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438B" w:rsidRDefault="0002438B" w:rsidP="0002438B">
      <w:pPr>
        <w:jc w:val="center"/>
        <w:rPr>
          <w:b/>
        </w:rPr>
      </w:pPr>
      <w:r w:rsidRPr="006D6D21">
        <w:rPr>
          <w:b/>
        </w:rPr>
        <w:t>THE SECOND SUNDAY AFTER THE EPIPHANY</w:t>
      </w:r>
    </w:p>
    <w:p w:rsidR="00B1313E" w:rsidRPr="006D6D21" w:rsidRDefault="00B1313E" w:rsidP="0002438B">
      <w:pPr>
        <w:jc w:val="center"/>
        <w:rPr>
          <w:b/>
        </w:rPr>
      </w:pPr>
      <w:r>
        <w:rPr>
          <w:b/>
        </w:rPr>
        <w:t>January 16, 2022</w:t>
      </w:r>
    </w:p>
    <w:p w:rsidR="0002438B" w:rsidRPr="00B1313E" w:rsidRDefault="0002438B" w:rsidP="0002438B">
      <w:pPr>
        <w:jc w:val="center"/>
        <w:rPr>
          <w:b/>
          <w:sz w:val="12"/>
        </w:rPr>
      </w:pPr>
    </w:p>
    <w:p w:rsidR="0002438B" w:rsidRPr="006D6D21" w:rsidRDefault="0002438B" w:rsidP="0002438B">
      <w:pPr>
        <w:ind w:firstLine="720"/>
        <w:jc w:val="both"/>
        <w:rPr>
          <w:rFonts w:ascii="Times" w:hAnsi="Times"/>
          <w:color w:val="3F3F3F"/>
        </w:rPr>
      </w:pPr>
      <w:r w:rsidRPr="006D6D21">
        <w:rPr>
          <w:rFonts w:ascii="Times" w:hAnsi="Times"/>
          <w:color w:val="3F3F3F"/>
        </w:rPr>
        <w:t xml:space="preserve">Many of Christ’s miracles, although at first obscure, have become clearer in the course of time. Then, those who saw the event from the very beginning narrated what had taken place: Jesus then made wine from water. But now, as well as then, Jesus continues to change our weak and unstable wills into that which is better. </w:t>
      </w:r>
    </w:p>
    <w:p w:rsidR="0002438B" w:rsidRPr="006D6D21" w:rsidRDefault="0002438B" w:rsidP="0002438B">
      <w:pPr>
        <w:ind w:firstLine="720"/>
        <w:jc w:val="both"/>
        <w:rPr>
          <w:rFonts w:ascii="Times" w:hAnsi="Times"/>
          <w:color w:val="3F3F3F"/>
        </w:rPr>
      </w:pPr>
      <w:r w:rsidRPr="006D6D21">
        <w:rPr>
          <w:rFonts w:ascii="Times" w:hAnsi="Times"/>
          <w:color w:val="3F3F3F"/>
        </w:rPr>
        <w:t>For there are, I affirm, people who differ in nothing from water: they are cold, weak, and never stand firm. Let us bring those who are so afflicted to the Lord, that he may change their will to the quality of wine: that they no longer simply flow away, but that they be steadfast, and that they become to themselves and to others a source of comfort.</w:t>
      </w:r>
    </w:p>
    <w:p w:rsidR="0002438B" w:rsidRPr="00B1313E" w:rsidRDefault="0002438B" w:rsidP="0002438B">
      <w:pPr>
        <w:jc w:val="both"/>
        <w:rPr>
          <w:rFonts w:ascii="Times" w:hAnsi="Times"/>
          <w:color w:val="3F3F3F"/>
          <w:sz w:val="8"/>
        </w:rPr>
      </w:pPr>
    </w:p>
    <w:p w:rsidR="0002438B" w:rsidRPr="006D6D21" w:rsidRDefault="0002438B" w:rsidP="0002438B">
      <w:pPr>
        <w:jc w:val="both"/>
        <w:rPr>
          <w:rStyle w:val="Emphasis"/>
          <w:rFonts w:ascii="Times" w:hAnsi="Times"/>
          <w:b/>
          <w:bCs/>
          <w:i w:val="0"/>
          <w:iCs w:val="0"/>
          <w:color w:val="3F3F3F"/>
        </w:rPr>
      </w:pPr>
      <w:r w:rsidRPr="006D6D21">
        <w:rPr>
          <w:rStyle w:val="Emphasis"/>
          <w:rFonts w:ascii="Times" w:hAnsi="Times"/>
          <w:b/>
          <w:bCs/>
          <w:i w:val="0"/>
          <w:color w:val="3F3F3F"/>
        </w:rPr>
        <w:t>John Chrysostom</w:t>
      </w:r>
    </w:p>
    <w:p w:rsidR="0002438B" w:rsidRPr="00B1313E" w:rsidRDefault="0002438B" w:rsidP="00B1313E">
      <w:pPr>
        <w:ind w:firstLine="720"/>
        <w:jc w:val="both"/>
        <w:rPr>
          <w:rFonts w:ascii="Times" w:hAnsi="Times"/>
          <w:b/>
          <w:bCs/>
          <w:i/>
          <w:iCs/>
          <w:color w:val="3F3F3F"/>
          <w:sz w:val="16"/>
        </w:rPr>
      </w:pPr>
    </w:p>
    <w:p w:rsidR="0002438B" w:rsidRPr="006D6D21" w:rsidRDefault="0002438B" w:rsidP="0002438B">
      <w:pPr>
        <w:jc w:val="both"/>
      </w:pPr>
      <w:r w:rsidRPr="006D6D21">
        <w:tab/>
        <w:t>A man who once calculated the amount of water turned to wine (in John 2:1-11) presented his estimate to St. Jerome and asked if the guests at Cana had drunk all that wine.  Jerome responded and said, “No, we are still drinking of it.”</w:t>
      </w:r>
    </w:p>
    <w:p w:rsidR="0002438B" w:rsidRPr="00B1313E" w:rsidRDefault="0002438B" w:rsidP="0002438B">
      <w:pPr>
        <w:jc w:val="both"/>
        <w:rPr>
          <w:sz w:val="8"/>
        </w:rPr>
      </w:pPr>
    </w:p>
    <w:p w:rsidR="0002438B" w:rsidRPr="006D6D21" w:rsidRDefault="0002438B" w:rsidP="0002438B">
      <w:pPr>
        <w:jc w:val="both"/>
        <w:rPr>
          <w:b/>
        </w:rPr>
      </w:pPr>
      <w:r w:rsidRPr="006D6D21">
        <w:rPr>
          <w:b/>
        </w:rPr>
        <w:t>Sundays and Seasons</w:t>
      </w:r>
    </w:p>
    <w:p w:rsidR="0002438B" w:rsidRPr="006D6D21" w:rsidRDefault="00B1313E" w:rsidP="0002438B">
      <w:pPr>
        <w:jc w:val="center"/>
        <w:rPr>
          <w:i/>
        </w:rPr>
      </w:pPr>
      <w:r>
        <w:rPr>
          <w:b/>
          <w:i/>
        </w:rPr>
        <w:sym w:font="Wingdings" w:char="F058"/>
      </w:r>
      <w:r w:rsidR="0002438B" w:rsidRPr="006D6D21">
        <w:rPr>
          <w:b/>
          <w:i/>
        </w:rPr>
        <w:t xml:space="preserve"> In the Name of Jesus</w:t>
      </w:r>
      <w:r>
        <w:rPr>
          <w:b/>
          <w:i/>
        </w:rPr>
        <w:sym w:font="Wingdings" w:char="F058"/>
      </w:r>
    </w:p>
    <w:p w:rsidR="0002438B" w:rsidRPr="00B1313E" w:rsidRDefault="0002438B" w:rsidP="00B1313E">
      <w:pPr>
        <w:rPr>
          <w:sz w:val="12"/>
        </w:rPr>
      </w:pPr>
    </w:p>
    <w:p w:rsidR="0002438B" w:rsidRPr="006D6D21" w:rsidRDefault="0002438B" w:rsidP="0002438B">
      <w:pPr>
        <w:jc w:val="both"/>
        <w:rPr>
          <w:b/>
        </w:rPr>
      </w:pPr>
      <w:r w:rsidRPr="006D6D21">
        <w:rPr>
          <w:b/>
        </w:rPr>
        <w:t>INTRODUCTION</w:t>
      </w:r>
    </w:p>
    <w:p w:rsidR="0002438B" w:rsidRPr="00B1313E" w:rsidRDefault="0002438B" w:rsidP="0002438B">
      <w:pPr>
        <w:jc w:val="both"/>
        <w:rPr>
          <w:b/>
          <w:sz w:val="8"/>
        </w:rPr>
      </w:pPr>
    </w:p>
    <w:p w:rsidR="0002438B" w:rsidRPr="006D6D21" w:rsidRDefault="0002438B" w:rsidP="0002438B">
      <w:pPr>
        <w:jc w:val="both"/>
        <w:rPr>
          <w:rStyle w:val="Emphasis"/>
        </w:rPr>
      </w:pPr>
      <w:r w:rsidRPr="006D6D21">
        <w:rPr>
          <w:rStyle w:val="Emphasis"/>
        </w:rPr>
        <w:t>The Sundays after Epiphany continue to celebrate the revelation of the glory of God to us as it was made known to the magi and to those on Jordan's banks at the baptism of Jesus—today using wedding imagery. Our God rejoices over God's people "as the bridegroom rejoices over the bride." By the power of the Spirit there are gifts galore for everyone. In Christ Jesus the best wine is saved for last. Taste and see.</w:t>
      </w:r>
    </w:p>
    <w:p w:rsidR="0002438B" w:rsidRPr="006D6D21" w:rsidRDefault="0002438B" w:rsidP="0002438B">
      <w:pPr>
        <w:jc w:val="both"/>
        <w:rPr>
          <w:rStyle w:val="Emphasis"/>
        </w:rPr>
      </w:pPr>
    </w:p>
    <w:p w:rsidR="0002438B" w:rsidRPr="006D6D21" w:rsidRDefault="0002438B" w:rsidP="0002438B">
      <w:pPr>
        <w:jc w:val="both"/>
        <w:rPr>
          <w:rFonts w:ascii="Times" w:hAnsi="Times"/>
          <w:b/>
          <w:bCs/>
          <w:color w:val="3F3F3F"/>
        </w:rPr>
      </w:pPr>
      <w:r w:rsidRPr="006D6D21">
        <w:rPr>
          <w:rFonts w:ascii="Times" w:hAnsi="Times"/>
          <w:b/>
          <w:bCs/>
          <w:color w:val="3F3F3F"/>
        </w:rPr>
        <w:t>Martin Luther King Jr., renewer of society, martyr, died 1968</w:t>
      </w:r>
    </w:p>
    <w:p w:rsidR="0002438B" w:rsidRPr="00B1313E" w:rsidRDefault="0002438B" w:rsidP="0002438B">
      <w:pPr>
        <w:jc w:val="both"/>
        <w:rPr>
          <w:rFonts w:ascii="Times" w:hAnsi="Times"/>
          <w:b/>
          <w:bCs/>
          <w:color w:val="3F3F3F"/>
          <w:sz w:val="8"/>
        </w:rPr>
      </w:pPr>
    </w:p>
    <w:p w:rsidR="0002438B" w:rsidRPr="006D6D21" w:rsidRDefault="0002438B" w:rsidP="0002438B">
      <w:pPr>
        <w:jc w:val="both"/>
        <w:rPr>
          <w:rFonts w:ascii="Times" w:hAnsi="Times"/>
          <w:i/>
          <w:iCs/>
          <w:color w:val="3F3F3F"/>
        </w:rPr>
      </w:pPr>
      <w:r w:rsidRPr="006D6D21">
        <w:rPr>
          <w:rFonts w:ascii="Times" w:hAnsi="Times"/>
          <w:i/>
          <w:iCs/>
          <w:color w:val="3F3F3F"/>
        </w:rPr>
        <w:t>An American prophet of justice among races and nations, King was an eloquent preacher, a leader of the nonviolent resistance to race-segregated society, and recipient of the Nobel Peace Prize in 1964. Born on this date, he was assassinated on April 4, 1968.</w:t>
      </w:r>
    </w:p>
    <w:p w:rsidR="0002438B" w:rsidRPr="00B1313E" w:rsidRDefault="00B1313E" w:rsidP="00B1313E">
      <w:pPr>
        <w:tabs>
          <w:tab w:val="left" w:pos="3690"/>
        </w:tabs>
        <w:jc w:val="both"/>
        <w:rPr>
          <w:rFonts w:ascii="Times" w:hAnsi="Times"/>
          <w:color w:val="3F3F3F"/>
          <w:sz w:val="12"/>
        </w:rPr>
      </w:pPr>
      <w:r>
        <w:rPr>
          <w:rFonts w:ascii="Times" w:hAnsi="Times"/>
          <w:color w:val="3F3F3F"/>
        </w:rPr>
        <w:tab/>
      </w:r>
    </w:p>
    <w:p w:rsidR="0002438B" w:rsidRPr="007A5DB2" w:rsidRDefault="00B1313E" w:rsidP="0002438B">
      <w:pPr>
        <w:jc w:val="center"/>
        <w:rPr>
          <w:b/>
          <w:sz w:val="28"/>
        </w:rPr>
      </w:pPr>
      <w:r w:rsidRPr="007A5DB2">
        <w:rPr>
          <w:b/>
          <w:sz w:val="28"/>
        </w:rPr>
        <w:sym w:font="Wingdings" w:char="F058"/>
      </w:r>
      <w:r w:rsidR="0002438B" w:rsidRPr="007A5DB2">
        <w:rPr>
          <w:b/>
          <w:sz w:val="28"/>
        </w:rPr>
        <w:t xml:space="preserve"> GATHERING</w:t>
      </w:r>
      <w:r w:rsidR="007A5DB2">
        <w:rPr>
          <w:b/>
          <w:sz w:val="28"/>
        </w:rPr>
        <w:t xml:space="preserve"> </w:t>
      </w:r>
      <w:r w:rsidRPr="007A5DB2">
        <w:rPr>
          <w:b/>
          <w:sz w:val="28"/>
        </w:rPr>
        <w:sym w:font="Wingdings" w:char="F058"/>
      </w:r>
    </w:p>
    <w:p w:rsidR="0002438B" w:rsidRPr="00B1313E" w:rsidRDefault="0002438B" w:rsidP="00B1313E">
      <w:pPr>
        <w:rPr>
          <w:b/>
          <w:sz w:val="12"/>
        </w:rPr>
      </w:pPr>
    </w:p>
    <w:p w:rsidR="0002438B" w:rsidRPr="006D6D21" w:rsidRDefault="0002438B" w:rsidP="0002438B">
      <w:pPr>
        <w:jc w:val="both"/>
        <w:rPr>
          <w:b/>
        </w:rPr>
      </w:pPr>
      <w:r w:rsidRPr="006D6D21">
        <w:rPr>
          <w:b/>
        </w:rPr>
        <w:t>PRE-SERVICE MUSIC</w:t>
      </w:r>
      <w:r w:rsidR="00D747DA">
        <w:rPr>
          <w:b/>
        </w:rPr>
        <w:tab/>
      </w:r>
      <w:r w:rsidR="00D747DA">
        <w:rPr>
          <w:b/>
          <w:i/>
        </w:rPr>
        <w:t>Beautiful Savior (All My Days)</w:t>
      </w:r>
      <w:r w:rsidR="00D747DA">
        <w:rPr>
          <w:b/>
          <w:i/>
        </w:rPr>
        <w:tab/>
      </w:r>
      <w:r w:rsidR="00D747DA">
        <w:rPr>
          <w:b/>
          <w:i/>
        </w:rPr>
        <w:tab/>
      </w:r>
      <w:r w:rsidR="00D747DA">
        <w:rPr>
          <w:b/>
        </w:rPr>
        <w:t>Praise</w:t>
      </w:r>
      <w:r w:rsidRPr="006D6D21">
        <w:rPr>
          <w:b/>
        </w:rPr>
        <w:t xml:space="preserve"> Band</w:t>
      </w:r>
    </w:p>
    <w:p w:rsidR="0002438B" w:rsidRPr="007A5DB2" w:rsidRDefault="0002438B" w:rsidP="0002438B">
      <w:pPr>
        <w:jc w:val="both"/>
        <w:rPr>
          <w:b/>
          <w:sz w:val="12"/>
        </w:rPr>
      </w:pPr>
    </w:p>
    <w:p w:rsidR="0002438B" w:rsidRPr="006D6D21" w:rsidRDefault="0002438B" w:rsidP="0002438B">
      <w:pPr>
        <w:jc w:val="both"/>
        <w:rPr>
          <w:b/>
        </w:rPr>
      </w:pPr>
      <w:r w:rsidRPr="006D6D21">
        <w:rPr>
          <w:b/>
        </w:rPr>
        <w:t>ANNOUNCEMENTS</w:t>
      </w:r>
    </w:p>
    <w:p w:rsidR="0002438B" w:rsidRPr="007A5DB2" w:rsidRDefault="0002438B" w:rsidP="0002438B">
      <w:pPr>
        <w:jc w:val="both"/>
        <w:rPr>
          <w:b/>
          <w:sz w:val="12"/>
        </w:rPr>
      </w:pPr>
    </w:p>
    <w:p w:rsidR="0002438B" w:rsidRPr="006D6D21" w:rsidRDefault="0002438B" w:rsidP="0002438B">
      <w:pPr>
        <w:jc w:val="both"/>
        <w:rPr>
          <w:i/>
        </w:rPr>
      </w:pPr>
      <w:r w:rsidRPr="006D6D21">
        <w:rPr>
          <w:i/>
        </w:rPr>
        <w:t>As you are able please rise</w:t>
      </w:r>
    </w:p>
    <w:p w:rsidR="0002438B" w:rsidRPr="007A5DB2" w:rsidRDefault="0002438B" w:rsidP="0002438B">
      <w:pPr>
        <w:jc w:val="both"/>
        <w:rPr>
          <w:sz w:val="12"/>
        </w:rPr>
      </w:pPr>
    </w:p>
    <w:p w:rsidR="0002438B" w:rsidRPr="006D6D21" w:rsidRDefault="0002438B" w:rsidP="0002438B">
      <w:pPr>
        <w:jc w:val="both"/>
        <w:rPr>
          <w:b/>
        </w:rPr>
      </w:pPr>
      <w:r w:rsidRPr="006D6D21">
        <w:rPr>
          <w:b/>
        </w:rPr>
        <w:t>CONFESSION AND ABSOLUTION</w:t>
      </w:r>
    </w:p>
    <w:p w:rsidR="0002438B" w:rsidRPr="007A5DB2" w:rsidRDefault="0002438B" w:rsidP="0002438B">
      <w:pPr>
        <w:jc w:val="both"/>
        <w:rPr>
          <w:b/>
          <w:sz w:val="12"/>
        </w:rPr>
      </w:pPr>
    </w:p>
    <w:p w:rsidR="0002438B" w:rsidRPr="006D6D21" w:rsidRDefault="0002438B" w:rsidP="0002438B">
      <w:pPr>
        <w:jc w:val="both"/>
      </w:pPr>
      <w:r w:rsidRPr="006D6D21">
        <w:t>P:</w:t>
      </w:r>
      <w:r w:rsidR="007A5DB2">
        <w:t xml:space="preserve">  </w:t>
      </w:r>
      <w:r w:rsidRPr="006D6D21">
        <w:t>I</w:t>
      </w:r>
      <w:r w:rsidR="007A5DB2">
        <w:t>n the name of the Father and of</w:t>
      </w:r>
      <w:r w:rsidR="00B1313E">
        <w:t xml:space="preserve"> </w:t>
      </w:r>
      <w:r w:rsidR="00B1313E">
        <w:sym w:font="Wingdings" w:char="F058"/>
      </w:r>
      <w:r w:rsidR="00B1313E">
        <w:t xml:space="preserve"> </w:t>
      </w:r>
      <w:r w:rsidRPr="006D6D21">
        <w:t>the Son and of the Holy Spirit.</w:t>
      </w:r>
    </w:p>
    <w:p w:rsidR="0002438B" w:rsidRPr="00B1313E" w:rsidRDefault="0002438B" w:rsidP="0002438B">
      <w:pPr>
        <w:jc w:val="both"/>
        <w:rPr>
          <w:sz w:val="12"/>
        </w:rPr>
      </w:pPr>
    </w:p>
    <w:p w:rsidR="0002438B" w:rsidRPr="006D6D21" w:rsidRDefault="0002438B" w:rsidP="0002438B">
      <w:pPr>
        <w:jc w:val="both"/>
        <w:rPr>
          <w:b/>
        </w:rPr>
      </w:pPr>
      <w:r w:rsidRPr="00646A51">
        <w:t>C:</w:t>
      </w:r>
      <w:r w:rsidR="007A5DB2">
        <w:t xml:space="preserve">  </w:t>
      </w:r>
      <w:r w:rsidRPr="006D6D21">
        <w:rPr>
          <w:b/>
        </w:rPr>
        <w:t>Amen.</w:t>
      </w:r>
    </w:p>
    <w:p w:rsidR="0002438B" w:rsidRPr="00B1313E" w:rsidRDefault="0002438B" w:rsidP="0002438B">
      <w:pPr>
        <w:jc w:val="both"/>
        <w:rPr>
          <w:b/>
          <w:sz w:val="12"/>
        </w:rPr>
      </w:pPr>
    </w:p>
    <w:p w:rsidR="007A5DB2" w:rsidRDefault="0002438B" w:rsidP="0002438B">
      <w:pPr>
        <w:ind w:left="720" w:hanging="720"/>
        <w:jc w:val="both"/>
      </w:pPr>
      <w:r w:rsidRPr="006D6D21">
        <w:t>P:</w:t>
      </w:r>
      <w:r w:rsidR="007A5DB2">
        <w:t xml:space="preserve">  </w:t>
      </w:r>
      <w:r w:rsidRPr="006D6D21">
        <w:t xml:space="preserve">God of the Epiphany, God of brightness and light, we confess to You that we walk in </w:t>
      </w:r>
    </w:p>
    <w:p w:rsidR="0002438B" w:rsidRPr="006D6D21" w:rsidRDefault="007A5DB2" w:rsidP="0002438B">
      <w:pPr>
        <w:ind w:left="720" w:hanging="720"/>
        <w:jc w:val="both"/>
      </w:pPr>
      <w:r>
        <w:t xml:space="preserve">      </w:t>
      </w:r>
      <w:r w:rsidR="0002438B" w:rsidRPr="006D6D21">
        <w:t>darkness and close our eyes to the signs of Your presence among us.</w:t>
      </w:r>
    </w:p>
    <w:p w:rsidR="0002438B" w:rsidRPr="00B1313E" w:rsidRDefault="0002438B" w:rsidP="0002438B">
      <w:pPr>
        <w:ind w:left="720" w:hanging="720"/>
        <w:jc w:val="both"/>
        <w:rPr>
          <w:sz w:val="12"/>
        </w:rPr>
      </w:pPr>
    </w:p>
    <w:p w:rsidR="0002438B" w:rsidRPr="006D6D21" w:rsidRDefault="0002438B" w:rsidP="0002438B">
      <w:pPr>
        <w:ind w:left="720" w:hanging="720"/>
        <w:jc w:val="both"/>
        <w:rPr>
          <w:b/>
        </w:rPr>
      </w:pPr>
      <w:r w:rsidRPr="00646A51">
        <w:t>C:</w:t>
      </w:r>
      <w:r w:rsidR="007A5DB2">
        <w:t xml:space="preserve">  </w:t>
      </w:r>
      <w:r w:rsidRPr="006D6D21">
        <w:rPr>
          <w:b/>
        </w:rPr>
        <w:t>Forgive us, Lord, and open our eyes.</w:t>
      </w:r>
    </w:p>
    <w:p w:rsidR="0002438B" w:rsidRPr="00B1313E" w:rsidRDefault="0002438B" w:rsidP="0002438B">
      <w:pPr>
        <w:ind w:left="720" w:hanging="720"/>
        <w:jc w:val="both"/>
        <w:rPr>
          <w:b/>
          <w:sz w:val="12"/>
        </w:rPr>
      </w:pPr>
    </w:p>
    <w:p w:rsidR="0002438B" w:rsidRPr="006D6D21" w:rsidRDefault="0002438B" w:rsidP="0002438B">
      <w:pPr>
        <w:ind w:left="720" w:hanging="720"/>
        <w:jc w:val="both"/>
      </w:pPr>
      <w:r w:rsidRPr="006D6D21">
        <w:t>P:</w:t>
      </w:r>
      <w:r w:rsidR="007A5DB2">
        <w:t xml:space="preserve">  </w:t>
      </w:r>
      <w:r w:rsidRPr="006D6D21">
        <w:t>When we turn from You to talk in our own ways,</w:t>
      </w:r>
    </w:p>
    <w:p w:rsidR="0002438B" w:rsidRPr="00B1313E" w:rsidRDefault="0002438B" w:rsidP="0002438B">
      <w:pPr>
        <w:ind w:left="720" w:hanging="720"/>
        <w:jc w:val="both"/>
        <w:rPr>
          <w:sz w:val="12"/>
        </w:rPr>
      </w:pPr>
    </w:p>
    <w:p w:rsidR="0002438B" w:rsidRPr="006D6D21" w:rsidRDefault="0002438B" w:rsidP="0002438B">
      <w:pPr>
        <w:ind w:left="720" w:hanging="720"/>
        <w:jc w:val="both"/>
        <w:rPr>
          <w:b/>
        </w:rPr>
      </w:pPr>
      <w:r w:rsidRPr="00646A51">
        <w:lastRenderedPageBreak/>
        <w:t>C:</w:t>
      </w:r>
      <w:r w:rsidR="007A5DB2">
        <w:t xml:space="preserve">  </w:t>
      </w:r>
      <w:r w:rsidRPr="006D6D21">
        <w:rPr>
          <w:b/>
        </w:rPr>
        <w:t>Forgive us, Lord, and open our eyes.</w:t>
      </w:r>
    </w:p>
    <w:p w:rsidR="0002438B" w:rsidRPr="00B1313E" w:rsidRDefault="0002438B" w:rsidP="0002438B">
      <w:pPr>
        <w:ind w:left="720" w:hanging="720"/>
        <w:jc w:val="both"/>
        <w:rPr>
          <w:sz w:val="12"/>
        </w:rPr>
      </w:pPr>
    </w:p>
    <w:p w:rsidR="007A5DB2" w:rsidRDefault="0002438B" w:rsidP="0002438B">
      <w:pPr>
        <w:ind w:left="720" w:hanging="720"/>
        <w:jc w:val="both"/>
      </w:pPr>
      <w:r w:rsidRPr="006D6D21">
        <w:t>P:</w:t>
      </w:r>
      <w:r w:rsidR="007A5DB2">
        <w:t xml:space="preserve">  </w:t>
      </w:r>
      <w:r w:rsidRPr="006D6D21">
        <w:t xml:space="preserve">When we turn from the needs of the poor, the hungry, the suffering, and all who are </w:t>
      </w:r>
    </w:p>
    <w:p w:rsidR="0002438B" w:rsidRPr="006D6D21" w:rsidRDefault="007A5DB2" w:rsidP="0002438B">
      <w:pPr>
        <w:ind w:left="720" w:hanging="720"/>
        <w:jc w:val="both"/>
      </w:pPr>
      <w:r>
        <w:t xml:space="preserve">      </w:t>
      </w:r>
      <w:r w:rsidR="0002438B" w:rsidRPr="006D6D21">
        <w:t>stifled by the darkness:</w:t>
      </w:r>
    </w:p>
    <w:p w:rsidR="0002438B" w:rsidRPr="00B1313E" w:rsidRDefault="0002438B" w:rsidP="0002438B">
      <w:pPr>
        <w:ind w:left="720" w:hanging="720"/>
        <w:jc w:val="both"/>
        <w:rPr>
          <w:sz w:val="12"/>
        </w:rPr>
      </w:pPr>
    </w:p>
    <w:p w:rsidR="0002438B" w:rsidRPr="006D6D21" w:rsidRDefault="0002438B" w:rsidP="0002438B">
      <w:pPr>
        <w:ind w:left="720" w:hanging="720"/>
        <w:jc w:val="both"/>
        <w:rPr>
          <w:b/>
        </w:rPr>
      </w:pPr>
      <w:r w:rsidRPr="00646A51">
        <w:t>C:</w:t>
      </w:r>
      <w:r w:rsidR="007A5DB2">
        <w:t xml:space="preserve">  </w:t>
      </w:r>
      <w:r w:rsidRPr="006D6D21">
        <w:rPr>
          <w:b/>
        </w:rPr>
        <w:t>Forgive us, Lord, and open our eyes.</w:t>
      </w:r>
    </w:p>
    <w:p w:rsidR="0002438B" w:rsidRPr="00B1313E" w:rsidRDefault="0002438B" w:rsidP="0002438B">
      <w:pPr>
        <w:ind w:left="720" w:hanging="720"/>
        <w:jc w:val="both"/>
        <w:rPr>
          <w:sz w:val="12"/>
        </w:rPr>
      </w:pPr>
    </w:p>
    <w:p w:rsidR="0002438B" w:rsidRPr="006D6D21" w:rsidRDefault="0002438B" w:rsidP="0002438B">
      <w:pPr>
        <w:ind w:left="720" w:hanging="720"/>
        <w:jc w:val="both"/>
      </w:pPr>
      <w:r w:rsidRPr="006D6D21">
        <w:t>P:</w:t>
      </w:r>
      <w:r w:rsidR="007A5DB2">
        <w:t xml:space="preserve">  </w:t>
      </w:r>
      <w:r w:rsidRPr="006D6D21">
        <w:t>When we seek to control Your glory and power for our own purposes:</w:t>
      </w:r>
    </w:p>
    <w:p w:rsidR="0002438B" w:rsidRPr="00B1313E" w:rsidRDefault="0002438B" w:rsidP="0002438B">
      <w:pPr>
        <w:ind w:left="720" w:hanging="720"/>
        <w:jc w:val="both"/>
        <w:rPr>
          <w:sz w:val="12"/>
        </w:rPr>
      </w:pPr>
    </w:p>
    <w:p w:rsidR="0002438B" w:rsidRPr="006D6D21" w:rsidRDefault="0002438B" w:rsidP="0002438B">
      <w:pPr>
        <w:ind w:left="720" w:hanging="720"/>
        <w:jc w:val="both"/>
        <w:rPr>
          <w:b/>
        </w:rPr>
      </w:pPr>
      <w:r w:rsidRPr="00646A51">
        <w:t>C:</w:t>
      </w:r>
      <w:r w:rsidR="007A5DB2">
        <w:t xml:space="preserve">  </w:t>
      </w:r>
      <w:r w:rsidRPr="006D6D21">
        <w:rPr>
          <w:b/>
        </w:rPr>
        <w:t>Forgive us, Lord, and open our eyes.</w:t>
      </w:r>
    </w:p>
    <w:p w:rsidR="0002438B" w:rsidRPr="00B1313E" w:rsidRDefault="0002438B" w:rsidP="0002438B">
      <w:pPr>
        <w:ind w:left="720" w:hanging="720"/>
        <w:jc w:val="both"/>
        <w:rPr>
          <w:sz w:val="12"/>
        </w:rPr>
      </w:pPr>
    </w:p>
    <w:p w:rsidR="007A5DB2" w:rsidRDefault="0002438B" w:rsidP="0002438B">
      <w:pPr>
        <w:ind w:left="720" w:hanging="720"/>
        <w:jc w:val="both"/>
      </w:pPr>
      <w:r w:rsidRPr="006D6D21">
        <w:t>P:</w:t>
      </w:r>
      <w:r w:rsidR="007A5DB2">
        <w:t xml:space="preserve">  </w:t>
      </w:r>
      <w:r w:rsidRPr="006D6D21">
        <w:t xml:space="preserve">When we fail to see Your Church as the body of many gifts, and fail to use those gifts </w:t>
      </w:r>
    </w:p>
    <w:p w:rsidR="0002438B" w:rsidRPr="006D6D21" w:rsidRDefault="007A5DB2" w:rsidP="0002438B">
      <w:pPr>
        <w:ind w:left="720" w:hanging="720"/>
        <w:jc w:val="both"/>
      </w:pPr>
      <w:r>
        <w:t xml:space="preserve">      </w:t>
      </w:r>
      <w:r w:rsidR="0002438B" w:rsidRPr="006D6D21">
        <w:t>for the common good of all:</w:t>
      </w:r>
    </w:p>
    <w:p w:rsidR="0002438B" w:rsidRPr="00B1313E" w:rsidRDefault="0002438B" w:rsidP="0002438B">
      <w:pPr>
        <w:ind w:left="720" w:hanging="720"/>
        <w:jc w:val="both"/>
        <w:rPr>
          <w:sz w:val="12"/>
        </w:rPr>
      </w:pPr>
    </w:p>
    <w:p w:rsidR="007A5DB2" w:rsidRDefault="0002438B" w:rsidP="0002438B">
      <w:pPr>
        <w:ind w:left="720" w:hanging="720"/>
        <w:jc w:val="both"/>
        <w:rPr>
          <w:b/>
        </w:rPr>
      </w:pPr>
      <w:r w:rsidRPr="00646A51">
        <w:t>C:</w:t>
      </w:r>
      <w:r w:rsidR="007A5DB2">
        <w:t xml:space="preserve">  </w:t>
      </w:r>
      <w:r w:rsidRPr="006D6D21">
        <w:rPr>
          <w:b/>
        </w:rPr>
        <w:t xml:space="preserve">Forgive us, Lord, and open our eyes.  Open our eyes to the depth of Your love and </w:t>
      </w:r>
    </w:p>
    <w:p w:rsidR="007A5DB2" w:rsidRDefault="007A5DB2" w:rsidP="0002438B">
      <w:pPr>
        <w:ind w:left="720" w:hanging="720"/>
        <w:jc w:val="both"/>
        <w:rPr>
          <w:b/>
        </w:rPr>
      </w:pPr>
      <w:r>
        <w:t xml:space="preserve">      </w:t>
      </w:r>
      <w:r w:rsidR="0002438B" w:rsidRPr="006D6D21">
        <w:rPr>
          <w:b/>
        </w:rPr>
        <w:t>desire for us, revealed finally in the cross of Your Son, Jesus Christ.  Do not ke</w:t>
      </w:r>
      <w:r>
        <w:rPr>
          <w:b/>
        </w:rPr>
        <w:t>ep</w:t>
      </w:r>
    </w:p>
    <w:p w:rsidR="007A5DB2" w:rsidRDefault="007A5DB2" w:rsidP="0002438B">
      <w:pPr>
        <w:ind w:left="720" w:hanging="720"/>
        <w:jc w:val="both"/>
        <w:rPr>
          <w:b/>
        </w:rPr>
      </w:pPr>
      <w:r>
        <w:rPr>
          <w:b/>
        </w:rPr>
        <w:t xml:space="preserve">      </w:t>
      </w:r>
      <w:r w:rsidR="0002438B" w:rsidRPr="006D6D21">
        <w:rPr>
          <w:b/>
        </w:rPr>
        <w:t xml:space="preserve">silent, O God.  Speak again Your Word, that we may know You have named us </w:t>
      </w:r>
    </w:p>
    <w:p w:rsidR="0002438B" w:rsidRPr="006D6D21" w:rsidRDefault="007A5DB2" w:rsidP="0002438B">
      <w:pPr>
        <w:ind w:left="720" w:hanging="720"/>
        <w:jc w:val="both"/>
        <w:rPr>
          <w:b/>
        </w:rPr>
      </w:pPr>
      <w:r>
        <w:rPr>
          <w:b/>
        </w:rPr>
        <w:t xml:space="preserve">      </w:t>
      </w:r>
      <w:r w:rsidR="0002438B" w:rsidRPr="006D6D21">
        <w:rPr>
          <w:b/>
        </w:rPr>
        <w:t>Yours, and so in loving faith may serve and please You.</w:t>
      </w:r>
    </w:p>
    <w:p w:rsidR="0002438B" w:rsidRPr="00B1313E" w:rsidRDefault="0002438B" w:rsidP="0002438B">
      <w:pPr>
        <w:ind w:left="720" w:hanging="720"/>
        <w:jc w:val="both"/>
        <w:rPr>
          <w:b/>
          <w:sz w:val="12"/>
        </w:rPr>
      </w:pPr>
    </w:p>
    <w:p w:rsidR="007A5DB2" w:rsidRDefault="0002438B" w:rsidP="0002438B">
      <w:pPr>
        <w:ind w:left="720" w:hanging="720"/>
        <w:jc w:val="both"/>
      </w:pPr>
      <w:r w:rsidRPr="006D6D21">
        <w:t>P:</w:t>
      </w:r>
      <w:r w:rsidR="007A5DB2">
        <w:t xml:space="preserve">  </w:t>
      </w:r>
      <w:r w:rsidRPr="006D6D21">
        <w:t xml:space="preserve">Because of Jesus Christ, you have been given a new name: “My delight is in you.”  </w:t>
      </w:r>
    </w:p>
    <w:p w:rsidR="007A5DB2" w:rsidRDefault="007A5DB2" w:rsidP="0002438B">
      <w:pPr>
        <w:ind w:left="720" w:hanging="720"/>
        <w:jc w:val="both"/>
      </w:pPr>
      <w:r>
        <w:t xml:space="preserve">      </w:t>
      </w:r>
      <w:r w:rsidR="0002438B" w:rsidRPr="006D6D21">
        <w:t xml:space="preserve">(Isaiah 62:3) God earnestly desires you to hear and trust that promise.  Therefore, as a </w:t>
      </w:r>
    </w:p>
    <w:p w:rsidR="007A5DB2" w:rsidRDefault="007A5DB2" w:rsidP="0002438B">
      <w:pPr>
        <w:ind w:left="720" w:hanging="720"/>
        <w:jc w:val="both"/>
      </w:pPr>
      <w:r>
        <w:t xml:space="preserve">      </w:t>
      </w:r>
      <w:r w:rsidR="0002438B" w:rsidRPr="006D6D21">
        <w:t xml:space="preserve">called and ordained minister of the Church of Christ, and by His authority, I declare to </w:t>
      </w:r>
    </w:p>
    <w:p w:rsidR="007A5DB2" w:rsidRDefault="007A5DB2" w:rsidP="0002438B">
      <w:pPr>
        <w:ind w:left="720" w:hanging="720"/>
        <w:jc w:val="both"/>
      </w:pPr>
      <w:r>
        <w:t xml:space="preserve">      </w:t>
      </w:r>
      <w:r w:rsidR="0002438B" w:rsidRPr="006D6D21">
        <w:t xml:space="preserve">you the entire forgiveness of all your sins, in the name of the Father and of </w:t>
      </w:r>
      <w:r w:rsidR="00B1313E">
        <w:sym w:font="Wingdings" w:char="F058"/>
      </w:r>
      <w:r w:rsidR="00B1313E">
        <w:t xml:space="preserve"> </w:t>
      </w:r>
      <w:r w:rsidR="0002438B" w:rsidRPr="006D6D21">
        <w:t xml:space="preserve">the Son </w:t>
      </w:r>
    </w:p>
    <w:p w:rsidR="0002438B" w:rsidRPr="006D6D21" w:rsidRDefault="007A5DB2" w:rsidP="0002438B">
      <w:pPr>
        <w:ind w:left="720" w:hanging="720"/>
        <w:jc w:val="both"/>
      </w:pPr>
      <w:r>
        <w:t xml:space="preserve">      </w:t>
      </w:r>
      <w:r w:rsidR="0002438B" w:rsidRPr="006D6D21">
        <w:t>and of the Holy Spirit.</w:t>
      </w:r>
    </w:p>
    <w:p w:rsidR="0002438B" w:rsidRPr="00B1313E" w:rsidRDefault="0002438B" w:rsidP="0002438B">
      <w:pPr>
        <w:ind w:left="720" w:hanging="720"/>
        <w:jc w:val="both"/>
        <w:rPr>
          <w:sz w:val="12"/>
        </w:rPr>
      </w:pPr>
    </w:p>
    <w:p w:rsidR="0002438B" w:rsidRPr="006D6D21" w:rsidRDefault="0002438B" w:rsidP="0002438B">
      <w:pPr>
        <w:ind w:left="720" w:hanging="720"/>
        <w:jc w:val="both"/>
        <w:rPr>
          <w:b/>
        </w:rPr>
      </w:pPr>
      <w:r w:rsidRPr="00646A51">
        <w:t>C:</w:t>
      </w:r>
      <w:r w:rsidR="007A5DB2">
        <w:t xml:space="preserve">  </w:t>
      </w:r>
      <w:r w:rsidRPr="006D6D21">
        <w:rPr>
          <w:b/>
        </w:rPr>
        <w:t>Amen.</w:t>
      </w:r>
    </w:p>
    <w:p w:rsidR="0002438B" w:rsidRPr="00B1313E" w:rsidRDefault="0002438B" w:rsidP="0002438B">
      <w:pPr>
        <w:ind w:left="720" w:hanging="720"/>
        <w:jc w:val="both"/>
        <w:rPr>
          <w:b/>
          <w:sz w:val="12"/>
        </w:rPr>
      </w:pPr>
    </w:p>
    <w:p w:rsidR="0002438B" w:rsidRPr="00D747DA" w:rsidRDefault="0002438B" w:rsidP="0002438B">
      <w:pPr>
        <w:ind w:left="720" w:hanging="720"/>
        <w:jc w:val="both"/>
      </w:pPr>
      <w:r w:rsidRPr="006D6D21">
        <w:rPr>
          <w:b/>
        </w:rPr>
        <w:t>GATHERING SONG</w:t>
      </w:r>
      <w:r w:rsidR="00D747DA">
        <w:rPr>
          <w:b/>
        </w:rPr>
        <w:t xml:space="preserve"> NSB 78-79          </w:t>
      </w:r>
      <w:r w:rsidR="00D747DA">
        <w:rPr>
          <w:b/>
          <w:i/>
        </w:rPr>
        <w:t>Shout to the North</w:t>
      </w:r>
      <w:r w:rsidR="00D747DA">
        <w:rPr>
          <w:b/>
          <w:i/>
        </w:rPr>
        <w:tab/>
      </w:r>
      <w:r w:rsidR="00D747DA">
        <w:rPr>
          <w:b/>
          <w:i/>
        </w:rPr>
        <w:tab/>
        <w:t xml:space="preserve">     </w:t>
      </w:r>
      <w:r w:rsidR="00D747DA">
        <w:rPr>
          <w:b/>
        </w:rPr>
        <w:t>page</w:t>
      </w:r>
      <w:r w:rsidR="00337B1C">
        <w:rPr>
          <w:b/>
        </w:rPr>
        <w:t xml:space="preserve"> 10-11</w:t>
      </w:r>
    </w:p>
    <w:p w:rsidR="0002438B" w:rsidRPr="00B1313E" w:rsidRDefault="0002438B" w:rsidP="0002438B">
      <w:pPr>
        <w:ind w:left="720" w:hanging="720"/>
        <w:jc w:val="both"/>
        <w:rPr>
          <w:b/>
          <w:sz w:val="12"/>
        </w:rPr>
      </w:pPr>
    </w:p>
    <w:p w:rsidR="0002438B" w:rsidRPr="006D6D21" w:rsidRDefault="0002438B" w:rsidP="0002438B">
      <w:pPr>
        <w:jc w:val="both"/>
        <w:rPr>
          <w:b/>
        </w:rPr>
      </w:pPr>
      <w:r w:rsidRPr="006D6D21">
        <w:rPr>
          <w:b/>
        </w:rPr>
        <w:t>THE GREETING AND PRAYER OF THE DAY</w:t>
      </w:r>
    </w:p>
    <w:p w:rsidR="0002438B" w:rsidRPr="00B1313E" w:rsidRDefault="0002438B" w:rsidP="0002438B">
      <w:pPr>
        <w:ind w:left="720" w:hanging="720"/>
        <w:jc w:val="both"/>
        <w:rPr>
          <w:b/>
          <w:sz w:val="12"/>
        </w:rPr>
      </w:pPr>
    </w:p>
    <w:p w:rsidR="007A5DB2" w:rsidRDefault="0002438B" w:rsidP="0002438B">
      <w:pPr>
        <w:ind w:left="720" w:hanging="720"/>
        <w:jc w:val="both"/>
      </w:pPr>
      <w:r w:rsidRPr="006D6D21">
        <w:t>P:</w:t>
      </w:r>
      <w:r w:rsidR="007A5DB2">
        <w:t xml:space="preserve">  </w:t>
      </w:r>
      <w:r w:rsidRPr="006D6D21">
        <w:t xml:space="preserve">Arise; shine; for your light has come.  The grace of our Lord Jesus Christ, the love of </w:t>
      </w:r>
    </w:p>
    <w:p w:rsidR="0002438B" w:rsidRPr="006D6D21" w:rsidRDefault="007A5DB2" w:rsidP="0002438B">
      <w:pPr>
        <w:ind w:left="720" w:hanging="720"/>
        <w:jc w:val="both"/>
      </w:pPr>
      <w:r>
        <w:t xml:space="preserve">      </w:t>
      </w:r>
      <w:r w:rsidR="0002438B" w:rsidRPr="006D6D21">
        <w:t>God, and the communion of the Holy Spirit be with you all.</w:t>
      </w:r>
    </w:p>
    <w:p w:rsidR="0002438B" w:rsidRPr="00B1313E" w:rsidRDefault="0002438B" w:rsidP="0002438B">
      <w:pPr>
        <w:ind w:left="720" w:hanging="720"/>
        <w:jc w:val="both"/>
        <w:rPr>
          <w:sz w:val="12"/>
        </w:rPr>
      </w:pPr>
    </w:p>
    <w:p w:rsidR="0002438B" w:rsidRDefault="0002438B" w:rsidP="0002438B">
      <w:pPr>
        <w:ind w:left="720" w:hanging="720"/>
        <w:jc w:val="both"/>
        <w:rPr>
          <w:b/>
        </w:rPr>
      </w:pPr>
      <w:r w:rsidRPr="00646A51">
        <w:t>C:</w:t>
      </w:r>
      <w:r w:rsidR="007A5DB2">
        <w:t xml:space="preserve">  </w:t>
      </w:r>
      <w:r w:rsidRPr="006D6D21">
        <w:rPr>
          <w:b/>
        </w:rPr>
        <w:t>And also with you.</w:t>
      </w:r>
    </w:p>
    <w:p w:rsidR="00B1313E" w:rsidRPr="00B1313E" w:rsidRDefault="00B1313E" w:rsidP="0002438B">
      <w:pPr>
        <w:ind w:left="720" w:hanging="720"/>
        <w:jc w:val="both"/>
        <w:rPr>
          <w:b/>
          <w:sz w:val="12"/>
        </w:rPr>
      </w:pPr>
    </w:p>
    <w:p w:rsidR="007A5DB2" w:rsidRDefault="0002438B" w:rsidP="0002438B">
      <w:pPr>
        <w:ind w:left="720" w:hanging="720"/>
        <w:jc w:val="both"/>
      </w:pPr>
      <w:r w:rsidRPr="006D6D21">
        <w:t>P:</w:t>
      </w:r>
      <w:r w:rsidR="007A5DB2">
        <w:t xml:space="preserve">  </w:t>
      </w:r>
      <w:r w:rsidRPr="006D6D21">
        <w:t xml:space="preserve">Let us pray.  Lord God, Source of every blessing, You showed forth Your glory and led </w:t>
      </w:r>
    </w:p>
    <w:p w:rsidR="007A5DB2" w:rsidRDefault="007A5DB2" w:rsidP="0002438B">
      <w:pPr>
        <w:ind w:left="720" w:hanging="720"/>
        <w:jc w:val="both"/>
      </w:pPr>
      <w:r>
        <w:t xml:space="preserve">      </w:t>
      </w:r>
      <w:r w:rsidR="0002438B" w:rsidRPr="006D6D21">
        <w:t xml:space="preserve">many to faith by the works of Your Son, Who brought gladness and salvation to His </w:t>
      </w:r>
    </w:p>
    <w:p w:rsidR="007A5DB2" w:rsidRDefault="007A5DB2" w:rsidP="0002438B">
      <w:pPr>
        <w:ind w:left="720" w:hanging="720"/>
        <w:jc w:val="both"/>
      </w:pPr>
      <w:r>
        <w:t xml:space="preserve">      </w:t>
      </w:r>
      <w:r w:rsidR="0002438B" w:rsidRPr="006D6D21">
        <w:t xml:space="preserve">people.  Transform us by the Spirit of His love, that we may find our life together in </w:t>
      </w:r>
    </w:p>
    <w:p w:rsidR="0002438B" w:rsidRPr="006D6D21" w:rsidRDefault="007A5DB2" w:rsidP="0002438B">
      <w:pPr>
        <w:ind w:left="720" w:hanging="720"/>
        <w:jc w:val="both"/>
      </w:pPr>
      <w:r>
        <w:t xml:space="preserve">      </w:t>
      </w:r>
      <w:r w:rsidR="0002438B" w:rsidRPr="006D6D21">
        <w:t>Him, Jesus Christ, our Savior and Lord.</w:t>
      </w:r>
    </w:p>
    <w:p w:rsidR="0002438B" w:rsidRPr="00646A51" w:rsidRDefault="0002438B" w:rsidP="0002438B">
      <w:pPr>
        <w:ind w:left="720" w:hanging="720"/>
        <w:jc w:val="both"/>
        <w:rPr>
          <w:sz w:val="12"/>
        </w:rPr>
      </w:pPr>
    </w:p>
    <w:p w:rsidR="0002438B" w:rsidRPr="006D6D21" w:rsidRDefault="0002438B" w:rsidP="0002438B">
      <w:pPr>
        <w:ind w:left="720" w:hanging="720"/>
        <w:jc w:val="both"/>
        <w:rPr>
          <w:b/>
        </w:rPr>
      </w:pPr>
      <w:r w:rsidRPr="00646A51">
        <w:t>C:</w:t>
      </w:r>
      <w:r w:rsidR="007A5DB2">
        <w:t xml:space="preserve">  </w:t>
      </w:r>
      <w:r w:rsidRPr="006D6D21">
        <w:rPr>
          <w:b/>
        </w:rPr>
        <w:t>Amen.</w:t>
      </w:r>
    </w:p>
    <w:p w:rsidR="0002438B" w:rsidRPr="00646A51" w:rsidRDefault="0002438B" w:rsidP="0002438B">
      <w:pPr>
        <w:ind w:left="720" w:hanging="720"/>
        <w:jc w:val="both"/>
        <w:rPr>
          <w:b/>
          <w:sz w:val="12"/>
        </w:rPr>
      </w:pPr>
    </w:p>
    <w:p w:rsidR="0002438B" w:rsidRPr="006D6D21" w:rsidRDefault="0002438B" w:rsidP="0002438B">
      <w:pPr>
        <w:ind w:left="720" w:hanging="720"/>
        <w:jc w:val="both"/>
        <w:rPr>
          <w:i/>
        </w:rPr>
      </w:pPr>
      <w:r w:rsidRPr="006D6D21">
        <w:rPr>
          <w:i/>
        </w:rPr>
        <w:t>The assembly is seated</w:t>
      </w:r>
    </w:p>
    <w:p w:rsidR="0002438B" w:rsidRPr="00646A51" w:rsidRDefault="0002438B" w:rsidP="0002438B">
      <w:pPr>
        <w:ind w:left="720" w:hanging="720"/>
        <w:jc w:val="both"/>
        <w:rPr>
          <w:i/>
          <w:sz w:val="12"/>
        </w:rPr>
      </w:pPr>
    </w:p>
    <w:p w:rsidR="0002438B" w:rsidRPr="00646A51" w:rsidRDefault="00646A51" w:rsidP="00D747DA">
      <w:pPr>
        <w:ind w:left="720"/>
        <w:jc w:val="center"/>
        <w:rPr>
          <w:b/>
          <w:sz w:val="28"/>
        </w:rPr>
      </w:pPr>
      <w:r w:rsidRPr="00646A51">
        <w:rPr>
          <w:b/>
          <w:sz w:val="28"/>
        </w:rPr>
        <w:sym w:font="Wingdings" w:char="F058"/>
      </w:r>
      <w:r w:rsidR="0002438B" w:rsidRPr="00646A51">
        <w:rPr>
          <w:b/>
          <w:sz w:val="28"/>
        </w:rPr>
        <w:t xml:space="preserve"> WORD </w:t>
      </w:r>
      <w:r w:rsidRPr="00646A51">
        <w:rPr>
          <w:b/>
          <w:sz w:val="28"/>
        </w:rPr>
        <w:sym w:font="Wingdings" w:char="F058"/>
      </w:r>
    </w:p>
    <w:p w:rsidR="0002438B" w:rsidRPr="00646A51" w:rsidRDefault="0002438B" w:rsidP="0002438B">
      <w:pPr>
        <w:rPr>
          <w:b/>
          <w:sz w:val="12"/>
        </w:rPr>
      </w:pPr>
    </w:p>
    <w:p w:rsidR="0002438B" w:rsidRPr="006D6D21" w:rsidRDefault="0002438B" w:rsidP="0002438B">
      <w:pPr>
        <w:ind w:left="720" w:hanging="720"/>
        <w:jc w:val="both"/>
        <w:rPr>
          <w:b/>
        </w:rPr>
      </w:pPr>
      <w:r w:rsidRPr="006D6D21">
        <w:rPr>
          <w:b/>
        </w:rPr>
        <w:t>FIRST READING</w:t>
      </w:r>
      <w:r w:rsidRPr="006D6D21">
        <w:rPr>
          <w:b/>
        </w:rPr>
        <w:tab/>
      </w:r>
      <w:r w:rsidRPr="006D6D21">
        <w:rPr>
          <w:b/>
        </w:rPr>
        <w:tab/>
      </w:r>
      <w:r w:rsidRPr="006D6D21">
        <w:rPr>
          <w:b/>
        </w:rPr>
        <w:tab/>
      </w:r>
      <w:r w:rsidRPr="006D6D21">
        <w:rPr>
          <w:b/>
        </w:rPr>
        <w:tab/>
      </w:r>
      <w:r w:rsidRPr="006D6D21">
        <w:rPr>
          <w:b/>
        </w:rPr>
        <w:tab/>
      </w:r>
      <w:r w:rsidRPr="006D6D21">
        <w:rPr>
          <w:b/>
        </w:rPr>
        <w:tab/>
      </w:r>
      <w:r w:rsidRPr="006D6D21">
        <w:rPr>
          <w:b/>
        </w:rPr>
        <w:tab/>
        <w:t xml:space="preserve">   </w:t>
      </w:r>
      <w:r w:rsidR="00646A51">
        <w:rPr>
          <w:b/>
        </w:rPr>
        <w:t xml:space="preserve">        </w:t>
      </w:r>
      <w:r w:rsidRPr="006D6D21">
        <w:rPr>
          <w:b/>
        </w:rPr>
        <w:t xml:space="preserve"> Isaiah 62:1-5</w:t>
      </w:r>
    </w:p>
    <w:p w:rsidR="0002438B" w:rsidRPr="00646A51" w:rsidRDefault="0002438B" w:rsidP="0002438B">
      <w:pPr>
        <w:ind w:left="720" w:hanging="720"/>
        <w:jc w:val="both"/>
        <w:rPr>
          <w:sz w:val="12"/>
        </w:rPr>
      </w:pPr>
    </w:p>
    <w:p w:rsidR="0002438B" w:rsidRPr="006D6D21" w:rsidRDefault="0002438B" w:rsidP="0002438B">
      <w:pPr>
        <w:jc w:val="both"/>
        <w:rPr>
          <w:i/>
        </w:rPr>
      </w:pPr>
      <w:r w:rsidRPr="006D6D21">
        <w:rPr>
          <w:i/>
        </w:rPr>
        <w:t>The people’s return to their homeland after the exile was not the glorious event announced earlier by the prophet.  Nevertheless, the writer of today’s reading declares hope.  The close connection between a name and its bearer appears as the restored Jerusalem receives a new name.  The marriage metaphor used of God and Jerusalem indicates the joy of communal life with God.</w:t>
      </w:r>
    </w:p>
    <w:p w:rsidR="0002438B" w:rsidRPr="00646A51" w:rsidRDefault="0002438B" w:rsidP="0002438B">
      <w:pPr>
        <w:jc w:val="both"/>
        <w:rPr>
          <w:i/>
          <w:sz w:val="12"/>
        </w:rPr>
      </w:pPr>
    </w:p>
    <w:p w:rsidR="007A5DB2" w:rsidRDefault="007A5DB2" w:rsidP="0002438B">
      <w:pPr>
        <w:jc w:val="both"/>
      </w:pPr>
    </w:p>
    <w:p w:rsidR="0002438B" w:rsidRPr="006D6D21" w:rsidRDefault="0002438B" w:rsidP="0002438B">
      <w:pPr>
        <w:jc w:val="both"/>
      </w:pPr>
      <w:r w:rsidRPr="006D6D21">
        <w:lastRenderedPageBreak/>
        <w:t>For Zion’s sake I will not keep silent,</w:t>
      </w:r>
    </w:p>
    <w:p w:rsidR="0002438B" w:rsidRPr="006D6D21" w:rsidRDefault="0002438B" w:rsidP="0002438B">
      <w:pPr>
        <w:jc w:val="both"/>
      </w:pPr>
      <w:r w:rsidRPr="006D6D21">
        <w:tab/>
        <w:t>and for Jerusalem’s sake I will not rest,</w:t>
      </w:r>
    </w:p>
    <w:p w:rsidR="0002438B" w:rsidRPr="006D6D21" w:rsidRDefault="0002438B" w:rsidP="0002438B">
      <w:pPr>
        <w:jc w:val="both"/>
      </w:pPr>
      <w:r w:rsidRPr="006D6D21">
        <w:t>until her vindication shines out like the dawn,</w:t>
      </w:r>
    </w:p>
    <w:p w:rsidR="0002438B" w:rsidRPr="006D6D21" w:rsidRDefault="0002438B" w:rsidP="0002438B">
      <w:pPr>
        <w:jc w:val="both"/>
      </w:pPr>
      <w:r w:rsidRPr="006D6D21">
        <w:tab/>
        <w:t>and her salvation like a burning torch.</w:t>
      </w:r>
    </w:p>
    <w:p w:rsidR="0002438B" w:rsidRPr="006D6D21" w:rsidRDefault="0002438B" w:rsidP="0002438B">
      <w:pPr>
        <w:jc w:val="both"/>
      </w:pPr>
      <w:r w:rsidRPr="006D6D21">
        <w:t>The nations shall see your vindication,</w:t>
      </w:r>
    </w:p>
    <w:p w:rsidR="0002438B" w:rsidRPr="006D6D21" w:rsidRDefault="0002438B" w:rsidP="0002438B">
      <w:pPr>
        <w:jc w:val="both"/>
      </w:pPr>
      <w:r w:rsidRPr="006D6D21">
        <w:tab/>
        <w:t>and all the kings your glory;</w:t>
      </w:r>
    </w:p>
    <w:p w:rsidR="0002438B" w:rsidRPr="006D6D21" w:rsidRDefault="0002438B" w:rsidP="0002438B">
      <w:pPr>
        <w:jc w:val="both"/>
      </w:pPr>
      <w:r w:rsidRPr="006D6D21">
        <w:t>and you shall be called by a new name</w:t>
      </w:r>
    </w:p>
    <w:p w:rsidR="0002438B" w:rsidRPr="006D6D21" w:rsidRDefault="0002438B" w:rsidP="0002438B">
      <w:pPr>
        <w:jc w:val="both"/>
      </w:pPr>
      <w:r w:rsidRPr="006D6D21">
        <w:tab/>
        <w:t>that the mouth of the LORD will give.</w:t>
      </w:r>
    </w:p>
    <w:p w:rsidR="0002438B" w:rsidRPr="006D6D21" w:rsidRDefault="0002438B" w:rsidP="0002438B">
      <w:pPr>
        <w:jc w:val="both"/>
      </w:pPr>
      <w:r w:rsidRPr="006D6D21">
        <w:t>You shall be a crown of beauty in the hand of the LORD,</w:t>
      </w:r>
    </w:p>
    <w:p w:rsidR="0002438B" w:rsidRPr="006D6D21" w:rsidRDefault="0002438B" w:rsidP="0002438B">
      <w:pPr>
        <w:jc w:val="both"/>
      </w:pPr>
      <w:r w:rsidRPr="006D6D21">
        <w:tab/>
        <w:t>and a royal diadem in the hand of your God.</w:t>
      </w:r>
    </w:p>
    <w:p w:rsidR="0002438B" w:rsidRPr="006D6D21" w:rsidRDefault="0002438B" w:rsidP="0002438B">
      <w:pPr>
        <w:jc w:val="both"/>
      </w:pPr>
      <w:r w:rsidRPr="006D6D21">
        <w:t>You shall no more be termed Forsaken,</w:t>
      </w:r>
    </w:p>
    <w:p w:rsidR="0002438B" w:rsidRPr="006D6D21" w:rsidRDefault="0002438B" w:rsidP="0002438B">
      <w:pPr>
        <w:jc w:val="both"/>
      </w:pPr>
      <w:r w:rsidRPr="006D6D21">
        <w:tab/>
        <w:t>and your land shall not more be termed Desolate;</w:t>
      </w:r>
    </w:p>
    <w:p w:rsidR="0002438B" w:rsidRPr="006D6D21" w:rsidRDefault="0002438B" w:rsidP="0002438B">
      <w:pPr>
        <w:jc w:val="both"/>
      </w:pPr>
      <w:r w:rsidRPr="006D6D21">
        <w:t>but you shall be caked My Delight Is in Her,</w:t>
      </w:r>
    </w:p>
    <w:p w:rsidR="0002438B" w:rsidRPr="006D6D21" w:rsidRDefault="0002438B" w:rsidP="0002438B">
      <w:pPr>
        <w:jc w:val="both"/>
      </w:pPr>
      <w:r w:rsidRPr="006D6D21">
        <w:tab/>
        <w:t>and your land Married;</w:t>
      </w:r>
    </w:p>
    <w:p w:rsidR="0002438B" w:rsidRPr="006D6D21" w:rsidRDefault="0002438B" w:rsidP="0002438B">
      <w:pPr>
        <w:jc w:val="both"/>
      </w:pPr>
      <w:r w:rsidRPr="006D6D21">
        <w:t>for the LORD delights in you,</w:t>
      </w:r>
    </w:p>
    <w:p w:rsidR="0002438B" w:rsidRPr="006D6D21" w:rsidRDefault="0002438B" w:rsidP="0002438B">
      <w:pPr>
        <w:jc w:val="both"/>
      </w:pPr>
      <w:r w:rsidRPr="006D6D21">
        <w:tab/>
        <w:t>and your land shall be married.</w:t>
      </w:r>
    </w:p>
    <w:p w:rsidR="0002438B" w:rsidRPr="006D6D21" w:rsidRDefault="0002438B" w:rsidP="0002438B">
      <w:pPr>
        <w:jc w:val="both"/>
      </w:pPr>
      <w:r w:rsidRPr="006D6D21">
        <w:t>For as a young man marries a young woman,</w:t>
      </w:r>
    </w:p>
    <w:p w:rsidR="0002438B" w:rsidRPr="006D6D21" w:rsidRDefault="0002438B" w:rsidP="0002438B">
      <w:pPr>
        <w:jc w:val="both"/>
      </w:pPr>
      <w:r w:rsidRPr="006D6D21">
        <w:tab/>
        <w:t>so shall your builder marry you,</w:t>
      </w:r>
    </w:p>
    <w:p w:rsidR="0002438B" w:rsidRPr="006D6D21" w:rsidRDefault="0002438B" w:rsidP="0002438B">
      <w:pPr>
        <w:jc w:val="both"/>
      </w:pPr>
      <w:r w:rsidRPr="006D6D21">
        <w:t>and as the bridegroom rejoices over the bride,</w:t>
      </w:r>
    </w:p>
    <w:p w:rsidR="0002438B" w:rsidRPr="006D6D21" w:rsidRDefault="0002438B" w:rsidP="0002438B">
      <w:pPr>
        <w:jc w:val="both"/>
      </w:pPr>
      <w:r w:rsidRPr="006D6D21">
        <w:tab/>
        <w:t>so shall your God rejoice over you.</w:t>
      </w:r>
    </w:p>
    <w:p w:rsidR="0002438B" w:rsidRPr="00646A51" w:rsidRDefault="0002438B" w:rsidP="0002438B">
      <w:pPr>
        <w:jc w:val="both"/>
        <w:rPr>
          <w:sz w:val="12"/>
        </w:rPr>
      </w:pPr>
    </w:p>
    <w:p w:rsidR="0002438B" w:rsidRPr="006D6D21" w:rsidRDefault="0002438B" w:rsidP="0002438B">
      <w:pPr>
        <w:jc w:val="both"/>
      </w:pPr>
      <w:r w:rsidRPr="006D6D21">
        <w:t>The Word of the Lord.</w:t>
      </w:r>
    </w:p>
    <w:p w:rsidR="0002438B" w:rsidRPr="00646A51" w:rsidRDefault="0002438B" w:rsidP="0002438B">
      <w:pPr>
        <w:jc w:val="both"/>
        <w:rPr>
          <w:sz w:val="12"/>
        </w:rPr>
      </w:pPr>
    </w:p>
    <w:p w:rsidR="0002438B" w:rsidRPr="006D6D21" w:rsidRDefault="0002438B" w:rsidP="0002438B">
      <w:pPr>
        <w:jc w:val="both"/>
        <w:rPr>
          <w:b/>
        </w:rPr>
      </w:pPr>
      <w:r w:rsidRPr="006D6D21">
        <w:rPr>
          <w:b/>
        </w:rPr>
        <w:t>Thanks be to God.</w:t>
      </w:r>
    </w:p>
    <w:p w:rsidR="0002438B" w:rsidRPr="00646A51" w:rsidRDefault="0002438B" w:rsidP="0002438B">
      <w:pPr>
        <w:jc w:val="both"/>
        <w:rPr>
          <w:b/>
          <w:sz w:val="12"/>
        </w:rPr>
      </w:pPr>
    </w:p>
    <w:p w:rsidR="0002438B" w:rsidRPr="006D6D21" w:rsidRDefault="0002438B" w:rsidP="0002438B">
      <w:pPr>
        <w:rPr>
          <w:b/>
        </w:rPr>
      </w:pPr>
      <w:r w:rsidRPr="006D6D21">
        <w:rPr>
          <w:b/>
        </w:rPr>
        <w:t>THE PSALM:  Psalm 36:5-10</w:t>
      </w:r>
      <w:r w:rsidRPr="006D6D21">
        <w:tab/>
      </w:r>
      <w:r w:rsidRPr="006D6D21">
        <w:tab/>
      </w:r>
      <w:r w:rsidR="00646A51">
        <w:tab/>
      </w:r>
      <w:r w:rsidR="00646A51">
        <w:tab/>
      </w:r>
      <w:r w:rsidR="00646A51">
        <w:tab/>
      </w:r>
      <w:r w:rsidRPr="006D6D21">
        <w:rPr>
          <w:b/>
        </w:rPr>
        <w:t xml:space="preserve">Read responsively </w:t>
      </w:r>
      <w:r w:rsidRPr="006D6D21">
        <w:tab/>
      </w:r>
    </w:p>
    <w:p w:rsidR="0002438B" w:rsidRPr="00646A51" w:rsidRDefault="0002438B" w:rsidP="0002438B">
      <w:pPr>
        <w:jc w:val="both"/>
        <w:rPr>
          <w:b/>
          <w:sz w:val="12"/>
        </w:rPr>
      </w:pPr>
    </w:p>
    <w:p w:rsidR="0002438B" w:rsidRPr="006D6D21" w:rsidRDefault="0002438B" w:rsidP="0002438B">
      <w:pPr>
        <w:jc w:val="both"/>
      </w:pPr>
      <w:r w:rsidRPr="006D6D21">
        <w:rPr>
          <w:vertAlign w:val="superscript"/>
        </w:rPr>
        <w:t>5</w:t>
      </w:r>
      <w:r w:rsidRPr="006D6D21">
        <w:t>Your love, O LORD, reaches to the heavens,</w:t>
      </w:r>
    </w:p>
    <w:p w:rsidR="0002438B" w:rsidRPr="006D6D21" w:rsidRDefault="0002438B" w:rsidP="0002438B">
      <w:pPr>
        <w:jc w:val="both"/>
      </w:pPr>
      <w:r w:rsidRPr="006D6D21">
        <w:t>     and Your faithfulness to the clouds.</w:t>
      </w:r>
    </w:p>
    <w:p w:rsidR="0002438B" w:rsidRPr="00646A51" w:rsidRDefault="0002438B" w:rsidP="0002438B">
      <w:pPr>
        <w:jc w:val="both"/>
        <w:rPr>
          <w:sz w:val="12"/>
        </w:rPr>
      </w:pPr>
    </w:p>
    <w:p w:rsidR="0002438B" w:rsidRPr="006D6D21" w:rsidRDefault="0002438B" w:rsidP="0002438B">
      <w:pPr>
        <w:jc w:val="both"/>
      </w:pPr>
      <w:r w:rsidRPr="006D6D21">
        <w:rPr>
          <w:rStyle w:val="Strong"/>
          <w:vertAlign w:val="superscript"/>
        </w:rPr>
        <w:t>6</w:t>
      </w:r>
      <w:r w:rsidRPr="006D6D21">
        <w:rPr>
          <w:rStyle w:val="Strong"/>
        </w:rPr>
        <w:t>Your righteousness is like the strong mountains, Your justice like the great deep;</w:t>
      </w:r>
    </w:p>
    <w:p w:rsidR="0002438B" w:rsidRPr="006D6D21" w:rsidRDefault="0002438B" w:rsidP="0002438B">
      <w:pPr>
        <w:jc w:val="both"/>
        <w:rPr>
          <w:rStyle w:val="Strong"/>
        </w:rPr>
      </w:pPr>
      <w:r w:rsidRPr="006D6D21">
        <w:t>     </w:t>
      </w:r>
      <w:r w:rsidRPr="006D6D21">
        <w:rPr>
          <w:rStyle w:val="Strong"/>
        </w:rPr>
        <w:t>You save humankind and animals, O LORD.   </w:t>
      </w:r>
    </w:p>
    <w:p w:rsidR="0002438B" w:rsidRPr="00646A51" w:rsidRDefault="0002438B" w:rsidP="0002438B">
      <w:pPr>
        <w:jc w:val="both"/>
        <w:rPr>
          <w:sz w:val="12"/>
        </w:rPr>
      </w:pPr>
    </w:p>
    <w:p w:rsidR="0002438B" w:rsidRPr="006D6D21" w:rsidRDefault="0002438B" w:rsidP="0002438B">
      <w:pPr>
        <w:jc w:val="both"/>
      </w:pPr>
      <w:r w:rsidRPr="006D6D21">
        <w:rPr>
          <w:vertAlign w:val="superscript"/>
        </w:rPr>
        <w:t>7</w:t>
      </w:r>
      <w:r w:rsidRPr="006D6D21">
        <w:t>How priceless is Your love, O God!</w:t>
      </w:r>
    </w:p>
    <w:p w:rsidR="0002438B" w:rsidRPr="006D6D21" w:rsidRDefault="0002438B" w:rsidP="0002438B">
      <w:pPr>
        <w:jc w:val="both"/>
      </w:pPr>
      <w:r w:rsidRPr="006D6D21">
        <w:t>     All people take refuge under the shadow of Your wings.</w:t>
      </w:r>
    </w:p>
    <w:p w:rsidR="0002438B" w:rsidRPr="00646A51" w:rsidRDefault="0002438B" w:rsidP="0002438B">
      <w:pPr>
        <w:jc w:val="both"/>
        <w:rPr>
          <w:sz w:val="12"/>
        </w:rPr>
      </w:pPr>
    </w:p>
    <w:p w:rsidR="0002438B" w:rsidRPr="006D6D21" w:rsidRDefault="0002438B" w:rsidP="0002438B">
      <w:pPr>
        <w:jc w:val="both"/>
      </w:pPr>
      <w:r w:rsidRPr="006D6D21">
        <w:rPr>
          <w:rStyle w:val="Strong"/>
          <w:vertAlign w:val="superscript"/>
        </w:rPr>
        <w:t>8</w:t>
      </w:r>
      <w:r w:rsidRPr="006D6D21">
        <w:rPr>
          <w:rStyle w:val="Strong"/>
        </w:rPr>
        <w:t>They feast upon the abundance of Your house;</w:t>
      </w:r>
    </w:p>
    <w:p w:rsidR="0002438B" w:rsidRPr="006D6D21" w:rsidRDefault="0002438B" w:rsidP="0002438B">
      <w:pPr>
        <w:jc w:val="both"/>
        <w:rPr>
          <w:rStyle w:val="Strong"/>
        </w:rPr>
      </w:pPr>
      <w:r w:rsidRPr="006D6D21">
        <w:t>     </w:t>
      </w:r>
      <w:r w:rsidRPr="006D6D21">
        <w:rPr>
          <w:rStyle w:val="Strong"/>
        </w:rPr>
        <w:t>You give them drink from the river of Your delights.</w:t>
      </w:r>
    </w:p>
    <w:p w:rsidR="0002438B" w:rsidRPr="00646A51" w:rsidRDefault="0002438B" w:rsidP="0002438B">
      <w:pPr>
        <w:jc w:val="both"/>
        <w:rPr>
          <w:sz w:val="12"/>
          <w:vertAlign w:val="superscript"/>
        </w:rPr>
      </w:pPr>
    </w:p>
    <w:p w:rsidR="0002438B" w:rsidRPr="006D6D21" w:rsidRDefault="0002438B" w:rsidP="0002438B">
      <w:pPr>
        <w:jc w:val="both"/>
      </w:pPr>
      <w:r w:rsidRPr="006D6D21">
        <w:rPr>
          <w:vertAlign w:val="superscript"/>
        </w:rPr>
        <w:t>9</w:t>
      </w:r>
      <w:r w:rsidRPr="006D6D21">
        <w:t>For with You is the well of life,</w:t>
      </w:r>
    </w:p>
    <w:p w:rsidR="0002438B" w:rsidRPr="006D6D21" w:rsidRDefault="0002438B" w:rsidP="0002438B">
      <w:pPr>
        <w:jc w:val="both"/>
      </w:pPr>
      <w:r w:rsidRPr="006D6D21">
        <w:t>     and in Your light we see light.</w:t>
      </w:r>
    </w:p>
    <w:p w:rsidR="0002438B" w:rsidRPr="00646A51" w:rsidRDefault="0002438B" w:rsidP="0002438B">
      <w:pPr>
        <w:jc w:val="both"/>
        <w:rPr>
          <w:sz w:val="12"/>
        </w:rPr>
      </w:pPr>
    </w:p>
    <w:p w:rsidR="0002438B" w:rsidRPr="006D6D21" w:rsidRDefault="0002438B" w:rsidP="0002438B">
      <w:pPr>
        <w:jc w:val="both"/>
      </w:pPr>
      <w:r w:rsidRPr="006D6D21">
        <w:rPr>
          <w:rStyle w:val="Strong"/>
          <w:vertAlign w:val="superscript"/>
        </w:rPr>
        <w:t>10</w:t>
      </w:r>
      <w:r w:rsidRPr="006D6D21">
        <w:rPr>
          <w:rStyle w:val="Strong"/>
        </w:rPr>
        <w:t>Continue Your lovingkindness to those who know You,</w:t>
      </w:r>
    </w:p>
    <w:p w:rsidR="0002438B" w:rsidRPr="006D6D21" w:rsidRDefault="0002438B" w:rsidP="0002438B">
      <w:pPr>
        <w:jc w:val="both"/>
        <w:rPr>
          <w:rStyle w:val="Strong"/>
        </w:rPr>
      </w:pPr>
      <w:r w:rsidRPr="006D6D21">
        <w:t>     </w:t>
      </w:r>
      <w:r w:rsidRPr="006D6D21">
        <w:rPr>
          <w:rStyle w:val="Strong"/>
        </w:rPr>
        <w:t>and Your favor to those who are true of heart.  </w:t>
      </w:r>
    </w:p>
    <w:p w:rsidR="0002438B" w:rsidRPr="00646A51" w:rsidRDefault="0002438B" w:rsidP="0002438B">
      <w:pPr>
        <w:jc w:val="both"/>
        <w:rPr>
          <w:rStyle w:val="Strong"/>
          <w:sz w:val="12"/>
        </w:rPr>
      </w:pPr>
    </w:p>
    <w:p w:rsidR="0002438B" w:rsidRDefault="0002438B" w:rsidP="0002438B">
      <w:pPr>
        <w:jc w:val="both"/>
        <w:rPr>
          <w:b/>
        </w:rPr>
      </w:pPr>
      <w:r w:rsidRPr="006D6D21">
        <w:rPr>
          <w:b/>
        </w:rPr>
        <w:t>SECOND READING</w:t>
      </w:r>
      <w:r w:rsidRPr="006D6D21">
        <w:rPr>
          <w:b/>
        </w:rPr>
        <w:tab/>
      </w:r>
      <w:r w:rsidRPr="006D6D21">
        <w:rPr>
          <w:b/>
        </w:rPr>
        <w:tab/>
      </w:r>
      <w:r w:rsidRPr="006D6D21">
        <w:rPr>
          <w:b/>
        </w:rPr>
        <w:tab/>
        <w:t xml:space="preserve">                            1 Corinthians 12:1-11</w:t>
      </w:r>
    </w:p>
    <w:p w:rsidR="00646A51" w:rsidRPr="00646A51" w:rsidRDefault="00646A51" w:rsidP="0002438B">
      <w:pPr>
        <w:jc w:val="both"/>
        <w:rPr>
          <w:b/>
          <w:sz w:val="12"/>
        </w:rPr>
      </w:pPr>
    </w:p>
    <w:p w:rsidR="0002438B" w:rsidRPr="006D6D21" w:rsidRDefault="0002438B" w:rsidP="0002438B">
      <w:pPr>
        <w:jc w:val="both"/>
        <w:rPr>
          <w:i/>
        </w:rPr>
      </w:pPr>
      <w:r w:rsidRPr="006D6D21">
        <w:rPr>
          <w:i/>
        </w:rPr>
        <w:t>Paul’s words concerning spiritual gifts are written to the Christians in Corinth, where self-promotion and boasting have made the exercise of those gifts divisive.</w:t>
      </w:r>
    </w:p>
    <w:p w:rsidR="0002438B" w:rsidRPr="00646A51" w:rsidRDefault="0002438B" w:rsidP="00646A51">
      <w:pPr>
        <w:ind w:firstLine="720"/>
        <w:jc w:val="both"/>
        <w:rPr>
          <w:i/>
          <w:sz w:val="12"/>
        </w:rPr>
      </w:pPr>
    </w:p>
    <w:p w:rsidR="0002438B" w:rsidRPr="006D6D21" w:rsidRDefault="0002438B" w:rsidP="0002438B">
      <w:pPr>
        <w:jc w:val="both"/>
      </w:pPr>
      <w:r w:rsidRPr="006D6D21">
        <w:tab/>
        <w:t xml:space="preserve">Now concerning spiritual gifts, brothers and sisters, I do not want you to be uninformed.  You know that when you were pagans, you were enticed and led astray to </w:t>
      </w:r>
      <w:r w:rsidRPr="006D6D21">
        <w:lastRenderedPageBreak/>
        <w:t>idols that could not speak.  Therefore I want you to understand that no one speaking by the Spirit of God ever says, “Let Jesus be cursed!” and no one can say “Jesus is Lord” except by the Holy Spirit.</w:t>
      </w:r>
    </w:p>
    <w:p w:rsidR="0002438B" w:rsidRPr="006D6D21" w:rsidRDefault="0002438B" w:rsidP="0002438B">
      <w:pPr>
        <w:jc w:val="both"/>
      </w:pPr>
      <w:r w:rsidRPr="006D6D21">
        <w:tab/>
        <w:t>Now there are varieties of gifts, but the same Spirit; and there are varieties of services, but the same Lord; and there are varieties of activities, but it is the same God who activates all of them in every one.  To each is given the manifestation of the Spirit for the common good.</w:t>
      </w:r>
    </w:p>
    <w:p w:rsidR="0002438B" w:rsidRPr="006D6D21" w:rsidRDefault="0002438B" w:rsidP="0002438B">
      <w:pPr>
        <w:jc w:val="both"/>
      </w:pPr>
      <w:r w:rsidRPr="006D6D21">
        <w:tab/>
        <w:t>To one is given through the Spirit the utterance of wisdom, and to another the utterance of knowledge according to the same Spirit, to another faith by the same Spirit, to another gifts of healing by the one Spirit, to another the working of miracles, to another prophecy, to another the discernment of gifts, to another various kinds of tongues, to another the interpretation of tongues.  All these are activated by one and the same Spirit, who allots to each one individually just as the Spirit chooses.</w:t>
      </w:r>
    </w:p>
    <w:p w:rsidR="0002438B" w:rsidRPr="00646A51" w:rsidRDefault="0002438B" w:rsidP="0002438B">
      <w:pPr>
        <w:jc w:val="both"/>
        <w:rPr>
          <w:sz w:val="12"/>
        </w:rPr>
      </w:pPr>
    </w:p>
    <w:p w:rsidR="0002438B" w:rsidRPr="006D6D21" w:rsidRDefault="0002438B" w:rsidP="0002438B">
      <w:pPr>
        <w:jc w:val="both"/>
      </w:pPr>
      <w:r w:rsidRPr="006D6D21">
        <w:t>The Word of the Lord.</w:t>
      </w:r>
    </w:p>
    <w:p w:rsidR="0002438B" w:rsidRPr="00646A51" w:rsidRDefault="0002438B" w:rsidP="0002438B">
      <w:pPr>
        <w:jc w:val="both"/>
        <w:rPr>
          <w:sz w:val="12"/>
        </w:rPr>
      </w:pPr>
    </w:p>
    <w:p w:rsidR="0002438B" w:rsidRDefault="0002438B" w:rsidP="0002438B">
      <w:pPr>
        <w:jc w:val="both"/>
        <w:rPr>
          <w:b/>
        </w:rPr>
      </w:pPr>
      <w:r w:rsidRPr="006D6D21">
        <w:rPr>
          <w:b/>
        </w:rPr>
        <w:t>Thanks be to God.</w:t>
      </w:r>
    </w:p>
    <w:p w:rsidR="00646A51" w:rsidRPr="00646A51" w:rsidRDefault="00646A51" w:rsidP="0002438B">
      <w:pPr>
        <w:jc w:val="both"/>
        <w:rPr>
          <w:b/>
          <w:sz w:val="12"/>
        </w:rPr>
      </w:pPr>
    </w:p>
    <w:p w:rsidR="0002438B" w:rsidRDefault="0002438B" w:rsidP="0002438B">
      <w:pPr>
        <w:jc w:val="both"/>
        <w:rPr>
          <w:i/>
        </w:rPr>
      </w:pPr>
      <w:r w:rsidRPr="006D6D21">
        <w:rPr>
          <w:i/>
        </w:rPr>
        <w:t>As you are able please rise</w:t>
      </w:r>
    </w:p>
    <w:p w:rsidR="0002438B" w:rsidRPr="00646A51" w:rsidRDefault="0002438B" w:rsidP="0002438B">
      <w:pPr>
        <w:jc w:val="both"/>
        <w:rPr>
          <w:i/>
          <w:sz w:val="12"/>
        </w:rPr>
      </w:pPr>
    </w:p>
    <w:p w:rsidR="0002438B" w:rsidRPr="006D6D21" w:rsidRDefault="0002438B" w:rsidP="0002438B">
      <w:pPr>
        <w:jc w:val="both"/>
        <w:rPr>
          <w:b/>
        </w:rPr>
      </w:pPr>
      <w:r w:rsidRPr="006D6D21">
        <w:rPr>
          <w:b/>
        </w:rPr>
        <w:t>THE VERSE</w:t>
      </w:r>
    </w:p>
    <w:p w:rsidR="0002438B" w:rsidRPr="00646A51" w:rsidRDefault="0002438B" w:rsidP="0002438B">
      <w:pPr>
        <w:jc w:val="both"/>
        <w:rPr>
          <w:b/>
          <w:sz w:val="12"/>
        </w:rPr>
      </w:pPr>
    </w:p>
    <w:p w:rsidR="0002438B" w:rsidRPr="006D6D21" w:rsidRDefault="0002438B" w:rsidP="0002438B">
      <w:pPr>
        <w:jc w:val="both"/>
        <w:rPr>
          <w:i/>
        </w:rPr>
      </w:pPr>
      <w:r w:rsidRPr="006D6D21">
        <w:rPr>
          <w:b/>
          <w:noProof/>
        </w:rPr>
        <w:drawing>
          <wp:inline distT="0" distB="0" distL="0" distR="0" wp14:anchorId="117D1BB0" wp14:editId="079BD6BA">
            <wp:extent cx="5715000" cy="2114550"/>
            <wp:effectExtent l="0" t="0" r="0" b="0"/>
            <wp:docPr id="3" name="Picture 3" descr="A close up of a music instr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music instrument&#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00" cy="2114550"/>
                    </a:xfrm>
                    <a:prstGeom prst="rect">
                      <a:avLst/>
                    </a:prstGeom>
                    <a:noFill/>
                    <a:ln>
                      <a:noFill/>
                    </a:ln>
                  </pic:spPr>
                </pic:pic>
              </a:graphicData>
            </a:graphic>
          </wp:inline>
        </w:drawing>
      </w:r>
    </w:p>
    <w:p w:rsidR="0002438B" w:rsidRPr="006D6D21" w:rsidRDefault="0002438B" w:rsidP="0002438B">
      <w:pPr>
        <w:jc w:val="both"/>
        <w:rPr>
          <w:b/>
        </w:rPr>
      </w:pPr>
      <w:r w:rsidRPr="006D6D21">
        <w:rPr>
          <w:b/>
        </w:rPr>
        <w:t>THE HOLY GOSPEL</w:t>
      </w:r>
      <w:r w:rsidRPr="006D6D21">
        <w:rPr>
          <w:b/>
        </w:rPr>
        <w:tab/>
      </w:r>
      <w:r w:rsidRPr="006D6D21">
        <w:rPr>
          <w:b/>
        </w:rPr>
        <w:tab/>
      </w:r>
      <w:r w:rsidRPr="006D6D21">
        <w:rPr>
          <w:b/>
        </w:rPr>
        <w:tab/>
      </w:r>
      <w:r w:rsidRPr="006D6D21">
        <w:rPr>
          <w:b/>
        </w:rPr>
        <w:tab/>
      </w:r>
      <w:r w:rsidRPr="006D6D21">
        <w:rPr>
          <w:b/>
        </w:rPr>
        <w:tab/>
      </w:r>
      <w:r w:rsidRPr="006D6D21">
        <w:rPr>
          <w:b/>
        </w:rPr>
        <w:tab/>
        <w:t xml:space="preserve">      John 2:1-11</w:t>
      </w:r>
    </w:p>
    <w:p w:rsidR="0002438B" w:rsidRPr="00646A51" w:rsidRDefault="0002438B" w:rsidP="0002438B">
      <w:pPr>
        <w:jc w:val="both"/>
        <w:rPr>
          <w:b/>
          <w:sz w:val="12"/>
        </w:rPr>
      </w:pPr>
    </w:p>
    <w:p w:rsidR="0002438B" w:rsidRPr="006D6D21" w:rsidRDefault="0002438B" w:rsidP="0002438B">
      <w:pPr>
        <w:jc w:val="both"/>
        <w:rPr>
          <w:i/>
        </w:rPr>
      </w:pPr>
      <w:r w:rsidRPr="006D6D21">
        <w:rPr>
          <w:i/>
        </w:rPr>
        <w:t>John’s Gospel describes Jesus’ first miracle as an epiphany, a “sign” that reveals God’s presence and power in and through Jesus.</w:t>
      </w:r>
    </w:p>
    <w:p w:rsidR="0002438B" w:rsidRPr="00646A51" w:rsidRDefault="0002438B" w:rsidP="0002438B">
      <w:pPr>
        <w:jc w:val="both"/>
        <w:rPr>
          <w:i/>
          <w:sz w:val="12"/>
        </w:rPr>
      </w:pPr>
    </w:p>
    <w:p w:rsidR="0002438B" w:rsidRPr="006D6D21" w:rsidRDefault="0002438B" w:rsidP="0002438B">
      <w:pPr>
        <w:jc w:val="both"/>
      </w:pPr>
      <w:r w:rsidRPr="006D6D21">
        <w:t>P:</w:t>
      </w:r>
      <w:r w:rsidR="007A5DB2">
        <w:t xml:space="preserve">  </w:t>
      </w:r>
      <w:r w:rsidRPr="006D6D21">
        <w:t>The Holy Gospel according to St. John, the second chapter.</w:t>
      </w:r>
    </w:p>
    <w:p w:rsidR="0002438B" w:rsidRPr="00646A51" w:rsidRDefault="0002438B" w:rsidP="0002438B">
      <w:pPr>
        <w:jc w:val="both"/>
        <w:rPr>
          <w:sz w:val="12"/>
        </w:rPr>
      </w:pPr>
    </w:p>
    <w:p w:rsidR="0002438B" w:rsidRPr="006D6D21" w:rsidRDefault="0002438B" w:rsidP="0002438B">
      <w:pPr>
        <w:jc w:val="both"/>
        <w:rPr>
          <w:b/>
        </w:rPr>
      </w:pPr>
      <w:r w:rsidRPr="00646A51">
        <w:t>C:</w:t>
      </w:r>
      <w:r w:rsidR="007A5DB2">
        <w:t xml:space="preserve">  </w:t>
      </w:r>
      <w:r w:rsidR="000F72F9">
        <w:rPr>
          <w:b/>
        </w:rPr>
        <w:t>Glory to Y</w:t>
      </w:r>
      <w:r w:rsidRPr="006D6D21">
        <w:rPr>
          <w:b/>
        </w:rPr>
        <w:t xml:space="preserve">ou, O Lord!   </w:t>
      </w:r>
    </w:p>
    <w:p w:rsidR="0002438B" w:rsidRPr="00646A51" w:rsidRDefault="0002438B" w:rsidP="00646A51">
      <w:pPr>
        <w:ind w:firstLine="720"/>
        <w:jc w:val="both"/>
        <w:rPr>
          <w:b/>
          <w:sz w:val="12"/>
        </w:rPr>
      </w:pPr>
    </w:p>
    <w:p w:rsidR="0002438B" w:rsidRPr="006D6D21" w:rsidRDefault="0002438B" w:rsidP="0002438B">
      <w:pPr>
        <w:jc w:val="both"/>
      </w:pPr>
      <w:r w:rsidRPr="006D6D21">
        <w:tab/>
        <w:t>On the third day there was a wedding in Cana of Galilee, and the mother of Jesus was there.  Jesus and His disciples had also been invited to the wedding.  When the wine gave out, the mother of Jesus said to Him, “They have no wine.”  And Jesus said to her, “Woman, what concern is that to you and to Me?  My hour has not yet come.”  His mother said to the servants, “Do whatever He tells you.”</w:t>
      </w:r>
    </w:p>
    <w:p w:rsidR="0002438B" w:rsidRPr="006D6D21" w:rsidRDefault="0002438B" w:rsidP="0002438B">
      <w:pPr>
        <w:jc w:val="both"/>
      </w:pPr>
      <w:r w:rsidRPr="006D6D21">
        <w:tab/>
        <w:t xml:space="preserve">Now standing there were six stone water jars for the Judean rites of purification, each holding twenty or thirty gallons.  Jesus said to them, “Fill the jars with water.”  And </w:t>
      </w:r>
      <w:r w:rsidRPr="006D6D21">
        <w:lastRenderedPageBreak/>
        <w:t>they filled them up to the brim.  He said to them, “Now draw some out, and take it to the chief steward.”  So they took it.</w:t>
      </w:r>
    </w:p>
    <w:p w:rsidR="0002438B" w:rsidRPr="006D6D21" w:rsidRDefault="0002438B" w:rsidP="0002438B">
      <w:pPr>
        <w:jc w:val="both"/>
      </w:pPr>
      <w:r w:rsidRPr="006D6D21">
        <w:tab/>
        <w:t>When the steward tasted the water that had become wine, and did not know where it came from (though the servants who had drawn the water knew), the steward called the bridegroom and said to him, “Everyone serves the good wine first, and then the inferior wine after the guests have become drunk.  But you have kept the good wine until now.”  Jesus did this, the first of His signs, in Cana of Galilee, and revealed His glory; and his disciples believed in Him.</w:t>
      </w:r>
    </w:p>
    <w:p w:rsidR="0002438B" w:rsidRPr="00646A51" w:rsidRDefault="0002438B" w:rsidP="0002438B">
      <w:pPr>
        <w:jc w:val="both"/>
        <w:rPr>
          <w:sz w:val="12"/>
        </w:rPr>
      </w:pPr>
    </w:p>
    <w:p w:rsidR="0002438B" w:rsidRPr="006D6D21" w:rsidRDefault="0002438B" w:rsidP="0002438B">
      <w:pPr>
        <w:jc w:val="both"/>
      </w:pPr>
      <w:r w:rsidRPr="006D6D21">
        <w:t>P:</w:t>
      </w:r>
      <w:r w:rsidR="007A5DB2">
        <w:t xml:space="preserve">  </w:t>
      </w:r>
      <w:r w:rsidRPr="006D6D21">
        <w:t>The Gospel of the Lord.</w:t>
      </w:r>
    </w:p>
    <w:p w:rsidR="0002438B" w:rsidRPr="00646A51" w:rsidRDefault="0002438B" w:rsidP="0002438B">
      <w:pPr>
        <w:jc w:val="both"/>
        <w:rPr>
          <w:sz w:val="12"/>
        </w:rPr>
      </w:pPr>
    </w:p>
    <w:p w:rsidR="0002438B" w:rsidRDefault="0002438B" w:rsidP="0002438B">
      <w:pPr>
        <w:jc w:val="both"/>
        <w:rPr>
          <w:b/>
        </w:rPr>
      </w:pPr>
      <w:r w:rsidRPr="00646A51">
        <w:t>C:</w:t>
      </w:r>
      <w:r w:rsidR="007A5DB2">
        <w:t xml:space="preserve">  </w:t>
      </w:r>
      <w:r w:rsidR="000F72F9">
        <w:rPr>
          <w:b/>
        </w:rPr>
        <w:t>Praise to Y</w:t>
      </w:r>
      <w:bookmarkStart w:id="0" w:name="_GoBack"/>
      <w:bookmarkEnd w:id="0"/>
      <w:r w:rsidRPr="006D6D21">
        <w:rPr>
          <w:b/>
        </w:rPr>
        <w:t xml:space="preserve">ou, O Christ!   </w:t>
      </w:r>
    </w:p>
    <w:p w:rsidR="00646A51" w:rsidRPr="00646A51" w:rsidRDefault="00646A51" w:rsidP="0002438B">
      <w:pPr>
        <w:jc w:val="both"/>
        <w:rPr>
          <w:b/>
          <w:sz w:val="12"/>
        </w:rPr>
      </w:pPr>
    </w:p>
    <w:p w:rsidR="0002438B" w:rsidRPr="006D6D21" w:rsidRDefault="0002438B" w:rsidP="0002438B">
      <w:pPr>
        <w:jc w:val="both"/>
        <w:rPr>
          <w:i/>
        </w:rPr>
      </w:pPr>
      <w:r w:rsidRPr="006D6D21">
        <w:rPr>
          <w:i/>
        </w:rPr>
        <w:t>The assembly is seated</w:t>
      </w:r>
    </w:p>
    <w:p w:rsidR="0002438B" w:rsidRPr="00646A51" w:rsidRDefault="0002438B" w:rsidP="0002438B">
      <w:pPr>
        <w:jc w:val="both"/>
        <w:rPr>
          <w:b/>
          <w:sz w:val="12"/>
        </w:rPr>
      </w:pPr>
    </w:p>
    <w:p w:rsidR="0002438B" w:rsidRPr="006D6D21" w:rsidRDefault="0002438B" w:rsidP="0002438B">
      <w:pPr>
        <w:jc w:val="both"/>
      </w:pPr>
      <w:r w:rsidRPr="006D6D21">
        <w:rPr>
          <w:b/>
        </w:rPr>
        <w:t>THE SERMON</w:t>
      </w:r>
      <w:r w:rsidRPr="006D6D21">
        <w:rPr>
          <w:b/>
        </w:rPr>
        <w:tab/>
      </w:r>
      <w:r w:rsidRPr="006D6D21">
        <w:rPr>
          <w:b/>
        </w:rPr>
        <w:tab/>
      </w:r>
      <w:r w:rsidRPr="006D6D21">
        <w:rPr>
          <w:b/>
        </w:rPr>
        <w:tab/>
      </w:r>
      <w:r w:rsidRPr="006D6D21">
        <w:rPr>
          <w:b/>
        </w:rPr>
        <w:tab/>
      </w:r>
      <w:r w:rsidRPr="006D6D21">
        <w:rPr>
          <w:b/>
        </w:rPr>
        <w:tab/>
      </w:r>
      <w:r w:rsidRPr="006D6D21">
        <w:rPr>
          <w:b/>
        </w:rPr>
        <w:tab/>
      </w:r>
      <w:r w:rsidRPr="006D6D21">
        <w:rPr>
          <w:b/>
        </w:rPr>
        <w:tab/>
      </w:r>
      <w:r w:rsidRPr="006D6D21">
        <w:rPr>
          <w:b/>
        </w:rPr>
        <w:tab/>
        <w:t xml:space="preserve">   </w:t>
      </w:r>
    </w:p>
    <w:p w:rsidR="0002438B" w:rsidRPr="006D6D21" w:rsidRDefault="0002438B" w:rsidP="0002438B">
      <w:pPr>
        <w:jc w:val="center"/>
        <w:rPr>
          <w:i/>
        </w:rPr>
      </w:pPr>
      <w:r w:rsidRPr="006D6D21">
        <w:rPr>
          <w:i/>
        </w:rPr>
        <w:t>Silence for reflection follows the sermon</w:t>
      </w:r>
    </w:p>
    <w:p w:rsidR="0002438B" w:rsidRPr="00646A51" w:rsidRDefault="0002438B" w:rsidP="00646A51">
      <w:pPr>
        <w:rPr>
          <w:i/>
          <w:sz w:val="12"/>
        </w:rPr>
      </w:pPr>
    </w:p>
    <w:p w:rsidR="0002438B" w:rsidRPr="006D6D21" w:rsidRDefault="0002438B" w:rsidP="0002438B">
      <w:pPr>
        <w:jc w:val="both"/>
        <w:rPr>
          <w:i/>
        </w:rPr>
      </w:pPr>
      <w:r w:rsidRPr="006D6D21">
        <w:rPr>
          <w:i/>
        </w:rPr>
        <w:t>As you are able please rise</w:t>
      </w:r>
    </w:p>
    <w:p w:rsidR="0002438B" w:rsidRPr="00646A51" w:rsidRDefault="0002438B" w:rsidP="0002438B">
      <w:pPr>
        <w:jc w:val="both"/>
        <w:rPr>
          <w:i/>
          <w:sz w:val="12"/>
        </w:rPr>
      </w:pPr>
    </w:p>
    <w:p w:rsidR="0002438B" w:rsidRPr="00646A51" w:rsidRDefault="0002438B" w:rsidP="0002438B">
      <w:pPr>
        <w:jc w:val="both"/>
      </w:pPr>
      <w:r w:rsidRPr="006D6D21">
        <w:rPr>
          <w:b/>
        </w:rPr>
        <w:t xml:space="preserve">THE HYMN OF THE DAY </w:t>
      </w:r>
      <w:r w:rsidR="00646A51">
        <w:rPr>
          <w:b/>
        </w:rPr>
        <w:t xml:space="preserve">312       </w:t>
      </w:r>
      <w:r w:rsidRPr="006D6D21">
        <w:rPr>
          <w:b/>
        </w:rPr>
        <w:t xml:space="preserve"> </w:t>
      </w:r>
      <w:r w:rsidRPr="00646A51">
        <w:rPr>
          <w:b/>
          <w:i/>
        </w:rPr>
        <w:t>Jesus, Come! For We Invite You</w:t>
      </w:r>
      <w:r w:rsidR="00646A51">
        <w:rPr>
          <w:b/>
          <w:i/>
        </w:rPr>
        <w:t xml:space="preserve">            </w:t>
      </w:r>
      <w:r w:rsidR="00646A51">
        <w:rPr>
          <w:b/>
        </w:rPr>
        <w:t>page</w:t>
      </w:r>
      <w:r w:rsidR="00337B1C">
        <w:rPr>
          <w:b/>
        </w:rPr>
        <w:t xml:space="preserve"> 12</w:t>
      </w:r>
    </w:p>
    <w:p w:rsidR="0002438B" w:rsidRPr="00646A51" w:rsidRDefault="0002438B" w:rsidP="0002438B">
      <w:pPr>
        <w:jc w:val="both"/>
        <w:rPr>
          <w:sz w:val="12"/>
        </w:rPr>
      </w:pPr>
    </w:p>
    <w:p w:rsidR="0002438B" w:rsidRPr="006D6D21" w:rsidRDefault="0002438B" w:rsidP="0002438B">
      <w:pPr>
        <w:jc w:val="both"/>
        <w:rPr>
          <w:b/>
        </w:rPr>
      </w:pPr>
      <w:r w:rsidRPr="006D6D21">
        <w:rPr>
          <w:b/>
        </w:rPr>
        <w:t>THE APOSTLES’ CREED</w:t>
      </w:r>
    </w:p>
    <w:p w:rsidR="0002438B" w:rsidRPr="00646A51" w:rsidRDefault="0002438B" w:rsidP="0002438B">
      <w:pPr>
        <w:jc w:val="both"/>
        <w:rPr>
          <w:b/>
          <w:sz w:val="12"/>
        </w:rPr>
      </w:pPr>
    </w:p>
    <w:p w:rsidR="007A5DB2" w:rsidRDefault="0002438B" w:rsidP="0002438B">
      <w:pPr>
        <w:ind w:left="720" w:hanging="720"/>
        <w:jc w:val="both"/>
      </w:pPr>
      <w:r w:rsidRPr="006D6D21">
        <w:t>A:</w:t>
      </w:r>
      <w:r w:rsidR="007A5DB2">
        <w:t xml:space="preserve">  </w:t>
      </w:r>
      <w:r w:rsidRPr="006D6D21">
        <w:t xml:space="preserve">God has made us His people through our Baptism into Christ.  Living together in trust </w:t>
      </w:r>
    </w:p>
    <w:p w:rsidR="0002438B" w:rsidRPr="006D6D21" w:rsidRDefault="007A5DB2" w:rsidP="0002438B">
      <w:pPr>
        <w:ind w:left="720" w:hanging="720"/>
        <w:jc w:val="both"/>
      </w:pPr>
      <w:r>
        <w:t xml:space="preserve">      </w:t>
      </w:r>
      <w:r w:rsidR="0002438B" w:rsidRPr="006D6D21">
        <w:t>and hope we confess our faith.</w:t>
      </w:r>
    </w:p>
    <w:p w:rsidR="0002438B" w:rsidRPr="00646A51" w:rsidRDefault="0002438B" w:rsidP="0002438B">
      <w:pPr>
        <w:rPr>
          <w:rFonts w:eastAsia="MS Mincho"/>
          <w:sz w:val="12"/>
        </w:rPr>
      </w:pPr>
    </w:p>
    <w:p w:rsidR="0002438B" w:rsidRPr="006D6D21" w:rsidRDefault="0002438B" w:rsidP="0002438B">
      <w:pPr>
        <w:widowControl w:val="0"/>
        <w:jc w:val="both"/>
      </w:pPr>
      <w:r w:rsidRPr="00646A51">
        <w:rPr>
          <w:bCs/>
        </w:rPr>
        <w:t>C:</w:t>
      </w:r>
      <w:r w:rsidR="007A5DB2">
        <w:rPr>
          <w:bCs/>
        </w:rPr>
        <w:t xml:space="preserve">  </w:t>
      </w:r>
      <w:r w:rsidRPr="006D6D21">
        <w:rPr>
          <w:b/>
          <w:bCs/>
        </w:rPr>
        <w:t>I believe in God, the Father almighty,</w:t>
      </w:r>
    </w:p>
    <w:p w:rsidR="0002438B" w:rsidRPr="006D6D21" w:rsidRDefault="007A5DB2" w:rsidP="0002438B">
      <w:pPr>
        <w:widowControl w:val="0"/>
        <w:jc w:val="both"/>
      </w:pPr>
      <w:r>
        <w:rPr>
          <w:b/>
          <w:bCs/>
        </w:rPr>
        <w:t xml:space="preserve">      </w:t>
      </w:r>
      <w:r w:rsidR="0002438B" w:rsidRPr="006D6D21">
        <w:rPr>
          <w:b/>
          <w:bCs/>
        </w:rPr>
        <w:t>creator of heaven and earth.</w:t>
      </w:r>
    </w:p>
    <w:p w:rsidR="0002438B" w:rsidRPr="006D6D21" w:rsidRDefault="007A5DB2" w:rsidP="0002438B">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 xml:space="preserve">      </w:t>
      </w:r>
      <w:r w:rsidR="0002438B" w:rsidRPr="006D6D21">
        <w:rPr>
          <w:b/>
          <w:bCs/>
        </w:rPr>
        <w:t xml:space="preserve">I believe in Jesus Christ, His only Son, our Lord. </w:t>
      </w:r>
    </w:p>
    <w:p w:rsidR="0002438B" w:rsidRPr="006D6D21" w:rsidRDefault="007A5DB2" w:rsidP="0002438B">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 xml:space="preserve">      </w:t>
      </w:r>
      <w:r w:rsidR="0002438B" w:rsidRPr="006D6D21">
        <w:rPr>
          <w:b/>
          <w:bCs/>
        </w:rPr>
        <w:t xml:space="preserve">He was conceived by the power of the Holy Spirit </w:t>
      </w:r>
    </w:p>
    <w:p w:rsidR="0002438B" w:rsidRPr="006D6D21" w:rsidRDefault="0002438B" w:rsidP="0002438B">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6D6D21">
        <w:rPr>
          <w:b/>
          <w:bCs/>
        </w:rPr>
        <w:tab/>
      </w:r>
      <w:r w:rsidR="007A5DB2">
        <w:rPr>
          <w:b/>
          <w:bCs/>
        </w:rPr>
        <w:t xml:space="preserve">            </w:t>
      </w:r>
      <w:r w:rsidRPr="006D6D21">
        <w:rPr>
          <w:b/>
          <w:bCs/>
        </w:rPr>
        <w:t xml:space="preserve">and born of the virgin Mary. </w:t>
      </w:r>
    </w:p>
    <w:p w:rsidR="0002438B" w:rsidRPr="006D6D21" w:rsidRDefault="007A5DB2" w:rsidP="0002438B">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 xml:space="preserve">      </w:t>
      </w:r>
      <w:r w:rsidR="0002438B" w:rsidRPr="006D6D21">
        <w:rPr>
          <w:b/>
          <w:bCs/>
        </w:rPr>
        <w:t xml:space="preserve">He suffered under Pontius Pilate </w:t>
      </w:r>
    </w:p>
    <w:p w:rsidR="0002438B" w:rsidRPr="006D6D21" w:rsidRDefault="0002438B" w:rsidP="0002438B">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6D6D21">
        <w:rPr>
          <w:b/>
          <w:bCs/>
        </w:rPr>
        <w:tab/>
      </w:r>
      <w:r w:rsidR="007A5DB2">
        <w:rPr>
          <w:b/>
          <w:bCs/>
        </w:rPr>
        <w:t xml:space="preserve">            </w:t>
      </w:r>
      <w:r w:rsidRPr="006D6D21">
        <w:rPr>
          <w:b/>
          <w:bCs/>
        </w:rPr>
        <w:t xml:space="preserve">was crucified, died, and was buried. </w:t>
      </w:r>
    </w:p>
    <w:p w:rsidR="0002438B" w:rsidRPr="006D6D21" w:rsidRDefault="007A5DB2" w:rsidP="0002438B">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 xml:space="preserve">      </w:t>
      </w:r>
      <w:r w:rsidR="0002438B" w:rsidRPr="006D6D21">
        <w:rPr>
          <w:b/>
          <w:bCs/>
        </w:rPr>
        <w:t>He descended into hell.</w:t>
      </w:r>
    </w:p>
    <w:p w:rsidR="0002438B" w:rsidRPr="006D6D21" w:rsidRDefault="007A5DB2" w:rsidP="0002438B">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 xml:space="preserve">      O</w:t>
      </w:r>
      <w:r w:rsidR="0002438B" w:rsidRPr="006D6D21">
        <w:rPr>
          <w:b/>
          <w:bCs/>
        </w:rPr>
        <w:t xml:space="preserve">n the third day He rose again. </w:t>
      </w:r>
    </w:p>
    <w:p w:rsidR="0002438B" w:rsidRPr="006D6D21" w:rsidRDefault="00D56478" w:rsidP="0002438B">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 xml:space="preserve">      </w:t>
      </w:r>
      <w:r w:rsidR="0002438B" w:rsidRPr="006D6D21">
        <w:rPr>
          <w:b/>
          <w:bCs/>
        </w:rPr>
        <w:t xml:space="preserve">He ascended into heaven, </w:t>
      </w:r>
    </w:p>
    <w:p w:rsidR="0002438B" w:rsidRPr="006D6D21" w:rsidRDefault="0002438B" w:rsidP="0002438B">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6D6D21">
        <w:rPr>
          <w:b/>
          <w:bCs/>
        </w:rPr>
        <w:tab/>
      </w:r>
      <w:r w:rsidR="00D56478">
        <w:rPr>
          <w:b/>
          <w:bCs/>
        </w:rPr>
        <w:t xml:space="preserve">            </w:t>
      </w:r>
      <w:r w:rsidRPr="006D6D21">
        <w:rPr>
          <w:b/>
          <w:bCs/>
        </w:rPr>
        <w:t xml:space="preserve">and is seated at the right hand of the Father. </w:t>
      </w:r>
    </w:p>
    <w:p w:rsidR="0002438B" w:rsidRPr="006D6D21" w:rsidRDefault="00D56478" w:rsidP="0002438B">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 xml:space="preserve">      </w:t>
      </w:r>
      <w:r w:rsidR="0002438B" w:rsidRPr="006D6D21">
        <w:rPr>
          <w:b/>
          <w:bCs/>
        </w:rPr>
        <w:t xml:space="preserve">He will come again to judge the living and the dead. </w:t>
      </w:r>
    </w:p>
    <w:p w:rsidR="0002438B" w:rsidRPr="00646A51" w:rsidRDefault="0002438B" w:rsidP="0002438B">
      <w:pPr>
        <w:widowControl w:val="0"/>
        <w:ind w:firstLine="720"/>
        <w:jc w:val="both"/>
        <w:rPr>
          <w:b/>
          <w:bCs/>
          <w:sz w:val="12"/>
        </w:rPr>
      </w:pPr>
    </w:p>
    <w:p w:rsidR="0002438B" w:rsidRPr="006D6D21" w:rsidRDefault="00D56478" w:rsidP="00D56478">
      <w:pPr>
        <w:widowControl w:val="0"/>
        <w:jc w:val="both"/>
      </w:pPr>
      <w:r>
        <w:rPr>
          <w:b/>
          <w:bCs/>
        </w:rPr>
        <w:t xml:space="preserve">      </w:t>
      </w:r>
      <w:r w:rsidR="0002438B" w:rsidRPr="006D6D21">
        <w:rPr>
          <w:b/>
          <w:bCs/>
        </w:rPr>
        <w:t>I believe in the Holy Spirit,</w:t>
      </w:r>
    </w:p>
    <w:p w:rsidR="0002438B" w:rsidRPr="006D6D21" w:rsidRDefault="00D56478" w:rsidP="0002438B">
      <w:pPr>
        <w:widowControl w:val="0"/>
        <w:jc w:val="both"/>
      </w:pPr>
      <w:r>
        <w:rPr>
          <w:b/>
          <w:bCs/>
        </w:rPr>
        <w:t xml:space="preserve">      </w:t>
      </w:r>
      <w:r w:rsidR="0002438B" w:rsidRPr="006D6D21">
        <w:rPr>
          <w:b/>
          <w:bCs/>
        </w:rPr>
        <w:t>the holy catholic church,</w:t>
      </w:r>
    </w:p>
    <w:p w:rsidR="0002438B" w:rsidRPr="006D6D21" w:rsidRDefault="00D56478" w:rsidP="0002438B">
      <w:pPr>
        <w:widowControl w:val="0"/>
        <w:jc w:val="both"/>
      </w:pPr>
      <w:r>
        <w:rPr>
          <w:b/>
          <w:bCs/>
        </w:rPr>
        <w:t xml:space="preserve">      </w:t>
      </w:r>
      <w:r w:rsidR="0002438B" w:rsidRPr="006D6D21">
        <w:rPr>
          <w:b/>
          <w:bCs/>
        </w:rPr>
        <w:t>the communion of saints,</w:t>
      </w:r>
    </w:p>
    <w:p w:rsidR="0002438B" w:rsidRPr="006D6D21" w:rsidRDefault="00D56478" w:rsidP="0002438B">
      <w:pPr>
        <w:widowControl w:val="0"/>
        <w:jc w:val="both"/>
      </w:pPr>
      <w:r>
        <w:rPr>
          <w:b/>
          <w:bCs/>
        </w:rPr>
        <w:t xml:space="preserve">      </w:t>
      </w:r>
      <w:r w:rsidR="0002438B" w:rsidRPr="006D6D21">
        <w:rPr>
          <w:b/>
          <w:bCs/>
        </w:rPr>
        <w:t>the forgiveness of sins,</w:t>
      </w:r>
    </w:p>
    <w:p w:rsidR="0002438B" w:rsidRPr="006D6D21" w:rsidRDefault="00D56478" w:rsidP="0002438B">
      <w:pPr>
        <w:widowControl w:val="0"/>
        <w:jc w:val="both"/>
      </w:pPr>
      <w:r>
        <w:rPr>
          <w:b/>
          <w:bCs/>
        </w:rPr>
        <w:t xml:space="preserve">      </w:t>
      </w:r>
      <w:r w:rsidR="0002438B" w:rsidRPr="006D6D21">
        <w:rPr>
          <w:b/>
          <w:bCs/>
        </w:rPr>
        <w:t>the resurrection of the body,</w:t>
      </w:r>
    </w:p>
    <w:p w:rsidR="0002438B" w:rsidRPr="006D6D21" w:rsidRDefault="00D56478" w:rsidP="0002438B">
      <w:pPr>
        <w:widowControl w:val="0"/>
        <w:jc w:val="both"/>
        <w:rPr>
          <w:b/>
          <w:bCs/>
        </w:rPr>
      </w:pPr>
      <w:r>
        <w:rPr>
          <w:b/>
          <w:bCs/>
        </w:rPr>
        <w:t xml:space="preserve">      </w:t>
      </w:r>
      <w:r w:rsidR="0002438B" w:rsidRPr="006D6D21">
        <w:rPr>
          <w:b/>
          <w:bCs/>
        </w:rPr>
        <w:t>and the life everlasting.  Amen.</w:t>
      </w:r>
    </w:p>
    <w:p w:rsidR="0002438B" w:rsidRPr="00646A51" w:rsidRDefault="0002438B" w:rsidP="0002438B">
      <w:pPr>
        <w:widowControl w:val="0"/>
        <w:jc w:val="both"/>
        <w:rPr>
          <w:b/>
          <w:bCs/>
          <w:sz w:val="12"/>
        </w:rPr>
      </w:pPr>
    </w:p>
    <w:p w:rsidR="0002438B" w:rsidRPr="006D6D21" w:rsidRDefault="0002438B" w:rsidP="0002438B">
      <w:pPr>
        <w:jc w:val="both"/>
        <w:rPr>
          <w:b/>
        </w:rPr>
      </w:pPr>
      <w:r w:rsidRPr="006D6D21">
        <w:rPr>
          <w:b/>
        </w:rPr>
        <w:t>THE PRAYER OF THE CHURCH</w:t>
      </w:r>
    </w:p>
    <w:p w:rsidR="0002438B" w:rsidRPr="00646A51" w:rsidRDefault="0002438B" w:rsidP="0002438B">
      <w:pPr>
        <w:jc w:val="both"/>
        <w:rPr>
          <w:b/>
          <w:sz w:val="12"/>
        </w:rPr>
      </w:pPr>
    </w:p>
    <w:p w:rsidR="00D56478" w:rsidRDefault="0002438B" w:rsidP="0002438B">
      <w:pPr>
        <w:ind w:left="720" w:hanging="720"/>
        <w:jc w:val="both"/>
      </w:pPr>
      <w:r w:rsidRPr="006D6D21">
        <w:t>A:</w:t>
      </w:r>
      <w:r w:rsidR="00D56478">
        <w:t xml:space="preserve">  </w:t>
      </w:r>
      <w:r w:rsidRPr="006D6D21">
        <w:t xml:space="preserve">As God’s chosen and priestly people, let us pray for the people of the earth upon whom </w:t>
      </w:r>
    </w:p>
    <w:p w:rsidR="0002438B" w:rsidRPr="006D6D21" w:rsidRDefault="00D56478" w:rsidP="0002438B">
      <w:pPr>
        <w:ind w:left="720" w:hanging="720"/>
        <w:jc w:val="both"/>
      </w:pPr>
      <w:r>
        <w:t xml:space="preserve">      </w:t>
      </w:r>
      <w:r w:rsidR="0002438B" w:rsidRPr="006D6D21">
        <w:t>the light of Christ shines with grace and mercy.</w:t>
      </w:r>
    </w:p>
    <w:p w:rsidR="0002438B" w:rsidRPr="00646A51" w:rsidRDefault="0002438B" w:rsidP="0002438B">
      <w:pPr>
        <w:jc w:val="both"/>
        <w:rPr>
          <w:sz w:val="12"/>
        </w:rPr>
      </w:pPr>
    </w:p>
    <w:p w:rsidR="00D56478" w:rsidRDefault="0002438B" w:rsidP="0002438B">
      <w:pPr>
        <w:ind w:left="720" w:hanging="720"/>
        <w:jc w:val="both"/>
      </w:pPr>
      <w:r w:rsidRPr="006D6D21">
        <w:t>A:</w:t>
      </w:r>
      <w:r w:rsidR="00D56478">
        <w:t xml:space="preserve">  </w:t>
      </w:r>
      <w:r w:rsidRPr="006D6D21">
        <w:t xml:space="preserve">That the Church might be like a burning torch, bearing the light of Christ so all nations </w:t>
      </w:r>
    </w:p>
    <w:p w:rsidR="0002438B" w:rsidRPr="006D6D21" w:rsidRDefault="00D56478" w:rsidP="0002438B">
      <w:pPr>
        <w:ind w:left="720" w:hanging="720"/>
        <w:jc w:val="both"/>
      </w:pPr>
      <w:r>
        <w:lastRenderedPageBreak/>
        <w:t xml:space="preserve">      </w:t>
      </w:r>
      <w:r w:rsidR="0002438B" w:rsidRPr="006D6D21">
        <w:t>might be drawn to You, we pray:  O gracious Lord,</w:t>
      </w:r>
    </w:p>
    <w:p w:rsidR="0002438B" w:rsidRPr="00646A51" w:rsidRDefault="0002438B" w:rsidP="0002438B">
      <w:pPr>
        <w:ind w:left="720" w:hanging="720"/>
        <w:jc w:val="both"/>
        <w:rPr>
          <w:sz w:val="12"/>
        </w:rPr>
      </w:pPr>
    </w:p>
    <w:p w:rsidR="0002438B" w:rsidRPr="006D6D21" w:rsidRDefault="0002438B" w:rsidP="0002438B">
      <w:pPr>
        <w:ind w:left="720" w:hanging="720"/>
        <w:jc w:val="both"/>
        <w:rPr>
          <w:b/>
        </w:rPr>
      </w:pPr>
      <w:r w:rsidRPr="00646A51">
        <w:t>C:</w:t>
      </w:r>
      <w:r w:rsidR="00D56478">
        <w:t xml:space="preserve">  </w:t>
      </w:r>
      <w:r w:rsidRPr="006D6D21">
        <w:rPr>
          <w:b/>
        </w:rPr>
        <w:t>Hear our prayer.</w:t>
      </w:r>
    </w:p>
    <w:p w:rsidR="0002438B" w:rsidRPr="00646A51" w:rsidRDefault="0002438B" w:rsidP="0002438B">
      <w:pPr>
        <w:ind w:left="720" w:hanging="720"/>
        <w:jc w:val="both"/>
        <w:rPr>
          <w:b/>
          <w:sz w:val="12"/>
        </w:rPr>
      </w:pPr>
    </w:p>
    <w:p w:rsidR="00D56478" w:rsidRDefault="0002438B" w:rsidP="0002438B">
      <w:pPr>
        <w:ind w:left="720" w:hanging="720"/>
        <w:jc w:val="both"/>
      </w:pPr>
      <w:r w:rsidRPr="006D6D21">
        <w:t>A:</w:t>
      </w:r>
      <w:r w:rsidR="00D56478">
        <w:t xml:space="preserve">  </w:t>
      </w:r>
      <w:r w:rsidRPr="006D6D21">
        <w:t xml:space="preserve">That, weary of violence, countries ravaged by ethnic conflict, hatred, and warfare, </w:t>
      </w:r>
    </w:p>
    <w:p w:rsidR="00D56478" w:rsidRDefault="00D56478" w:rsidP="0002438B">
      <w:pPr>
        <w:ind w:left="720" w:hanging="720"/>
        <w:jc w:val="both"/>
      </w:pPr>
      <w:r>
        <w:t xml:space="preserve">      </w:t>
      </w:r>
      <w:r w:rsidR="0002438B" w:rsidRPr="006D6D21">
        <w:t xml:space="preserve">especially Syria, Afghanistan, Yemen, Congo, and Venezuela may find peace, begin to </w:t>
      </w:r>
    </w:p>
    <w:p w:rsidR="00D56478" w:rsidRDefault="00D56478" w:rsidP="0002438B">
      <w:pPr>
        <w:ind w:left="720" w:hanging="720"/>
        <w:jc w:val="both"/>
      </w:pPr>
      <w:r>
        <w:t xml:space="preserve">      </w:t>
      </w:r>
      <w:r w:rsidR="0002438B" w:rsidRPr="006D6D21">
        <w:t xml:space="preserve">rebuild their homes, lives, and communities, their spirit no longer desolate, we pray:  O </w:t>
      </w:r>
    </w:p>
    <w:p w:rsidR="0002438B" w:rsidRPr="006D6D21" w:rsidRDefault="00D56478" w:rsidP="0002438B">
      <w:pPr>
        <w:ind w:left="720" w:hanging="720"/>
        <w:jc w:val="both"/>
      </w:pPr>
      <w:r>
        <w:t xml:space="preserve">      </w:t>
      </w:r>
      <w:r w:rsidR="0002438B" w:rsidRPr="006D6D21">
        <w:t>gracious Lord,</w:t>
      </w:r>
    </w:p>
    <w:p w:rsidR="0002438B" w:rsidRPr="006D6D21" w:rsidRDefault="0002438B" w:rsidP="0002438B">
      <w:pPr>
        <w:ind w:left="720" w:hanging="720"/>
        <w:jc w:val="both"/>
        <w:rPr>
          <w:sz w:val="12"/>
        </w:rPr>
      </w:pPr>
    </w:p>
    <w:p w:rsidR="0002438B" w:rsidRPr="006D6D21" w:rsidRDefault="0002438B" w:rsidP="0002438B">
      <w:pPr>
        <w:ind w:left="720" w:hanging="720"/>
        <w:jc w:val="both"/>
        <w:rPr>
          <w:b/>
        </w:rPr>
      </w:pPr>
      <w:r w:rsidRPr="006D6D21">
        <w:t>C:</w:t>
      </w:r>
      <w:r w:rsidR="00D56478">
        <w:t xml:space="preserve">  </w:t>
      </w:r>
      <w:r w:rsidRPr="006D6D21">
        <w:rPr>
          <w:b/>
        </w:rPr>
        <w:t>Hear our prayer.</w:t>
      </w:r>
    </w:p>
    <w:p w:rsidR="0002438B" w:rsidRPr="006D6D21" w:rsidRDefault="0002438B" w:rsidP="0002438B">
      <w:pPr>
        <w:jc w:val="both"/>
        <w:rPr>
          <w:sz w:val="12"/>
        </w:rPr>
      </w:pPr>
    </w:p>
    <w:p w:rsidR="00D56478" w:rsidRDefault="0002438B" w:rsidP="0002438B">
      <w:pPr>
        <w:ind w:left="720" w:hanging="720"/>
        <w:jc w:val="both"/>
      </w:pPr>
      <w:r w:rsidRPr="006D6D21">
        <w:t>A:</w:t>
      </w:r>
      <w:r w:rsidR="00D56478">
        <w:t xml:space="preserve">  </w:t>
      </w:r>
      <w:r w:rsidRPr="006D6D21">
        <w:t xml:space="preserve">That we in this community may recognize and use the gifts we have received from the </w:t>
      </w:r>
    </w:p>
    <w:p w:rsidR="0002438B" w:rsidRPr="006D6D21" w:rsidRDefault="00D56478" w:rsidP="0002438B">
      <w:pPr>
        <w:ind w:left="720" w:hanging="720"/>
        <w:jc w:val="both"/>
      </w:pPr>
      <w:r>
        <w:t xml:space="preserve">      </w:t>
      </w:r>
      <w:r w:rsidR="0002438B" w:rsidRPr="006D6D21">
        <w:t>Spirit for the common good of all we are called to serve, we pray:  O gracious Lord,</w:t>
      </w:r>
    </w:p>
    <w:p w:rsidR="0002438B" w:rsidRPr="006D6D21" w:rsidRDefault="0002438B" w:rsidP="0002438B">
      <w:pPr>
        <w:ind w:left="720" w:hanging="720"/>
        <w:jc w:val="both"/>
        <w:rPr>
          <w:sz w:val="12"/>
        </w:rPr>
      </w:pPr>
    </w:p>
    <w:p w:rsidR="0002438B" w:rsidRPr="006D6D21" w:rsidRDefault="0002438B" w:rsidP="0002438B">
      <w:pPr>
        <w:ind w:left="720" w:hanging="720"/>
        <w:jc w:val="both"/>
        <w:rPr>
          <w:b/>
        </w:rPr>
      </w:pPr>
      <w:r w:rsidRPr="006D6D21">
        <w:t>C:</w:t>
      </w:r>
      <w:r w:rsidR="00D56478">
        <w:t xml:space="preserve">  </w:t>
      </w:r>
      <w:r w:rsidRPr="006D6D21">
        <w:rPr>
          <w:b/>
        </w:rPr>
        <w:t>Hear our prayer.</w:t>
      </w:r>
    </w:p>
    <w:p w:rsidR="0002438B" w:rsidRPr="006D6D21" w:rsidRDefault="0002438B" w:rsidP="0002438B">
      <w:pPr>
        <w:ind w:left="720" w:hanging="720"/>
        <w:jc w:val="both"/>
        <w:rPr>
          <w:sz w:val="12"/>
        </w:rPr>
      </w:pPr>
    </w:p>
    <w:p w:rsidR="00D56478" w:rsidRDefault="000F238E" w:rsidP="000F238E">
      <w:pPr>
        <w:ind w:left="720" w:hanging="720"/>
        <w:jc w:val="both"/>
      </w:pPr>
      <w:r w:rsidRPr="006D6D21">
        <w:t>A:</w:t>
      </w:r>
      <w:r w:rsidR="00D56478">
        <w:t xml:space="preserve">  </w:t>
      </w:r>
      <w:r w:rsidRPr="006D6D21">
        <w:t>That the chronically ill, the despairing or lonely, the gri</w:t>
      </w:r>
      <w:r w:rsidR="00D56478">
        <w:t>eving, and the sick, especially:</w:t>
      </w:r>
    </w:p>
    <w:p w:rsidR="006D52C8" w:rsidRDefault="006D52C8" w:rsidP="000F238E">
      <w:pPr>
        <w:ind w:left="720" w:hanging="720"/>
        <w:jc w:val="both"/>
      </w:pPr>
      <w:r>
        <w:t xml:space="preserve">      . . .</w:t>
      </w:r>
      <w:r w:rsidR="000F238E" w:rsidRPr="006D6D21">
        <w:t xml:space="preserve"> might find refuge in the shadow of your wings and there find </w:t>
      </w:r>
      <w:r>
        <w:t>peace and healing, we</w:t>
      </w:r>
    </w:p>
    <w:p w:rsidR="000F238E" w:rsidRPr="006D6D21" w:rsidRDefault="006D52C8" w:rsidP="000F238E">
      <w:pPr>
        <w:ind w:left="720" w:hanging="720"/>
        <w:jc w:val="both"/>
      </w:pPr>
      <w:r>
        <w:t xml:space="preserve">      </w:t>
      </w:r>
      <w:r w:rsidR="000F238E" w:rsidRPr="006D6D21">
        <w:t>pray:  O gracious Lord,</w:t>
      </w:r>
    </w:p>
    <w:p w:rsidR="000F238E" w:rsidRPr="006D6D21" w:rsidRDefault="000F238E" w:rsidP="000F238E">
      <w:pPr>
        <w:ind w:left="720" w:hanging="720"/>
        <w:jc w:val="both"/>
        <w:rPr>
          <w:sz w:val="12"/>
        </w:rPr>
      </w:pPr>
    </w:p>
    <w:p w:rsidR="000F238E" w:rsidRPr="006D6D21" w:rsidRDefault="000F238E" w:rsidP="000F238E">
      <w:pPr>
        <w:ind w:left="720" w:hanging="720"/>
        <w:jc w:val="both"/>
        <w:rPr>
          <w:b/>
        </w:rPr>
      </w:pPr>
      <w:r w:rsidRPr="006D6D21">
        <w:t>C:</w:t>
      </w:r>
      <w:r w:rsidR="00D56478">
        <w:t xml:space="preserve">  </w:t>
      </w:r>
      <w:r w:rsidRPr="006D6D21">
        <w:rPr>
          <w:b/>
        </w:rPr>
        <w:t>Hear our prayer.</w:t>
      </w:r>
    </w:p>
    <w:p w:rsidR="000F238E" w:rsidRPr="006D6D21" w:rsidRDefault="000F238E" w:rsidP="000F238E">
      <w:pPr>
        <w:jc w:val="both"/>
        <w:rPr>
          <w:sz w:val="12"/>
        </w:rPr>
      </w:pPr>
    </w:p>
    <w:p w:rsidR="00D56478" w:rsidRDefault="0002438B" w:rsidP="000F238E">
      <w:pPr>
        <w:ind w:left="720" w:hanging="720"/>
        <w:jc w:val="both"/>
        <w:rPr>
          <w:b/>
        </w:rPr>
      </w:pPr>
      <w:r w:rsidRPr="006D6D21">
        <w:t>A:</w:t>
      </w:r>
      <w:r w:rsidR="00D56478">
        <w:t xml:space="preserve">  </w:t>
      </w:r>
      <w:r w:rsidRPr="006D6D21">
        <w:t xml:space="preserve">That with faithful heralds of the Gospel, especially </w:t>
      </w:r>
      <w:r w:rsidRPr="006D6D21">
        <w:rPr>
          <w:b/>
        </w:rPr>
        <w:t xml:space="preserve">Martin Luther King, Jr., renewer </w:t>
      </w:r>
    </w:p>
    <w:p w:rsidR="00D56478" w:rsidRDefault="00D56478" w:rsidP="000F238E">
      <w:pPr>
        <w:ind w:left="720" w:hanging="720"/>
        <w:jc w:val="both"/>
      </w:pPr>
      <w:r>
        <w:t xml:space="preserve">      </w:t>
      </w:r>
      <w:r w:rsidR="0002438B" w:rsidRPr="006D6D21">
        <w:rPr>
          <w:b/>
        </w:rPr>
        <w:t xml:space="preserve">of society, martyr, </w:t>
      </w:r>
      <w:r w:rsidR="0002438B" w:rsidRPr="006D6D21">
        <w:t xml:space="preserve">whom we commemorate this Day, we too may one day feast upon </w:t>
      </w:r>
    </w:p>
    <w:p w:rsidR="0002438B" w:rsidRPr="006D6D21" w:rsidRDefault="00D56478" w:rsidP="000F238E">
      <w:pPr>
        <w:ind w:left="720" w:hanging="720"/>
        <w:jc w:val="both"/>
      </w:pPr>
      <w:r>
        <w:rPr>
          <w:b/>
        </w:rPr>
        <w:t xml:space="preserve">      </w:t>
      </w:r>
      <w:r w:rsidR="0002438B" w:rsidRPr="006D6D21">
        <w:t>the abundance of God’s house, we pray:  O gracious Lord,</w:t>
      </w:r>
    </w:p>
    <w:p w:rsidR="0002438B" w:rsidRPr="006D6D21" w:rsidRDefault="0002438B" w:rsidP="0002438B">
      <w:pPr>
        <w:ind w:left="720" w:hanging="720"/>
        <w:jc w:val="both"/>
        <w:rPr>
          <w:sz w:val="12"/>
        </w:rPr>
      </w:pPr>
    </w:p>
    <w:p w:rsidR="0002438B" w:rsidRPr="006D6D21" w:rsidRDefault="0002438B" w:rsidP="0002438B">
      <w:pPr>
        <w:ind w:left="720" w:hanging="720"/>
        <w:jc w:val="both"/>
        <w:rPr>
          <w:b/>
        </w:rPr>
      </w:pPr>
      <w:r w:rsidRPr="006D6D21">
        <w:t>C:</w:t>
      </w:r>
      <w:r w:rsidR="00D56478">
        <w:t xml:space="preserve">  </w:t>
      </w:r>
      <w:r w:rsidRPr="006D6D21">
        <w:rPr>
          <w:b/>
        </w:rPr>
        <w:t>Hear our prayer.</w:t>
      </w:r>
    </w:p>
    <w:p w:rsidR="0002438B" w:rsidRPr="006D6D21" w:rsidRDefault="0002438B" w:rsidP="0002438B">
      <w:pPr>
        <w:ind w:left="720" w:hanging="720"/>
        <w:jc w:val="both"/>
        <w:rPr>
          <w:sz w:val="12"/>
        </w:rPr>
      </w:pPr>
    </w:p>
    <w:p w:rsidR="00D56478" w:rsidRDefault="0002438B" w:rsidP="0002438B">
      <w:pPr>
        <w:ind w:left="720" w:hanging="720"/>
        <w:jc w:val="both"/>
      </w:pPr>
      <w:r w:rsidRPr="006D6D21">
        <w:t>P:</w:t>
      </w:r>
      <w:r w:rsidR="00D56478">
        <w:t xml:space="preserve">  </w:t>
      </w:r>
      <w:r w:rsidRPr="006D6D21">
        <w:t xml:space="preserve">Holy God, love of the human family and helper of all in need, hear the prayers we offer </w:t>
      </w:r>
    </w:p>
    <w:p w:rsidR="00D56478" w:rsidRDefault="00D56478" w:rsidP="0002438B">
      <w:pPr>
        <w:ind w:left="720" w:hanging="720"/>
        <w:jc w:val="both"/>
      </w:pPr>
      <w:r>
        <w:t xml:space="preserve">      </w:t>
      </w:r>
      <w:r w:rsidR="0002438B" w:rsidRPr="006D6D21">
        <w:t xml:space="preserve">in faith, and strengthen us in love.  Cast the radiance of your mercy over the creation </w:t>
      </w:r>
    </w:p>
    <w:p w:rsidR="0002438B" w:rsidRPr="006D6D21" w:rsidRDefault="00D56478" w:rsidP="0002438B">
      <w:pPr>
        <w:ind w:left="720" w:hanging="720"/>
        <w:jc w:val="both"/>
      </w:pPr>
      <w:r>
        <w:t xml:space="preserve">      </w:t>
      </w:r>
      <w:r w:rsidR="0002438B" w:rsidRPr="006D6D21">
        <w:t>you have made in the image of your Son, Jesus Christ our Lord</w:t>
      </w:r>
    </w:p>
    <w:p w:rsidR="0002438B" w:rsidRPr="006D6D21" w:rsidRDefault="0002438B" w:rsidP="0002438B">
      <w:pPr>
        <w:ind w:left="720" w:hanging="720"/>
        <w:jc w:val="both"/>
        <w:rPr>
          <w:sz w:val="12"/>
        </w:rPr>
      </w:pPr>
    </w:p>
    <w:p w:rsidR="0002438B" w:rsidRPr="006D6D21" w:rsidRDefault="0002438B" w:rsidP="0002438B">
      <w:pPr>
        <w:ind w:left="720" w:hanging="720"/>
        <w:jc w:val="both"/>
        <w:rPr>
          <w:b/>
        </w:rPr>
      </w:pPr>
      <w:r w:rsidRPr="006D6D21">
        <w:t>C:</w:t>
      </w:r>
      <w:r w:rsidR="00D56478">
        <w:t xml:space="preserve">  </w:t>
      </w:r>
      <w:r w:rsidRPr="006D6D21">
        <w:rPr>
          <w:b/>
        </w:rPr>
        <w:t>Amen.</w:t>
      </w:r>
    </w:p>
    <w:p w:rsidR="0002438B" w:rsidRPr="006D6D21" w:rsidRDefault="00D56478" w:rsidP="0002438B">
      <w:pPr>
        <w:ind w:left="720" w:hanging="720"/>
        <w:jc w:val="both"/>
        <w:rPr>
          <w:b/>
          <w:sz w:val="8"/>
        </w:rPr>
      </w:pPr>
      <w:r>
        <w:rPr>
          <w:b/>
          <w:sz w:val="8"/>
        </w:rPr>
        <w:t xml:space="preserve">   </w:t>
      </w:r>
    </w:p>
    <w:p w:rsidR="0002438B" w:rsidRPr="006D6D21" w:rsidRDefault="006D6D21" w:rsidP="0002438B">
      <w:pPr>
        <w:tabs>
          <w:tab w:val="left" w:pos="720"/>
        </w:tabs>
        <w:ind w:left="720" w:hanging="720"/>
        <w:jc w:val="center"/>
        <w:rPr>
          <w:b/>
          <w:bCs/>
          <w:sz w:val="28"/>
        </w:rPr>
      </w:pPr>
      <w:r w:rsidRPr="006D6D21">
        <w:rPr>
          <w:b/>
          <w:bCs/>
          <w:sz w:val="28"/>
        </w:rPr>
        <w:sym w:font="Wingdings" w:char="F058"/>
      </w:r>
      <w:r w:rsidR="0002438B" w:rsidRPr="006D6D21">
        <w:rPr>
          <w:b/>
          <w:bCs/>
          <w:sz w:val="28"/>
        </w:rPr>
        <w:t xml:space="preserve"> MEAL</w:t>
      </w:r>
      <w:r w:rsidRPr="006D6D21">
        <w:rPr>
          <w:b/>
          <w:bCs/>
          <w:sz w:val="28"/>
        </w:rPr>
        <w:sym w:font="Wingdings" w:char="F058"/>
      </w:r>
    </w:p>
    <w:p w:rsidR="0002438B" w:rsidRPr="00646A51" w:rsidRDefault="0002438B" w:rsidP="00646A51">
      <w:pPr>
        <w:tabs>
          <w:tab w:val="left" w:pos="720"/>
        </w:tabs>
        <w:ind w:left="720" w:hanging="720"/>
        <w:rPr>
          <w:b/>
          <w:bCs/>
          <w:sz w:val="8"/>
        </w:rPr>
      </w:pPr>
    </w:p>
    <w:p w:rsidR="0002438B" w:rsidRPr="006D6D21" w:rsidRDefault="0002438B" w:rsidP="0002438B">
      <w:pPr>
        <w:tabs>
          <w:tab w:val="left" w:pos="720"/>
        </w:tabs>
        <w:ind w:left="720" w:hanging="720"/>
        <w:jc w:val="both"/>
        <w:rPr>
          <w:b/>
          <w:bCs/>
        </w:rPr>
      </w:pPr>
      <w:r w:rsidRPr="006D6D21">
        <w:rPr>
          <w:b/>
          <w:bCs/>
        </w:rPr>
        <w:t>THE PEACE</w:t>
      </w:r>
    </w:p>
    <w:p w:rsidR="0002438B" w:rsidRPr="00646A51" w:rsidRDefault="0002438B" w:rsidP="0002438B">
      <w:pPr>
        <w:tabs>
          <w:tab w:val="left" w:pos="720"/>
        </w:tabs>
        <w:ind w:left="720" w:hanging="720"/>
        <w:jc w:val="both"/>
        <w:rPr>
          <w:b/>
          <w:bCs/>
          <w:sz w:val="12"/>
        </w:rPr>
      </w:pPr>
    </w:p>
    <w:p w:rsidR="0002438B" w:rsidRPr="006D6D21" w:rsidRDefault="0002438B" w:rsidP="0002438B">
      <w:pPr>
        <w:tabs>
          <w:tab w:val="left" w:pos="720"/>
        </w:tabs>
        <w:ind w:left="720" w:hanging="720"/>
        <w:jc w:val="both"/>
        <w:rPr>
          <w:bCs/>
        </w:rPr>
      </w:pPr>
      <w:r w:rsidRPr="006D6D21">
        <w:rPr>
          <w:bCs/>
        </w:rPr>
        <w:t>P:</w:t>
      </w:r>
      <w:r w:rsidR="00D56478">
        <w:rPr>
          <w:bCs/>
        </w:rPr>
        <w:t xml:space="preserve">  </w:t>
      </w:r>
      <w:r w:rsidRPr="006D6D21">
        <w:rPr>
          <w:bCs/>
        </w:rPr>
        <w:t>The peace of the Lord be with you always.</w:t>
      </w:r>
    </w:p>
    <w:p w:rsidR="0002438B" w:rsidRPr="00646A51" w:rsidRDefault="0002438B" w:rsidP="0002438B">
      <w:pPr>
        <w:tabs>
          <w:tab w:val="left" w:pos="720"/>
        </w:tabs>
        <w:ind w:left="720" w:hanging="720"/>
        <w:jc w:val="both"/>
        <w:rPr>
          <w:bCs/>
          <w:sz w:val="12"/>
        </w:rPr>
      </w:pPr>
    </w:p>
    <w:p w:rsidR="0002438B" w:rsidRPr="006D6D21" w:rsidRDefault="0002438B" w:rsidP="0002438B">
      <w:pPr>
        <w:tabs>
          <w:tab w:val="left" w:pos="720"/>
        </w:tabs>
        <w:ind w:left="720" w:hanging="720"/>
        <w:jc w:val="both"/>
        <w:rPr>
          <w:b/>
          <w:bCs/>
        </w:rPr>
      </w:pPr>
      <w:r w:rsidRPr="006D6D21">
        <w:rPr>
          <w:bCs/>
        </w:rPr>
        <w:t>C:</w:t>
      </w:r>
      <w:r w:rsidR="00D56478">
        <w:rPr>
          <w:bCs/>
        </w:rPr>
        <w:t xml:space="preserve">  </w:t>
      </w:r>
      <w:r w:rsidRPr="006D6D21">
        <w:rPr>
          <w:b/>
          <w:bCs/>
        </w:rPr>
        <w:t>And also with you.</w:t>
      </w:r>
    </w:p>
    <w:p w:rsidR="0002438B" w:rsidRPr="00646A51" w:rsidRDefault="0002438B" w:rsidP="0002438B">
      <w:pPr>
        <w:tabs>
          <w:tab w:val="left" w:pos="720"/>
        </w:tabs>
        <w:ind w:left="720" w:hanging="720"/>
        <w:jc w:val="both"/>
        <w:rPr>
          <w:b/>
          <w:bCs/>
          <w:sz w:val="12"/>
        </w:rPr>
      </w:pPr>
    </w:p>
    <w:p w:rsidR="0002438B" w:rsidRPr="006D6D21" w:rsidRDefault="0002438B" w:rsidP="0002438B">
      <w:pPr>
        <w:tabs>
          <w:tab w:val="left" w:pos="720"/>
        </w:tabs>
        <w:ind w:left="720" w:hanging="720"/>
        <w:jc w:val="both"/>
        <w:rPr>
          <w:bCs/>
        </w:rPr>
      </w:pPr>
      <w:r w:rsidRPr="006D6D21">
        <w:rPr>
          <w:bCs/>
          <w:i/>
        </w:rPr>
        <w:t>The assembly is seated</w:t>
      </w:r>
    </w:p>
    <w:p w:rsidR="0002438B" w:rsidRPr="00646A51" w:rsidRDefault="0002438B" w:rsidP="0002438B">
      <w:pPr>
        <w:tabs>
          <w:tab w:val="left" w:pos="720"/>
        </w:tabs>
        <w:ind w:left="720" w:hanging="720"/>
        <w:jc w:val="both"/>
        <w:rPr>
          <w:bCs/>
          <w:sz w:val="12"/>
        </w:rPr>
      </w:pPr>
    </w:p>
    <w:p w:rsidR="0002438B" w:rsidRDefault="0002438B" w:rsidP="0002438B">
      <w:pPr>
        <w:tabs>
          <w:tab w:val="left" w:pos="0"/>
        </w:tabs>
        <w:ind w:left="720" w:hanging="720"/>
        <w:jc w:val="both"/>
        <w:rPr>
          <w:b/>
          <w:bCs/>
        </w:rPr>
      </w:pPr>
      <w:r w:rsidRPr="006D6D21">
        <w:rPr>
          <w:b/>
          <w:bCs/>
        </w:rPr>
        <w:t>THE VOLUNTARY</w:t>
      </w:r>
      <w:r w:rsidR="00D747DA">
        <w:rPr>
          <w:b/>
          <w:bCs/>
        </w:rPr>
        <w:tab/>
      </w:r>
      <w:r w:rsidR="00D747DA">
        <w:rPr>
          <w:b/>
          <w:bCs/>
        </w:rPr>
        <w:tab/>
      </w:r>
      <w:r w:rsidR="00D747DA">
        <w:rPr>
          <w:b/>
          <w:bCs/>
        </w:rPr>
        <w:tab/>
      </w:r>
      <w:r w:rsidR="00D747DA">
        <w:rPr>
          <w:b/>
          <w:bCs/>
          <w:i/>
        </w:rPr>
        <w:t xml:space="preserve">Shines the Light    </w:t>
      </w:r>
      <w:r w:rsidR="00D747DA">
        <w:rPr>
          <w:b/>
          <w:bCs/>
        </w:rPr>
        <w:tab/>
        <w:t xml:space="preserve">        St. Paul Senior  Choir</w:t>
      </w:r>
    </w:p>
    <w:p w:rsidR="0002438B" w:rsidRPr="006D6D21" w:rsidRDefault="0002438B" w:rsidP="0002438B">
      <w:pPr>
        <w:tabs>
          <w:tab w:val="left" w:pos="0"/>
        </w:tabs>
        <w:jc w:val="both"/>
        <w:rPr>
          <w:b/>
          <w:bCs/>
          <w:sz w:val="12"/>
        </w:rPr>
      </w:pPr>
    </w:p>
    <w:p w:rsidR="0002438B" w:rsidRPr="006D6D21" w:rsidRDefault="0002438B" w:rsidP="0002438B">
      <w:pPr>
        <w:jc w:val="both"/>
        <w:rPr>
          <w:i/>
          <w:iCs/>
        </w:rPr>
      </w:pPr>
      <w:r w:rsidRPr="006D6D21">
        <w:rPr>
          <w:i/>
          <w:iCs/>
        </w:rPr>
        <w:t>As you are able please rise</w:t>
      </w:r>
    </w:p>
    <w:p w:rsidR="0002438B" w:rsidRPr="006D6D21" w:rsidRDefault="0002438B" w:rsidP="0002438B">
      <w:pPr>
        <w:ind w:left="720" w:hanging="720"/>
        <w:jc w:val="both"/>
        <w:rPr>
          <w:b/>
          <w:sz w:val="12"/>
        </w:rPr>
      </w:pPr>
    </w:p>
    <w:p w:rsidR="0002438B" w:rsidRPr="006D6D21" w:rsidRDefault="0002438B" w:rsidP="0002438B">
      <w:pPr>
        <w:tabs>
          <w:tab w:val="left" w:pos="720"/>
        </w:tabs>
        <w:jc w:val="both"/>
        <w:rPr>
          <w:b/>
          <w:bCs/>
        </w:rPr>
      </w:pPr>
      <w:r w:rsidRPr="006D6D21">
        <w:rPr>
          <w:b/>
          <w:bCs/>
        </w:rPr>
        <w:t>THE OFFERTORY PRAYER</w:t>
      </w:r>
    </w:p>
    <w:p w:rsidR="0002438B" w:rsidRPr="006D6D21" w:rsidRDefault="0002438B" w:rsidP="0002438B">
      <w:pPr>
        <w:tabs>
          <w:tab w:val="left" w:pos="720"/>
        </w:tabs>
        <w:jc w:val="both"/>
        <w:rPr>
          <w:b/>
          <w:bCs/>
          <w:sz w:val="12"/>
        </w:rPr>
      </w:pPr>
    </w:p>
    <w:p w:rsidR="0002438B" w:rsidRPr="006D6D21" w:rsidRDefault="0002438B" w:rsidP="0002438B">
      <w:pPr>
        <w:jc w:val="both"/>
      </w:pPr>
      <w:r w:rsidRPr="006D6D21">
        <w:t>A:</w:t>
      </w:r>
      <w:r w:rsidR="00D56478">
        <w:t xml:space="preserve">  </w:t>
      </w:r>
      <w:r w:rsidRPr="006D6D21">
        <w:t>Let us pray.  Living God,</w:t>
      </w:r>
    </w:p>
    <w:p w:rsidR="0002438B" w:rsidRPr="006D6D21" w:rsidRDefault="0002438B" w:rsidP="0002438B">
      <w:pPr>
        <w:jc w:val="both"/>
        <w:rPr>
          <w:sz w:val="12"/>
        </w:rPr>
      </w:pPr>
    </w:p>
    <w:p w:rsidR="00D56478" w:rsidRDefault="0002438B" w:rsidP="0002438B">
      <w:pPr>
        <w:ind w:left="720" w:hanging="720"/>
        <w:jc w:val="both"/>
        <w:rPr>
          <w:b/>
        </w:rPr>
      </w:pPr>
      <w:r w:rsidRPr="006D6D21">
        <w:t>C:</w:t>
      </w:r>
      <w:r w:rsidR="00D56478">
        <w:t xml:space="preserve">  </w:t>
      </w:r>
      <w:r w:rsidRPr="006D6D21">
        <w:rPr>
          <w:b/>
        </w:rPr>
        <w:t xml:space="preserve">In the abundance of Your mercy You give us physical and spiritual gifts.  Receive </w:t>
      </w:r>
    </w:p>
    <w:p w:rsidR="00D56478" w:rsidRDefault="00D56478" w:rsidP="0002438B">
      <w:pPr>
        <w:ind w:left="720" w:hanging="720"/>
        <w:jc w:val="both"/>
        <w:rPr>
          <w:b/>
        </w:rPr>
      </w:pPr>
      <w:r>
        <w:t xml:space="preserve">      </w:t>
      </w:r>
      <w:r w:rsidR="0002438B" w:rsidRPr="006D6D21">
        <w:rPr>
          <w:b/>
        </w:rPr>
        <w:t xml:space="preserve">these offerings we bring with our praise and thanksgiving.  Through this Meal, </w:t>
      </w:r>
    </w:p>
    <w:p w:rsidR="00D56478" w:rsidRDefault="00D56478" w:rsidP="0002438B">
      <w:pPr>
        <w:ind w:left="720" w:hanging="720"/>
        <w:jc w:val="both"/>
        <w:rPr>
          <w:b/>
        </w:rPr>
      </w:pPr>
      <w:r>
        <w:rPr>
          <w:b/>
        </w:rPr>
        <w:t xml:space="preserve">      </w:t>
      </w:r>
      <w:r w:rsidR="0002438B" w:rsidRPr="006D6D21">
        <w:rPr>
          <w:b/>
        </w:rPr>
        <w:t xml:space="preserve">activate in us the power of Your Spirit, that we may use Your gifts to live as signs </w:t>
      </w:r>
    </w:p>
    <w:p w:rsidR="0002438B" w:rsidRDefault="00D56478" w:rsidP="00D56478">
      <w:pPr>
        <w:ind w:left="720" w:hanging="720"/>
        <w:jc w:val="both"/>
        <w:rPr>
          <w:b/>
        </w:rPr>
      </w:pPr>
      <w:r>
        <w:rPr>
          <w:b/>
        </w:rPr>
        <w:t xml:space="preserve">      </w:t>
      </w:r>
      <w:r w:rsidR="0002438B" w:rsidRPr="006D6D21">
        <w:rPr>
          <w:b/>
        </w:rPr>
        <w:t>of Your glory and love.  We ask this in the</w:t>
      </w:r>
      <w:r>
        <w:rPr>
          <w:b/>
        </w:rPr>
        <w:t xml:space="preserve"> name of Jesus the Lord.  Amen.</w:t>
      </w:r>
    </w:p>
    <w:p w:rsidR="00D56478" w:rsidRPr="00D56478" w:rsidRDefault="00D56478" w:rsidP="00D56478">
      <w:pPr>
        <w:ind w:left="720" w:hanging="720"/>
        <w:jc w:val="both"/>
        <w:rPr>
          <w:b/>
          <w:sz w:val="16"/>
        </w:rPr>
      </w:pPr>
    </w:p>
    <w:p w:rsidR="0002438B" w:rsidRPr="006D6D21" w:rsidRDefault="0002438B" w:rsidP="0002438B">
      <w:pPr>
        <w:jc w:val="both"/>
        <w:rPr>
          <w:b/>
          <w:bCs/>
        </w:rPr>
      </w:pPr>
      <w:r w:rsidRPr="006D6D21">
        <w:rPr>
          <w:b/>
          <w:bCs/>
        </w:rPr>
        <w:lastRenderedPageBreak/>
        <w:t>THE GREAT THANKSGIVING</w:t>
      </w:r>
    </w:p>
    <w:p w:rsidR="0002438B" w:rsidRPr="006D6D21" w:rsidRDefault="0002438B" w:rsidP="0002438B">
      <w:pPr>
        <w:jc w:val="both"/>
        <w:rPr>
          <w:b/>
          <w:bCs/>
          <w:sz w:val="12"/>
        </w:rPr>
      </w:pPr>
    </w:p>
    <w:p w:rsidR="0002438B" w:rsidRPr="006D6D21" w:rsidRDefault="0002438B" w:rsidP="0002438B">
      <w:pPr>
        <w:jc w:val="both"/>
        <w:rPr>
          <w:bCs/>
        </w:rPr>
      </w:pPr>
      <w:r w:rsidRPr="006D6D21">
        <w:rPr>
          <w:bCs/>
        </w:rPr>
        <w:t>P:</w:t>
      </w:r>
      <w:r w:rsidR="00D56478">
        <w:rPr>
          <w:bCs/>
        </w:rPr>
        <w:t xml:space="preserve">  </w:t>
      </w:r>
      <w:r w:rsidRPr="006D6D21">
        <w:rPr>
          <w:bCs/>
        </w:rPr>
        <w:t>The Lord be with you.</w:t>
      </w:r>
    </w:p>
    <w:p w:rsidR="0002438B" w:rsidRPr="006D6D21" w:rsidRDefault="0002438B" w:rsidP="0002438B">
      <w:pPr>
        <w:jc w:val="both"/>
        <w:rPr>
          <w:bCs/>
          <w:sz w:val="12"/>
        </w:rPr>
      </w:pPr>
    </w:p>
    <w:p w:rsidR="0002438B" w:rsidRPr="006D6D21" w:rsidRDefault="0002438B" w:rsidP="0002438B">
      <w:pPr>
        <w:jc w:val="both"/>
        <w:rPr>
          <w:b/>
          <w:bCs/>
        </w:rPr>
      </w:pPr>
      <w:r w:rsidRPr="006D6D21">
        <w:rPr>
          <w:bCs/>
        </w:rPr>
        <w:t>C:</w:t>
      </w:r>
      <w:r w:rsidR="00D56478">
        <w:rPr>
          <w:bCs/>
        </w:rPr>
        <w:t xml:space="preserve">  </w:t>
      </w:r>
      <w:r w:rsidRPr="006D6D21">
        <w:rPr>
          <w:b/>
          <w:bCs/>
        </w:rPr>
        <w:t>And also with you.</w:t>
      </w:r>
    </w:p>
    <w:p w:rsidR="0002438B" w:rsidRPr="006D6D21" w:rsidRDefault="0002438B" w:rsidP="0002438B">
      <w:pPr>
        <w:jc w:val="both"/>
        <w:rPr>
          <w:b/>
          <w:bCs/>
          <w:sz w:val="12"/>
        </w:rPr>
      </w:pPr>
    </w:p>
    <w:p w:rsidR="0002438B" w:rsidRPr="006D6D21" w:rsidRDefault="0002438B" w:rsidP="0002438B">
      <w:pPr>
        <w:jc w:val="both"/>
        <w:rPr>
          <w:bCs/>
        </w:rPr>
      </w:pPr>
      <w:r w:rsidRPr="006D6D21">
        <w:rPr>
          <w:bCs/>
        </w:rPr>
        <w:t>P:</w:t>
      </w:r>
      <w:r w:rsidR="00D56478">
        <w:rPr>
          <w:bCs/>
        </w:rPr>
        <w:t xml:space="preserve">  </w:t>
      </w:r>
      <w:r w:rsidRPr="006D6D21">
        <w:rPr>
          <w:bCs/>
        </w:rPr>
        <w:t>Lift up your hearts.</w:t>
      </w:r>
    </w:p>
    <w:p w:rsidR="0002438B" w:rsidRPr="006D6D21" w:rsidRDefault="0002438B" w:rsidP="0002438B">
      <w:pPr>
        <w:jc w:val="both"/>
        <w:rPr>
          <w:bCs/>
          <w:sz w:val="12"/>
        </w:rPr>
      </w:pPr>
    </w:p>
    <w:p w:rsidR="0002438B" w:rsidRPr="006D6D21" w:rsidRDefault="0002438B" w:rsidP="0002438B">
      <w:pPr>
        <w:jc w:val="both"/>
        <w:rPr>
          <w:b/>
          <w:bCs/>
        </w:rPr>
      </w:pPr>
      <w:r w:rsidRPr="006D6D21">
        <w:rPr>
          <w:bCs/>
        </w:rPr>
        <w:t>C:</w:t>
      </w:r>
      <w:r w:rsidR="00D56478">
        <w:rPr>
          <w:bCs/>
        </w:rPr>
        <w:t xml:space="preserve">  </w:t>
      </w:r>
      <w:r w:rsidRPr="006D6D21">
        <w:rPr>
          <w:b/>
          <w:bCs/>
        </w:rPr>
        <w:t>We lift them up to the Lord.</w:t>
      </w:r>
    </w:p>
    <w:p w:rsidR="0002438B" w:rsidRPr="006D6D21" w:rsidRDefault="0002438B" w:rsidP="0002438B">
      <w:pPr>
        <w:jc w:val="both"/>
        <w:rPr>
          <w:b/>
          <w:bCs/>
          <w:sz w:val="12"/>
        </w:rPr>
      </w:pPr>
    </w:p>
    <w:p w:rsidR="0002438B" w:rsidRPr="006D6D21" w:rsidRDefault="0002438B" w:rsidP="0002438B">
      <w:pPr>
        <w:jc w:val="both"/>
        <w:rPr>
          <w:bCs/>
        </w:rPr>
      </w:pPr>
      <w:r w:rsidRPr="006D6D21">
        <w:rPr>
          <w:bCs/>
        </w:rPr>
        <w:t>P:</w:t>
      </w:r>
      <w:r w:rsidR="00D56478">
        <w:rPr>
          <w:bCs/>
        </w:rPr>
        <w:t xml:space="preserve">  </w:t>
      </w:r>
      <w:r w:rsidRPr="006D6D21">
        <w:rPr>
          <w:bCs/>
        </w:rPr>
        <w:t>Let us give thanks to the Lord our God.</w:t>
      </w:r>
    </w:p>
    <w:p w:rsidR="0002438B" w:rsidRPr="006D6D21" w:rsidRDefault="0002438B" w:rsidP="0002438B">
      <w:pPr>
        <w:jc w:val="both"/>
        <w:rPr>
          <w:bCs/>
          <w:sz w:val="12"/>
        </w:rPr>
      </w:pPr>
    </w:p>
    <w:p w:rsidR="0002438B" w:rsidRPr="006D6D21" w:rsidRDefault="0002438B" w:rsidP="0002438B">
      <w:pPr>
        <w:jc w:val="both"/>
        <w:rPr>
          <w:b/>
          <w:bCs/>
        </w:rPr>
      </w:pPr>
      <w:r w:rsidRPr="006D6D21">
        <w:rPr>
          <w:bCs/>
        </w:rPr>
        <w:t>C:</w:t>
      </w:r>
      <w:r w:rsidR="00D56478">
        <w:rPr>
          <w:bCs/>
        </w:rPr>
        <w:t xml:space="preserve">  </w:t>
      </w:r>
      <w:r w:rsidRPr="006D6D21">
        <w:rPr>
          <w:b/>
          <w:bCs/>
        </w:rPr>
        <w:t>It is right to give Him thanks and praise.</w:t>
      </w:r>
    </w:p>
    <w:p w:rsidR="0002438B" w:rsidRPr="006D6D21" w:rsidRDefault="0002438B" w:rsidP="0002438B">
      <w:pPr>
        <w:ind w:left="720" w:hanging="720"/>
        <w:jc w:val="both"/>
        <w:rPr>
          <w:b/>
          <w:bCs/>
          <w:sz w:val="12"/>
        </w:rPr>
      </w:pPr>
    </w:p>
    <w:p w:rsidR="00D56478" w:rsidRDefault="0002438B" w:rsidP="0002438B">
      <w:r w:rsidRPr="006D6D21">
        <w:t>P:</w:t>
      </w:r>
      <w:r w:rsidR="00D56478">
        <w:t xml:space="preserve">  </w:t>
      </w:r>
      <w:r w:rsidRPr="006D6D21">
        <w:t xml:space="preserve">Redeeming God, we cannot keep silent, because Your vindication of Your people </w:t>
      </w:r>
    </w:p>
    <w:p w:rsidR="0002438B" w:rsidRPr="006D6D21" w:rsidRDefault="00D56478" w:rsidP="0002438B">
      <w:r>
        <w:tab/>
      </w:r>
      <w:r>
        <w:tab/>
        <w:t>s</w:t>
      </w:r>
      <w:r w:rsidR="0002438B" w:rsidRPr="006D6D21">
        <w:t>hines</w:t>
      </w:r>
      <w:r>
        <w:t xml:space="preserve"> </w:t>
      </w:r>
      <w:r w:rsidR="0002438B" w:rsidRPr="006D6D21">
        <w:t>out like the dawn, and Your salvation is like a burning torch.</w:t>
      </w:r>
    </w:p>
    <w:p w:rsidR="0002438B" w:rsidRPr="006D6D21" w:rsidRDefault="00D56478" w:rsidP="0002438B">
      <w:r>
        <w:t xml:space="preserve">     </w:t>
      </w:r>
      <w:r w:rsidR="0002438B" w:rsidRPr="006D6D21">
        <w:t>You renew the nature of creation by the grace of Your saving power.</w:t>
      </w:r>
    </w:p>
    <w:p w:rsidR="00D56478" w:rsidRDefault="00D56478" w:rsidP="0002438B">
      <w:r>
        <w:t xml:space="preserve">     </w:t>
      </w:r>
      <w:r w:rsidR="0002438B" w:rsidRPr="006D6D21">
        <w:t xml:space="preserve">Though Your children wander far from Your ways, You call us a crown of beauty and </w:t>
      </w:r>
    </w:p>
    <w:p w:rsidR="0002438B" w:rsidRPr="006D6D21" w:rsidRDefault="00D56478" w:rsidP="0002438B">
      <w:r>
        <w:tab/>
      </w:r>
      <w:r>
        <w:tab/>
        <w:t xml:space="preserve">a </w:t>
      </w:r>
      <w:r w:rsidR="0002438B" w:rsidRPr="006D6D21">
        <w:t>royal diadem in Your hand.</w:t>
      </w:r>
    </w:p>
    <w:p w:rsidR="0002438B" w:rsidRPr="006D6D21" w:rsidRDefault="00D56478" w:rsidP="0002438B">
      <w:r>
        <w:t xml:space="preserve">      </w:t>
      </w:r>
      <w:r w:rsidR="0002438B" w:rsidRPr="006D6D21">
        <w:t>In the death of Your Son we showed You the depth of our estrangement; but in His</w:t>
      </w:r>
    </w:p>
    <w:p w:rsidR="00D56478" w:rsidRDefault="00D56478" w:rsidP="0002438B">
      <w:r>
        <w:tab/>
      </w:r>
      <w:r>
        <w:tab/>
      </w:r>
      <w:r w:rsidR="0002438B" w:rsidRPr="006D6D21">
        <w:t xml:space="preserve">resurrection and ascension and coming of Your Spirit You showed us the </w:t>
      </w:r>
    </w:p>
    <w:p w:rsidR="0002438B" w:rsidRDefault="00D56478" w:rsidP="0002438B">
      <w:r>
        <w:tab/>
      </w:r>
      <w:r>
        <w:tab/>
      </w:r>
      <w:r w:rsidR="0002438B" w:rsidRPr="006D6D21">
        <w:t>height</w:t>
      </w:r>
      <w:r>
        <w:t xml:space="preserve"> </w:t>
      </w:r>
      <w:r w:rsidR="0002438B" w:rsidRPr="006D6D21">
        <w:t>and depth of Your love.</w:t>
      </w:r>
    </w:p>
    <w:p w:rsidR="00662900" w:rsidRDefault="00662900" w:rsidP="0002438B">
      <w:r>
        <w:t xml:space="preserve">     </w:t>
      </w:r>
      <w:r w:rsidR="0002438B" w:rsidRPr="006D6D21">
        <w:t xml:space="preserve">Gracious God, in Your Holy Spirit You empower us with gifts of wisdom and </w:t>
      </w:r>
    </w:p>
    <w:p w:rsidR="00662900" w:rsidRDefault="00662900" w:rsidP="0002438B">
      <w:r>
        <w:tab/>
      </w:r>
      <w:r>
        <w:tab/>
        <w:t>k</w:t>
      </w:r>
      <w:r w:rsidR="0002438B" w:rsidRPr="006D6D21">
        <w:t>nowledge</w:t>
      </w:r>
      <w:r>
        <w:t xml:space="preserve"> </w:t>
      </w:r>
      <w:r w:rsidR="0002438B" w:rsidRPr="006D6D21">
        <w:t xml:space="preserve">and faith and healing and miracles and prophecy and revelation </w:t>
      </w:r>
    </w:p>
    <w:p w:rsidR="0002438B" w:rsidRPr="006D6D21" w:rsidRDefault="00662900" w:rsidP="0002438B">
      <w:r>
        <w:tab/>
      </w:r>
      <w:r>
        <w:tab/>
      </w:r>
      <w:r w:rsidR="0002438B" w:rsidRPr="006D6D21">
        <w:t>and discernment.</w:t>
      </w:r>
    </w:p>
    <w:p w:rsidR="0002438B" w:rsidRPr="006D6D21" w:rsidRDefault="00662900" w:rsidP="0002438B">
      <w:r>
        <w:t xml:space="preserve">     </w:t>
      </w:r>
      <w:r w:rsidR="0002438B" w:rsidRPr="006D6D21">
        <w:t>Send that Spirit upon us now, that Your world may see Your divinity through our</w:t>
      </w:r>
    </w:p>
    <w:p w:rsidR="0002438B" w:rsidRPr="006D6D21" w:rsidRDefault="0002438B" w:rsidP="0002438B">
      <w:r w:rsidRPr="006D6D21">
        <w:tab/>
      </w:r>
      <w:r w:rsidRPr="006D6D21">
        <w:tab/>
        <w:t>humanity.</w:t>
      </w:r>
    </w:p>
    <w:p w:rsidR="0002438B" w:rsidRPr="006D6D21" w:rsidRDefault="00662900" w:rsidP="0002438B">
      <w:r>
        <w:t xml:space="preserve">     </w:t>
      </w:r>
      <w:r w:rsidR="0002438B" w:rsidRPr="006D6D21">
        <w:t>Sanctify this bread of humility and wine of joy that they may be for us the Body and</w:t>
      </w:r>
    </w:p>
    <w:p w:rsidR="0002438B" w:rsidRPr="006D6D21" w:rsidRDefault="0002438B" w:rsidP="0002438B">
      <w:r w:rsidRPr="006D6D21">
        <w:tab/>
      </w:r>
      <w:r w:rsidRPr="006D6D21">
        <w:tab/>
        <w:t>Blood of Your Son, Jesus Christ,</w:t>
      </w:r>
    </w:p>
    <w:p w:rsidR="0002438B" w:rsidRPr="006D6D21" w:rsidRDefault="00662900" w:rsidP="0002438B">
      <w:r>
        <w:t xml:space="preserve">     </w:t>
      </w:r>
      <w:r w:rsidR="0002438B" w:rsidRPr="006D6D21">
        <w:t>Who, in the night … “Do this for the remembrance of Me.”</w:t>
      </w:r>
    </w:p>
    <w:p w:rsidR="0002438B" w:rsidRPr="006D6D21" w:rsidRDefault="00662900" w:rsidP="0002438B">
      <w:r>
        <w:t xml:space="preserve">     </w:t>
      </w:r>
      <w:r w:rsidR="0002438B" w:rsidRPr="006D6D21">
        <w:t>As often as we eat … we proclaim the Lord’s death until He comes.</w:t>
      </w:r>
    </w:p>
    <w:p w:rsidR="0002438B" w:rsidRPr="00662900" w:rsidRDefault="0002438B" w:rsidP="0002438B">
      <w:pPr>
        <w:rPr>
          <w:sz w:val="12"/>
        </w:rPr>
      </w:pPr>
    </w:p>
    <w:p w:rsidR="0002438B" w:rsidRPr="006D6D21" w:rsidRDefault="0002438B" w:rsidP="0002438B">
      <w:pPr>
        <w:rPr>
          <w:b/>
          <w:noProof/>
        </w:rPr>
      </w:pPr>
      <w:r w:rsidRPr="006D6D21">
        <w:rPr>
          <w:noProof/>
        </w:rPr>
        <w:t>C:</w:t>
      </w:r>
      <w:r w:rsidR="00662900">
        <w:rPr>
          <w:noProof/>
        </w:rPr>
        <w:t xml:space="preserve">  </w:t>
      </w:r>
      <w:r w:rsidRPr="006D6D21">
        <w:rPr>
          <w:b/>
          <w:noProof/>
        </w:rPr>
        <w:t>Christ has died.  Christ is risen.  Christ will come again.</w:t>
      </w:r>
    </w:p>
    <w:p w:rsidR="0002438B" w:rsidRPr="00662900" w:rsidRDefault="0002438B" w:rsidP="0002438B">
      <w:pPr>
        <w:rPr>
          <w:noProof/>
          <w:sz w:val="12"/>
        </w:rPr>
      </w:pPr>
    </w:p>
    <w:p w:rsidR="00662900" w:rsidRDefault="0002438B" w:rsidP="0002438B">
      <w:r w:rsidRPr="006D6D21">
        <w:t>P:</w:t>
      </w:r>
      <w:r w:rsidR="00662900">
        <w:t xml:space="preserve">  </w:t>
      </w:r>
      <w:r w:rsidRPr="006D6D21">
        <w:t>God of justice and mercy, as at Cana the wine was g</w:t>
      </w:r>
      <w:r w:rsidR="00662900">
        <w:t xml:space="preserve">ood, bless Your whole creation.    </w:t>
      </w:r>
    </w:p>
    <w:p w:rsidR="0002438B" w:rsidRPr="006D6D21" w:rsidRDefault="00662900" w:rsidP="0002438B">
      <w:r>
        <w:t xml:space="preserve">     </w:t>
      </w:r>
      <w:r w:rsidR="0002438B" w:rsidRPr="006D6D21">
        <w:t>As at Cana the wine ran short, be close to all who know their need of You.</w:t>
      </w:r>
    </w:p>
    <w:p w:rsidR="0002438B" w:rsidRPr="006D6D21" w:rsidRDefault="00662900" w:rsidP="0002438B">
      <w:r>
        <w:t xml:space="preserve">     </w:t>
      </w:r>
      <w:r w:rsidR="0002438B" w:rsidRPr="006D6D21">
        <w:t>As at Cana the wine ran out, assist those living in the midst of death, and dying in the</w:t>
      </w:r>
    </w:p>
    <w:p w:rsidR="0002438B" w:rsidRPr="006D6D21" w:rsidRDefault="0002438B" w:rsidP="0002438B">
      <w:r w:rsidRPr="006D6D21">
        <w:tab/>
      </w:r>
      <w:r w:rsidRPr="006D6D21">
        <w:tab/>
        <w:t>midst of life.</w:t>
      </w:r>
    </w:p>
    <w:p w:rsidR="00662900" w:rsidRDefault="00662900" w:rsidP="0002438B">
      <w:r>
        <w:t xml:space="preserve">     </w:t>
      </w:r>
      <w:r w:rsidR="0002438B" w:rsidRPr="006D6D21">
        <w:t xml:space="preserve">As at Cana You saved the best till last, flood this earth with the wine of Your </w:t>
      </w:r>
    </w:p>
    <w:p w:rsidR="00662900" w:rsidRDefault="00662900" w:rsidP="0002438B">
      <w:r>
        <w:tab/>
      </w:r>
      <w:r>
        <w:tab/>
      </w:r>
      <w:r w:rsidR="0002438B" w:rsidRPr="006D6D21">
        <w:t>Kingdom,</w:t>
      </w:r>
      <w:r>
        <w:t xml:space="preserve"> </w:t>
      </w:r>
      <w:r w:rsidR="0002438B" w:rsidRPr="006D6D21">
        <w:t xml:space="preserve">that justice may roll down like a river, and righteousness like a </w:t>
      </w:r>
    </w:p>
    <w:p w:rsidR="0002438B" w:rsidRPr="006D6D21" w:rsidRDefault="00662900" w:rsidP="0002438B">
      <w:r>
        <w:tab/>
      </w:r>
      <w:r>
        <w:tab/>
      </w:r>
      <w:r w:rsidR="0002438B" w:rsidRPr="006D6D21">
        <w:t>never-failing</w:t>
      </w:r>
      <w:r>
        <w:t xml:space="preserve"> </w:t>
      </w:r>
      <w:r w:rsidR="0002438B" w:rsidRPr="006D6D21">
        <w:t>stream,</w:t>
      </w:r>
    </w:p>
    <w:p w:rsidR="00662900" w:rsidRDefault="00662900" w:rsidP="0002438B">
      <w:r>
        <w:t xml:space="preserve">      </w:t>
      </w:r>
      <w:r w:rsidR="0002438B" w:rsidRPr="006D6D21">
        <w:t xml:space="preserve">Until we see You face to face, and recognize our diverse faces in the face of Your </w:t>
      </w:r>
    </w:p>
    <w:p w:rsidR="0002438B" w:rsidRPr="006D6D21" w:rsidRDefault="00662900" w:rsidP="0002438B">
      <w:r>
        <w:tab/>
      </w:r>
      <w:r>
        <w:tab/>
      </w:r>
      <w:r w:rsidR="0002438B" w:rsidRPr="006D6D21">
        <w:t>Son,</w:t>
      </w:r>
    </w:p>
    <w:p w:rsidR="00662900" w:rsidRDefault="00662900" w:rsidP="0002438B">
      <w:r>
        <w:t xml:space="preserve">      </w:t>
      </w:r>
      <w:r w:rsidR="0002438B" w:rsidRPr="006D6D21">
        <w:t xml:space="preserve">Through Whom, and with Whom, and in Whom, in the unity of the Holy Spirit, all </w:t>
      </w:r>
    </w:p>
    <w:p w:rsidR="0002438B" w:rsidRPr="006D6D21" w:rsidRDefault="00662900" w:rsidP="0002438B">
      <w:r>
        <w:tab/>
      </w:r>
      <w:r>
        <w:tab/>
        <w:t>h</w:t>
      </w:r>
      <w:r w:rsidR="0002438B" w:rsidRPr="006D6D21">
        <w:t>onor</w:t>
      </w:r>
      <w:r>
        <w:t xml:space="preserve"> </w:t>
      </w:r>
      <w:r w:rsidR="0002438B" w:rsidRPr="006D6D21">
        <w:t>and glory are Yours, Almighty Father, now and forever.</w:t>
      </w:r>
    </w:p>
    <w:p w:rsidR="0002438B" w:rsidRPr="006D6D21" w:rsidRDefault="0002438B" w:rsidP="0002438B"/>
    <w:p w:rsidR="0002438B" w:rsidRPr="006D6D21" w:rsidRDefault="0002438B" w:rsidP="0002438B">
      <w:pPr>
        <w:ind w:left="720" w:hanging="720"/>
        <w:jc w:val="both"/>
        <w:rPr>
          <w:b/>
          <w:noProof/>
        </w:rPr>
      </w:pPr>
      <w:r w:rsidRPr="006D6D21">
        <w:rPr>
          <w:noProof/>
        </w:rPr>
        <w:t>C:</w:t>
      </w:r>
      <w:r w:rsidR="00662900">
        <w:rPr>
          <w:noProof/>
        </w:rPr>
        <w:t xml:space="preserve">  </w:t>
      </w:r>
      <w:r w:rsidRPr="006D6D21">
        <w:rPr>
          <w:b/>
          <w:noProof/>
        </w:rPr>
        <w:t>Amen!</w:t>
      </w:r>
    </w:p>
    <w:p w:rsidR="0002438B" w:rsidRPr="00662900" w:rsidRDefault="0002438B" w:rsidP="0002438B">
      <w:pPr>
        <w:ind w:left="720" w:hanging="720"/>
        <w:jc w:val="both"/>
        <w:rPr>
          <w:b/>
          <w:sz w:val="12"/>
        </w:rPr>
      </w:pPr>
    </w:p>
    <w:p w:rsidR="0002438B" w:rsidRPr="006D6D21" w:rsidRDefault="0002438B" w:rsidP="0002438B">
      <w:pPr>
        <w:jc w:val="both"/>
        <w:rPr>
          <w:b/>
          <w:bCs/>
        </w:rPr>
      </w:pPr>
      <w:r w:rsidRPr="006D6D21">
        <w:rPr>
          <w:b/>
          <w:bCs/>
        </w:rPr>
        <w:t>THE LORD’S PRAYER</w:t>
      </w:r>
    </w:p>
    <w:p w:rsidR="0002438B" w:rsidRPr="00662900" w:rsidRDefault="0002438B" w:rsidP="0002438B">
      <w:pPr>
        <w:jc w:val="both"/>
        <w:rPr>
          <w:b/>
          <w:bCs/>
          <w:sz w:val="12"/>
        </w:rPr>
      </w:pPr>
    </w:p>
    <w:p w:rsidR="00662900" w:rsidRDefault="0002438B" w:rsidP="0002438B">
      <w:pPr>
        <w:ind w:left="-288" w:firstLine="288"/>
        <w:jc w:val="both"/>
      </w:pPr>
      <w:r w:rsidRPr="006D6D21">
        <w:t>P:</w:t>
      </w:r>
      <w:r w:rsidR="00662900">
        <w:t xml:space="preserve">  </w:t>
      </w:r>
      <w:r w:rsidRPr="006D6D21">
        <w:t xml:space="preserve">Because in Christ we have received the Spirit of adoption, as daughters and sons of </w:t>
      </w:r>
    </w:p>
    <w:p w:rsidR="0002438B" w:rsidRPr="006D6D21" w:rsidRDefault="00662900" w:rsidP="0002438B">
      <w:pPr>
        <w:ind w:left="-288" w:firstLine="288"/>
        <w:jc w:val="both"/>
      </w:pPr>
      <w:r>
        <w:t xml:space="preserve">     </w:t>
      </w:r>
      <w:r w:rsidR="0002438B" w:rsidRPr="006D6D21">
        <w:t xml:space="preserve">God, </w:t>
      </w:r>
      <w:r>
        <w:t>w</w:t>
      </w:r>
      <w:r w:rsidR="0002438B" w:rsidRPr="006D6D21">
        <w:t>e dare to pray:</w:t>
      </w:r>
    </w:p>
    <w:p w:rsidR="00662900" w:rsidRDefault="0002438B" w:rsidP="0002438B">
      <w:pPr>
        <w:ind w:left="720" w:hanging="720"/>
        <w:jc w:val="both"/>
        <w:rPr>
          <w:b/>
        </w:rPr>
      </w:pPr>
      <w:r w:rsidRPr="006D6D21">
        <w:lastRenderedPageBreak/>
        <w:t>C:</w:t>
      </w:r>
      <w:r w:rsidR="00662900">
        <w:t xml:space="preserve">  </w:t>
      </w:r>
      <w:r w:rsidRPr="006D6D21">
        <w:rPr>
          <w:b/>
        </w:rPr>
        <w:t xml:space="preserve">Our Father, Who art in heaven, hallowed be Thy Name.  Thy Kingdom come, Thy </w:t>
      </w:r>
    </w:p>
    <w:p w:rsidR="00662900" w:rsidRDefault="00662900" w:rsidP="0002438B">
      <w:pPr>
        <w:ind w:left="720" w:hanging="720"/>
        <w:jc w:val="both"/>
        <w:rPr>
          <w:b/>
        </w:rPr>
      </w:pPr>
      <w:r>
        <w:t xml:space="preserve">      </w:t>
      </w:r>
      <w:r w:rsidR="0002438B" w:rsidRPr="006D6D21">
        <w:rPr>
          <w:b/>
        </w:rPr>
        <w:t xml:space="preserve">will be done on earth as it is in heaven.  Give us this day our daily bread, and </w:t>
      </w:r>
    </w:p>
    <w:p w:rsidR="00662900" w:rsidRDefault="00662900" w:rsidP="0002438B">
      <w:pPr>
        <w:ind w:left="720" w:hanging="720"/>
        <w:jc w:val="both"/>
        <w:rPr>
          <w:b/>
        </w:rPr>
      </w:pPr>
      <w:r>
        <w:rPr>
          <w:b/>
        </w:rPr>
        <w:t xml:space="preserve">      </w:t>
      </w:r>
      <w:r w:rsidR="0002438B" w:rsidRPr="006D6D21">
        <w:rPr>
          <w:b/>
        </w:rPr>
        <w:t xml:space="preserve">forgive us our trespasses as we forgive those who trespass against us.  And lead us </w:t>
      </w:r>
    </w:p>
    <w:p w:rsidR="00662900" w:rsidRDefault="00662900" w:rsidP="0002438B">
      <w:pPr>
        <w:ind w:left="720" w:hanging="720"/>
        <w:jc w:val="both"/>
        <w:rPr>
          <w:b/>
        </w:rPr>
      </w:pPr>
      <w:r>
        <w:rPr>
          <w:b/>
        </w:rPr>
        <w:t xml:space="preserve">      </w:t>
      </w:r>
      <w:r w:rsidR="0002438B" w:rsidRPr="006D6D21">
        <w:rPr>
          <w:b/>
        </w:rPr>
        <w:t xml:space="preserve">not into temptation but deliver us from evil.  For Thine is the Kingdom, and the </w:t>
      </w:r>
    </w:p>
    <w:p w:rsidR="0002438B" w:rsidRPr="006D6D21" w:rsidRDefault="00662900" w:rsidP="0002438B">
      <w:pPr>
        <w:ind w:left="720" w:hanging="720"/>
        <w:jc w:val="both"/>
        <w:rPr>
          <w:b/>
        </w:rPr>
      </w:pPr>
      <w:r>
        <w:rPr>
          <w:b/>
        </w:rPr>
        <w:t xml:space="preserve">      </w:t>
      </w:r>
      <w:r w:rsidR="0002438B" w:rsidRPr="006D6D21">
        <w:rPr>
          <w:b/>
        </w:rPr>
        <w:t>power, and the glory, forever and ever.  Amen.</w:t>
      </w:r>
    </w:p>
    <w:p w:rsidR="0002438B" w:rsidRPr="00662900" w:rsidRDefault="0002438B" w:rsidP="0002438B">
      <w:pPr>
        <w:ind w:left="720" w:hanging="720"/>
        <w:jc w:val="both"/>
        <w:rPr>
          <w:b/>
          <w:sz w:val="12"/>
        </w:rPr>
      </w:pPr>
    </w:p>
    <w:p w:rsidR="0002438B" w:rsidRPr="006D6D21" w:rsidRDefault="0002438B" w:rsidP="0002438B">
      <w:pPr>
        <w:ind w:left="720" w:hanging="720"/>
        <w:jc w:val="both"/>
        <w:rPr>
          <w:b/>
        </w:rPr>
      </w:pPr>
      <w:r w:rsidRPr="006D6D21">
        <w:rPr>
          <w:b/>
        </w:rPr>
        <w:t>INVITATION TO THE MEAL</w:t>
      </w:r>
    </w:p>
    <w:p w:rsidR="0002438B" w:rsidRPr="00662900" w:rsidRDefault="0002438B" w:rsidP="0002438B">
      <w:pPr>
        <w:ind w:left="720" w:hanging="720"/>
        <w:jc w:val="both"/>
        <w:rPr>
          <w:b/>
          <w:sz w:val="12"/>
        </w:rPr>
      </w:pPr>
    </w:p>
    <w:p w:rsidR="00662900" w:rsidRDefault="0002438B" w:rsidP="0002438B">
      <w:pPr>
        <w:ind w:left="720" w:hanging="720"/>
        <w:jc w:val="both"/>
      </w:pPr>
      <w:r w:rsidRPr="006D6D21">
        <w:t>P:</w:t>
      </w:r>
      <w:r w:rsidR="00662900">
        <w:t xml:space="preserve">  </w:t>
      </w:r>
      <w:r w:rsidRPr="006D6D21">
        <w:rPr>
          <w:lang w:val="en-CA"/>
        </w:rPr>
        <w:fldChar w:fldCharType="begin"/>
      </w:r>
      <w:r w:rsidRPr="006D6D21">
        <w:rPr>
          <w:lang w:val="en-CA"/>
        </w:rPr>
        <w:instrText xml:space="preserve"> SEQ CHAPTER \h \r 1</w:instrText>
      </w:r>
      <w:r w:rsidRPr="006D6D21">
        <w:rPr>
          <w:lang w:val="en-CA"/>
        </w:rPr>
        <w:fldChar w:fldCharType="end"/>
      </w:r>
      <w:r w:rsidRPr="006D6D21">
        <w:t xml:space="preserve">Behold the true Light of the world, the Beloved of God, anointed by the Spirit.  Blessed </w:t>
      </w:r>
    </w:p>
    <w:p w:rsidR="00662900" w:rsidRDefault="00662900" w:rsidP="0002438B">
      <w:pPr>
        <w:ind w:left="720" w:hanging="720"/>
        <w:jc w:val="both"/>
      </w:pPr>
      <w:r>
        <w:t xml:space="preserve">      </w:t>
      </w:r>
      <w:r w:rsidR="0002438B" w:rsidRPr="006D6D21">
        <w:t xml:space="preserve">are those who are called to the Supper of the Lamb. God’s holy gifts for God’s holy </w:t>
      </w:r>
    </w:p>
    <w:p w:rsidR="0002438B" w:rsidRPr="006D6D21" w:rsidRDefault="00662900" w:rsidP="0002438B">
      <w:pPr>
        <w:ind w:left="720" w:hanging="720"/>
        <w:jc w:val="both"/>
      </w:pPr>
      <w:r>
        <w:t xml:space="preserve">      </w:t>
      </w:r>
      <w:r w:rsidR="0002438B" w:rsidRPr="006D6D21">
        <w:t>people.  Come, for all is now ready.</w:t>
      </w:r>
    </w:p>
    <w:p w:rsidR="0002438B" w:rsidRPr="00662900" w:rsidRDefault="0002438B" w:rsidP="0002438B">
      <w:pPr>
        <w:rPr>
          <w:sz w:val="12"/>
        </w:rPr>
      </w:pPr>
    </w:p>
    <w:p w:rsidR="0002438B" w:rsidRPr="006D6D21" w:rsidRDefault="0002438B" w:rsidP="0002438B">
      <w:pPr>
        <w:tabs>
          <w:tab w:val="left" w:pos="720"/>
          <w:tab w:val="left" w:pos="1440"/>
          <w:tab w:val="left" w:pos="2160"/>
          <w:tab w:val="left" w:pos="2880"/>
        </w:tabs>
        <w:rPr>
          <w:i/>
        </w:rPr>
      </w:pPr>
      <w:r w:rsidRPr="006D6D21">
        <w:rPr>
          <w:i/>
        </w:rPr>
        <w:t>The assembly is seated</w:t>
      </w:r>
    </w:p>
    <w:p w:rsidR="0002438B" w:rsidRPr="00662900" w:rsidRDefault="0002438B" w:rsidP="0002438B">
      <w:pPr>
        <w:ind w:left="720" w:hanging="720"/>
        <w:jc w:val="both"/>
        <w:rPr>
          <w:b/>
          <w:sz w:val="12"/>
        </w:rPr>
      </w:pPr>
    </w:p>
    <w:p w:rsidR="0002438B" w:rsidRPr="006D6D21" w:rsidRDefault="0002438B" w:rsidP="0002438B">
      <w:pPr>
        <w:tabs>
          <w:tab w:val="left" w:pos="720"/>
          <w:tab w:val="left" w:pos="1440"/>
          <w:tab w:val="left" w:pos="2160"/>
          <w:tab w:val="left" w:pos="2880"/>
        </w:tabs>
      </w:pPr>
      <w:r w:rsidRPr="006D6D21">
        <w:rPr>
          <w:b/>
          <w:bCs/>
        </w:rPr>
        <w:t>THE DISTRIBUTION</w:t>
      </w:r>
      <w:r w:rsidRPr="006D6D21">
        <w:tab/>
      </w:r>
    </w:p>
    <w:p w:rsidR="0002438B" w:rsidRPr="006D6D21" w:rsidRDefault="0002438B" w:rsidP="0002438B">
      <w:pPr>
        <w:tabs>
          <w:tab w:val="left" w:pos="720"/>
          <w:tab w:val="left" w:pos="1440"/>
          <w:tab w:val="left" w:pos="2160"/>
          <w:tab w:val="left" w:pos="2880"/>
        </w:tabs>
      </w:pPr>
    </w:p>
    <w:p w:rsidR="0002438B" w:rsidRPr="006D6D21" w:rsidRDefault="0002438B" w:rsidP="0002438B">
      <w:pPr>
        <w:tabs>
          <w:tab w:val="left" w:pos="720"/>
          <w:tab w:val="left" w:pos="1440"/>
          <w:tab w:val="left" w:pos="2160"/>
          <w:tab w:val="left" w:pos="2880"/>
        </w:tabs>
      </w:pPr>
      <w:r w:rsidRPr="006D6D21">
        <w:rPr>
          <w:noProof/>
        </w:rPr>
        <w:drawing>
          <wp:inline distT="0" distB="0" distL="0" distR="0" wp14:anchorId="0089625C" wp14:editId="318F0D28">
            <wp:extent cx="5467350" cy="3495675"/>
            <wp:effectExtent l="0" t="0" r="0" b="9525"/>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7350" cy="3495675"/>
                    </a:xfrm>
                    <a:prstGeom prst="rect">
                      <a:avLst/>
                    </a:prstGeom>
                    <a:noFill/>
                    <a:ln>
                      <a:noFill/>
                    </a:ln>
                  </pic:spPr>
                </pic:pic>
              </a:graphicData>
            </a:graphic>
          </wp:inline>
        </w:drawing>
      </w:r>
    </w:p>
    <w:p w:rsidR="0002438B" w:rsidRDefault="0002438B" w:rsidP="0002438B">
      <w:pPr>
        <w:jc w:val="both"/>
        <w:rPr>
          <w:b/>
        </w:rPr>
      </w:pPr>
      <w:r w:rsidRPr="006D6D21">
        <w:rPr>
          <w:b/>
        </w:rPr>
        <w:t xml:space="preserve">HYMN DURING DISTRIBUTION 487 </w:t>
      </w:r>
      <w:r w:rsidR="006D6D21">
        <w:rPr>
          <w:b/>
        </w:rPr>
        <w:t xml:space="preserve">      </w:t>
      </w:r>
      <w:r w:rsidRPr="006D6D21">
        <w:rPr>
          <w:b/>
          <w:i/>
        </w:rPr>
        <w:t>What Feast of Love</w:t>
      </w:r>
      <w:r w:rsidR="006D6D21">
        <w:rPr>
          <w:b/>
          <w:i/>
        </w:rPr>
        <w:t xml:space="preserve">    </w:t>
      </w:r>
      <w:r w:rsidR="006D6D21">
        <w:rPr>
          <w:b/>
        </w:rPr>
        <w:tab/>
        <w:t>page</w:t>
      </w:r>
      <w:r w:rsidR="00337B1C">
        <w:rPr>
          <w:b/>
        </w:rPr>
        <w:t xml:space="preserve"> 13</w:t>
      </w:r>
    </w:p>
    <w:p w:rsidR="00D747DA" w:rsidRDefault="00D747DA" w:rsidP="0002438B">
      <w:pPr>
        <w:jc w:val="both"/>
        <w:rPr>
          <w:b/>
        </w:rPr>
      </w:pPr>
      <w:r>
        <w:rPr>
          <w:b/>
        </w:rPr>
        <w:tab/>
      </w:r>
      <w:r>
        <w:rPr>
          <w:b/>
        </w:rPr>
        <w:tab/>
      </w:r>
      <w:r>
        <w:rPr>
          <w:b/>
        </w:rPr>
        <w:tab/>
      </w:r>
      <w:r>
        <w:rPr>
          <w:b/>
        </w:rPr>
        <w:tab/>
        <w:t xml:space="preserve"> NSB 92-93       </w:t>
      </w:r>
      <w:r>
        <w:rPr>
          <w:b/>
          <w:i/>
        </w:rPr>
        <w:t xml:space="preserve">Trading My Sorrows  </w:t>
      </w:r>
      <w:r>
        <w:rPr>
          <w:b/>
        </w:rPr>
        <w:t xml:space="preserve">          page</w:t>
      </w:r>
      <w:r w:rsidR="00337B1C">
        <w:rPr>
          <w:b/>
        </w:rPr>
        <w:t xml:space="preserve"> 14-15</w:t>
      </w:r>
    </w:p>
    <w:p w:rsidR="00D747DA" w:rsidRPr="00D747DA" w:rsidRDefault="00D747DA" w:rsidP="0002438B">
      <w:pPr>
        <w:jc w:val="both"/>
      </w:pPr>
      <w:r>
        <w:rPr>
          <w:b/>
        </w:rPr>
        <w:tab/>
      </w:r>
      <w:r>
        <w:rPr>
          <w:b/>
        </w:rPr>
        <w:tab/>
      </w:r>
      <w:r>
        <w:rPr>
          <w:b/>
        </w:rPr>
        <w:tab/>
      </w:r>
      <w:r>
        <w:rPr>
          <w:b/>
        </w:rPr>
        <w:tab/>
        <w:t xml:space="preserve">    NSB 104 </w:t>
      </w:r>
      <w:r>
        <w:rPr>
          <w:b/>
          <w:i/>
        </w:rPr>
        <w:t xml:space="preserve">      You Are My Hiding Place   </w:t>
      </w:r>
      <w:r>
        <w:rPr>
          <w:b/>
        </w:rPr>
        <w:t xml:space="preserve"> page</w:t>
      </w:r>
      <w:r w:rsidR="00337B1C">
        <w:rPr>
          <w:b/>
        </w:rPr>
        <w:t xml:space="preserve"> 16</w:t>
      </w:r>
    </w:p>
    <w:p w:rsidR="0002438B" w:rsidRPr="00662900" w:rsidRDefault="0002438B" w:rsidP="0002438B">
      <w:pPr>
        <w:jc w:val="both"/>
        <w:rPr>
          <w:b/>
          <w:i/>
          <w:sz w:val="12"/>
        </w:rPr>
      </w:pPr>
    </w:p>
    <w:p w:rsidR="0002438B" w:rsidRPr="006D6D21" w:rsidRDefault="0002438B" w:rsidP="0002438B">
      <w:pPr>
        <w:jc w:val="both"/>
        <w:rPr>
          <w:i/>
        </w:rPr>
      </w:pPr>
      <w:r w:rsidRPr="006D6D21">
        <w:rPr>
          <w:i/>
        </w:rPr>
        <w:t>As you are able please rise</w:t>
      </w:r>
    </w:p>
    <w:p w:rsidR="0002438B" w:rsidRPr="00662900" w:rsidRDefault="0002438B" w:rsidP="0002438B">
      <w:pPr>
        <w:rPr>
          <w:b/>
          <w:bCs/>
          <w:sz w:val="12"/>
        </w:rPr>
      </w:pPr>
    </w:p>
    <w:p w:rsidR="0002438B" w:rsidRPr="006D6D21" w:rsidRDefault="0002438B" w:rsidP="0002438B">
      <w:r w:rsidRPr="006D6D21">
        <w:rPr>
          <w:b/>
          <w:bCs/>
        </w:rPr>
        <w:t>THE POST COMMUNION BLESSING</w:t>
      </w:r>
    </w:p>
    <w:p w:rsidR="0002438B" w:rsidRPr="006D6D21" w:rsidRDefault="0002438B" w:rsidP="0002438B"/>
    <w:p w:rsidR="00662900" w:rsidRDefault="0002438B" w:rsidP="0002438B">
      <w:pPr>
        <w:ind w:left="-288" w:firstLine="288"/>
      </w:pPr>
      <w:r w:rsidRPr="006D6D21">
        <w:t>P:</w:t>
      </w:r>
      <w:r w:rsidR="00662900">
        <w:t xml:space="preserve">  </w:t>
      </w:r>
      <w:r w:rsidRPr="006D6D21">
        <w:t xml:space="preserve">The Body and Blood of our Lord Jesus Christ strengthen you and keep you in His </w:t>
      </w:r>
    </w:p>
    <w:p w:rsidR="0002438B" w:rsidRPr="006D6D21" w:rsidRDefault="00662900" w:rsidP="0002438B">
      <w:pPr>
        <w:ind w:left="-288" w:firstLine="288"/>
      </w:pPr>
      <w:r>
        <w:t xml:space="preserve">      </w:t>
      </w:r>
      <w:r w:rsidR="0002438B" w:rsidRPr="006D6D21">
        <w:t>grace.</w:t>
      </w:r>
    </w:p>
    <w:p w:rsidR="0002438B" w:rsidRPr="00662900" w:rsidRDefault="0002438B" w:rsidP="0002438B">
      <w:pPr>
        <w:ind w:left="-288" w:firstLine="288"/>
        <w:rPr>
          <w:sz w:val="12"/>
        </w:rPr>
      </w:pPr>
    </w:p>
    <w:p w:rsidR="0002438B" w:rsidRPr="006D6D21" w:rsidRDefault="0002438B" w:rsidP="0002438B">
      <w:pPr>
        <w:ind w:left="-288" w:firstLine="288"/>
        <w:rPr>
          <w:b/>
          <w:bCs/>
        </w:rPr>
      </w:pPr>
      <w:r w:rsidRPr="006D6D21">
        <w:rPr>
          <w:bCs/>
        </w:rPr>
        <w:t>C:</w:t>
      </w:r>
      <w:r w:rsidR="00662900">
        <w:rPr>
          <w:bCs/>
        </w:rPr>
        <w:t xml:space="preserve">  </w:t>
      </w:r>
      <w:r w:rsidRPr="006D6D21">
        <w:rPr>
          <w:b/>
          <w:bCs/>
        </w:rPr>
        <w:t>Amen.</w:t>
      </w:r>
    </w:p>
    <w:p w:rsidR="0002438B" w:rsidRPr="00662900" w:rsidRDefault="0002438B" w:rsidP="0002438B">
      <w:pPr>
        <w:ind w:left="-288" w:firstLine="288"/>
        <w:rPr>
          <w:b/>
          <w:bCs/>
          <w:sz w:val="12"/>
        </w:rPr>
      </w:pPr>
    </w:p>
    <w:p w:rsidR="0002438B" w:rsidRPr="006D6D21" w:rsidRDefault="0002438B" w:rsidP="0002438B">
      <w:pPr>
        <w:ind w:left="-288" w:firstLine="288"/>
        <w:rPr>
          <w:b/>
          <w:bCs/>
        </w:rPr>
      </w:pPr>
      <w:r w:rsidRPr="006D6D21">
        <w:rPr>
          <w:b/>
          <w:bCs/>
        </w:rPr>
        <w:t>THE POST-COMMUNION PRAYER</w:t>
      </w:r>
    </w:p>
    <w:p w:rsidR="0002438B" w:rsidRPr="00662900" w:rsidRDefault="0002438B" w:rsidP="0002438B">
      <w:pPr>
        <w:jc w:val="both"/>
        <w:rPr>
          <w:sz w:val="12"/>
        </w:rPr>
      </w:pPr>
    </w:p>
    <w:p w:rsidR="00662900" w:rsidRDefault="0002438B" w:rsidP="0002438B">
      <w:pPr>
        <w:ind w:left="720" w:hanging="720"/>
        <w:jc w:val="both"/>
      </w:pPr>
      <w:r w:rsidRPr="006D6D21">
        <w:lastRenderedPageBreak/>
        <w:t>A:</w:t>
      </w:r>
      <w:r w:rsidR="00662900">
        <w:t xml:space="preserve">  </w:t>
      </w:r>
      <w:r w:rsidRPr="006D6D21">
        <w:t xml:space="preserve">Let us pray.  God of glory, You nourish us with Bread from heaven, Your Son, Jesus </w:t>
      </w:r>
    </w:p>
    <w:p w:rsidR="00662900" w:rsidRDefault="00662900" w:rsidP="0002438B">
      <w:pPr>
        <w:ind w:left="720" w:hanging="720"/>
        <w:jc w:val="both"/>
      </w:pPr>
      <w:r>
        <w:t xml:space="preserve">      </w:t>
      </w:r>
      <w:r w:rsidR="0002438B" w:rsidRPr="006D6D21">
        <w:t xml:space="preserve">Christ our Lord.  Enliven in us the gifts of Your Holy Spirit, that through us Your light </w:t>
      </w:r>
    </w:p>
    <w:p w:rsidR="0002438B" w:rsidRDefault="00662900" w:rsidP="0002438B">
      <w:pPr>
        <w:ind w:left="720" w:hanging="720"/>
        <w:jc w:val="both"/>
      </w:pPr>
      <w:r>
        <w:t xml:space="preserve">      </w:t>
      </w:r>
      <w:r w:rsidR="0002438B" w:rsidRPr="006D6D21">
        <w:t>may shine in all the world.   Grant this through Christ our Lord.</w:t>
      </w:r>
    </w:p>
    <w:p w:rsidR="00662900" w:rsidRPr="00662900" w:rsidRDefault="00662900" w:rsidP="0002438B">
      <w:pPr>
        <w:ind w:left="720" w:hanging="720"/>
        <w:jc w:val="both"/>
        <w:rPr>
          <w:sz w:val="12"/>
        </w:rPr>
      </w:pPr>
    </w:p>
    <w:p w:rsidR="0002438B" w:rsidRPr="006D6D21" w:rsidRDefault="0002438B" w:rsidP="0002438B">
      <w:pPr>
        <w:ind w:left="720" w:hanging="720"/>
        <w:jc w:val="both"/>
        <w:rPr>
          <w:b/>
        </w:rPr>
      </w:pPr>
      <w:r w:rsidRPr="006D6D21">
        <w:t>C:</w:t>
      </w:r>
      <w:r w:rsidR="00662900">
        <w:t xml:space="preserve">  </w:t>
      </w:r>
      <w:r w:rsidRPr="006D6D21">
        <w:rPr>
          <w:b/>
        </w:rPr>
        <w:t>Amen.</w:t>
      </w:r>
    </w:p>
    <w:p w:rsidR="0002438B" w:rsidRPr="006D6D21" w:rsidRDefault="006D6D21" w:rsidP="0002438B">
      <w:pPr>
        <w:ind w:left="-288" w:firstLine="288"/>
        <w:jc w:val="center"/>
        <w:rPr>
          <w:b/>
          <w:bCs/>
          <w:sz w:val="28"/>
        </w:rPr>
      </w:pPr>
      <w:r w:rsidRPr="006D6D21">
        <w:rPr>
          <w:b/>
          <w:bCs/>
          <w:sz w:val="28"/>
        </w:rPr>
        <w:sym w:font="Wingdings" w:char="F058"/>
      </w:r>
      <w:r w:rsidR="0002438B" w:rsidRPr="006D6D21">
        <w:rPr>
          <w:b/>
          <w:bCs/>
          <w:sz w:val="28"/>
        </w:rPr>
        <w:t xml:space="preserve"> SENDING </w:t>
      </w:r>
      <w:r w:rsidRPr="006D6D21">
        <w:rPr>
          <w:b/>
          <w:bCs/>
          <w:sz w:val="28"/>
        </w:rPr>
        <w:sym w:font="Wingdings" w:char="F058"/>
      </w:r>
    </w:p>
    <w:p w:rsidR="0002438B" w:rsidRPr="00662900" w:rsidRDefault="0002438B" w:rsidP="0002438B">
      <w:pPr>
        <w:ind w:left="-288" w:firstLine="288"/>
        <w:jc w:val="center"/>
        <w:rPr>
          <w:b/>
          <w:bCs/>
          <w:sz w:val="16"/>
        </w:rPr>
      </w:pPr>
    </w:p>
    <w:p w:rsidR="0002438B" w:rsidRPr="006D6D21" w:rsidRDefault="0002438B" w:rsidP="0002438B">
      <w:pPr>
        <w:jc w:val="both"/>
        <w:rPr>
          <w:b/>
          <w:bCs/>
        </w:rPr>
      </w:pPr>
      <w:r w:rsidRPr="006D6D21">
        <w:rPr>
          <w:b/>
          <w:bCs/>
        </w:rPr>
        <w:t>THE BENEDICTION</w:t>
      </w:r>
    </w:p>
    <w:p w:rsidR="0002438B" w:rsidRPr="006D6D21" w:rsidRDefault="0002438B" w:rsidP="0002438B">
      <w:pPr>
        <w:jc w:val="both"/>
        <w:rPr>
          <w:b/>
          <w:bCs/>
          <w:sz w:val="12"/>
        </w:rPr>
      </w:pPr>
    </w:p>
    <w:p w:rsidR="0002438B" w:rsidRPr="006D6D21" w:rsidRDefault="0002438B" w:rsidP="0002438B">
      <w:pPr>
        <w:ind w:left="720" w:hanging="720"/>
        <w:jc w:val="both"/>
      </w:pPr>
      <w:r w:rsidRPr="006D6D21">
        <w:t>P:</w:t>
      </w:r>
      <w:r w:rsidR="00662900">
        <w:t xml:space="preserve">  </w:t>
      </w:r>
      <w:r w:rsidRPr="006D6D21">
        <w:t>Almighty God:  Father, Son, and</w:t>
      </w:r>
      <w:r w:rsidR="006D6D21">
        <w:t xml:space="preserve"> </w:t>
      </w:r>
      <w:r w:rsidRPr="006D6D21">
        <w:t xml:space="preserve"> </w:t>
      </w:r>
      <w:r w:rsidR="006D6D21">
        <w:sym w:font="Wingdings" w:char="F058"/>
      </w:r>
      <w:r w:rsidR="006D6D21">
        <w:t xml:space="preserve"> </w:t>
      </w:r>
      <w:r w:rsidRPr="006D6D21">
        <w:t xml:space="preserve"> Holy Spirit bless you now and forever.</w:t>
      </w:r>
    </w:p>
    <w:p w:rsidR="0002438B" w:rsidRPr="006D6D21" w:rsidRDefault="0002438B" w:rsidP="0002438B">
      <w:pPr>
        <w:ind w:left="720" w:hanging="720"/>
        <w:jc w:val="both"/>
        <w:rPr>
          <w:sz w:val="12"/>
        </w:rPr>
      </w:pPr>
    </w:p>
    <w:p w:rsidR="0002438B" w:rsidRPr="006D6D21" w:rsidRDefault="0002438B" w:rsidP="0002438B">
      <w:pPr>
        <w:jc w:val="both"/>
        <w:rPr>
          <w:b/>
          <w:bCs/>
        </w:rPr>
      </w:pPr>
      <w:r w:rsidRPr="006D6D21">
        <w:rPr>
          <w:bCs/>
        </w:rPr>
        <w:t>C:</w:t>
      </w:r>
      <w:r w:rsidR="00662900">
        <w:rPr>
          <w:bCs/>
        </w:rPr>
        <w:t xml:space="preserve">  </w:t>
      </w:r>
      <w:r w:rsidRPr="006D6D21">
        <w:rPr>
          <w:b/>
          <w:bCs/>
        </w:rPr>
        <w:t>Amen.</w:t>
      </w:r>
    </w:p>
    <w:p w:rsidR="0002438B" w:rsidRPr="006D6D21" w:rsidRDefault="0002438B" w:rsidP="0002438B">
      <w:pPr>
        <w:jc w:val="both"/>
        <w:rPr>
          <w:b/>
          <w:bCs/>
          <w:sz w:val="12"/>
        </w:rPr>
      </w:pPr>
    </w:p>
    <w:p w:rsidR="0002438B" w:rsidRDefault="0002438B" w:rsidP="0002438B">
      <w:pPr>
        <w:jc w:val="both"/>
        <w:rPr>
          <w:b/>
          <w:bCs/>
        </w:rPr>
      </w:pPr>
      <w:r w:rsidRPr="006D6D21">
        <w:rPr>
          <w:b/>
          <w:bCs/>
        </w:rPr>
        <w:t>SENDING HYMN 879</w:t>
      </w:r>
      <w:r w:rsidR="006D6D21">
        <w:rPr>
          <w:b/>
          <w:bCs/>
        </w:rPr>
        <w:tab/>
      </w:r>
      <w:r w:rsidRPr="006D6D21">
        <w:rPr>
          <w:b/>
          <w:bCs/>
        </w:rPr>
        <w:t xml:space="preserve"> </w:t>
      </w:r>
      <w:r w:rsidRPr="006D6D21">
        <w:rPr>
          <w:b/>
          <w:bCs/>
          <w:i/>
        </w:rPr>
        <w:t>For the Beauty of the Earth</w:t>
      </w:r>
      <w:r w:rsidR="006D6D21">
        <w:rPr>
          <w:b/>
          <w:bCs/>
          <w:i/>
        </w:rPr>
        <w:t xml:space="preserve">    </w:t>
      </w:r>
      <w:r w:rsidR="006D6D21">
        <w:rPr>
          <w:b/>
          <w:bCs/>
        </w:rPr>
        <w:tab/>
      </w:r>
      <w:r w:rsidR="006D6D21">
        <w:rPr>
          <w:b/>
          <w:bCs/>
        </w:rPr>
        <w:tab/>
      </w:r>
      <w:r w:rsidR="00337B1C">
        <w:rPr>
          <w:b/>
          <w:bCs/>
        </w:rPr>
        <w:t xml:space="preserve">      </w:t>
      </w:r>
      <w:r w:rsidR="006D6D21">
        <w:rPr>
          <w:b/>
          <w:bCs/>
        </w:rPr>
        <w:t>page</w:t>
      </w:r>
      <w:r w:rsidR="00337B1C">
        <w:rPr>
          <w:b/>
          <w:bCs/>
        </w:rPr>
        <w:t xml:space="preserve"> 17</w:t>
      </w:r>
    </w:p>
    <w:p w:rsidR="006D6D21" w:rsidRPr="006D6D21" w:rsidRDefault="006D6D21" w:rsidP="0002438B">
      <w:pPr>
        <w:jc w:val="both"/>
        <w:rPr>
          <w:bCs/>
          <w:sz w:val="12"/>
        </w:rPr>
      </w:pPr>
    </w:p>
    <w:p w:rsidR="0002438B" w:rsidRPr="006D6D21" w:rsidRDefault="0002438B" w:rsidP="0002438B">
      <w:pPr>
        <w:jc w:val="both"/>
        <w:rPr>
          <w:bCs/>
          <w:i/>
        </w:rPr>
      </w:pPr>
      <w:r w:rsidRPr="006D6D21">
        <w:rPr>
          <w:b/>
          <w:bCs/>
        </w:rPr>
        <w:t>THE DISMISSAL</w:t>
      </w:r>
    </w:p>
    <w:p w:rsidR="0002438B" w:rsidRPr="006D6D21" w:rsidRDefault="0002438B" w:rsidP="0002438B">
      <w:pPr>
        <w:jc w:val="both"/>
        <w:rPr>
          <w:b/>
          <w:bCs/>
          <w:sz w:val="12"/>
        </w:rPr>
      </w:pPr>
    </w:p>
    <w:p w:rsidR="00662900" w:rsidRDefault="0002438B" w:rsidP="00662900">
      <w:pPr>
        <w:ind w:left="-288" w:firstLine="288"/>
      </w:pPr>
      <w:r w:rsidRPr="006D6D21">
        <w:t>A:</w:t>
      </w:r>
      <w:r w:rsidR="00662900">
        <w:t xml:space="preserve">  </w:t>
      </w:r>
      <w:r w:rsidRPr="006D6D21">
        <w:rPr>
          <w:lang w:val="en-CA"/>
        </w:rPr>
        <w:fldChar w:fldCharType="begin"/>
      </w:r>
      <w:r w:rsidRPr="006D6D21">
        <w:rPr>
          <w:lang w:val="en-CA"/>
        </w:rPr>
        <w:instrText xml:space="preserve"> SEQ CHAPTER \h \r 1</w:instrText>
      </w:r>
      <w:r w:rsidRPr="006D6D21">
        <w:rPr>
          <w:lang w:val="en-CA"/>
        </w:rPr>
        <w:fldChar w:fldCharType="end"/>
      </w:r>
      <w:r w:rsidRPr="006D6D21">
        <w:rPr>
          <w:lang w:val="en-CA"/>
        </w:rPr>
        <w:fldChar w:fldCharType="begin"/>
      </w:r>
      <w:r w:rsidRPr="006D6D21">
        <w:rPr>
          <w:lang w:val="en-CA"/>
        </w:rPr>
        <w:instrText xml:space="preserve"> SEQ CHAPTER \h \r 1</w:instrText>
      </w:r>
      <w:r w:rsidRPr="006D6D21">
        <w:rPr>
          <w:lang w:val="en-CA"/>
        </w:rPr>
        <w:fldChar w:fldCharType="end"/>
      </w:r>
      <w:r w:rsidRPr="006D6D21">
        <w:t>You are servants of God; you are light to the nations.</w:t>
      </w:r>
      <w:r w:rsidRPr="006D6D21">
        <w:tab/>
      </w:r>
    </w:p>
    <w:p w:rsidR="0002438B" w:rsidRPr="006D6D21" w:rsidRDefault="00662900" w:rsidP="0002438B">
      <w:pPr>
        <w:jc w:val="both"/>
      </w:pPr>
      <w:r>
        <w:t xml:space="preserve">      </w:t>
      </w:r>
      <w:r w:rsidR="0002438B" w:rsidRPr="006D6D21">
        <w:t>Go in peace.  Serve the Lord.</w:t>
      </w:r>
      <w:r w:rsidR="006D6D21">
        <w:t xml:space="preserve"> </w:t>
      </w:r>
    </w:p>
    <w:p w:rsidR="0002438B" w:rsidRPr="006D6D21" w:rsidRDefault="0002438B" w:rsidP="0002438B">
      <w:pPr>
        <w:jc w:val="both"/>
        <w:rPr>
          <w:sz w:val="12"/>
        </w:rPr>
      </w:pPr>
    </w:p>
    <w:p w:rsidR="0002438B" w:rsidRPr="006D6D21" w:rsidRDefault="0002438B" w:rsidP="0002438B">
      <w:pPr>
        <w:jc w:val="both"/>
        <w:rPr>
          <w:b/>
          <w:bCs/>
        </w:rPr>
      </w:pPr>
      <w:r w:rsidRPr="006D6D21">
        <w:rPr>
          <w:bCs/>
        </w:rPr>
        <w:t>C:</w:t>
      </w:r>
      <w:r w:rsidR="00662900">
        <w:rPr>
          <w:bCs/>
        </w:rPr>
        <w:t xml:space="preserve">  </w:t>
      </w:r>
      <w:r w:rsidRPr="006D6D21">
        <w:rPr>
          <w:b/>
          <w:bCs/>
        </w:rPr>
        <w:t>Thanks be to God!</w:t>
      </w:r>
    </w:p>
    <w:p w:rsidR="0002438B" w:rsidRPr="006D6D21" w:rsidRDefault="0002438B" w:rsidP="0002438B">
      <w:pPr>
        <w:jc w:val="both"/>
        <w:rPr>
          <w:b/>
          <w:bCs/>
          <w:sz w:val="12"/>
        </w:rPr>
      </w:pPr>
    </w:p>
    <w:p w:rsidR="0002438B" w:rsidRPr="00E63410" w:rsidRDefault="0002438B" w:rsidP="0002438B">
      <w:pPr>
        <w:jc w:val="both"/>
        <w:rPr>
          <w:b/>
          <w:bCs/>
        </w:rPr>
      </w:pPr>
      <w:r w:rsidRPr="006D6D21">
        <w:rPr>
          <w:b/>
          <w:bCs/>
        </w:rPr>
        <w:t>POSTLUDE</w:t>
      </w:r>
      <w:r w:rsidR="00E63410">
        <w:rPr>
          <w:b/>
          <w:bCs/>
        </w:rPr>
        <w:tab/>
      </w:r>
      <w:r w:rsidR="00E63410">
        <w:rPr>
          <w:b/>
          <w:bCs/>
        </w:rPr>
        <w:tab/>
      </w:r>
      <w:r w:rsidR="00E63410">
        <w:rPr>
          <w:b/>
          <w:bCs/>
        </w:rPr>
        <w:tab/>
        <w:t xml:space="preserve">            </w:t>
      </w:r>
      <w:r w:rsidR="00E63410">
        <w:rPr>
          <w:b/>
          <w:bCs/>
          <w:i/>
        </w:rPr>
        <w:t xml:space="preserve">Stories of Jesus    </w:t>
      </w:r>
      <w:r w:rsidR="00E63410">
        <w:rPr>
          <w:b/>
          <w:bCs/>
        </w:rPr>
        <w:tab/>
        <w:t xml:space="preserve">          Jerry Westenkuehler</w:t>
      </w:r>
    </w:p>
    <w:p w:rsidR="0002438B" w:rsidRPr="006D6D21" w:rsidRDefault="0002438B" w:rsidP="0002438B">
      <w:pPr>
        <w:jc w:val="both"/>
        <w:rPr>
          <w:b/>
          <w:bCs/>
        </w:rPr>
      </w:pPr>
    </w:p>
    <w:p w:rsidR="0002438B" w:rsidRPr="006D6D21" w:rsidRDefault="006D6D21" w:rsidP="0002438B">
      <w:pPr>
        <w:jc w:val="center"/>
        <w:rPr>
          <w:b/>
          <w:bCs/>
          <w:i/>
          <w:iCs/>
        </w:rPr>
      </w:pPr>
      <w:r>
        <w:rPr>
          <w:b/>
          <w:bCs/>
          <w:i/>
          <w:iCs/>
        </w:rPr>
        <w:sym w:font="Wingdings" w:char="F058"/>
      </w:r>
      <w:r w:rsidR="0002438B" w:rsidRPr="006D6D21">
        <w:rPr>
          <w:b/>
          <w:bCs/>
          <w:i/>
          <w:iCs/>
        </w:rPr>
        <w:t xml:space="preserve"> To God Alone Be Glory </w:t>
      </w:r>
      <w:r>
        <w:rPr>
          <w:b/>
          <w:bCs/>
          <w:i/>
          <w:iCs/>
        </w:rPr>
        <w:sym w:font="Wingdings" w:char="F058"/>
      </w:r>
    </w:p>
    <w:p w:rsidR="0002438B" w:rsidRPr="006D6D21" w:rsidRDefault="0002438B" w:rsidP="0002438B">
      <w:pPr>
        <w:jc w:val="center"/>
        <w:rPr>
          <w:b/>
          <w:bCs/>
          <w:i/>
          <w:iCs/>
        </w:rPr>
      </w:pPr>
    </w:p>
    <w:p w:rsidR="0002438B" w:rsidRPr="006D6D21" w:rsidRDefault="0002438B" w:rsidP="0002438B">
      <w:pPr>
        <w:ind w:left="720" w:hanging="720"/>
        <w:jc w:val="both"/>
        <w:rPr>
          <w:b/>
        </w:rPr>
      </w:pPr>
    </w:p>
    <w:p w:rsidR="00662900" w:rsidRDefault="00662900" w:rsidP="0002438B">
      <w:pPr>
        <w:ind w:left="720" w:hanging="720"/>
        <w:jc w:val="both"/>
      </w:pPr>
    </w:p>
    <w:p w:rsidR="00662900" w:rsidRDefault="00662900" w:rsidP="0002438B">
      <w:pPr>
        <w:ind w:left="720" w:hanging="720"/>
        <w:jc w:val="both"/>
      </w:pPr>
    </w:p>
    <w:p w:rsidR="00662900" w:rsidRDefault="00662900" w:rsidP="0002438B">
      <w:pPr>
        <w:ind w:left="720" w:hanging="720"/>
        <w:jc w:val="both"/>
      </w:pPr>
    </w:p>
    <w:p w:rsidR="00662900" w:rsidRDefault="00662900" w:rsidP="0002438B">
      <w:pPr>
        <w:ind w:left="720" w:hanging="720"/>
        <w:jc w:val="both"/>
      </w:pPr>
    </w:p>
    <w:p w:rsidR="00662900" w:rsidRDefault="00662900" w:rsidP="0002438B">
      <w:pPr>
        <w:ind w:left="720" w:hanging="720"/>
        <w:jc w:val="both"/>
      </w:pPr>
    </w:p>
    <w:p w:rsidR="00662900" w:rsidRDefault="00662900" w:rsidP="0002438B">
      <w:pPr>
        <w:ind w:left="720" w:hanging="720"/>
        <w:jc w:val="both"/>
      </w:pPr>
    </w:p>
    <w:p w:rsidR="00662900" w:rsidRDefault="00662900" w:rsidP="0002438B">
      <w:pPr>
        <w:ind w:left="720" w:hanging="720"/>
        <w:jc w:val="both"/>
      </w:pPr>
    </w:p>
    <w:p w:rsidR="00662900" w:rsidRDefault="00662900" w:rsidP="0002438B">
      <w:pPr>
        <w:ind w:left="720" w:hanging="720"/>
        <w:jc w:val="both"/>
      </w:pPr>
    </w:p>
    <w:p w:rsidR="00662900" w:rsidRDefault="00662900" w:rsidP="0002438B">
      <w:pPr>
        <w:ind w:left="720" w:hanging="720"/>
        <w:jc w:val="both"/>
      </w:pPr>
    </w:p>
    <w:p w:rsidR="00662900" w:rsidRDefault="00662900" w:rsidP="0002438B">
      <w:pPr>
        <w:ind w:left="720" w:hanging="720"/>
        <w:jc w:val="both"/>
      </w:pPr>
    </w:p>
    <w:p w:rsidR="00662900" w:rsidRDefault="00662900" w:rsidP="0002438B">
      <w:pPr>
        <w:ind w:left="720" w:hanging="720"/>
        <w:jc w:val="both"/>
      </w:pPr>
    </w:p>
    <w:p w:rsidR="00662900" w:rsidRDefault="00662900" w:rsidP="0002438B">
      <w:pPr>
        <w:ind w:left="720" w:hanging="720"/>
        <w:jc w:val="both"/>
      </w:pPr>
    </w:p>
    <w:p w:rsidR="00662900" w:rsidRDefault="00662900" w:rsidP="0002438B">
      <w:pPr>
        <w:ind w:left="720" w:hanging="720"/>
        <w:jc w:val="both"/>
      </w:pPr>
    </w:p>
    <w:p w:rsidR="00662900" w:rsidRDefault="00662900" w:rsidP="0002438B">
      <w:pPr>
        <w:ind w:left="720" w:hanging="720"/>
        <w:jc w:val="both"/>
      </w:pPr>
    </w:p>
    <w:p w:rsidR="00662900" w:rsidRDefault="00662900" w:rsidP="0002438B">
      <w:pPr>
        <w:ind w:left="720" w:hanging="720"/>
        <w:jc w:val="both"/>
      </w:pPr>
    </w:p>
    <w:p w:rsidR="00662900" w:rsidRDefault="00662900" w:rsidP="0002438B">
      <w:pPr>
        <w:ind w:left="720" w:hanging="720"/>
        <w:jc w:val="both"/>
      </w:pPr>
    </w:p>
    <w:p w:rsidR="0002438B" w:rsidRPr="006D6D21" w:rsidRDefault="0002438B" w:rsidP="0002438B">
      <w:pPr>
        <w:ind w:left="720" w:hanging="720"/>
        <w:jc w:val="both"/>
      </w:pPr>
      <w:r w:rsidRPr="006D6D21">
        <w:t xml:space="preserve">The Meditation is from </w:t>
      </w:r>
      <w:r w:rsidRPr="006D6D21">
        <w:rPr>
          <w:i/>
        </w:rPr>
        <w:t>Sundays and Seasons.</w:t>
      </w:r>
      <w:r w:rsidRPr="006D6D21">
        <w:t xml:space="preserve">  Copyright 1997 Augsburg Fortress.</w:t>
      </w:r>
    </w:p>
    <w:p w:rsidR="0002438B" w:rsidRPr="006D6D21" w:rsidRDefault="0002438B" w:rsidP="0002438B">
      <w:pPr>
        <w:ind w:left="720" w:hanging="720"/>
        <w:jc w:val="both"/>
      </w:pPr>
    </w:p>
    <w:p w:rsidR="0002438B" w:rsidRDefault="00E63410" w:rsidP="0002438B">
      <w:pPr>
        <w:ind w:left="720" w:hanging="720"/>
        <w:jc w:val="both"/>
        <w:rPr>
          <w:b/>
          <w:sz w:val="22"/>
          <w:szCs w:val="22"/>
        </w:rPr>
      </w:pPr>
      <w:r w:rsidRPr="00E63410">
        <w:rPr>
          <w:b/>
          <w:noProof/>
          <w:sz w:val="22"/>
          <w:szCs w:val="22"/>
        </w:rPr>
        <w:lastRenderedPageBreak/>
        <w:drawing>
          <wp:inline distT="0" distB="0" distL="0" distR="0">
            <wp:extent cx="8423910" cy="5892661"/>
            <wp:effectExtent l="8572" t="0" r="4763" b="4762"/>
            <wp:docPr id="2" name="Picture 2" descr="\\server3\reception$\Downloads\SBizHub80822011208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3\reception$\Downloads\SBizHub8082201120817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033" t="4510" r="6416" b="8080"/>
                    <a:stretch/>
                  </pic:blipFill>
                  <pic:spPr bwMode="auto">
                    <a:xfrm rot="16200000">
                      <a:off x="0" y="0"/>
                      <a:ext cx="8464579" cy="5921109"/>
                    </a:xfrm>
                    <a:prstGeom prst="rect">
                      <a:avLst/>
                    </a:prstGeom>
                    <a:noFill/>
                    <a:ln>
                      <a:noFill/>
                    </a:ln>
                    <a:extLst>
                      <a:ext uri="{53640926-AAD7-44D8-BBD7-CCE9431645EC}">
                        <a14:shadowObscured xmlns:a14="http://schemas.microsoft.com/office/drawing/2010/main"/>
                      </a:ext>
                    </a:extLst>
                  </pic:spPr>
                </pic:pic>
              </a:graphicData>
            </a:graphic>
          </wp:inline>
        </w:drawing>
      </w:r>
    </w:p>
    <w:p w:rsidR="00E63410" w:rsidRPr="007033F0" w:rsidRDefault="00E63410" w:rsidP="0002438B">
      <w:pPr>
        <w:ind w:left="720" w:hanging="720"/>
        <w:jc w:val="both"/>
        <w:rPr>
          <w:b/>
          <w:sz w:val="22"/>
          <w:szCs w:val="22"/>
        </w:rPr>
      </w:pPr>
      <w:r w:rsidRPr="00E63410">
        <w:rPr>
          <w:b/>
          <w:noProof/>
          <w:sz w:val="22"/>
          <w:szCs w:val="22"/>
        </w:rPr>
        <w:lastRenderedPageBreak/>
        <w:drawing>
          <wp:inline distT="0" distB="0" distL="0" distR="0">
            <wp:extent cx="8129905" cy="5718764"/>
            <wp:effectExtent l="5715" t="0" r="0" b="0"/>
            <wp:docPr id="4" name="Picture 4" descr="\\server3\reception$\Downloads\SBizHub80822011208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3\reception$\Downloads\SBizHub8082201120819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2680" t="10904" r="5895"/>
                    <a:stretch/>
                  </pic:blipFill>
                  <pic:spPr bwMode="auto">
                    <a:xfrm rot="16200000">
                      <a:off x="0" y="0"/>
                      <a:ext cx="8165987" cy="5744145"/>
                    </a:xfrm>
                    <a:prstGeom prst="rect">
                      <a:avLst/>
                    </a:prstGeom>
                    <a:noFill/>
                    <a:ln>
                      <a:noFill/>
                    </a:ln>
                    <a:extLst>
                      <a:ext uri="{53640926-AAD7-44D8-BBD7-CCE9431645EC}">
                        <a14:shadowObscured xmlns:a14="http://schemas.microsoft.com/office/drawing/2010/main"/>
                      </a:ext>
                    </a:extLst>
                  </pic:spPr>
                </pic:pic>
              </a:graphicData>
            </a:graphic>
          </wp:inline>
        </w:drawing>
      </w:r>
    </w:p>
    <w:p w:rsidR="0002438B" w:rsidRPr="00DA19C2" w:rsidRDefault="00E63410" w:rsidP="0002438B">
      <w:pPr>
        <w:ind w:left="720" w:hanging="720"/>
        <w:jc w:val="both"/>
      </w:pPr>
      <w:r>
        <w:rPr>
          <w:noProof/>
        </w:rPr>
        <w:lastRenderedPageBreak/>
        <w:drawing>
          <wp:inline distT="0" distB="0" distL="0" distR="0" wp14:anchorId="2B3C7770" wp14:editId="49BED98E">
            <wp:extent cx="5476875" cy="6667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76875" cy="6667500"/>
                    </a:xfrm>
                    <a:prstGeom prst="rect">
                      <a:avLst/>
                    </a:prstGeom>
                    <a:noFill/>
                    <a:ln>
                      <a:noFill/>
                    </a:ln>
                  </pic:spPr>
                </pic:pic>
              </a:graphicData>
            </a:graphic>
          </wp:inline>
        </w:drawing>
      </w:r>
    </w:p>
    <w:p w:rsidR="0002438B" w:rsidRPr="00032BE1" w:rsidRDefault="0002438B" w:rsidP="0002438B">
      <w:pPr>
        <w:ind w:left="720" w:hanging="720"/>
        <w:jc w:val="both"/>
      </w:pPr>
    </w:p>
    <w:p w:rsidR="0002438B" w:rsidRPr="0034561D" w:rsidRDefault="0002438B" w:rsidP="0002438B">
      <w:pPr>
        <w:jc w:val="both"/>
        <w:rPr>
          <w:sz w:val="22"/>
          <w:szCs w:val="22"/>
        </w:rPr>
      </w:pPr>
    </w:p>
    <w:p w:rsidR="0002438B" w:rsidRDefault="0002438B" w:rsidP="0002438B"/>
    <w:p w:rsidR="0002438B" w:rsidRDefault="0002438B" w:rsidP="0002438B"/>
    <w:p w:rsidR="0002438B" w:rsidRDefault="0002438B" w:rsidP="0002438B"/>
    <w:p w:rsidR="0002438B" w:rsidRDefault="0002438B" w:rsidP="0002438B"/>
    <w:p w:rsidR="0002438B" w:rsidRDefault="0002438B" w:rsidP="0002438B"/>
    <w:p w:rsidR="0002438B" w:rsidRDefault="0002438B" w:rsidP="0002438B"/>
    <w:p w:rsidR="0002438B" w:rsidRDefault="00E63410" w:rsidP="0002438B">
      <w:r>
        <w:rPr>
          <w:noProof/>
        </w:rPr>
        <w:lastRenderedPageBreak/>
        <w:drawing>
          <wp:inline distT="0" distB="0" distL="0" distR="0" wp14:anchorId="1F716C7E" wp14:editId="5D5BE45B">
            <wp:extent cx="5467350" cy="6134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67350" cy="6134100"/>
                    </a:xfrm>
                    <a:prstGeom prst="rect">
                      <a:avLst/>
                    </a:prstGeom>
                    <a:noFill/>
                    <a:ln>
                      <a:noFill/>
                    </a:ln>
                  </pic:spPr>
                </pic:pic>
              </a:graphicData>
            </a:graphic>
          </wp:inline>
        </w:drawing>
      </w:r>
    </w:p>
    <w:p w:rsidR="00E63410" w:rsidRDefault="00E63410" w:rsidP="0002438B"/>
    <w:p w:rsidR="00E63410" w:rsidRDefault="00E63410" w:rsidP="0002438B"/>
    <w:p w:rsidR="00E63410" w:rsidRDefault="00E63410" w:rsidP="0002438B"/>
    <w:p w:rsidR="00E63410" w:rsidRDefault="00E63410" w:rsidP="0002438B"/>
    <w:p w:rsidR="00E63410" w:rsidRDefault="00E63410" w:rsidP="0002438B"/>
    <w:p w:rsidR="00E63410" w:rsidRDefault="00E63410" w:rsidP="0002438B"/>
    <w:p w:rsidR="00E63410" w:rsidRDefault="00E63410" w:rsidP="0002438B"/>
    <w:p w:rsidR="00E63410" w:rsidRDefault="00E63410" w:rsidP="0002438B"/>
    <w:p w:rsidR="00E63410" w:rsidRDefault="00E63410" w:rsidP="0002438B"/>
    <w:p w:rsidR="00E63410" w:rsidRDefault="00E63410" w:rsidP="0002438B"/>
    <w:p w:rsidR="00E63410" w:rsidRDefault="00E63410" w:rsidP="0002438B"/>
    <w:p w:rsidR="00E63410" w:rsidRDefault="00E63410" w:rsidP="0002438B">
      <w:r w:rsidRPr="00E63410">
        <w:rPr>
          <w:noProof/>
        </w:rPr>
        <w:lastRenderedPageBreak/>
        <w:drawing>
          <wp:inline distT="0" distB="0" distL="0" distR="0">
            <wp:extent cx="8324185" cy="5505450"/>
            <wp:effectExtent l="0" t="635" r="635" b="635"/>
            <wp:docPr id="7" name="Picture 7" descr="\\server3\reception$\Downloads\SBizHub80822011208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3\reception$\Downloads\SBizHub8082201120821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515" t="4964" r="7284" b="10136"/>
                    <a:stretch/>
                  </pic:blipFill>
                  <pic:spPr bwMode="auto">
                    <a:xfrm rot="16200000">
                      <a:off x="0" y="0"/>
                      <a:ext cx="8386411" cy="5546605"/>
                    </a:xfrm>
                    <a:prstGeom prst="rect">
                      <a:avLst/>
                    </a:prstGeom>
                    <a:noFill/>
                    <a:ln>
                      <a:noFill/>
                    </a:ln>
                    <a:extLst>
                      <a:ext uri="{53640926-AAD7-44D8-BBD7-CCE9431645EC}">
                        <a14:shadowObscured xmlns:a14="http://schemas.microsoft.com/office/drawing/2010/main"/>
                      </a:ext>
                    </a:extLst>
                  </pic:spPr>
                </pic:pic>
              </a:graphicData>
            </a:graphic>
          </wp:inline>
        </w:drawing>
      </w:r>
    </w:p>
    <w:p w:rsidR="00B15063" w:rsidRDefault="00B15063" w:rsidP="0002438B">
      <w:r w:rsidRPr="00B15063">
        <w:rPr>
          <w:noProof/>
        </w:rPr>
        <w:lastRenderedPageBreak/>
        <w:drawing>
          <wp:inline distT="0" distB="0" distL="0" distR="0">
            <wp:extent cx="8257609" cy="5747420"/>
            <wp:effectExtent l="0" t="2223" r="7938" b="7937"/>
            <wp:docPr id="8" name="Picture 8" descr="\\server3\reception$\Downloads\SBizHub80822011208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3\reception$\Downloads\SBizHub8082201120824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8645" t="8909" r="6764" b="4674"/>
                    <a:stretch/>
                  </pic:blipFill>
                  <pic:spPr bwMode="auto">
                    <a:xfrm rot="16200000">
                      <a:off x="0" y="0"/>
                      <a:ext cx="8305002" cy="5780407"/>
                    </a:xfrm>
                    <a:prstGeom prst="rect">
                      <a:avLst/>
                    </a:prstGeom>
                    <a:noFill/>
                    <a:ln>
                      <a:noFill/>
                    </a:ln>
                    <a:extLst>
                      <a:ext uri="{53640926-AAD7-44D8-BBD7-CCE9431645EC}">
                        <a14:shadowObscured xmlns:a14="http://schemas.microsoft.com/office/drawing/2010/main"/>
                      </a:ext>
                    </a:extLst>
                  </pic:spPr>
                </pic:pic>
              </a:graphicData>
            </a:graphic>
          </wp:inline>
        </w:drawing>
      </w:r>
    </w:p>
    <w:p w:rsidR="0086234D" w:rsidRDefault="00B15063">
      <w:r w:rsidRPr="00B15063">
        <w:rPr>
          <w:noProof/>
        </w:rPr>
        <w:lastRenderedPageBreak/>
        <w:drawing>
          <wp:inline distT="0" distB="0" distL="0" distR="0">
            <wp:extent cx="8372173" cy="5561965"/>
            <wp:effectExtent l="0" t="4763" r="5398" b="5397"/>
            <wp:docPr id="9" name="Picture 9" descr="\\server3\reception$\Downloads\SBizHub80822011208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3\reception$\Downloads\SBizHub8082201120826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891" t="4949" r="6416" b="10109"/>
                    <a:stretch/>
                  </pic:blipFill>
                  <pic:spPr bwMode="auto">
                    <a:xfrm rot="16200000">
                      <a:off x="0" y="0"/>
                      <a:ext cx="8395756" cy="5577632"/>
                    </a:xfrm>
                    <a:prstGeom prst="rect">
                      <a:avLst/>
                    </a:prstGeom>
                    <a:noFill/>
                    <a:ln>
                      <a:noFill/>
                    </a:ln>
                    <a:extLst>
                      <a:ext uri="{53640926-AAD7-44D8-BBD7-CCE9431645EC}">
                        <a14:shadowObscured xmlns:a14="http://schemas.microsoft.com/office/drawing/2010/main"/>
                      </a:ext>
                    </a:extLst>
                  </pic:spPr>
                </pic:pic>
              </a:graphicData>
            </a:graphic>
          </wp:inline>
        </w:drawing>
      </w:r>
    </w:p>
    <w:p w:rsidR="00B15063" w:rsidRDefault="00B15063">
      <w:r>
        <w:rPr>
          <w:noProof/>
        </w:rPr>
        <w:lastRenderedPageBreak/>
        <w:drawing>
          <wp:inline distT="0" distB="0" distL="0" distR="0" wp14:anchorId="4DB71953" wp14:editId="045355A1">
            <wp:extent cx="5476875" cy="79629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6875" cy="7962900"/>
                    </a:xfrm>
                    <a:prstGeom prst="rect">
                      <a:avLst/>
                    </a:prstGeom>
                    <a:noFill/>
                    <a:ln>
                      <a:noFill/>
                    </a:ln>
                  </pic:spPr>
                </pic:pic>
              </a:graphicData>
            </a:graphic>
          </wp:inline>
        </w:drawing>
      </w:r>
    </w:p>
    <w:p w:rsidR="00B15063" w:rsidRDefault="00B15063"/>
    <w:p w:rsidR="00B15063" w:rsidRPr="00837FD8" w:rsidRDefault="00B15063" w:rsidP="00B15063">
      <w:pPr>
        <w:keepLines/>
        <w:widowControl w:val="0"/>
        <w:jc w:val="center"/>
        <w:rPr>
          <w:b/>
          <w:bCs/>
        </w:rPr>
      </w:pPr>
      <w:r w:rsidRPr="00837FD8">
        <w:rPr>
          <w:b/>
          <w:bCs/>
        </w:rPr>
        <w:lastRenderedPageBreak/>
        <w:t>ANNOUNCEMENTS</w:t>
      </w:r>
    </w:p>
    <w:p w:rsidR="00B15063" w:rsidRPr="00837FD8" w:rsidRDefault="00B15063" w:rsidP="00B15063">
      <w:pPr>
        <w:keepLines/>
        <w:widowControl w:val="0"/>
        <w:tabs>
          <w:tab w:val="left" w:pos="3270"/>
          <w:tab w:val="left" w:pos="3525"/>
          <w:tab w:val="center" w:pos="4320"/>
        </w:tabs>
        <w:rPr>
          <w:b/>
          <w:bCs/>
        </w:rPr>
      </w:pPr>
      <w:r>
        <w:rPr>
          <w:b/>
          <w:bCs/>
        </w:rPr>
        <w:tab/>
      </w:r>
      <w:r>
        <w:rPr>
          <w:b/>
          <w:bCs/>
        </w:rPr>
        <w:tab/>
      </w:r>
      <w:r>
        <w:rPr>
          <w:b/>
          <w:bCs/>
        </w:rPr>
        <w:tab/>
      </w:r>
      <w:r w:rsidRPr="00837FD8">
        <w:rPr>
          <w:b/>
          <w:bCs/>
        </w:rPr>
        <w:t> </w:t>
      </w:r>
    </w:p>
    <w:p w:rsidR="00B15063" w:rsidRPr="00837FD8" w:rsidRDefault="00B15063" w:rsidP="00B15063">
      <w:pPr>
        <w:keepLines/>
        <w:widowControl w:val="0"/>
      </w:pPr>
      <w:r w:rsidRPr="00837FD8">
        <w:rPr>
          <w:b/>
          <w:bCs/>
        </w:rPr>
        <w:t xml:space="preserve">Please remember to mail your offering to the Church Office </w:t>
      </w:r>
      <w:r w:rsidRPr="00837FD8">
        <w:rPr>
          <w:bCs/>
        </w:rPr>
        <w:t>at 818 Franklin Street, Michigan City, IN  46360</w:t>
      </w:r>
      <w:r w:rsidRPr="00837FD8">
        <w:rPr>
          <w:b/>
          <w:bCs/>
        </w:rPr>
        <w:t xml:space="preserve">.  </w:t>
      </w:r>
      <w:r w:rsidRPr="00837FD8">
        <w:t>Another alternative is to give on-line through Tithe.ly.  Please see your closure letter for information on how to set up a Tithe.ly account.</w:t>
      </w:r>
    </w:p>
    <w:p w:rsidR="00B15063" w:rsidRPr="00C67066" w:rsidRDefault="00B15063" w:rsidP="00B15063">
      <w:pPr>
        <w:keepLines/>
        <w:widowControl w:val="0"/>
        <w:rPr>
          <w:sz w:val="12"/>
        </w:rPr>
      </w:pPr>
      <w:r w:rsidRPr="00C67066">
        <w:rPr>
          <w:sz w:val="12"/>
        </w:rPr>
        <w:t> </w:t>
      </w:r>
    </w:p>
    <w:p w:rsidR="00B15063" w:rsidRDefault="00B15063" w:rsidP="00B15063">
      <w:pPr>
        <w:keepLines/>
        <w:widowControl w:val="0"/>
      </w:pPr>
      <w:r w:rsidRPr="00837FD8">
        <w:rPr>
          <w:b/>
          <w:bCs/>
        </w:rPr>
        <w:t xml:space="preserve">St. Paul Members are reminded to have </w:t>
      </w:r>
      <w:r w:rsidRPr="00837FD8">
        <w:t xml:space="preserve">a loved one contact the office if you are hospitalized. Many times, the Pastor doesn’t know someone is in the hospital. If you call and leave a message, please tell us which hospital the patient is at. </w:t>
      </w:r>
    </w:p>
    <w:p w:rsidR="00B15063" w:rsidRPr="00385C4C" w:rsidRDefault="00B15063" w:rsidP="00B15063">
      <w:pPr>
        <w:keepLines/>
        <w:widowControl w:val="0"/>
        <w:rPr>
          <w:sz w:val="12"/>
        </w:rPr>
      </w:pPr>
    </w:p>
    <w:p w:rsidR="00B15063" w:rsidRDefault="00B15063" w:rsidP="00B15063">
      <w:pPr>
        <w:keepLines/>
        <w:widowControl w:val="0"/>
      </w:pPr>
      <w:r w:rsidRPr="00090689">
        <w:rPr>
          <w:b/>
          <w:bCs/>
        </w:rPr>
        <w:t xml:space="preserve">Next Sunday’s lessons are </w:t>
      </w:r>
      <w:r>
        <w:rPr>
          <w:b/>
          <w:bCs/>
        </w:rPr>
        <w:t>Nehemiah 8: 1-3, 5-6, 8-10</w:t>
      </w:r>
      <w:r w:rsidRPr="00090689">
        <w:rPr>
          <w:b/>
          <w:bCs/>
        </w:rPr>
        <w:t xml:space="preserve">; </w:t>
      </w:r>
      <w:r>
        <w:rPr>
          <w:b/>
          <w:bCs/>
        </w:rPr>
        <w:t>Psalm 19</w:t>
      </w:r>
      <w:r w:rsidRPr="00090689">
        <w:rPr>
          <w:b/>
          <w:bCs/>
        </w:rPr>
        <w:t xml:space="preserve">; </w:t>
      </w:r>
      <w:r>
        <w:rPr>
          <w:b/>
          <w:bCs/>
        </w:rPr>
        <w:t>I Corinthians 12: 12-31a</w:t>
      </w:r>
      <w:r w:rsidRPr="00090689">
        <w:rPr>
          <w:b/>
          <w:bCs/>
        </w:rPr>
        <w:t xml:space="preserve">; </w:t>
      </w:r>
      <w:r>
        <w:rPr>
          <w:b/>
          <w:bCs/>
        </w:rPr>
        <w:t>Luke 4: 14-21</w:t>
      </w:r>
      <w:r w:rsidRPr="00090689">
        <w:rPr>
          <w:b/>
          <w:bCs/>
        </w:rPr>
        <w:t xml:space="preserve"> </w:t>
      </w:r>
      <w:r w:rsidRPr="00090689">
        <w:rPr>
          <w:bCs/>
        </w:rPr>
        <w:t>for</w:t>
      </w:r>
      <w:r w:rsidRPr="00090689">
        <w:t xml:space="preserve"> those of you who like to study them in advance.</w:t>
      </w:r>
    </w:p>
    <w:p w:rsidR="00B15063" w:rsidRPr="00385C4C" w:rsidRDefault="00B15063" w:rsidP="00B15063">
      <w:pPr>
        <w:keepLines/>
        <w:widowControl w:val="0"/>
        <w:rPr>
          <w:sz w:val="4"/>
        </w:rPr>
      </w:pPr>
    </w:p>
    <w:p w:rsidR="00B15063" w:rsidRPr="00C67066" w:rsidRDefault="00B15063" w:rsidP="00B15063">
      <w:pPr>
        <w:keepLines/>
        <w:widowControl w:val="0"/>
        <w:rPr>
          <w:sz w:val="12"/>
        </w:rPr>
      </w:pPr>
    </w:p>
    <w:p w:rsidR="00B15063" w:rsidRPr="00837FD8" w:rsidRDefault="00B15063" w:rsidP="00B15063">
      <w:pPr>
        <w:keepLines/>
        <w:rPr>
          <w:bCs/>
        </w:rPr>
      </w:pPr>
      <w:r w:rsidRPr="00837FD8">
        <w:rPr>
          <w:b/>
          <w:bCs/>
          <w:u w:val="single"/>
        </w:rPr>
        <w:t>PRAYER CONCERNS</w:t>
      </w:r>
      <w:r w:rsidRPr="00837FD8">
        <w:rPr>
          <w:b/>
          <w:bCs/>
        </w:rPr>
        <w:t xml:space="preserve">:  </w:t>
      </w:r>
      <w:r w:rsidRPr="00837FD8">
        <w:rPr>
          <w:bCs/>
        </w:rPr>
        <w:t>Kathy Thielman, Audrey Beyer, Bethany Manning, Marl</w:t>
      </w:r>
      <w:r>
        <w:rPr>
          <w:bCs/>
        </w:rPr>
        <w:t>a Furness,</w:t>
      </w:r>
      <w:r w:rsidRPr="00837FD8">
        <w:rPr>
          <w:bCs/>
        </w:rPr>
        <w:t xml:space="preserve"> Ryan Krueger, Donna Bostater, Maxine Powell, Jess Kalvaitis, Jan Paholski, Laura Dovey, Heidi Happel, Shane Nevels, Joan Coughlin, Jim Tomscheck,</w:t>
      </w:r>
      <w:r>
        <w:rPr>
          <w:bCs/>
        </w:rPr>
        <w:t xml:space="preserve"> Jary</w:t>
      </w:r>
      <w:r w:rsidRPr="00837FD8">
        <w:rPr>
          <w:bCs/>
        </w:rPr>
        <w:t xml:space="preserve"> Tannehill, Ed Gustum, Ken Mulder, Ashton Steele, Christian Martinez</w:t>
      </w:r>
      <w:r>
        <w:rPr>
          <w:bCs/>
        </w:rPr>
        <w:t xml:space="preserve">, Nancy Wisser, Ryan Sirk, </w:t>
      </w:r>
      <w:r w:rsidRPr="00837FD8">
        <w:rPr>
          <w:bCs/>
        </w:rPr>
        <w:t>Carl Loetz, Patsy Humbers, Ed Riddle and Blythe Topa.</w:t>
      </w:r>
    </w:p>
    <w:p w:rsidR="00B15063" w:rsidRPr="00C67066" w:rsidRDefault="00B15063" w:rsidP="00B15063">
      <w:pPr>
        <w:keepLines/>
        <w:rPr>
          <w:bCs/>
          <w:sz w:val="12"/>
        </w:rPr>
      </w:pPr>
      <w:r w:rsidRPr="00C67066">
        <w:rPr>
          <w:bCs/>
          <w:sz w:val="12"/>
        </w:rPr>
        <w:t> </w:t>
      </w:r>
    </w:p>
    <w:p w:rsidR="00B15063" w:rsidRPr="00837FD8" w:rsidRDefault="00B15063" w:rsidP="00B15063">
      <w:pPr>
        <w:widowControl w:val="0"/>
      </w:pPr>
      <w:r w:rsidRPr="00837FD8">
        <w:rPr>
          <w:b/>
          <w:bCs/>
        </w:rPr>
        <w:t xml:space="preserve">If you requested someone’s name to be on the prayer list and are aware that they need continued imminent prayer then contact the church office and let us know.  </w:t>
      </w:r>
      <w:r w:rsidRPr="00837FD8">
        <w:t>Otherwise we will gradually transfer names to the long-term list.</w:t>
      </w:r>
    </w:p>
    <w:p w:rsidR="00B15063" w:rsidRPr="006F7FC5" w:rsidRDefault="00B15063" w:rsidP="00B15063">
      <w:pPr>
        <w:widowControl w:val="0"/>
        <w:rPr>
          <w:sz w:val="2"/>
        </w:rPr>
      </w:pPr>
      <w:r w:rsidRPr="00837FD8">
        <w:t> </w:t>
      </w:r>
    </w:p>
    <w:p w:rsidR="00B15063" w:rsidRPr="00837FD8" w:rsidRDefault="00B15063" w:rsidP="00B15063">
      <w:pPr>
        <w:widowControl w:val="0"/>
        <w:tabs>
          <w:tab w:val="left" w:pos="268"/>
        </w:tabs>
        <w:rPr>
          <w:color w:val="030000"/>
        </w:rPr>
      </w:pPr>
      <w:r w:rsidRPr="00837FD8">
        <w:rPr>
          <w:b/>
          <w:bCs/>
        </w:rPr>
        <w:t xml:space="preserve">OFFICE HOURS:  </w:t>
      </w:r>
      <w:r w:rsidRPr="00837FD8">
        <w:rPr>
          <w:color w:val="030000"/>
        </w:rPr>
        <w:t>Libby will be in the office on Mondays, Wednesdays, and Fridays; volunteers will cover Tuesdays and Thursdays.</w:t>
      </w:r>
    </w:p>
    <w:p w:rsidR="00B15063" w:rsidRPr="006D3676" w:rsidRDefault="00B15063" w:rsidP="00B15063">
      <w:pPr>
        <w:widowControl w:val="0"/>
        <w:tabs>
          <w:tab w:val="left" w:pos="810"/>
          <w:tab w:val="left" w:pos="1380"/>
          <w:tab w:val="left" w:pos="1440"/>
        </w:tabs>
        <w:rPr>
          <w:color w:val="030000"/>
          <w:sz w:val="4"/>
        </w:rPr>
      </w:pPr>
      <w:r w:rsidRPr="00837FD8">
        <w:rPr>
          <w:color w:val="030000"/>
        </w:rPr>
        <w:t> </w:t>
      </w:r>
      <w:r>
        <w:rPr>
          <w:color w:val="030000"/>
        </w:rPr>
        <w:tab/>
      </w:r>
      <w:r>
        <w:rPr>
          <w:color w:val="030000"/>
        </w:rPr>
        <w:tab/>
      </w:r>
      <w:r>
        <w:rPr>
          <w:color w:val="030000"/>
        </w:rPr>
        <w:tab/>
      </w:r>
    </w:p>
    <w:p w:rsidR="00B15063" w:rsidRPr="00837FD8" w:rsidRDefault="00B15063" w:rsidP="00B15063">
      <w:pPr>
        <w:keepLines/>
        <w:ind w:left="720" w:firstLine="720"/>
        <w:rPr>
          <w:color w:val="030000"/>
        </w:rPr>
      </w:pPr>
      <w:r w:rsidRPr="00837FD8">
        <w:rPr>
          <w:color w:val="030000"/>
        </w:rPr>
        <w:t xml:space="preserve">Monday &amp; Wednesday </w:t>
      </w:r>
      <w:r w:rsidRPr="00837FD8">
        <w:rPr>
          <w:color w:val="030000"/>
        </w:rPr>
        <w:tab/>
        <w:t>8:00 a.m. – 5 p.m.</w:t>
      </w:r>
    </w:p>
    <w:p w:rsidR="00B15063" w:rsidRPr="00837FD8" w:rsidRDefault="00B15063" w:rsidP="00B15063">
      <w:pPr>
        <w:keepLines/>
        <w:rPr>
          <w:color w:val="030000"/>
        </w:rPr>
      </w:pPr>
      <w:r w:rsidRPr="00837FD8">
        <w:rPr>
          <w:color w:val="030000"/>
        </w:rPr>
        <w:tab/>
      </w:r>
      <w:r w:rsidRPr="00837FD8">
        <w:rPr>
          <w:color w:val="030000"/>
        </w:rPr>
        <w:tab/>
        <w:t xml:space="preserve">Tuesday &amp; Thursday     </w:t>
      </w:r>
      <w:r w:rsidRPr="00837FD8">
        <w:rPr>
          <w:color w:val="030000"/>
        </w:rPr>
        <w:tab/>
        <w:t>9:00 a.m. – 12:00 p.m.</w:t>
      </w:r>
      <w:r w:rsidRPr="00837FD8">
        <w:rPr>
          <w:color w:val="030000"/>
        </w:rPr>
        <w:tab/>
      </w:r>
    </w:p>
    <w:p w:rsidR="00B15063" w:rsidRPr="00837FD8" w:rsidRDefault="00B15063" w:rsidP="00B15063">
      <w:pPr>
        <w:keepLines/>
        <w:rPr>
          <w:color w:val="030000"/>
        </w:rPr>
      </w:pPr>
      <w:r w:rsidRPr="00837FD8">
        <w:rPr>
          <w:color w:val="030000"/>
        </w:rPr>
        <w:tab/>
      </w:r>
      <w:r w:rsidRPr="00837FD8">
        <w:rPr>
          <w:color w:val="030000"/>
        </w:rPr>
        <w:tab/>
        <w:t xml:space="preserve">Friday </w:t>
      </w:r>
      <w:r w:rsidRPr="00837FD8">
        <w:rPr>
          <w:color w:val="030000"/>
        </w:rPr>
        <w:tab/>
      </w:r>
      <w:r w:rsidRPr="00837FD8">
        <w:rPr>
          <w:color w:val="030000"/>
        </w:rPr>
        <w:tab/>
      </w:r>
      <w:r w:rsidRPr="00837FD8">
        <w:rPr>
          <w:color w:val="030000"/>
        </w:rPr>
        <w:tab/>
      </w:r>
      <w:r w:rsidRPr="00837FD8">
        <w:rPr>
          <w:color w:val="030000"/>
        </w:rPr>
        <w:tab/>
        <w:t>8:00 a.m. – 12:00 p.m.</w:t>
      </w:r>
    </w:p>
    <w:p w:rsidR="00B15063" w:rsidRPr="007737C8" w:rsidRDefault="00B15063" w:rsidP="00B15063">
      <w:pPr>
        <w:keepLines/>
        <w:tabs>
          <w:tab w:val="left" w:pos="1365"/>
          <w:tab w:val="left" w:pos="1425"/>
          <w:tab w:val="left" w:pos="1545"/>
        </w:tabs>
        <w:rPr>
          <w:color w:val="030000"/>
          <w:sz w:val="6"/>
        </w:rPr>
      </w:pPr>
      <w:r w:rsidRPr="00837FD8">
        <w:rPr>
          <w:color w:val="030000"/>
        </w:rPr>
        <w:t> </w:t>
      </w:r>
      <w:r>
        <w:rPr>
          <w:color w:val="030000"/>
        </w:rPr>
        <w:tab/>
      </w:r>
      <w:r>
        <w:rPr>
          <w:color w:val="030000"/>
        </w:rPr>
        <w:tab/>
      </w:r>
      <w:r>
        <w:rPr>
          <w:color w:val="030000"/>
        </w:rPr>
        <w:tab/>
      </w:r>
    </w:p>
    <w:p w:rsidR="00B15063" w:rsidRPr="00837FD8" w:rsidRDefault="00B15063" w:rsidP="00B15063">
      <w:pPr>
        <w:keepLines/>
        <w:tabs>
          <w:tab w:val="left" w:pos="42"/>
        </w:tabs>
        <w:rPr>
          <w:b/>
          <w:bCs/>
          <w:color w:val="000000"/>
        </w:rPr>
      </w:pPr>
      <w:r w:rsidRPr="00837FD8">
        <w:rPr>
          <w:b/>
          <w:bCs/>
        </w:rPr>
        <w:t xml:space="preserve">If you are listening to the worship broadcast on the radio and would like to watch the Sunday morning service live stream follow these steps:  </w:t>
      </w:r>
    </w:p>
    <w:p w:rsidR="00B15063" w:rsidRPr="000946CF" w:rsidRDefault="00B15063" w:rsidP="00B15063">
      <w:pPr>
        <w:keepLines/>
        <w:tabs>
          <w:tab w:val="left" w:pos="42"/>
          <w:tab w:val="left" w:pos="1380"/>
          <w:tab w:val="left" w:pos="1485"/>
          <w:tab w:val="left" w:pos="1635"/>
        </w:tabs>
        <w:rPr>
          <w:b/>
          <w:bCs/>
          <w:sz w:val="2"/>
        </w:rPr>
      </w:pPr>
      <w:r w:rsidRPr="00837FD8">
        <w:rPr>
          <w:b/>
          <w:bCs/>
        </w:rPr>
        <w:t> </w:t>
      </w:r>
      <w:r>
        <w:rPr>
          <w:b/>
          <w:bCs/>
        </w:rPr>
        <w:tab/>
      </w:r>
      <w:r w:rsidRPr="00EF16A3">
        <w:rPr>
          <w:b/>
          <w:bCs/>
          <w:sz w:val="12"/>
        </w:rPr>
        <w:tab/>
      </w:r>
      <w:r>
        <w:rPr>
          <w:b/>
          <w:bCs/>
        </w:rPr>
        <w:tab/>
      </w:r>
    </w:p>
    <w:p w:rsidR="00B15063" w:rsidRPr="00837FD8" w:rsidRDefault="00B15063" w:rsidP="00B15063">
      <w:pPr>
        <w:pStyle w:val="ListParagraph"/>
        <w:widowControl w:val="0"/>
        <w:numPr>
          <w:ilvl w:val="0"/>
          <w:numId w:val="1"/>
        </w:numPr>
        <w:rPr>
          <w:rFonts w:ascii="Times New Roman" w:hAnsi="Times New Roman" w:cs="Times New Roman"/>
        </w:rPr>
      </w:pPr>
      <w:r w:rsidRPr="00837FD8">
        <w:rPr>
          <w:rFonts w:ascii="Times New Roman" w:hAnsi="Times New Roman" w:cs="Times New Roman"/>
          <w:bCs/>
        </w:rPr>
        <w:t xml:space="preserve">If you have You.Tube available on your TV, search for </w:t>
      </w:r>
    </w:p>
    <w:p w:rsidR="00B15063" w:rsidRPr="00837FD8" w:rsidRDefault="00B15063" w:rsidP="00B15063">
      <w:pPr>
        <w:pStyle w:val="ListParagraph"/>
        <w:widowControl w:val="0"/>
        <w:ind w:left="1800"/>
        <w:jc w:val="both"/>
        <w:rPr>
          <w:rFonts w:ascii="Times New Roman" w:hAnsi="Times New Roman" w:cs="Times New Roman"/>
          <w:b/>
          <w:bCs/>
          <w14:ligatures w14:val="none"/>
        </w:rPr>
      </w:pPr>
      <w:r w:rsidRPr="00837FD8">
        <w:rPr>
          <w:rFonts w:ascii="Times New Roman" w:hAnsi="Times New Roman" w:cs="Times New Roman"/>
          <w:b/>
          <w:bCs/>
          <w14:ligatures w14:val="none"/>
        </w:rPr>
        <w:t>St. Paul Lutheran Church Michigan City, IN.</w:t>
      </w:r>
    </w:p>
    <w:p w:rsidR="00B15063" w:rsidRPr="00EF16A3" w:rsidRDefault="00B15063" w:rsidP="00B15063">
      <w:pPr>
        <w:pStyle w:val="ListParagraph"/>
        <w:widowControl w:val="0"/>
        <w:ind w:left="1800"/>
        <w:jc w:val="both"/>
        <w:rPr>
          <w:rFonts w:ascii="Times New Roman" w:hAnsi="Times New Roman" w:cs="Times New Roman"/>
          <w:b/>
          <w:bCs/>
          <w:sz w:val="12"/>
          <w14:ligatures w14:val="none"/>
        </w:rPr>
      </w:pPr>
      <w:r w:rsidRPr="00EF16A3">
        <w:rPr>
          <w:rFonts w:ascii="Times New Roman" w:hAnsi="Times New Roman" w:cs="Times New Roman"/>
          <w:b/>
          <w:bCs/>
          <w:sz w:val="16"/>
          <w14:ligatures w14:val="none"/>
        </w:rPr>
        <w:t> </w:t>
      </w:r>
    </w:p>
    <w:p w:rsidR="00B15063" w:rsidRPr="00837FD8" w:rsidRDefault="00B15063" w:rsidP="00B15063">
      <w:pPr>
        <w:pStyle w:val="ListParagraph"/>
        <w:widowControl w:val="0"/>
        <w:ind w:left="1800" w:hanging="360"/>
        <w:jc w:val="both"/>
        <w:rPr>
          <w:rFonts w:ascii="Times New Roman" w:hAnsi="Times New Roman" w:cs="Times New Roman"/>
          <w:bCs/>
          <w14:ligatures w14:val="none"/>
        </w:rPr>
      </w:pPr>
      <w:r w:rsidRPr="00837FD8">
        <w:rPr>
          <w:rFonts w:ascii="Times New Roman" w:hAnsi="Times New Roman" w:cs="Times New Roman"/>
          <w:bCs/>
          <w14:ligatures w14:val="none"/>
        </w:rPr>
        <w:t>(2)</w:t>
      </w:r>
      <w:r w:rsidRPr="00837FD8">
        <w:rPr>
          <w:rFonts w:ascii="Times New Roman" w:hAnsi="Times New Roman" w:cs="Times New Roman"/>
          <w:bCs/>
          <w14:ligatures w14:val="none"/>
        </w:rPr>
        <w:tab/>
        <w:t>The direct link on the computer is</w:t>
      </w:r>
    </w:p>
    <w:p w:rsidR="00B15063" w:rsidRPr="00837FD8" w:rsidRDefault="00B15063" w:rsidP="00B15063">
      <w:pPr>
        <w:pStyle w:val="ListParagraph"/>
        <w:widowControl w:val="0"/>
        <w:ind w:left="1800"/>
        <w:jc w:val="both"/>
        <w:rPr>
          <w:rFonts w:ascii="Times New Roman" w:hAnsi="Times New Roman" w:cs="Times New Roman"/>
          <w:bCs/>
          <w14:ligatures w14:val="none"/>
        </w:rPr>
      </w:pPr>
      <w:r w:rsidRPr="00837FD8">
        <w:rPr>
          <w:rFonts w:ascii="Times New Roman" w:hAnsi="Times New Roman" w:cs="Times New Roman"/>
          <w:bCs/>
          <w14:ligatures w14:val="none"/>
        </w:rPr>
        <w:t>https://www.youtube.com/channel/UC5AIPNaKr3QN50984jGOa1g.</w:t>
      </w:r>
    </w:p>
    <w:p w:rsidR="00B15063" w:rsidRPr="00EF16A3" w:rsidRDefault="00B15063" w:rsidP="00B15063">
      <w:pPr>
        <w:pStyle w:val="ListParagraph"/>
        <w:widowControl w:val="0"/>
        <w:ind w:left="1800"/>
        <w:jc w:val="both"/>
        <w:rPr>
          <w:rFonts w:ascii="Times New Roman" w:hAnsi="Times New Roman" w:cs="Times New Roman"/>
          <w:bCs/>
          <w:sz w:val="12"/>
          <w14:ligatures w14:val="none"/>
        </w:rPr>
      </w:pPr>
      <w:r w:rsidRPr="00EF16A3">
        <w:rPr>
          <w:rFonts w:ascii="Times New Roman" w:hAnsi="Times New Roman" w:cs="Times New Roman"/>
          <w:bCs/>
          <w:sz w:val="12"/>
          <w14:ligatures w14:val="none"/>
        </w:rPr>
        <w:t> </w:t>
      </w:r>
    </w:p>
    <w:p w:rsidR="00B15063" w:rsidRPr="00837FD8" w:rsidRDefault="00B15063" w:rsidP="00B15063">
      <w:pPr>
        <w:pStyle w:val="ListParagraph"/>
        <w:widowControl w:val="0"/>
        <w:ind w:left="1800" w:hanging="360"/>
        <w:jc w:val="both"/>
        <w:rPr>
          <w:rFonts w:ascii="Times New Roman" w:hAnsi="Times New Roman" w:cs="Times New Roman"/>
          <w:bCs/>
          <w14:ligatures w14:val="none"/>
        </w:rPr>
      </w:pPr>
      <w:r w:rsidRPr="00837FD8">
        <w:rPr>
          <w:rFonts w:ascii="Times New Roman" w:hAnsi="Times New Roman" w:cs="Times New Roman"/>
          <w:bCs/>
          <w14:ligatures w14:val="none"/>
        </w:rPr>
        <w:t>(3)</w:t>
      </w:r>
      <w:r w:rsidRPr="00837FD8">
        <w:rPr>
          <w:rFonts w:ascii="Times New Roman" w:hAnsi="Times New Roman" w:cs="Times New Roman"/>
          <w:bCs/>
          <w14:ligatures w14:val="none"/>
        </w:rPr>
        <w:tab/>
        <w:t>This link is also on the main page of the church’s website in the church section and will continue to be posted weekly on the St. Paul Facebook page.</w:t>
      </w:r>
    </w:p>
    <w:p w:rsidR="00B15063" w:rsidRPr="00EF16A3" w:rsidRDefault="00B15063" w:rsidP="00B15063">
      <w:pPr>
        <w:keepLines/>
        <w:tabs>
          <w:tab w:val="left" w:pos="1755"/>
        </w:tabs>
        <w:rPr>
          <w:sz w:val="12"/>
        </w:rPr>
      </w:pPr>
      <w:r>
        <w:tab/>
      </w:r>
    </w:p>
    <w:p w:rsidR="00B15063" w:rsidRPr="00837FD8" w:rsidRDefault="00B15063" w:rsidP="00B15063">
      <w:pPr>
        <w:keepLines/>
        <w:tabs>
          <w:tab w:val="left" w:pos="1740"/>
        </w:tabs>
      </w:pPr>
      <w:r w:rsidRPr="00837FD8">
        <w:t>And it will always be available on the radio broadcast Sunday mornings at 11:00 a.m. on WEFM (95.9), and on the local cable access station #99 for the previous week’s service on Sundays at 4:00 p.m. and the current service on Wednesdays at 7:00 p.m. and Fridays at 8:30 p.m.</w:t>
      </w:r>
    </w:p>
    <w:p w:rsidR="00B15063" w:rsidRDefault="00B15063"/>
    <w:p w:rsidR="00B15063" w:rsidRDefault="00B15063"/>
    <w:p w:rsidR="00B15063" w:rsidRDefault="00B15063"/>
    <w:p w:rsidR="00B15063" w:rsidRPr="00837FD8" w:rsidRDefault="00B15063" w:rsidP="00B15063">
      <w:pPr>
        <w:widowControl w:val="0"/>
      </w:pPr>
      <w:r w:rsidRPr="00837FD8">
        <w:rPr>
          <w:b/>
          <w:bCs/>
        </w:rPr>
        <w:lastRenderedPageBreak/>
        <w:t>To send e-mail to the church office</w:t>
      </w:r>
      <w:r w:rsidRPr="00837FD8">
        <w:t>, please use the following addresses:</w:t>
      </w:r>
    </w:p>
    <w:p w:rsidR="00B15063" w:rsidRPr="00837FD8" w:rsidRDefault="00B15063" w:rsidP="00B15063">
      <w:pPr>
        <w:widowControl w:val="0"/>
        <w:rPr>
          <w:color w:val="085296"/>
          <w:u w:val="single"/>
        </w:rPr>
      </w:pPr>
      <w:r w:rsidRPr="00837FD8">
        <w:t>Pastor Mark Reshan:  seniorpastor@stpaulmichigancity.com</w:t>
      </w:r>
    </w:p>
    <w:p w:rsidR="00B15063" w:rsidRPr="00837FD8" w:rsidRDefault="00B15063" w:rsidP="00B15063">
      <w:pPr>
        <w:widowControl w:val="0"/>
        <w:rPr>
          <w:color w:val="085296"/>
          <w:u w:val="single"/>
        </w:rPr>
      </w:pPr>
      <w:r w:rsidRPr="00837FD8">
        <w:t>Church Office Secretary (Libby Pollock):  churchsecretary@stpaulmichigancity.com</w:t>
      </w:r>
    </w:p>
    <w:p w:rsidR="00B15063" w:rsidRPr="00837FD8" w:rsidRDefault="00B15063" w:rsidP="00B15063">
      <w:pPr>
        <w:keepLines/>
        <w:widowControl w:val="0"/>
        <w:spacing w:before="20" w:after="20"/>
        <w:rPr>
          <w:color w:val="000000"/>
        </w:rPr>
      </w:pPr>
      <w:r w:rsidRPr="00837FD8">
        <w:t>Church Treasurer (Karen Fleming) and Bookkeeper (Billie Atchinson):</w:t>
      </w:r>
    </w:p>
    <w:p w:rsidR="00B15063" w:rsidRPr="00837FD8" w:rsidRDefault="00B15063" w:rsidP="00B15063">
      <w:pPr>
        <w:keepLines/>
        <w:widowControl w:val="0"/>
        <w:spacing w:before="20" w:after="20"/>
        <w:rPr>
          <w:color w:val="0563C1"/>
          <w:u w:val="single"/>
        </w:rPr>
      </w:pPr>
      <w:r w:rsidRPr="00837FD8">
        <w:t>finance@stpaulmichigancity.com</w:t>
      </w:r>
      <w:r w:rsidRPr="00837FD8">
        <w:rPr>
          <w:color w:val="0563C1"/>
          <w:u w:val="single"/>
        </w:rPr>
        <w:t>.</w:t>
      </w:r>
    </w:p>
    <w:p w:rsidR="00B15063" w:rsidRPr="00C85BE7" w:rsidRDefault="00B15063" w:rsidP="00B15063">
      <w:pPr>
        <w:keepLines/>
        <w:widowControl w:val="0"/>
        <w:spacing w:before="20" w:after="20"/>
        <w:rPr>
          <w:color w:val="0563C1"/>
          <w:sz w:val="12"/>
          <w:u w:val="single"/>
        </w:rPr>
      </w:pPr>
    </w:p>
    <w:p w:rsidR="00B15063" w:rsidRPr="00837FD8" w:rsidRDefault="00B15063" w:rsidP="00B15063">
      <w:pPr>
        <w:keepLines/>
        <w:rPr>
          <w:color w:val="000000"/>
        </w:rPr>
      </w:pPr>
      <w:r w:rsidRPr="00837FD8">
        <w:rPr>
          <w:b/>
          <w:bCs/>
        </w:rPr>
        <w:t>The Good News Newsletter</w:t>
      </w:r>
      <w:r w:rsidRPr="00837FD8">
        <w:rPr>
          <w:bCs/>
        </w:rPr>
        <w:t>:  If you have an article or anything you want included in</w:t>
      </w:r>
      <w:r w:rsidRPr="00837FD8">
        <w:rPr>
          <w:b/>
          <w:bCs/>
        </w:rPr>
        <w:t xml:space="preserve"> The Good News </w:t>
      </w:r>
      <w:r w:rsidRPr="00837FD8">
        <w:t xml:space="preserve">please send it to the following e-mail address:  splcgoodnews@gmail.com. Pastor Pamela Thiede will be using this e-mail address to assemble </w:t>
      </w:r>
      <w:r w:rsidRPr="00837FD8">
        <w:rPr>
          <w:b/>
          <w:bCs/>
        </w:rPr>
        <w:t xml:space="preserve">The Good News </w:t>
      </w:r>
      <w:r w:rsidRPr="00837FD8">
        <w:t xml:space="preserve">each month. The deadline for getting information to Pastor Pamela will be the 20th of each month. </w:t>
      </w:r>
    </w:p>
    <w:p w:rsidR="00B15063" w:rsidRPr="00C85BE7" w:rsidRDefault="00B15063" w:rsidP="00B15063">
      <w:pPr>
        <w:keepLines/>
        <w:rPr>
          <w:sz w:val="12"/>
        </w:rPr>
      </w:pPr>
      <w:r w:rsidRPr="00C85BE7">
        <w:rPr>
          <w:sz w:val="12"/>
        </w:rPr>
        <w:t> </w:t>
      </w:r>
    </w:p>
    <w:p w:rsidR="00B15063" w:rsidRPr="00837FD8" w:rsidRDefault="00B15063" w:rsidP="00B15063">
      <w:pPr>
        <w:widowControl w:val="0"/>
        <w:rPr>
          <w:b/>
          <w:bCs/>
        </w:rPr>
      </w:pPr>
      <w:r w:rsidRPr="00837FD8">
        <w:rPr>
          <w:b/>
          <w:bCs/>
        </w:rPr>
        <w:t xml:space="preserve">WORSHIP ATTENDANCE  for </w:t>
      </w:r>
      <w:r>
        <w:rPr>
          <w:b/>
          <w:bCs/>
        </w:rPr>
        <w:t>January 8 and 9, 2022</w:t>
      </w:r>
    </w:p>
    <w:p w:rsidR="00B15063" w:rsidRDefault="00B15063" w:rsidP="00B15063">
      <w:pPr>
        <w:keepLines/>
        <w:rPr>
          <w:b/>
          <w:bCs/>
        </w:rPr>
      </w:pPr>
      <w:r>
        <w:rPr>
          <w:b/>
          <w:bCs/>
        </w:rPr>
        <w:t>4:00 p.m.         21</w:t>
      </w:r>
    </w:p>
    <w:p w:rsidR="00B15063" w:rsidRDefault="00B15063" w:rsidP="00B15063">
      <w:pPr>
        <w:keepLines/>
        <w:rPr>
          <w:b/>
          <w:bCs/>
        </w:rPr>
      </w:pPr>
      <w:r>
        <w:rPr>
          <w:b/>
          <w:bCs/>
        </w:rPr>
        <w:t>9:00 a.m.         42</w:t>
      </w:r>
    </w:p>
    <w:p w:rsidR="00B15063" w:rsidRPr="00837FD8" w:rsidRDefault="00B15063" w:rsidP="00B15063">
      <w:pPr>
        <w:keepLines/>
        <w:rPr>
          <w:b/>
          <w:bCs/>
        </w:rPr>
      </w:pPr>
      <w:r>
        <w:rPr>
          <w:b/>
          <w:bCs/>
        </w:rPr>
        <w:t>Total=             63</w:t>
      </w:r>
    </w:p>
    <w:p w:rsidR="00B15063" w:rsidRPr="00C85BE7" w:rsidRDefault="00B15063" w:rsidP="00B15063">
      <w:pPr>
        <w:keepLines/>
        <w:spacing w:before="20" w:after="20"/>
        <w:rPr>
          <w:b/>
          <w:bCs/>
          <w:sz w:val="12"/>
        </w:rPr>
      </w:pPr>
      <w:r w:rsidRPr="00C85BE7">
        <w:rPr>
          <w:b/>
          <w:bCs/>
          <w:sz w:val="12"/>
        </w:rPr>
        <w:t> </w:t>
      </w:r>
    </w:p>
    <w:p w:rsidR="00B15063" w:rsidRDefault="00B15063" w:rsidP="00B15063">
      <w:r w:rsidRPr="00837FD8">
        <w:rPr>
          <w:b/>
          <w:bCs/>
        </w:rPr>
        <w:t xml:space="preserve">The Community Soup Kitchen serving out of First United Methodist is in need of volunteers.  </w:t>
      </w:r>
      <w:r w:rsidRPr="00837FD8">
        <w:t xml:space="preserve">Sunday through Tuesday is always need, as is occasionally Wednesdays and Thursdays.  Hours are 9:30 a.m. to 1:15 p.m. and it is not necessary to stay the entire time.  There is also a need for volunteers to be available to help pick up deliveries from the Food Bank when they arrive.  If you are able to help please contact their church office at 872-7200.  </w:t>
      </w:r>
    </w:p>
    <w:p w:rsidR="00B15063" w:rsidRPr="00C85BE7" w:rsidRDefault="00B15063" w:rsidP="00B15063">
      <w:pPr>
        <w:keepLines/>
        <w:tabs>
          <w:tab w:val="left" w:pos="1740"/>
        </w:tabs>
        <w:rPr>
          <w:sz w:val="2"/>
        </w:rPr>
      </w:pPr>
      <w:r w:rsidRPr="00C85BE7">
        <w:rPr>
          <w:sz w:val="12"/>
        </w:rPr>
        <w:t> </w:t>
      </w:r>
    </w:p>
    <w:p w:rsidR="00B15063" w:rsidRDefault="00B15063" w:rsidP="00B15063">
      <w:pPr>
        <w:jc w:val="both"/>
      </w:pPr>
      <w:r>
        <w:rPr>
          <w:b/>
        </w:rPr>
        <w:t xml:space="preserve">For information regarding worship closure due to inclement weather or COVID concerns </w:t>
      </w:r>
      <w:r>
        <w:t>please utilize one of these resources:</w:t>
      </w:r>
    </w:p>
    <w:p w:rsidR="00B15063" w:rsidRPr="006C6EA4" w:rsidRDefault="00B15063" w:rsidP="00B15063">
      <w:pPr>
        <w:ind w:firstLine="720"/>
        <w:jc w:val="both"/>
        <w:rPr>
          <w:sz w:val="12"/>
        </w:rPr>
      </w:pPr>
    </w:p>
    <w:p w:rsidR="00B15063" w:rsidRDefault="00B15063" w:rsidP="00B15063">
      <w:pPr>
        <w:pStyle w:val="ListParagraph"/>
        <w:numPr>
          <w:ilvl w:val="0"/>
          <w:numId w:val="2"/>
        </w:numPr>
        <w:spacing w:line="259" w:lineRule="auto"/>
        <w:contextualSpacing/>
        <w:jc w:val="both"/>
        <w:rPr>
          <w:rFonts w:ascii="Times New Roman" w:hAnsi="Times New Roman" w:cs="Times New Roman"/>
        </w:rPr>
      </w:pPr>
      <w:r w:rsidRPr="00E9538B">
        <w:rPr>
          <w:rFonts w:ascii="Times New Roman" w:hAnsi="Times New Roman" w:cs="Times New Roman"/>
        </w:rPr>
        <w:t xml:space="preserve">If the decision is made early enough in the week to cancel worship an email </w:t>
      </w:r>
      <w:r>
        <w:rPr>
          <w:rFonts w:ascii="Times New Roman" w:hAnsi="Times New Roman" w:cs="Times New Roman"/>
        </w:rPr>
        <w:t>will be sent to those on the church email list</w:t>
      </w:r>
    </w:p>
    <w:p w:rsidR="00B15063" w:rsidRDefault="00B15063" w:rsidP="00B15063">
      <w:pPr>
        <w:pStyle w:val="ListParagraph"/>
        <w:numPr>
          <w:ilvl w:val="0"/>
          <w:numId w:val="2"/>
        </w:numPr>
        <w:spacing w:line="259" w:lineRule="auto"/>
        <w:contextualSpacing/>
        <w:jc w:val="both"/>
        <w:rPr>
          <w:rFonts w:ascii="Times New Roman" w:hAnsi="Times New Roman" w:cs="Times New Roman"/>
        </w:rPr>
      </w:pPr>
      <w:r>
        <w:rPr>
          <w:rFonts w:ascii="Times New Roman" w:hAnsi="Times New Roman" w:cs="Times New Roman"/>
        </w:rPr>
        <w:t>You may tune to WEFM 95.9 for an announcement during their broadcast</w:t>
      </w:r>
    </w:p>
    <w:p w:rsidR="00B15063" w:rsidRDefault="00B15063" w:rsidP="00B15063">
      <w:pPr>
        <w:pStyle w:val="ListParagraph"/>
        <w:numPr>
          <w:ilvl w:val="0"/>
          <w:numId w:val="2"/>
        </w:numPr>
        <w:spacing w:line="259" w:lineRule="auto"/>
        <w:contextualSpacing/>
        <w:jc w:val="both"/>
        <w:rPr>
          <w:rFonts w:ascii="Times New Roman" w:hAnsi="Times New Roman" w:cs="Times New Roman"/>
        </w:rPr>
      </w:pPr>
      <w:r>
        <w:rPr>
          <w:rFonts w:ascii="Times New Roman" w:hAnsi="Times New Roman" w:cs="Times New Roman"/>
        </w:rPr>
        <w:t xml:space="preserve">The church and school Facebook page </w:t>
      </w:r>
      <w:r w:rsidRPr="00E9538B">
        <w:rPr>
          <w:rFonts w:ascii="Times New Roman" w:hAnsi="Times New Roman" w:cs="Times New Roman"/>
        </w:rPr>
        <w:t>(</w:t>
      </w:r>
      <w:hyperlink r:id="rId17" w:history="1">
        <w:r w:rsidRPr="00E9538B">
          <w:rPr>
            <w:rStyle w:val="Hyperlink"/>
            <w:rFonts w:eastAsia="MS Mincho"/>
          </w:rPr>
          <w:t>St Paul Lutheran Church &amp; School - Michigan City, IN | Facebook</w:t>
        </w:r>
      </w:hyperlink>
      <w:r w:rsidRPr="00E9538B">
        <w:rPr>
          <w:rFonts w:ascii="Times New Roman" w:hAnsi="Times New Roman" w:cs="Times New Roman"/>
        </w:rPr>
        <w:t xml:space="preserve">) </w:t>
      </w:r>
      <w:r>
        <w:rPr>
          <w:rFonts w:ascii="Times New Roman" w:hAnsi="Times New Roman" w:cs="Times New Roman"/>
        </w:rPr>
        <w:t>will post an announcement</w:t>
      </w:r>
    </w:p>
    <w:p w:rsidR="00B15063" w:rsidRDefault="00B15063" w:rsidP="00B15063">
      <w:pPr>
        <w:pStyle w:val="ListParagraph"/>
        <w:numPr>
          <w:ilvl w:val="0"/>
          <w:numId w:val="2"/>
        </w:numPr>
        <w:spacing w:line="259" w:lineRule="auto"/>
        <w:contextualSpacing/>
        <w:jc w:val="both"/>
        <w:rPr>
          <w:rFonts w:ascii="Times New Roman" w:hAnsi="Times New Roman" w:cs="Times New Roman"/>
        </w:rPr>
      </w:pPr>
      <w:r>
        <w:rPr>
          <w:rFonts w:ascii="Times New Roman" w:hAnsi="Times New Roman" w:cs="Times New Roman"/>
        </w:rPr>
        <w:t>You may dial the church office number (219-874-7293) and when the automated menu begins press the # button for a recorded announcement</w:t>
      </w:r>
    </w:p>
    <w:p w:rsidR="00B15063" w:rsidRPr="006C6EA4" w:rsidRDefault="00B15063" w:rsidP="00B15063">
      <w:pPr>
        <w:pStyle w:val="ListParagraph"/>
        <w:jc w:val="both"/>
        <w:rPr>
          <w:rFonts w:ascii="Times New Roman" w:hAnsi="Times New Roman" w:cs="Times New Roman"/>
          <w:sz w:val="12"/>
        </w:rPr>
      </w:pPr>
    </w:p>
    <w:p w:rsidR="00B15063" w:rsidRPr="00E9538B" w:rsidRDefault="00B15063" w:rsidP="00B15063">
      <w:pPr>
        <w:jc w:val="both"/>
      </w:pPr>
      <w:r>
        <w:t>Between these sources we hope to keep everyone informed as to the status of our worship services.</w:t>
      </w:r>
    </w:p>
    <w:p w:rsidR="00B15063" w:rsidRPr="00516010" w:rsidRDefault="00B15063" w:rsidP="00B15063">
      <w:pPr>
        <w:pStyle w:val="NormalWeb"/>
        <w:spacing w:before="0" w:beforeAutospacing="0" w:after="0"/>
        <w:jc w:val="both"/>
        <w:rPr>
          <w:sz w:val="24"/>
          <w:szCs w:val="24"/>
        </w:rPr>
      </w:pPr>
    </w:p>
    <w:p w:rsidR="00B15063" w:rsidRPr="00516010" w:rsidRDefault="00B15063" w:rsidP="00B15063">
      <w:pPr>
        <w:pStyle w:val="NormalWeb"/>
        <w:spacing w:before="0" w:beforeAutospacing="0" w:after="0"/>
        <w:jc w:val="both"/>
        <w:rPr>
          <w:b/>
          <w:sz w:val="24"/>
          <w:szCs w:val="24"/>
        </w:rPr>
      </w:pPr>
    </w:p>
    <w:p w:rsidR="00B15063" w:rsidRDefault="00B15063" w:rsidP="00B15063"/>
    <w:p w:rsidR="00B15063" w:rsidRDefault="00B15063" w:rsidP="00B15063"/>
    <w:p w:rsidR="00B15063" w:rsidRDefault="00B15063"/>
    <w:p w:rsidR="00B15063" w:rsidRDefault="00B15063"/>
    <w:p w:rsidR="00B15063" w:rsidRDefault="00B15063"/>
    <w:p w:rsidR="00B15063" w:rsidRDefault="00B15063"/>
    <w:p w:rsidR="00B15063" w:rsidRDefault="00B15063"/>
    <w:p w:rsidR="00B15063" w:rsidRDefault="00B15063"/>
    <w:p w:rsidR="00B15063" w:rsidRDefault="00B15063"/>
    <w:p w:rsidR="00B15063" w:rsidRDefault="00B15063" w:rsidP="00B15063">
      <w:pPr>
        <w:jc w:val="center"/>
        <w:rPr>
          <w:b/>
        </w:rPr>
      </w:pPr>
      <w:r>
        <w:rPr>
          <w:b/>
        </w:rPr>
        <w:lastRenderedPageBreak/>
        <w:t>JANUARY MEETINGS AND ACTIVITIES</w:t>
      </w:r>
    </w:p>
    <w:p w:rsidR="00B15063" w:rsidRDefault="00B15063" w:rsidP="00B15063">
      <w:pPr>
        <w:jc w:val="center"/>
        <w:rPr>
          <w:b/>
        </w:rPr>
      </w:pPr>
    </w:p>
    <w:p w:rsidR="00B15063" w:rsidRDefault="00B15063" w:rsidP="00B15063">
      <w:r>
        <w:t>Worship Service: Saturday, January 15, 2022 at 4:00pm</w:t>
      </w:r>
    </w:p>
    <w:p w:rsidR="00B15063" w:rsidRPr="00EF16A3" w:rsidRDefault="00B15063" w:rsidP="00B15063">
      <w:pPr>
        <w:rPr>
          <w:sz w:val="12"/>
        </w:rPr>
      </w:pPr>
    </w:p>
    <w:p w:rsidR="00B15063" w:rsidRDefault="00B15063" w:rsidP="00B15063">
      <w:r>
        <w:t>Worship Service: Sunday, January 16, 2022 at 9:00am</w:t>
      </w:r>
    </w:p>
    <w:p w:rsidR="00B15063" w:rsidRDefault="00B15063" w:rsidP="00B15063">
      <w:r>
        <w:t>Finance Committee Meeting: Monday, January 17, 2022 at 4:00pm/St. Paul Room</w:t>
      </w:r>
    </w:p>
    <w:p w:rsidR="00B15063" w:rsidRDefault="00B15063" w:rsidP="00B15063">
      <w:r>
        <w:t>Executive Board Meeting: Monday, January 17, 2022at 5:30pm/Luther House</w:t>
      </w:r>
    </w:p>
    <w:p w:rsidR="00B15063" w:rsidRDefault="00B15063" w:rsidP="00B15063">
      <w:r>
        <w:t>Wednesday Bible Study: January 19, 2022 at 9:45am/Luther House</w:t>
      </w:r>
    </w:p>
    <w:p w:rsidR="00B15063" w:rsidRDefault="00B15063" w:rsidP="00B15063">
      <w:r>
        <w:t>God’s Purls: Wednesday, January 19, 2022 at 10:00am/St. Paul Room</w:t>
      </w:r>
    </w:p>
    <w:p w:rsidR="00B15063" w:rsidRDefault="00B15063" w:rsidP="00B15063">
      <w:r>
        <w:t>Church Council Meeting: Thursday, January 20, 2022 at 5:30pm/St. Paul Room</w:t>
      </w:r>
    </w:p>
    <w:p w:rsidR="00B15063" w:rsidRDefault="00B15063" w:rsidP="00B15063">
      <w:r>
        <w:t>Worship Service: Saturday, January 22, 2022 at 4:00pm</w:t>
      </w:r>
    </w:p>
    <w:p w:rsidR="00B15063" w:rsidRPr="00EF16A3" w:rsidRDefault="00B15063" w:rsidP="00B15063">
      <w:pPr>
        <w:rPr>
          <w:sz w:val="12"/>
        </w:rPr>
      </w:pPr>
    </w:p>
    <w:p w:rsidR="00B15063" w:rsidRDefault="00B15063" w:rsidP="00B15063">
      <w:r>
        <w:t>Worship Service: Sunday, Jauary 23, 2022 at 9:00am</w:t>
      </w:r>
    </w:p>
    <w:p w:rsidR="00B15063" w:rsidRDefault="00B15063" w:rsidP="00B15063">
      <w:r>
        <w:t>Wednesday Bible Study: January 26, 2022 at 9:45am/Luther House</w:t>
      </w:r>
    </w:p>
    <w:p w:rsidR="00B15063" w:rsidRDefault="00B15063" w:rsidP="00B15063">
      <w:r>
        <w:t>God’s Purls: Wednesday, January 26, 2022 at 10:00am/St. Paul Room</w:t>
      </w:r>
    </w:p>
    <w:p w:rsidR="00B15063" w:rsidRDefault="00B15063" w:rsidP="00B15063">
      <w:r>
        <w:t>GIVE-BACK AT Galveston Steakhouse: Thursday, January 27, 2022 at 4pm—10pm</w:t>
      </w:r>
    </w:p>
    <w:p w:rsidR="00B15063" w:rsidRDefault="00B15063" w:rsidP="00B15063">
      <w:r>
        <w:t>Worship Service: Saturday, January 29, 2022 at 4:00pm</w:t>
      </w:r>
    </w:p>
    <w:p w:rsidR="00B15063" w:rsidRPr="00EF16A3" w:rsidRDefault="00B15063" w:rsidP="00B15063">
      <w:pPr>
        <w:rPr>
          <w:sz w:val="12"/>
        </w:rPr>
      </w:pPr>
    </w:p>
    <w:p w:rsidR="00B15063" w:rsidRDefault="00B15063" w:rsidP="00B15063">
      <w:r>
        <w:t>Worship Service: Sunday, January 30, 2022 at 9:00am</w:t>
      </w:r>
    </w:p>
    <w:p w:rsidR="00B15063" w:rsidRPr="00927E2B" w:rsidRDefault="00B15063" w:rsidP="00B15063"/>
    <w:p w:rsidR="00B15063" w:rsidRPr="00C760A3" w:rsidRDefault="00B15063" w:rsidP="00B15063"/>
    <w:p w:rsidR="00B15063" w:rsidRDefault="00B15063" w:rsidP="00B15063">
      <w:pPr>
        <w:pStyle w:val="NormalWeb"/>
        <w:spacing w:before="0" w:beforeAutospacing="0" w:after="0"/>
        <w:ind w:left="720" w:hanging="720"/>
        <w:jc w:val="both"/>
        <w:rPr>
          <w:sz w:val="22"/>
          <w:szCs w:val="22"/>
        </w:rPr>
      </w:pPr>
    </w:p>
    <w:p w:rsidR="00B15063" w:rsidRDefault="00B15063" w:rsidP="00B15063">
      <w:pPr>
        <w:keepLines/>
        <w:widowControl w:val="0"/>
        <w:rPr>
          <w:b/>
          <w:bCs/>
        </w:rPr>
      </w:pPr>
      <w:r>
        <w:rPr>
          <w:b/>
          <w:bCs/>
        </w:rPr>
        <w:t>2022</w:t>
      </w:r>
      <w:r w:rsidRPr="00FA40C7">
        <w:rPr>
          <w:b/>
          <w:bCs/>
        </w:rPr>
        <w:t xml:space="preserve"> Financial Stewardship</w:t>
      </w:r>
    </w:p>
    <w:p w:rsidR="00B15063" w:rsidRPr="00FA40C7" w:rsidRDefault="00B15063" w:rsidP="00B15063">
      <w:pPr>
        <w:keepLines/>
        <w:widowControl w:val="0"/>
        <w:rPr>
          <w:b/>
          <w:bCs/>
        </w:rPr>
      </w:pPr>
    </w:p>
    <w:p w:rsidR="00B15063" w:rsidRPr="00FA40C7" w:rsidRDefault="00B15063" w:rsidP="00B15063">
      <w:pPr>
        <w:keepLines/>
        <w:widowControl w:val="0"/>
        <w:spacing w:before="20" w:after="20"/>
      </w:pPr>
      <w:r w:rsidRPr="00FA40C7">
        <w:t>Weekly Church Operating Needs (x 2 weeks):</w:t>
      </w:r>
      <w:r w:rsidRPr="00FA40C7">
        <w:tab/>
        <w:t xml:space="preserve">   </w:t>
      </w:r>
      <w:r w:rsidRPr="00FA40C7">
        <w:tab/>
      </w:r>
      <w:r w:rsidRPr="00FA40C7">
        <w:tab/>
        <w:t xml:space="preserve"> $14,116.36</w:t>
      </w:r>
    </w:p>
    <w:p w:rsidR="00B15063" w:rsidRPr="00FA40C7" w:rsidRDefault="00B15063" w:rsidP="00B15063">
      <w:pPr>
        <w:keepLines/>
        <w:widowControl w:val="0"/>
        <w:spacing w:before="20" w:after="20"/>
      </w:pPr>
      <w:r>
        <w:t>January 1 and 2,</w:t>
      </w:r>
      <w:r w:rsidRPr="00FA40C7">
        <w:t xml:space="preserve"> </w:t>
      </w:r>
      <w:r>
        <w:t>8 and 9, 2022</w:t>
      </w:r>
      <w:r w:rsidRPr="00FA40C7">
        <w:t xml:space="preserve">                                           </w:t>
      </w:r>
    </w:p>
    <w:p w:rsidR="00B15063" w:rsidRPr="00FA40C7" w:rsidRDefault="00B15063" w:rsidP="00B15063">
      <w:pPr>
        <w:keepLines/>
        <w:widowControl w:val="0"/>
        <w:spacing w:before="20" w:after="20"/>
      </w:pPr>
      <w:r w:rsidRPr="00FA40C7">
        <w:t>General Fund (including General Memorials):</w:t>
      </w:r>
      <w:r w:rsidRPr="00FA40C7">
        <w:tab/>
      </w:r>
      <w:r w:rsidRPr="00FA40C7">
        <w:tab/>
      </w:r>
      <w:r w:rsidRPr="00FA40C7">
        <w:tab/>
        <w:t xml:space="preserve"> $</w:t>
      </w:r>
      <w:r>
        <w:t xml:space="preserve">  7,953.20</w:t>
      </w:r>
    </w:p>
    <w:p w:rsidR="00B15063" w:rsidRPr="00FA40C7" w:rsidRDefault="00B15063" w:rsidP="00B15063">
      <w:pPr>
        <w:keepLines/>
        <w:widowControl w:val="0"/>
        <w:spacing w:before="20" w:after="20"/>
      </w:pPr>
      <w:r w:rsidRPr="00FA40C7">
        <w:t xml:space="preserve">Overage/Shortage: </w:t>
      </w:r>
      <w:r w:rsidRPr="00FA40C7">
        <w:tab/>
      </w:r>
      <w:r w:rsidRPr="00FA40C7">
        <w:tab/>
      </w:r>
      <w:r w:rsidRPr="00FA40C7">
        <w:tab/>
      </w:r>
      <w:r w:rsidRPr="00FA40C7">
        <w:tab/>
      </w:r>
      <w:r w:rsidRPr="00FA40C7">
        <w:tab/>
      </w:r>
      <w:r w:rsidRPr="00FA40C7">
        <w:tab/>
      </w:r>
      <w:r>
        <w:t xml:space="preserve">           --$ 6,163.16</w:t>
      </w:r>
      <w:r w:rsidRPr="00FA40C7">
        <w:t xml:space="preserve">  </w:t>
      </w:r>
    </w:p>
    <w:p w:rsidR="00B15063" w:rsidRPr="00C85BE7" w:rsidRDefault="00B15063" w:rsidP="00B15063">
      <w:pPr>
        <w:keepLines/>
        <w:widowControl w:val="0"/>
        <w:spacing w:before="20" w:after="20"/>
        <w:rPr>
          <w:sz w:val="8"/>
          <w:szCs w:val="12"/>
        </w:rPr>
      </w:pPr>
      <w:r w:rsidRPr="00C85BE7">
        <w:rPr>
          <w:sz w:val="8"/>
          <w:szCs w:val="12"/>
        </w:rPr>
        <w:t xml:space="preserve">   </w:t>
      </w:r>
    </w:p>
    <w:p w:rsidR="00B15063" w:rsidRPr="00FA40C7" w:rsidRDefault="00B15063" w:rsidP="00B15063">
      <w:pPr>
        <w:keepLines/>
        <w:widowControl w:val="0"/>
        <w:spacing w:before="20" w:after="20"/>
        <w:rPr>
          <w:sz w:val="32"/>
        </w:rPr>
      </w:pPr>
      <w:r w:rsidRPr="00FA40C7">
        <w:t>Restricted Income (not including Memorials)</w:t>
      </w:r>
      <w:r w:rsidRPr="00FA40C7">
        <w:tab/>
        <w:t xml:space="preserve">   </w:t>
      </w:r>
      <w:r w:rsidRPr="00FA40C7">
        <w:tab/>
      </w:r>
      <w:r w:rsidRPr="00FA40C7">
        <w:tab/>
        <w:t xml:space="preserve">        </w:t>
      </w:r>
      <w:r w:rsidRPr="00FA40C7">
        <w:tab/>
      </w:r>
    </w:p>
    <w:p w:rsidR="00B15063" w:rsidRPr="00FA40C7" w:rsidRDefault="00B15063" w:rsidP="00B15063">
      <w:pPr>
        <w:keepLines/>
        <w:widowControl w:val="0"/>
        <w:spacing w:before="20" w:after="20"/>
      </w:pPr>
      <w:r w:rsidRPr="00FA40C7">
        <w:t>Supports IK Synod &amp; Churchwide Ministries:</w:t>
      </w:r>
      <w:r w:rsidRPr="00FA40C7">
        <w:tab/>
      </w:r>
      <w:r w:rsidRPr="00FA40C7">
        <w:tab/>
        <w:t xml:space="preserve">                </w:t>
      </w:r>
      <w:r>
        <w:t xml:space="preserve"> </w:t>
      </w:r>
      <w:r w:rsidRPr="00FA40C7">
        <w:t>$</w:t>
      </w:r>
      <w:r>
        <w:t xml:space="preserve"> 283.00</w:t>
      </w:r>
    </w:p>
    <w:p w:rsidR="00B15063" w:rsidRPr="00FA40C7" w:rsidRDefault="00B15063" w:rsidP="00B15063">
      <w:pPr>
        <w:keepLines/>
        <w:widowControl w:val="0"/>
        <w:spacing w:before="20" w:after="20"/>
      </w:pPr>
      <w:r w:rsidRPr="00FA40C7">
        <w:t>Ministries in our Community/Congregation:</w:t>
      </w:r>
      <w:r w:rsidRPr="00FA40C7">
        <w:tab/>
      </w:r>
      <w:r w:rsidRPr="00FA40C7">
        <w:tab/>
      </w:r>
      <w:r w:rsidRPr="00FA40C7">
        <w:tab/>
      </w:r>
      <w:r w:rsidRPr="00FA40C7">
        <w:tab/>
      </w:r>
      <w:r>
        <w:tab/>
        <w:t>----</w:t>
      </w:r>
    </w:p>
    <w:p w:rsidR="00B15063" w:rsidRPr="00FA40C7" w:rsidRDefault="00B15063" w:rsidP="00B15063">
      <w:pPr>
        <w:keepLines/>
        <w:widowControl w:val="0"/>
        <w:spacing w:before="20" w:after="20"/>
      </w:pPr>
      <w:r w:rsidRPr="00FA40C7">
        <w:t>Capital Fund:</w:t>
      </w:r>
      <w:r w:rsidRPr="00FA40C7">
        <w:tab/>
      </w:r>
      <w:r w:rsidRPr="00FA40C7">
        <w:tab/>
      </w:r>
      <w:r w:rsidRPr="00FA40C7">
        <w:tab/>
      </w:r>
      <w:r w:rsidRPr="00FA40C7">
        <w:tab/>
      </w:r>
      <w:r w:rsidRPr="00FA40C7">
        <w:tab/>
      </w:r>
      <w:r w:rsidRPr="00FA40C7">
        <w:tab/>
      </w:r>
      <w:r w:rsidRPr="00FA40C7">
        <w:tab/>
        <w:t xml:space="preserve">              </w:t>
      </w:r>
      <w:r>
        <w:t xml:space="preserve">  </w:t>
      </w:r>
      <w:r w:rsidRPr="00FA40C7">
        <w:t xml:space="preserve"> $</w:t>
      </w:r>
      <w:r>
        <w:t xml:space="preserve"> 630</w:t>
      </w:r>
      <w:r w:rsidRPr="00FA40C7">
        <w:t>.00</w:t>
      </w:r>
    </w:p>
    <w:p w:rsidR="00B15063" w:rsidRPr="00C85BE7" w:rsidRDefault="00B15063" w:rsidP="00B15063">
      <w:pPr>
        <w:keepLines/>
        <w:widowControl w:val="0"/>
        <w:spacing w:before="20" w:after="20"/>
        <w:rPr>
          <w:sz w:val="8"/>
          <w:szCs w:val="8"/>
        </w:rPr>
      </w:pPr>
      <w:r w:rsidRPr="00FA40C7">
        <w:rPr>
          <w:sz w:val="12"/>
          <w:szCs w:val="8"/>
        </w:rPr>
        <w:t> </w:t>
      </w:r>
    </w:p>
    <w:p w:rsidR="00B15063" w:rsidRPr="00FA40C7" w:rsidRDefault="00B15063" w:rsidP="00B15063">
      <w:pPr>
        <w:keepLines/>
        <w:widowControl w:val="0"/>
        <w:spacing w:before="20" w:after="20"/>
        <w:rPr>
          <w:sz w:val="32"/>
        </w:rPr>
      </w:pPr>
      <w:r w:rsidRPr="00FA40C7">
        <w:t>General Fund:</w:t>
      </w:r>
      <w:r w:rsidRPr="00FA40C7">
        <w:tab/>
      </w:r>
      <w:r w:rsidRPr="00FA40C7">
        <w:tab/>
      </w:r>
      <w:r w:rsidRPr="00FA40C7">
        <w:tab/>
      </w:r>
      <w:r w:rsidRPr="00FA40C7">
        <w:tab/>
      </w:r>
      <w:r w:rsidRPr="00FA40C7">
        <w:tab/>
      </w:r>
      <w:r w:rsidRPr="00FA40C7">
        <w:tab/>
      </w:r>
      <w:r w:rsidRPr="00FA40C7">
        <w:tab/>
      </w:r>
      <w:r w:rsidRPr="00FA40C7">
        <w:tab/>
      </w:r>
      <w:r>
        <w:t xml:space="preserve">   $1,660.00</w:t>
      </w:r>
    </w:p>
    <w:p w:rsidR="00B15063" w:rsidRDefault="00B15063" w:rsidP="00B15063"/>
    <w:p w:rsidR="00B15063" w:rsidRDefault="00B15063" w:rsidP="00B15063">
      <w:pPr>
        <w:rPr>
          <w:b/>
        </w:rPr>
      </w:pPr>
    </w:p>
    <w:p w:rsidR="00B15063" w:rsidRDefault="00B15063"/>
    <w:p w:rsidR="00337B1C" w:rsidRDefault="00337B1C"/>
    <w:p w:rsidR="00337B1C" w:rsidRDefault="00337B1C"/>
    <w:p w:rsidR="00337B1C" w:rsidRDefault="00337B1C"/>
    <w:p w:rsidR="00337B1C" w:rsidRDefault="00337B1C"/>
    <w:p w:rsidR="00337B1C" w:rsidRDefault="00337B1C"/>
    <w:p w:rsidR="00337B1C" w:rsidRDefault="00337B1C"/>
    <w:p w:rsidR="00337B1C" w:rsidRDefault="00337B1C"/>
    <w:p w:rsidR="00337B1C" w:rsidRDefault="00337B1C"/>
    <w:p w:rsidR="00337B1C" w:rsidRDefault="00337B1C"/>
    <w:p w:rsidR="00337B1C" w:rsidRDefault="00337B1C"/>
    <w:p w:rsidR="00337B1C" w:rsidRPr="00847DB7" w:rsidRDefault="00337B1C" w:rsidP="00337B1C">
      <w:pPr>
        <w:jc w:val="both"/>
        <w:rPr>
          <w:b/>
          <w:noProof/>
        </w:rPr>
      </w:pPr>
      <w:r w:rsidRPr="00847DB7">
        <w:rPr>
          <w:b/>
          <w:noProof/>
        </w:rPr>
        <w:lastRenderedPageBreak/>
        <w:t xml:space="preserve">GIVE-BACK AT Galveston </w:t>
      </w:r>
      <w:r>
        <w:rPr>
          <w:b/>
          <w:noProof/>
        </w:rPr>
        <w:t>S</w:t>
      </w:r>
      <w:r w:rsidRPr="00847DB7">
        <w:rPr>
          <w:b/>
          <w:noProof/>
        </w:rPr>
        <w:t>teakhouse</w:t>
      </w:r>
    </w:p>
    <w:p w:rsidR="00337B1C" w:rsidRDefault="00337B1C" w:rsidP="00337B1C">
      <w:pPr>
        <w:ind w:firstLine="720"/>
        <w:jc w:val="both"/>
        <w:rPr>
          <w:noProof/>
        </w:rPr>
      </w:pPr>
    </w:p>
    <w:p w:rsidR="00337B1C" w:rsidRDefault="00337B1C" w:rsidP="00337B1C">
      <w:pPr>
        <w:ind w:firstLine="720"/>
        <w:jc w:val="both"/>
        <w:rPr>
          <w:noProof/>
        </w:rPr>
      </w:pPr>
      <w:r>
        <w:rPr>
          <w:noProof/>
        </w:rPr>
        <w:t>We received $158.00 from our Give-Back night at Holly’s on December 14, 2021.  Thanks to all who participated.</w:t>
      </w:r>
    </w:p>
    <w:p w:rsidR="00337B1C" w:rsidRDefault="00337B1C" w:rsidP="00337B1C">
      <w:pPr>
        <w:ind w:firstLine="720"/>
        <w:jc w:val="both"/>
        <w:rPr>
          <w:noProof/>
        </w:rPr>
      </w:pPr>
      <w:r>
        <w:rPr>
          <w:noProof/>
        </w:rPr>
        <w:t xml:space="preserve">This month,we will see you at Galveston!   We’re giving you two coupons so you can invite a friend and give them their own coupon.  Remember, the coupon is required for the Give-Back bucks. </w:t>
      </w:r>
    </w:p>
    <w:p w:rsidR="00337B1C" w:rsidRDefault="00337B1C" w:rsidP="00337B1C">
      <w:pPr>
        <w:ind w:firstLine="720"/>
        <w:jc w:val="both"/>
        <w:rPr>
          <w:noProof/>
        </w:rPr>
      </w:pPr>
    </w:p>
    <w:p w:rsidR="00337B1C" w:rsidRDefault="00337B1C" w:rsidP="00337B1C">
      <w:pPr>
        <w:rPr>
          <w:noProof/>
        </w:rPr>
      </w:pPr>
      <w:r>
        <w:rPr>
          <w:noProof/>
        </w:rPr>
        <w:drawing>
          <wp:inline distT="0" distB="0" distL="0" distR="0" wp14:anchorId="37E5E5AA" wp14:editId="09A86A27">
            <wp:extent cx="2719070" cy="2420437"/>
            <wp:effectExtent l="0" t="0" r="5080" b="0"/>
            <wp:docPr id="12" name="Picture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761" cy="2442416"/>
                    </a:xfrm>
                    <a:prstGeom prst="rect">
                      <a:avLst/>
                    </a:prstGeom>
                    <a:noFill/>
                    <a:ln>
                      <a:noFill/>
                    </a:ln>
                  </pic:spPr>
                </pic:pic>
              </a:graphicData>
            </a:graphic>
          </wp:inline>
        </w:drawing>
      </w:r>
      <w:r>
        <w:rPr>
          <w:noProof/>
        </w:rPr>
        <w:t xml:space="preserve">          </w:t>
      </w:r>
      <w:r>
        <w:rPr>
          <w:noProof/>
        </w:rPr>
        <w:drawing>
          <wp:inline distT="0" distB="0" distL="0" distR="0" wp14:anchorId="1CFD00E9" wp14:editId="31189A9A">
            <wp:extent cx="2719070" cy="2420437"/>
            <wp:effectExtent l="0" t="0" r="5080" b="0"/>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761" cy="2442416"/>
                    </a:xfrm>
                    <a:prstGeom prst="rect">
                      <a:avLst/>
                    </a:prstGeom>
                    <a:noFill/>
                    <a:ln>
                      <a:noFill/>
                    </a:ln>
                  </pic:spPr>
                </pic:pic>
              </a:graphicData>
            </a:graphic>
          </wp:inline>
        </w:drawing>
      </w:r>
      <w:r>
        <w:rPr>
          <w:noProof/>
        </w:rPr>
        <w:drawing>
          <wp:inline distT="0" distB="0" distL="0" distR="0" wp14:anchorId="17EFC304" wp14:editId="6419255A">
            <wp:extent cx="2719070" cy="2420437"/>
            <wp:effectExtent l="0" t="0" r="5080" b="0"/>
            <wp:docPr id="13" name="Picture 1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761" cy="2442416"/>
                    </a:xfrm>
                    <a:prstGeom prst="rect">
                      <a:avLst/>
                    </a:prstGeom>
                    <a:noFill/>
                    <a:ln>
                      <a:noFill/>
                    </a:ln>
                  </pic:spPr>
                </pic:pic>
              </a:graphicData>
            </a:graphic>
          </wp:inline>
        </w:drawing>
      </w:r>
    </w:p>
    <w:p w:rsidR="00337B1C" w:rsidRDefault="00337B1C"/>
    <w:p w:rsidR="00337B1C" w:rsidRDefault="00337B1C"/>
    <w:sectPr w:rsidR="00337B1C">
      <w:footerReference w:type="even" r:id="rId19"/>
      <w:footerReference w:type="default" r:id="rId2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5063" w:rsidRDefault="00B15063">
      <w:r>
        <w:separator/>
      </w:r>
    </w:p>
  </w:endnote>
  <w:endnote w:type="continuationSeparator" w:id="0">
    <w:p w:rsidR="00B15063" w:rsidRDefault="00B150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063" w:rsidRDefault="00B15063" w:rsidP="006D6D2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B15063" w:rsidRDefault="00B1506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063" w:rsidRDefault="00B15063" w:rsidP="006D6D2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F72F9">
      <w:rPr>
        <w:rStyle w:val="PageNumber"/>
        <w:noProof/>
      </w:rPr>
      <w:t>2</w:t>
    </w:r>
    <w:r>
      <w:rPr>
        <w:rStyle w:val="PageNumber"/>
      </w:rPr>
      <w:fldChar w:fldCharType="end"/>
    </w:r>
  </w:p>
  <w:p w:rsidR="00B15063" w:rsidRDefault="00B150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5063" w:rsidRDefault="00B15063">
      <w:r>
        <w:separator/>
      </w:r>
    </w:p>
  </w:footnote>
  <w:footnote w:type="continuationSeparator" w:id="0">
    <w:p w:rsidR="00B15063" w:rsidRDefault="00B150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EC33B2"/>
    <w:multiLevelType w:val="hybridMultilevel"/>
    <w:tmpl w:val="ECA8A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EA6A9B"/>
    <w:multiLevelType w:val="hybridMultilevel"/>
    <w:tmpl w:val="7CAAE43C"/>
    <w:lvl w:ilvl="0" w:tplc="B634901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38B"/>
    <w:rsid w:val="0002438B"/>
    <w:rsid w:val="000F238E"/>
    <w:rsid w:val="000F72F9"/>
    <w:rsid w:val="00337B1C"/>
    <w:rsid w:val="005F54AE"/>
    <w:rsid w:val="006353E0"/>
    <w:rsid w:val="00646A51"/>
    <w:rsid w:val="00662900"/>
    <w:rsid w:val="006D52C8"/>
    <w:rsid w:val="006D6D21"/>
    <w:rsid w:val="007A5DB2"/>
    <w:rsid w:val="0086234D"/>
    <w:rsid w:val="008F38FE"/>
    <w:rsid w:val="00A34DF2"/>
    <w:rsid w:val="00A65187"/>
    <w:rsid w:val="00B1313E"/>
    <w:rsid w:val="00B15063"/>
    <w:rsid w:val="00CC3D66"/>
    <w:rsid w:val="00D56478"/>
    <w:rsid w:val="00D747DA"/>
    <w:rsid w:val="00E634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E3C95A-8FEE-4FC4-B84F-95238A7ED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438B"/>
    <w:pPr>
      <w:spacing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02438B"/>
    <w:pPr>
      <w:tabs>
        <w:tab w:val="center" w:pos="4320"/>
        <w:tab w:val="right" w:pos="8640"/>
      </w:tabs>
    </w:pPr>
  </w:style>
  <w:style w:type="character" w:customStyle="1" w:styleId="FooterChar">
    <w:name w:val="Footer Char"/>
    <w:basedOn w:val="DefaultParagraphFont"/>
    <w:link w:val="Footer"/>
    <w:rsid w:val="0002438B"/>
    <w:rPr>
      <w:rFonts w:ascii="Times New Roman" w:eastAsia="Times New Roman" w:hAnsi="Times New Roman" w:cs="Times New Roman"/>
      <w:sz w:val="24"/>
      <w:szCs w:val="24"/>
    </w:rPr>
  </w:style>
  <w:style w:type="character" w:styleId="PageNumber">
    <w:name w:val="page number"/>
    <w:rsid w:val="0002438B"/>
  </w:style>
  <w:style w:type="character" w:styleId="Emphasis">
    <w:name w:val="Emphasis"/>
    <w:uiPriority w:val="20"/>
    <w:qFormat/>
    <w:rsid w:val="0002438B"/>
    <w:rPr>
      <w:i/>
      <w:iCs/>
    </w:rPr>
  </w:style>
  <w:style w:type="character" w:styleId="Strong">
    <w:name w:val="Strong"/>
    <w:qFormat/>
    <w:rsid w:val="0002438B"/>
    <w:rPr>
      <w:b/>
      <w:bCs/>
    </w:rPr>
  </w:style>
  <w:style w:type="paragraph" w:styleId="BalloonText">
    <w:name w:val="Balloon Text"/>
    <w:basedOn w:val="Normal"/>
    <w:link w:val="BalloonTextChar"/>
    <w:uiPriority w:val="99"/>
    <w:semiHidden/>
    <w:unhideWhenUsed/>
    <w:rsid w:val="006D6D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6D21"/>
    <w:rPr>
      <w:rFonts w:ascii="Segoe UI" w:eastAsia="Times New Roman" w:hAnsi="Segoe UI" w:cs="Segoe UI"/>
      <w:sz w:val="18"/>
      <w:szCs w:val="18"/>
    </w:rPr>
  </w:style>
  <w:style w:type="paragraph" w:styleId="ListParagraph">
    <w:name w:val="List Paragraph"/>
    <w:basedOn w:val="Normal"/>
    <w:uiPriority w:val="34"/>
    <w:qFormat/>
    <w:rsid w:val="00B15063"/>
    <w:pPr>
      <w:ind w:left="720"/>
    </w:pPr>
    <w:rPr>
      <w:rFonts w:ascii="Calibri" w:hAnsi="Calibri" w:cs="Calibri"/>
      <w:color w:val="000000"/>
      <w:kern w:val="28"/>
      <w14:ligatures w14:val="standard"/>
      <w14:cntxtAlts/>
    </w:rPr>
  </w:style>
  <w:style w:type="paragraph" w:styleId="NormalWeb">
    <w:name w:val="Normal (Web)"/>
    <w:basedOn w:val="Normal"/>
    <w:unhideWhenUsed/>
    <w:rsid w:val="00B15063"/>
    <w:pPr>
      <w:spacing w:before="100" w:beforeAutospacing="1" w:after="115"/>
    </w:pPr>
    <w:rPr>
      <w:rFonts w:ascii="Times" w:eastAsia="MS Mincho" w:hAnsi="Times"/>
      <w:sz w:val="20"/>
      <w:szCs w:val="20"/>
    </w:rPr>
  </w:style>
  <w:style w:type="character" w:styleId="Hyperlink">
    <w:name w:val="Hyperlink"/>
    <w:basedOn w:val="DefaultParagraphFont"/>
    <w:uiPriority w:val="99"/>
    <w:semiHidden/>
    <w:unhideWhenUsed/>
    <w:rsid w:val="00B1506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facebook.com/stpaulmichigancity"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10E539C5</Template>
  <TotalTime>123</TotalTime>
  <Pages>21</Pages>
  <Words>3386</Words>
  <Characters>19303</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Reshan</dc:creator>
  <cp:keywords/>
  <dc:description/>
  <cp:lastModifiedBy>Reception Front Desk</cp:lastModifiedBy>
  <cp:revision>9</cp:revision>
  <cp:lastPrinted>2022-01-12T17:01:00Z</cp:lastPrinted>
  <dcterms:created xsi:type="dcterms:W3CDTF">2022-01-10T19:43:00Z</dcterms:created>
  <dcterms:modified xsi:type="dcterms:W3CDTF">2022-01-12T18:52:00Z</dcterms:modified>
</cp:coreProperties>
</file>