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E2D" w:rsidRDefault="002A0E2D" w:rsidP="002A0E2D">
      <w:pPr>
        <w:jc w:val="center"/>
        <w:rPr>
          <w:b/>
        </w:rPr>
      </w:pPr>
      <w:r w:rsidRPr="005432D9">
        <w:rPr>
          <w:b/>
        </w:rPr>
        <w:t>THE THIRD SUNDAY AFTER THE EPIPHANY</w:t>
      </w:r>
    </w:p>
    <w:p w:rsidR="000B0224" w:rsidRPr="005432D9" w:rsidRDefault="000B0224" w:rsidP="002A0E2D">
      <w:pPr>
        <w:jc w:val="center"/>
        <w:rPr>
          <w:b/>
        </w:rPr>
      </w:pPr>
      <w:r>
        <w:rPr>
          <w:b/>
        </w:rPr>
        <w:t>January 23, 2022</w:t>
      </w:r>
    </w:p>
    <w:p w:rsidR="002A0E2D" w:rsidRPr="000B0224" w:rsidRDefault="000B0224" w:rsidP="000B0224">
      <w:pPr>
        <w:tabs>
          <w:tab w:val="left" w:pos="3750"/>
        </w:tabs>
        <w:rPr>
          <w:b/>
          <w:sz w:val="12"/>
        </w:rPr>
      </w:pPr>
      <w:r>
        <w:rPr>
          <w:b/>
        </w:rPr>
        <w:tab/>
      </w:r>
    </w:p>
    <w:p w:rsidR="002A0E2D" w:rsidRPr="005432D9" w:rsidRDefault="002A0E2D" w:rsidP="002A0E2D">
      <w:pPr>
        <w:ind w:firstLine="720"/>
        <w:jc w:val="both"/>
      </w:pPr>
      <w:r w:rsidRPr="005432D9">
        <w:t xml:space="preserve">Jesus began his ministry with these words read from a scroll of the prophet Isaiah: “The Spirit of the Lord is upon me to proclaim the acceptable year of the Lord.” The arrival of the dominion of God was, in those words, inextricably tied to helping the poor, releasing prisoners, healing the sick. And yet the poor remain in our streets, our prisons are overcrowded as never before, and everyone of us will eventually succumb to ill health and physical death. </w:t>
      </w:r>
    </w:p>
    <w:p w:rsidR="002A0E2D" w:rsidRPr="005432D9" w:rsidRDefault="002A0E2D" w:rsidP="002A0E2D">
      <w:pPr>
        <w:ind w:firstLine="720"/>
        <w:jc w:val="both"/>
      </w:pPr>
      <w:r w:rsidRPr="005432D9">
        <w:t>Had Jesus failed? . . . Following in his steps from that early synagogue worship service, to the hills of Galilee, the road to Jerusalem, and the way of the cross, we discover that suffering is not God’s will. Rather, life in the face of suffering is God’s will; courage in the face of fear; faith in the face of doubt and abandonment; love in the face of hatred and prejudice. God’s will is to call these things out of the hurt and brokenness that we are and that we find around us. With Christ, the prophecy is fulfilled, in you and in me.</w:t>
      </w:r>
    </w:p>
    <w:p w:rsidR="002A0E2D" w:rsidRPr="000B0224" w:rsidRDefault="002A0E2D" w:rsidP="002A0E2D">
      <w:pPr>
        <w:jc w:val="both"/>
        <w:rPr>
          <w:sz w:val="8"/>
        </w:rPr>
      </w:pPr>
    </w:p>
    <w:p w:rsidR="002A0E2D" w:rsidRPr="005432D9" w:rsidRDefault="002A0E2D" w:rsidP="002A0E2D">
      <w:pPr>
        <w:jc w:val="both"/>
        <w:rPr>
          <w:rStyle w:val="Emphasis"/>
          <w:b/>
          <w:i w:val="0"/>
        </w:rPr>
      </w:pPr>
      <w:r w:rsidRPr="005432D9">
        <w:rPr>
          <w:rStyle w:val="Emphasis"/>
          <w:b/>
          <w:i w:val="0"/>
        </w:rPr>
        <w:t>Bruce J. Evenson</w:t>
      </w:r>
    </w:p>
    <w:p w:rsidR="00893173" w:rsidRPr="005432D9" w:rsidRDefault="00893173" w:rsidP="00893173">
      <w:pPr>
        <w:pStyle w:val="NormalWeb"/>
        <w:rPr>
          <w:b/>
        </w:rPr>
      </w:pPr>
      <w:r w:rsidRPr="005432D9">
        <w:rPr>
          <w:b/>
        </w:rPr>
        <w:t>“The Work of Christmas” by Howard Thurman</w:t>
      </w:r>
    </w:p>
    <w:p w:rsidR="000B0224" w:rsidRDefault="00893173" w:rsidP="000B0224">
      <w:pPr>
        <w:pStyle w:val="NormalWeb"/>
        <w:rPr>
          <w:rStyle w:val="Emphasis"/>
        </w:rPr>
      </w:pPr>
      <w:r w:rsidRPr="005432D9">
        <w:rPr>
          <w:rStyle w:val="Emphasis"/>
        </w:rPr>
        <w:t>When the song of the angels is stilled,</w:t>
      </w:r>
      <w:r w:rsidRPr="005432D9">
        <w:rPr>
          <w:i/>
          <w:iCs/>
        </w:rPr>
        <w:br/>
      </w:r>
      <w:r w:rsidRPr="005432D9">
        <w:rPr>
          <w:rStyle w:val="Emphasis"/>
        </w:rPr>
        <w:t>when the star in the sky is gone,</w:t>
      </w:r>
      <w:r w:rsidRPr="005432D9">
        <w:rPr>
          <w:i/>
          <w:iCs/>
        </w:rPr>
        <w:br/>
      </w:r>
      <w:r w:rsidRPr="005432D9">
        <w:rPr>
          <w:rStyle w:val="Emphasis"/>
        </w:rPr>
        <w:t>when the kings and princes are home,</w:t>
      </w:r>
      <w:r w:rsidRPr="005432D9">
        <w:rPr>
          <w:i/>
          <w:iCs/>
        </w:rPr>
        <w:br/>
      </w:r>
      <w:r w:rsidRPr="005432D9">
        <w:rPr>
          <w:rStyle w:val="Emphasis"/>
        </w:rPr>
        <w:t>when the shepherds are back with their flocks,</w:t>
      </w:r>
      <w:r w:rsidRPr="005432D9">
        <w:rPr>
          <w:i/>
          <w:iCs/>
        </w:rPr>
        <w:br/>
      </w:r>
      <w:r w:rsidRPr="005432D9">
        <w:rPr>
          <w:rStyle w:val="Emphasis"/>
        </w:rPr>
        <w:t>the work of Christmas begins:</w:t>
      </w:r>
      <w:r w:rsidRPr="005432D9">
        <w:rPr>
          <w:i/>
          <w:iCs/>
        </w:rPr>
        <w:br/>
      </w:r>
      <w:r w:rsidRPr="005432D9">
        <w:rPr>
          <w:rStyle w:val="Emphasis"/>
        </w:rPr>
        <w:t>to find the lost,</w:t>
      </w:r>
      <w:r w:rsidRPr="005432D9">
        <w:rPr>
          <w:i/>
          <w:iCs/>
        </w:rPr>
        <w:br/>
      </w:r>
      <w:r w:rsidRPr="005432D9">
        <w:rPr>
          <w:rStyle w:val="Emphasis"/>
        </w:rPr>
        <w:t>to heal the broken,</w:t>
      </w:r>
      <w:r w:rsidRPr="005432D9">
        <w:rPr>
          <w:i/>
          <w:iCs/>
        </w:rPr>
        <w:br/>
      </w:r>
      <w:r w:rsidRPr="005432D9">
        <w:rPr>
          <w:rStyle w:val="Emphasis"/>
        </w:rPr>
        <w:t>to feed the hungry,</w:t>
      </w:r>
      <w:r w:rsidRPr="005432D9">
        <w:rPr>
          <w:i/>
          <w:iCs/>
        </w:rPr>
        <w:br/>
      </w:r>
      <w:r w:rsidRPr="005432D9">
        <w:rPr>
          <w:rStyle w:val="Emphasis"/>
        </w:rPr>
        <w:t>to release the prisoner,</w:t>
      </w:r>
      <w:r w:rsidRPr="005432D9">
        <w:rPr>
          <w:i/>
          <w:iCs/>
        </w:rPr>
        <w:br/>
      </w:r>
      <w:r w:rsidRPr="005432D9">
        <w:rPr>
          <w:rStyle w:val="Emphasis"/>
        </w:rPr>
        <w:t>to rebuild the nations,</w:t>
      </w:r>
      <w:r w:rsidRPr="005432D9">
        <w:rPr>
          <w:i/>
          <w:iCs/>
        </w:rPr>
        <w:br/>
      </w:r>
      <w:r w:rsidRPr="005432D9">
        <w:rPr>
          <w:rStyle w:val="Emphasis"/>
        </w:rPr>
        <w:t>to bring peace among the people,</w:t>
      </w:r>
      <w:r w:rsidRPr="005432D9">
        <w:rPr>
          <w:i/>
          <w:iCs/>
        </w:rPr>
        <w:br/>
      </w:r>
      <w:r w:rsidRPr="005432D9">
        <w:rPr>
          <w:rStyle w:val="Emphasis"/>
        </w:rPr>
        <w:t>to make music in the heart.</w:t>
      </w:r>
    </w:p>
    <w:p w:rsidR="002A0E2D" w:rsidRPr="005432D9" w:rsidRDefault="00D04851" w:rsidP="000B0224">
      <w:pPr>
        <w:pStyle w:val="NormalWeb"/>
        <w:ind w:left="2880" w:firstLine="720"/>
        <w:rPr>
          <w:b/>
          <w:i/>
        </w:rPr>
      </w:pPr>
      <w:r>
        <w:rPr>
          <w:b/>
          <w:i/>
        </w:rPr>
        <w:sym w:font="Wingdings" w:char="F058"/>
      </w:r>
      <w:r w:rsidR="002A0E2D" w:rsidRPr="005432D9">
        <w:rPr>
          <w:b/>
          <w:i/>
        </w:rPr>
        <w:t xml:space="preserve"> In the Name of Jesus</w:t>
      </w:r>
      <w:r>
        <w:rPr>
          <w:b/>
          <w:i/>
        </w:rPr>
        <w:sym w:font="Wingdings" w:char="F058"/>
      </w:r>
    </w:p>
    <w:p w:rsidR="002A0E2D" w:rsidRPr="005432D9" w:rsidRDefault="002A0E2D" w:rsidP="002A0E2D">
      <w:pPr>
        <w:jc w:val="both"/>
        <w:rPr>
          <w:b/>
        </w:rPr>
      </w:pPr>
      <w:r w:rsidRPr="005432D9">
        <w:rPr>
          <w:b/>
        </w:rPr>
        <w:t>INTRODUCTION</w:t>
      </w:r>
    </w:p>
    <w:p w:rsidR="002A0E2D" w:rsidRPr="000B0224" w:rsidRDefault="002A0E2D" w:rsidP="002A0E2D">
      <w:pPr>
        <w:jc w:val="both"/>
        <w:rPr>
          <w:rStyle w:val="Emphasis"/>
          <w:sz w:val="8"/>
        </w:rPr>
      </w:pPr>
    </w:p>
    <w:p w:rsidR="002A0E2D" w:rsidRPr="005432D9" w:rsidRDefault="002A0E2D" w:rsidP="002A0E2D">
      <w:pPr>
        <w:widowControl w:val="0"/>
        <w:autoSpaceDE w:val="0"/>
        <w:autoSpaceDN w:val="0"/>
        <w:adjustRightInd w:val="0"/>
        <w:jc w:val="both"/>
        <w:rPr>
          <w:rFonts w:eastAsia="MS Mincho"/>
          <w:i/>
          <w:iCs/>
          <w:color w:val="262626"/>
        </w:rPr>
      </w:pPr>
      <w:r w:rsidRPr="005432D9">
        <w:rPr>
          <w:rFonts w:eastAsia="MS Mincho"/>
          <w:i/>
          <w:iCs/>
          <w:color w:val="262626"/>
        </w:rPr>
        <w:t>The glory of the Lord is revealed in the reading of scripture. People stand at attention. People weep. People prostrate themselves in prayer. The unity of the church is another reflection of the glory of God. Most gloriously, the promises of God are fulfilled in the person of Jesus Christ. Gather round. Listen up. Glimpse the glory of God.</w:t>
      </w:r>
    </w:p>
    <w:p w:rsidR="002A0E2D" w:rsidRPr="000B0224" w:rsidRDefault="002A0E2D" w:rsidP="002A0E2D">
      <w:pPr>
        <w:widowControl w:val="0"/>
        <w:autoSpaceDE w:val="0"/>
        <w:autoSpaceDN w:val="0"/>
        <w:adjustRightInd w:val="0"/>
        <w:jc w:val="both"/>
        <w:rPr>
          <w:rFonts w:eastAsia="MS Mincho"/>
          <w:i/>
          <w:iCs/>
          <w:color w:val="262626"/>
          <w:sz w:val="16"/>
        </w:rPr>
      </w:pPr>
    </w:p>
    <w:p w:rsidR="002A0E2D" w:rsidRPr="005432D9" w:rsidRDefault="002A0E2D" w:rsidP="002A0E2D">
      <w:pPr>
        <w:jc w:val="both"/>
        <w:rPr>
          <w:b/>
        </w:rPr>
      </w:pPr>
      <w:r w:rsidRPr="005432D9">
        <w:rPr>
          <w:b/>
        </w:rPr>
        <w:t xml:space="preserve">Lydia, Dorcas, and Phoebe, witnesses to the faith </w:t>
      </w:r>
    </w:p>
    <w:p w:rsidR="002A0E2D" w:rsidRPr="000B0224" w:rsidRDefault="002A0E2D" w:rsidP="002A0E2D">
      <w:pPr>
        <w:jc w:val="both"/>
        <w:rPr>
          <w:b/>
          <w:sz w:val="8"/>
        </w:rPr>
      </w:pPr>
    </w:p>
    <w:p w:rsidR="002A0E2D" w:rsidRPr="005432D9" w:rsidRDefault="002A0E2D" w:rsidP="002A0E2D">
      <w:pPr>
        <w:jc w:val="both"/>
        <w:rPr>
          <w:i/>
        </w:rPr>
      </w:pPr>
      <w:r w:rsidRPr="005432D9">
        <w:rPr>
          <w:i/>
        </w:rPr>
        <w:t xml:space="preserve">Women as well as men were important Christian leaders from the beginning, as demonstrated by these coworkers of the apostle Paul. Lydia, a seller of purple goods, lent her home for a church; Dorcas was known for charitable works; and Phoebe was a deacon in the church at Cenchrae. </w:t>
      </w:r>
    </w:p>
    <w:p w:rsidR="002A0E2D" w:rsidRPr="00D04851" w:rsidRDefault="002A0E2D" w:rsidP="002A0E2D">
      <w:pPr>
        <w:widowControl w:val="0"/>
        <w:autoSpaceDE w:val="0"/>
        <w:autoSpaceDN w:val="0"/>
        <w:adjustRightInd w:val="0"/>
        <w:jc w:val="both"/>
        <w:rPr>
          <w:rFonts w:eastAsia="MS Mincho"/>
          <w:i/>
          <w:iCs/>
          <w:color w:val="262626"/>
          <w:sz w:val="12"/>
        </w:rPr>
      </w:pPr>
    </w:p>
    <w:p w:rsidR="000B0224" w:rsidRDefault="000B0224" w:rsidP="002A0E2D">
      <w:pPr>
        <w:jc w:val="center"/>
        <w:rPr>
          <w:b/>
          <w:sz w:val="28"/>
        </w:rPr>
      </w:pPr>
    </w:p>
    <w:p w:rsidR="002A0E2D" w:rsidRPr="00D04851" w:rsidRDefault="00D04851" w:rsidP="002A0E2D">
      <w:pPr>
        <w:jc w:val="center"/>
        <w:rPr>
          <w:b/>
          <w:sz w:val="28"/>
        </w:rPr>
      </w:pPr>
      <w:r w:rsidRPr="00D04851">
        <w:rPr>
          <w:b/>
          <w:sz w:val="28"/>
        </w:rPr>
        <w:lastRenderedPageBreak/>
        <w:sym w:font="Wingdings" w:char="F058"/>
      </w:r>
      <w:r>
        <w:rPr>
          <w:b/>
          <w:sz w:val="28"/>
        </w:rPr>
        <w:t xml:space="preserve"> </w:t>
      </w:r>
      <w:r w:rsidR="002A0E2D" w:rsidRPr="00D04851">
        <w:rPr>
          <w:b/>
          <w:sz w:val="28"/>
        </w:rPr>
        <w:t xml:space="preserve">GATHERING </w:t>
      </w:r>
      <w:r w:rsidRPr="00D04851">
        <w:rPr>
          <w:b/>
          <w:sz w:val="28"/>
        </w:rPr>
        <w:sym w:font="Wingdings" w:char="F058"/>
      </w:r>
    </w:p>
    <w:p w:rsidR="002A0E2D" w:rsidRPr="00D04851" w:rsidRDefault="002A0E2D" w:rsidP="002A0E2D">
      <w:pPr>
        <w:jc w:val="center"/>
        <w:rPr>
          <w:b/>
          <w:sz w:val="12"/>
        </w:rPr>
      </w:pPr>
    </w:p>
    <w:p w:rsidR="002A0E2D" w:rsidRPr="00CB7839" w:rsidRDefault="002A0E2D" w:rsidP="002A0E2D">
      <w:pPr>
        <w:jc w:val="both"/>
        <w:rPr>
          <w:b/>
        </w:rPr>
      </w:pPr>
      <w:r w:rsidRPr="005432D9">
        <w:rPr>
          <w:b/>
        </w:rPr>
        <w:t>PRELUDE</w:t>
      </w:r>
      <w:r w:rsidR="00CB7839">
        <w:rPr>
          <w:b/>
        </w:rPr>
        <w:tab/>
      </w:r>
      <w:r w:rsidR="00CB7839">
        <w:rPr>
          <w:b/>
        </w:rPr>
        <w:tab/>
      </w:r>
      <w:r w:rsidR="00CB7839">
        <w:rPr>
          <w:b/>
        </w:rPr>
        <w:tab/>
      </w:r>
      <w:r w:rsidR="00CB7839">
        <w:rPr>
          <w:b/>
        </w:rPr>
        <w:tab/>
        <w:t xml:space="preserve"> </w:t>
      </w:r>
      <w:r w:rsidR="00CB7839">
        <w:rPr>
          <w:b/>
          <w:i/>
        </w:rPr>
        <w:t xml:space="preserve">Angelic Songs    </w:t>
      </w:r>
      <w:r w:rsidR="00CB7839">
        <w:rPr>
          <w:b/>
        </w:rPr>
        <w:tab/>
      </w:r>
      <w:r w:rsidR="00CB7839">
        <w:rPr>
          <w:b/>
        </w:rPr>
        <w:tab/>
      </w:r>
      <w:r w:rsidR="00CB7839">
        <w:rPr>
          <w:b/>
        </w:rPr>
        <w:tab/>
        <w:t>Mark Sedio</w:t>
      </w:r>
    </w:p>
    <w:p w:rsidR="002A0E2D" w:rsidRPr="00D04851" w:rsidRDefault="002A0E2D" w:rsidP="002A0E2D">
      <w:pPr>
        <w:jc w:val="both"/>
        <w:rPr>
          <w:b/>
          <w:sz w:val="12"/>
        </w:rPr>
      </w:pPr>
    </w:p>
    <w:p w:rsidR="002A0E2D" w:rsidRPr="005432D9" w:rsidRDefault="002A0E2D" w:rsidP="002A0E2D">
      <w:pPr>
        <w:jc w:val="both"/>
        <w:rPr>
          <w:b/>
        </w:rPr>
      </w:pPr>
      <w:r w:rsidRPr="005432D9">
        <w:rPr>
          <w:b/>
        </w:rPr>
        <w:t>ANNOUNCEMENTS</w:t>
      </w:r>
    </w:p>
    <w:p w:rsidR="002A0E2D" w:rsidRPr="00D04851" w:rsidRDefault="002A0E2D" w:rsidP="002A0E2D">
      <w:pPr>
        <w:jc w:val="both"/>
        <w:rPr>
          <w:b/>
          <w:sz w:val="12"/>
        </w:rPr>
      </w:pPr>
    </w:p>
    <w:p w:rsidR="002A0E2D" w:rsidRPr="005432D9" w:rsidRDefault="002A0E2D" w:rsidP="002A0E2D">
      <w:pPr>
        <w:jc w:val="both"/>
        <w:rPr>
          <w:i/>
        </w:rPr>
      </w:pPr>
      <w:r w:rsidRPr="005432D9">
        <w:rPr>
          <w:i/>
        </w:rPr>
        <w:t>As you are able please rise</w:t>
      </w:r>
    </w:p>
    <w:p w:rsidR="002A0E2D" w:rsidRPr="00D04851" w:rsidRDefault="002A0E2D" w:rsidP="002A0E2D">
      <w:pPr>
        <w:jc w:val="both"/>
        <w:rPr>
          <w:sz w:val="12"/>
        </w:rPr>
      </w:pPr>
    </w:p>
    <w:p w:rsidR="002A0E2D" w:rsidRPr="005432D9" w:rsidRDefault="002A0E2D" w:rsidP="002A0E2D">
      <w:pPr>
        <w:jc w:val="both"/>
        <w:rPr>
          <w:b/>
        </w:rPr>
      </w:pPr>
      <w:r w:rsidRPr="005432D9">
        <w:rPr>
          <w:b/>
        </w:rPr>
        <w:t>CONFESSION AND ABSOLUTION</w:t>
      </w:r>
    </w:p>
    <w:p w:rsidR="002A0E2D" w:rsidRPr="00D04851" w:rsidRDefault="002A0E2D" w:rsidP="002A0E2D">
      <w:pPr>
        <w:jc w:val="both"/>
        <w:rPr>
          <w:b/>
          <w:sz w:val="12"/>
        </w:rPr>
      </w:pPr>
    </w:p>
    <w:p w:rsidR="002A0E2D" w:rsidRPr="005432D9" w:rsidRDefault="002A0E2D" w:rsidP="002A0E2D">
      <w:pPr>
        <w:jc w:val="both"/>
      </w:pPr>
      <w:r w:rsidRPr="005432D9">
        <w:t>P:</w:t>
      </w:r>
      <w:r w:rsidR="00D04851">
        <w:t xml:space="preserve">  </w:t>
      </w:r>
      <w:r w:rsidRPr="005432D9">
        <w:t>In the name of the Father and of</w:t>
      </w:r>
      <w:r w:rsidR="00D04851">
        <w:t xml:space="preserve"> </w:t>
      </w:r>
      <w:r w:rsidR="00D04851">
        <w:sym w:font="Wingdings" w:char="F058"/>
      </w:r>
      <w:r w:rsidR="00D04851">
        <w:t xml:space="preserve"> </w:t>
      </w:r>
      <w:r w:rsidRPr="005432D9">
        <w:t>the Son and of the Holy Spirit.</w:t>
      </w:r>
    </w:p>
    <w:p w:rsidR="002A0E2D" w:rsidRPr="00D04851" w:rsidRDefault="002A0E2D" w:rsidP="002A0E2D">
      <w:pPr>
        <w:jc w:val="both"/>
        <w:rPr>
          <w:sz w:val="12"/>
        </w:rPr>
      </w:pPr>
    </w:p>
    <w:p w:rsidR="002A0E2D" w:rsidRPr="005432D9" w:rsidRDefault="002A0E2D" w:rsidP="002A0E2D">
      <w:pPr>
        <w:jc w:val="both"/>
        <w:rPr>
          <w:b/>
        </w:rPr>
      </w:pPr>
      <w:r w:rsidRPr="00D04851">
        <w:t>C:</w:t>
      </w:r>
      <w:r w:rsidR="00D04851">
        <w:t xml:space="preserve">  </w:t>
      </w:r>
      <w:r w:rsidRPr="005432D9">
        <w:rPr>
          <w:b/>
        </w:rPr>
        <w:t>Amen.</w:t>
      </w:r>
    </w:p>
    <w:p w:rsidR="002A0E2D" w:rsidRPr="00D04851" w:rsidRDefault="002A0E2D" w:rsidP="002A0E2D">
      <w:pPr>
        <w:jc w:val="both"/>
        <w:rPr>
          <w:sz w:val="12"/>
        </w:rPr>
      </w:pPr>
    </w:p>
    <w:p w:rsidR="00D04851" w:rsidRDefault="002A0E2D" w:rsidP="002A0E2D">
      <w:pPr>
        <w:ind w:left="720" w:hanging="720"/>
        <w:jc w:val="both"/>
      </w:pPr>
      <w:r w:rsidRPr="005432D9">
        <w:t>P:</w:t>
      </w:r>
      <w:r w:rsidR="00D04851">
        <w:t xml:space="preserve">  </w:t>
      </w:r>
      <w:r w:rsidRPr="005432D9">
        <w:t xml:space="preserve">“The judgments of the LORD are true and righteous altogether … by them also is Your </w:t>
      </w:r>
    </w:p>
    <w:p w:rsidR="00D04851" w:rsidRDefault="00D04851" w:rsidP="002A0E2D">
      <w:pPr>
        <w:ind w:left="720" w:hanging="720"/>
        <w:jc w:val="both"/>
      </w:pPr>
      <w:r>
        <w:t xml:space="preserve">      </w:t>
      </w:r>
      <w:r w:rsidR="002A0E2D" w:rsidRPr="005432D9">
        <w:t xml:space="preserve">servant enlightened, and in keeping them there is great reward.”  (Psalm 19:9, 11)  Let </w:t>
      </w:r>
    </w:p>
    <w:p w:rsidR="00D04851" w:rsidRDefault="00D04851" w:rsidP="002A0E2D">
      <w:pPr>
        <w:ind w:left="720" w:hanging="720"/>
        <w:jc w:val="both"/>
      </w:pPr>
      <w:r>
        <w:t xml:space="preserve">      </w:t>
      </w:r>
      <w:r w:rsidR="002A0E2D" w:rsidRPr="005432D9">
        <w:t xml:space="preserve">us, therefore, in confidence and hope, confess our sins, that God may “enlighten” the </w:t>
      </w:r>
    </w:p>
    <w:p w:rsidR="002A0E2D" w:rsidRPr="005432D9" w:rsidRDefault="00D04851" w:rsidP="002A0E2D">
      <w:pPr>
        <w:ind w:left="720" w:hanging="720"/>
        <w:jc w:val="both"/>
      </w:pPr>
      <w:r>
        <w:t xml:space="preserve">      </w:t>
      </w:r>
      <w:r w:rsidR="002A0E2D" w:rsidRPr="005432D9">
        <w:t>darkness of our hearts with the light of Christ.</w:t>
      </w:r>
    </w:p>
    <w:p w:rsidR="002A0E2D" w:rsidRPr="00D04851" w:rsidRDefault="002A0E2D" w:rsidP="002A0E2D">
      <w:pPr>
        <w:ind w:left="720" w:hanging="720"/>
        <w:jc w:val="both"/>
        <w:rPr>
          <w:sz w:val="12"/>
        </w:rPr>
      </w:pPr>
    </w:p>
    <w:p w:rsidR="002A0E2D" w:rsidRPr="005432D9" w:rsidRDefault="002A0E2D" w:rsidP="002A0E2D">
      <w:pPr>
        <w:ind w:left="720" w:hanging="720"/>
        <w:jc w:val="center"/>
      </w:pPr>
      <w:r w:rsidRPr="005432D9">
        <w:rPr>
          <w:i/>
        </w:rPr>
        <w:t>Silence for self-examination and reflection is kept</w:t>
      </w:r>
    </w:p>
    <w:p w:rsidR="002A0E2D" w:rsidRPr="00D04851" w:rsidRDefault="002A0E2D" w:rsidP="00D04851">
      <w:pPr>
        <w:ind w:left="720" w:hanging="720"/>
        <w:rPr>
          <w:sz w:val="12"/>
        </w:rPr>
      </w:pPr>
    </w:p>
    <w:p w:rsidR="002A0E2D" w:rsidRPr="005432D9" w:rsidRDefault="002A0E2D" w:rsidP="002A0E2D">
      <w:pPr>
        <w:ind w:left="720" w:hanging="720"/>
        <w:jc w:val="both"/>
      </w:pPr>
      <w:r w:rsidRPr="005432D9">
        <w:t>P:</w:t>
      </w:r>
      <w:r w:rsidR="00D04851">
        <w:t xml:space="preserve">  </w:t>
      </w:r>
      <w:r w:rsidRPr="005432D9">
        <w:t>Most merciful God,</w:t>
      </w:r>
    </w:p>
    <w:p w:rsidR="002A0E2D" w:rsidRPr="00D04851" w:rsidRDefault="002A0E2D" w:rsidP="002A0E2D">
      <w:pPr>
        <w:ind w:left="720" w:hanging="720"/>
        <w:jc w:val="both"/>
        <w:rPr>
          <w:sz w:val="12"/>
        </w:rPr>
      </w:pPr>
    </w:p>
    <w:p w:rsidR="00D04851" w:rsidRDefault="002A0E2D" w:rsidP="002A0E2D">
      <w:pPr>
        <w:ind w:left="720" w:hanging="720"/>
        <w:jc w:val="both"/>
        <w:rPr>
          <w:b/>
        </w:rPr>
      </w:pPr>
      <w:r w:rsidRPr="00D04851">
        <w:t>C:</w:t>
      </w:r>
      <w:r w:rsidR="00D04851">
        <w:t xml:space="preserve">  </w:t>
      </w:r>
      <w:r w:rsidRPr="005432D9">
        <w:rPr>
          <w:b/>
        </w:rPr>
        <w:t xml:space="preserve">We confess that we have sinned against You and our neighbor in thought, word, </w:t>
      </w:r>
    </w:p>
    <w:p w:rsidR="00D04851" w:rsidRDefault="00D04851" w:rsidP="002A0E2D">
      <w:pPr>
        <w:ind w:left="720" w:hanging="720"/>
        <w:jc w:val="both"/>
        <w:rPr>
          <w:b/>
        </w:rPr>
      </w:pPr>
      <w:r>
        <w:t xml:space="preserve">      </w:t>
      </w:r>
      <w:r w:rsidR="002A0E2D" w:rsidRPr="005432D9">
        <w:rPr>
          <w:b/>
        </w:rPr>
        <w:t xml:space="preserve">and deed.  We have not been attentive to Your Word (Nehemiah 8:4).  We have </w:t>
      </w:r>
    </w:p>
    <w:p w:rsidR="00D04851" w:rsidRDefault="00D04851" w:rsidP="002A0E2D">
      <w:pPr>
        <w:ind w:left="720" w:hanging="720"/>
        <w:jc w:val="both"/>
        <w:rPr>
          <w:b/>
        </w:rPr>
      </w:pPr>
      <w:r>
        <w:rPr>
          <w:b/>
        </w:rPr>
        <w:t xml:space="preserve">      </w:t>
      </w:r>
      <w:r w:rsidR="002A0E2D" w:rsidRPr="005432D9">
        <w:rPr>
          <w:b/>
        </w:rPr>
        <w:t xml:space="preserve">failed to use the gifts given by the Spirit for the good of the whole body of Christ </w:t>
      </w:r>
    </w:p>
    <w:p w:rsidR="00D04851" w:rsidRDefault="00D04851" w:rsidP="002A0E2D">
      <w:pPr>
        <w:ind w:left="720" w:hanging="720"/>
        <w:jc w:val="both"/>
        <w:rPr>
          <w:b/>
        </w:rPr>
      </w:pPr>
      <w:r>
        <w:rPr>
          <w:b/>
        </w:rPr>
        <w:t xml:space="preserve">      </w:t>
      </w:r>
      <w:r w:rsidR="002A0E2D" w:rsidRPr="005432D9">
        <w:rPr>
          <w:b/>
        </w:rPr>
        <w:t xml:space="preserve">(1 Corinthians 12:26).  We have allowed and caused dissension among us (12:25).  </w:t>
      </w:r>
    </w:p>
    <w:p w:rsidR="00D04851" w:rsidRDefault="00D04851" w:rsidP="002A0E2D">
      <w:pPr>
        <w:ind w:left="720" w:hanging="720"/>
        <w:jc w:val="both"/>
        <w:rPr>
          <w:b/>
        </w:rPr>
      </w:pPr>
      <w:r>
        <w:rPr>
          <w:b/>
        </w:rPr>
        <w:t xml:space="preserve">      </w:t>
      </w:r>
      <w:r w:rsidR="002A0E2D" w:rsidRPr="005432D9">
        <w:rPr>
          <w:b/>
        </w:rPr>
        <w:t xml:space="preserve">We have been blind to Your presence and deaf to Your call to continue the </w:t>
      </w:r>
    </w:p>
    <w:p w:rsidR="00D04851" w:rsidRDefault="00D04851" w:rsidP="002A0E2D">
      <w:pPr>
        <w:ind w:left="720" w:hanging="720"/>
        <w:jc w:val="both"/>
        <w:rPr>
          <w:b/>
        </w:rPr>
      </w:pPr>
      <w:r>
        <w:rPr>
          <w:b/>
        </w:rPr>
        <w:t xml:space="preserve">      </w:t>
      </w:r>
      <w:r w:rsidR="002A0E2D" w:rsidRPr="005432D9">
        <w:rPr>
          <w:b/>
        </w:rPr>
        <w:t xml:space="preserve">ministry of Jesus.  For all our sins:  known and unknown, done and left undone, </w:t>
      </w:r>
    </w:p>
    <w:p w:rsidR="00D04851" w:rsidRDefault="00D04851" w:rsidP="002A0E2D">
      <w:pPr>
        <w:ind w:left="720" w:hanging="720"/>
        <w:jc w:val="both"/>
        <w:rPr>
          <w:b/>
        </w:rPr>
      </w:pPr>
      <w:r>
        <w:rPr>
          <w:b/>
        </w:rPr>
        <w:t xml:space="preserve">      </w:t>
      </w:r>
      <w:r w:rsidR="002A0E2D" w:rsidRPr="005432D9">
        <w:rPr>
          <w:b/>
        </w:rPr>
        <w:t xml:space="preserve">forgive us, O God.  Fill us with the power of Your Spirit (Luke 4:14), that released </w:t>
      </w:r>
    </w:p>
    <w:p w:rsidR="002A0E2D" w:rsidRPr="005432D9" w:rsidRDefault="00D04851" w:rsidP="002A0E2D">
      <w:pPr>
        <w:ind w:left="720" w:hanging="720"/>
        <w:jc w:val="both"/>
        <w:rPr>
          <w:b/>
        </w:rPr>
      </w:pPr>
      <w:r>
        <w:rPr>
          <w:b/>
        </w:rPr>
        <w:t xml:space="preserve">      </w:t>
      </w:r>
      <w:r w:rsidR="002A0E2D" w:rsidRPr="005432D9">
        <w:rPr>
          <w:b/>
        </w:rPr>
        <w:t>from our sins (4:18), we may bring and be Your good news to those in need (4:18).</w:t>
      </w:r>
    </w:p>
    <w:p w:rsidR="002A0E2D" w:rsidRPr="00D04851" w:rsidRDefault="002A0E2D" w:rsidP="002A0E2D">
      <w:pPr>
        <w:ind w:left="720" w:hanging="720"/>
        <w:jc w:val="both"/>
        <w:rPr>
          <w:b/>
          <w:sz w:val="12"/>
        </w:rPr>
      </w:pPr>
    </w:p>
    <w:p w:rsidR="00D04851" w:rsidRDefault="002A0E2D" w:rsidP="002A0E2D">
      <w:pPr>
        <w:ind w:left="720" w:hanging="720"/>
        <w:jc w:val="both"/>
      </w:pPr>
      <w:r w:rsidRPr="005432D9">
        <w:t>P:</w:t>
      </w:r>
      <w:r w:rsidR="00D04851">
        <w:t xml:space="preserve">  </w:t>
      </w:r>
      <w:r w:rsidRPr="005432D9">
        <w:t xml:space="preserve">God sent Jesus to proclaim the very “release” you seek.  Therefore, as a called and </w:t>
      </w:r>
    </w:p>
    <w:p w:rsidR="00D04851" w:rsidRDefault="00D04851" w:rsidP="002A0E2D">
      <w:pPr>
        <w:ind w:left="720" w:hanging="720"/>
        <w:jc w:val="both"/>
      </w:pPr>
      <w:r>
        <w:t xml:space="preserve">      </w:t>
      </w:r>
      <w:r w:rsidR="002A0E2D" w:rsidRPr="005432D9">
        <w:t xml:space="preserve">ordained minister of the Church of Christ, and by His authority, I declare to you “today” </w:t>
      </w:r>
    </w:p>
    <w:p w:rsidR="00D04851" w:rsidRDefault="00D04851" w:rsidP="002A0E2D">
      <w:pPr>
        <w:ind w:left="720" w:hanging="720"/>
        <w:jc w:val="both"/>
      </w:pPr>
      <w:r>
        <w:t xml:space="preserve">      </w:t>
      </w:r>
      <w:r w:rsidR="002A0E2D" w:rsidRPr="005432D9">
        <w:t xml:space="preserve">(Luke 4:21) the entire forgiveness of all your sins, in the name of the Father and of </w:t>
      </w:r>
      <w:r>
        <w:sym w:font="Wingdings" w:char="F058"/>
      </w:r>
      <w:r w:rsidR="002A0E2D" w:rsidRPr="005432D9">
        <w:t xml:space="preserve"> </w:t>
      </w:r>
    </w:p>
    <w:p w:rsidR="002A0E2D" w:rsidRPr="005432D9" w:rsidRDefault="00D04851" w:rsidP="002A0E2D">
      <w:pPr>
        <w:ind w:left="720" w:hanging="720"/>
        <w:jc w:val="both"/>
      </w:pPr>
      <w:r>
        <w:t xml:space="preserve">      </w:t>
      </w:r>
      <w:r w:rsidR="002A0E2D" w:rsidRPr="005432D9">
        <w:t>the Son and of the Holy Spirit.</w:t>
      </w:r>
    </w:p>
    <w:p w:rsidR="002A0E2D" w:rsidRPr="00D04851" w:rsidRDefault="002A0E2D" w:rsidP="002A0E2D">
      <w:pPr>
        <w:ind w:left="720" w:hanging="720"/>
        <w:jc w:val="both"/>
        <w:rPr>
          <w:sz w:val="12"/>
        </w:rPr>
      </w:pPr>
    </w:p>
    <w:p w:rsidR="002A0E2D" w:rsidRPr="005432D9" w:rsidRDefault="002A0E2D" w:rsidP="002A0E2D">
      <w:pPr>
        <w:ind w:left="720" w:hanging="720"/>
        <w:jc w:val="both"/>
        <w:rPr>
          <w:b/>
        </w:rPr>
      </w:pPr>
      <w:r w:rsidRPr="00D04851">
        <w:t>C:</w:t>
      </w:r>
      <w:r w:rsidR="00D04851">
        <w:t xml:space="preserve">  </w:t>
      </w:r>
      <w:r w:rsidRPr="005432D9">
        <w:rPr>
          <w:b/>
        </w:rPr>
        <w:t>Amen.</w:t>
      </w:r>
    </w:p>
    <w:p w:rsidR="002A0E2D" w:rsidRPr="00D04851" w:rsidRDefault="002A0E2D" w:rsidP="002A0E2D">
      <w:pPr>
        <w:jc w:val="both"/>
        <w:rPr>
          <w:sz w:val="12"/>
        </w:rPr>
      </w:pPr>
    </w:p>
    <w:p w:rsidR="002A0E2D" w:rsidRDefault="002A0E2D" w:rsidP="002A0E2D">
      <w:pPr>
        <w:jc w:val="both"/>
        <w:rPr>
          <w:b/>
        </w:rPr>
      </w:pPr>
      <w:r w:rsidRPr="005432D9">
        <w:rPr>
          <w:b/>
        </w:rPr>
        <w:t xml:space="preserve">GATHERING HYMN 239 </w:t>
      </w:r>
      <w:r w:rsidR="00D04851">
        <w:rPr>
          <w:b/>
        </w:rPr>
        <w:tab/>
      </w:r>
      <w:r w:rsidR="00D04851">
        <w:rPr>
          <w:b/>
        </w:rPr>
        <w:tab/>
      </w:r>
      <w:r w:rsidRPr="00D04851">
        <w:rPr>
          <w:b/>
          <w:i/>
        </w:rPr>
        <w:t>Hark!  The Glad Sound</w:t>
      </w:r>
      <w:r w:rsidR="00D04851">
        <w:rPr>
          <w:b/>
          <w:i/>
        </w:rPr>
        <w:t xml:space="preserve">    </w:t>
      </w:r>
      <w:r w:rsidR="00D04851">
        <w:rPr>
          <w:b/>
        </w:rPr>
        <w:tab/>
      </w:r>
      <w:r w:rsidR="00D04851">
        <w:rPr>
          <w:b/>
        </w:rPr>
        <w:tab/>
      </w:r>
      <w:r w:rsidR="00DB5B93">
        <w:rPr>
          <w:b/>
        </w:rPr>
        <w:t xml:space="preserve">        </w:t>
      </w:r>
      <w:r w:rsidR="00D04851">
        <w:rPr>
          <w:b/>
        </w:rPr>
        <w:t>page</w:t>
      </w:r>
      <w:r w:rsidR="00DB5B93">
        <w:rPr>
          <w:b/>
        </w:rPr>
        <w:t xml:space="preserve"> 12</w:t>
      </w:r>
    </w:p>
    <w:p w:rsidR="002A0E2D" w:rsidRPr="00D04851" w:rsidRDefault="002A0E2D" w:rsidP="002A0E2D">
      <w:pPr>
        <w:jc w:val="both"/>
        <w:rPr>
          <w:b/>
          <w:sz w:val="12"/>
        </w:rPr>
      </w:pPr>
    </w:p>
    <w:p w:rsidR="002A0E2D" w:rsidRDefault="002A0E2D" w:rsidP="002A0E2D">
      <w:pPr>
        <w:jc w:val="both"/>
        <w:rPr>
          <w:b/>
        </w:rPr>
      </w:pPr>
      <w:r w:rsidRPr="005432D9">
        <w:rPr>
          <w:b/>
        </w:rPr>
        <w:t>THE GREETING, PRAYER OF THE DAY AND PEACE</w:t>
      </w:r>
    </w:p>
    <w:p w:rsidR="00D04851" w:rsidRPr="00D04851" w:rsidRDefault="00D04851" w:rsidP="002A0E2D">
      <w:pPr>
        <w:jc w:val="both"/>
        <w:rPr>
          <w:b/>
          <w:sz w:val="12"/>
        </w:rPr>
      </w:pPr>
    </w:p>
    <w:p w:rsidR="00AB2304" w:rsidRDefault="002A0E2D" w:rsidP="002A0E2D">
      <w:pPr>
        <w:ind w:left="720" w:hanging="720"/>
        <w:jc w:val="both"/>
      </w:pPr>
      <w:r w:rsidRPr="005432D9">
        <w:t>P:</w:t>
      </w:r>
      <w:r w:rsidR="00AB2304">
        <w:t xml:space="preserve">  </w:t>
      </w:r>
      <w:r w:rsidRPr="005432D9">
        <w:t xml:space="preserve">Arise; shine; for your light has come.  The grace of our Lord Jesus Christ, the love of </w:t>
      </w:r>
    </w:p>
    <w:p w:rsidR="002A0E2D" w:rsidRPr="005432D9" w:rsidRDefault="00AB2304" w:rsidP="002A0E2D">
      <w:pPr>
        <w:ind w:left="720" w:hanging="720"/>
        <w:jc w:val="both"/>
      </w:pPr>
      <w:r>
        <w:t xml:space="preserve">     </w:t>
      </w:r>
      <w:r w:rsidR="002A0E2D" w:rsidRPr="005432D9">
        <w:t>God, and the communion of the Holy Spirit be with you all.</w:t>
      </w:r>
    </w:p>
    <w:p w:rsidR="002A0E2D" w:rsidRPr="00AB2304" w:rsidRDefault="002A0E2D" w:rsidP="002A0E2D">
      <w:pPr>
        <w:ind w:left="720" w:hanging="720"/>
        <w:jc w:val="both"/>
        <w:rPr>
          <w:sz w:val="12"/>
        </w:rPr>
      </w:pPr>
    </w:p>
    <w:p w:rsidR="002A0E2D" w:rsidRPr="005432D9" w:rsidRDefault="002A0E2D" w:rsidP="002A0E2D">
      <w:pPr>
        <w:ind w:left="720" w:hanging="720"/>
        <w:jc w:val="both"/>
        <w:rPr>
          <w:b/>
        </w:rPr>
      </w:pPr>
      <w:r w:rsidRPr="00AB2304">
        <w:t>C:</w:t>
      </w:r>
      <w:r w:rsidR="00AB2304">
        <w:t xml:space="preserve">  </w:t>
      </w:r>
      <w:r w:rsidRPr="005432D9">
        <w:rPr>
          <w:b/>
        </w:rPr>
        <w:t>And also with you.</w:t>
      </w:r>
    </w:p>
    <w:p w:rsidR="002A0E2D" w:rsidRPr="00AB2304" w:rsidRDefault="002A0E2D" w:rsidP="002A0E2D">
      <w:pPr>
        <w:jc w:val="both"/>
        <w:rPr>
          <w:b/>
          <w:sz w:val="16"/>
        </w:rPr>
      </w:pPr>
    </w:p>
    <w:p w:rsidR="00AB2304" w:rsidRDefault="002A0E2D" w:rsidP="002A0E2D">
      <w:pPr>
        <w:ind w:left="720" w:hanging="720"/>
        <w:jc w:val="both"/>
      </w:pPr>
      <w:r w:rsidRPr="005432D9">
        <w:t>P:</w:t>
      </w:r>
      <w:r w:rsidR="00AB2304">
        <w:t xml:space="preserve">  </w:t>
      </w:r>
      <w:r w:rsidRPr="005432D9">
        <w:t xml:space="preserve">Let us pray.  Almighty God, You sent Your Son to proclaim Your Kingdom and to </w:t>
      </w:r>
    </w:p>
    <w:p w:rsidR="00AB2304" w:rsidRDefault="00AB2304" w:rsidP="002A0E2D">
      <w:pPr>
        <w:ind w:left="720" w:hanging="720"/>
        <w:jc w:val="both"/>
      </w:pPr>
      <w:r>
        <w:t xml:space="preserve">      </w:t>
      </w:r>
      <w:r w:rsidR="002A0E2D" w:rsidRPr="005432D9">
        <w:t xml:space="preserve">teach with authority.  Anoint us with the power of Your Spirit, that we, too, may bring </w:t>
      </w:r>
    </w:p>
    <w:p w:rsidR="00AB2304" w:rsidRDefault="00AB2304" w:rsidP="002A0E2D">
      <w:pPr>
        <w:ind w:left="720" w:hanging="720"/>
        <w:jc w:val="both"/>
      </w:pPr>
      <w:r>
        <w:t xml:space="preserve">      </w:t>
      </w:r>
      <w:r w:rsidR="002A0E2D" w:rsidRPr="005432D9">
        <w:t xml:space="preserve">good news to the afflicted, bind up the brokenhearted, and proclaim liberty to the </w:t>
      </w:r>
    </w:p>
    <w:p w:rsidR="002A0E2D" w:rsidRPr="005432D9" w:rsidRDefault="00AB2304" w:rsidP="002A0E2D">
      <w:pPr>
        <w:ind w:left="720" w:hanging="720"/>
        <w:jc w:val="both"/>
      </w:pPr>
      <w:r>
        <w:t xml:space="preserve">      </w:t>
      </w:r>
      <w:r w:rsidR="002A0E2D" w:rsidRPr="005432D9">
        <w:t>captive; through Your Son, Jesus Christ, our Savior and Lord.</w:t>
      </w:r>
    </w:p>
    <w:p w:rsidR="002A0E2D" w:rsidRPr="00AB2304" w:rsidRDefault="002A0E2D" w:rsidP="002A0E2D">
      <w:pPr>
        <w:ind w:left="720" w:hanging="720"/>
        <w:jc w:val="both"/>
        <w:rPr>
          <w:sz w:val="12"/>
        </w:rPr>
      </w:pPr>
    </w:p>
    <w:p w:rsidR="002A0E2D" w:rsidRPr="005432D9" w:rsidRDefault="002A0E2D" w:rsidP="002A0E2D">
      <w:pPr>
        <w:ind w:left="720" w:hanging="720"/>
        <w:jc w:val="both"/>
        <w:rPr>
          <w:b/>
        </w:rPr>
      </w:pPr>
      <w:r w:rsidRPr="00AB2304">
        <w:t>C:</w:t>
      </w:r>
      <w:r w:rsidR="00AB2304">
        <w:t xml:space="preserve">  </w:t>
      </w:r>
      <w:r w:rsidRPr="005432D9">
        <w:rPr>
          <w:b/>
        </w:rPr>
        <w:t>Amen.</w:t>
      </w:r>
    </w:p>
    <w:p w:rsidR="002A0E2D" w:rsidRPr="00AB2304" w:rsidRDefault="002A0E2D" w:rsidP="002A0E2D">
      <w:pPr>
        <w:jc w:val="both"/>
        <w:rPr>
          <w:b/>
          <w:sz w:val="12"/>
        </w:rPr>
      </w:pPr>
    </w:p>
    <w:p w:rsidR="002A0E2D" w:rsidRPr="005432D9" w:rsidRDefault="002A0E2D" w:rsidP="002A0E2D">
      <w:pPr>
        <w:ind w:left="720" w:hanging="720"/>
        <w:jc w:val="both"/>
        <w:rPr>
          <w:i/>
        </w:rPr>
      </w:pPr>
      <w:r w:rsidRPr="005432D9">
        <w:rPr>
          <w:i/>
        </w:rPr>
        <w:t>The assembly is seated</w:t>
      </w:r>
    </w:p>
    <w:p w:rsidR="002A0E2D" w:rsidRPr="00AB2304" w:rsidRDefault="002A0E2D" w:rsidP="002A0E2D">
      <w:pPr>
        <w:ind w:left="720" w:hanging="720"/>
        <w:jc w:val="both"/>
        <w:rPr>
          <w:i/>
          <w:sz w:val="12"/>
        </w:rPr>
      </w:pPr>
    </w:p>
    <w:p w:rsidR="002A0E2D" w:rsidRPr="00D04851" w:rsidRDefault="00D04851" w:rsidP="002A0E2D">
      <w:pPr>
        <w:ind w:left="720" w:hanging="720"/>
        <w:jc w:val="center"/>
        <w:rPr>
          <w:b/>
          <w:sz w:val="28"/>
        </w:rPr>
      </w:pPr>
      <w:r w:rsidRPr="00D04851">
        <w:rPr>
          <w:b/>
          <w:sz w:val="28"/>
        </w:rPr>
        <w:sym w:font="Wingdings" w:char="F058"/>
      </w:r>
      <w:r w:rsidR="002A0E2D" w:rsidRPr="00D04851">
        <w:rPr>
          <w:b/>
          <w:sz w:val="28"/>
        </w:rPr>
        <w:t xml:space="preserve"> WORD</w:t>
      </w:r>
      <w:r w:rsidRPr="00D04851">
        <w:rPr>
          <w:b/>
          <w:sz w:val="28"/>
        </w:rPr>
        <w:t xml:space="preserve"> </w:t>
      </w:r>
      <w:r w:rsidRPr="00D04851">
        <w:rPr>
          <w:b/>
          <w:sz w:val="28"/>
        </w:rPr>
        <w:sym w:font="Wingdings" w:char="F058"/>
      </w:r>
    </w:p>
    <w:p w:rsidR="002A0E2D" w:rsidRPr="00D04851" w:rsidRDefault="002A0E2D" w:rsidP="002A0E2D">
      <w:pPr>
        <w:ind w:left="720" w:hanging="720"/>
        <w:jc w:val="both"/>
        <w:rPr>
          <w:b/>
          <w:sz w:val="12"/>
        </w:rPr>
      </w:pPr>
    </w:p>
    <w:p w:rsidR="002A0E2D" w:rsidRPr="005432D9" w:rsidRDefault="002A0E2D" w:rsidP="002A0E2D">
      <w:pPr>
        <w:ind w:left="720" w:hanging="720"/>
        <w:jc w:val="both"/>
        <w:rPr>
          <w:b/>
        </w:rPr>
      </w:pPr>
      <w:r w:rsidRPr="005432D9">
        <w:rPr>
          <w:b/>
        </w:rPr>
        <w:t>FIRST READING</w:t>
      </w:r>
      <w:r w:rsidRPr="005432D9">
        <w:rPr>
          <w:b/>
        </w:rPr>
        <w:tab/>
      </w:r>
      <w:r w:rsidRPr="005432D9">
        <w:rPr>
          <w:b/>
        </w:rPr>
        <w:tab/>
      </w:r>
      <w:r w:rsidRPr="005432D9">
        <w:rPr>
          <w:b/>
        </w:rPr>
        <w:tab/>
      </w:r>
      <w:r w:rsidRPr="005432D9">
        <w:rPr>
          <w:b/>
        </w:rPr>
        <w:tab/>
      </w:r>
      <w:r w:rsidRPr="005432D9">
        <w:rPr>
          <w:b/>
        </w:rPr>
        <w:tab/>
        <w:t xml:space="preserve">        Nehemiah 8:1-3, 5-6, 8-10</w:t>
      </w:r>
    </w:p>
    <w:p w:rsidR="002A0E2D" w:rsidRPr="00AB2304" w:rsidRDefault="002A0E2D" w:rsidP="002A0E2D">
      <w:pPr>
        <w:ind w:left="720" w:hanging="720"/>
        <w:jc w:val="both"/>
        <w:rPr>
          <w:b/>
          <w:sz w:val="8"/>
        </w:rPr>
      </w:pPr>
    </w:p>
    <w:p w:rsidR="002A0E2D" w:rsidRPr="005432D9" w:rsidRDefault="002A0E2D" w:rsidP="002A0E2D">
      <w:pPr>
        <w:tabs>
          <w:tab w:val="left" w:pos="432"/>
        </w:tabs>
        <w:jc w:val="both"/>
        <w:rPr>
          <w:i/>
        </w:rPr>
      </w:pPr>
      <w:r w:rsidRPr="005432D9">
        <w:rPr>
          <w:i/>
        </w:rPr>
        <w:t>The exiles have returned.  Under Nehemiah they have rebuilt the city of Jerusalem and its walls. Now the people ask Ezra, the priest, to read the law of Moses to them in the public square.  When they hear it they weep for their sins, for the long years in exile, and for the joy of the Lord that was their strength.</w:t>
      </w:r>
    </w:p>
    <w:p w:rsidR="002A0E2D" w:rsidRPr="00AB2304" w:rsidRDefault="002A0E2D" w:rsidP="002A0E2D">
      <w:pPr>
        <w:tabs>
          <w:tab w:val="left" w:pos="432"/>
        </w:tabs>
        <w:jc w:val="both"/>
        <w:rPr>
          <w:sz w:val="16"/>
        </w:rPr>
      </w:pPr>
    </w:p>
    <w:p w:rsidR="002A0E2D" w:rsidRPr="005432D9" w:rsidRDefault="002A0E2D" w:rsidP="002A0E2D">
      <w:pPr>
        <w:tabs>
          <w:tab w:val="left" w:pos="432"/>
        </w:tabs>
        <w:jc w:val="both"/>
      </w:pPr>
      <w:r w:rsidRPr="005432D9">
        <w:t>When the seventh month came—the people of Israel being settled in their towns—</w:t>
      </w:r>
    </w:p>
    <w:p w:rsidR="002A0E2D" w:rsidRPr="005432D9" w:rsidRDefault="002A0E2D" w:rsidP="002A0E2D">
      <w:pPr>
        <w:tabs>
          <w:tab w:val="left" w:pos="432"/>
        </w:tabs>
        <w:jc w:val="both"/>
      </w:pPr>
      <w:r w:rsidRPr="005432D9">
        <w:tab/>
        <w:t>all the people gathered together into the square</w:t>
      </w:r>
    </w:p>
    <w:p w:rsidR="002A0E2D" w:rsidRPr="005432D9" w:rsidRDefault="002A0E2D" w:rsidP="002A0E2D">
      <w:pPr>
        <w:tabs>
          <w:tab w:val="left" w:pos="432"/>
        </w:tabs>
        <w:jc w:val="both"/>
      </w:pPr>
      <w:r w:rsidRPr="005432D9">
        <w:tab/>
        <w:t>before the Water Gate.</w:t>
      </w:r>
    </w:p>
    <w:p w:rsidR="002A0E2D" w:rsidRPr="005432D9" w:rsidRDefault="002A0E2D" w:rsidP="002A0E2D">
      <w:pPr>
        <w:tabs>
          <w:tab w:val="left" w:pos="432"/>
        </w:tabs>
        <w:jc w:val="both"/>
      </w:pPr>
      <w:r w:rsidRPr="005432D9">
        <w:t>They told the scribe Ezra to bring the book of the law of Moses,</w:t>
      </w:r>
    </w:p>
    <w:p w:rsidR="002A0E2D" w:rsidRPr="005432D9" w:rsidRDefault="002A0E2D" w:rsidP="002A0E2D">
      <w:pPr>
        <w:tabs>
          <w:tab w:val="left" w:pos="432"/>
        </w:tabs>
        <w:jc w:val="both"/>
      </w:pPr>
      <w:r w:rsidRPr="005432D9">
        <w:tab/>
        <w:t>which the LORD had given to Israel.</w:t>
      </w:r>
    </w:p>
    <w:p w:rsidR="002A0E2D" w:rsidRPr="005432D9" w:rsidRDefault="002A0E2D" w:rsidP="002A0E2D">
      <w:pPr>
        <w:tabs>
          <w:tab w:val="left" w:pos="432"/>
        </w:tabs>
        <w:jc w:val="both"/>
      </w:pPr>
      <w:r w:rsidRPr="005432D9">
        <w:t>Accordingly, the priest Ezra brought the law before the assembly,</w:t>
      </w:r>
    </w:p>
    <w:p w:rsidR="002A0E2D" w:rsidRPr="005432D9" w:rsidRDefault="002A0E2D" w:rsidP="002A0E2D">
      <w:pPr>
        <w:tabs>
          <w:tab w:val="left" w:pos="432"/>
        </w:tabs>
        <w:jc w:val="both"/>
      </w:pPr>
      <w:r w:rsidRPr="005432D9">
        <w:tab/>
        <w:t>both men and women and all who could hear with understanding.</w:t>
      </w:r>
    </w:p>
    <w:p w:rsidR="002A0E2D" w:rsidRPr="005432D9" w:rsidRDefault="002A0E2D" w:rsidP="002A0E2D">
      <w:pPr>
        <w:tabs>
          <w:tab w:val="left" w:pos="432"/>
        </w:tabs>
        <w:jc w:val="both"/>
      </w:pPr>
      <w:r w:rsidRPr="005432D9">
        <w:t>This was on the first day of the seventh month.</w:t>
      </w:r>
    </w:p>
    <w:p w:rsidR="002A0E2D" w:rsidRPr="005432D9" w:rsidRDefault="002A0E2D" w:rsidP="002A0E2D">
      <w:pPr>
        <w:tabs>
          <w:tab w:val="left" w:pos="432"/>
        </w:tabs>
        <w:jc w:val="both"/>
      </w:pPr>
      <w:r w:rsidRPr="005432D9">
        <w:t>He read from it facing the square before the Water Gate from early morning</w:t>
      </w:r>
    </w:p>
    <w:p w:rsidR="002A0E2D" w:rsidRPr="005432D9" w:rsidRDefault="002A0E2D" w:rsidP="002A0E2D">
      <w:pPr>
        <w:tabs>
          <w:tab w:val="left" w:pos="432"/>
        </w:tabs>
        <w:jc w:val="both"/>
      </w:pPr>
      <w:r w:rsidRPr="005432D9">
        <w:tab/>
        <w:t>until midday, in the presence of the men and women and</w:t>
      </w:r>
    </w:p>
    <w:p w:rsidR="002A0E2D" w:rsidRPr="005432D9" w:rsidRDefault="002A0E2D" w:rsidP="002A0E2D">
      <w:pPr>
        <w:tabs>
          <w:tab w:val="left" w:pos="432"/>
        </w:tabs>
        <w:jc w:val="both"/>
      </w:pPr>
      <w:r w:rsidRPr="005432D9">
        <w:tab/>
        <w:t>those who could understand; and the ears of all the people</w:t>
      </w:r>
    </w:p>
    <w:p w:rsidR="002A0E2D" w:rsidRPr="005432D9" w:rsidRDefault="002A0E2D" w:rsidP="002A0E2D">
      <w:pPr>
        <w:tabs>
          <w:tab w:val="left" w:pos="432"/>
        </w:tabs>
        <w:jc w:val="both"/>
      </w:pPr>
      <w:r w:rsidRPr="005432D9">
        <w:tab/>
        <w:t>were attentive to the book of the law.</w:t>
      </w:r>
    </w:p>
    <w:p w:rsidR="002A0E2D" w:rsidRPr="005432D9" w:rsidRDefault="002A0E2D" w:rsidP="002A0E2D">
      <w:pPr>
        <w:tabs>
          <w:tab w:val="left" w:pos="432"/>
        </w:tabs>
        <w:jc w:val="both"/>
      </w:pPr>
      <w:r w:rsidRPr="005432D9">
        <w:t>And Ezra opened the book in the sight of all the people, for he was</w:t>
      </w:r>
    </w:p>
    <w:p w:rsidR="002A0E2D" w:rsidRPr="005432D9" w:rsidRDefault="002A0E2D" w:rsidP="002A0E2D">
      <w:pPr>
        <w:tabs>
          <w:tab w:val="left" w:pos="432"/>
        </w:tabs>
        <w:jc w:val="both"/>
      </w:pPr>
      <w:r w:rsidRPr="005432D9">
        <w:tab/>
        <w:t>standing above all the people; and when he opened it, all the</w:t>
      </w:r>
    </w:p>
    <w:p w:rsidR="002A0E2D" w:rsidRPr="005432D9" w:rsidRDefault="002A0E2D" w:rsidP="002A0E2D">
      <w:pPr>
        <w:tabs>
          <w:tab w:val="left" w:pos="432"/>
        </w:tabs>
        <w:jc w:val="both"/>
      </w:pPr>
      <w:r w:rsidRPr="005432D9">
        <w:tab/>
        <w:t>people stood up.</w:t>
      </w:r>
    </w:p>
    <w:p w:rsidR="002A0E2D" w:rsidRPr="005432D9" w:rsidRDefault="002A0E2D" w:rsidP="002A0E2D">
      <w:pPr>
        <w:tabs>
          <w:tab w:val="left" w:pos="432"/>
        </w:tabs>
        <w:jc w:val="both"/>
      </w:pPr>
      <w:r w:rsidRPr="005432D9">
        <w:t>Then Ezra blessed the LORD, the great God, and the people answered,</w:t>
      </w:r>
    </w:p>
    <w:p w:rsidR="002A0E2D" w:rsidRPr="005432D9" w:rsidRDefault="002A0E2D" w:rsidP="002A0E2D">
      <w:pPr>
        <w:tabs>
          <w:tab w:val="left" w:pos="432"/>
        </w:tabs>
        <w:jc w:val="both"/>
      </w:pPr>
      <w:r w:rsidRPr="005432D9">
        <w:tab/>
        <w:t>“Amen, Amen,” lifting up their hands.</w:t>
      </w:r>
    </w:p>
    <w:p w:rsidR="002A0E2D" w:rsidRPr="005432D9" w:rsidRDefault="002A0E2D" w:rsidP="002A0E2D">
      <w:pPr>
        <w:tabs>
          <w:tab w:val="left" w:pos="432"/>
        </w:tabs>
        <w:jc w:val="both"/>
      </w:pPr>
      <w:r w:rsidRPr="005432D9">
        <w:t>Then they bowed their heads and worshiped the LORD with their faces</w:t>
      </w:r>
    </w:p>
    <w:p w:rsidR="002A0E2D" w:rsidRPr="005432D9" w:rsidRDefault="002A0E2D" w:rsidP="002A0E2D">
      <w:pPr>
        <w:tabs>
          <w:tab w:val="left" w:pos="432"/>
        </w:tabs>
        <w:jc w:val="both"/>
      </w:pPr>
      <w:r w:rsidRPr="005432D9">
        <w:tab/>
        <w:t>to the ground.</w:t>
      </w:r>
    </w:p>
    <w:p w:rsidR="002A0E2D" w:rsidRPr="005432D9" w:rsidRDefault="002A0E2D" w:rsidP="002A0E2D">
      <w:pPr>
        <w:tabs>
          <w:tab w:val="left" w:pos="432"/>
        </w:tabs>
        <w:jc w:val="both"/>
      </w:pPr>
      <w:r w:rsidRPr="005432D9">
        <w:t>So they read from the book, from the law of God, with interpretation.</w:t>
      </w:r>
    </w:p>
    <w:p w:rsidR="002A0E2D" w:rsidRPr="0058687D" w:rsidRDefault="002A0E2D" w:rsidP="002A0E2D">
      <w:pPr>
        <w:tabs>
          <w:tab w:val="left" w:pos="432"/>
        </w:tabs>
        <w:jc w:val="both"/>
      </w:pPr>
      <w:r w:rsidRPr="0058687D">
        <w:t>They gave the sense, so that the people understood the reading.</w:t>
      </w:r>
    </w:p>
    <w:p w:rsidR="002A0E2D" w:rsidRPr="0058687D" w:rsidRDefault="002A0E2D" w:rsidP="002A0E2D">
      <w:pPr>
        <w:tabs>
          <w:tab w:val="left" w:pos="432"/>
        </w:tabs>
        <w:jc w:val="both"/>
      </w:pPr>
      <w:r w:rsidRPr="0058687D">
        <w:t>And Nehemiah, who was the governor, and Ezra the priest and scribe,</w:t>
      </w:r>
    </w:p>
    <w:p w:rsidR="002A0E2D" w:rsidRPr="0058687D" w:rsidRDefault="002A0E2D" w:rsidP="002A0E2D">
      <w:pPr>
        <w:tabs>
          <w:tab w:val="left" w:pos="432"/>
        </w:tabs>
        <w:jc w:val="both"/>
      </w:pPr>
      <w:r w:rsidRPr="0058687D">
        <w:tab/>
        <w:t>and the Levites who taught the people said to all the people,</w:t>
      </w:r>
    </w:p>
    <w:p w:rsidR="002A0E2D" w:rsidRPr="0058687D" w:rsidRDefault="002A0E2D" w:rsidP="002A0E2D">
      <w:pPr>
        <w:tabs>
          <w:tab w:val="left" w:pos="432"/>
        </w:tabs>
        <w:jc w:val="both"/>
      </w:pPr>
      <w:r w:rsidRPr="0058687D">
        <w:t>“This day is holy to the LORD your God; do not mourn or weep.”</w:t>
      </w:r>
    </w:p>
    <w:p w:rsidR="002A0E2D" w:rsidRPr="0058687D" w:rsidRDefault="002A0E2D" w:rsidP="002A0E2D">
      <w:pPr>
        <w:tabs>
          <w:tab w:val="left" w:pos="432"/>
        </w:tabs>
        <w:jc w:val="both"/>
      </w:pPr>
      <w:r w:rsidRPr="0058687D">
        <w:t>For all the people wept when they heard the words of the law.</w:t>
      </w:r>
    </w:p>
    <w:p w:rsidR="002A0E2D" w:rsidRPr="0058687D" w:rsidRDefault="002A0E2D" w:rsidP="002A0E2D">
      <w:pPr>
        <w:tabs>
          <w:tab w:val="left" w:pos="432"/>
        </w:tabs>
        <w:jc w:val="both"/>
      </w:pPr>
      <w:r w:rsidRPr="0058687D">
        <w:t>Then he said to them, “Go your way, eat the fat and drink the sweet wine</w:t>
      </w:r>
    </w:p>
    <w:p w:rsidR="002A0E2D" w:rsidRPr="0058687D" w:rsidRDefault="002A0E2D" w:rsidP="002A0E2D">
      <w:pPr>
        <w:tabs>
          <w:tab w:val="left" w:pos="432"/>
        </w:tabs>
        <w:jc w:val="both"/>
      </w:pPr>
      <w:r w:rsidRPr="0058687D">
        <w:tab/>
        <w:t>and send portions of them to those for whom nothing is prepared,</w:t>
      </w:r>
    </w:p>
    <w:p w:rsidR="002A0E2D" w:rsidRPr="0058687D" w:rsidRDefault="002A0E2D" w:rsidP="002A0E2D">
      <w:pPr>
        <w:tabs>
          <w:tab w:val="left" w:pos="432"/>
        </w:tabs>
        <w:jc w:val="both"/>
      </w:pPr>
      <w:r w:rsidRPr="0058687D">
        <w:tab/>
        <w:t>for this day is holy to our LORD;</w:t>
      </w:r>
    </w:p>
    <w:p w:rsidR="002A0E2D" w:rsidRPr="0058687D" w:rsidRDefault="002A0E2D" w:rsidP="002A0E2D">
      <w:pPr>
        <w:tabs>
          <w:tab w:val="left" w:pos="432"/>
        </w:tabs>
        <w:jc w:val="both"/>
      </w:pPr>
      <w:r w:rsidRPr="0058687D">
        <w:t>and do not be grieved, for the joy of the LORD is your strength.”</w:t>
      </w:r>
    </w:p>
    <w:p w:rsidR="002A0E2D" w:rsidRPr="00AB2304" w:rsidRDefault="002A0E2D" w:rsidP="002A0E2D">
      <w:pPr>
        <w:tabs>
          <w:tab w:val="left" w:pos="432"/>
        </w:tabs>
        <w:jc w:val="both"/>
        <w:rPr>
          <w:sz w:val="16"/>
        </w:rPr>
      </w:pPr>
    </w:p>
    <w:p w:rsidR="002A0E2D" w:rsidRPr="0058687D" w:rsidRDefault="002A0E2D" w:rsidP="002A0E2D">
      <w:pPr>
        <w:tabs>
          <w:tab w:val="left" w:pos="432"/>
        </w:tabs>
        <w:jc w:val="both"/>
      </w:pPr>
      <w:r w:rsidRPr="0058687D">
        <w:t>The Word of the Lord.</w:t>
      </w:r>
    </w:p>
    <w:p w:rsidR="002A0E2D" w:rsidRPr="00AB2304" w:rsidRDefault="002A0E2D" w:rsidP="002A0E2D">
      <w:pPr>
        <w:tabs>
          <w:tab w:val="left" w:pos="432"/>
        </w:tabs>
        <w:jc w:val="both"/>
        <w:rPr>
          <w:sz w:val="16"/>
        </w:rPr>
      </w:pPr>
    </w:p>
    <w:p w:rsidR="002A0E2D" w:rsidRPr="0058687D" w:rsidRDefault="002A0E2D" w:rsidP="002A0E2D">
      <w:pPr>
        <w:tabs>
          <w:tab w:val="left" w:pos="432"/>
        </w:tabs>
        <w:jc w:val="both"/>
        <w:rPr>
          <w:b/>
        </w:rPr>
      </w:pPr>
      <w:r w:rsidRPr="0058687D">
        <w:rPr>
          <w:b/>
        </w:rPr>
        <w:t>Thanks be to God.</w:t>
      </w:r>
    </w:p>
    <w:p w:rsidR="002A0E2D" w:rsidRPr="00AB2304" w:rsidRDefault="002A0E2D" w:rsidP="002A0E2D">
      <w:pPr>
        <w:tabs>
          <w:tab w:val="left" w:pos="432"/>
        </w:tabs>
        <w:jc w:val="both"/>
        <w:rPr>
          <w:b/>
          <w:sz w:val="16"/>
        </w:rPr>
      </w:pPr>
    </w:p>
    <w:p w:rsidR="002A0E2D" w:rsidRPr="0058687D" w:rsidRDefault="002A0E2D" w:rsidP="002A0E2D">
      <w:pPr>
        <w:tabs>
          <w:tab w:val="left" w:pos="432"/>
        </w:tabs>
      </w:pPr>
      <w:r w:rsidRPr="0058687D">
        <w:rPr>
          <w:b/>
        </w:rPr>
        <w:t>THE PSALM:  Psalm 19</w:t>
      </w:r>
      <w:r w:rsidRPr="0058687D">
        <w:tab/>
      </w:r>
      <w:r w:rsidRPr="0058687D">
        <w:tab/>
      </w:r>
      <w:r w:rsidRPr="0058687D">
        <w:rPr>
          <w:b/>
        </w:rPr>
        <w:t>Read responsively</w:t>
      </w:r>
      <w:r w:rsidRPr="0058687D">
        <w:tab/>
      </w:r>
      <w:r w:rsidRPr="0058687D">
        <w:tab/>
      </w:r>
    </w:p>
    <w:p w:rsidR="002A0E2D" w:rsidRPr="00AB2304" w:rsidRDefault="002A0E2D" w:rsidP="00AB2304">
      <w:pPr>
        <w:tabs>
          <w:tab w:val="left" w:pos="432"/>
        </w:tabs>
        <w:rPr>
          <w:sz w:val="12"/>
        </w:rPr>
      </w:pPr>
    </w:p>
    <w:p w:rsidR="002A0E2D" w:rsidRDefault="002A0E2D" w:rsidP="002A0E2D">
      <w:r w:rsidRPr="0058687D">
        <w:rPr>
          <w:vertAlign w:val="superscript"/>
        </w:rPr>
        <w:t>1</w:t>
      </w:r>
      <w:r w:rsidRPr="0058687D">
        <w:t>The heavens declare the glory of God,</w:t>
      </w:r>
    </w:p>
    <w:p w:rsidR="00893173" w:rsidRDefault="00AB2304" w:rsidP="002A0E2D">
      <w:r>
        <w:t xml:space="preserve">      </w:t>
      </w:r>
      <w:r w:rsidR="002A0E2D" w:rsidRPr="0058687D">
        <w:t>and the sky proclaims its maker's handiwork.</w:t>
      </w:r>
    </w:p>
    <w:p w:rsidR="00AB2304" w:rsidRPr="00AB2304" w:rsidRDefault="00AB2304" w:rsidP="002A0E2D">
      <w:pPr>
        <w:rPr>
          <w:sz w:val="12"/>
        </w:rPr>
      </w:pPr>
    </w:p>
    <w:p w:rsidR="002A0E2D" w:rsidRDefault="002A0E2D" w:rsidP="002A0E2D">
      <w:pPr>
        <w:rPr>
          <w:rStyle w:val="Strong"/>
        </w:rPr>
      </w:pPr>
      <w:r w:rsidRPr="0058687D">
        <w:rPr>
          <w:rStyle w:val="Strong"/>
          <w:vertAlign w:val="superscript"/>
        </w:rPr>
        <w:t>2</w:t>
      </w:r>
      <w:r w:rsidRPr="0058687D">
        <w:rPr>
          <w:rStyle w:val="Strong"/>
        </w:rPr>
        <w:t>One day tells its tale to another,</w:t>
      </w:r>
    </w:p>
    <w:p w:rsidR="002A0E2D" w:rsidRPr="0058687D" w:rsidRDefault="00AB2304" w:rsidP="002A0E2D">
      <w:pPr>
        <w:rPr>
          <w:rStyle w:val="Strong"/>
        </w:rPr>
      </w:pPr>
      <w:r>
        <w:rPr>
          <w:rStyle w:val="Strong"/>
        </w:rPr>
        <w:lastRenderedPageBreak/>
        <w:t xml:space="preserve">      </w:t>
      </w:r>
      <w:r w:rsidR="002A0E2D" w:rsidRPr="0058687D">
        <w:rPr>
          <w:rStyle w:val="Strong"/>
        </w:rPr>
        <w:t>and one night imparts knowledge to another.</w:t>
      </w:r>
    </w:p>
    <w:p w:rsidR="002A0E2D" w:rsidRPr="00AB2304" w:rsidRDefault="002A0E2D" w:rsidP="002A0E2D">
      <w:pPr>
        <w:rPr>
          <w:sz w:val="12"/>
        </w:rPr>
      </w:pPr>
    </w:p>
    <w:p w:rsidR="002A0E2D" w:rsidRDefault="002A0E2D" w:rsidP="002A0E2D">
      <w:r w:rsidRPr="0058687D">
        <w:rPr>
          <w:vertAlign w:val="superscript"/>
        </w:rPr>
        <w:t>3</w:t>
      </w:r>
      <w:r w:rsidRPr="0058687D">
        <w:t>Although they have no words or language,</w:t>
      </w:r>
    </w:p>
    <w:p w:rsidR="002A0E2D" w:rsidRPr="0058687D" w:rsidRDefault="00AB2304" w:rsidP="002A0E2D">
      <w:r>
        <w:t xml:space="preserve">      </w:t>
      </w:r>
      <w:r w:rsidR="002A0E2D" w:rsidRPr="0058687D">
        <w:t>and their voices are not heard,</w:t>
      </w:r>
    </w:p>
    <w:p w:rsidR="002A0E2D" w:rsidRPr="00AB2304" w:rsidRDefault="002A0E2D" w:rsidP="002A0E2D">
      <w:pPr>
        <w:rPr>
          <w:sz w:val="12"/>
        </w:rPr>
      </w:pPr>
    </w:p>
    <w:p w:rsidR="002A0E2D" w:rsidRDefault="002A0E2D" w:rsidP="002A0E2D">
      <w:pPr>
        <w:rPr>
          <w:rStyle w:val="Strong"/>
        </w:rPr>
      </w:pPr>
      <w:r w:rsidRPr="0058687D">
        <w:rPr>
          <w:rStyle w:val="Strong"/>
          <w:vertAlign w:val="superscript"/>
        </w:rPr>
        <w:t>4</w:t>
      </w:r>
      <w:r w:rsidRPr="0058687D">
        <w:rPr>
          <w:rStyle w:val="Strong"/>
        </w:rPr>
        <w:t>their sound has gone out into all lands, and their message to the ends of the world,</w:t>
      </w:r>
    </w:p>
    <w:p w:rsidR="002A0E2D" w:rsidRPr="0058687D" w:rsidRDefault="00AB2304" w:rsidP="002A0E2D">
      <w:pPr>
        <w:rPr>
          <w:rStyle w:val="Strong"/>
        </w:rPr>
      </w:pPr>
      <w:r>
        <w:rPr>
          <w:rStyle w:val="Strong"/>
        </w:rPr>
        <w:t xml:space="preserve">      </w:t>
      </w:r>
      <w:r w:rsidR="002A0E2D" w:rsidRPr="0058687D">
        <w:rPr>
          <w:rStyle w:val="Strong"/>
        </w:rPr>
        <w:t>where God has pitched a tent for the sun.</w:t>
      </w:r>
    </w:p>
    <w:p w:rsidR="002A0E2D" w:rsidRPr="00AB2304" w:rsidRDefault="002A0E2D" w:rsidP="002A0E2D">
      <w:pPr>
        <w:rPr>
          <w:sz w:val="12"/>
        </w:rPr>
      </w:pPr>
    </w:p>
    <w:p w:rsidR="002A0E2D" w:rsidRDefault="002A0E2D" w:rsidP="002A0E2D">
      <w:r w:rsidRPr="0058687D">
        <w:rPr>
          <w:vertAlign w:val="superscript"/>
        </w:rPr>
        <w:t>5</w:t>
      </w:r>
      <w:r w:rsidRPr="0058687D">
        <w:t>It comes forth like a bridegroom out of his chamber;</w:t>
      </w:r>
    </w:p>
    <w:p w:rsidR="002A0E2D" w:rsidRPr="0058687D" w:rsidRDefault="00AB2304" w:rsidP="002A0E2D">
      <w:r>
        <w:t xml:space="preserve">      </w:t>
      </w:r>
      <w:r w:rsidR="002A0E2D" w:rsidRPr="0058687D">
        <w:t>it rejoices like a champion to run its course.</w:t>
      </w:r>
    </w:p>
    <w:p w:rsidR="002A0E2D" w:rsidRPr="00AB2304" w:rsidRDefault="002A0E2D" w:rsidP="002A0E2D">
      <w:pPr>
        <w:rPr>
          <w:sz w:val="12"/>
        </w:rPr>
      </w:pPr>
    </w:p>
    <w:p w:rsidR="00AB2304" w:rsidRDefault="002A0E2D" w:rsidP="002A0E2D">
      <w:pPr>
        <w:rPr>
          <w:rStyle w:val="Strong"/>
        </w:rPr>
      </w:pPr>
      <w:r w:rsidRPr="0058687D">
        <w:rPr>
          <w:rStyle w:val="Strong"/>
          <w:vertAlign w:val="superscript"/>
        </w:rPr>
        <w:t>6</w:t>
      </w:r>
      <w:r w:rsidRPr="0058687D">
        <w:rPr>
          <w:rStyle w:val="Strong"/>
        </w:rPr>
        <w:t xml:space="preserve">It goes forth from the uttermost edge of the heavens and runs about to the end of it </w:t>
      </w:r>
    </w:p>
    <w:p w:rsidR="002A0E2D" w:rsidRPr="0058687D" w:rsidRDefault="00AB2304" w:rsidP="002A0E2D">
      <w:pPr>
        <w:rPr>
          <w:rStyle w:val="Strong"/>
        </w:rPr>
      </w:pPr>
      <w:r>
        <w:rPr>
          <w:rStyle w:val="Strong"/>
        </w:rPr>
        <w:t xml:space="preserve">      </w:t>
      </w:r>
      <w:r w:rsidR="002A0E2D" w:rsidRPr="0058687D">
        <w:rPr>
          <w:rStyle w:val="Strong"/>
        </w:rPr>
        <w:t>again;</w:t>
      </w:r>
      <w:r>
        <w:rPr>
          <w:rStyle w:val="Strong"/>
        </w:rPr>
        <w:t xml:space="preserve"> </w:t>
      </w:r>
      <w:r w:rsidR="002A0E2D" w:rsidRPr="0058687D">
        <w:rPr>
          <w:rStyle w:val="Strong"/>
        </w:rPr>
        <w:t>nothing is hidden from its burning heat.   </w:t>
      </w:r>
    </w:p>
    <w:p w:rsidR="002A0E2D" w:rsidRPr="00AB2304" w:rsidRDefault="002A0E2D" w:rsidP="002A0E2D">
      <w:pPr>
        <w:rPr>
          <w:rStyle w:val="Strong"/>
          <w:sz w:val="12"/>
        </w:rPr>
      </w:pPr>
    </w:p>
    <w:p w:rsidR="002A0E2D" w:rsidRDefault="002A0E2D" w:rsidP="002A0E2D">
      <w:r w:rsidRPr="0058687D">
        <w:rPr>
          <w:vertAlign w:val="superscript"/>
        </w:rPr>
        <w:t>7</w:t>
      </w:r>
      <w:r w:rsidRPr="0058687D">
        <w:t>The teaching of the LORD is perfect and revives the soul;</w:t>
      </w:r>
    </w:p>
    <w:p w:rsidR="002A0E2D" w:rsidRPr="0058687D" w:rsidRDefault="00AB2304" w:rsidP="002A0E2D">
      <w:r>
        <w:t xml:space="preserve">      </w:t>
      </w:r>
      <w:r w:rsidR="002A0E2D" w:rsidRPr="0058687D">
        <w:t>the testimony of the LORD is sure and gives wisdom to the simple.</w:t>
      </w:r>
    </w:p>
    <w:p w:rsidR="002A0E2D" w:rsidRPr="00AB2304" w:rsidRDefault="002A0E2D" w:rsidP="002A0E2D">
      <w:pPr>
        <w:rPr>
          <w:sz w:val="12"/>
        </w:rPr>
      </w:pPr>
    </w:p>
    <w:p w:rsidR="002A0E2D" w:rsidRDefault="002A0E2D" w:rsidP="002A0E2D">
      <w:pPr>
        <w:rPr>
          <w:rStyle w:val="Strong"/>
        </w:rPr>
      </w:pPr>
      <w:r w:rsidRPr="0058687D">
        <w:rPr>
          <w:rStyle w:val="Strong"/>
          <w:vertAlign w:val="superscript"/>
        </w:rPr>
        <w:t>8</w:t>
      </w:r>
      <w:r w:rsidRPr="0058687D">
        <w:rPr>
          <w:rStyle w:val="Strong"/>
        </w:rPr>
        <w:t>The statutes of the LORD are just and rejoice the heart;</w:t>
      </w:r>
    </w:p>
    <w:p w:rsidR="002A0E2D" w:rsidRPr="0058687D" w:rsidRDefault="00AB2304" w:rsidP="002A0E2D">
      <w:pPr>
        <w:rPr>
          <w:rStyle w:val="Strong"/>
        </w:rPr>
      </w:pPr>
      <w:r>
        <w:rPr>
          <w:rStyle w:val="Strong"/>
        </w:rPr>
        <w:t xml:space="preserve">      </w:t>
      </w:r>
      <w:r w:rsidR="002A0E2D" w:rsidRPr="0058687D">
        <w:rPr>
          <w:b/>
        </w:rPr>
        <w:t>t</w:t>
      </w:r>
      <w:r w:rsidR="002A0E2D" w:rsidRPr="0058687D">
        <w:rPr>
          <w:rStyle w:val="Strong"/>
        </w:rPr>
        <w:t>he commandment of the LORD is clear and gives light to the eyes.</w:t>
      </w:r>
    </w:p>
    <w:p w:rsidR="002A0E2D" w:rsidRPr="00AB2304" w:rsidRDefault="002A0E2D" w:rsidP="002A0E2D">
      <w:pPr>
        <w:rPr>
          <w:sz w:val="12"/>
        </w:rPr>
      </w:pPr>
    </w:p>
    <w:p w:rsidR="002A0E2D" w:rsidRDefault="002A0E2D" w:rsidP="002A0E2D">
      <w:r w:rsidRPr="0058687D">
        <w:rPr>
          <w:vertAlign w:val="superscript"/>
        </w:rPr>
        <w:t>9</w:t>
      </w:r>
      <w:r w:rsidRPr="0058687D">
        <w:t>The fear of the LORD is clean and endures forever;</w:t>
      </w:r>
      <w:r w:rsidR="00AB2304">
        <w:t xml:space="preserve">  </w:t>
      </w:r>
    </w:p>
    <w:p w:rsidR="002A0E2D" w:rsidRPr="0058687D" w:rsidRDefault="00AB2304" w:rsidP="002A0E2D">
      <w:r>
        <w:t xml:space="preserve">      </w:t>
      </w:r>
      <w:r w:rsidR="002A0E2D" w:rsidRPr="0058687D">
        <w:t>the judgments of the LORD are true and righteous altogether.</w:t>
      </w:r>
    </w:p>
    <w:p w:rsidR="002A0E2D" w:rsidRPr="00AB2304" w:rsidRDefault="002A0E2D" w:rsidP="002A0E2D">
      <w:pPr>
        <w:rPr>
          <w:sz w:val="12"/>
        </w:rPr>
      </w:pPr>
    </w:p>
    <w:p w:rsidR="002A0E2D" w:rsidRDefault="002A0E2D" w:rsidP="002A0E2D">
      <w:pPr>
        <w:rPr>
          <w:rStyle w:val="Strong"/>
        </w:rPr>
      </w:pPr>
      <w:r w:rsidRPr="0058687D">
        <w:rPr>
          <w:rStyle w:val="Strong"/>
          <w:vertAlign w:val="superscript"/>
        </w:rPr>
        <w:t>10</w:t>
      </w:r>
      <w:r w:rsidRPr="0058687D">
        <w:rPr>
          <w:rStyle w:val="Strong"/>
        </w:rPr>
        <w:t>More to be desired are they than gold, more than much fine gold,</w:t>
      </w:r>
    </w:p>
    <w:p w:rsidR="002A0E2D" w:rsidRPr="0058687D" w:rsidRDefault="00AB2304" w:rsidP="002A0E2D">
      <w:pPr>
        <w:rPr>
          <w:rStyle w:val="Strong"/>
        </w:rPr>
      </w:pPr>
      <w:r>
        <w:rPr>
          <w:rStyle w:val="Strong"/>
        </w:rPr>
        <w:t xml:space="preserve">      </w:t>
      </w:r>
      <w:r w:rsidR="002A0E2D" w:rsidRPr="0058687D">
        <w:rPr>
          <w:rStyle w:val="Strong"/>
        </w:rPr>
        <w:t>sweeter far than honey, than honey in the comb.</w:t>
      </w:r>
    </w:p>
    <w:p w:rsidR="002A0E2D" w:rsidRPr="00AB2304" w:rsidRDefault="002A0E2D" w:rsidP="002A0E2D">
      <w:pPr>
        <w:rPr>
          <w:sz w:val="12"/>
        </w:rPr>
      </w:pPr>
    </w:p>
    <w:p w:rsidR="002A0E2D" w:rsidRPr="0058687D" w:rsidRDefault="002A0E2D" w:rsidP="002A0E2D">
      <w:r w:rsidRPr="0058687D">
        <w:rPr>
          <w:vertAlign w:val="superscript"/>
        </w:rPr>
        <w:t>11</w:t>
      </w:r>
      <w:r w:rsidRPr="0058687D">
        <w:t>By them also is Your servant enlightened,</w:t>
      </w:r>
    </w:p>
    <w:p w:rsidR="002A0E2D" w:rsidRPr="0058687D" w:rsidRDefault="002A0E2D" w:rsidP="002A0E2D">
      <w:r w:rsidRPr="0058687D">
        <w:t>    </w:t>
      </w:r>
      <w:r w:rsidR="00364199">
        <w:t xml:space="preserve"> </w:t>
      </w:r>
      <w:r w:rsidRPr="0058687D">
        <w:t> and in keeping them there is great reward.</w:t>
      </w:r>
    </w:p>
    <w:p w:rsidR="002A0E2D" w:rsidRPr="00364199" w:rsidRDefault="002A0E2D" w:rsidP="002A0E2D">
      <w:pPr>
        <w:rPr>
          <w:sz w:val="12"/>
        </w:rPr>
      </w:pPr>
    </w:p>
    <w:p w:rsidR="002A0E2D" w:rsidRDefault="002A0E2D" w:rsidP="002A0E2D">
      <w:pPr>
        <w:rPr>
          <w:rStyle w:val="Strong"/>
        </w:rPr>
      </w:pPr>
      <w:r w:rsidRPr="0058687D">
        <w:rPr>
          <w:rStyle w:val="Strong"/>
          <w:vertAlign w:val="superscript"/>
        </w:rPr>
        <w:t>12</w:t>
      </w:r>
      <w:r w:rsidRPr="0058687D">
        <w:rPr>
          <w:rStyle w:val="Strong"/>
        </w:rPr>
        <w:t>Who can detect one's own offenses?</w:t>
      </w:r>
    </w:p>
    <w:p w:rsidR="002A0E2D" w:rsidRPr="0058687D" w:rsidRDefault="00364199" w:rsidP="002A0E2D">
      <w:pPr>
        <w:rPr>
          <w:rStyle w:val="Strong"/>
        </w:rPr>
      </w:pPr>
      <w:r>
        <w:rPr>
          <w:rStyle w:val="Strong"/>
        </w:rPr>
        <w:t xml:space="preserve">      </w:t>
      </w:r>
      <w:r w:rsidR="002A0E2D" w:rsidRPr="0058687D">
        <w:rPr>
          <w:rStyle w:val="Strong"/>
        </w:rPr>
        <w:t>Cleanse me from my secret faults.</w:t>
      </w:r>
    </w:p>
    <w:p w:rsidR="002A0E2D" w:rsidRPr="00364199" w:rsidRDefault="002A0E2D" w:rsidP="002A0E2D">
      <w:pPr>
        <w:rPr>
          <w:sz w:val="12"/>
        </w:rPr>
      </w:pPr>
    </w:p>
    <w:p w:rsidR="00364199" w:rsidRDefault="002A0E2D" w:rsidP="002A0E2D">
      <w:r w:rsidRPr="0058687D">
        <w:rPr>
          <w:vertAlign w:val="superscript"/>
        </w:rPr>
        <w:t>13</w:t>
      </w:r>
      <w:r w:rsidRPr="0058687D">
        <w:t xml:space="preserve">Above all, keep Your servant from presumptuous sins; let them not get dominion over </w:t>
      </w:r>
      <w:r w:rsidR="00364199">
        <w:t xml:space="preserve">  </w:t>
      </w:r>
    </w:p>
    <w:p w:rsidR="002A0E2D" w:rsidRPr="0058687D" w:rsidRDefault="00364199" w:rsidP="002A0E2D">
      <w:r>
        <w:t xml:space="preserve">      </w:t>
      </w:r>
      <w:r w:rsidR="002A0E2D" w:rsidRPr="0058687D">
        <w:t>me;</w:t>
      </w:r>
      <w:r>
        <w:t xml:space="preserve"> </w:t>
      </w:r>
      <w:r w:rsidR="002A0E2D" w:rsidRPr="0058687D">
        <w:t>then shall I be whole and sound, and innocent of a great offense.</w:t>
      </w:r>
    </w:p>
    <w:p w:rsidR="002A0E2D" w:rsidRPr="00364199" w:rsidRDefault="002A0E2D" w:rsidP="002A0E2D">
      <w:pPr>
        <w:rPr>
          <w:sz w:val="12"/>
        </w:rPr>
      </w:pPr>
    </w:p>
    <w:p w:rsidR="00364199" w:rsidRDefault="002A0E2D" w:rsidP="002A0E2D">
      <w:pPr>
        <w:rPr>
          <w:rStyle w:val="Strong"/>
        </w:rPr>
      </w:pPr>
      <w:r w:rsidRPr="0058687D">
        <w:rPr>
          <w:rStyle w:val="Strong"/>
          <w:vertAlign w:val="superscript"/>
        </w:rPr>
        <w:t>14</w:t>
      </w:r>
      <w:r w:rsidRPr="0058687D">
        <w:rPr>
          <w:rStyle w:val="Strong"/>
        </w:rPr>
        <w:t xml:space="preserve">Let the words of my mouth and the meditation of my heart be acceptable in Your </w:t>
      </w:r>
    </w:p>
    <w:p w:rsidR="002A0E2D" w:rsidRPr="0058687D" w:rsidRDefault="00364199" w:rsidP="002A0E2D">
      <w:pPr>
        <w:rPr>
          <w:rStyle w:val="Strong"/>
        </w:rPr>
      </w:pPr>
      <w:r>
        <w:rPr>
          <w:rStyle w:val="Strong"/>
        </w:rPr>
        <w:t xml:space="preserve">      </w:t>
      </w:r>
      <w:r w:rsidR="002A0E2D" w:rsidRPr="0058687D">
        <w:rPr>
          <w:rStyle w:val="Strong"/>
        </w:rPr>
        <w:t>sight,</w:t>
      </w:r>
      <w:r>
        <w:rPr>
          <w:rStyle w:val="Strong"/>
        </w:rPr>
        <w:t xml:space="preserve"> </w:t>
      </w:r>
      <w:r w:rsidR="002A0E2D" w:rsidRPr="0058687D">
        <w:rPr>
          <w:rStyle w:val="Strong"/>
        </w:rPr>
        <w:t>O LORD, my strength and my redeemer.   </w:t>
      </w:r>
    </w:p>
    <w:p w:rsidR="002A0E2D" w:rsidRPr="00364199" w:rsidRDefault="002A0E2D" w:rsidP="002A0E2D">
      <w:pPr>
        <w:rPr>
          <w:rStyle w:val="Strong"/>
          <w:sz w:val="16"/>
        </w:rPr>
      </w:pPr>
    </w:p>
    <w:p w:rsidR="002A0E2D" w:rsidRPr="0058687D" w:rsidRDefault="002A0E2D" w:rsidP="002A0E2D">
      <w:pPr>
        <w:tabs>
          <w:tab w:val="left" w:pos="432"/>
        </w:tabs>
        <w:jc w:val="both"/>
        <w:rPr>
          <w:b/>
        </w:rPr>
      </w:pPr>
      <w:r w:rsidRPr="0058687D">
        <w:rPr>
          <w:b/>
        </w:rPr>
        <w:t>THE SECOND READING</w:t>
      </w:r>
      <w:r w:rsidRPr="0058687D">
        <w:rPr>
          <w:b/>
        </w:rPr>
        <w:tab/>
      </w:r>
      <w:r w:rsidRPr="0058687D">
        <w:rPr>
          <w:b/>
        </w:rPr>
        <w:tab/>
      </w:r>
      <w:r w:rsidR="00364199">
        <w:rPr>
          <w:b/>
        </w:rPr>
        <w:tab/>
      </w:r>
      <w:r w:rsidRPr="0058687D">
        <w:rPr>
          <w:b/>
        </w:rPr>
        <w:tab/>
        <w:t xml:space="preserve">           1 Corinthians 12:12-31a</w:t>
      </w:r>
    </w:p>
    <w:p w:rsidR="002A0E2D" w:rsidRPr="00364199" w:rsidRDefault="002A0E2D" w:rsidP="002A0E2D">
      <w:pPr>
        <w:tabs>
          <w:tab w:val="left" w:pos="432"/>
        </w:tabs>
        <w:jc w:val="both"/>
        <w:rPr>
          <w:b/>
          <w:sz w:val="8"/>
        </w:rPr>
      </w:pPr>
    </w:p>
    <w:p w:rsidR="002A0E2D" w:rsidRPr="0058687D" w:rsidRDefault="002A0E2D" w:rsidP="002A0E2D">
      <w:pPr>
        <w:tabs>
          <w:tab w:val="left" w:pos="432"/>
        </w:tabs>
        <w:jc w:val="both"/>
        <w:rPr>
          <w:i/>
        </w:rPr>
      </w:pPr>
      <w:r w:rsidRPr="0058687D">
        <w:rPr>
          <w:i/>
        </w:rPr>
        <w:t>Paul writes to the divided congregation in Corinth to tell them what it means for the church to be the one body of Christ.</w:t>
      </w:r>
    </w:p>
    <w:p w:rsidR="002A0E2D" w:rsidRPr="00364199" w:rsidRDefault="002A0E2D" w:rsidP="002A0E2D">
      <w:pPr>
        <w:tabs>
          <w:tab w:val="left" w:pos="432"/>
        </w:tabs>
        <w:jc w:val="both"/>
        <w:rPr>
          <w:b/>
          <w:sz w:val="12"/>
        </w:rPr>
      </w:pPr>
    </w:p>
    <w:p w:rsidR="002A0E2D" w:rsidRPr="0058687D" w:rsidRDefault="002A0E2D" w:rsidP="002A0E2D">
      <w:pPr>
        <w:tabs>
          <w:tab w:val="left" w:pos="432"/>
        </w:tabs>
        <w:jc w:val="both"/>
      </w:pPr>
      <w:r w:rsidRPr="0058687D">
        <w:t>For just as the body is one and has many members, and all the members of the body,</w:t>
      </w:r>
    </w:p>
    <w:p w:rsidR="002A0E2D" w:rsidRPr="0058687D" w:rsidRDefault="002A0E2D" w:rsidP="002A0E2D">
      <w:pPr>
        <w:tabs>
          <w:tab w:val="left" w:pos="432"/>
        </w:tabs>
        <w:jc w:val="both"/>
      </w:pPr>
      <w:r w:rsidRPr="0058687D">
        <w:tab/>
        <w:t>though many, are one body, so it is with Christ.</w:t>
      </w:r>
    </w:p>
    <w:p w:rsidR="002A0E2D" w:rsidRPr="0058687D" w:rsidRDefault="002A0E2D" w:rsidP="002A0E2D">
      <w:pPr>
        <w:tabs>
          <w:tab w:val="left" w:pos="432"/>
        </w:tabs>
        <w:jc w:val="both"/>
      </w:pPr>
      <w:r w:rsidRPr="0058687D">
        <w:t>For in the one Spirit we were all baptized into one body—</w:t>
      </w:r>
    </w:p>
    <w:p w:rsidR="002A0E2D" w:rsidRPr="0058687D" w:rsidRDefault="002A0E2D" w:rsidP="002A0E2D">
      <w:pPr>
        <w:tabs>
          <w:tab w:val="left" w:pos="432"/>
        </w:tabs>
        <w:jc w:val="both"/>
      </w:pPr>
      <w:r w:rsidRPr="0058687D">
        <w:tab/>
        <w:t>Jews or Greeks, slaves or free—and we were all made to drink</w:t>
      </w:r>
    </w:p>
    <w:p w:rsidR="002A0E2D" w:rsidRPr="0058687D" w:rsidRDefault="002A0E2D" w:rsidP="002A0E2D">
      <w:pPr>
        <w:tabs>
          <w:tab w:val="left" w:pos="432"/>
        </w:tabs>
        <w:jc w:val="both"/>
      </w:pPr>
      <w:r w:rsidRPr="0058687D">
        <w:tab/>
        <w:t>of the one Spirit.</w:t>
      </w:r>
    </w:p>
    <w:p w:rsidR="002A0E2D" w:rsidRPr="0058687D" w:rsidRDefault="002A0E2D" w:rsidP="002A0E2D">
      <w:pPr>
        <w:tabs>
          <w:tab w:val="left" w:pos="432"/>
        </w:tabs>
        <w:jc w:val="both"/>
      </w:pPr>
      <w:r w:rsidRPr="0058687D">
        <w:t>Indeed, the body does not consist of one member but of many.</w:t>
      </w:r>
    </w:p>
    <w:p w:rsidR="002A0E2D" w:rsidRPr="0058687D" w:rsidRDefault="002A0E2D" w:rsidP="002A0E2D">
      <w:pPr>
        <w:tabs>
          <w:tab w:val="left" w:pos="432"/>
        </w:tabs>
        <w:jc w:val="both"/>
      </w:pPr>
      <w:r w:rsidRPr="0058687D">
        <w:t>If the foot would say, “Because I am not a hand, I do not belong to the body,”</w:t>
      </w:r>
      <w:r w:rsidRPr="0058687D">
        <w:tab/>
      </w:r>
    </w:p>
    <w:p w:rsidR="002A0E2D" w:rsidRPr="0058687D" w:rsidRDefault="002A0E2D" w:rsidP="002A0E2D">
      <w:pPr>
        <w:tabs>
          <w:tab w:val="left" w:pos="432"/>
        </w:tabs>
        <w:jc w:val="both"/>
      </w:pPr>
      <w:r w:rsidRPr="0058687D">
        <w:tab/>
        <w:t>that would not make it any less a part of the body.</w:t>
      </w:r>
    </w:p>
    <w:p w:rsidR="002A0E2D" w:rsidRPr="0058687D" w:rsidRDefault="002A0E2D" w:rsidP="002A0E2D">
      <w:pPr>
        <w:tabs>
          <w:tab w:val="left" w:pos="432"/>
        </w:tabs>
        <w:jc w:val="both"/>
      </w:pPr>
      <w:r w:rsidRPr="0058687D">
        <w:t>And if the ear would say, “Because I am not an eye, I do not belong to the body,”</w:t>
      </w:r>
    </w:p>
    <w:p w:rsidR="002A0E2D" w:rsidRPr="0058687D" w:rsidRDefault="002A0E2D" w:rsidP="002A0E2D">
      <w:pPr>
        <w:tabs>
          <w:tab w:val="left" w:pos="432"/>
        </w:tabs>
        <w:jc w:val="both"/>
      </w:pPr>
      <w:r w:rsidRPr="0058687D">
        <w:tab/>
        <w:t>that would not make it any less a part of the body.</w:t>
      </w:r>
    </w:p>
    <w:p w:rsidR="002A0E2D" w:rsidRPr="0058687D" w:rsidRDefault="002A0E2D" w:rsidP="002A0E2D">
      <w:pPr>
        <w:tabs>
          <w:tab w:val="left" w:pos="432"/>
        </w:tabs>
        <w:jc w:val="both"/>
      </w:pPr>
      <w:r w:rsidRPr="0058687D">
        <w:t>If the whole body were an eye, where would the hearing be?</w:t>
      </w:r>
    </w:p>
    <w:p w:rsidR="002A0E2D" w:rsidRPr="0058687D" w:rsidRDefault="002A0E2D" w:rsidP="002A0E2D">
      <w:pPr>
        <w:tabs>
          <w:tab w:val="left" w:pos="432"/>
        </w:tabs>
        <w:jc w:val="both"/>
      </w:pPr>
      <w:r w:rsidRPr="0058687D">
        <w:lastRenderedPageBreak/>
        <w:t>If the whole body were hearing, where would the sense of smell be?</w:t>
      </w:r>
    </w:p>
    <w:p w:rsidR="002A0E2D" w:rsidRPr="0058687D" w:rsidRDefault="002A0E2D" w:rsidP="002A0E2D">
      <w:pPr>
        <w:tabs>
          <w:tab w:val="left" w:pos="432"/>
        </w:tabs>
        <w:jc w:val="both"/>
      </w:pPr>
      <w:r w:rsidRPr="0058687D">
        <w:t xml:space="preserve">But as it is, God arranged the members in the body, each one of them, </w:t>
      </w:r>
    </w:p>
    <w:p w:rsidR="002A0E2D" w:rsidRPr="0058687D" w:rsidRDefault="002A0E2D" w:rsidP="002A0E2D">
      <w:pPr>
        <w:tabs>
          <w:tab w:val="left" w:pos="432"/>
        </w:tabs>
        <w:jc w:val="both"/>
      </w:pPr>
      <w:r w:rsidRPr="0058687D">
        <w:tab/>
        <w:t>as He chose.</w:t>
      </w:r>
    </w:p>
    <w:p w:rsidR="002A0E2D" w:rsidRPr="0058687D" w:rsidRDefault="002A0E2D" w:rsidP="002A0E2D">
      <w:pPr>
        <w:tabs>
          <w:tab w:val="left" w:pos="432"/>
        </w:tabs>
        <w:jc w:val="both"/>
      </w:pPr>
      <w:r w:rsidRPr="0058687D">
        <w:t xml:space="preserve">If all were a single member, where would the body be?  </w:t>
      </w:r>
    </w:p>
    <w:p w:rsidR="002A0E2D" w:rsidRPr="0058687D" w:rsidRDefault="002A0E2D" w:rsidP="002A0E2D">
      <w:pPr>
        <w:tabs>
          <w:tab w:val="left" w:pos="432"/>
        </w:tabs>
        <w:jc w:val="both"/>
      </w:pPr>
      <w:r w:rsidRPr="0058687D">
        <w:t>As it is, there are many members, yet one body.</w:t>
      </w:r>
    </w:p>
    <w:p w:rsidR="002A0E2D" w:rsidRPr="0058687D" w:rsidRDefault="002A0E2D" w:rsidP="002A0E2D">
      <w:pPr>
        <w:tabs>
          <w:tab w:val="left" w:pos="432"/>
        </w:tabs>
        <w:jc w:val="both"/>
      </w:pPr>
      <w:r w:rsidRPr="0058687D">
        <w:t xml:space="preserve">The eye cannot say to the hand, “I have no need of you,” nor again the head </w:t>
      </w:r>
    </w:p>
    <w:p w:rsidR="002A0E2D" w:rsidRPr="0058687D" w:rsidRDefault="002A0E2D" w:rsidP="002A0E2D">
      <w:pPr>
        <w:tabs>
          <w:tab w:val="left" w:pos="432"/>
        </w:tabs>
        <w:jc w:val="both"/>
      </w:pPr>
      <w:r w:rsidRPr="0058687D">
        <w:tab/>
        <w:t>to the feet, “I have no need of you.”</w:t>
      </w:r>
    </w:p>
    <w:p w:rsidR="002A0E2D" w:rsidRPr="0058687D" w:rsidRDefault="002A0E2D" w:rsidP="002A0E2D">
      <w:pPr>
        <w:tabs>
          <w:tab w:val="left" w:pos="432"/>
        </w:tabs>
        <w:jc w:val="both"/>
      </w:pPr>
      <w:r w:rsidRPr="0058687D">
        <w:t>On the contrary, the members of the body that seem to be weaker are</w:t>
      </w:r>
    </w:p>
    <w:p w:rsidR="002A0E2D" w:rsidRPr="0058687D" w:rsidRDefault="002A0E2D" w:rsidP="002A0E2D">
      <w:pPr>
        <w:tabs>
          <w:tab w:val="left" w:pos="432"/>
        </w:tabs>
        <w:jc w:val="both"/>
      </w:pPr>
      <w:r w:rsidRPr="0058687D">
        <w:tab/>
        <w:t>indispensable, and those members of the body that we think less</w:t>
      </w:r>
    </w:p>
    <w:p w:rsidR="002A0E2D" w:rsidRPr="0058687D" w:rsidRDefault="002A0E2D" w:rsidP="002A0E2D">
      <w:pPr>
        <w:tabs>
          <w:tab w:val="left" w:pos="432"/>
        </w:tabs>
        <w:jc w:val="both"/>
      </w:pPr>
      <w:r w:rsidRPr="0058687D">
        <w:tab/>
        <w:t>honorable we clothe with greater honor,</w:t>
      </w:r>
    </w:p>
    <w:p w:rsidR="002A0E2D" w:rsidRPr="0058687D" w:rsidRDefault="002A0E2D" w:rsidP="002A0E2D">
      <w:pPr>
        <w:tabs>
          <w:tab w:val="left" w:pos="432"/>
        </w:tabs>
        <w:jc w:val="both"/>
      </w:pPr>
      <w:r w:rsidRPr="0058687D">
        <w:t>and our less respectable members are treated with greater respect;</w:t>
      </w:r>
    </w:p>
    <w:p w:rsidR="002A0E2D" w:rsidRPr="0058687D" w:rsidRDefault="002A0E2D" w:rsidP="002A0E2D">
      <w:pPr>
        <w:tabs>
          <w:tab w:val="left" w:pos="432"/>
        </w:tabs>
        <w:jc w:val="both"/>
      </w:pPr>
      <w:r w:rsidRPr="0058687D">
        <w:tab/>
        <w:t>whereas our more respectable members do not need this.</w:t>
      </w:r>
    </w:p>
    <w:p w:rsidR="002A0E2D" w:rsidRPr="0058687D" w:rsidRDefault="002A0E2D" w:rsidP="002A0E2D">
      <w:pPr>
        <w:tabs>
          <w:tab w:val="left" w:pos="432"/>
        </w:tabs>
        <w:jc w:val="both"/>
      </w:pPr>
      <w:r w:rsidRPr="0058687D">
        <w:t>But God has so arranged the body, giving the greater honor to the inferior member,</w:t>
      </w:r>
    </w:p>
    <w:p w:rsidR="002A0E2D" w:rsidRPr="0058687D" w:rsidRDefault="002A0E2D" w:rsidP="002A0E2D">
      <w:pPr>
        <w:tabs>
          <w:tab w:val="left" w:pos="432"/>
        </w:tabs>
        <w:jc w:val="both"/>
      </w:pPr>
      <w:r w:rsidRPr="0058687D">
        <w:tab/>
        <w:t>that there may be no dissention within the body, but the members</w:t>
      </w:r>
    </w:p>
    <w:p w:rsidR="002A0E2D" w:rsidRPr="0058687D" w:rsidRDefault="002A0E2D" w:rsidP="002A0E2D">
      <w:pPr>
        <w:tabs>
          <w:tab w:val="left" w:pos="432"/>
        </w:tabs>
        <w:jc w:val="both"/>
      </w:pPr>
      <w:r w:rsidRPr="0058687D">
        <w:tab/>
        <w:t>may have the same care for one another.</w:t>
      </w:r>
    </w:p>
    <w:p w:rsidR="002A0E2D" w:rsidRPr="0058687D" w:rsidRDefault="002A0E2D" w:rsidP="002A0E2D">
      <w:pPr>
        <w:tabs>
          <w:tab w:val="left" w:pos="432"/>
        </w:tabs>
        <w:jc w:val="both"/>
      </w:pPr>
      <w:r w:rsidRPr="0058687D">
        <w:t>If one member suffers, all suffer together with it; if one member is honored,</w:t>
      </w:r>
    </w:p>
    <w:p w:rsidR="002A0E2D" w:rsidRPr="0058687D" w:rsidRDefault="002A0E2D" w:rsidP="002A0E2D">
      <w:pPr>
        <w:tabs>
          <w:tab w:val="left" w:pos="432"/>
        </w:tabs>
        <w:jc w:val="both"/>
      </w:pPr>
      <w:r w:rsidRPr="0058687D">
        <w:tab/>
        <w:t>all rejoice together with it.</w:t>
      </w:r>
    </w:p>
    <w:p w:rsidR="002A0E2D" w:rsidRPr="0058687D" w:rsidRDefault="002A0E2D" w:rsidP="002A0E2D">
      <w:pPr>
        <w:tabs>
          <w:tab w:val="left" w:pos="432"/>
        </w:tabs>
        <w:jc w:val="both"/>
      </w:pPr>
      <w:r w:rsidRPr="0058687D">
        <w:t>Now you are the body of Christ and individually members of it.</w:t>
      </w:r>
    </w:p>
    <w:p w:rsidR="002A0E2D" w:rsidRPr="0058687D" w:rsidRDefault="002A0E2D" w:rsidP="002A0E2D">
      <w:pPr>
        <w:tabs>
          <w:tab w:val="left" w:pos="432"/>
        </w:tabs>
        <w:jc w:val="both"/>
      </w:pPr>
      <w:r w:rsidRPr="0058687D">
        <w:t>And God has appointed in the church first apostles, second prophets, third teachers,</w:t>
      </w:r>
    </w:p>
    <w:p w:rsidR="002A0E2D" w:rsidRPr="0058687D" w:rsidRDefault="002A0E2D" w:rsidP="002A0E2D">
      <w:pPr>
        <w:tabs>
          <w:tab w:val="left" w:pos="432"/>
        </w:tabs>
        <w:jc w:val="both"/>
      </w:pPr>
      <w:r w:rsidRPr="0058687D">
        <w:tab/>
        <w:t>then deeds of power, then gifts of healing, forms of assistance, forms</w:t>
      </w:r>
    </w:p>
    <w:p w:rsidR="002A0E2D" w:rsidRPr="0058687D" w:rsidRDefault="002A0E2D" w:rsidP="002A0E2D">
      <w:pPr>
        <w:tabs>
          <w:tab w:val="left" w:pos="432"/>
        </w:tabs>
        <w:jc w:val="both"/>
      </w:pPr>
      <w:r w:rsidRPr="0058687D">
        <w:tab/>
        <w:t>of leadership, various kinds of tongues.</w:t>
      </w:r>
    </w:p>
    <w:p w:rsidR="002A0E2D" w:rsidRPr="0058687D" w:rsidRDefault="002A0E2D" w:rsidP="002A0E2D">
      <w:pPr>
        <w:tabs>
          <w:tab w:val="left" w:pos="432"/>
        </w:tabs>
        <w:jc w:val="both"/>
      </w:pPr>
      <w:r w:rsidRPr="0058687D">
        <w:t>Are all apostles?  Are all prophets?  Are all teachers?  Do all work miracles?</w:t>
      </w:r>
    </w:p>
    <w:p w:rsidR="002A0E2D" w:rsidRPr="0058687D" w:rsidRDefault="002A0E2D" w:rsidP="002A0E2D">
      <w:pPr>
        <w:tabs>
          <w:tab w:val="left" w:pos="432"/>
        </w:tabs>
        <w:jc w:val="both"/>
      </w:pPr>
      <w:r w:rsidRPr="0058687D">
        <w:tab/>
        <w:t>Do all possess gifts of healing?  Do all speak in tongues?  Do all interpet?</w:t>
      </w:r>
    </w:p>
    <w:p w:rsidR="002A0E2D" w:rsidRPr="0058687D" w:rsidRDefault="002A0E2D" w:rsidP="002A0E2D">
      <w:pPr>
        <w:tabs>
          <w:tab w:val="left" w:pos="432"/>
        </w:tabs>
        <w:jc w:val="both"/>
      </w:pPr>
      <w:r w:rsidRPr="0058687D">
        <w:t>But strive for the greater gifts.</w:t>
      </w:r>
    </w:p>
    <w:p w:rsidR="002A0E2D" w:rsidRPr="0071330E" w:rsidRDefault="002A0E2D" w:rsidP="002A0E2D">
      <w:pPr>
        <w:tabs>
          <w:tab w:val="left" w:pos="432"/>
        </w:tabs>
        <w:jc w:val="both"/>
        <w:rPr>
          <w:sz w:val="16"/>
        </w:rPr>
      </w:pPr>
    </w:p>
    <w:p w:rsidR="002A0E2D" w:rsidRPr="0058687D" w:rsidRDefault="002A0E2D" w:rsidP="002A0E2D">
      <w:pPr>
        <w:tabs>
          <w:tab w:val="left" w:pos="432"/>
        </w:tabs>
        <w:jc w:val="both"/>
      </w:pPr>
      <w:r w:rsidRPr="0058687D">
        <w:t>The Word of the Lord.</w:t>
      </w:r>
    </w:p>
    <w:p w:rsidR="002A0E2D" w:rsidRPr="0071330E" w:rsidRDefault="002A0E2D" w:rsidP="002A0E2D">
      <w:pPr>
        <w:tabs>
          <w:tab w:val="left" w:pos="432"/>
        </w:tabs>
        <w:jc w:val="both"/>
        <w:rPr>
          <w:sz w:val="12"/>
        </w:rPr>
      </w:pPr>
    </w:p>
    <w:p w:rsidR="002A0E2D" w:rsidRPr="0058687D" w:rsidRDefault="002A0E2D" w:rsidP="002A0E2D">
      <w:pPr>
        <w:tabs>
          <w:tab w:val="left" w:pos="432"/>
        </w:tabs>
        <w:jc w:val="both"/>
        <w:rPr>
          <w:b/>
        </w:rPr>
      </w:pPr>
      <w:r w:rsidRPr="0058687D">
        <w:rPr>
          <w:b/>
        </w:rPr>
        <w:t>Thanks be to God.</w:t>
      </w:r>
    </w:p>
    <w:p w:rsidR="002A0E2D" w:rsidRPr="0071330E" w:rsidRDefault="002A0E2D" w:rsidP="002A0E2D">
      <w:pPr>
        <w:tabs>
          <w:tab w:val="left" w:pos="432"/>
        </w:tabs>
        <w:jc w:val="both"/>
        <w:rPr>
          <w:b/>
          <w:sz w:val="12"/>
        </w:rPr>
      </w:pPr>
    </w:p>
    <w:p w:rsidR="002A0E2D" w:rsidRPr="0058687D" w:rsidRDefault="002A0E2D" w:rsidP="002A0E2D">
      <w:pPr>
        <w:tabs>
          <w:tab w:val="left" w:pos="432"/>
        </w:tabs>
        <w:jc w:val="both"/>
        <w:rPr>
          <w:i/>
        </w:rPr>
      </w:pPr>
      <w:r w:rsidRPr="0058687D">
        <w:rPr>
          <w:i/>
        </w:rPr>
        <w:t>As you are able please rise</w:t>
      </w:r>
    </w:p>
    <w:p w:rsidR="002A0E2D" w:rsidRPr="0071330E" w:rsidRDefault="002A0E2D" w:rsidP="002A0E2D">
      <w:pPr>
        <w:tabs>
          <w:tab w:val="left" w:pos="432"/>
        </w:tabs>
        <w:jc w:val="both"/>
        <w:rPr>
          <w:b/>
          <w:sz w:val="16"/>
        </w:rPr>
      </w:pPr>
    </w:p>
    <w:p w:rsidR="002A0E2D" w:rsidRPr="0058687D" w:rsidRDefault="002A0E2D" w:rsidP="002A0E2D">
      <w:pPr>
        <w:jc w:val="both"/>
        <w:rPr>
          <w:b/>
        </w:rPr>
      </w:pPr>
      <w:r w:rsidRPr="0058687D">
        <w:rPr>
          <w:b/>
        </w:rPr>
        <w:t>THE VERSE</w:t>
      </w:r>
    </w:p>
    <w:p w:rsidR="002A0E2D" w:rsidRPr="0058687D" w:rsidRDefault="002A0E2D" w:rsidP="002A0E2D">
      <w:pPr>
        <w:jc w:val="both"/>
        <w:rPr>
          <w:b/>
        </w:rPr>
      </w:pPr>
    </w:p>
    <w:p w:rsidR="002A0E2D" w:rsidRPr="0058687D" w:rsidRDefault="002A0E2D" w:rsidP="002A0E2D">
      <w:pPr>
        <w:tabs>
          <w:tab w:val="left" w:pos="432"/>
        </w:tabs>
        <w:jc w:val="both"/>
        <w:rPr>
          <w:b/>
        </w:rPr>
      </w:pPr>
      <w:r w:rsidRPr="0058687D">
        <w:rPr>
          <w:b/>
          <w:noProof/>
        </w:rPr>
        <w:drawing>
          <wp:inline distT="0" distB="0" distL="0" distR="0" wp14:anchorId="3974A474" wp14:editId="4AD5B95A">
            <wp:extent cx="563880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0" cy="2105025"/>
                    </a:xfrm>
                    <a:prstGeom prst="rect">
                      <a:avLst/>
                    </a:prstGeom>
                    <a:noFill/>
                    <a:ln>
                      <a:noFill/>
                    </a:ln>
                  </pic:spPr>
                </pic:pic>
              </a:graphicData>
            </a:graphic>
          </wp:inline>
        </w:drawing>
      </w:r>
    </w:p>
    <w:p w:rsidR="002A0E2D" w:rsidRPr="0058687D" w:rsidRDefault="002A0E2D" w:rsidP="002A0E2D">
      <w:pPr>
        <w:tabs>
          <w:tab w:val="left" w:pos="432"/>
        </w:tabs>
        <w:rPr>
          <w:b/>
        </w:rPr>
      </w:pPr>
      <w:r w:rsidRPr="0058687D">
        <w:rPr>
          <w:b/>
        </w:rPr>
        <w:t>THE HOLY GOSPEL</w:t>
      </w:r>
      <w:r w:rsidRPr="0058687D">
        <w:rPr>
          <w:b/>
        </w:rPr>
        <w:tab/>
      </w:r>
      <w:r w:rsidRPr="0058687D">
        <w:rPr>
          <w:b/>
        </w:rPr>
        <w:tab/>
      </w:r>
      <w:r w:rsidRPr="0058687D">
        <w:rPr>
          <w:b/>
        </w:rPr>
        <w:tab/>
      </w:r>
      <w:r w:rsidRPr="0058687D">
        <w:rPr>
          <w:b/>
        </w:rPr>
        <w:tab/>
      </w:r>
      <w:r w:rsidRPr="0058687D">
        <w:rPr>
          <w:b/>
        </w:rPr>
        <w:tab/>
        <w:t xml:space="preserve">                Luke 4:14-21</w:t>
      </w:r>
    </w:p>
    <w:p w:rsidR="002A0E2D" w:rsidRPr="0071330E" w:rsidRDefault="002A0E2D" w:rsidP="002A0E2D">
      <w:pPr>
        <w:tabs>
          <w:tab w:val="left" w:pos="432"/>
        </w:tabs>
        <w:rPr>
          <w:i/>
          <w:sz w:val="12"/>
        </w:rPr>
      </w:pPr>
    </w:p>
    <w:p w:rsidR="002A0E2D" w:rsidRPr="0058687D" w:rsidRDefault="002A0E2D" w:rsidP="002A0E2D">
      <w:pPr>
        <w:tabs>
          <w:tab w:val="left" w:pos="432"/>
        </w:tabs>
        <w:rPr>
          <w:i/>
        </w:rPr>
      </w:pPr>
      <w:r w:rsidRPr="0058687D">
        <w:rPr>
          <w:i/>
        </w:rPr>
        <w:t>Near the beginning of Jesus’ public ministry, he visits his hometown.  In the words of Isaiah, he clearly states his purpose, his mission.</w:t>
      </w:r>
    </w:p>
    <w:p w:rsidR="002A0E2D" w:rsidRPr="0071330E" w:rsidRDefault="002A0E2D" w:rsidP="002A0E2D">
      <w:pPr>
        <w:tabs>
          <w:tab w:val="left" w:pos="432"/>
        </w:tabs>
        <w:rPr>
          <w:i/>
          <w:sz w:val="16"/>
        </w:rPr>
      </w:pPr>
    </w:p>
    <w:p w:rsidR="002A0E2D" w:rsidRPr="0058687D" w:rsidRDefault="002A0E2D" w:rsidP="002A0E2D">
      <w:pPr>
        <w:tabs>
          <w:tab w:val="left" w:pos="432"/>
        </w:tabs>
        <w:jc w:val="both"/>
      </w:pPr>
      <w:r w:rsidRPr="0058687D">
        <w:t>P:</w:t>
      </w:r>
      <w:r w:rsidR="0071330E">
        <w:t xml:space="preserve">  </w:t>
      </w:r>
      <w:r w:rsidRPr="0058687D">
        <w:t>The Holy Gospel according to St. Luke, the fourth chapter.</w:t>
      </w:r>
    </w:p>
    <w:p w:rsidR="002A0E2D" w:rsidRPr="0071330E" w:rsidRDefault="002A0E2D" w:rsidP="002A0E2D">
      <w:pPr>
        <w:tabs>
          <w:tab w:val="left" w:pos="432"/>
        </w:tabs>
        <w:jc w:val="both"/>
        <w:rPr>
          <w:sz w:val="16"/>
        </w:rPr>
      </w:pPr>
    </w:p>
    <w:p w:rsidR="002A0E2D" w:rsidRPr="0058687D" w:rsidRDefault="002A0E2D" w:rsidP="002A0E2D">
      <w:pPr>
        <w:jc w:val="both"/>
        <w:rPr>
          <w:b/>
        </w:rPr>
      </w:pPr>
      <w:r w:rsidRPr="0071330E">
        <w:t>C:</w:t>
      </w:r>
      <w:r w:rsidR="0071330E">
        <w:t xml:space="preserve">  </w:t>
      </w:r>
      <w:r w:rsidRPr="0058687D">
        <w:rPr>
          <w:b/>
        </w:rPr>
        <w:t xml:space="preserve">Glory to you, O Lord!   </w:t>
      </w:r>
    </w:p>
    <w:p w:rsidR="002A0E2D" w:rsidRPr="0071330E" w:rsidRDefault="002A0E2D" w:rsidP="002A0E2D">
      <w:pPr>
        <w:tabs>
          <w:tab w:val="left" w:pos="432"/>
        </w:tabs>
        <w:jc w:val="both"/>
        <w:rPr>
          <w:sz w:val="12"/>
        </w:rPr>
      </w:pPr>
    </w:p>
    <w:p w:rsidR="002A0E2D" w:rsidRPr="0058687D" w:rsidRDefault="002A0E2D" w:rsidP="002A0E2D">
      <w:pPr>
        <w:tabs>
          <w:tab w:val="left" w:pos="432"/>
        </w:tabs>
      </w:pPr>
      <w:r w:rsidRPr="0058687D">
        <w:t>Then Jesus, filled with the power of the Spirit, returned to Galilee, and a</w:t>
      </w:r>
    </w:p>
    <w:p w:rsidR="002A0E2D" w:rsidRPr="0058687D" w:rsidRDefault="002A0E2D" w:rsidP="002A0E2D">
      <w:pPr>
        <w:tabs>
          <w:tab w:val="left" w:pos="432"/>
        </w:tabs>
      </w:pPr>
      <w:r w:rsidRPr="0058687D">
        <w:tab/>
        <w:t>report about Him spread through all the surrounding country.</w:t>
      </w:r>
    </w:p>
    <w:p w:rsidR="002A0E2D" w:rsidRPr="0058687D" w:rsidRDefault="002A0E2D" w:rsidP="002A0E2D">
      <w:pPr>
        <w:tabs>
          <w:tab w:val="left" w:pos="432"/>
        </w:tabs>
      </w:pPr>
      <w:r w:rsidRPr="0058687D">
        <w:t>He began to teach in their synagogues and was praised by everyone.</w:t>
      </w:r>
    </w:p>
    <w:p w:rsidR="002A0E2D" w:rsidRPr="0058687D" w:rsidRDefault="002A0E2D" w:rsidP="002A0E2D">
      <w:pPr>
        <w:tabs>
          <w:tab w:val="left" w:pos="432"/>
        </w:tabs>
      </w:pPr>
      <w:r w:rsidRPr="0058687D">
        <w:t xml:space="preserve">When He came to Nazareth, where He had been brought up, </w:t>
      </w:r>
    </w:p>
    <w:p w:rsidR="002A0E2D" w:rsidRPr="0058687D" w:rsidRDefault="002A0E2D" w:rsidP="002A0E2D">
      <w:pPr>
        <w:tabs>
          <w:tab w:val="left" w:pos="432"/>
        </w:tabs>
      </w:pPr>
      <w:r w:rsidRPr="0058687D">
        <w:rPr>
          <w:b/>
        </w:rPr>
        <w:tab/>
      </w:r>
      <w:r w:rsidRPr="0058687D">
        <w:t>He went to the synagogue on the Sabbath day, as was His custom.</w:t>
      </w:r>
    </w:p>
    <w:p w:rsidR="002A0E2D" w:rsidRPr="0058687D" w:rsidRDefault="002A0E2D" w:rsidP="002A0E2D">
      <w:pPr>
        <w:tabs>
          <w:tab w:val="left" w:pos="432"/>
        </w:tabs>
      </w:pPr>
      <w:r w:rsidRPr="0058687D">
        <w:tab/>
      </w:r>
      <w:r w:rsidRPr="0058687D">
        <w:rPr>
          <w:b/>
        </w:rPr>
        <w:tab/>
      </w:r>
      <w:r w:rsidRPr="0058687D">
        <w:t>He stood up to read, and the scroll of the prophet Isaiah was given to Him.</w:t>
      </w:r>
    </w:p>
    <w:p w:rsidR="002A0E2D" w:rsidRPr="0058687D" w:rsidRDefault="002A0E2D" w:rsidP="002A0E2D">
      <w:pPr>
        <w:tabs>
          <w:tab w:val="left" w:pos="432"/>
        </w:tabs>
      </w:pPr>
      <w:r w:rsidRPr="0058687D">
        <w:tab/>
      </w:r>
      <w:r w:rsidRPr="0058687D">
        <w:tab/>
        <w:t>He unrolled the scroll and found the place where it was written:</w:t>
      </w:r>
    </w:p>
    <w:p w:rsidR="002A0E2D" w:rsidRPr="0058687D" w:rsidRDefault="002A0E2D" w:rsidP="002A0E2D">
      <w:pPr>
        <w:tabs>
          <w:tab w:val="left" w:pos="432"/>
        </w:tabs>
      </w:pPr>
      <w:r w:rsidRPr="0058687D">
        <w:tab/>
      </w:r>
      <w:r w:rsidRPr="0058687D">
        <w:tab/>
      </w:r>
      <w:r w:rsidRPr="0058687D">
        <w:tab/>
        <w:t xml:space="preserve"> “The Spirit of the Lord is upon me,</w:t>
      </w:r>
    </w:p>
    <w:p w:rsidR="002A0E2D" w:rsidRPr="0058687D" w:rsidRDefault="002A0E2D" w:rsidP="002A0E2D">
      <w:pPr>
        <w:tabs>
          <w:tab w:val="left" w:pos="432"/>
        </w:tabs>
      </w:pPr>
      <w:r w:rsidRPr="0058687D">
        <w:tab/>
      </w:r>
      <w:r w:rsidRPr="0058687D">
        <w:tab/>
      </w:r>
      <w:r w:rsidRPr="0058687D">
        <w:tab/>
      </w:r>
      <w:r w:rsidRPr="0058687D">
        <w:tab/>
        <w:t>because He has anointed me to bring good news to the poor.</w:t>
      </w:r>
    </w:p>
    <w:p w:rsidR="002A0E2D" w:rsidRPr="0058687D" w:rsidRDefault="002A0E2D" w:rsidP="002A0E2D">
      <w:pPr>
        <w:tabs>
          <w:tab w:val="left" w:pos="432"/>
        </w:tabs>
      </w:pPr>
      <w:r w:rsidRPr="0058687D">
        <w:tab/>
      </w:r>
      <w:r w:rsidRPr="0058687D">
        <w:tab/>
      </w:r>
      <w:r w:rsidRPr="0058687D">
        <w:tab/>
      </w:r>
      <w:r w:rsidRPr="0058687D">
        <w:tab/>
        <w:t xml:space="preserve">      He has sent me to proclaim release to the captives</w:t>
      </w:r>
    </w:p>
    <w:p w:rsidR="002A0E2D" w:rsidRPr="0058687D" w:rsidRDefault="002A0E2D" w:rsidP="002A0E2D">
      <w:pPr>
        <w:tabs>
          <w:tab w:val="left" w:pos="432"/>
        </w:tabs>
      </w:pPr>
      <w:r w:rsidRPr="0058687D">
        <w:tab/>
      </w:r>
      <w:r w:rsidRPr="0058687D">
        <w:tab/>
      </w:r>
      <w:r w:rsidRPr="0058687D">
        <w:tab/>
      </w:r>
      <w:r w:rsidRPr="0058687D">
        <w:tab/>
        <w:t xml:space="preserve">             and recovery of sight to the blind,</w:t>
      </w:r>
    </w:p>
    <w:p w:rsidR="002A0E2D" w:rsidRPr="0058687D" w:rsidRDefault="002A0E2D" w:rsidP="002A0E2D">
      <w:pPr>
        <w:tabs>
          <w:tab w:val="left" w:pos="432"/>
        </w:tabs>
      </w:pPr>
      <w:r w:rsidRPr="0058687D">
        <w:tab/>
      </w:r>
      <w:r w:rsidRPr="0058687D">
        <w:tab/>
      </w:r>
      <w:r w:rsidRPr="0058687D">
        <w:tab/>
        <w:t xml:space="preserve">             to let the oppressed go free,</w:t>
      </w:r>
    </w:p>
    <w:p w:rsidR="002A0E2D" w:rsidRPr="0058687D" w:rsidRDefault="002A0E2D" w:rsidP="002A0E2D">
      <w:pPr>
        <w:tabs>
          <w:tab w:val="left" w:pos="432"/>
        </w:tabs>
      </w:pPr>
      <w:r w:rsidRPr="0058687D">
        <w:tab/>
      </w:r>
      <w:r w:rsidRPr="0058687D">
        <w:tab/>
        <w:t xml:space="preserve">              to proclaim the year of the Lord’s favor.”</w:t>
      </w:r>
    </w:p>
    <w:p w:rsidR="002A0E2D" w:rsidRPr="0058687D" w:rsidRDefault="002A0E2D" w:rsidP="002A0E2D">
      <w:pPr>
        <w:tabs>
          <w:tab w:val="left" w:pos="432"/>
        </w:tabs>
      </w:pPr>
      <w:r w:rsidRPr="0058687D">
        <w:t>And He rolled up the scroll, gave it back to the attendant, and sat down.</w:t>
      </w:r>
    </w:p>
    <w:p w:rsidR="002A0E2D" w:rsidRPr="0058687D" w:rsidRDefault="002A0E2D" w:rsidP="002A0E2D">
      <w:pPr>
        <w:tabs>
          <w:tab w:val="left" w:pos="432"/>
        </w:tabs>
      </w:pPr>
      <w:r w:rsidRPr="0058687D">
        <w:t>The eyes of all in the synagogue were fixed on Him.</w:t>
      </w:r>
    </w:p>
    <w:p w:rsidR="002A0E2D" w:rsidRPr="0058687D" w:rsidRDefault="002A0E2D" w:rsidP="002A0E2D">
      <w:pPr>
        <w:tabs>
          <w:tab w:val="left" w:pos="432"/>
        </w:tabs>
      </w:pPr>
      <w:r w:rsidRPr="0058687D">
        <w:t>Then He began to say to them, “Today this scripture has been fulfilled in your hearing.”</w:t>
      </w:r>
    </w:p>
    <w:p w:rsidR="002A0E2D" w:rsidRPr="00DD76CF" w:rsidRDefault="002A0E2D" w:rsidP="002A0E2D">
      <w:pPr>
        <w:tabs>
          <w:tab w:val="left" w:pos="432"/>
        </w:tabs>
        <w:rPr>
          <w:sz w:val="16"/>
        </w:rPr>
      </w:pPr>
    </w:p>
    <w:p w:rsidR="002A0E2D" w:rsidRPr="0058687D" w:rsidRDefault="0071330E" w:rsidP="002A0E2D">
      <w:pPr>
        <w:tabs>
          <w:tab w:val="left" w:pos="432"/>
        </w:tabs>
      </w:pPr>
      <w:r>
        <w:t xml:space="preserve">P:  </w:t>
      </w:r>
      <w:r w:rsidR="002A0E2D" w:rsidRPr="0058687D">
        <w:t>The Gospel of the Lord.</w:t>
      </w:r>
    </w:p>
    <w:p w:rsidR="002A0E2D" w:rsidRPr="00DD76CF" w:rsidRDefault="002A0E2D" w:rsidP="002A0E2D">
      <w:pPr>
        <w:tabs>
          <w:tab w:val="left" w:pos="432"/>
        </w:tabs>
        <w:rPr>
          <w:sz w:val="12"/>
        </w:rPr>
      </w:pPr>
    </w:p>
    <w:p w:rsidR="002A0E2D" w:rsidRPr="0058687D" w:rsidRDefault="002A0E2D" w:rsidP="002A0E2D">
      <w:pPr>
        <w:tabs>
          <w:tab w:val="left" w:pos="432"/>
        </w:tabs>
        <w:rPr>
          <w:b/>
        </w:rPr>
      </w:pPr>
      <w:r w:rsidRPr="00DD76CF">
        <w:t>C:</w:t>
      </w:r>
      <w:r w:rsidR="0071330E">
        <w:t xml:space="preserve">  </w:t>
      </w:r>
      <w:r w:rsidRPr="0058687D">
        <w:rPr>
          <w:b/>
        </w:rPr>
        <w:t xml:space="preserve">Praise to you, O Christ!   </w:t>
      </w:r>
    </w:p>
    <w:p w:rsidR="002A0E2D" w:rsidRPr="00DD76CF" w:rsidRDefault="002A0E2D" w:rsidP="002A0E2D">
      <w:pPr>
        <w:tabs>
          <w:tab w:val="left" w:pos="432"/>
        </w:tabs>
        <w:rPr>
          <w:b/>
          <w:sz w:val="12"/>
        </w:rPr>
      </w:pPr>
    </w:p>
    <w:p w:rsidR="002A0E2D" w:rsidRPr="0058687D" w:rsidRDefault="002A0E2D" w:rsidP="002A0E2D">
      <w:pPr>
        <w:tabs>
          <w:tab w:val="left" w:pos="432"/>
        </w:tabs>
        <w:rPr>
          <w:i/>
        </w:rPr>
      </w:pPr>
      <w:r w:rsidRPr="0058687D">
        <w:rPr>
          <w:i/>
        </w:rPr>
        <w:t>The assembly is seated</w:t>
      </w:r>
    </w:p>
    <w:p w:rsidR="002A0E2D" w:rsidRPr="0071330E" w:rsidRDefault="002A0E2D" w:rsidP="002A0E2D">
      <w:pPr>
        <w:tabs>
          <w:tab w:val="left" w:pos="432"/>
        </w:tabs>
        <w:rPr>
          <w:b/>
          <w:sz w:val="12"/>
        </w:rPr>
      </w:pPr>
    </w:p>
    <w:p w:rsidR="002A0E2D" w:rsidRPr="0058687D" w:rsidRDefault="002A0E2D" w:rsidP="002A0E2D">
      <w:pPr>
        <w:tabs>
          <w:tab w:val="left" w:pos="432"/>
        </w:tabs>
      </w:pPr>
      <w:r w:rsidRPr="0058687D">
        <w:rPr>
          <w:b/>
        </w:rPr>
        <w:t>THE SERMON</w:t>
      </w:r>
      <w:r w:rsidRPr="0058687D">
        <w:rPr>
          <w:b/>
        </w:rPr>
        <w:tab/>
      </w:r>
      <w:r w:rsidRPr="0058687D">
        <w:rPr>
          <w:b/>
        </w:rPr>
        <w:tab/>
      </w:r>
      <w:r w:rsidRPr="0058687D">
        <w:rPr>
          <w:b/>
        </w:rPr>
        <w:tab/>
      </w:r>
      <w:r w:rsidRPr="0058687D">
        <w:rPr>
          <w:b/>
        </w:rPr>
        <w:tab/>
      </w:r>
      <w:r w:rsidRPr="0058687D">
        <w:rPr>
          <w:b/>
        </w:rPr>
        <w:tab/>
      </w:r>
      <w:r w:rsidRPr="0058687D">
        <w:rPr>
          <w:b/>
        </w:rPr>
        <w:tab/>
      </w:r>
      <w:r w:rsidRPr="0058687D">
        <w:rPr>
          <w:b/>
        </w:rPr>
        <w:tab/>
      </w:r>
      <w:r w:rsidRPr="0058687D">
        <w:rPr>
          <w:b/>
        </w:rPr>
        <w:tab/>
        <w:t xml:space="preserve">   </w:t>
      </w:r>
    </w:p>
    <w:p w:rsidR="002A0E2D" w:rsidRPr="0058687D" w:rsidRDefault="002A0E2D" w:rsidP="002A0E2D">
      <w:pPr>
        <w:tabs>
          <w:tab w:val="left" w:pos="432"/>
        </w:tabs>
        <w:jc w:val="center"/>
        <w:rPr>
          <w:i/>
        </w:rPr>
      </w:pPr>
      <w:r w:rsidRPr="0058687D">
        <w:rPr>
          <w:i/>
        </w:rPr>
        <w:t>Silence for reflection follows the sermon</w:t>
      </w:r>
    </w:p>
    <w:p w:rsidR="002A0E2D" w:rsidRPr="0071330E" w:rsidRDefault="002A0E2D" w:rsidP="0071330E">
      <w:pPr>
        <w:tabs>
          <w:tab w:val="left" w:pos="432"/>
        </w:tabs>
        <w:rPr>
          <w:i/>
          <w:sz w:val="12"/>
        </w:rPr>
      </w:pPr>
    </w:p>
    <w:p w:rsidR="002A0E2D" w:rsidRPr="0058687D" w:rsidRDefault="002A0E2D" w:rsidP="002A0E2D">
      <w:pPr>
        <w:jc w:val="both"/>
        <w:rPr>
          <w:i/>
        </w:rPr>
      </w:pPr>
      <w:r w:rsidRPr="0058687D">
        <w:rPr>
          <w:i/>
        </w:rPr>
        <w:t>As you are able please rise</w:t>
      </w:r>
    </w:p>
    <w:p w:rsidR="002A0E2D" w:rsidRPr="0071330E" w:rsidRDefault="002A0E2D" w:rsidP="002A0E2D">
      <w:pPr>
        <w:jc w:val="both"/>
        <w:rPr>
          <w:i/>
          <w:sz w:val="12"/>
        </w:rPr>
      </w:pPr>
    </w:p>
    <w:p w:rsidR="002A0E2D" w:rsidRPr="0071330E" w:rsidRDefault="00893173" w:rsidP="002A0E2D">
      <w:pPr>
        <w:jc w:val="both"/>
      </w:pPr>
      <w:r w:rsidRPr="0058687D">
        <w:rPr>
          <w:b/>
        </w:rPr>
        <w:t xml:space="preserve">THE HYMN OF THE DAY 710 </w:t>
      </w:r>
      <w:r w:rsidR="0071330E">
        <w:rPr>
          <w:b/>
        </w:rPr>
        <w:t xml:space="preserve">      </w:t>
      </w:r>
      <w:r w:rsidRPr="0071330E">
        <w:rPr>
          <w:b/>
          <w:i/>
        </w:rPr>
        <w:t>Let Streams of Living Justice</w:t>
      </w:r>
      <w:r w:rsidR="0071330E">
        <w:rPr>
          <w:b/>
          <w:i/>
        </w:rPr>
        <w:t xml:space="preserve">    </w:t>
      </w:r>
      <w:r w:rsidR="0071330E">
        <w:rPr>
          <w:b/>
        </w:rPr>
        <w:tab/>
        <w:t xml:space="preserve">        page</w:t>
      </w:r>
      <w:r w:rsidR="00DB5B93">
        <w:rPr>
          <w:b/>
        </w:rPr>
        <w:t xml:space="preserve"> 13</w:t>
      </w:r>
    </w:p>
    <w:p w:rsidR="002A0E2D" w:rsidRPr="0071330E" w:rsidRDefault="002A0E2D" w:rsidP="002A0E2D">
      <w:pPr>
        <w:jc w:val="both"/>
        <w:rPr>
          <w:b/>
          <w:sz w:val="12"/>
        </w:rPr>
      </w:pPr>
    </w:p>
    <w:p w:rsidR="002A0E2D" w:rsidRPr="0058687D" w:rsidRDefault="002A0E2D" w:rsidP="002A0E2D">
      <w:pPr>
        <w:jc w:val="both"/>
      </w:pPr>
      <w:r w:rsidRPr="0058687D">
        <w:rPr>
          <w:b/>
        </w:rPr>
        <w:t>THE APOSTLES’ CREED</w:t>
      </w:r>
    </w:p>
    <w:p w:rsidR="002A0E2D" w:rsidRPr="0071330E" w:rsidRDefault="002A0E2D" w:rsidP="002A0E2D">
      <w:pPr>
        <w:jc w:val="both"/>
        <w:rPr>
          <w:sz w:val="12"/>
        </w:rPr>
      </w:pPr>
    </w:p>
    <w:p w:rsidR="0071330E" w:rsidRDefault="002A0E2D" w:rsidP="002A0E2D">
      <w:pPr>
        <w:ind w:left="720" w:hanging="720"/>
        <w:jc w:val="both"/>
      </w:pPr>
      <w:r w:rsidRPr="0058687D">
        <w:t>A:</w:t>
      </w:r>
      <w:r w:rsidR="0071330E">
        <w:t xml:space="preserve">  </w:t>
      </w:r>
      <w:r w:rsidRPr="0058687D">
        <w:t xml:space="preserve">God has made us His people through our Baptism into Christ.  Living together in trust </w:t>
      </w:r>
    </w:p>
    <w:p w:rsidR="002A0E2D" w:rsidRPr="0058687D" w:rsidRDefault="0071330E" w:rsidP="002A0E2D">
      <w:pPr>
        <w:ind w:left="720" w:hanging="720"/>
        <w:jc w:val="both"/>
      </w:pPr>
      <w:r>
        <w:t xml:space="preserve">      </w:t>
      </w:r>
      <w:r w:rsidR="002A0E2D" w:rsidRPr="0058687D">
        <w:t>and hope, we confess our faith.</w:t>
      </w:r>
    </w:p>
    <w:p w:rsidR="002A0E2D" w:rsidRPr="0071330E" w:rsidRDefault="002A0E2D" w:rsidP="002A0E2D">
      <w:pPr>
        <w:ind w:left="720" w:hanging="720"/>
        <w:jc w:val="both"/>
        <w:rPr>
          <w:sz w:val="16"/>
        </w:rPr>
      </w:pPr>
    </w:p>
    <w:p w:rsidR="002A0E2D" w:rsidRPr="0058687D" w:rsidRDefault="002A0E2D" w:rsidP="002A0E2D">
      <w:pPr>
        <w:jc w:val="both"/>
        <w:rPr>
          <w:b/>
        </w:rPr>
      </w:pPr>
      <w:r w:rsidRPr="0071330E">
        <w:t>C:</w:t>
      </w:r>
      <w:r w:rsidR="0071330E">
        <w:rPr>
          <w:b/>
        </w:rPr>
        <w:t xml:space="preserve">  </w:t>
      </w:r>
      <w:r w:rsidRPr="0058687D">
        <w:rPr>
          <w:b/>
        </w:rPr>
        <w:t xml:space="preserve">I believe in God, the Father Almighty, </w:t>
      </w:r>
    </w:p>
    <w:p w:rsidR="002A0E2D" w:rsidRPr="0058687D" w:rsidRDefault="002A0E2D" w:rsidP="002A0E2D">
      <w:pPr>
        <w:ind w:left="720" w:hanging="720"/>
        <w:jc w:val="both"/>
        <w:rPr>
          <w:b/>
        </w:rPr>
      </w:pPr>
      <w:r w:rsidRPr="0058687D">
        <w:rPr>
          <w:b/>
        </w:rPr>
        <w:tab/>
      </w:r>
      <w:r w:rsidR="0071330E">
        <w:rPr>
          <w:b/>
        </w:rPr>
        <w:t xml:space="preserve">      </w:t>
      </w:r>
      <w:r w:rsidRPr="0058687D">
        <w:rPr>
          <w:b/>
        </w:rPr>
        <w:t>Creator of heaven and earth.</w:t>
      </w:r>
    </w:p>
    <w:p w:rsidR="002A0E2D" w:rsidRPr="0058687D" w:rsidRDefault="0071330E" w:rsidP="002A0E2D">
      <w:pPr>
        <w:ind w:left="720" w:hanging="720"/>
        <w:jc w:val="both"/>
        <w:rPr>
          <w:b/>
        </w:rPr>
      </w:pPr>
      <w:r>
        <w:rPr>
          <w:b/>
        </w:rPr>
        <w:t xml:space="preserve">      </w:t>
      </w:r>
      <w:r w:rsidR="002A0E2D" w:rsidRPr="0058687D">
        <w:rPr>
          <w:b/>
        </w:rPr>
        <w:t>I believe in Jesus Christ, His only Son, our Lord.</w:t>
      </w:r>
    </w:p>
    <w:p w:rsidR="002A0E2D" w:rsidRPr="0058687D" w:rsidRDefault="0071330E" w:rsidP="002A0E2D">
      <w:pPr>
        <w:ind w:left="720" w:hanging="720"/>
        <w:jc w:val="both"/>
        <w:rPr>
          <w:b/>
        </w:rPr>
      </w:pPr>
      <w:r>
        <w:rPr>
          <w:b/>
        </w:rPr>
        <w:t xml:space="preserve">      </w:t>
      </w:r>
      <w:r w:rsidR="002A0E2D" w:rsidRPr="0058687D">
        <w:rPr>
          <w:b/>
        </w:rPr>
        <w:t>He was conceived by the power of the Holy Spirit,</w:t>
      </w:r>
    </w:p>
    <w:p w:rsidR="002A0E2D" w:rsidRPr="0058687D" w:rsidRDefault="002A0E2D" w:rsidP="002A0E2D">
      <w:pPr>
        <w:ind w:left="720" w:hanging="720"/>
        <w:jc w:val="both"/>
        <w:rPr>
          <w:b/>
        </w:rPr>
      </w:pPr>
      <w:r w:rsidRPr="0058687D">
        <w:rPr>
          <w:b/>
        </w:rPr>
        <w:tab/>
      </w:r>
      <w:r w:rsidR="0071330E">
        <w:rPr>
          <w:b/>
        </w:rPr>
        <w:t xml:space="preserve">      </w:t>
      </w:r>
      <w:r w:rsidRPr="0058687D">
        <w:rPr>
          <w:b/>
        </w:rPr>
        <w:t>and born of the Virgin Mary.</w:t>
      </w:r>
    </w:p>
    <w:p w:rsidR="002A0E2D" w:rsidRPr="0058687D" w:rsidRDefault="0071330E" w:rsidP="002A0E2D">
      <w:pPr>
        <w:ind w:left="720" w:hanging="720"/>
        <w:jc w:val="both"/>
        <w:rPr>
          <w:b/>
        </w:rPr>
      </w:pPr>
      <w:r>
        <w:rPr>
          <w:b/>
        </w:rPr>
        <w:t xml:space="preserve">      </w:t>
      </w:r>
      <w:r w:rsidR="002A0E2D" w:rsidRPr="0058687D">
        <w:rPr>
          <w:b/>
        </w:rPr>
        <w:t xml:space="preserve">He suffered under Pontius Pilate, </w:t>
      </w:r>
    </w:p>
    <w:p w:rsidR="002A0E2D" w:rsidRPr="0058687D" w:rsidRDefault="0071330E" w:rsidP="0071330E">
      <w:pPr>
        <w:jc w:val="both"/>
        <w:rPr>
          <w:b/>
        </w:rPr>
      </w:pPr>
      <w:r>
        <w:rPr>
          <w:b/>
        </w:rPr>
        <w:t xml:space="preserve">                  </w:t>
      </w:r>
      <w:r w:rsidR="002A0E2D" w:rsidRPr="0058687D">
        <w:rPr>
          <w:b/>
        </w:rPr>
        <w:t>was crucified, died, and was buried.</w:t>
      </w:r>
    </w:p>
    <w:p w:rsidR="002A0E2D" w:rsidRPr="0058687D" w:rsidRDefault="0071330E" w:rsidP="002A0E2D">
      <w:pPr>
        <w:ind w:left="720" w:hanging="720"/>
        <w:jc w:val="both"/>
        <w:rPr>
          <w:b/>
        </w:rPr>
      </w:pPr>
      <w:r>
        <w:rPr>
          <w:b/>
        </w:rPr>
        <w:t xml:space="preserve">      </w:t>
      </w:r>
      <w:r w:rsidR="002A0E2D" w:rsidRPr="0058687D">
        <w:rPr>
          <w:b/>
        </w:rPr>
        <w:t>He descended into hell.</w:t>
      </w:r>
    </w:p>
    <w:p w:rsidR="002A0E2D" w:rsidRPr="0058687D" w:rsidRDefault="0071330E" w:rsidP="002A0E2D">
      <w:pPr>
        <w:ind w:left="720" w:hanging="720"/>
        <w:jc w:val="both"/>
        <w:rPr>
          <w:b/>
        </w:rPr>
      </w:pPr>
      <w:r>
        <w:rPr>
          <w:b/>
        </w:rPr>
        <w:t xml:space="preserve">      </w:t>
      </w:r>
      <w:r w:rsidR="002A0E2D" w:rsidRPr="0058687D">
        <w:rPr>
          <w:b/>
        </w:rPr>
        <w:t>On the third day He rose again.</w:t>
      </w:r>
    </w:p>
    <w:p w:rsidR="002A0E2D" w:rsidRPr="0058687D" w:rsidRDefault="0071330E" w:rsidP="002A0E2D">
      <w:pPr>
        <w:ind w:left="720" w:hanging="720"/>
        <w:jc w:val="both"/>
        <w:rPr>
          <w:b/>
        </w:rPr>
      </w:pPr>
      <w:r>
        <w:rPr>
          <w:b/>
        </w:rPr>
        <w:t xml:space="preserve">      </w:t>
      </w:r>
      <w:r w:rsidR="002A0E2D" w:rsidRPr="0058687D">
        <w:rPr>
          <w:b/>
        </w:rPr>
        <w:t>He ascended into heaven,</w:t>
      </w:r>
    </w:p>
    <w:p w:rsidR="002A0E2D" w:rsidRPr="0058687D" w:rsidRDefault="002A0E2D" w:rsidP="002A0E2D">
      <w:pPr>
        <w:ind w:left="720" w:hanging="720"/>
        <w:jc w:val="both"/>
        <w:rPr>
          <w:b/>
        </w:rPr>
      </w:pPr>
      <w:r w:rsidRPr="0058687D">
        <w:rPr>
          <w:b/>
        </w:rPr>
        <w:tab/>
      </w:r>
      <w:r w:rsidR="0071330E">
        <w:rPr>
          <w:b/>
        </w:rPr>
        <w:t xml:space="preserve">      </w:t>
      </w:r>
      <w:r w:rsidRPr="0058687D">
        <w:rPr>
          <w:b/>
        </w:rPr>
        <w:t>and is seated at the right hand of the Father.</w:t>
      </w:r>
    </w:p>
    <w:p w:rsidR="002A0E2D" w:rsidRPr="0058687D" w:rsidRDefault="0071330E" w:rsidP="002A0E2D">
      <w:pPr>
        <w:ind w:left="720" w:hanging="720"/>
        <w:jc w:val="both"/>
        <w:rPr>
          <w:b/>
        </w:rPr>
      </w:pPr>
      <w:r>
        <w:rPr>
          <w:b/>
        </w:rPr>
        <w:t xml:space="preserve">      </w:t>
      </w:r>
      <w:r w:rsidR="002A0E2D" w:rsidRPr="0058687D">
        <w:rPr>
          <w:b/>
        </w:rPr>
        <w:t>He will come again to judge the living and the dead.</w:t>
      </w:r>
    </w:p>
    <w:p w:rsidR="002A0E2D" w:rsidRPr="0058687D" w:rsidRDefault="0071330E" w:rsidP="002A0E2D">
      <w:pPr>
        <w:ind w:left="720" w:hanging="720"/>
        <w:jc w:val="both"/>
        <w:rPr>
          <w:b/>
        </w:rPr>
      </w:pPr>
      <w:r>
        <w:rPr>
          <w:b/>
        </w:rPr>
        <w:lastRenderedPageBreak/>
        <w:t xml:space="preserve">      </w:t>
      </w:r>
      <w:r w:rsidR="002A0E2D" w:rsidRPr="0058687D">
        <w:rPr>
          <w:b/>
        </w:rPr>
        <w:t xml:space="preserve">I believe in the Holy Spirit, </w:t>
      </w:r>
    </w:p>
    <w:p w:rsidR="002A0E2D" w:rsidRPr="0058687D" w:rsidRDefault="002A0E2D" w:rsidP="002A0E2D">
      <w:pPr>
        <w:ind w:left="720" w:hanging="720"/>
        <w:jc w:val="both"/>
        <w:rPr>
          <w:b/>
        </w:rPr>
      </w:pPr>
      <w:r w:rsidRPr="0058687D">
        <w:rPr>
          <w:b/>
        </w:rPr>
        <w:tab/>
      </w:r>
      <w:r w:rsidR="0071330E">
        <w:rPr>
          <w:b/>
        </w:rPr>
        <w:t xml:space="preserve">      </w:t>
      </w:r>
      <w:r w:rsidRPr="0058687D">
        <w:rPr>
          <w:b/>
        </w:rPr>
        <w:t>the holy catholic Church,</w:t>
      </w:r>
    </w:p>
    <w:p w:rsidR="002A0E2D" w:rsidRPr="0058687D" w:rsidRDefault="0071330E" w:rsidP="002A0E2D">
      <w:pPr>
        <w:ind w:left="720" w:hanging="720"/>
        <w:jc w:val="both"/>
        <w:rPr>
          <w:b/>
        </w:rPr>
      </w:pPr>
      <w:r>
        <w:rPr>
          <w:b/>
        </w:rPr>
        <w:tab/>
        <w:t xml:space="preserve">      </w:t>
      </w:r>
      <w:r w:rsidR="002A0E2D" w:rsidRPr="0058687D">
        <w:rPr>
          <w:b/>
        </w:rPr>
        <w:t>the communion of saints,</w:t>
      </w:r>
    </w:p>
    <w:p w:rsidR="002A0E2D" w:rsidRPr="0058687D" w:rsidRDefault="0071330E" w:rsidP="002A0E2D">
      <w:pPr>
        <w:ind w:left="720" w:hanging="720"/>
        <w:jc w:val="both"/>
        <w:rPr>
          <w:b/>
        </w:rPr>
      </w:pPr>
      <w:r>
        <w:rPr>
          <w:b/>
        </w:rPr>
        <w:tab/>
        <w:t xml:space="preserve">      </w:t>
      </w:r>
      <w:r w:rsidR="002A0E2D" w:rsidRPr="0058687D">
        <w:rPr>
          <w:b/>
        </w:rPr>
        <w:t>the forgiveness of sins,</w:t>
      </w:r>
    </w:p>
    <w:p w:rsidR="002A0E2D" w:rsidRPr="0058687D" w:rsidRDefault="0071330E" w:rsidP="002A0E2D">
      <w:pPr>
        <w:ind w:left="720" w:hanging="720"/>
        <w:jc w:val="both"/>
        <w:rPr>
          <w:b/>
        </w:rPr>
      </w:pPr>
      <w:r>
        <w:rPr>
          <w:b/>
        </w:rPr>
        <w:tab/>
        <w:t xml:space="preserve">      </w:t>
      </w:r>
      <w:r w:rsidR="002A0E2D" w:rsidRPr="0058687D">
        <w:rPr>
          <w:b/>
        </w:rPr>
        <w:t>the resurrection of the body,</w:t>
      </w:r>
    </w:p>
    <w:p w:rsidR="002A0E2D" w:rsidRPr="0058687D" w:rsidRDefault="0071330E" w:rsidP="002A0E2D">
      <w:pPr>
        <w:ind w:left="720" w:hanging="720"/>
        <w:jc w:val="both"/>
        <w:rPr>
          <w:b/>
        </w:rPr>
      </w:pPr>
      <w:r>
        <w:rPr>
          <w:b/>
        </w:rPr>
        <w:tab/>
        <w:t xml:space="preserve">      </w:t>
      </w:r>
      <w:r w:rsidR="002A0E2D" w:rsidRPr="0058687D">
        <w:rPr>
          <w:b/>
        </w:rPr>
        <w:t>and the life everlasting.  Amen.</w:t>
      </w:r>
    </w:p>
    <w:p w:rsidR="002A0E2D" w:rsidRPr="007C39E0" w:rsidRDefault="002A0E2D" w:rsidP="002A0E2D">
      <w:pPr>
        <w:jc w:val="both"/>
        <w:rPr>
          <w:i/>
          <w:sz w:val="12"/>
        </w:rPr>
      </w:pPr>
    </w:p>
    <w:p w:rsidR="002A0E2D" w:rsidRPr="0058687D" w:rsidRDefault="002A0E2D" w:rsidP="00893173">
      <w:pPr>
        <w:jc w:val="both"/>
        <w:rPr>
          <w:b/>
        </w:rPr>
      </w:pPr>
      <w:r w:rsidRPr="0058687D">
        <w:rPr>
          <w:b/>
        </w:rPr>
        <w:t>THE PRAYER OF THE CHURCH</w:t>
      </w:r>
    </w:p>
    <w:p w:rsidR="002A0E2D" w:rsidRPr="007C39E0" w:rsidRDefault="002A0E2D" w:rsidP="002A0E2D">
      <w:pPr>
        <w:tabs>
          <w:tab w:val="left" w:pos="432"/>
        </w:tabs>
        <w:jc w:val="both"/>
        <w:rPr>
          <w:sz w:val="12"/>
        </w:rPr>
      </w:pPr>
    </w:p>
    <w:p w:rsidR="00DD76CF" w:rsidRDefault="002A0E2D" w:rsidP="002A0E2D">
      <w:pPr>
        <w:ind w:left="720" w:hanging="720"/>
        <w:jc w:val="both"/>
      </w:pPr>
      <w:r w:rsidRPr="0058687D">
        <w:t>A:</w:t>
      </w:r>
      <w:r w:rsidR="00DD76CF">
        <w:t xml:space="preserve">  </w:t>
      </w:r>
      <w:r w:rsidRPr="0058687D">
        <w:t xml:space="preserve">We have heard God’s Word in faith.  Let us now respond in prayer for the Church, the </w:t>
      </w:r>
    </w:p>
    <w:p w:rsidR="002A0E2D" w:rsidRPr="0058687D" w:rsidRDefault="00DD76CF" w:rsidP="002A0E2D">
      <w:pPr>
        <w:ind w:left="720" w:hanging="720"/>
        <w:jc w:val="both"/>
      </w:pPr>
      <w:r>
        <w:t xml:space="preserve">      </w:t>
      </w:r>
      <w:r w:rsidR="002A0E2D" w:rsidRPr="0058687D">
        <w:t>world, and all those in need.</w:t>
      </w:r>
    </w:p>
    <w:p w:rsidR="002A0E2D" w:rsidRPr="007C39E0" w:rsidRDefault="002A0E2D" w:rsidP="002A0E2D">
      <w:pPr>
        <w:ind w:left="720" w:hanging="720"/>
        <w:jc w:val="both"/>
        <w:rPr>
          <w:sz w:val="12"/>
        </w:rPr>
      </w:pPr>
    </w:p>
    <w:p w:rsidR="00DD76CF" w:rsidRDefault="002A0E2D" w:rsidP="002A0E2D">
      <w:pPr>
        <w:ind w:left="720" w:hanging="720"/>
        <w:jc w:val="both"/>
      </w:pPr>
      <w:r w:rsidRPr="0058687D">
        <w:t>A:</w:t>
      </w:r>
      <w:r w:rsidR="00DD76CF">
        <w:t xml:space="preserve">  </w:t>
      </w:r>
      <w:r w:rsidRPr="0058687D">
        <w:t xml:space="preserve">That the Church might proclaim the gospel with power and courage so all who hear </w:t>
      </w:r>
    </w:p>
    <w:p w:rsidR="002A0E2D" w:rsidRPr="0058687D" w:rsidRDefault="00DD76CF" w:rsidP="002A0E2D">
      <w:pPr>
        <w:ind w:left="720" w:hanging="720"/>
        <w:jc w:val="both"/>
      </w:pPr>
      <w:r>
        <w:t xml:space="preserve">      </w:t>
      </w:r>
      <w:r w:rsidR="002A0E2D" w:rsidRPr="0058687D">
        <w:t>God’s Word may be brought to faith in Christ, let us pray to the Lord:</w:t>
      </w:r>
    </w:p>
    <w:p w:rsidR="002A0E2D" w:rsidRPr="00DD76CF" w:rsidRDefault="002A0E2D" w:rsidP="002A0E2D">
      <w:pPr>
        <w:ind w:left="720" w:hanging="720"/>
        <w:jc w:val="both"/>
        <w:rPr>
          <w:sz w:val="12"/>
        </w:rPr>
      </w:pPr>
    </w:p>
    <w:p w:rsidR="002A0E2D" w:rsidRPr="0058687D" w:rsidRDefault="002A0E2D" w:rsidP="002A0E2D">
      <w:pPr>
        <w:ind w:left="720" w:hanging="720"/>
        <w:jc w:val="both"/>
        <w:rPr>
          <w:b/>
        </w:rPr>
      </w:pPr>
      <w:r w:rsidRPr="00DD76CF">
        <w:t>C:</w:t>
      </w:r>
      <w:r w:rsidR="00DD76CF">
        <w:t xml:space="preserve">  </w:t>
      </w:r>
      <w:r w:rsidRPr="0058687D">
        <w:rPr>
          <w:b/>
        </w:rPr>
        <w:t>Lord, hear our prayer.</w:t>
      </w:r>
    </w:p>
    <w:p w:rsidR="002A0E2D" w:rsidRPr="00DD76CF" w:rsidRDefault="002A0E2D" w:rsidP="002A0E2D">
      <w:pPr>
        <w:ind w:left="720" w:hanging="720"/>
        <w:jc w:val="both"/>
        <w:rPr>
          <w:b/>
          <w:sz w:val="12"/>
        </w:rPr>
      </w:pPr>
    </w:p>
    <w:p w:rsidR="00DD76CF" w:rsidRDefault="002A0E2D" w:rsidP="002A0E2D">
      <w:pPr>
        <w:ind w:left="720" w:hanging="720"/>
        <w:jc w:val="both"/>
      </w:pPr>
      <w:r w:rsidRPr="0058687D">
        <w:t>A:</w:t>
      </w:r>
      <w:r w:rsidR="00DD76CF">
        <w:t xml:space="preserve">  </w:t>
      </w:r>
      <w:r w:rsidRPr="0058687D">
        <w:t xml:space="preserve">That those who live in the ravages of war, under oppressive governments, or in places </w:t>
      </w:r>
    </w:p>
    <w:p w:rsidR="00DD76CF" w:rsidRDefault="00DD76CF" w:rsidP="002A0E2D">
      <w:pPr>
        <w:ind w:left="720" w:hanging="720"/>
        <w:jc w:val="both"/>
      </w:pPr>
      <w:r>
        <w:t xml:space="preserve">      </w:t>
      </w:r>
      <w:r w:rsidR="002A0E2D" w:rsidRPr="0058687D">
        <w:t xml:space="preserve">of famine and poverty may be granted peace, freedom, sustenance, and hope, let us </w:t>
      </w:r>
    </w:p>
    <w:p w:rsidR="002A0E2D" w:rsidRPr="0058687D" w:rsidRDefault="00DD76CF" w:rsidP="002A0E2D">
      <w:pPr>
        <w:ind w:left="720" w:hanging="720"/>
        <w:jc w:val="both"/>
      </w:pPr>
      <w:r>
        <w:t xml:space="preserve">      </w:t>
      </w:r>
      <w:r w:rsidR="002A0E2D" w:rsidRPr="0058687D">
        <w:t>pray to the Lord:</w:t>
      </w:r>
    </w:p>
    <w:p w:rsidR="002A0E2D" w:rsidRPr="00DD76CF" w:rsidRDefault="002A0E2D" w:rsidP="002A0E2D">
      <w:pPr>
        <w:ind w:left="720" w:hanging="720"/>
        <w:jc w:val="both"/>
        <w:rPr>
          <w:sz w:val="12"/>
        </w:rPr>
      </w:pPr>
    </w:p>
    <w:p w:rsidR="002A0E2D" w:rsidRPr="0058687D" w:rsidRDefault="002A0E2D" w:rsidP="002A0E2D">
      <w:pPr>
        <w:ind w:left="720" w:hanging="720"/>
        <w:jc w:val="both"/>
        <w:rPr>
          <w:b/>
        </w:rPr>
      </w:pPr>
      <w:r w:rsidRPr="00DD76CF">
        <w:t>C:</w:t>
      </w:r>
      <w:r w:rsidR="00DD76CF">
        <w:t xml:space="preserve">  </w:t>
      </w:r>
      <w:r w:rsidRPr="0058687D">
        <w:rPr>
          <w:b/>
        </w:rPr>
        <w:t>Lord, hear our prayer.</w:t>
      </w:r>
    </w:p>
    <w:p w:rsidR="002A0E2D" w:rsidRPr="00DD76CF" w:rsidRDefault="002A0E2D" w:rsidP="002A0E2D">
      <w:pPr>
        <w:ind w:left="720" w:hanging="720"/>
        <w:jc w:val="both"/>
        <w:rPr>
          <w:sz w:val="12"/>
        </w:rPr>
      </w:pPr>
    </w:p>
    <w:p w:rsidR="00DD76CF" w:rsidRDefault="002A0E2D" w:rsidP="002A0E2D">
      <w:pPr>
        <w:ind w:left="720" w:hanging="720"/>
        <w:jc w:val="both"/>
      </w:pPr>
      <w:r w:rsidRPr="0058687D">
        <w:t>A:</w:t>
      </w:r>
      <w:r w:rsidR="00DD76CF">
        <w:t xml:space="preserve">  </w:t>
      </w:r>
      <w:r w:rsidRPr="0058687D">
        <w:t xml:space="preserve">That we in this congregation might be united in the one Spirit we share through Baptism </w:t>
      </w:r>
    </w:p>
    <w:p w:rsidR="00DD76CF" w:rsidRDefault="00DD76CF" w:rsidP="002A0E2D">
      <w:pPr>
        <w:ind w:left="720" w:hanging="720"/>
        <w:jc w:val="both"/>
      </w:pPr>
      <w:r>
        <w:t xml:space="preserve">      </w:t>
      </w:r>
      <w:r w:rsidR="002A0E2D" w:rsidRPr="0058687D">
        <w:t xml:space="preserve">so there might be no dissension among us but a common purpose and mission, let us </w:t>
      </w:r>
    </w:p>
    <w:p w:rsidR="002A0E2D" w:rsidRPr="0058687D" w:rsidRDefault="00DD76CF" w:rsidP="002A0E2D">
      <w:pPr>
        <w:ind w:left="720" w:hanging="720"/>
        <w:jc w:val="both"/>
      </w:pPr>
      <w:r>
        <w:t xml:space="preserve">      </w:t>
      </w:r>
      <w:r w:rsidR="002A0E2D" w:rsidRPr="0058687D">
        <w:t>pray to the Lord:</w:t>
      </w:r>
    </w:p>
    <w:p w:rsidR="002A0E2D" w:rsidRPr="00DD76CF" w:rsidRDefault="002A0E2D" w:rsidP="002A0E2D">
      <w:pPr>
        <w:ind w:left="720" w:hanging="720"/>
        <w:jc w:val="both"/>
        <w:rPr>
          <w:sz w:val="12"/>
        </w:rPr>
      </w:pPr>
    </w:p>
    <w:p w:rsidR="002A0E2D" w:rsidRPr="0058687D" w:rsidRDefault="002A0E2D" w:rsidP="002A0E2D">
      <w:pPr>
        <w:ind w:left="720" w:hanging="720"/>
        <w:jc w:val="both"/>
        <w:rPr>
          <w:b/>
        </w:rPr>
      </w:pPr>
      <w:r w:rsidRPr="00DD76CF">
        <w:t>C:</w:t>
      </w:r>
      <w:r w:rsidR="00DD76CF">
        <w:t xml:space="preserve">  </w:t>
      </w:r>
      <w:r w:rsidRPr="0058687D">
        <w:rPr>
          <w:b/>
        </w:rPr>
        <w:t>Lord, hear our prayer.</w:t>
      </w:r>
    </w:p>
    <w:p w:rsidR="002A0E2D" w:rsidRPr="00DD76CF" w:rsidRDefault="002A0E2D" w:rsidP="002A0E2D">
      <w:pPr>
        <w:ind w:left="720" w:hanging="720"/>
        <w:jc w:val="both"/>
        <w:rPr>
          <w:sz w:val="12"/>
        </w:rPr>
      </w:pPr>
    </w:p>
    <w:p w:rsidR="00B224E7" w:rsidRDefault="00B224E7" w:rsidP="00B224E7">
      <w:pPr>
        <w:ind w:left="720" w:hanging="720"/>
        <w:jc w:val="both"/>
      </w:pPr>
      <w:r w:rsidRPr="00683295">
        <w:t>A:</w:t>
      </w:r>
      <w:r>
        <w:t xml:space="preserve">  </w:t>
      </w:r>
      <w:r w:rsidRPr="00683295">
        <w:t xml:space="preserve">That the poor, the captive in body or spirit, the blind, the dying, the hungry, and the </w:t>
      </w:r>
    </w:p>
    <w:p w:rsidR="00D524E7" w:rsidRDefault="00B224E7" w:rsidP="00B224E7">
      <w:pPr>
        <w:ind w:left="720" w:hanging="720"/>
        <w:jc w:val="both"/>
      </w:pPr>
      <w:r>
        <w:t xml:space="preserve">      </w:t>
      </w:r>
      <w:r w:rsidR="00D524E7">
        <w:t>Sick especially: . . .</w:t>
      </w:r>
      <w:r w:rsidRPr="00683295">
        <w:t xml:space="preserve">might find release from their distress and the fullness of God’s </w:t>
      </w:r>
    </w:p>
    <w:p w:rsidR="00B224E7" w:rsidRPr="00683295" w:rsidRDefault="00D524E7" w:rsidP="00B224E7">
      <w:pPr>
        <w:ind w:left="720" w:hanging="720"/>
        <w:jc w:val="both"/>
      </w:pPr>
      <w:r>
        <w:t xml:space="preserve">      </w:t>
      </w:r>
      <w:r w:rsidR="00B224E7" w:rsidRPr="00683295">
        <w:t>favor, let us pray to the Lord:</w:t>
      </w:r>
    </w:p>
    <w:p w:rsidR="00B224E7" w:rsidRPr="00F3290D" w:rsidRDefault="00B224E7" w:rsidP="00B224E7">
      <w:pPr>
        <w:ind w:left="720" w:hanging="720"/>
        <w:jc w:val="both"/>
        <w:rPr>
          <w:sz w:val="12"/>
        </w:rPr>
      </w:pPr>
    </w:p>
    <w:p w:rsidR="00B224E7" w:rsidRPr="00683295" w:rsidRDefault="00B224E7" w:rsidP="00B224E7">
      <w:pPr>
        <w:ind w:left="720" w:hanging="720"/>
        <w:jc w:val="both"/>
        <w:rPr>
          <w:b/>
        </w:rPr>
      </w:pPr>
      <w:r w:rsidRPr="00683295">
        <w:t>C:</w:t>
      </w:r>
      <w:r>
        <w:t xml:space="preserve">  </w:t>
      </w:r>
      <w:r w:rsidRPr="00683295">
        <w:rPr>
          <w:b/>
        </w:rPr>
        <w:t>Lord, hear our prayer.</w:t>
      </w:r>
    </w:p>
    <w:p w:rsidR="00B224E7" w:rsidRPr="00F3290D" w:rsidRDefault="00B224E7" w:rsidP="00B224E7">
      <w:pPr>
        <w:ind w:left="720" w:hanging="720"/>
        <w:jc w:val="both"/>
        <w:rPr>
          <w:b/>
          <w:sz w:val="12"/>
        </w:rPr>
      </w:pPr>
    </w:p>
    <w:p w:rsidR="00DD76CF" w:rsidRDefault="00330D4A" w:rsidP="00330D4A">
      <w:pPr>
        <w:ind w:left="720" w:hanging="720"/>
        <w:jc w:val="both"/>
        <w:rPr>
          <w:b/>
        </w:rPr>
      </w:pPr>
      <w:r w:rsidRPr="0058687D">
        <w:t>A</w:t>
      </w:r>
      <w:r w:rsidR="002A0E2D" w:rsidRPr="0058687D">
        <w:t>:</w:t>
      </w:r>
      <w:r w:rsidR="00DD76CF">
        <w:t xml:space="preserve">  </w:t>
      </w:r>
      <w:r w:rsidR="002A0E2D" w:rsidRPr="0058687D">
        <w:t xml:space="preserve">That those celebrating birthdays, especially </w:t>
      </w:r>
      <w:r w:rsidR="002A0E2D" w:rsidRPr="0058687D">
        <w:rPr>
          <w:b/>
        </w:rPr>
        <w:t xml:space="preserve">Wayne Simerlien; Elaine Bogart and </w:t>
      </w:r>
    </w:p>
    <w:p w:rsidR="00DD76CF" w:rsidRDefault="00DD76CF" w:rsidP="00330D4A">
      <w:pPr>
        <w:ind w:left="720" w:hanging="720"/>
        <w:jc w:val="both"/>
      </w:pPr>
      <w:r>
        <w:t xml:space="preserve">      </w:t>
      </w:r>
      <w:r w:rsidR="002A0E2D" w:rsidRPr="0058687D">
        <w:rPr>
          <w:b/>
        </w:rPr>
        <w:t>Eloise Ponder</w:t>
      </w:r>
      <w:r w:rsidR="002A0E2D" w:rsidRPr="0058687D">
        <w:t xml:space="preserve"> might be filled with grace this day and every day and grow in grace in </w:t>
      </w:r>
    </w:p>
    <w:p w:rsidR="002A0E2D" w:rsidRPr="0058687D" w:rsidRDefault="00DD76CF" w:rsidP="00330D4A">
      <w:pPr>
        <w:ind w:left="720" w:hanging="720"/>
        <w:jc w:val="both"/>
      </w:pPr>
      <w:r>
        <w:rPr>
          <w:b/>
        </w:rPr>
        <w:t xml:space="preserve">      </w:t>
      </w:r>
      <w:r w:rsidR="002A0E2D" w:rsidRPr="0058687D">
        <w:t>the days ahead, let us pray to the Lord:</w:t>
      </w:r>
    </w:p>
    <w:p w:rsidR="002A0E2D" w:rsidRPr="00DD76CF" w:rsidRDefault="002A0E2D" w:rsidP="002A0E2D">
      <w:pPr>
        <w:ind w:left="720" w:hanging="720"/>
        <w:jc w:val="both"/>
        <w:rPr>
          <w:sz w:val="12"/>
        </w:rPr>
      </w:pPr>
    </w:p>
    <w:p w:rsidR="002A0E2D" w:rsidRDefault="002A0E2D" w:rsidP="002A0E2D">
      <w:pPr>
        <w:ind w:left="720" w:hanging="720"/>
        <w:jc w:val="both"/>
        <w:rPr>
          <w:b/>
        </w:rPr>
      </w:pPr>
      <w:r w:rsidRPr="00DD76CF">
        <w:t>C:</w:t>
      </w:r>
      <w:r w:rsidR="00DD76CF">
        <w:t xml:space="preserve">  </w:t>
      </w:r>
      <w:r w:rsidRPr="0058687D">
        <w:rPr>
          <w:b/>
        </w:rPr>
        <w:t>Lord, hear our prayer.</w:t>
      </w:r>
      <w:r w:rsidR="00B224E7">
        <w:rPr>
          <w:b/>
        </w:rPr>
        <w:t xml:space="preserve"> </w:t>
      </w:r>
    </w:p>
    <w:p w:rsidR="00B224E7" w:rsidRPr="00B224E7" w:rsidRDefault="00B224E7" w:rsidP="002A0E2D">
      <w:pPr>
        <w:ind w:left="720" w:hanging="720"/>
        <w:jc w:val="both"/>
        <w:rPr>
          <w:b/>
          <w:sz w:val="12"/>
        </w:rPr>
      </w:pPr>
    </w:p>
    <w:p w:rsidR="00B224E7" w:rsidRDefault="00B224E7" w:rsidP="00B224E7">
      <w:pPr>
        <w:ind w:left="720" w:hanging="720"/>
        <w:rPr>
          <w:sz w:val="22"/>
          <w:szCs w:val="22"/>
        </w:rPr>
      </w:pPr>
      <w:r>
        <w:rPr>
          <w:sz w:val="22"/>
          <w:szCs w:val="22"/>
        </w:rPr>
        <w:t>A:</w:t>
      </w:r>
      <w:r>
        <w:rPr>
          <w:sz w:val="22"/>
          <w:szCs w:val="22"/>
        </w:rPr>
        <w:t xml:space="preserve">  </w:t>
      </w:r>
      <w:r>
        <w:rPr>
          <w:sz w:val="22"/>
          <w:szCs w:val="22"/>
        </w:rPr>
        <w:t xml:space="preserve">That those who mourn, especially the family and friends of </w:t>
      </w:r>
      <w:r>
        <w:rPr>
          <w:b/>
          <w:bCs/>
          <w:sz w:val="22"/>
          <w:szCs w:val="22"/>
        </w:rPr>
        <w:t xml:space="preserve">Joan Coughlin, </w:t>
      </w:r>
      <w:r>
        <w:rPr>
          <w:sz w:val="22"/>
          <w:szCs w:val="22"/>
        </w:rPr>
        <w:t xml:space="preserve">who died in the </w:t>
      </w:r>
    </w:p>
    <w:p w:rsidR="00B224E7" w:rsidRDefault="00B224E7" w:rsidP="00B224E7">
      <w:pPr>
        <w:ind w:left="720" w:hanging="720"/>
        <w:rPr>
          <w:sz w:val="22"/>
          <w:szCs w:val="22"/>
        </w:rPr>
      </w:pPr>
      <w:r>
        <w:rPr>
          <w:sz w:val="22"/>
          <w:szCs w:val="22"/>
        </w:rPr>
        <w:t xml:space="preserve">      </w:t>
      </w:r>
      <w:r>
        <w:rPr>
          <w:sz w:val="22"/>
          <w:szCs w:val="22"/>
        </w:rPr>
        <w:t xml:space="preserve">Lord this week may be comforted by the promise of resurrection to life everlasting and of </w:t>
      </w:r>
    </w:p>
    <w:p w:rsidR="00B224E7" w:rsidRDefault="00B224E7" w:rsidP="00B224E7">
      <w:pPr>
        <w:ind w:left="720" w:hanging="720"/>
        <w:rPr>
          <w:sz w:val="22"/>
          <w:szCs w:val="22"/>
        </w:rPr>
      </w:pPr>
      <w:r>
        <w:rPr>
          <w:sz w:val="22"/>
          <w:szCs w:val="22"/>
        </w:rPr>
        <w:t xml:space="preserve">      </w:t>
      </w:r>
      <w:r>
        <w:rPr>
          <w:sz w:val="22"/>
          <w:szCs w:val="22"/>
        </w:rPr>
        <w:t>being reunited with those they love before the throne of the Lamb, let us pray to the Lord:</w:t>
      </w:r>
    </w:p>
    <w:p w:rsidR="00B224E7" w:rsidRPr="00B224E7" w:rsidRDefault="00B224E7" w:rsidP="00B224E7">
      <w:pPr>
        <w:rPr>
          <w:sz w:val="12"/>
          <w:szCs w:val="22"/>
        </w:rPr>
      </w:pPr>
    </w:p>
    <w:p w:rsidR="00B224E7" w:rsidRPr="002F0091" w:rsidRDefault="00B224E7" w:rsidP="00B224E7">
      <w:pPr>
        <w:rPr>
          <w:b/>
          <w:bCs/>
          <w:sz w:val="22"/>
          <w:szCs w:val="22"/>
        </w:rPr>
      </w:pPr>
      <w:r w:rsidRPr="00B224E7">
        <w:rPr>
          <w:bCs/>
          <w:sz w:val="22"/>
          <w:szCs w:val="22"/>
        </w:rPr>
        <w:t>C:</w:t>
      </w:r>
      <w:r>
        <w:rPr>
          <w:bCs/>
          <w:sz w:val="22"/>
          <w:szCs w:val="22"/>
        </w:rPr>
        <w:t xml:space="preserve">  </w:t>
      </w:r>
      <w:r>
        <w:rPr>
          <w:b/>
          <w:bCs/>
          <w:sz w:val="22"/>
          <w:szCs w:val="22"/>
        </w:rPr>
        <w:t>Lord, hear our prayer.</w:t>
      </w:r>
    </w:p>
    <w:p w:rsidR="00B224E7" w:rsidRPr="00B224E7" w:rsidRDefault="00B224E7" w:rsidP="002A0E2D">
      <w:pPr>
        <w:ind w:left="720" w:hanging="720"/>
        <w:jc w:val="both"/>
        <w:rPr>
          <w:b/>
          <w:sz w:val="12"/>
        </w:rPr>
      </w:pPr>
    </w:p>
    <w:p w:rsidR="002A0E2D" w:rsidRPr="0058687D" w:rsidRDefault="002A0E2D" w:rsidP="002A0E2D">
      <w:pPr>
        <w:jc w:val="both"/>
        <w:rPr>
          <w:b/>
        </w:rPr>
      </w:pPr>
      <w:r w:rsidRPr="0058687D">
        <w:t>A:</w:t>
      </w:r>
      <w:r w:rsidR="00DD76CF">
        <w:t xml:space="preserve">  </w:t>
      </w:r>
      <w:r w:rsidRPr="0058687D">
        <w:t xml:space="preserve">That with those who have died in the faith, especially </w:t>
      </w:r>
      <w:r w:rsidRPr="0058687D">
        <w:rPr>
          <w:b/>
        </w:rPr>
        <w:t xml:space="preserve">Lydia, Dorcas, and Phoebe, </w:t>
      </w:r>
    </w:p>
    <w:p w:rsidR="00DD76CF" w:rsidRDefault="00DD76CF" w:rsidP="00DD76CF">
      <w:pPr>
        <w:jc w:val="both"/>
      </w:pPr>
      <w:r>
        <w:rPr>
          <w:b/>
        </w:rPr>
        <w:t xml:space="preserve">      </w:t>
      </w:r>
      <w:r w:rsidR="002A0E2D" w:rsidRPr="0058687D">
        <w:rPr>
          <w:b/>
        </w:rPr>
        <w:t xml:space="preserve">witnesses to the faith </w:t>
      </w:r>
      <w:r w:rsidR="002A0E2D" w:rsidRPr="0058687D">
        <w:t xml:space="preserve">whom we commemorate this Day we too may faithfully bear </w:t>
      </w:r>
    </w:p>
    <w:p w:rsidR="00DD76CF" w:rsidRDefault="00DD76CF" w:rsidP="00DD76CF">
      <w:pPr>
        <w:jc w:val="both"/>
      </w:pPr>
      <w:r>
        <w:t xml:space="preserve">      </w:t>
      </w:r>
      <w:r w:rsidR="002A0E2D" w:rsidRPr="0058687D">
        <w:t xml:space="preserve">witness to Christ as the fulfillment of all our hopes and God’s promises, let us pray to </w:t>
      </w:r>
    </w:p>
    <w:p w:rsidR="002A0E2D" w:rsidRPr="0058687D" w:rsidRDefault="00DD76CF" w:rsidP="00DD76CF">
      <w:pPr>
        <w:jc w:val="both"/>
        <w:rPr>
          <w:b/>
        </w:rPr>
      </w:pPr>
      <w:r>
        <w:t xml:space="preserve">      </w:t>
      </w:r>
      <w:r w:rsidR="002A0E2D" w:rsidRPr="0058687D">
        <w:t>the Lord:</w:t>
      </w:r>
    </w:p>
    <w:p w:rsidR="002A0E2D" w:rsidRPr="00DD76CF" w:rsidRDefault="002A0E2D" w:rsidP="002A0E2D">
      <w:pPr>
        <w:ind w:left="720" w:hanging="720"/>
        <w:jc w:val="both"/>
        <w:rPr>
          <w:sz w:val="12"/>
        </w:rPr>
      </w:pPr>
    </w:p>
    <w:p w:rsidR="002A0E2D" w:rsidRPr="0058687D" w:rsidRDefault="002A0E2D" w:rsidP="002A0E2D">
      <w:pPr>
        <w:ind w:left="720" w:hanging="720"/>
        <w:jc w:val="both"/>
        <w:rPr>
          <w:b/>
        </w:rPr>
      </w:pPr>
      <w:r w:rsidRPr="00AC72C4">
        <w:t>C:</w:t>
      </w:r>
      <w:r w:rsidR="00375AD4">
        <w:t xml:space="preserve">  </w:t>
      </w:r>
      <w:r w:rsidRPr="0058687D">
        <w:rPr>
          <w:b/>
        </w:rPr>
        <w:t>Lord, hear our prayer.</w:t>
      </w:r>
    </w:p>
    <w:p w:rsidR="002A0E2D" w:rsidRPr="00375AD4" w:rsidRDefault="002A0E2D" w:rsidP="002A0E2D">
      <w:pPr>
        <w:ind w:left="720" w:hanging="720"/>
        <w:jc w:val="both"/>
        <w:rPr>
          <w:sz w:val="12"/>
        </w:rPr>
      </w:pPr>
    </w:p>
    <w:p w:rsidR="00375AD4" w:rsidRDefault="002A0E2D" w:rsidP="002A0E2D">
      <w:pPr>
        <w:ind w:left="720" w:hanging="720"/>
        <w:jc w:val="both"/>
      </w:pPr>
      <w:r w:rsidRPr="0058687D">
        <w:t>P:</w:t>
      </w:r>
      <w:r w:rsidR="00375AD4">
        <w:t xml:space="preserve">  </w:t>
      </w:r>
      <w:r w:rsidRPr="0058687D">
        <w:t xml:space="preserve">Loving God, we come to You as beloved children, bringing the hopes and concerns of </w:t>
      </w:r>
    </w:p>
    <w:p w:rsidR="00375AD4" w:rsidRDefault="00375AD4" w:rsidP="002A0E2D">
      <w:pPr>
        <w:ind w:left="720" w:hanging="720"/>
        <w:jc w:val="both"/>
      </w:pPr>
      <w:r>
        <w:t xml:space="preserve">      </w:t>
      </w:r>
      <w:r w:rsidR="002A0E2D" w:rsidRPr="0058687D">
        <w:t xml:space="preserve">our hearts.  Hear our prayers, and grant us Your Good News today, through Your Son, </w:t>
      </w:r>
    </w:p>
    <w:p w:rsidR="002A0E2D" w:rsidRPr="0058687D" w:rsidRDefault="00375AD4" w:rsidP="002A0E2D">
      <w:pPr>
        <w:ind w:left="720" w:hanging="720"/>
        <w:jc w:val="both"/>
      </w:pPr>
      <w:r>
        <w:t xml:space="preserve">      </w:t>
      </w:r>
      <w:r w:rsidR="002A0E2D" w:rsidRPr="0058687D">
        <w:t>Jesus Christ our Lord.</w:t>
      </w:r>
    </w:p>
    <w:p w:rsidR="002A0E2D" w:rsidRPr="00375AD4" w:rsidRDefault="002A0E2D" w:rsidP="002A0E2D">
      <w:pPr>
        <w:ind w:left="720" w:hanging="720"/>
        <w:jc w:val="both"/>
        <w:rPr>
          <w:sz w:val="12"/>
        </w:rPr>
      </w:pPr>
      <w:bookmarkStart w:id="0" w:name="_GoBack"/>
      <w:bookmarkEnd w:id="0"/>
    </w:p>
    <w:p w:rsidR="002A0E2D" w:rsidRPr="0058687D" w:rsidRDefault="002A0E2D" w:rsidP="002A0E2D">
      <w:pPr>
        <w:ind w:left="720" w:hanging="720"/>
        <w:jc w:val="both"/>
        <w:rPr>
          <w:b/>
        </w:rPr>
      </w:pPr>
      <w:r w:rsidRPr="00AC72C4">
        <w:t>C:</w:t>
      </w:r>
      <w:r w:rsidR="00375AD4">
        <w:t xml:space="preserve">  </w:t>
      </w:r>
      <w:r w:rsidRPr="0058687D">
        <w:rPr>
          <w:b/>
        </w:rPr>
        <w:t>Amen.</w:t>
      </w:r>
    </w:p>
    <w:p w:rsidR="002A0E2D" w:rsidRPr="00AC72C4" w:rsidRDefault="00AC72C4" w:rsidP="002A0E2D">
      <w:pPr>
        <w:tabs>
          <w:tab w:val="left" w:pos="720"/>
        </w:tabs>
        <w:ind w:left="720" w:hanging="720"/>
        <w:jc w:val="center"/>
        <w:rPr>
          <w:b/>
          <w:bCs/>
          <w:sz w:val="28"/>
        </w:rPr>
      </w:pPr>
      <w:r w:rsidRPr="00AC72C4">
        <w:rPr>
          <w:b/>
          <w:bCs/>
          <w:sz w:val="28"/>
        </w:rPr>
        <w:sym w:font="Wingdings" w:char="F058"/>
      </w:r>
      <w:r w:rsidR="002A0E2D" w:rsidRPr="00AC72C4">
        <w:rPr>
          <w:b/>
          <w:bCs/>
          <w:sz w:val="28"/>
        </w:rPr>
        <w:t xml:space="preserve"> MEAL </w:t>
      </w:r>
      <w:r w:rsidRPr="00AC72C4">
        <w:rPr>
          <w:b/>
          <w:bCs/>
          <w:sz w:val="28"/>
        </w:rPr>
        <w:sym w:font="Wingdings" w:char="F058"/>
      </w:r>
    </w:p>
    <w:p w:rsidR="002A0E2D" w:rsidRPr="00375AD4" w:rsidRDefault="002A0E2D" w:rsidP="002A0E2D">
      <w:pPr>
        <w:tabs>
          <w:tab w:val="left" w:pos="720"/>
        </w:tabs>
        <w:jc w:val="both"/>
        <w:rPr>
          <w:bCs/>
          <w:sz w:val="12"/>
        </w:rPr>
      </w:pPr>
    </w:p>
    <w:p w:rsidR="002A0E2D" w:rsidRPr="0058687D" w:rsidRDefault="002A0E2D" w:rsidP="002A0E2D">
      <w:pPr>
        <w:tabs>
          <w:tab w:val="left" w:pos="0"/>
        </w:tabs>
        <w:ind w:left="720" w:hanging="720"/>
        <w:jc w:val="both"/>
        <w:rPr>
          <w:b/>
          <w:bCs/>
        </w:rPr>
      </w:pPr>
      <w:r w:rsidRPr="0058687D">
        <w:rPr>
          <w:b/>
          <w:bCs/>
        </w:rPr>
        <w:t>THE PEACE</w:t>
      </w:r>
    </w:p>
    <w:p w:rsidR="00893173" w:rsidRPr="00375AD4" w:rsidRDefault="00893173" w:rsidP="002A0E2D">
      <w:pPr>
        <w:tabs>
          <w:tab w:val="left" w:pos="0"/>
        </w:tabs>
        <w:ind w:left="720" w:hanging="720"/>
        <w:jc w:val="both"/>
        <w:rPr>
          <w:b/>
          <w:bCs/>
          <w:sz w:val="12"/>
        </w:rPr>
      </w:pPr>
    </w:p>
    <w:p w:rsidR="002A0E2D" w:rsidRPr="0058687D" w:rsidRDefault="002A0E2D" w:rsidP="002A0E2D">
      <w:pPr>
        <w:tabs>
          <w:tab w:val="left" w:pos="0"/>
        </w:tabs>
        <w:ind w:left="720" w:hanging="720"/>
        <w:jc w:val="both"/>
        <w:rPr>
          <w:bCs/>
        </w:rPr>
      </w:pPr>
      <w:r w:rsidRPr="0058687D">
        <w:rPr>
          <w:bCs/>
        </w:rPr>
        <w:t>P:</w:t>
      </w:r>
      <w:r w:rsidR="00375AD4">
        <w:rPr>
          <w:bCs/>
        </w:rPr>
        <w:t xml:space="preserve">  </w:t>
      </w:r>
      <w:r w:rsidRPr="0058687D">
        <w:rPr>
          <w:bCs/>
        </w:rPr>
        <w:t>The peace of the Lord be with you always.</w:t>
      </w:r>
    </w:p>
    <w:p w:rsidR="002A0E2D" w:rsidRPr="00375AD4" w:rsidRDefault="002A0E2D" w:rsidP="002A0E2D">
      <w:pPr>
        <w:tabs>
          <w:tab w:val="left" w:pos="0"/>
        </w:tabs>
        <w:ind w:left="720" w:hanging="720"/>
        <w:jc w:val="both"/>
        <w:rPr>
          <w:bCs/>
          <w:sz w:val="12"/>
        </w:rPr>
      </w:pPr>
    </w:p>
    <w:p w:rsidR="002A0E2D" w:rsidRPr="0058687D" w:rsidRDefault="002A0E2D" w:rsidP="002A0E2D">
      <w:pPr>
        <w:tabs>
          <w:tab w:val="left" w:pos="0"/>
        </w:tabs>
        <w:ind w:left="720" w:hanging="720"/>
        <w:jc w:val="both"/>
        <w:rPr>
          <w:bCs/>
        </w:rPr>
      </w:pPr>
      <w:r w:rsidRPr="00AC72C4">
        <w:rPr>
          <w:bCs/>
        </w:rPr>
        <w:t>C:</w:t>
      </w:r>
      <w:r w:rsidR="00375AD4">
        <w:rPr>
          <w:bCs/>
        </w:rPr>
        <w:t xml:space="preserve">  </w:t>
      </w:r>
      <w:r w:rsidRPr="0058687D">
        <w:rPr>
          <w:b/>
          <w:bCs/>
        </w:rPr>
        <w:t>And also with you.</w:t>
      </w:r>
    </w:p>
    <w:p w:rsidR="002A0E2D" w:rsidRPr="00375AD4" w:rsidRDefault="002A0E2D" w:rsidP="002A0E2D">
      <w:pPr>
        <w:tabs>
          <w:tab w:val="left" w:pos="0"/>
        </w:tabs>
        <w:ind w:left="720" w:hanging="720"/>
        <w:jc w:val="both"/>
        <w:rPr>
          <w:bCs/>
          <w:sz w:val="12"/>
        </w:rPr>
      </w:pPr>
    </w:p>
    <w:p w:rsidR="002A0E2D" w:rsidRPr="0058687D" w:rsidRDefault="002A0E2D" w:rsidP="002A0E2D">
      <w:pPr>
        <w:tabs>
          <w:tab w:val="left" w:pos="0"/>
        </w:tabs>
        <w:ind w:left="720" w:hanging="720"/>
        <w:jc w:val="both"/>
        <w:rPr>
          <w:bCs/>
          <w:i/>
        </w:rPr>
      </w:pPr>
      <w:r w:rsidRPr="0058687D">
        <w:rPr>
          <w:bCs/>
          <w:i/>
        </w:rPr>
        <w:t>The assembly is seated</w:t>
      </w:r>
    </w:p>
    <w:p w:rsidR="002A0E2D" w:rsidRPr="00375AD4" w:rsidRDefault="002A0E2D" w:rsidP="002A0E2D">
      <w:pPr>
        <w:tabs>
          <w:tab w:val="left" w:pos="0"/>
        </w:tabs>
        <w:ind w:left="720" w:hanging="720"/>
        <w:jc w:val="both"/>
        <w:rPr>
          <w:bCs/>
          <w:i/>
          <w:sz w:val="12"/>
        </w:rPr>
      </w:pPr>
    </w:p>
    <w:p w:rsidR="002A0E2D" w:rsidRPr="00FD091A" w:rsidRDefault="002A0E2D" w:rsidP="002A0E2D">
      <w:pPr>
        <w:tabs>
          <w:tab w:val="left" w:pos="0"/>
        </w:tabs>
        <w:ind w:left="720" w:hanging="720"/>
        <w:jc w:val="both"/>
        <w:rPr>
          <w:b/>
          <w:bCs/>
        </w:rPr>
      </w:pPr>
      <w:r w:rsidRPr="0058687D">
        <w:rPr>
          <w:b/>
          <w:bCs/>
        </w:rPr>
        <w:t xml:space="preserve">THE </w:t>
      </w:r>
      <w:r w:rsidR="00893173" w:rsidRPr="0058687D">
        <w:rPr>
          <w:b/>
          <w:bCs/>
        </w:rPr>
        <w:t xml:space="preserve">VOLUNTARY </w:t>
      </w:r>
      <w:r w:rsidR="00FD091A">
        <w:rPr>
          <w:b/>
          <w:bCs/>
        </w:rPr>
        <w:tab/>
        <w:t xml:space="preserve">  </w:t>
      </w:r>
      <w:r w:rsidR="00FD091A">
        <w:rPr>
          <w:b/>
          <w:bCs/>
          <w:i/>
        </w:rPr>
        <w:t xml:space="preserve">Bright and Glorious Is The Sky    </w:t>
      </w:r>
      <w:r w:rsidR="00FD091A">
        <w:rPr>
          <w:b/>
          <w:bCs/>
        </w:rPr>
        <w:tab/>
        <w:t xml:space="preserve">          Susan Bagby</w:t>
      </w:r>
    </w:p>
    <w:p w:rsidR="002A0E2D" w:rsidRPr="00375AD4" w:rsidRDefault="002A0E2D" w:rsidP="002A0E2D">
      <w:pPr>
        <w:tabs>
          <w:tab w:val="left" w:pos="720"/>
        </w:tabs>
        <w:jc w:val="both"/>
        <w:rPr>
          <w:i/>
          <w:iCs/>
          <w:sz w:val="12"/>
        </w:rPr>
      </w:pPr>
    </w:p>
    <w:p w:rsidR="002A0E2D" w:rsidRPr="0058687D" w:rsidRDefault="002A0E2D" w:rsidP="002A0E2D">
      <w:pPr>
        <w:tabs>
          <w:tab w:val="left" w:pos="720"/>
        </w:tabs>
        <w:jc w:val="both"/>
        <w:rPr>
          <w:i/>
          <w:iCs/>
        </w:rPr>
      </w:pPr>
      <w:r w:rsidRPr="0058687D">
        <w:rPr>
          <w:i/>
          <w:iCs/>
        </w:rPr>
        <w:t>As you are able please rise</w:t>
      </w:r>
    </w:p>
    <w:p w:rsidR="002A0E2D" w:rsidRPr="00375AD4" w:rsidRDefault="002A0E2D" w:rsidP="002A0E2D">
      <w:pPr>
        <w:tabs>
          <w:tab w:val="left" w:pos="720"/>
        </w:tabs>
        <w:jc w:val="both"/>
        <w:rPr>
          <w:bCs/>
          <w:sz w:val="12"/>
        </w:rPr>
      </w:pPr>
    </w:p>
    <w:p w:rsidR="002A0E2D" w:rsidRPr="0058687D" w:rsidRDefault="002A0E2D" w:rsidP="002A0E2D">
      <w:pPr>
        <w:tabs>
          <w:tab w:val="left" w:pos="720"/>
        </w:tabs>
        <w:jc w:val="both"/>
        <w:rPr>
          <w:b/>
          <w:bCs/>
        </w:rPr>
      </w:pPr>
      <w:r w:rsidRPr="0058687D">
        <w:rPr>
          <w:b/>
          <w:bCs/>
        </w:rPr>
        <w:t>THE OFFERTORY PRAYER</w:t>
      </w:r>
    </w:p>
    <w:p w:rsidR="002A0E2D" w:rsidRPr="00375AD4" w:rsidRDefault="002A0E2D" w:rsidP="002A0E2D">
      <w:pPr>
        <w:tabs>
          <w:tab w:val="left" w:pos="720"/>
        </w:tabs>
        <w:jc w:val="both"/>
        <w:rPr>
          <w:b/>
          <w:bCs/>
          <w:sz w:val="12"/>
        </w:rPr>
      </w:pPr>
    </w:p>
    <w:p w:rsidR="002A0E2D" w:rsidRPr="0058687D" w:rsidRDefault="002A0E2D" w:rsidP="002A0E2D">
      <w:pPr>
        <w:jc w:val="both"/>
      </w:pPr>
      <w:r w:rsidRPr="0058687D">
        <w:t>A:</w:t>
      </w:r>
      <w:r w:rsidR="00375AD4">
        <w:t xml:space="preserve">  </w:t>
      </w:r>
      <w:r w:rsidRPr="0058687D">
        <w:t>Let us pray.  Loving God,</w:t>
      </w:r>
    </w:p>
    <w:p w:rsidR="002A0E2D" w:rsidRPr="00375AD4" w:rsidRDefault="002A0E2D" w:rsidP="002A0E2D">
      <w:pPr>
        <w:jc w:val="both"/>
        <w:rPr>
          <w:sz w:val="12"/>
        </w:rPr>
      </w:pPr>
    </w:p>
    <w:p w:rsidR="00375AD4" w:rsidRDefault="002A0E2D" w:rsidP="002A0E2D">
      <w:pPr>
        <w:ind w:left="720" w:hanging="720"/>
        <w:jc w:val="both"/>
        <w:rPr>
          <w:b/>
        </w:rPr>
      </w:pPr>
      <w:r w:rsidRPr="00AC72C4">
        <w:t>C:</w:t>
      </w:r>
      <w:r w:rsidR="00375AD4">
        <w:t xml:space="preserve">  </w:t>
      </w:r>
      <w:r w:rsidRPr="0058687D">
        <w:rPr>
          <w:b/>
        </w:rPr>
        <w:t xml:space="preserve">This day is holy to You, and in its strength we find our joy.  Make holy all that we </w:t>
      </w:r>
    </w:p>
    <w:p w:rsidR="00375AD4" w:rsidRDefault="00375AD4" w:rsidP="002A0E2D">
      <w:pPr>
        <w:ind w:left="720" w:hanging="720"/>
        <w:jc w:val="both"/>
        <w:rPr>
          <w:b/>
        </w:rPr>
      </w:pPr>
      <w:r>
        <w:t xml:space="preserve">      </w:t>
      </w:r>
      <w:r w:rsidR="002A0E2D" w:rsidRPr="0058687D">
        <w:rPr>
          <w:b/>
        </w:rPr>
        <w:t xml:space="preserve">offer You, and receive it for the sake of Your Son.  Grant us the power of Your </w:t>
      </w:r>
    </w:p>
    <w:p w:rsidR="00375AD4" w:rsidRDefault="00375AD4" w:rsidP="002A0E2D">
      <w:pPr>
        <w:ind w:left="720" w:hanging="720"/>
        <w:jc w:val="both"/>
        <w:rPr>
          <w:b/>
        </w:rPr>
      </w:pPr>
      <w:r>
        <w:rPr>
          <w:b/>
        </w:rPr>
        <w:t xml:space="preserve">      </w:t>
      </w:r>
      <w:r w:rsidR="002A0E2D" w:rsidRPr="0058687D">
        <w:rPr>
          <w:b/>
        </w:rPr>
        <w:t xml:space="preserve">Spirit, that today we may both know and proclaim Your good news, Jesus Christ </w:t>
      </w:r>
    </w:p>
    <w:p w:rsidR="002A0E2D" w:rsidRPr="0058687D" w:rsidRDefault="00375AD4" w:rsidP="002A0E2D">
      <w:pPr>
        <w:ind w:left="720" w:hanging="720"/>
        <w:jc w:val="both"/>
        <w:rPr>
          <w:b/>
        </w:rPr>
      </w:pPr>
      <w:r>
        <w:rPr>
          <w:b/>
        </w:rPr>
        <w:t xml:space="preserve">      </w:t>
      </w:r>
      <w:r w:rsidR="002A0E2D" w:rsidRPr="0058687D">
        <w:rPr>
          <w:b/>
        </w:rPr>
        <w:t>our Lord.  Amen.</w:t>
      </w:r>
    </w:p>
    <w:p w:rsidR="002A0E2D" w:rsidRPr="00375AD4" w:rsidRDefault="002A0E2D" w:rsidP="002A0E2D">
      <w:pPr>
        <w:ind w:left="720" w:hanging="720"/>
        <w:jc w:val="both"/>
        <w:rPr>
          <w:b/>
          <w:sz w:val="12"/>
        </w:rPr>
      </w:pPr>
    </w:p>
    <w:p w:rsidR="002A0E2D" w:rsidRPr="0058687D" w:rsidRDefault="002A0E2D" w:rsidP="002A0E2D">
      <w:pPr>
        <w:jc w:val="both"/>
        <w:rPr>
          <w:b/>
          <w:bCs/>
        </w:rPr>
      </w:pPr>
      <w:r w:rsidRPr="0058687D">
        <w:rPr>
          <w:b/>
          <w:bCs/>
        </w:rPr>
        <w:t>THE GREAT THANKSGIVING</w:t>
      </w:r>
    </w:p>
    <w:p w:rsidR="002A0E2D" w:rsidRPr="00375AD4" w:rsidRDefault="002A0E2D" w:rsidP="002A0E2D">
      <w:pPr>
        <w:jc w:val="both"/>
        <w:rPr>
          <w:b/>
          <w:bCs/>
          <w:sz w:val="12"/>
        </w:rPr>
      </w:pPr>
    </w:p>
    <w:p w:rsidR="002A0E2D" w:rsidRPr="0058687D" w:rsidRDefault="002A0E2D" w:rsidP="002A0E2D">
      <w:pPr>
        <w:jc w:val="both"/>
        <w:rPr>
          <w:bCs/>
        </w:rPr>
      </w:pPr>
      <w:r w:rsidRPr="0058687D">
        <w:rPr>
          <w:bCs/>
        </w:rPr>
        <w:t>P:</w:t>
      </w:r>
      <w:r w:rsidR="00375AD4">
        <w:rPr>
          <w:bCs/>
        </w:rPr>
        <w:t xml:space="preserve">  </w:t>
      </w:r>
      <w:r w:rsidRPr="0058687D">
        <w:rPr>
          <w:bCs/>
        </w:rPr>
        <w:t>The Lord be with you.</w:t>
      </w:r>
    </w:p>
    <w:p w:rsidR="002A0E2D" w:rsidRPr="00375AD4" w:rsidRDefault="002A0E2D" w:rsidP="002A0E2D">
      <w:pPr>
        <w:jc w:val="both"/>
        <w:rPr>
          <w:bCs/>
          <w:sz w:val="12"/>
        </w:rPr>
      </w:pPr>
    </w:p>
    <w:p w:rsidR="002A0E2D" w:rsidRPr="0058687D" w:rsidRDefault="002A0E2D" w:rsidP="002A0E2D">
      <w:pPr>
        <w:jc w:val="both"/>
        <w:rPr>
          <w:b/>
          <w:bCs/>
        </w:rPr>
      </w:pPr>
      <w:r w:rsidRPr="00AC72C4">
        <w:rPr>
          <w:bCs/>
        </w:rPr>
        <w:t>C:</w:t>
      </w:r>
      <w:r w:rsidR="00375AD4">
        <w:rPr>
          <w:bCs/>
        </w:rPr>
        <w:t xml:space="preserve">  </w:t>
      </w:r>
      <w:r w:rsidRPr="0058687D">
        <w:rPr>
          <w:b/>
          <w:bCs/>
        </w:rPr>
        <w:t>And also with you.</w:t>
      </w:r>
    </w:p>
    <w:p w:rsidR="002A0E2D" w:rsidRPr="00375AD4" w:rsidRDefault="002A0E2D" w:rsidP="002A0E2D">
      <w:pPr>
        <w:jc w:val="both"/>
        <w:rPr>
          <w:b/>
          <w:bCs/>
          <w:sz w:val="12"/>
        </w:rPr>
      </w:pPr>
    </w:p>
    <w:p w:rsidR="002A0E2D" w:rsidRPr="0058687D" w:rsidRDefault="002A0E2D" w:rsidP="002A0E2D">
      <w:pPr>
        <w:jc w:val="both"/>
        <w:rPr>
          <w:bCs/>
        </w:rPr>
      </w:pPr>
      <w:r w:rsidRPr="0058687D">
        <w:rPr>
          <w:bCs/>
        </w:rPr>
        <w:t>P:</w:t>
      </w:r>
      <w:r w:rsidR="00375AD4">
        <w:rPr>
          <w:bCs/>
        </w:rPr>
        <w:t xml:space="preserve">  </w:t>
      </w:r>
      <w:r w:rsidRPr="0058687D">
        <w:rPr>
          <w:bCs/>
        </w:rPr>
        <w:t>Lift up your hearts.</w:t>
      </w:r>
    </w:p>
    <w:p w:rsidR="002A0E2D" w:rsidRPr="00375AD4" w:rsidRDefault="002A0E2D" w:rsidP="002A0E2D">
      <w:pPr>
        <w:jc w:val="both"/>
        <w:rPr>
          <w:bCs/>
          <w:sz w:val="12"/>
        </w:rPr>
      </w:pPr>
    </w:p>
    <w:p w:rsidR="002A0E2D" w:rsidRPr="0058687D" w:rsidRDefault="002A0E2D" w:rsidP="002A0E2D">
      <w:pPr>
        <w:jc w:val="both"/>
        <w:rPr>
          <w:b/>
          <w:bCs/>
        </w:rPr>
      </w:pPr>
      <w:r w:rsidRPr="00AC72C4">
        <w:rPr>
          <w:bCs/>
        </w:rPr>
        <w:t>C:</w:t>
      </w:r>
      <w:r w:rsidR="00375AD4">
        <w:rPr>
          <w:bCs/>
        </w:rPr>
        <w:t xml:space="preserve">  </w:t>
      </w:r>
      <w:r w:rsidRPr="0058687D">
        <w:rPr>
          <w:b/>
          <w:bCs/>
        </w:rPr>
        <w:t>We lift them up to the Lord.</w:t>
      </w:r>
    </w:p>
    <w:p w:rsidR="002A0E2D" w:rsidRPr="00375AD4" w:rsidRDefault="002A0E2D" w:rsidP="002A0E2D">
      <w:pPr>
        <w:jc w:val="both"/>
        <w:rPr>
          <w:b/>
          <w:bCs/>
          <w:sz w:val="12"/>
        </w:rPr>
      </w:pPr>
    </w:p>
    <w:p w:rsidR="002A0E2D" w:rsidRPr="0058687D" w:rsidRDefault="002A0E2D" w:rsidP="002A0E2D">
      <w:pPr>
        <w:jc w:val="both"/>
        <w:rPr>
          <w:bCs/>
        </w:rPr>
      </w:pPr>
      <w:r w:rsidRPr="0058687D">
        <w:rPr>
          <w:bCs/>
        </w:rPr>
        <w:t>P:</w:t>
      </w:r>
      <w:r w:rsidR="00375AD4">
        <w:rPr>
          <w:bCs/>
        </w:rPr>
        <w:t xml:space="preserve">  </w:t>
      </w:r>
      <w:r w:rsidRPr="0058687D">
        <w:rPr>
          <w:bCs/>
        </w:rPr>
        <w:t>Let us give thanks to the Lord our God.</w:t>
      </w:r>
    </w:p>
    <w:p w:rsidR="002A0E2D" w:rsidRPr="00375AD4" w:rsidRDefault="002A0E2D" w:rsidP="002A0E2D">
      <w:pPr>
        <w:jc w:val="both"/>
        <w:rPr>
          <w:bCs/>
          <w:sz w:val="12"/>
        </w:rPr>
      </w:pPr>
    </w:p>
    <w:p w:rsidR="002A0E2D" w:rsidRPr="0058687D" w:rsidRDefault="002A0E2D" w:rsidP="002A0E2D">
      <w:pPr>
        <w:jc w:val="both"/>
        <w:rPr>
          <w:b/>
          <w:bCs/>
        </w:rPr>
      </w:pPr>
      <w:r w:rsidRPr="00AC72C4">
        <w:rPr>
          <w:bCs/>
        </w:rPr>
        <w:t>C:</w:t>
      </w:r>
      <w:r w:rsidR="00375AD4">
        <w:rPr>
          <w:bCs/>
        </w:rPr>
        <w:t xml:space="preserve">  </w:t>
      </w:r>
      <w:r w:rsidRPr="0058687D">
        <w:rPr>
          <w:b/>
          <w:bCs/>
        </w:rPr>
        <w:t>It is right to give Him thanks and praise.</w:t>
      </w:r>
    </w:p>
    <w:p w:rsidR="002A0E2D" w:rsidRPr="00375AD4" w:rsidRDefault="002A0E2D" w:rsidP="002A0E2D">
      <w:pPr>
        <w:ind w:left="720" w:hanging="720"/>
        <w:jc w:val="both"/>
        <w:rPr>
          <w:sz w:val="14"/>
        </w:rPr>
      </w:pPr>
    </w:p>
    <w:p w:rsidR="002A0E2D" w:rsidRPr="0058687D" w:rsidRDefault="002A0E2D" w:rsidP="002A0E2D">
      <w:pPr>
        <w:jc w:val="both"/>
      </w:pPr>
      <w:r w:rsidRPr="0058687D">
        <w:t>P:</w:t>
      </w:r>
      <w:r w:rsidR="007C39E0">
        <w:t xml:space="preserve">  </w:t>
      </w:r>
      <w:r w:rsidRPr="0058687D">
        <w:t>To worship You, Lord God, is our joy and our strength.</w:t>
      </w:r>
    </w:p>
    <w:p w:rsidR="002A0E2D" w:rsidRPr="0058687D" w:rsidRDefault="007C39E0" w:rsidP="002A0E2D">
      <w:pPr>
        <w:ind w:left="720" w:hanging="720"/>
        <w:jc w:val="both"/>
      </w:pPr>
      <w:r>
        <w:t xml:space="preserve">     </w:t>
      </w:r>
      <w:r w:rsidR="002A0E2D" w:rsidRPr="0058687D">
        <w:t>As the heavens tell Your glory and the firmament proclaims Your handiwork, we open</w:t>
      </w:r>
    </w:p>
    <w:p w:rsidR="002A0E2D" w:rsidRPr="0058687D" w:rsidRDefault="007C39E0" w:rsidP="002A0E2D">
      <w:pPr>
        <w:ind w:left="720" w:hanging="720"/>
        <w:jc w:val="both"/>
      </w:pPr>
      <w:r>
        <w:tab/>
      </w:r>
      <w:r>
        <w:tab/>
      </w:r>
      <w:r w:rsidR="002A0E2D" w:rsidRPr="0058687D">
        <w:t>our hearts in thanksgiving to pour forth Your praise.</w:t>
      </w:r>
    </w:p>
    <w:p w:rsidR="002A0E2D" w:rsidRPr="0058687D" w:rsidRDefault="007C39E0" w:rsidP="002A0E2D">
      <w:pPr>
        <w:ind w:left="720" w:hanging="720"/>
        <w:jc w:val="both"/>
      </w:pPr>
      <w:r>
        <w:t xml:space="preserve">     </w:t>
      </w:r>
      <w:r w:rsidR="002A0E2D" w:rsidRPr="0058687D">
        <w:t>Your prophets foretold a Day when Your Anointed One would bring good news to the</w:t>
      </w:r>
    </w:p>
    <w:p w:rsidR="002A0E2D" w:rsidRPr="0058687D" w:rsidRDefault="002A0E2D" w:rsidP="002A0E2D">
      <w:pPr>
        <w:ind w:left="720" w:hanging="720"/>
        <w:jc w:val="both"/>
      </w:pPr>
      <w:r w:rsidRPr="0058687D">
        <w:tab/>
      </w:r>
      <w:r w:rsidRPr="0058687D">
        <w:tab/>
        <w:t>poor, release to the captives, and recovery of sight to the blind.</w:t>
      </w:r>
    </w:p>
    <w:p w:rsidR="002A0E2D" w:rsidRPr="0058687D" w:rsidRDefault="007C39E0" w:rsidP="002A0E2D">
      <w:pPr>
        <w:ind w:left="720" w:hanging="720"/>
        <w:jc w:val="both"/>
      </w:pPr>
      <w:r>
        <w:t xml:space="preserve">     </w:t>
      </w:r>
      <w:r w:rsidR="002A0E2D" w:rsidRPr="0058687D">
        <w:t>In Christ You proclaimed the year of Your favor and fulfilled the promise of Your</w:t>
      </w:r>
    </w:p>
    <w:p w:rsidR="002A0E2D" w:rsidRPr="0058687D" w:rsidRDefault="002A0E2D" w:rsidP="002A0E2D">
      <w:pPr>
        <w:ind w:left="720" w:hanging="720"/>
        <w:jc w:val="both"/>
      </w:pPr>
      <w:r w:rsidRPr="0058687D">
        <w:tab/>
      </w:r>
      <w:r w:rsidRPr="0058687D">
        <w:tab/>
        <w:t>glory.</w:t>
      </w:r>
    </w:p>
    <w:p w:rsidR="002A0E2D" w:rsidRPr="0058687D" w:rsidRDefault="007C39E0" w:rsidP="002A0E2D">
      <w:pPr>
        <w:ind w:left="720" w:hanging="720"/>
        <w:jc w:val="both"/>
      </w:pPr>
      <w:r>
        <w:t xml:space="preserve">     </w:t>
      </w:r>
      <w:r w:rsidR="002A0E2D" w:rsidRPr="0058687D">
        <w:t>In His death He faced Your world’s impulse to remain in the prison of sin, but by</w:t>
      </w:r>
    </w:p>
    <w:p w:rsidR="002A0E2D" w:rsidRPr="0058687D" w:rsidRDefault="002A0E2D" w:rsidP="002A0E2D">
      <w:pPr>
        <w:ind w:left="720" w:hanging="720"/>
        <w:jc w:val="both"/>
      </w:pPr>
      <w:r w:rsidRPr="0058687D">
        <w:tab/>
      </w:r>
      <w:r w:rsidRPr="0058687D">
        <w:tab/>
        <w:t>raising Him from death You opened the gates of everlasting life and set us</w:t>
      </w:r>
    </w:p>
    <w:p w:rsidR="002A0E2D" w:rsidRPr="0058687D" w:rsidRDefault="002A0E2D" w:rsidP="002A0E2D">
      <w:pPr>
        <w:ind w:left="720" w:hanging="720"/>
        <w:jc w:val="both"/>
      </w:pPr>
      <w:r w:rsidRPr="0058687D">
        <w:tab/>
      </w:r>
      <w:r w:rsidRPr="0058687D">
        <w:tab/>
        <w:t>free.</w:t>
      </w:r>
    </w:p>
    <w:p w:rsidR="002A0E2D" w:rsidRPr="0058687D" w:rsidRDefault="007C39E0" w:rsidP="002A0E2D">
      <w:pPr>
        <w:ind w:left="720" w:hanging="720"/>
        <w:jc w:val="both"/>
      </w:pPr>
      <w:r>
        <w:t xml:space="preserve">     </w:t>
      </w:r>
      <w:r w:rsidR="002A0E2D" w:rsidRPr="0058687D">
        <w:t>Baptizing God, as You created the body with many parts, each in need of one another,</w:t>
      </w:r>
    </w:p>
    <w:p w:rsidR="002A0E2D" w:rsidRPr="0058687D" w:rsidRDefault="002A0E2D" w:rsidP="002A0E2D">
      <w:pPr>
        <w:ind w:left="720" w:hanging="720"/>
        <w:jc w:val="both"/>
      </w:pPr>
      <w:r w:rsidRPr="0058687D">
        <w:tab/>
      </w:r>
      <w:r w:rsidRPr="0058687D">
        <w:tab/>
        <w:t>and from many members make us one, transform us around this Table to</w:t>
      </w:r>
    </w:p>
    <w:p w:rsidR="002A0E2D" w:rsidRPr="0058687D" w:rsidRDefault="002A0E2D" w:rsidP="002A0E2D">
      <w:pPr>
        <w:ind w:left="720" w:hanging="720"/>
        <w:jc w:val="both"/>
      </w:pPr>
      <w:r w:rsidRPr="0058687D">
        <w:tab/>
      </w:r>
      <w:r w:rsidRPr="0058687D">
        <w:tab/>
        <w:t>realize our common need for one another.</w:t>
      </w:r>
    </w:p>
    <w:p w:rsidR="002A0E2D" w:rsidRPr="0058687D" w:rsidRDefault="007C39E0" w:rsidP="002A0E2D">
      <w:pPr>
        <w:ind w:left="720" w:hanging="720"/>
        <w:jc w:val="both"/>
      </w:pPr>
      <w:r>
        <w:t xml:space="preserve">     </w:t>
      </w:r>
      <w:r w:rsidR="002A0E2D" w:rsidRPr="0058687D">
        <w:t>Make us holy as we drink of the one Spirit to make us one in You.</w:t>
      </w:r>
    </w:p>
    <w:p w:rsidR="002A0E2D" w:rsidRPr="0058687D" w:rsidRDefault="007C39E0" w:rsidP="002A0E2D">
      <w:pPr>
        <w:ind w:left="720" w:hanging="720"/>
        <w:jc w:val="both"/>
      </w:pPr>
      <w:r>
        <w:t xml:space="preserve">     </w:t>
      </w:r>
      <w:r w:rsidR="002A0E2D" w:rsidRPr="0058687D">
        <w:t>Send Your Holy Spirit upon this bread and cup that they may be for us the Body and</w:t>
      </w:r>
    </w:p>
    <w:p w:rsidR="002A0E2D" w:rsidRPr="0058687D" w:rsidRDefault="002A0E2D" w:rsidP="002A0E2D">
      <w:pPr>
        <w:ind w:left="720" w:hanging="720"/>
        <w:jc w:val="both"/>
      </w:pPr>
      <w:r w:rsidRPr="0058687D">
        <w:tab/>
      </w:r>
      <w:r w:rsidRPr="0058687D">
        <w:tab/>
        <w:t>Blood of Your Son, Jesus Christ,</w:t>
      </w:r>
    </w:p>
    <w:p w:rsidR="002A0E2D" w:rsidRPr="0058687D" w:rsidRDefault="007C39E0" w:rsidP="002A0E2D">
      <w:pPr>
        <w:ind w:left="720" w:hanging="720"/>
        <w:jc w:val="both"/>
      </w:pPr>
      <w:r>
        <w:t xml:space="preserve">     </w:t>
      </w:r>
      <w:r w:rsidR="002A0E2D" w:rsidRPr="0058687D">
        <w:t>Who, in the night … “Do this for the remembrance of Me.”</w:t>
      </w:r>
    </w:p>
    <w:p w:rsidR="002A0E2D" w:rsidRPr="0058687D" w:rsidRDefault="007C39E0" w:rsidP="002A0E2D">
      <w:pPr>
        <w:ind w:left="720" w:hanging="720"/>
        <w:jc w:val="both"/>
      </w:pPr>
      <w:r>
        <w:t xml:space="preserve">     </w:t>
      </w:r>
      <w:r w:rsidR="002A0E2D" w:rsidRPr="0058687D">
        <w:t>As often as we eat … we proclaim the Lord’s death until He comes.</w:t>
      </w:r>
    </w:p>
    <w:p w:rsidR="002A0E2D" w:rsidRPr="007C39E0" w:rsidRDefault="002A0E2D" w:rsidP="002A0E2D">
      <w:pPr>
        <w:ind w:left="720" w:hanging="720"/>
        <w:jc w:val="both"/>
        <w:rPr>
          <w:sz w:val="12"/>
        </w:rPr>
      </w:pPr>
    </w:p>
    <w:p w:rsidR="002A0E2D" w:rsidRPr="0058687D" w:rsidRDefault="002A0E2D" w:rsidP="002A0E2D">
      <w:pPr>
        <w:ind w:left="720" w:hanging="720"/>
        <w:jc w:val="both"/>
        <w:rPr>
          <w:b/>
        </w:rPr>
      </w:pPr>
      <w:r w:rsidRPr="00AC72C4">
        <w:rPr>
          <w:noProof/>
        </w:rPr>
        <w:t>C:</w:t>
      </w:r>
      <w:r w:rsidR="00AC72C4">
        <w:rPr>
          <w:noProof/>
        </w:rPr>
        <w:t xml:space="preserve">  </w:t>
      </w:r>
      <w:r w:rsidRPr="0058687D">
        <w:rPr>
          <w:b/>
          <w:noProof/>
        </w:rPr>
        <w:t>Christ has died.  Christ is risen.  Christ will come again.</w:t>
      </w:r>
    </w:p>
    <w:p w:rsidR="002A0E2D" w:rsidRPr="00AC72C4" w:rsidRDefault="002A0E2D" w:rsidP="002A0E2D">
      <w:pPr>
        <w:ind w:left="720" w:hanging="720"/>
        <w:jc w:val="both"/>
        <w:rPr>
          <w:sz w:val="12"/>
        </w:rPr>
      </w:pPr>
    </w:p>
    <w:p w:rsidR="002A0E2D" w:rsidRPr="0058687D" w:rsidRDefault="002A0E2D" w:rsidP="002A0E2D">
      <w:pPr>
        <w:ind w:left="720" w:hanging="720"/>
        <w:jc w:val="both"/>
      </w:pPr>
      <w:r w:rsidRPr="0058687D">
        <w:t>P:</w:t>
      </w:r>
      <w:r w:rsidR="00AC72C4">
        <w:t xml:space="preserve">  </w:t>
      </w:r>
      <w:r w:rsidRPr="0058687D">
        <w:t>Wondrous God, Whose ways are to be desired more than gold, even  much fine gold,</w:t>
      </w:r>
    </w:p>
    <w:p w:rsidR="002A0E2D" w:rsidRPr="0058687D" w:rsidRDefault="002A0E2D" w:rsidP="002A0E2D">
      <w:pPr>
        <w:ind w:left="720" w:hanging="720"/>
        <w:jc w:val="both"/>
      </w:pPr>
      <w:r w:rsidRPr="0058687D">
        <w:tab/>
      </w:r>
      <w:r w:rsidRPr="0058687D">
        <w:tab/>
        <w:t>hasten the Day when those ways shall be known in all the earth.</w:t>
      </w:r>
    </w:p>
    <w:p w:rsidR="002A0E2D" w:rsidRPr="0058687D" w:rsidRDefault="007C39E0" w:rsidP="002A0E2D">
      <w:pPr>
        <w:ind w:left="720" w:hanging="720"/>
        <w:jc w:val="both"/>
      </w:pPr>
      <w:r>
        <w:t xml:space="preserve">      </w:t>
      </w:r>
      <w:r w:rsidR="002A0E2D" w:rsidRPr="0058687D">
        <w:t>Fix Your promise in the hearts of Your children who suffer, that as members of</w:t>
      </w:r>
    </w:p>
    <w:p w:rsidR="002A0E2D" w:rsidRPr="0058687D" w:rsidRDefault="002A0E2D" w:rsidP="002A0E2D">
      <w:pPr>
        <w:ind w:left="720" w:hanging="720"/>
        <w:jc w:val="both"/>
      </w:pPr>
      <w:r w:rsidRPr="0058687D">
        <w:tab/>
      </w:r>
      <w:r w:rsidRPr="0058687D">
        <w:tab/>
        <w:t>Your Body they may never suffer alone.</w:t>
      </w:r>
    </w:p>
    <w:p w:rsidR="002A0E2D" w:rsidRPr="0058687D" w:rsidRDefault="007C39E0" w:rsidP="002A0E2D">
      <w:pPr>
        <w:ind w:left="720" w:hanging="720"/>
        <w:jc w:val="both"/>
      </w:pPr>
      <w:r>
        <w:t xml:space="preserve">      </w:t>
      </w:r>
      <w:r w:rsidR="002A0E2D" w:rsidRPr="0058687D">
        <w:t>Let loose Your praise from the lips of those who rejoice, that in Your Body they may</w:t>
      </w:r>
    </w:p>
    <w:p w:rsidR="002A0E2D" w:rsidRPr="0058687D" w:rsidRDefault="002A0E2D" w:rsidP="002A0E2D">
      <w:pPr>
        <w:ind w:left="720" w:hanging="720"/>
        <w:jc w:val="both"/>
      </w:pPr>
      <w:r w:rsidRPr="0058687D">
        <w:tab/>
      </w:r>
      <w:r w:rsidRPr="0058687D">
        <w:tab/>
        <w:t>never rejoice alone.</w:t>
      </w:r>
    </w:p>
    <w:p w:rsidR="002A0E2D" w:rsidRPr="0058687D" w:rsidRDefault="007C39E0" w:rsidP="002A0E2D">
      <w:pPr>
        <w:ind w:left="720" w:hanging="720"/>
        <w:jc w:val="both"/>
      </w:pPr>
      <w:r>
        <w:t xml:space="preserve">      </w:t>
      </w:r>
      <w:r w:rsidR="002A0E2D" w:rsidRPr="0058687D">
        <w:t>Make the simplest among us the wisest in You.</w:t>
      </w:r>
    </w:p>
    <w:p w:rsidR="002A0E2D" w:rsidRPr="0058687D" w:rsidRDefault="007C39E0" w:rsidP="002A0E2D">
      <w:pPr>
        <w:ind w:left="720" w:hanging="720"/>
        <w:jc w:val="both"/>
      </w:pPr>
      <w:r>
        <w:t xml:space="preserve">      </w:t>
      </w:r>
      <w:r w:rsidR="002A0E2D" w:rsidRPr="0058687D">
        <w:t>Revive those who wait on You and restore the hearts that rest in Your, until eternity</w:t>
      </w:r>
    </w:p>
    <w:p w:rsidR="002A0E2D" w:rsidRPr="0058687D" w:rsidRDefault="002A0E2D" w:rsidP="002A0E2D">
      <w:pPr>
        <w:ind w:left="720" w:hanging="720"/>
        <w:jc w:val="both"/>
      </w:pPr>
      <w:r w:rsidRPr="0058687D">
        <w:tab/>
      </w:r>
      <w:r w:rsidRPr="0058687D">
        <w:tab/>
        <w:t>dawns and the voice of thanksgiving is heard through all the earth,</w:t>
      </w:r>
    </w:p>
    <w:p w:rsidR="002A0E2D" w:rsidRPr="0058687D" w:rsidRDefault="007C39E0" w:rsidP="002A0E2D">
      <w:pPr>
        <w:ind w:left="720" w:hanging="720"/>
        <w:jc w:val="both"/>
      </w:pPr>
      <w:r>
        <w:t xml:space="preserve">      </w:t>
      </w:r>
      <w:r w:rsidR="002A0E2D" w:rsidRPr="0058687D">
        <w:t xml:space="preserve">Giving glory to You, our living God:  Father, </w:t>
      </w:r>
      <w:r w:rsidR="00375AD4">
        <w:sym w:font="Wingdings" w:char="F058"/>
      </w:r>
      <w:r w:rsidR="002A0E2D" w:rsidRPr="0058687D">
        <w:t xml:space="preserve"> Son, and Holy Spirit.</w:t>
      </w:r>
    </w:p>
    <w:p w:rsidR="002A0E2D" w:rsidRPr="00375AD4" w:rsidRDefault="002A0E2D" w:rsidP="002A0E2D">
      <w:pPr>
        <w:ind w:left="720" w:hanging="720"/>
        <w:jc w:val="both"/>
        <w:rPr>
          <w:sz w:val="12"/>
        </w:rPr>
      </w:pPr>
    </w:p>
    <w:p w:rsidR="002A0E2D" w:rsidRPr="0058687D" w:rsidRDefault="002A0E2D" w:rsidP="002A0E2D">
      <w:pPr>
        <w:ind w:left="720" w:hanging="720"/>
        <w:jc w:val="both"/>
        <w:rPr>
          <w:b/>
        </w:rPr>
      </w:pPr>
      <w:r w:rsidRPr="00AC72C4">
        <w:rPr>
          <w:noProof/>
        </w:rPr>
        <w:t>C:</w:t>
      </w:r>
      <w:r w:rsidRPr="0058687D">
        <w:rPr>
          <w:b/>
          <w:noProof/>
        </w:rPr>
        <w:t xml:space="preserve">  Amen!</w:t>
      </w:r>
    </w:p>
    <w:p w:rsidR="002A0E2D" w:rsidRPr="00375AD4" w:rsidRDefault="002A0E2D" w:rsidP="002A0E2D">
      <w:pPr>
        <w:ind w:left="720" w:hanging="720"/>
        <w:jc w:val="both"/>
        <w:rPr>
          <w:b/>
          <w:sz w:val="12"/>
        </w:rPr>
      </w:pPr>
    </w:p>
    <w:p w:rsidR="002A0E2D" w:rsidRPr="0058687D" w:rsidRDefault="002A0E2D" w:rsidP="002A0E2D">
      <w:pPr>
        <w:ind w:left="720" w:hanging="720"/>
        <w:jc w:val="both"/>
        <w:rPr>
          <w:b/>
        </w:rPr>
      </w:pPr>
      <w:r w:rsidRPr="0058687D">
        <w:rPr>
          <w:b/>
        </w:rPr>
        <w:t>THE LORD’S PRAYER</w:t>
      </w:r>
    </w:p>
    <w:p w:rsidR="002A0E2D" w:rsidRPr="00375AD4" w:rsidRDefault="002A0E2D" w:rsidP="002A0E2D">
      <w:pPr>
        <w:ind w:left="720" w:hanging="720"/>
        <w:jc w:val="both"/>
        <w:rPr>
          <w:b/>
          <w:sz w:val="12"/>
        </w:rPr>
      </w:pPr>
    </w:p>
    <w:p w:rsidR="00AC72C4" w:rsidRDefault="002A0E2D" w:rsidP="002A0E2D">
      <w:pPr>
        <w:ind w:left="-288" w:firstLine="288"/>
        <w:jc w:val="both"/>
      </w:pPr>
      <w:r w:rsidRPr="0058687D">
        <w:t>P:</w:t>
      </w:r>
      <w:r w:rsidR="00AC72C4">
        <w:t xml:space="preserve">  </w:t>
      </w:r>
      <w:r w:rsidRPr="0058687D">
        <w:t xml:space="preserve">Because in Christ we have received the Spirit of adoption, as daughters and sons of </w:t>
      </w:r>
    </w:p>
    <w:p w:rsidR="002A0E2D" w:rsidRPr="0058687D" w:rsidRDefault="00AC72C4" w:rsidP="002A0E2D">
      <w:pPr>
        <w:ind w:left="-288" w:firstLine="288"/>
        <w:jc w:val="both"/>
      </w:pPr>
      <w:r>
        <w:t xml:space="preserve">     </w:t>
      </w:r>
      <w:r w:rsidR="002A0E2D" w:rsidRPr="0058687D">
        <w:t>God, we dare to pray:</w:t>
      </w:r>
    </w:p>
    <w:p w:rsidR="002A0E2D" w:rsidRPr="00AC72C4" w:rsidRDefault="002A0E2D" w:rsidP="002A0E2D">
      <w:pPr>
        <w:ind w:left="-288" w:firstLine="288"/>
        <w:jc w:val="both"/>
        <w:rPr>
          <w:sz w:val="12"/>
        </w:rPr>
      </w:pPr>
    </w:p>
    <w:p w:rsidR="002A0E2D" w:rsidRDefault="002A0E2D" w:rsidP="002A0E2D">
      <w:pPr>
        <w:ind w:left="-288" w:firstLine="288"/>
        <w:jc w:val="both"/>
        <w:rPr>
          <w:b/>
        </w:rPr>
      </w:pPr>
      <w:r w:rsidRPr="00AC72C4">
        <w:t>C:</w:t>
      </w:r>
      <w:r w:rsidR="00375AD4">
        <w:t xml:space="preserve">  </w:t>
      </w:r>
      <w:r w:rsidRPr="0058687D">
        <w:rPr>
          <w:b/>
        </w:rPr>
        <w:t>(Sung)</w:t>
      </w:r>
      <w:r w:rsidR="00CB7839">
        <w:rPr>
          <w:b/>
        </w:rPr>
        <w:tab/>
      </w:r>
      <w:r w:rsidR="00CB7839">
        <w:rPr>
          <w:b/>
        </w:rPr>
        <w:tab/>
      </w:r>
      <w:r w:rsidR="00CB7839">
        <w:rPr>
          <w:b/>
        </w:rPr>
        <w:tab/>
      </w:r>
      <w:r w:rsidR="00CB7839">
        <w:rPr>
          <w:b/>
        </w:rPr>
        <w:tab/>
      </w:r>
      <w:r w:rsidR="00CB7839">
        <w:rPr>
          <w:b/>
        </w:rPr>
        <w:tab/>
      </w:r>
      <w:r w:rsidR="00CB7839">
        <w:rPr>
          <w:b/>
        </w:rPr>
        <w:tab/>
      </w:r>
      <w:r w:rsidR="00CB7839">
        <w:rPr>
          <w:b/>
        </w:rPr>
        <w:tab/>
      </w:r>
      <w:r w:rsidR="00375AD4">
        <w:rPr>
          <w:b/>
        </w:rPr>
        <w:tab/>
      </w:r>
      <w:r w:rsidR="00375AD4">
        <w:rPr>
          <w:b/>
        </w:rPr>
        <w:tab/>
      </w:r>
      <w:r w:rsidR="00DB5B93">
        <w:rPr>
          <w:b/>
        </w:rPr>
        <w:t xml:space="preserve">        </w:t>
      </w:r>
      <w:r w:rsidR="00375AD4">
        <w:rPr>
          <w:b/>
        </w:rPr>
        <w:t>page</w:t>
      </w:r>
      <w:r w:rsidR="00DB5B93">
        <w:rPr>
          <w:b/>
        </w:rPr>
        <w:t xml:space="preserve"> 14</w:t>
      </w:r>
    </w:p>
    <w:p w:rsidR="00375AD4" w:rsidRPr="00375AD4" w:rsidRDefault="00375AD4" w:rsidP="002A0E2D">
      <w:pPr>
        <w:ind w:left="-288" w:firstLine="288"/>
        <w:jc w:val="both"/>
        <w:rPr>
          <w:b/>
          <w:sz w:val="16"/>
        </w:rPr>
      </w:pPr>
    </w:p>
    <w:p w:rsidR="002A0E2D" w:rsidRPr="0058687D" w:rsidRDefault="002A0E2D" w:rsidP="002A0E2D">
      <w:pPr>
        <w:ind w:left="720" w:hanging="720"/>
        <w:jc w:val="both"/>
        <w:rPr>
          <w:b/>
        </w:rPr>
      </w:pPr>
      <w:r w:rsidRPr="0058687D">
        <w:rPr>
          <w:b/>
        </w:rPr>
        <w:t>INVITATION TO THE MEAL</w:t>
      </w:r>
    </w:p>
    <w:p w:rsidR="002A0E2D" w:rsidRPr="00AC72C4" w:rsidRDefault="002A0E2D" w:rsidP="002A0E2D">
      <w:pPr>
        <w:ind w:left="720" w:hanging="720"/>
        <w:jc w:val="both"/>
        <w:rPr>
          <w:b/>
          <w:sz w:val="12"/>
        </w:rPr>
      </w:pPr>
    </w:p>
    <w:p w:rsidR="00AC72C4" w:rsidRDefault="002A0E2D" w:rsidP="002A0E2D">
      <w:pPr>
        <w:ind w:left="720" w:hanging="720"/>
        <w:jc w:val="both"/>
      </w:pPr>
      <w:r w:rsidRPr="0058687D">
        <w:t>P:</w:t>
      </w:r>
      <w:r w:rsidR="00AC72C4">
        <w:t xml:space="preserve">   </w:t>
      </w:r>
      <w:r w:rsidRPr="0058687D">
        <w:rPr>
          <w:lang w:val="en-CA"/>
        </w:rPr>
        <w:fldChar w:fldCharType="begin"/>
      </w:r>
      <w:r w:rsidRPr="0058687D">
        <w:rPr>
          <w:lang w:val="en-CA"/>
        </w:rPr>
        <w:instrText xml:space="preserve"> SEQ CHAPTER \h \r 1</w:instrText>
      </w:r>
      <w:r w:rsidRPr="0058687D">
        <w:rPr>
          <w:lang w:val="en-CA"/>
        </w:rPr>
        <w:fldChar w:fldCharType="end"/>
      </w:r>
      <w:r w:rsidRPr="0058687D">
        <w:t xml:space="preserve">Behold the true Light of the world, the Beloved of God, anointed by the Spirit.  Blessed </w:t>
      </w:r>
    </w:p>
    <w:p w:rsidR="00AC72C4" w:rsidRDefault="00AC72C4" w:rsidP="002A0E2D">
      <w:pPr>
        <w:ind w:left="720" w:hanging="720"/>
        <w:jc w:val="both"/>
      </w:pPr>
      <w:r>
        <w:t xml:space="preserve">      </w:t>
      </w:r>
      <w:r w:rsidR="002A0E2D" w:rsidRPr="0058687D">
        <w:t xml:space="preserve">are those who are called to the Supper of the Lamb. God’s holy gifts for God’s holy </w:t>
      </w:r>
    </w:p>
    <w:p w:rsidR="002A0E2D" w:rsidRDefault="00AC72C4" w:rsidP="002A0E2D">
      <w:pPr>
        <w:ind w:left="720" w:hanging="720"/>
        <w:jc w:val="both"/>
      </w:pPr>
      <w:r>
        <w:t xml:space="preserve">      </w:t>
      </w:r>
      <w:r w:rsidR="002A0E2D" w:rsidRPr="0058687D">
        <w:t>people.  Come, for all is now ready.</w:t>
      </w:r>
    </w:p>
    <w:p w:rsidR="007C39E0" w:rsidRPr="007C39E0" w:rsidRDefault="007C39E0" w:rsidP="002A0E2D">
      <w:pPr>
        <w:ind w:left="720" w:hanging="720"/>
        <w:jc w:val="both"/>
        <w:rPr>
          <w:sz w:val="16"/>
        </w:rPr>
      </w:pPr>
    </w:p>
    <w:p w:rsidR="002A0E2D" w:rsidRDefault="002A0E2D" w:rsidP="002A0E2D">
      <w:pPr>
        <w:tabs>
          <w:tab w:val="left" w:pos="720"/>
          <w:tab w:val="left" w:pos="1440"/>
          <w:tab w:val="left" w:pos="2160"/>
          <w:tab w:val="left" w:pos="2880"/>
        </w:tabs>
        <w:rPr>
          <w:i/>
        </w:rPr>
      </w:pPr>
      <w:r w:rsidRPr="0058687D">
        <w:rPr>
          <w:i/>
        </w:rPr>
        <w:t>The assembly is seated</w:t>
      </w:r>
    </w:p>
    <w:p w:rsidR="007C39E0" w:rsidRPr="007C39E0" w:rsidRDefault="007C39E0" w:rsidP="002A0E2D">
      <w:pPr>
        <w:tabs>
          <w:tab w:val="left" w:pos="720"/>
          <w:tab w:val="left" w:pos="1440"/>
          <w:tab w:val="left" w:pos="2160"/>
          <w:tab w:val="left" w:pos="2880"/>
        </w:tabs>
        <w:rPr>
          <w:i/>
          <w:sz w:val="8"/>
        </w:rPr>
      </w:pPr>
    </w:p>
    <w:p w:rsidR="002A0E2D" w:rsidRPr="00AC72C4" w:rsidRDefault="002A0E2D" w:rsidP="002A0E2D">
      <w:pPr>
        <w:ind w:left="720" w:hanging="720"/>
        <w:jc w:val="both"/>
        <w:rPr>
          <w:b/>
          <w:sz w:val="12"/>
        </w:rPr>
      </w:pPr>
    </w:p>
    <w:p w:rsidR="002A0E2D" w:rsidRPr="0058687D" w:rsidRDefault="002A0E2D" w:rsidP="002A0E2D">
      <w:pPr>
        <w:tabs>
          <w:tab w:val="left" w:pos="720"/>
          <w:tab w:val="left" w:pos="1440"/>
          <w:tab w:val="left" w:pos="2160"/>
          <w:tab w:val="left" w:pos="2880"/>
        </w:tabs>
      </w:pPr>
      <w:r w:rsidRPr="0058687D">
        <w:rPr>
          <w:b/>
          <w:bCs/>
        </w:rPr>
        <w:t>THE DISTRIBUTION</w:t>
      </w:r>
      <w:r w:rsidRPr="0058687D">
        <w:tab/>
      </w:r>
    </w:p>
    <w:p w:rsidR="002A0E2D" w:rsidRPr="0058687D" w:rsidRDefault="002A0E2D" w:rsidP="002A0E2D">
      <w:pPr>
        <w:tabs>
          <w:tab w:val="left" w:pos="720"/>
          <w:tab w:val="left" w:pos="1440"/>
          <w:tab w:val="left" w:pos="2160"/>
          <w:tab w:val="left" w:pos="2880"/>
        </w:tabs>
      </w:pPr>
    </w:p>
    <w:p w:rsidR="002A0E2D" w:rsidRPr="0058687D" w:rsidRDefault="002A0E2D" w:rsidP="002A0E2D">
      <w:pPr>
        <w:tabs>
          <w:tab w:val="left" w:pos="720"/>
          <w:tab w:val="left" w:pos="1440"/>
          <w:tab w:val="left" w:pos="2160"/>
          <w:tab w:val="left" w:pos="2880"/>
        </w:tabs>
      </w:pPr>
      <w:r w:rsidRPr="0058687D">
        <w:rPr>
          <w:noProof/>
        </w:rPr>
        <w:lastRenderedPageBreak/>
        <w:drawing>
          <wp:inline distT="0" distB="0" distL="0" distR="0" wp14:anchorId="043488EA" wp14:editId="6E753CF7">
            <wp:extent cx="54673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495675"/>
                    </a:xfrm>
                    <a:prstGeom prst="rect">
                      <a:avLst/>
                    </a:prstGeom>
                    <a:noFill/>
                    <a:ln>
                      <a:noFill/>
                    </a:ln>
                  </pic:spPr>
                </pic:pic>
              </a:graphicData>
            </a:graphic>
          </wp:inline>
        </w:drawing>
      </w:r>
    </w:p>
    <w:p w:rsidR="00DB5B93" w:rsidRDefault="002A0E2D" w:rsidP="002A0E2D">
      <w:pPr>
        <w:rPr>
          <w:b/>
          <w:bCs/>
        </w:rPr>
      </w:pPr>
      <w:r w:rsidRPr="0058687D">
        <w:rPr>
          <w:b/>
          <w:bCs/>
        </w:rPr>
        <w:t>HYMN DURING DISTRIBUTION</w:t>
      </w:r>
    </w:p>
    <w:p w:rsidR="00AC72C4" w:rsidRDefault="002A0E2D" w:rsidP="00DB5B93">
      <w:pPr>
        <w:ind w:left="2160" w:firstLine="720"/>
        <w:rPr>
          <w:bCs/>
          <w:i/>
        </w:rPr>
      </w:pPr>
      <w:r w:rsidRPr="0058687D">
        <w:rPr>
          <w:b/>
          <w:bCs/>
        </w:rPr>
        <w:t xml:space="preserve"> </w:t>
      </w:r>
      <w:r w:rsidR="00E96108" w:rsidRPr="0058687D">
        <w:rPr>
          <w:b/>
          <w:bCs/>
        </w:rPr>
        <w:t>843</w:t>
      </w:r>
      <w:r w:rsidR="00DB5B93">
        <w:rPr>
          <w:b/>
          <w:bCs/>
        </w:rPr>
        <w:t xml:space="preserve"> </w:t>
      </w:r>
      <w:r w:rsidR="00E96108" w:rsidRPr="00AC72C4">
        <w:rPr>
          <w:b/>
          <w:bCs/>
          <w:i/>
        </w:rPr>
        <w:t>Praise the One Who Breaks the Darkness</w:t>
      </w:r>
      <w:r w:rsidR="00DB5B93">
        <w:rPr>
          <w:b/>
          <w:bCs/>
          <w:i/>
        </w:rPr>
        <w:t xml:space="preserve">  </w:t>
      </w:r>
      <w:r w:rsidR="00AC72C4">
        <w:rPr>
          <w:b/>
          <w:bCs/>
          <w:i/>
        </w:rPr>
        <w:t xml:space="preserve"> </w:t>
      </w:r>
      <w:r w:rsidR="00DB5B93">
        <w:rPr>
          <w:b/>
          <w:bCs/>
          <w:i/>
        </w:rPr>
        <w:t xml:space="preserve"> </w:t>
      </w:r>
      <w:r w:rsidR="00AC72C4" w:rsidRPr="00AC72C4">
        <w:rPr>
          <w:b/>
          <w:bCs/>
        </w:rPr>
        <w:t>p.</w:t>
      </w:r>
      <w:r w:rsidR="00DB5B93">
        <w:rPr>
          <w:b/>
          <w:bCs/>
        </w:rPr>
        <w:t>15</w:t>
      </w:r>
    </w:p>
    <w:p w:rsidR="002A0E2D" w:rsidRPr="0058687D" w:rsidRDefault="00AC72C4" w:rsidP="00DB5B93">
      <w:pPr>
        <w:ind w:left="2160" w:firstLine="720"/>
        <w:rPr>
          <w:bCs/>
        </w:rPr>
      </w:pPr>
      <w:r>
        <w:rPr>
          <w:b/>
          <w:bCs/>
        </w:rPr>
        <w:t xml:space="preserve"> </w:t>
      </w:r>
      <w:r w:rsidR="002A0E2D" w:rsidRPr="0058687D">
        <w:rPr>
          <w:b/>
          <w:bCs/>
        </w:rPr>
        <w:t xml:space="preserve">332 </w:t>
      </w:r>
      <w:r>
        <w:rPr>
          <w:b/>
          <w:bCs/>
        </w:rPr>
        <w:t xml:space="preserve"> </w:t>
      </w:r>
      <w:r w:rsidR="002A0E2D" w:rsidRPr="00AC72C4">
        <w:rPr>
          <w:b/>
          <w:bCs/>
          <w:i/>
        </w:rPr>
        <w:t>I Heard the Voice of Jesus Say</w:t>
      </w:r>
      <w:r>
        <w:rPr>
          <w:b/>
          <w:bCs/>
          <w:i/>
        </w:rPr>
        <w:t xml:space="preserve">                </w:t>
      </w:r>
      <w:r w:rsidR="00DB5B93">
        <w:rPr>
          <w:b/>
          <w:bCs/>
          <w:i/>
        </w:rPr>
        <w:t xml:space="preserve">  </w:t>
      </w:r>
      <w:r>
        <w:rPr>
          <w:b/>
          <w:bCs/>
          <w:i/>
        </w:rPr>
        <w:t xml:space="preserve">  </w:t>
      </w:r>
      <w:r w:rsidRPr="00AC72C4">
        <w:rPr>
          <w:b/>
          <w:bCs/>
        </w:rPr>
        <w:t>p.</w:t>
      </w:r>
      <w:r w:rsidR="00DB5B93">
        <w:rPr>
          <w:b/>
          <w:bCs/>
        </w:rPr>
        <w:t xml:space="preserve"> 16</w:t>
      </w:r>
    </w:p>
    <w:p w:rsidR="002A0E2D" w:rsidRPr="00AC72C4" w:rsidRDefault="002A0E2D" w:rsidP="002A0E2D">
      <w:pPr>
        <w:rPr>
          <w:b/>
          <w:bCs/>
          <w:sz w:val="12"/>
        </w:rPr>
      </w:pPr>
    </w:p>
    <w:p w:rsidR="002A0E2D" w:rsidRPr="0058687D" w:rsidRDefault="002A0E2D" w:rsidP="002A0E2D">
      <w:pPr>
        <w:rPr>
          <w:bCs/>
          <w:i/>
        </w:rPr>
      </w:pPr>
      <w:r w:rsidRPr="0058687D">
        <w:rPr>
          <w:bCs/>
          <w:i/>
        </w:rPr>
        <w:t>As you are able please rise</w:t>
      </w:r>
    </w:p>
    <w:p w:rsidR="002A0E2D" w:rsidRPr="00AC72C4" w:rsidRDefault="002A0E2D" w:rsidP="002A0E2D">
      <w:pPr>
        <w:rPr>
          <w:b/>
          <w:bCs/>
          <w:sz w:val="12"/>
        </w:rPr>
      </w:pPr>
    </w:p>
    <w:p w:rsidR="002A0E2D" w:rsidRPr="0058687D" w:rsidRDefault="002A0E2D" w:rsidP="002A0E2D">
      <w:r w:rsidRPr="0058687D">
        <w:rPr>
          <w:b/>
          <w:bCs/>
        </w:rPr>
        <w:t>THE POST COMMUNION BLESSING</w:t>
      </w:r>
    </w:p>
    <w:p w:rsidR="002A0E2D" w:rsidRPr="00AC72C4" w:rsidRDefault="002A0E2D" w:rsidP="002A0E2D">
      <w:pPr>
        <w:rPr>
          <w:sz w:val="12"/>
        </w:rPr>
      </w:pPr>
    </w:p>
    <w:p w:rsidR="00AC72C4" w:rsidRDefault="002A0E2D" w:rsidP="002A0E2D">
      <w:pPr>
        <w:ind w:left="-288" w:firstLine="288"/>
      </w:pPr>
      <w:r w:rsidRPr="0058687D">
        <w:t>P:</w:t>
      </w:r>
      <w:r w:rsidR="00AC72C4">
        <w:t xml:space="preserve">  </w:t>
      </w:r>
      <w:r w:rsidRPr="0058687D">
        <w:t xml:space="preserve">The Body and Blood of our Lord Jesus Christ strengthen you and keep you in His </w:t>
      </w:r>
    </w:p>
    <w:p w:rsidR="002A0E2D" w:rsidRPr="0058687D" w:rsidRDefault="00AC72C4" w:rsidP="002A0E2D">
      <w:pPr>
        <w:ind w:left="-288" w:firstLine="288"/>
      </w:pPr>
      <w:r>
        <w:t xml:space="preserve">      </w:t>
      </w:r>
      <w:r w:rsidR="002A0E2D" w:rsidRPr="0058687D">
        <w:t>grace.</w:t>
      </w:r>
    </w:p>
    <w:p w:rsidR="002A0E2D" w:rsidRPr="00AC72C4" w:rsidRDefault="002A0E2D" w:rsidP="002A0E2D">
      <w:pPr>
        <w:ind w:left="-288" w:firstLine="288"/>
        <w:rPr>
          <w:sz w:val="12"/>
        </w:rPr>
      </w:pPr>
    </w:p>
    <w:p w:rsidR="002A0E2D" w:rsidRPr="0058687D" w:rsidRDefault="002A0E2D" w:rsidP="002A0E2D">
      <w:pPr>
        <w:ind w:left="-288" w:firstLine="288"/>
        <w:rPr>
          <w:b/>
          <w:bCs/>
        </w:rPr>
      </w:pPr>
      <w:r w:rsidRPr="00AC72C4">
        <w:rPr>
          <w:bCs/>
        </w:rPr>
        <w:t>C:</w:t>
      </w:r>
      <w:r w:rsidR="00AC72C4">
        <w:rPr>
          <w:bCs/>
        </w:rPr>
        <w:t xml:space="preserve">  </w:t>
      </w:r>
      <w:r w:rsidRPr="0058687D">
        <w:rPr>
          <w:b/>
          <w:bCs/>
        </w:rPr>
        <w:t>Amen.</w:t>
      </w:r>
    </w:p>
    <w:p w:rsidR="002A0E2D" w:rsidRPr="00AC72C4" w:rsidRDefault="002A0E2D" w:rsidP="002A0E2D">
      <w:pPr>
        <w:ind w:left="-288" w:firstLine="288"/>
        <w:rPr>
          <w:b/>
          <w:bCs/>
          <w:sz w:val="12"/>
        </w:rPr>
      </w:pPr>
    </w:p>
    <w:p w:rsidR="002A0E2D" w:rsidRPr="0058687D" w:rsidRDefault="002A0E2D" w:rsidP="002A0E2D">
      <w:pPr>
        <w:ind w:left="-288" w:firstLine="288"/>
        <w:rPr>
          <w:b/>
          <w:bCs/>
        </w:rPr>
      </w:pPr>
      <w:r w:rsidRPr="0058687D">
        <w:rPr>
          <w:b/>
          <w:bCs/>
        </w:rPr>
        <w:t>THE POST-COMMUNION PRAYER</w:t>
      </w:r>
    </w:p>
    <w:p w:rsidR="002A0E2D" w:rsidRPr="00AC72C4" w:rsidRDefault="002A0E2D" w:rsidP="002A0E2D">
      <w:pPr>
        <w:ind w:left="720" w:hanging="720"/>
        <w:jc w:val="both"/>
        <w:rPr>
          <w:b/>
          <w:sz w:val="12"/>
        </w:rPr>
      </w:pPr>
    </w:p>
    <w:p w:rsidR="0058687D" w:rsidRDefault="002A0E2D" w:rsidP="002A0E2D">
      <w:pPr>
        <w:ind w:left="720" w:hanging="720"/>
        <w:jc w:val="both"/>
      </w:pPr>
      <w:r w:rsidRPr="0058687D">
        <w:t>A:</w:t>
      </w:r>
      <w:r w:rsidR="0058687D">
        <w:t xml:space="preserve">  </w:t>
      </w:r>
      <w:r w:rsidRPr="0058687D">
        <w:t xml:space="preserve">Let us pray.  Lord God, in Baptism we were all made to drink of the one  Spirit.  In this </w:t>
      </w:r>
    </w:p>
    <w:p w:rsidR="0058687D" w:rsidRDefault="0058687D" w:rsidP="002A0E2D">
      <w:pPr>
        <w:ind w:left="720" w:hanging="720"/>
        <w:jc w:val="both"/>
      </w:pPr>
      <w:r>
        <w:t xml:space="preserve">      </w:t>
      </w:r>
      <w:r w:rsidR="002A0E2D" w:rsidRPr="0058687D">
        <w:t xml:space="preserve">Meal we have eaten and drunk of the one body and blood of Your Son.  By Your Spirit, </w:t>
      </w:r>
    </w:p>
    <w:p w:rsidR="0058687D" w:rsidRDefault="0058687D" w:rsidP="002A0E2D">
      <w:pPr>
        <w:ind w:left="720" w:hanging="720"/>
        <w:jc w:val="both"/>
      </w:pPr>
      <w:r>
        <w:t xml:space="preserve">      </w:t>
      </w:r>
      <w:r w:rsidR="002A0E2D" w:rsidRPr="0058687D">
        <w:t xml:space="preserve">grant us courage to proclaim Your good news, faith to live in the fullness of Your </w:t>
      </w:r>
    </w:p>
    <w:p w:rsidR="002A0E2D" w:rsidRPr="0058687D" w:rsidRDefault="0058687D" w:rsidP="002A0E2D">
      <w:pPr>
        <w:ind w:left="720" w:hanging="720"/>
        <w:jc w:val="both"/>
      </w:pPr>
      <w:r>
        <w:t xml:space="preserve">      </w:t>
      </w:r>
      <w:r w:rsidR="002A0E2D" w:rsidRPr="0058687D">
        <w:t>promises, and joy in Your Word of grace.  Grant this through Christ our Lord.</w:t>
      </w:r>
    </w:p>
    <w:p w:rsidR="002A0E2D" w:rsidRPr="0058687D" w:rsidRDefault="002A0E2D" w:rsidP="002A0E2D">
      <w:pPr>
        <w:ind w:left="720" w:hanging="720"/>
        <w:jc w:val="both"/>
        <w:rPr>
          <w:sz w:val="12"/>
        </w:rPr>
      </w:pPr>
    </w:p>
    <w:p w:rsidR="002A0E2D" w:rsidRPr="0058687D" w:rsidRDefault="002A0E2D" w:rsidP="002A0E2D">
      <w:pPr>
        <w:ind w:left="720" w:hanging="720"/>
        <w:jc w:val="both"/>
        <w:rPr>
          <w:b/>
        </w:rPr>
      </w:pPr>
      <w:r w:rsidRPr="0058687D">
        <w:t>C:</w:t>
      </w:r>
      <w:r w:rsidR="0058687D">
        <w:t xml:space="preserve">  </w:t>
      </w:r>
      <w:r w:rsidRPr="0058687D">
        <w:rPr>
          <w:b/>
        </w:rPr>
        <w:t>Amen.</w:t>
      </w:r>
    </w:p>
    <w:p w:rsidR="002A0E2D" w:rsidRPr="0058687D" w:rsidRDefault="0058687D" w:rsidP="002A0E2D">
      <w:pPr>
        <w:ind w:left="-288" w:firstLine="288"/>
        <w:jc w:val="center"/>
        <w:rPr>
          <w:b/>
          <w:bCs/>
          <w:sz w:val="28"/>
        </w:rPr>
      </w:pPr>
      <w:r w:rsidRPr="0058687D">
        <w:rPr>
          <w:b/>
          <w:bCs/>
          <w:sz w:val="28"/>
        </w:rPr>
        <w:sym w:font="Wingdings" w:char="F058"/>
      </w:r>
      <w:r w:rsidR="002A0E2D" w:rsidRPr="0058687D">
        <w:rPr>
          <w:b/>
          <w:bCs/>
          <w:sz w:val="28"/>
        </w:rPr>
        <w:t xml:space="preserve"> SENDING </w:t>
      </w:r>
      <w:r w:rsidRPr="0058687D">
        <w:rPr>
          <w:b/>
          <w:bCs/>
          <w:sz w:val="28"/>
        </w:rPr>
        <w:sym w:font="Wingdings" w:char="F058"/>
      </w:r>
    </w:p>
    <w:p w:rsidR="002A0E2D" w:rsidRPr="0058687D" w:rsidRDefault="002A0E2D" w:rsidP="002A0E2D">
      <w:pPr>
        <w:jc w:val="both"/>
        <w:rPr>
          <w:b/>
          <w:bCs/>
        </w:rPr>
      </w:pPr>
      <w:r w:rsidRPr="0058687D">
        <w:rPr>
          <w:b/>
          <w:bCs/>
        </w:rPr>
        <w:t>THE BENEDICTION</w:t>
      </w:r>
    </w:p>
    <w:p w:rsidR="002A0E2D" w:rsidRPr="0058687D" w:rsidRDefault="002A0E2D" w:rsidP="002A0E2D">
      <w:pPr>
        <w:jc w:val="both"/>
        <w:rPr>
          <w:b/>
          <w:bCs/>
          <w:sz w:val="12"/>
        </w:rPr>
      </w:pPr>
    </w:p>
    <w:p w:rsidR="002A0E2D" w:rsidRPr="0058687D" w:rsidRDefault="002A0E2D" w:rsidP="002A0E2D">
      <w:pPr>
        <w:ind w:left="720" w:hanging="720"/>
        <w:jc w:val="both"/>
      </w:pPr>
      <w:r w:rsidRPr="0058687D">
        <w:t>P:</w:t>
      </w:r>
      <w:r w:rsidR="0058687D">
        <w:t xml:space="preserve">  </w:t>
      </w:r>
      <w:r w:rsidRPr="0058687D">
        <w:t>Almighty God:  Father, Son,</w:t>
      </w:r>
      <w:r w:rsidR="0058687D">
        <w:sym w:font="Wingdings" w:char="F058"/>
      </w:r>
      <w:r w:rsidRPr="0058687D">
        <w:t>and Holy Spirit bless you now and forever.</w:t>
      </w:r>
    </w:p>
    <w:p w:rsidR="002A0E2D" w:rsidRPr="0058687D" w:rsidRDefault="002A0E2D" w:rsidP="002A0E2D">
      <w:pPr>
        <w:ind w:left="720" w:hanging="720"/>
        <w:jc w:val="both"/>
        <w:rPr>
          <w:sz w:val="12"/>
        </w:rPr>
      </w:pPr>
    </w:p>
    <w:p w:rsidR="002A0E2D" w:rsidRPr="0058687D" w:rsidRDefault="002A0E2D" w:rsidP="002A0E2D">
      <w:pPr>
        <w:jc w:val="both"/>
        <w:rPr>
          <w:b/>
          <w:bCs/>
        </w:rPr>
      </w:pPr>
      <w:r w:rsidRPr="0058687D">
        <w:rPr>
          <w:bCs/>
        </w:rPr>
        <w:t>C:</w:t>
      </w:r>
      <w:r w:rsidR="0058687D">
        <w:rPr>
          <w:bCs/>
        </w:rPr>
        <w:t xml:space="preserve">  </w:t>
      </w:r>
      <w:r w:rsidRPr="0058687D">
        <w:rPr>
          <w:b/>
          <w:bCs/>
        </w:rPr>
        <w:t>Amen.</w:t>
      </w:r>
    </w:p>
    <w:p w:rsidR="002A0E2D" w:rsidRPr="0058687D" w:rsidRDefault="002A0E2D" w:rsidP="002A0E2D">
      <w:pPr>
        <w:jc w:val="both"/>
        <w:rPr>
          <w:b/>
          <w:bCs/>
          <w:sz w:val="12"/>
        </w:rPr>
      </w:pPr>
    </w:p>
    <w:p w:rsidR="002A0E2D" w:rsidRPr="0058687D" w:rsidRDefault="00893173" w:rsidP="002A0E2D">
      <w:pPr>
        <w:jc w:val="both"/>
        <w:rPr>
          <w:bCs/>
        </w:rPr>
      </w:pPr>
      <w:r w:rsidRPr="0058687D">
        <w:rPr>
          <w:b/>
          <w:bCs/>
        </w:rPr>
        <w:t xml:space="preserve">SENDING HYMN 314 </w:t>
      </w:r>
      <w:r w:rsidR="0058687D">
        <w:rPr>
          <w:b/>
          <w:bCs/>
        </w:rPr>
        <w:t xml:space="preserve">       </w:t>
      </w:r>
      <w:r w:rsidRPr="0058687D">
        <w:rPr>
          <w:b/>
          <w:bCs/>
          <w:i/>
        </w:rPr>
        <w:t>Arise!  Your Light Has Come</w:t>
      </w:r>
      <w:r w:rsidR="0058687D">
        <w:rPr>
          <w:b/>
          <w:bCs/>
          <w:i/>
        </w:rPr>
        <w:t xml:space="preserve">    </w:t>
      </w:r>
      <w:r w:rsidR="0058687D">
        <w:rPr>
          <w:b/>
          <w:bCs/>
        </w:rPr>
        <w:tab/>
      </w:r>
      <w:r w:rsidR="0058687D">
        <w:rPr>
          <w:b/>
          <w:bCs/>
        </w:rPr>
        <w:tab/>
      </w:r>
      <w:r w:rsidR="00DB5B93">
        <w:rPr>
          <w:b/>
          <w:bCs/>
        </w:rPr>
        <w:t xml:space="preserve">    </w:t>
      </w:r>
      <w:r w:rsidR="0058687D">
        <w:rPr>
          <w:b/>
          <w:bCs/>
        </w:rPr>
        <w:t>page</w:t>
      </w:r>
      <w:r w:rsidR="00DB5B93">
        <w:rPr>
          <w:b/>
          <w:bCs/>
        </w:rPr>
        <w:t xml:space="preserve"> 17</w:t>
      </w:r>
    </w:p>
    <w:p w:rsidR="002A0E2D" w:rsidRPr="0058687D" w:rsidRDefault="002A0E2D" w:rsidP="002A0E2D">
      <w:pPr>
        <w:jc w:val="both"/>
        <w:rPr>
          <w:bCs/>
          <w:i/>
          <w:sz w:val="12"/>
        </w:rPr>
      </w:pPr>
    </w:p>
    <w:p w:rsidR="002A0E2D" w:rsidRPr="0058687D" w:rsidRDefault="002A0E2D" w:rsidP="002A0E2D">
      <w:pPr>
        <w:jc w:val="both"/>
        <w:rPr>
          <w:b/>
          <w:bCs/>
        </w:rPr>
      </w:pPr>
      <w:r w:rsidRPr="0058687D">
        <w:rPr>
          <w:b/>
          <w:bCs/>
        </w:rPr>
        <w:t>THE DISMISSAL</w:t>
      </w:r>
    </w:p>
    <w:p w:rsidR="002A0E2D" w:rsidRPr="0058687D" w:rsidRDefault="002A0E2D" w:rsidP="002A0E2D">
      <w:pPr>
        <w:jc w:val="both"/>
        <w:rPr>
          <w:b/>
          <w:bCs/>
          <w:sz w:val="12"/>
        </w:rPr>
      </w:pPr>
    </w:p>
    <w:p w:rsidR="002A0E2D" w:rsidRPr="0058687D" w:rsidRDefault="002A0E2D" w:rsidP="002A0E2D">
      <w:pPr>
        <w:ind w:left="-288" w:firstLine="288"/>
      </w:pPr>
      <w:r w:rsidRPr="0058687D">
        <w:lastRenderedPageBreak/>
        <w:t>A:</w:t>
      </w:r>
      <w:r w:rsidR="0058687D">
        <w:t xml:space="preserve">  </w:t>
      </w:r>
      <w:r w:rsidRPr="0058687D">
        <w:rPr>
          <w:lang w:val="en-CA"/>
        </w:rPr>
        <w:fldChar w:fldCharType="begin"/>
      </w:r>
      <w:r w:rsidRPr="0058687D">
        <w:rPr>
          <w:lang w:val="en-CA"/>
        </w:rPr>
        <w:instrText xml:space="preserve"> SEQ CHAPTER \h \r 1</w:instrText>
      </w:r>
      <w:r w:rsidRPr="0058687D">
        <w:rPr>
          <w:lang w:val="en-CA"/>
        </w:rPr>
        <w:fldChar w:fldCharType="end"/>
      </w:r>
      <w:r w:rsidRPr="0058687D">
        <w:rPr>
          <w:lang w:val="en-CA"/>
        </w:rPr>
        <w:fldChar w:fldCharType="begin"/>
      </w:r>
      <w:r w:rsidRPr="0058687D">
        <w:rPr>
          <w:lang w:val="en-CA"/>
        </w:rPr>
        <w:instrText xml:space="preserve"> SEQ CHAPTER \h \r 1</w:instrText>
      </w:r>
      <w:r w:rsidRPr="0058687D">
        <w:rPr>
          <w:lang w:val="en-CA"/>
        </w:rPr>
        <w:fldChar w:fldCharType="end"/>
      </w:r>
      <w:r w:rsidRPr="0058687D">
        <w:t>You are servants of God; you are light to the nations.</w:t>
      </w:r>
    </w:p>
    <w:p w:rsidR="002A0E2D" w:rsidRPr="0058687D" w:rsidRDefault="0058687D" w:rsidP="002A0E2D">
      <w:pPr>
        <w:jc w:val="both"/>
      </w:pPr>
      <w:r>
        <w:t xml:space="preserve">      </w:t>
      </w:r>
      <w:r w:rsidR="002A0E2D" w:rsidRPr="0058687D">
        <w:t>Go in peace.  Serve the Lord.</w:t>
      </w:r>
    </w:p>
    <w:p w:rsidR="002A0E2D" w:rsidRPr="0058687D" w:rsidRDefault="002A0E2D" w:rsidP="002A0E2D">
      <w:pPr>
        <w:jc w:val="both"/>
        <w:rPr>
          <w:sz w:val="12"/>
        </w:rPr>
      </w:pPr>
    </w:p>
    <w:p w:rsidR="002A0E2D" w:rsidRPr="0058687D" w:rsidRDefault="002A0E2D" w:rsidP="002A0E2D">
      <w:pPr>
        <w:jc w:val="both"/>
        <w:rPr>
          <w:b/>
          <w:bCs/>
        </w:rPr>
      </w:pPr>
      <w:r w:rsidRPr="0058687D">
        <w:rPr>
          <w:bCs/>
        </w:rPr>
        <w:t>C:</w:t>
      </w:r>
      <w:r w:rsidR="0058687D">
        <w:rPr>
          <w:bCs/>
        </w:rPr>
        <w:t xml:space="preserve">  </w:t>
      </w:r>
      <w:r w:rsidRPr="0058687D">
        <w:rPr>
          <w:b/>
          <w:bCs/>
        </w:rPr>
        <w:t>Thanks be to God!</w:t>
      </w:r>
    </w:p>
    <w:p w:rsidR="002A0E2D" w:rsidRPr="0058687D" w:rsidRDefault="002A0E2D" w:rsidP="002A0E2D">
      <w:pPr>
        <w:jc w:val="both"/>
        <w:rPr>
          <w:b/>
          <w:bCs/>
          <w:sz w:val="12"/>
        </w:rPr>
      </w:pPr>
    </w:p>
    <w:p w:rsidR="002A0E2D" w:rsidRPr="00F90C37" w:rsidRDefault="002A0E2D" w:rsidP="002A0E2D">
      <w:pPr>
        <w:jc w:val="both"/>
        <w:rPr>
          <w:b/>
          <w:bCs/>
        </w:rPr>
      </w:pPr>
      <w:r w:rsidRPr="0058687D">
        <w:rPr>
          <w:b/>
          <w:bCs/>
        </w:rPr>
        <w:t>POSTLUDE</w:t>
      </w:r>
      <w:r w:rsidR="00CB7839">
        <w:rPr>
          <w:b/>
          <w:bCs/>
        </w:rPr>
        <w:tab/>
      </w:r>
      <w:r w:rsidR="00CB7839">
        <w:rPr>
          <w:b/>
          <w:bCs/>
        </w:rPr>
        <w:tab/>
      </w:r>
      <w:r w:rsidR="00CB7839">
        <w:rPr>
          <w:b/>
          <w:bCs/>
        </w:rPr>
        <w:tab/>
      </w:r>
      <w:r w:rsidR="00F90C37">
        <w:rPr>
          <w:b/>
          <w:bCs/>
        </w:rPr>
        <w:t xml:space="preserve">        </w:t>
      </w:r>
      <w:r w:rsidR="00F90C37">
        <w:rPr>
          <w:b/>
          <w:bCs/>
          <w:i/>
        </w:rPr>
        <w:t xml:space="preserve">Trumpet Tune in G    </w:t>
      </w:r>
      <w:r w:rsidR="00F90C37">
        <w:rPr>
          <w:b/>
          <w:bCs/>
        </w:rPr>
        <w:tab/>
      </w:r>
      <w:r w:rsidR="00F90C37">
        <w:rPr>
          <w:b/>
          <w:bCs/>
        </w:rPr>
        <w:tab/>
        <w:t xml:space="preserve">        Sam Batt Owens</w:t>
      </w:r>
    </w:p>
    <w:p w:rsidR="002A0E2D" w:rsidRPr="0058687D" w:rsidRDefault="002A0E2D" w:rsidP="002A0E2D">
      <w:pPr>
        <w:jc w:val="both"/>
        <w:rPr>
          <w:b/>
          <w:bCs/>
        </w:rPr>
      </w:pPr>
    </w:p>
    <w:p w:rsidR="002A0E2D" w:rsidRPr="0058687D" w:rsidRDefault="0058687D" w:rsidP="002A0E2D">
      <w:pPr>
        <w:jc w:val="center"/>
        <w:rPr>
          <w:b/>
          <w:bCs/>
          <w:i/>
          <w:iCs/>
        </w:rPr>
      </w:pPr>
      <w:r>
        <w:rPr>
          <w:b/>
          <w:bCs/>
          <w:i/>
          <w:iCs/>
        </w:rPr>
        <w:sym w:font="Wingdings" w:char="F058"/>
      </w:r>
      <w:r w:rsidR="002A0E2D" w:rsidRPr="0058687D">
        <w:rPr>
          <w:b/>
          <w:bCs/>
          <w:i/>
          <w:iCs/>
        </w:rPr>
        <w:t xml:space="preserve">To God Alone Be Glory </w:t>
      </w:r>
      <w:r>
        <w:rPr>
          <w:b/>
          <w:bCs/>
          <w:i/>
          <w:iCs/>
        </w:rPr>
        <w:sym w:font="Wingdings" w:char="F058"/>
      </w:r>
    </w:p>
    <w:p w:rsidR="002A0E2D" w:rsidRPr="0058687D" w:rsidRDefault="002A0E2D" w:rsidP="002A0E2D">
      <w:pPr>
        <w:jc w:val="center"/>
        <w:rPr>
          <w:b/>
          <w:bCs/>
          <w:i/>
          <w:iCs/>
        </w:rPr>
      </w:pPr>
    </w:p>
    <w:p w:rsidR="002A0E2D" w:rsidRPr="0058687D" w:rsidRDefault="002A0E2D" w:rsidP="002A0E2D">
      <w:pPr>
        <w:jc w:val="center"/>
        <w:rPr>
          <w:b/>
          <w:bCs/>
          <w:i/>
          <w:iCs/>
        </w:rPr>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AC72C4" w:rsidRDefault="00AC72C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0B0224" w:rsidRDefault="000B0224" w:rsidP="002A0E2D">
      <w:pPr>
        <w:ind w:left="720" w:hanging="720"/>
        <w:jc w:val="both"/>
      </w:pPr>
    </w:p>
    <w:p w:rsidR="002A0E2D" w:rsidRPr="0058687D" w:rsidRDefault="002A0E2D" w:rsidP="002A0E2D">
      <w:pPr>
        <w:ind w:left="720" w:hanging="720"/>
        <w:jc w:val="both"/>
      </w:pPr>
      <w:r w:rsidRPr="0058687D">
        <w:t xml:space="preserve">The Meditation is from </w:t>
      </w:r>
      <w:r w:rsidRPr="0058687D">
        <w:rPr>
          <w:i/>
        </w:rPr>
        <w:t xml:space="preserve">Sundays and Seasons Online.  </w:t>
      </w:r>
      <w:r w:rsidRPr="0058687D">
        <w:t>Copyright 2015 Augsburg Fortress.</w:t>
      </w:r>
    </w:p>
    <w:p w:rsidR="002A0E2D" w:rsidRPr="0058687D" w:rsidRDefault="002A0E2D" w:rsidP="002A0E2D">
      <w:pPr>
        <w:ind w:left="720" w:hanging="720"/>
        <w:jc w:val="both"/>
      </w:pPr>
    </w:p>
    <w:p w:rsidR="0058687D" w:rsidRDefault="002A0E2D" w:rsidP="002A0E2D">
      <w:pPr>
        <w:ind w:left="-288" w:firstLine="288"/>
      </w:pPr>
      <w:r w:rsidRPr="0058687D">
        <w:t xml:space="preserve">The Eucharistic Prayer is adapted from </w:t>
      </w:r>
      <w:r w:rsidRPr="0058687D">
        <w:rPr>
          <w:i/>
        </w:rPr>
        <w:t xml:space="preserve">Eucharistic Prayers.  </w:t>
      </w:r>
      <w:r w:rsidRPr="0058687D">
        <w:t xml:space="preserve">Samuel Wells and Abigail </w:t>
      </w:r>
    </w:p>
    <w:p w:rsidR="002A0E2D" w:rsidRPr="0058687D" w:rsidRDefault="0058687D" w:rsidP="002A0E2D">
      <w:pPr>
        <w:ind w:left="-288" w:firstLine="288"/>
      </w:pPr>
      <w:r>
        <w:tab/>
      </w:r>
      <w:r w:rsidR="002A0E2D" w:rsidRPr="0058687D">
        <w:t>Kocher. (Grand Rapids:  Eerdmann’s Publishing Company, 2016) 85-86.</w:t>
      </w:r>
    </w:p>
    <w:p w:rsidR="002A0E2D" w:rsidRPr="0058687D" w:rsidRDefault="002A0E2D" w:rsidP="002A0E2D">
      <w:pPr>
        <w:ind w:left="-288" w:firstLine="288"/>
      </w:pPr>
    </w:p>
    <w:p w:rsidR="002A0E2D" w:rsidRPr="0058687D" w:rsidRDefault="002A0E2D" w:rsidP="002A0E2D">
      <w:pPr>
        <w:jc w:val="both"/>
        <w:rPr>
          <w:bCs/>
        </w:rPr>
      </w:pPr>
    </w:p>
    <w:p w:rsidR="002A0E2D" w:rsidRPr="0058687D" w:rsidRDefault="002A0E2D" w:rsidP="002A0E2D">
      <w:pPr>
        <w:ind w:left="720" w:hanging="720"/>
        <w:jc w:val="both"/>
      </w:pPr>
    </w:p>
    <w:p w:rsidR="002A0E2D" w:rsidRPr="0058687D" w:rsidRDefault="002A0E2D" w:rsidP="002A0E2D">
      <w:pPr>
        <w:ind w:left="720" w:hanging="720"/>
        <w:jc w:val="both"/>
        <w:rPr>
          <w:b/>
        </w:rPr>
      </w:pPr>
    </w:p>
    <w:p w:rsidR="002A0E2D" w:rsidRPr="005B11B6" w:rsidRDefault="002A0E2D" w:rsidP="002A0E2D">
      <w:pPr>
        <w:ind w:left="720" w:hanging="720"/>
        <w:jc w:val="both"/>
        <w:rPr>
          <w:sz w:val="22"/>
          <w:szCs w:val="22"/>
        </w:rPr>
      </w:pPr>
    </w:p>
    <w:p w:rsidR="002A0E2D" w:rsidRDefault="000B0224" w:rsidP="002A0E2D">
      <w:pPr>
        <w:rPr>
          <w:sz w:val="22"/>
          <w:szCs w:val="22"/>
        </w:rPr>
      </w:pPr>
      <w:r>
        <w:rPr>
          <w:b/>
          <w:noProof/>
        </w:rPr>
        <w:lastRenderedPageBreak/>
        <w:drawing>
          <wp:inline distT="0" distB="0" distL="0" distR="0" wp14:anchorId="10C2C175" wp14:editId="1A84717C">
            <wp:extent cx="5476875" cy="789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7896225"/>
                    </a:xfrm>
                    <a:prstGeom prst="rect">
                      <a:avLst/>
                    </a:prstGeom>
                    <a:noFill/>
                    <a:ln>
                      <a:noFill/>
                    </a:ln>
                  </pic:spPr>
                </pic:pic>
              </a:graphicData>
            </a:graphic>
          </wp:inline>
        </w:drawing>
      </w:r>
    </w:p>
    <w:p w:rsidR="000B0224" w:rsidRDefault="000B0224" w:rsidP="002A0E2D">
      <w:pPr>
        <w:rPr>
          <w:sz w:val="22"/>
          <w:szCs w:val="22"/>
        </w:rPr>
      </w:pPr>
    </w:p>
    <w:p w:rsidR="000B0224" w:rsidRDefault="000B0224" w:rsidP="002A0E2D">
      <w:pPr>
        <w:rPr>
          <w:sz w:val="22"/>
          <w:szCs w:val="22"/>
        </w:rPr>
      </w:pPr>
    </w:p>
    <w:p w:rsidR="000B0224" w:rsidRDefault="000B0224" w:rsidP="002A0E2D">
      <w:pPr>
        <w:rPr>
          <w:sz w:val="22"/>
          <w:szCs w:val="22"/>
        </w:rPr>
      </w:pPr>
      <w:r>
        <w:rPr>
          <w:b/>
          <w:noProof/>
        </w:rPr>
        <w:lastRenderedPageBreak/>
        <w:drawing>
          <wp:inline distT="0" distB="0" distL="0" distR="0" wp14:anchorId="11A282CF" wp14:editId="22810A48">
            <wp:extent cx="5476875" cy="757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7572375"/>
                    </a:xfrm>
                    <a:prstGeom prst="rect">
                      <a:avLst/>
                    </a:prstGeom>
                    <a:noFill/>
                    <a:ln>
                      <a:noFill/>
                    </a:ln>
                  </pic:spPr>
                </pic:pic>
              </a:graphicData>
            </a:graphic>
          </wp:inline>
        </w:drawing>
      </w:r>
    </w:p>
    <w:p w:rsidR="000B0224" w:rsidRDefault="000B0224" w:rsidP="002A0E2D">
      <w:pPr>
        <w:rPr>
          <w:sz w:val="22"/>
          <w:szCs w:val="22"/>
        </w:rPr>
      </w:pPr>
    </w:p>
    <w:p w:rsidR="000B0224" w:rsidRDefault="000B0224" w:rsidP="002A0E2D">
      <w:pPr>
        <w:rPr>
          <w:sz w:val="22"/>
          <w:szCs w:val="22"/>
        </w:rPr>
      </w:pPr>
    </w:p>
    <w:p w:rsidR="000B0224" w:rsidRDefault="000B0224" w:rsidP="002A0E2D">
      <w:pPr>
        <w:rPr>
          <w:sz w:val="22"/>
          <w:szCs w:val="22"/>
        </w:rPr>
      </w:pPr>
    </w:p>
    <w:p w:rsidR="000B0224" w:rsidRDefault="000B0224" w:rsidP="002A0E2D">
      <w:pPr>
        <w:rPr>
          <w:sz w:val="22"/>
          <w:szCs w:val="22"/>
        </w:rPr>
      </w:pPr>
    </w:p>
    <w:p w:rsidR="000B0224" w:rsidRPr="00CC226F" w:rsidRDefault="000B0224" w:rsidP="002A0E2D">
      <w:pPr>
        <w:rPr>
          <w:sz w:val="22"/>
          <w:szCs w:val="22"/>
        </w:rPr>
      </w:pPr>
      <w:r>
        <w:rPr>
          <w:noProof/>
        </w:rPr>
        <w:lastRenderedPageBreak/>
        <w:drawing>
          <wp:inline distT="0" distB="0" distL="0" distR="0" wp14:anchorId="6FC6D0D9" wp14:editId="39470A2C">
            <wp:extent cx="5486400" cy="8181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8181308"/>
                    </a:xfrm>
                    <a:prstGeom prst="rect">
                      <a:avLst/>
                    </a:prstGeom>
                  </pic:spPr>
                </pic:pic>
              </a:graphicData>
            </a:graphic>
          </wp:inline>
        </w:drawing>
      </w:r>
    </w:p>
    <w:p w:rsidR="002A0E2D" w:rsidRDefault="000B0224" w:rsidP="002A0E2D">
      <w:pPr>
        <w:tabs>
          <w:tab w:val="left" w:pos="432"/>
        </w:tabs>
        <w:jc w:val="both"/>
        <w:rPr>
          <w:b/>
          <w:sz w:val="22"/>
          <w:szCs w:val="22"/>
        </w:rPr>
      </w:pPr>
      <w:r>
        <w:rPr>
          <w:b/>
          <w:noProof/>
          <w:sz w:val="22"/>
          <w:szCs w:val="22"/>
        </w:rPr>
        <w:lastRenderedPageBreak/>
        <w:drawing>
          <wp:inline distT="0" distB="0" distL="0" distR="0">
            <wp:extent cx="4876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0B0224" w:rsidRDefault="000B0224" w:rsidP="002A0E2D">
      <w:pPr>
        <w:tabs>
          <w:tab w:val="left" w:pos="432"/>
        </w:tabs>
        <w:jc w:val="both"/>
        <w:rPr>
          <w:b/>
          <w:sz w:val="22"/>
          <w:szCs w:val="22"/>
        </w:rPr>
      </w:pPr>
      <w:r>
        <w:rPr>
          <w:b/>
          <w:noProof/>
          <w:sz w:val="22"/>
          <w:szCs w:val="22"/>
        </w:rPr>
        <w:lastRenderedPageBreak/>
        <w:drawing>
          <wp:inline distT="0" distB="0" distL="0" distR="0">
            <wp:extent cx="487680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1D4ADB" w:rsidRDefault="001D4ADB" w:rsidP="002A0E2D">
      <w:pPr>
        <w:tabs>
          <w:tab w:val="left" w:pos="432"/>
        </w:tabs>
        <w:jc w:val="both"/>
        <w:rPr>
          <w:b/>
          <w:sz w:val="22"/>
          <w:szCs w:val="22"/>
        </w:rPr>
      </w:pPr>
      <w:r>
        <w:rPr>
          <w:noProof/>
        </w:rPr>
        <w:lastRenderedPageBreak/>
        <w:drawing>
          <wp:inline distT="0" distB="0" distL="0" distR="0" wp14:anchorId="6C89E188" wp14:editId="009E140D">
            <wp:extent cx="5476875" cy="5772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5772150"/>
                    </a:xfrm>
                    <a:prstGeom prst="rect">
                      <a:avLst/>
                    </a:prstGeom>
                    <a:noFill/>
                    <a:ln>
                      <a:noFill/>
                    </a:ln>
                  </pic:spPr>
                </pic:pic>
              </a:graphicData>
            </a:graphic>
          </wp:inline>
        </w:drawing>
      </w: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Default="001D4ADB" w:rsidP="002A0E2D">
      <w:pPr>
        <w:tabs>
          <w:tab w:val="left" w:pos="432"/>
        </w:tabs>
        <w:jc w:val="both"/>
        <w:rPr>
          <w:b/>
          <w:sz w:val="22"/>
          <w:szCs w:val="22"/>
        </w:rPr>
      </w:pPr>
    </w:p>
    <w:p w:rsidR="001D4ADB" w:rsidRPr="00837FD8" w:rsidRDefault="001D4ADB" w:rsidP="001D4ADB">
      <w:pPr>
        <w:keepLines/>
        <w:widowControl w:val="0"/>
        <w:jc w:val="center"/>
        <w:rPr>
          <w:b/>
          <w:bCs/>
        </w:rPr>
      </w:pPr>
      <w:r w:rsidRPr="00837FD8">
        <w:rPr>
          <w:b/>
          <w:bCs/>
        </w:rPr>
        <w:lastRenderedPageBreak/>
        <w:t>ANNOUNCEMENTS</w:t>
      </w:r>
    </w:p>
    <w:p w:rsidR="001D4ADB" w:rsidRPr="00837FD8" w:rsidRDefault="001D4ADB" w:rsidP="001D4ADB">
      <w:pPr>
        <w:keepLines/>
        <w:widowControl w:val="0"/>
        <w:tabs>
          <w:tab w:val="left" w:pos="3270"/>
          <w:tab w:val="left" w:pos="3525"/>
          <w:tab w:val="center" w:pos="4320"/>
        </w:tabs>
        <w:rPr>
          <w:b/>
          <w:bCs/>
        </w:rPr>
      </w:pPr>
      <w:r>
        <w:rPr>
          <w:b/>
          <w:bCs/>
        </w:rPr>
        <w:tab/>
      </w:r>
      <w:r>
        <w:rPr>
          <w:b/>
          <w:bCs/>
        </w:rPr>
        <w:tab/>
      </w:r>
      <w:r>
        <w:rPr>
          <w:b/>
          <w:bCs/>
        </w:rPr>
        <w:tab/>
      </w:r>
      <w:r w:rsidRPr="00837FD8">
        <w:rPr>
          <w:b/>
          <w:bCs/>
        </w:rPr>
        <w:t> </w:t>
      </w:r>
    </w:p>
    <w:p w:rsidR="001D4ADB" w:rsidRPr="00837FD8" w:rsidRDefault="001D4ADB" w:rsidP="001D4ADB">
      <w:pPr>
        <w:keepLines/>
        <w:widowControl w:val="0"/>
      </w:pPr>
      <w:r w:rsidRPr="00837FD8">
        <w:rPr>
          <w:b/>
          <w:bCs/>
        </w:rPr>
        <w:t xml:space="preserve">Please remember to mail your offering to the Church Office </w:t>
      </w:r>
      <w:r w:rsidRPr="00837FD8">
        <w:rPr>
          <w:bCs/>
        </w:rPr>
        <w:t>at 818 Franklin Street, Michigan City, IN  46360</w:t>
      </w:r>
      <w:r w:rsidRPr="00837FD8">
        <w:rPr>
          <w:b/>
          <w:bCs/>
        </w:rPr>
        <w:t xml:space="preserve">.  </w:t>
      </w:r>
      <w:r w:rsidRPr="00837FD8">
        <w:t>Another alternative is to give on-line through Tithe.ly.  Please see your closure letter for information on how to set up a Tithe.ly account.</w:t>
      </w:r>
    </w:p>
    <w:p w:rsidR="001D4ADB" w:rsidRPr="00C67066" w:rsidRDefault="001D4ADB" w:rsidP="001D4ADB">
      <w:pPr>
        <w:keepLines/>
        <w:widowControl w:val="0"/>
        <w:rPr>
          <w:sz w:val="12"/>
        </w:rPr>
      </w:pPr>
      <w:r w:rsidRPr="00C67066">
        <w:rPr>
          <w:sz w:val="12"/>
        </w:rPr>
        <w:t> </w:t>
      </w:r>
    </w:p>
    <w:p w:rsidR="001D4ADB" w:rsidRDefault="001D4ADB" w:rsidP="001D4ADB">
      <w:pPr>
        <w:keepLines/>
        <w:widowControl w:val="0"/>
      </w:pPr>
      <w:r w:rsidRPr="00837FD8">
        <w:rPr>
          <w:b/>
          <w:bCs/>
        </w:rPr>
        <w:t xml:space="preserve">St. Paul Members are reminded to have </w:t>
      </w:r>
      <w:r w:rsidRPr="00837FD8">
        <w:t xml:space="preserve">a loved one contact the office if you are hospitalized. Many times, the Pastor doesn’t know someone is in the hospital. If you call and leave a message, please tell us which hospital the patient is at. </w:t>
      </w:r>
    </w:p>
    <w:p w:rsidR="001D4ADB" w:rsidRPr="00385C4C" w:rsidRDefault="001D4ADB" w:rsidP="001D4ADB">
      <w:pPr>
        <w:keepLines/>
        <w:widowControl w:val="0"/>
        <w:rPr>
          <w:sz w:val="12"/>
        </w:rPr>
      </w:pPr>
    </w:p>
    <w:p w:rsidR="001D4ADB" w:rsidRDefault="001D4ADB" w:rsidP="001D4ADB">
      <w:pPr>
        <w:keepLines/>
        <w:widowControl w:val="0"/>
      </w:pPr>
      <w:r w:rsidRPr="00090689">
        <w:rPr>
          <w:b/>
          <w:bCs/>
        </w:rPr>
        <w:t xml:space="preserve">Next Sunday’s lessons are </w:t>
      </w:r>
      <w:r>
        <w:rPr>
          <w:b/>
          <w:bCs/>
        </w:rPr>
        <w:t>Jeremiah 1: 4-10</w:t>
      </w:r>
      <w:r w:rsidRPr="00090689">
        <w:rPr>
          <w:b/>
          <w:bCs/>
        </w:rPr>
        <w:t xml:space="preserve">; </w:t>
      </w:r>
      <w:r>
        <w:rPr>
          <w:b/>
          <w:bCs/>
        </w:rPr>
        <w:t>Psalm 71: 1-6</w:t>
      </w:r>
      <w:r w:rsidRPr="00090689">
        <w:rPr>
          <w:b/>
          <w:bCs/>
        </w:rPr>
        <w:t xml:space="preserve">; </w:t>
      </w:r>
      <w:r>
        <w:rPr>
          <w:b/>
          <w:bCs/>
        </w:rPr>
        <w:t>I Corinthians 13: 1-13</w:t>
      </w:r>
      <w:r w:rsidRPr="00090689">
        <w:rPr>
          <w:b/>
          <w:bCs/>
        </w:rPr>
        <w:t xml:space="preserve">; </w:t>
      </w:r>
      <w:r>
        <w:rPr>
          <w:b/>
          <w:bCs/>
        </w:rPr>
        <w:t>Luke 4: 21-30</w:t>
      </w:r>
      <w:r w:rsidRPr="00090689">
        <w:rPr>
          <w:b/>
          <w:bCs/>
        </w:rPr>
        <w:t xml:space="preserve"> </w:t>
      </w:r>
      <w:r w:rsidRPr="00090689">
        <w:rPr>
          <w:bCs/>
        </w:rPr>
        <w:t>for</w:t>
      </w:r>
      <w:r w:rsidRPr="00090689">
        <w:t xml:space="preserve"> those of you who like to study them in advance.</w:t>
      </w:r>
    </w:p>
    <w:p w:rsidR="001D4ADB" w:rsidRPr="00512321" w:rsidRDefault="001D4ADB" w:rsidP="001D4ADB">
      <w:pPr>
        <w:keepLines/>
        <w:widowControl w:val="0"/>
        <w:rPr>
          <w:sz w:val="12"/>
        </w:rPr>
      </w:pPr>
    </w:p>
    <w:p w:rsidR="001D4ADB" w:rsidRPr="00512321" w:rsidRDefault="001D4ADB" w:rsidP="001D4ADB">
      <w:pPr>
        <w:keepLines/>
        <w:widowControl w:val="0"/>
        <w:rPr>
          <w:b/>
        </w:rPr>
      </w:pPr>
      <w:r>
        <w:rPr>
          <w:b/>
        </w:rPr>
        <w:t>Birthdays: Wayne Simerlein (1/25); Elaine Bogart (1/28); Eloise Ponder (1/28)</w:t>
      </w:r>
    </w:p>
    <w:p w:rsidR="001D4ADB" w:rsidRPr="00385C4C" w:rsidRDefault="001D4ADB" w:rsidP="001D4ADB">
      <w:pPr>
        <w:keepLines/>
        <w:widowControl w:val="0"/>
        <w:rPr>
          <w:sz w:val="4"/>
        </w:rPr>
      </w:pPr>
    </w:p>
    <w:p w:rsidR="001D4ADB" w:rsidRPr="00C67066" w:rsidRDefault="001D4ADB" w:rsidP="001D4ADB">
      <w:pPr>
        <w:keepLines/>
        <w:widowControl w:val="0"/>
        <w:rPr>
          <w:sz w:val="12"/>
        </w:rPr>
      </w:pPr>
    </w:p>
    <w:p w:rsidR="001D4ADB" w:rsidRPr="00837FD8" w:rsidRDefault="001D4ADB" w:rsidP="001D4ADB">
      <w:pPr>
        <w:keepLines/>
        <w:rPr>
          <w:bCs/>
        </w:rPr>
      </w:pPr>
      <w:r w:rsidRPr="00837FD8">
        <w:rPr>
          <w:b/>
          <w:bCs/>
          <w:u w:val="single"/>
        </w:rPr>
        <w:t>PRAYER CONCERNS</w:t>
      </w:r>
      <w:r w:rsidRPr="00837FD8">
        <w:rPr>
          <w:b/>
          <w:bCs/>
        </w:rPr>
        <w:t xml:space="preserve">:  </w:t>
      </w:r>
      <w:r w:rsidRPr="00837FD8">
        <w:rPr>
          <w:bCs/>
        </w:rPr>
        <w:t>Kathy Thielman, Audrey Beyer, Bethany Manning, Marl</w:t>
      </w:r>
      <w:r>
        <w:rPr>
          <w:bCs/>
        </w:rPr>
        <w:t>a Furness,</w:t>
      </w:r>
      <w:r w:rsidRPr="00837FD8">
        <w:rPr>
          <w:bCs/>
        </w:rPr>
        <w:t xml:space="preserve"> Ryan Krueger, Donna Bostater, Maxine Powell, Jess Kalvaitis, Jan Paholski, Laura Dovey, Shane Nevels, Jim Tomscheck,</w:t>
      </w:r>
      <w:r>
        <w:rPr>
          <w:bCs/>
        </w:rPr>
        <w:t xml:space="preserve"> </w:t>
      </w:r>
      <w:r w:rsidRPr="00837FD8">
        <w:rPr>
          <w:bCs/>
        </w:rPr>
        <w:t xml:space="preserve">Ed Gustum, Ken Mulder,  </w:t>
      </w:r>
      <w:r>
        <w:rPr>
          <w:bCs/>
        </w:rPr>
        <w:t xml:space="preserve">Ryan Sirk, </w:t>
      </w:r>
      <w:r w:rsidRPr="00837FD8">
        <w:rPr>
          <w:bCs/>
        </w:rPr>
        <w:t>Carl Loetz, Ed Riddle and</w:t>
      </w:r>
      <w:r w:rsidR="00F90C37">
        <w:rPr>
          <w:bCs/>
        </w:rPr>
        <w:t xml:space="preserve"> Donna Sutor</w:t>
      </w:r>
      <w:r w:rsidRPr="00837FD8">
        <w:rPr>
          <w:bCs/>
        </w:rPr>
        <w:t>.</w:t>
      </w:r>
    </w:p>
    <w:p w:rsidR="001D4ADB" w:rsidRPr="00C67066" w:rsidRDefault="001D4ADB" w:rsidP="001D4ADB">
      <w:pPr>
        <w:keepLines/>
        <w:rPr>
          <w:bCs/>
          <w:sz w:val="12"/>
        </w:rPr>
      </w:pPr>
      <w:r w:rsidRPr="00C67066">
        <w:rPr>
          <w:bCs/>
          <w:sz w:val="12"/>
        </w:rPr>
        <w:t> </w:t>
      </w:r>
    </w:p>
    <w:p w:rsidR="001D4ADB" w:rsidRPr="00837FD8" w:rsidRDefault="001D4ADB" w:rsidP="001D4ADB">
      <w:pPr>
        <w:widowControl w:val="0"/>
      </w:pPr>
      <w:r w:rsidRPr="00837FD8">
        <w:rPr>
          <w:b/>
          <w:bCs/>
        </w:rPr>
        <w:t xml:space="preserve">If you requested someone’s name to be on the prayer list and are aware that they need continued imminent prayer then contact the church office and let us know.  </w:t>
      </w:r>
      <w:r w:rsidRPr="00837FD8">
        <w:t>Otherwise we will gradually transfer names to the long-term list.</w:t>
      </w:r>
    </w:p>
    <w:p w:rsidR="001D4ADB" w:rsidRPr="006F7FC5" w:rsidRDefault="001D4ADB" w:rsidP="001D4ADB">
      <w:pPr>
        <w:widowControl w:val="0"/>
        <w:rPr>
          <w:sz w:val="2"/>
        </w:rPr>
      </w:pPr>
      <w:r w:rsidRPr="00512321">
        <w:rPr>
          <w:sz w:val="12"/>
        </w:rPr>
        <w:t> </w:t>
      </w:r>
    </w:p>
    <w:p w:rsidR="001D4ADB" w:rsidRPr="00837FD8" w:rsidRDefault="001D4ADB" w:rsidP="001D4ADB">
      <w:pPr>
        <w:widowControl w:val="0"/>
        <w:tabs>
          <w:tab w:val="left" w:pos="268"/>
        </w:tabs>
        <w:rPr>
          <w:color w:val="030000"/>
        </w:rPr>
      </w:pPr>
      <w:r w:rsidRPr="00837FD8">
        <w:rPr>
          <w:b/>
          <w:bCs/>
        </w:rPr>
        <w:t xml:space="preserve">OFFICE HOURS:  </w:t>
      </w:r>
      <w:r w:rsidRPr="00837FD8">
        <w:rPr>
          <w:color w:val="030000"/>
        </w:rPr>
        <w:t>Libby will be in the office on Mondays, Wednesdays, and Fridays; volunteers will cover Tuesdays and Thursdays.</w:t>
      </w:r>
    </w:p>
    <w:p w:rsidR="001D4ADB" w:rsidRPr="00512321" w:rsidRDefault="001D4ADB" w:rsidP="001D4ADB">
      <w:pPr>
        <w:widowControl w:val="0"/>
        <w:tabs>
          <w:tab w:val="left" w:pos="810"/>
          <w:tab w:val="left" w:pos="1380"/>
          <w:tab w:val="left" w:pos="1440"/>
          <w:tab w:val="left" w:pos="1905"/>
        </w:tabs>
        <w:rPr>
          <w:color w:val="030000"/>
          <w:sz w:val="12"/>
        </w:rPr>
      </w:pPr>
      <w:r w:rsidRPr="00837FD8">
        <w:rPr>
          <w:color w:val="030000"/>
        </w:rPr>
        <w:t> </w:t>
      </w:r>
      <w:r>
        <w:rPr>
          <w:color w:val="030000"/>
        </w:rPr>
        <w:tab/>
      </w:r>
      <w:r>
        <w:rPr>
          <w:color w:val="030000"/>
        </w:rPr>
        <w:tab/>
      </w:r>
      <w:r>
        <w:rPr>
          <w:color w:val="030000"/>
        </w:rPr>
        <w:tab/>
      </w:r>
      <w:r w:rsidRPr="001D4ADB">
        <w:rPr>
          <w:color w:val="030000"/>
          <w:sz w:val="12"/>
        </w:rPr>
        <w:tab/>
      </w:r>
    </w:p>
    <w:p w:rsidR="001D4ADB" w:rsidRPr="00837FD8" w:rsidRDefault="001D4ADB" w:rsidP="001D4ADB">
      <w:pPr>
        <w:keepLines/>
        <w:ind w:left="720" w:firstLine="720"/>
        <w:rPr>
          <w:color w:val="030000"/>
        </w:rPr>
      </w:pPr>
      <w:r w:rsidRPr="00837FD8">
        <w:rPr>
          <w:color w:val="030000"/>
        </w:rPr>
        <w:t xml:space="preserve">Monday &amp; Wednesday </w:t>
      </w:r>
      <w:r w:rsidRPr="00837FD8">
        <w:rPr>
          <w:color w:val="030000"/>
        </w:rPr>
        <w:tab/>
        <w:t>8:00 a.m. – 5 p.m.</w:t>
      </w:r>
    </w:p>
    <w:p w:rsidR="001D4ADB" w:rsidRPr="00837FD8" w:rsidRDefault="001D4ADB" w:rsidP="001D4ADB">
      <w:pPr>
        <w:keepLines/>
        <w:rPr>
          <w:color w:val="030000"/>
        </w:rPr>
      </w:pPr>
      <w:r w:rsidRPr="00837FD8">
        <w:rPr>
          <w:color w:val="030000"/>
        </w:rPr>
        <w:tab/>
      </w:r>
      <w:r w:rsidRPr="00837FD8">
        <w:rPr>
          <w:color w:val="030000"/>
        </w:rPr>
        <w:tab/>
        <w:t xml:space="preserve">Tuesday &amp; Thursday     </w:t>
      </w:r>
      <w:r w:rsidRPr="00837FD8">
        <w:rPr>
          <w:color w:val="030000"/>
        </w:rPr>
        <w:tab/>
        <w:t>9:00 a.m. – 12:00 p.m.</w:t>
      </w:r>
      <w:r w:rsidRPr="00837FD8">
        <w:rPr>
          <w:color w:val="030000"/>
        </w:rPr>
        <w:tab/>
      </w:r>
    </w:p>
    <w:p w:rsidR="001D4ADB" w:rsidRPr="00837FD8" w:rsidRDefault="001D4ADB" w:rsidP="001D4ADB">
      <w:pPr>
        <w:keepLines/>
        <w:rPr>
          <w:color w:val="030000"/>
        </w:rPr>
      </w:pPr>
      <w:r w:rsidRPr="00837FD8">
        <w:rPr>
          <w:color w:val="030000"/>
        </w:rPr>
        <w:tab/>
      </w:r>
      <w:r w:rsidRPr="00837FD8">
        <w:rPr>
          <w:color w:val="030000"/>
        </w:rPr>
        <w:tab/>
        <w:t xml:space="preserve">Friday </w:t>
      </w:r>
      <w:r w:rsidRPr="00837FD8">
        <w:rPr>
          <w:color w:val="030000"/>
        </w:rPr>
        <w:tab/>
      </w:r>
      <w:r w:rsidRPr="00837FD8">
        <w:rPr>
          <w:color w:val="030000"/>
        </w:rPr>
        <w:tab/>
      </w:r>
      <w:r w:rsidRPr="00837FD8">
        <w:rPr>
          <w:color w:val="030000"/>
        </w:rPr>
        <w:tab/>
      </w:r>
      <w:r w:rsidRPr="00837FD8">
        <w:rPr>
          <w:color w:val="030000"/>
        </w:rPr>
        <w:tab/>
        <w:t>8:00 a.m. – 12:00 p.m.</w:t>
      </w:r>
    </w:p>
    <w:p w:rsidR="001D4ADB" w:rsidRPr="007737C8" w:rsidRDefault="001D4ADB" w:rsidP="001D4ADB">
      <w:pPr>
        <w:keepLines/>
        <w:tabs>
          <w:tab w:val="left" w:pos="1365"/>
          <w:tab w:val="left" w:pos="1425"/>
          <w:tab w:val="left" w:pos="1545"/>
        </w:tabs>
        <w:rPr>
          <w:color w:val="030000"/>
          <w:sz w:val="6"/>
        </w:rPr>
      </w:pPr>
      <w:r w:rsidRPr="00837FD8">
        <w:rPr>
          <w:color w:val="030000"/>
        </w:rPr>
        <w:t> </w:t>
      </w:r>
      <w:r>
        <w:rPr>
          <w:color w:val="030000"/>
        </w:rPr>
        <w:tab/>
      </w:r>
      <w:r>
        <w:rPr>
          <w:color w:val="030000"/>
        </w:rPr>
        <w:tab/>
      </w:r>
      <w:r w:rsidRPr="00512321">
        <w:rPr>
          <w:color w:val="030000"/>
          <w:sz w:val="12"/>
        </w:rPr>
        <w:tab/>
      </w:r>
    </w:p>
    <w:p w:rsidR="001D4ADB" w:rsidRPr="00837FD8" w:rsidRDefault="001D4ADB" w:rsidP="001D4ADB">
      <w:pPr>
        <w:keepLines/>
        <w:tabs>
          <w:tab w:val="left" w:pos="42"/>
        </w:tabs>
        <w:rPr>
          <w:b/>
          <w:bCs/>
          <w:color w:val="000000"/>
        </w:rPr>
      </w:pPr>
      <w:r w:rsidRPr="00837FD8">
        <w:rPr>
          <w:b/>
          <w:bCs/>
        </w:rPr>
        <w:t xml:space="preserve">If you are listening to the worship broadcast on the radio and would like to watch the Sunday morning service live stream follow these steps:  </w:t>
      </w:r>
    </w:p>
    <w:p w:rsidR="001D4ADB" w:rsidRPr="000946CF" w:rsidRDefault="001D4ADB" w:rsidP="001D4ADB">
      <w:pPr>
        <w:keepLines/>
        <w:tabs>
          <w:tab w:val="left" w:pos="42"/>
          <w:tab w:val="left" w:pos="1380"/>
          <w:tab w:val="left" w:pos="1485"/>
          <w:tab w:val="left" w:pos="1635"/>
        </w:tabs>
        <w:rPr>
          <w:b/>
          <w:bCs/>
          <w:sz w:val="2"/>
        </w:rPr>
      </w:pPr>
      <w:r w:rsidRPr="00837FD8">
        <w:rPr>
          <w:b/>
          <w:bCs/>
        </w:rPr>
        <w:t> </w:t>
      </w:r>
      <w:r>
        <w:rPr>
          <w:b/>
          <w:bCs/>
        </w:rPr>
        <w:tab/>
      </w:r>
      <w:r w:rsidRPr="00EF16A3">
        <w:rPr>
          <w:b/>
          <w:bCs/>
          <w:sz w:val="12"/>
        </w:rPr>
        <w:tab/>
      </w:r>
      <w:r>
        <w:rPr>
          <w:b/>
          <w:bCs/>
        </w:rPr>
        <w:tab/>
      </w:r>
    </w:p>
    <w:p w:rsidR="001D4ADB" w:rsidRPr="00837FD8" w:rsidRDefault="001D4ADB" w:rsidP="001D4ADB">
      <w:pPr>
        <w:pStyle w:val="ListParagraph"/>
        <w:widowControl w:val="0"/>
        <w:numPr>
          <w:ilvl w:val="0"/>
          <w:numId w:val="1"/>
        </w:numPr>
        <w:rPr>
          <w:rFonts w:ascii="Times New Roman" w:hAnsi="Times New Roman" w:cs="Times New Roman"/>
        </w:rPr>
      </w:pPr>
      <w:r w:rsidRPr="00837FD8">
        <w:rPr>
          <w:rFonts w:ascii="Times New Roman" w:hAnsi="Times New Roman" w:cs="Times New Roman"/>
          <w:bCs/>
        </w:rPr>
        <w:t xml:space="preserve">If you have You.Tube available on your TV, search for </w:t>
      </w:r>
    </w:p>
    <w:p w:rsidR="001D4ADB" w:rsidRPr="00837FD8" w:rsidRDefault="001D4ADB" w:rsidP="001D4ADB">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St. Paul Lutheran Church Michigan City, IN.</w:t>
      </w:r>
    </w:p>
    <w:p w:rsidR="001D4ADB" w:rsidRPr="00EF16A3" w:rsidRDefault="001D4ADB" w:rsidP="001D4ADB">
      <w:pPr>
        <w:pStyle w:val="ListParagraph"/>
        <w:widowControl w:val="0"/>
        <w:ind w:left="1800"/>
        <w:jc w:val="both"/>
        <w:rPr>
          <w:rFonts w:ascii="Times New Roman" w:hAnsi="Times New Roman" w:cs="Times New Roman"/>
          <w:b/>
          <w:bCs/>
          <w:sz w:val="12"/>
          <w14:ligatures w14:val="none"/>
        </w:rPr>
      </w:pPr>
      <w:r w:rsidRPr="00EF16A3">
        <w:rPr>
          <w:rFonts w:ascii="Times New Roman" w:hAnsi="Times New Roman" w:cs="Times New Roman"/>
          <w:b/>
          <w:bCs/>
          <w:sz w:val="16"/>
          <w14:ligatures w14:val="none"/>
        </w:rPr>
        <w:t> </w:t>
      </w:r>
    </w:p>
    <w:p w:rsidR="001D4ADB" w:rsidRPr="00837FD8" w:rsidRDefault="001D4ADB" w:rsidP="001D4ADB">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(2)</w:t>
      </w:r>
      <w:r w:rsidRPr="00837FD8">
        <w:rPr>
          <w:rFonts w:ascii="Times New Roman" w:hAnsi="Times New Roman" w:cs="Times New Roman"/>
          <w:bCs/>
          <w14:ligatures w14:val="none"/>
        </w:rPr>
        <w:tab/>
        <w:t>The direct link on the computer is</w:t>
      </w:r>
    </w:p>
    <w:p w:rsidR="001D4ADB" w:rsidRPr="00837FD8" w:rsidRDefault="001D4ADB" w:rsidP="001D4ADB">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https://www.youtube.com/channel/UC5AIPNaKr3QN50984jGOa1g.</w:t>
      </w:r>
    </w:p>
    <w:p w:rsidR="001D4ADB" w:rsidRPr="00EF16A3" w:rsidRDefault="001D4ADB" w:rsidP="001D4ADB">
      <w:pPr>
        <w:pStyle w:val="ListParagraph"/>
        <w:widowControl w:val="0"/>
        <w:ind w:left="1800"/>
        <w:jc w:val="both"/>
        <w:rPr>
          <w:rFonts w:ascii="Times New Roman" w:hAnsi="Times New Roman" w:cs="Times New Roman"/>
          <w:bCs/>
          <w:sz w:val="12"/>
          <w14:ligatures w14:val="none"/>
        </w:rPr>
      </w:pPr>
      <w:r w:rsidRPr="00EF16A3">
        <w:rPr>
          <w:rFonts w:ascii="Times New Roman" w:hAnsi="Times New Roman" w:cs="Times New Roman"/>
          <w:bCs/>
          <w:sz w:val="12"/>
          <w14:ligatures w14:val="none"/>
        </w:rPr>
        <w:t> </w:t>
      </w:r>
    </w:p>
    <w:p w:rsidR="001D4ADB" w:rsidRPr="00837FD8" w:rsidRDefault="001D4ADB" w:rsidP="001D4ADB">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(3)</w:t>
      </w:r>
      <w:r w:rsidRPr="00837FD8">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1D4ADB" w:rsidRPr="00EF16A3" w:rsidRDefault="001D4ADB" w:rsidP="001D4ADB">
      <w:pPr>
        <w:keepLines/>
        <w:tabs>
          <w:tab w:val="left" w:pos="1755"/>
        </w:tabs>
        <w:rPr>
          <w:sz w:val="12"/>
        </w:rPr>
      </w:pPr>
      <w:r>
        <w:tab/>
      </w:r>
    </w:p>
    <w:p w:rsidR="001D4ADB" w:rsidRPr="00837FD8" w:rsidRDefault="001D4ADB" w:rsidP="001D4ADB">
      <w:pPr>
        <w:keepLines/>
        <w:tabs>
          <w:tab w:val="left" w:pos="1740"/>
        </w:tabs>
      </w:pPr>
      <w:r w:rsidRPr="00837FD8">
        <w:t>And it will always be available on the radio broadcast Sunday mornings at 11:00 a.m. on WEFM (95.9), and on the local cable access station #99 for the previous week’s service on Sundays at 4:00 p.m. and the current service on Wednesdays at 7:00 p.m. and Fridays at 8:30 p.m.</w:t>
      </w:r>
    </w:p>
    <w:p w:rsidR="001D4ADB" w:rsidRPr="00CC226F" w:rsidRDefault="001D4ADB" w:rsidP="002A0E2D">
      <w:pPr>
        <w:tabs>
          <w:tab w:val="left" w:pos="432"/>
        </w:tabs>
        <w:jc w:val="both"/>
        <w:rPr>
          <w:b/>
          <w:sz w:val="22"/>
          <w:szCs w:val="22"/>
        </w:rPr>
      </w:pPr>
    </w:p>
    <w:p w:rsidR="002A0E2D" w:rsidRDefault="002A0E2D" w:rsidP="002A0E2D">
      <w:pPr>
        <w:jc w:val="both"/>
        <w:rPr>
          <w:sz w:val="22"/>
          <w:szCs w:val="22"/>
        </w:rPr>
      </w:pPr>
    </w:p>
    <w:p w:rsidR="001D4ADB" w:rsidRDefault="001D4ADB" w:rsidP="002A0E2D">
      <w:pPr>
        <w:jc w:val="both"/>
        <w:rPr>
          <w:sz w:val="22"/>
          <w:szCs w:val="22"/>
        </w:rPr>
      </w:pPr>
    </w:p>
    <w:p w:rsidR="001D4ADB" w:rsidRPr="00837FD8" w:rsidRDefault="001D4ADB" w:rsidP="001D4ADB">
      <w:pPr>
        <w:widowControl w:val="0"/>
      </w:pPr>
      <w:r w:rsidRPr="00837FD8">
        <w:rPr>
          <w:b/>
          <w:bCs/>
        </w:rPr>
        <w:lastRenderedPageBreak/>
        <w:t>To send e-mail to the church office</w:t>
      </w:r>
      <w:r w:rsidRPr="00837FD8">
        <w:t>, please use the following addresses:</w:t>
      </w:r>
    </w:p>
    <w:p w:rsidR="001D4ADB" w:rsidRPr="00837FD8" w:rsidRDefault="001D4ADB" w:rsidP="001D4ADB">
      <w:pPr>
        <w:widowControl w:val="0"/>
        <w:rPr>
          <w:color w:val="085296"/>
          <w:u w:val="single"/>
        </w:rPr>
      </w:pPr>
      <w:r w:rsidRPr="00837FD8">
        <w:t>Pastor Mark Reshan:  seniorpastor@stpaulmichigancity.com</w:t>
      </w:r>
    </w:p>
    <w:p w:rsidR="001D4ADB" w:rsidRPr="00837FD8" w:rsidRDefault="001D4ADB" w:rsidP="001D4ADB">
      <w:pPr>
        <w:widowControl w:val="0"/>
        <w:rPr>
          <w:color w:val="085296"/>
          <w:u w:val="single"/>
        </w:rPr>
      </w:pPr>
      <w:r w:rsidRPr="00837FD8">
        <w:t>Church Office Secretary (Libby Pollock):  churchsecretary@stpaulmichigancity.com</w:t>
      </w:r>
    </w:p>
    <w:p w:rsidR="001D4ADB" w:rsidRPr="00837FD8" w:rsidRDefault="001D4ADB" w:rsidP="001D4ADB">
      <w:pPr>
        <w:keepLines/>
        <w:widowControl w:val="0"/>
        <w:spacing w:before="20" w:after="20"/>
        <w:rPr>
          <w:color w:val="000000"/>
        </w:rPr>
      </w:pPr>
      <w:r w:rsidRPr="00837FD8">
        <w:t>Church Treasurer (Karen Fleming) and Bookkeeper (Billie Atchinson):</w:t>
      </w:r>
    </w:p>
    <w:p w:rsidR="001D4ADB" w:rsidRPr="00837FD8" w:rsidRDefault="001D4ADB" w:rsidP="001D4ADB">
      <w:pPr>
        <w:keepLines/>
        <w:widowControl w:val="0"/>
        <w:spacing w:before="20" w:after="20"/>
        <w:rPr>
          <w:color w:val="0563C1"/>
          <w:u w:val="single"/>
        </w:rPr>
      </w:pPr>
      <w:r w:rsidRPr="00837FD8">
        <w:t>finance@stpaulmichigancity.com</w:t>
      </w:r>
      <w:r w:rsidRPr="00837FD8">
        <w:rPr>
          <w:color w:val="0563C1"/>
          <w:u w:val="single"/>
        </w:rPr>
        <w:t>.</w:t>
      </w:r>
    </w:p>
    <w:p w:rsidR="001D4ADB" w:rsidRPr="00C85BE7" w:rsidRDefault="001D4ADB" w:rsidP="001D4ADB">
      <w:pPr>
        <w:keepLines/>
        <w:widowControl w:val="0"/>
        <w:spacing w:before="20" w:after="20"/>
        <w:rPr>
          <w:color w:val="0563C1"/>
          <w:sz w:val="12"/>
          <w:u w:val="single"/>
        </w:rPr>
      </w:pPr>
    </w:p>
    <w:p w:rsidR="001D4ADB" w:rsidRPr="00837FD8" w:rsidRDefault="001D4ADB" w:rsidP="001D4ADB">
      <w:pPr>
        <w:keepLines/>
        <w:rPr>
          <w:color w:val="000000"/>
        </w:rPr>
      </w:pPr>
      <w:r w:rsidRPr="00837FD8">
        <w:rPr>
          <w:b/>
          <w:bCs/>
        </w:rPr>
        <w:t>The Good News Newsletter</w:t>
      </w:r>
      <w:r w:rsidRPr="00837FD8">
        <w:rPr>
          <w:bCs/>
        </w:rPr>
        <w:t>:  If you have an article or anything you want included in</w:t>
      </w:r>
      <w:r w:rsidRPr="00837FD8">
        <w:rPr>
          <w:b/>
          <w:bCs/>
        </w:rPr>
        <w:t xml:space="preserve"> The Good News </w:t>
      </w:r>
      <w:r w:rsidRPr="00837FD8">
        <w:t xml:space="preserve">please send it to the following e-mail address:  splcgoodnews@gmail.com. Pastor Pamela Thiede will be using this e-mail address to assemble </w:t>
      </w:r>
      <w:r w:rsidRPr="00837FD8">
        <w:rPr>
          <w:b/>
          <w:bCs/>
        </w:rPr>
        <w:t xml:space="preserve">The Good News </w:t>
      </w:r>
      <w:r w:rsidRPr="00837FD8">
        <w:t xml:space="preserve">each month. The deadline for getting information to Pastor Pamela will be the 20th of each month. </w:t>
      </w:r>
    </w:p>
    <w:p w:rsidR="001D4ADB" w:rsidRPr="00C85BE7" w:rsidRDefault="001D4ADB" w:rsidP="001D4ADB">
      <w:pPr>
        <w:keepLines/>
        <w:rPr>
          <w:sz w:val="12"/>
        </w:rPr>
      </w:pPr>
      <w:r w:rsidRPr="00C85BE7">
        <w:rPr>
          <w:sz w:val="12"/>
        </w:rPr>
        <w:t> </w:t>
      </w:r>
    </w:p>
    <w:p w:rsidR="001D4ADB" w:rsidRPr="00837FD8" w:rsidRDefault="001D4ADB" w:rsidP="001D4ADB">
      <w:pPr>
        <w:widowControl w:val="0"/>
        <w:rPr>
          <w:b/>
          <w:bCs/>
        </w:rPr>
      </w:pPr>
      <w:r w:rsidRPr="00837FD8">
        <w:rPr>
          <w:b/>
          <w:bCs/>
        </w:rPr>
        <w:t xml:space="preserve">WORSHIP ATTENDANCE  for </w:t>
      </w:r>
      <w:r>
        <w:rPr>
          <w:b/>
          <w:bCs/>
        </w:rPr>
        <w:t>January 15 and 16, 2022</w:t>
      </w:r>
    </w:p>
    <w:p w:rsidR="001D4ADB" w:rsidRDefault="001D4ADB" w:rsidP="001D4ADB">
      <w:pPr>
        <w:keepLines/>
        <w:rPr>
          <w:b/>
          <w:bCs/>
        </w:rPr>
      </w:pPr>
      <w:r>
        <w:rPr>
          <w:b/>
          <w:bCs/>
        </w:rPr>
        <w:t>4:00 p.m.        30</w:t>
      </w:r>
    </w:p>
    <w:p w:rsidR="001D4ADB" w:rsidRDefault="001D4ADB" w:rsidP="001D4ADB">
      <w:pPr>
        <w:keepLines/>
        <w:rPr>
          <w:b/>
          <w:bCs/>
        </w:rPr>
      </w:pPr>
      <w:r>
        <w:rPr>
          <w:b/>
          <w:bCs/>
        </w:rPr>
        <w:t>9:00 a.m.        36</w:t>
      </w:r>
    </w:p>
    <w:p w:rsidR="001D4ADB" w:rsidRPr="00837FD8" w:rsidRDefault="001D4ADB" w:rsidP="001D4ADB">
      <w:pPr>
        <w:keepLines/>
        <w:rPr>
          <w:b/>
          <w:bCs/>
        </w:rPr>
      </w:pPr>
      <w:r>
        <w:rPr>
          <w:b/>
          <w:bCs/>
        </w:rPr>
        <w:t>Total=            66</w:t>
      </w:r>
    </w:p>
    <w:p w:rsidR="001D4ADB" w:rsidRPr="00C85BE7" w:rsidRDefault="001D4ADB" w:rsidP="001D4ADB">
      <w:pPr>
        <w:keepLines/>
        <w:spacing w:before="20" w:after="20"/>
        <w:rPr>
          <w:b/>
          <w:bCs/>
          <w:sz w:val="12"/>
        </w:rPr>
      </w:pPr>
      <w:r w:rsidRPr="00C85BE7">
        <w:rPr>
          <w:b/>
          <w:bCs/>
          <w:sz w:val="12"/>
        </w:rPr>
        <w:t> </w:t>
      </w:r>
    </w:p>
    <w:p w:rsidR="001D4ADB" w:rsidRDefault="001D4ADB" w:rsidP="001D4ADB">
      <w:r w:rsidRPr="00837FD8">
        <w:rPr>
          <w:b/>
          <w:bCs/>
        </w:rPr>
        <w:t xml:space="preserve">The Community Soup Kitchen serving out of First United Methodist is in need of volunteers.  </w:t>
      </w:r>
      <w:r w:rsidRPr="00837FD8">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1D4ADB" w:rsidRPr="00C85BE7" w:rsidRDefault="001D4ADB" w:rsidP="001D4ADB">
      <w:pPr>
        <w:keepLines/>
        <w:tabs>
          <w:tab w:val="left" w:pos="1740"/>
        </w:tabs>
        <w:rPr>
          <w:sz w:val="2"/>
        </w:rPr>
      </w:pPr>
      <w:r w:rsidRPr="00C85BE7">
        <w:rPr>
          <w:sz w:val="12"/>
        </w:rPr>
        <w:t> </w:t>
      </w:r>
    </w:p>
    <w:p w:rsidR="001D4ADB" w:rsidRDefault="001D4ADB" w:rsidP="001D4ADB">
      <w:pPr>
        <w:jc w:val="both"/>
      </w:pPr>
      <w:r>
        <w:rPr>
          <w:b/>
        </w:rPr>
        <w:t xml:space="preserve">For information regarding worship closure due to inclement weather or COVID concerns </w:t>
      </w:r>
      <w:r>
        <w:t>please utilize one of these resources:</w:t>
      </w:r>
    </w:p>
    <w:p w:rsidR="001D4ADB" w:rsidRPr="006C6EA4" w:rsidRDefault="001D4ADB" w:rsidP="001D4ADB">
      <w:pPr>
        <w:ind w:firstLine="720"/>
        <w:jc w:val="both"/>
        <w:rPr>
          <w:sz w:val="12"/>
        </w:rPr>
      </w:pPr>
    </w:p>
    <w:p w:rsidR="001D4ADB" w:rsidRDefault="001D4ADB" w:rsidP="001D4ADB">
      <w:pPr>
        <w:pStyle w:val="ListParagraph"/>
        <w:numPr>
          <w:ilvl w:val="0"/>
          <w:numId w:val="2"/>
        </w:numPr>
        <w:spacing w:line="259" w:lineRule="auto"/>
        <w:contextualSpacing/>
        <w:jc w:val="both"/>
        <w:rPr>
          <w:rFonts w:ascii="Times New Roman" w:hAnsi="Times New Roman" w:cs="Times New Roman"/>
        </w:rPr>
      </w:pPr>
      <w:r w:rsidRPr="00E9538B">
        <w:rPr>
          <w:rFonts w:ascii="Times New Roman" w:hAnsi="Times New Roman" w:cs="Times New Roman"/>
        </w:rPr>
        <w:t xml:space="preserve">If the decision is made early enough in the week to cancel worship an email </w:t>
      </w:r>
      <w:r>
        <w:rPr>
          <w:rFonts w:ascii="Times New Roman" w:hAnsi="Times New Roman" w:cs="Times New Roman"/>
        </w:rPr>
        <w:t>will be sent to those on the church email list</w:t>
      </w:r>
    </w:p>
    <w:p w:rsidR="001D4ADB" w:rsidRDefault="001D4ADB" w:rsidP="001D4ADB">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tune to WEFM 95.9 for an announcement during their broadcast</w:t>
      </w:r>
    </w:p>
    <w:p w:rsidR="001D4ADB" w:rsidRDefault="001D4ADB" w:rsidP="001D4ADB">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 xml:space="preserve">The church and school Facebook page </w:t>
      </w:r>
      <w:r w:rsidRPr="00E9538B">
        <w:rPr>
          <w:rFonts w:ascii="Times New Roman" w:hAnsi="Times New Roman" w:cs="Times New Roman"/>
        </w:rPr>
        <w:t>(</w:t>
      </w:r>
      <w:hyperlink r:id="rId15" w:history="1">
        <w:r w:rsidRPr="00E9538B">
          <w:rPr>
            <w:rStyle w:val="Hyperlink"/>
            <w:rFonts w:eastAsia="MS Mincho"/>
          </w:rPr>
          <w:t>St Paul Lutheran Church &amp; School - Michigan City, IN | Facebook</w:t>
        </w:r>
      </w:hyperlink>
      <w:r w:rsidRPr="00E9538B">
        <w:rPr>
          <w:rFonts w:ascii="Times New Roman" w:hAnsi="Times New Roman" w:cs="Times New Roman"/>
        </w:rPr>
        <w:t xml:space="preserve">) </w:t>
      </w:r>
      <w:r>
        <w:rPr>
          <w:rFonts w:ascii="Times New Roman" w:hAnsi="Times New Roman" w:cs="Times New Roman"/>
        </w:rPr>
        <w:t>will post an announcement</w:t>
      </w:r>
    </w:p>
    <w:p w:rsidR="001D4ADB" w:rsidRDefault="001D4ADB" w:rsidP="001D4ADB">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dial the church office number (219-874-7293) and when the automated menu begins press the # button for a recorded announcement</w:t>
      </w:r>
    </w:p>
    <w:p w:rsidR="001D4ADB" w:rsidRPr="006C6EA4" w:rsidRDefault="001D4ADB" w:rsidP="001D4ADB">
      <w:pPr>
        <w:pStyle w:val="ListParagraph"/>
        <w:jc w:val="both"/>
        <w:rPr>
          <w:rFonts w:ascii="Times New Roman" w:hAnsi="Times New Roman" w:cs="Times New Roman"/>
          <w:sz w:val="12"/>
        </w:rPr>
      </w:pPr>
    </w:p>
    <w:p w:rsidR="001D4ADB" w:rsidRPr="00E9538B" w:rsidRDefault="001D4ADB" w:rsidP="001D4ADB">
      <w:pPr>
        <w:jc w:val="both"/>
      </w:pPr>
      <w:r>
        <w:t>Between these sources we hope to keep everyone informed as to the status of our worship services.</w:t>
      </w:r>
    </w:p>
    <w:p w:rsidR="001D4ADB" w:rsidRPr="00764341" w:rsidRDefault="001D4ADB" w:rsidP="002A0E2D">
      <w:pPr>
        <w:jc w:val="both"/>
        <w:rPr>
          <w:sz w:val="22"/>
          <w:szCs w:val="22"/>
        </w:rPr>
      </w:pPr>
    </w:p>
    <w:p w:rsidR="00DB5B93" w:rsidRPr="00B70A2B" w:rsidRDefault="00DB5B93" w:rsidP="00DB5B93">
      <w:pPr>
        <w:jc w:val="both"/>
      </w:pPr>
      <w:r>
        <w:rPr>
          <w:b/>
        </w:rPr>
        <w:t xml:space="preserve">We have received word that Merlyn Kasemeier, </w:t>
      </w:r>
      <w:r>
        <w:t>a former teacher at our school died on January 12 in Waverly, Iowa.  “Rest eternal grant him, O Lord, and let light perpetual shine upon him.  Amen.”</w:t>
      </w:r>
    </w:p>
    <w:p w:rsidR="00DB5B93" w:rsidRPr="00516010" w:rsidRDefault="00DB5B93" w:rsidP="00DB5B93">
      <w:pPr>
        <w:pStyle w:val="NormalWeb"/>
        <w:spacing w:before="0" w:beforeAutospacing="0" w:after="0"/>
        <w:jc w:val="both"/>
      </w:pPr>
    </w:p>
    <w:p w:rsidR="002A0E2D" w:rsidRPr="00764341" w:rsidRDefault="002A0E2D" w:rsidP="002A0E2D">
      <w:pPr>
        <w:tabs>
          <w:tab w:val="left" w:pos="432"/>
        </w:tabs>
        <w:jc w:val="both"/>
        <w:rPr>
          <w:b/>
          <w:sz w:val="22"/>
          <w:szCs w:val="22"/>
        </w:rPr>
      </w:pPr>
    </w:p>
    <w:p w:rsidR="002A0E2D" w:rsidRPr="00764341" w:rsidRDefault="002A0E2D" w:rsidP="002A0E2D">
      <w:pPr>
        <w:jc w:val="both"/>
        <w:rPr>
          <w:b/>
          <w:sz w:val="22"/>
          <w:szCs w:val="22"/>
        </w:rPr>
      </w:pPr>
    </w:p>
    <w:p w:rsidR="002A0E2D" w:rsidRPr="00764341" w:rsidRDefault="002A0E2D" w:rsidP="002A0E2D">
      <w:pPr>
        <w:ind w:left="720" w:hanging="720"/>
        <w:jc w:val="both"/>
        <w:rPr>
          <w:b/>
          <w:sz w:val="22"/>
          <w:szCs w:val="22"/>
        </w:rPr>
      </w:pPr>
    </w:p>
    <w:p w:rsidR="002A0E2D" w:rsidRDefault="002A0E2D" w:rsidP="002A0E2D"/>
    <w:p w:rsidR="002A0E2D" w:rsidRDefault="002A0E2D" w:rsidP="002A0E2D"/>
    <w:p w:rsidR="004114C4" w:rsidRDefault="004114C4" w:rsidP="004114C4">
      <w:pPr>
        <w:jc w:val="center"/>
        <w:rPr>
          <w:b/>
        </w:rPr>
      </w:pPr>
      <w:r>
        <w:rPr>
          <w:b/>
        </w:rPr>
        <w:lastRenderedPageBreak/>
        <w:t>JANUARY MEETINGS AND ACTIVITIES</w:t>
      </w:r>
    </w:p>
    <w:p w:rsidR="004114C4" w:rsidRPr="0059726D" w:rsidRDefault="004114C4" w:rsidP="004114C4">
      <w:pPr>
        <w:tabs>
          <w:tab w:val="left" w:pos="2040"/>
        </w:tabs>
        <w:rPr>
          <w:b/>
          <w:sz w:val="12"/>
        </w:rPr>
      </w:pPr>
      <w:r>
        <w:rPr>
          <w:b/>
        </w:rPr>
        <w:tab/>
      </w:r>
    </w:p>
    <w:p w:rsidR="004114C4" w:rsidRDefault="004114C4" w:rsidP="004114C4">
      <w:r>
        <w:t>Worship Service: Saturday, January 22, 2022 at 4:00pm</w:t>
      </w:r>
    </w:p>
    <w:p w:rsidR="004114C4" w:rsidRPr="00512321" w:rsidRDefault="004114C4" w:rsidP="004114C4">
      <w:pPr>
        <w:rPr>
          <w:sz w:val="8"/>
        </w:rPr>
      </w:pPr>
    </w:p>
    <w:p w:rsidR="004114C4" w:rsidRDefault="004114C4" w:rsidP="004114C4">
      <w:r>
        <w:t>Worship Service: Sunday, January 23, 2022 at 9:00am</w:t>
      </w:r>
    </w:p>
    <w:p w:rsidR="004114C4" w:rsidRDefault="004114C4" w:rsidP="004114C4">
      <w:r>
        <w:t>Executive Board Meeting: Monday, January 24, 2022 at 5:30pm/Luther House</w:t>
      </w:r>
    </w:p>
    <w:p w:rsidR="004114C4" w:rsidRDefault="004114C4" w:rsidP="004114C4">
      <w:r>
        <w:t>Wednesday Bible Study: January 26, 2022 at 9:45am/Luther House</w:t>
      </w:r>
    </w:p>
    <w:p w:rsidR="004114C4" w:rsidRDefault="004114C4" w:rsidP="004114C4">
      <w:r>
        <w:t>God’s Purls: Wednesday, January 26, 2022 at 10:00am/St. Paul Room</w:t>
      </w:r>
    </w:p>
    <w:p w:rsidR="004114C4" w:rsidRDefault="004114C4" w:rsidP="004114C4">
      <w:r>
        <w:t>Church Council Meeting: Wednesday, January 26, 2022 at 5:30pm/St. Paul Room</w:t>
      </w:r>
    </w:p>
    <w:p w:rsidR="004114C4" w:rsidRDefault="004114C4" w:rsidP="004114C4">
      <w:r>
        <w:t>GIVE-BACK AT Galveston Steakhouse: Thursday, January 27, 2022 at 4pm—10pm</w:t>
      </w:r>
    </w:p>
    <w:p w:rsidR="004114C4" w:rsidRDefault="004114C4" w:rsidP="004114C4">
      <w:r>
        <w:t>Worship Service: Saturday, January 29, 2022 at 4:00pm</w:t>
      </w:r>
    </w:p>
    <w:p w:rsidR="004114C4" w:rsidRPr="00512321" w:rsidRDefault="004114C4" w:rsidP="004114C4">
      <w:pPr>
        <w:rPr>
          <w:sz w:val="8"/>
        </w:rPr>
      </w:pPr>
    </w:p>
    <w:p w:rsidR="004114C4" w:rsidRDefault="004114C4" w:rsidP="004114C4">
      <w:r>
        <w:t>Worship Service: Sunday, January 30, 2022 at 9:00am</w:t>
      </w:r>
    </w:p>
    <w:p w:rsidR="004114C4" w:rsidRDefault="004114C4" w:rsidP="004114C4"/>
    <w:p w:rsidR="001D4ADB" w:rsidRPr="00847DB7" w:rsidRDefault="001D4ADB" w:rsidP="001D4ADB">
      <w:pPr>
        <w:jc w:val="both"/>
        <w:rPr>
          <w:b/>
          <w:noProof/>
        </w:rPr>
      </w:pPr>
      <w:r w:rsidRPr="00847DB7">
        <w:rPr>
          <w:b/>
          <w:noProof/>
        </w:rPr>
        <w:t xml:space="preserve">GIVE-BACK AT Galveston </w:t>
      </w:r>
      <w:r>
        <w:rPr>
          <w:b/>
          <w:noProof/>
        </w:rPr>
        <w:t>S</w:t>
      </w:r>
      <w:r w:rsidRPr="00847DB7">
        <w:rPr>
          <w:b/>
          <w:noProof/>
        </w:rPr>
        <w:t>teakhouse</w:t>
      </w:r>
    </w:p>
    <w:p w:rsidR="001D4ADB" w:rsidRPr="00512321" w:rsidRDefault="001D4ADB" w:rsidP="001D4ADB">
      <w:pPr>
        <w:ind w:firstLine="720"/>
        <w:jc w:val="both"/>
        <w:rPr>
          <w:noProof/>
          <w:sz w:val="8"/>
        </w:rPr>
      </w:pPr>
    </w:p>
    <w:p w:rsidR="001D4ADB" w:rsidRDefault="001D4ADB" w:rsidP="001D4ADB">
      <w:pPr>
        <w:ind w:firstLine="720"/>
        <w:jc w:val="both"/>
        <w:rPr>
          <w:noProof/>
        </w:rPr>
      </w:pPr>
      <w:r>
        <w:rPr>
          <w:noProof/>
        </w:rPr>
        <w:t>We received $158.00 from our Give-Back night at Holly’s on December 14, 2021.  Thanks to all who participated.</w:t>
      </w:r>
    </w:p>
    <w:p w:rsidR="001D4ADB" w:rsidRDefault="001D4ADB" w:rsidP="001D4ADB">
      <w:pPr>
        <w:ind w:firstLine="720"/>
        <w:jc w:val="both"/>
        <w:rPr>
          <w:noProof/>
        </w:rPr>
      </w:pPr>
      <w:r>
        <w:rPr>
          <w:noProof/>
        </w:rPr>
        <w:t xml:space="preserve">This month,we will see you at Galveston!   We’re giving you two coupons so you can invite a friend and give them their own coupon.  Remember, the coupon is required for the Give-Back bucks. </w:t>
      </w:r>
    </w:p>
    <w:p w:rsidR="001D4ADB" w:rsidRDefault="001D4ADB" w:rsidP="001D4ADB">
      <w:pPr>
        <w:rPr>
          <w:noProof/>
        </w:rPr>
      </w:pPr>
      <w:r>
        <w:rPr>
          <w:noProof/>
        </w:rPr>
        <w:drawing>
          <wp:inline distT="0" distB="0" distL="0" distR="0" wp14:anchorId="311588CC" wp14:editId="222DDA78">
            <wp:extent cx="2719070" cy="2420437"/>
            <wp:effectExtent l="0" t="0" r="508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r>
        <w:rPr>
          <w:noProof/>
        </w:rPr>
        <w:t xml:space="preserve">          </w:t>
      </w:r>
      <w:r>
        <w:rPr>
          <w:noProof/>
        </w:rPr>
        <w:drawing>
          <wp:inline distT="0" distB="0" distL="0" distR="0" wp14:anchorId="5422F7B2" wp14:editId="5C855A27">
            <wp:extent cx="2719070" cy="2420437"/>
            <wp:effectExtent l="0" t="0" r="508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761" cy="2442416"/>
                    </a:xfrm>
                    <a:prstGeom prst="rect">
                      <a:avLst/>
                    </a:prstGeom>
                    <a:noFill/>
                    <a:ln>
                      <a:noFill/>
                    </a:ln>
                  </pic:spPr>
                </pic:pic>
              </a:graphicData>
            </a:graphic>
          </wp:inline>
        </w:drawing>
      </w:r>
    </w:p>
    <w:p w:rsidR="0086234D" w:rsidRDefault="0086234D"/>
    <w:sectPr w:rsidR="0086234D">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839" w:rsidRDefault="00CB7839">
      <w:r>
        <w:separator/>
      </w:r>
    </w:p>
  </w:endnote>
  <w:endnote w:type="continuationSeparator" w:id="0">
    <w:p w:rsidR="00CB7839" w:rsidRDefault="00CB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839" w:rsidRDefault="00CB7839" w:rsidP="00543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7839" w:rsidRDefault="00CB78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839" w:rsidRDefault="00CB7839" w:rsidP="00543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24E7">
      <w:rPr>
        <w:rStyle w:val="PageNumber"/>
        <w:noProof/>
      </w:rPr>
      <w:t>2</w:t>
    </w:r>
    <w:r>
      <w:rPr>
        <w:rStyle w:val="PageNumber"/>
      </w:rPr>
      <w:fldChar w:fldCharType="end"/>
    </w:r>
  </w:p>
  <w:p w:rsidR="00CB7839" w:rsidRDefault="00CB7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839" w:rsidRDefault="00CB7839">
      <w:r>
        <w:separator/>
      </w:r>
    </w:p>
  </w:footnote>
  <w:footnote w:type="continuationSeparator" w:id="0">
    <w:p w:rsidR="00CB7839" w:rsidRDefault="00CB78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E2D"/>
    <w:rsid w:val="00013B8A"/>
    <w:rsid w:val="00080F6B"/>
    <w:rsid w:val="000B0224"/>
    <w:rsid w:val="001073F5"/>
    <w:rsid w:val="001920FD"/>
    <w:rsid w:val="001D4ADB"/>
    <w:rsid w:val="002A0E2D"/>
    <w:rsid w:val="002A69AB"/>
    <w:rsid w:val="002D5841"/>
    <w:rsid w:val="00330D4A"/>
    <w:rsid w:val="00364199"/>
    <w:rsid w:val="00375AD4"/>
    <w:rsid w:val="00377934"/>
    <w:rsid w:val="004114C4"/>
    <w:rsid w:val="005432D9"/>
    <w:rsid w:val="0058687D"/>
    <w:rsid w:val="005A53CD"/>
    <w:rsid w:val="0071330E"/>
    <w:rsid w:val="00792495"/>
    <w:rsid w:val="007C39E0"/>
    <w:rsid w:val="007F4264"/>
    <w:rsid w:val="0086234D"/>
    <w:rsid w:val="00893173"/>
    <w:rsid w:val="00975FEA"/>
    <w:rsid w:val="00A1522B"/>
    <w:rsid w:val="00A51091"/>
    <w:rsid w:val="00AB2304"/>
    <w:rsid w:val="00AC72C4"/>
    <w:rsid w:val="00B224E7"/>
    <w:rsid w:val="00BA2178"/>
    <w:rsid w:val="00C259CB"/>
    <w:rsid w:val="00CB7839"/>
    <w:rsid w:val="00CF5143"/>
    <w:rsid w:val="00D04851"/>
    <w:rsid w:val="00D524E7"/>
    <w:rsid w:val="00DB5B93"/>
    <w:rsid w:val="00DD5683"/>
    <w:rsid w:val="00DD76CF"/>
    <w:rsid w:val="00E96108"/>
    <w:rsid w:val="00F90C37"/>
    <w:rsid w:val="00FD0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FB3B2-C244-4952-A144-C8CF2DA4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E2D"/>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2A0E2D"/>
    <w:rPr>
      <w:i/>
      <w:iCs/>
    </w:rPr>
  </w:style>
  <w:style w:type="character" w:styleId="Strong">
    <w:name w:val="Strong"/>
    <w:qFormat/>
    <w:rsid w:val="002A0E2D"/>
    <w:rPr>
      <w:b/>
      <w:bCs/>
    </w:rPr>
  </w:style>
  <w:style w:type="paragraph" w:styleId="Footer">
    <w:name w:val="footer"/>
    <w:basedOn w:val="Normal"/>
    <w:link w:val="FooterChar"/>
    <w:rsid w:val="002A0E2D"/>
    <w:pPr>
      <w:tabs>
        <w:tab w:val="center" w:pos="4320"/>
        <w:tab w:val="right" w:pos="8640"/>
      </w:tabs>
    </w:pPr>
  </w:style>
  <w:style w:type="character" w:customStyle="1" w:styleId="FooterChar">
    <w:name w:val="Footer Char"/>
    <w:basedOn w:val="DefaultParagraphFont"/>
    <w:link w:val="Footer"/>
    <w:rsid w:val="002A0E2D"/>
    <w:rPr>
      <w:rFonts w:ascii="Times New Roman" w:eastAsia="Times New Roman" w:hAnsi="Times New Roman" w:cs="Times New Roman"/>
      <w:sz w:val="24"/>
      <w:szCs w:val="24"/>
    </w:rPr>
  </w:style>
  <w:style w:type="character" w:styleId="PageNumber">
    <w:name w:val="page number"/>
    <w:rsid w:val="002A0E2D"/>
  </w:style>
  <w:style w:type="paragraph" w:styleId="NormalWeb">
    <w:name w:val="Normal (Web)"/>
    <w:basedOn w:val="Normal"/>
    <w:unhideWhenUsed/>
    <w:rsid w:val="00893173"/>
    <w:pPr>
      <w:spacing w:before="100" w:beforeAutospacing="1" w:after="100" w:afterAutospacing="1"/>
    </w:pPr>
  </w:style>
  <w:style w:type="paragraph" w:styleId="BalloonText">
    <w:name w:val="Balloon Text"/>
    <w:basedOn w:val="Normal"/>
    <w:link w:val="BalloonTextChar"/>
    <w:uiPriority w:val="99"/>
    <w:semiHidden/>
    <w:unhideWhenUsed/>
    <w:rsid w:val="00543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2D9"/>
    <w:rPr>
      <w:rFonts w:ascii="Segoe UI" w:eastAsia="Times New Roman" w:hAnsi="Segoe UI" w:cs="Segoe UI"/>
      <w:sz w:val="18"/>
      <w:szCs w:val="18"/>
    </w:rPr>
  </w:style>
  <w:style w:type="paragraph" w:styleId="ListParagraph">
    <w:name w:val="List Paragraph"/>
    <w:basedOn w:val="Normal"/>
    <w:uiPriority w:val="34"/>
    <w:qFormat/>
    <w:rsid w:val="001D4ADB"/>
    <w:pPr>
      <w:ind w:left="720"/>
    </w:pPr>
    <w:rPr>
      <w:rFonts w:ascii="Calibri" w:hAnsi="Calibri" w:cs="Calibri"/>
      <w:color w:val="000000"/>
      <w:kern w:val="28"/>
      <w14:ligatures w14:val="standard"/>
      <w14:cntxtAlts/>
    </w:rPr>
  </w:style>
  <w:style w:type="character" w:styleId="Hyperlink">
    <w:name w:val="Hyperlink"/>
    <w:basedOn w:val="DefaultParagraphFont"/>
    <w:uiPriority w:val="99"/>
    <w:semiHidden/>
    <w:unhideWhenUsed/>
    <w:rsid w:val="001D4A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facebook.com/stpaulmichigancity"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F4D4254D</Template>
  <TotalTime>344</TotalTime>
  <Pages>21</Pages>
  <Words>3774</Words>
  <Characters>21516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20</cp:revision>
  <cp:lastPrinted>2022-01-19T17:30:00Z</cp:lastPrinted>
  <dcterms:created xsi:type="dcterms:W3CDTF">2022-01-17T19:51:00Z</dcterms:created>
  <dcterms:modified xsi:type="dcterms:W3CDTF">2022-01-19T23:14:00Z</dcterms:modified>
</cp:coreProperties>
</file>