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DDF" w:rsidRDefault="00A15DDF" w:rsidP="00A15DDF">
      <w:pPr>
        <w:jc w:val="center"/>
        <w:rPr>
          <w:b/>
        </w:rPr>
      </w:pPr>
      <w:r w:rsidRPr="0083052D">
        <w:rPr>
          <w:b/>
        </w:rPr>
        <w:t>THE THIRD SUNDAY AFTER PENTECOST</w:t>
      </w:r>
    </w:p>
    <w:p w:rsidR="000F2640" w:rsidRPr="0083052D" w:rsidRDefault="000F2640" w:rsidP="00A15DDF">
      <w:pPr>
        <w:jc w:val="center"/>
        <w:rPr>
          <w:b/>
        </w:rPr>
      </w:pPr>
      <w:r>
        <w:rPr>
          <w:b/>
        </w:rPr>
        <w:t>June 26, 2022</w:t>
      </w:r>
    </w:p>
    <w:p w:rsidR="00A15DDF" w:rsidRPr="000F2640" w:rsidRDefault="00A15DDF" w:rsidP="00A15DDF">
      <w:pPr>
        <w:jc w:val="center"/>
        <w:rPr>
          <w:b/>
          <w:sz w:val="12"/>
        </w:rPr>
      </w:pPr>
    </w:p>
    <w:p w:rsidR="00A15DDF" w:rsidRPr="0083052D" w:rsidRDefault="00A15DDF" w:rsidP="00A15DDF">
      <w:pPr>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t>Never a pause, O Christ, in Your persistent questioning, “Who do you say that I am?”</w:t>
      </w:r>
    </w:p>
    <w:p w:rsidR="00A15DDF" w:rsidRPr="000F2640" w:rsidRDefault="00A15DDF" w:rsidP="00A15DDF">
      <w:pPr>
        <w:jc w:val="both"/>
        <w:rPr>
          <w:sz w:val="12"/>
        </w:rPr>
      </w:pPr>
    </w:p>
    <w:p w:rsidR="00A15DDF" w:rsidRPr="0083052D" w:rsidRDefault="00A15DDF" w:rsidP="00A15DDF">
      <w:pPr>
        <w:jc w:val="both"/>
      </w:pPr>
      <w:r w:rsidRPr="0083052D">
        <w:t>You are the One Who loves me into endless life.</w:t>
      </w:r>
    </w:p>
    <w:p w:rsidR="00A15DDF" w:rsidRPr="000F2640" w:rsidRDefault="00A15DDF" w:rsidP="00A15DDF">
      <w:pPr>
        <w:jc w:val="both"/>
        <w:rPr>
          <w:sz w:val="12"/>
        </w:rPr>
      </w:pPr>
    </w:p>
    <w:p w:rsidR="00A15DDF" w:rsidRPr="0083052D" w:rsidRDefault="00A15DDF" w:rsidP="00A15DDF">
      <w:pPr>
        <w:jc w:val="both"/>
      </w:pPr>
      <w:r w:rsidRPr="0083052D">
        <w:t>You open up the way of risk.  You go ahead of me along the way of holiness, where happy are they who die of love, where the ultimate response is martyrdom.</w:t>
      </w:r>
    </w:p>
    <w:p w:rsidR="00A15DDF" w:rsidRPr="000F2640" w:rsidRDefault="00A15DDF" w:rsidP="00A15DDF">
      <w:pPr>
        <w:jc w:val="both"/>
        <w:rPr>
          <w:sz w:val="12"/>
        </w:rPr>
      </w:pPr>
    </w:p>
    <w:p w:rsidR="00A15DDF" w:rsidRPr="0083052D" w:rsidRDefault="00A15DDF" w:rsidP="00A15DDF">
      <w:pPr>
        <w:jc w:val="both"/>
      </w:pPr>
      <w:r w:rsidRPr="0083052D">
        <w:t>Day by day You transfigure the “No” in me into “Yes.”  You ask me, not for a few scraps, but for the whole of my existence.  You are the One Who prays in me day and night.  My stammerings are prayer: simply calling You by name, Jesus, fills our communion to the full.</w:t>
      </w:r>
    </w:p>
    <w:p w:rsidR="00A15DDF" w:rsidRPr="000F2640" w:rsidRDefault="00A15DDF" w:rsidP="00A15DDF">
      <w:pPr>
        <w:jc w:val="both"/>
        <w:rPr>
          <w:sz w:val="12"/>
        </w:rPr>
      </w:pPr>
    </w:p>
    <w:p w:rsidR="00A15DDF" w:rsidRPr="0083052D" w:rsidRDefault="00A15DDF" w:rsidP="00A15DDF">
      <w:pPr>
        <w:jc w:val="both"/>
      </w:pPr>
      <w:r w:rsidRPr="0083052D">
        <w:t>You are the One Who, every morning, slips on my finger the ring of the prodigal son, the ring of festival.</w:t>
      </w:r>
    </w:p>
    <w:p w:rsidR="00A15DDF" w:rsidRPr="000F2640" w:rsidRDefault="00A15DDF" w:rsidP="00A15DDF">
      <w:pPr>
        <w:jc w:val="both"/>
        <w:rPr>
          <w:sz w:val="12"/>
        </w:rPr>
      </w:pPr>
    </w:p>
    <w:p w:rsidR="00A15DDF" w:rsidRPr="0083052D" w:rsidRDefault="00A15DDF" w:rsidP="00A15DDF">
      <w:pPr>
        <w:jc w:val="both"/>
      </w:pPr>
      <w:r w:rsidRPr="0083052D">
        <w:t>So why have I waited so long?  You have been seeking me unwearingly.  Why did I hesitate once again, asking for time to deal with my own affairs?  Once I had set my hand to the plow, why did I look back?  Without realizing it, I was making myself unfit to follow You.</w:t>
      </w:r>
    </w:p>
    <w:p w:rsidR="00A15DDF" w:rsidRPr="000F2640" w:rsidRDefault="00A15DDF" w:rsidP="00A15DDF">
      <w:pPr>
        <w:jc w:val="both"/>
        <w:rPr>
          <w:sz w:val="12"/>
        </w:rPr>
      </w:pPr>
    </w:p>
    <w:p w:rsidR="00A15DDF" w:rsidRPr="0083052D" w:rsidRDefault="00A15DDF" w:rsidP="00A15DDF">
      <w:pPr>
        <w:jc w:val="both"/>
      </w:pPr>
      <w:r w:rsidRPr="0083052D">
        <w:t>Yet, though I had never seen you, I loved You.</w:t>
      </w:r>
    </w:p>
    <w:p w:rsidR="00A15DDF" w:rsidRPr="000F2640" w:rsidRDefault="00A15DDF" w:rsidP="00A15DDF">
      <w:pPr>
        <w:jc w:val="both"/>
        <w:rPr>
          <w:sz w:val="12"/>
        </w:rPr>
      </w:pPr>
    </w:p>
    <w:p w:rsidR="00A15DDF" w:rsidRPr="0083052D" w:rsidRDefault="00A15DDF" w:rsidP="00A15DDF">
      <w:pPr>
        <w:jc w:val="both"/>
      </w:pPr>
      <w:r w:rsidRPr="0083052D">
        <w:t>You kept on saying: live the little bit of the gospel you have grasped.  Proclaim My life. Light fire on the earth ... you, follow Me ...</w:t>
      </w:r>
    </w:p>
    <w:p w:rsidR="00A15DDF" w:rsidRPr="000F2640" w:rsidRDefault="00A15DDF" w:rsidP="00A15DDF">
      <w:pPr>
        <w:jc w:val="both"/>
        <w:rPr>
          <w:sz w:val="12"/>
        </w:rPr>
      </w:pPr>
    </w:p>
    <w:p w:rsidR="00A15DDF" w:rsidRPr="0083052D" w:rsidRDefault="00A15DDF" w:rsidP="00A15DDF">
      <w:pPr>
        <w:jc w:val="both"/>
      </w:pPr>
      <w:r w:rsidRPr="0083052D">
        <w:t>Until one day I understood: You were asking me to commit myself to the point of no return.</w:t>
      </w:r>
    </w:p>
    <w:p w:rsidR="00A15DDF" w:rsidRPr="000F2640" w:rsidRDefault="00A15DDF" w:rsidP="00A15DDF">
      <w:pPr>
        <w:jc w:val="both"/>
        <w:rPr>
          <w:sz w:val="2"/>
        </w:rPr>
      </w:pPr>
    </w:p>
    <w:p w:rsidR="00A15DDF" w:rsidRPr="0083052D" w:rsidRDefault="00A15DDF" w:rsidP="00A15DDF">
      <w:pPr>
        <w:jc w:val="both"/>
        <w:rPr>
          <w:b/>
          <w:bCs/>
        </w:rPr>
      </w:pPr>
      <w:r w:rsidRPr="0083052D">
        <w:rPr>
          <w:b/>
          <w:bCs/>
        </w:rPr>
        <w:t>Roger Schutz</w:t>
      </w:r>
    </w:p>
    <w:p w:rsidR="00A15DDF" w:rsidRPr="000F2640" w:rsidRDefault="00A15DDF" w:rsidP="00A15DDF">
      <w:pPr>
        <w:jc w:val="both"/>
        <w:rPr>
          <w:b/>
          <w:bCs/>
          <w:sz w:val="16"/>
        </w:rPr>
      </w:pPr>
    </w:p>
    <w:p w:rsidR="00A15DDF" w:rsidRPr="0083052D" w:rsidRDefault="00A15DDF" w:rsidP="00A15DDF">
      <w:pPr>
        <w:pStyle w:val="NormalWeb"/>
        <w:spacing w:before="0" w:beforeAutospacing="0" w:after="0" w:afterAutospacing="0"/>
        <w:ind w:firstLine="720"/>
        <w:jc w:val="both"/>
      </w:pPr>
      <w:r w:rsidRPr="0083052D">
        <w:t>“Jesus has set his face for Jerusalem and so will let nothing deter him from embracing the cross that awaits him there. He travels through a portion of Samaria and the residents of a Samaritan village don’t receive him because “his face was set toward Jerusalem.” I don’t, quite frankly, understand exactly why they wouldn’t receive him or how his urgency played into that. And maybe James and John don’t either. But they don’t really care. They immediately suggest calling down fire from heaven to consume this unreceptive community…”</w:t>
      </w:r>
    </w:p>
    <w:p w:rsidR="00A15DDF" w:rsidRPr="0083052D" w:rsidRDefault="00A15DDF" w:rsidP="00A15DDF">
      <w:pPr>
        <w:pStyle w:val="NormalWeb"/>
        <w:spacing w:before="0" w:beforeAutospacing="0" w:after="0" w:afterAutospacing="0"/>
        <w:ind w:firstLine="720"/>
        <w:jc w:val="both"/>
      </w:pPr>
      <w:r w:rsidRPr="0083052D">
        <w:t>“…But …, James and John are disciples and have been with Jesus for some time by now. Shouldn’t they know better? Yes, they should. But, it turns out, even disciples can be affected by triumphalist tribalism. Even disciples can see those who thwart their plans or disagree with their convictions as the enemy. Even disciples can decide that to be different is to be less than human…”</w:t>
      </w:r>
    </w:p>
    <w:p w:rsidR="00A15DDF" w:rsidRPr="0083052D" w:rsidRDefault="00A15DDF" w:rsidP="00A15DDF">
      <w:pPr>
        <w:pStyle w:val="NormalWeb"/>
        <w:spacing w:before="0" w:beforeAutospacing="0" w:after="0" w:afterAutospacing="0"/>
        <w:ind w:firstLine="720"/>
        <w:jc w:val="both"/>
      </w:pPr>
      <w:r w:rsidRPr="0083052D">
        <w:t>“ …Jesus is in a hurry to get to Jerusalem to die for sinners like James and John… and us. He’s set his face for the cross in order to redeem those who can always think of just always one more thing they should do before heeding Jesus’ call to love each other… including us…”</w:t>
      </w:r>
    </w:p>
    <w:p w:rsidR="00A15DDF" w:rsidRPr="000F2640" w:rsidRDefault="00A15DDF" w:rsidP="000F2640">
      <w:pPr>
        <w:ind w:firstLine="720"/>
        <w:jc w:val="both"/>
      </w:pPr>
      <w:r w:rsidRPr="0083052D">
        <w:rPr>
          <w:b/>
          <w:bCs/>
        </w:rPr>
        <w:t>“ …</w:t>
      </w:r>
      <w:r w:rsidRPr="0083052D">
        <w:t>Maybe, then, we can remember that there is another scene Luke penned that mentions fire coming down from heaven. This time in Acts, the second chapter, when the Holy Spirit descends upon the disciples as tongues of flame. The true fire from heaven, it turns out, is to make us understandable to each other, to reconnect us, to help us to hear each other, see each other, care for each other.”</w:t>
      </w:r>
      <w:r w:rsidR="000F2640">
        <w:t xml:space="preserve">                                               </w:t>
      </w:r>
      <w:r w:rsidRPr="0083052D">
        <w:rPr>
          <w:b/>
        </w:rPr>
        <w:t>David Lose</w:t>
      </w:r>
    </w:p>
    <w:p w:rsidR="003E54F4" w:rsidRDefault="003E54F4" w:rsidP="00A15DDF">
      <w:pPr>
        <w:jc w:val="center"/>
        <w:rPr>
          <w:b/>
        </w:rPr>
      </w:pPr>
    </w:p>
    <w:p w:rsidR="00A15DDF" w:rsidRPr="0083052D" w:rsidRDefault="000F2640" w:rsidP="00A15DDF">
      <w:pPr>
        <w:jc w:val="center"/>
      </w:pPr>
      <w:r>
        <w:rPr>
          <w:b/>
        </w:rPr>
        <w:sym w:font="Wingdings" w:char="F058"/>
      </w:r>
      <w:r w:rsidR="00A15DDF" w:rsidRPr="0083052D">
        <w:rPr>
          <w:b/>
        </w:rPr>
        <w:t xml:space="preserve"> In the Name of Jesus </w:t>
      </w:r>
      <w:r>
        <w:rPr>
          <w:b/>
        </w:rPr>
        <w:sym w:font="Wingdings" w:char="F058"/>
      </w:r>
    </w:p>
    <w:p w:rsidR="00A15DDF" w:rsidRPr="0083052D" w:rsidRDefault="00A15DDF" w:rsidP="00A15DDF">
      <w:pPr>
        <w:jc w:val="center"/>
        <w:rPr>
          <w:b/>
        </w:rPr>
      </w:pPr>
    </w:p>
    <w:p w:rsidR="00A15DDF" w:rsidRPr="000F2640" w:rsidRDefault="000F2640" w:rsidP="00A15DDF">
      <w:pPr>
        <w:jc w:val="center"/>
        <w:rPr>
          <w:b/>
          <w:sz w:val="28"/>
        </w:rPr>
      </w:pPr>
      <w:r w:rsidRPr="000F2640">
        <w:rPr>
          <w:b/>
          <w:sz w:val="28"/>
        </w:rPr>
        <w:sym w:font="Wingdings" w:char="F058"/>
      </w:r>
      <w:r w:rsidRPr="000F2640">
        <w:rPr>
          <w:b/>
          <w:sz w:val="28"/>
        </w:rPr>
        <w:t xml:space="preserve"> </w:t>
      </w:r>
      <w:r w:rsidR="00A15DDF" w:rsidRPr="000F2640">
        <w:rPr>
          <w:b/>
          <w:sz w:val="28"/>
        </w:rPr>
        <w:t>GATHERING</w:t>
      </w:r>
      <w:r w:rsidRPr="000F2640">
        <w:rPr>
          <w:b/>
          <w:sz w:val="28"/>
        </w:rPr>
        <w:t xml:space="preserve"> </w:t>
      </w:r>
      <w:r w:rsidRPr="000F2640">
        <w:rPr>
          <w:b/>
          <w:sz w:val="28"/>
        </w:rPr>
        <w:sym w:font="Wingdings" w:char="F058"/>
      </w:r>
    </w:p>
    <w:p w:rsidR="00A15DDF" w:rsidRPr="000F2640" w:rsidRDefault="000F2640" w:rsidP="000F2640">
      <w:pPr>
        <w:tabs>
          <w:tab w:val="left" w:pos="270"/>
        </w:tabs>
        <w:rPr>
          <w:b/>
          <w:sz w:val="12"/>
        </w:rPr>
      </w:pPr>
      <w:r>
        <w:rPr>
          <w:b/>
        </w:rPr>
        <w:tab/>
      </w:r>
    </w:p>
    <w:p w:rsidR="00A15DDF" w:rsidRPr="000F2640" w:rsidRDefault="00A15DDF" w:rsidP="00A15DDF">
      <w:pPr>
        <w:jc w:val="both"/>
        <w:rPr>
          <w:sz w:val="4"/>
        </w:rPr>
      </w:pPr>
      <w:r w:rsidRPr="0083052D">
        <w:rPr>
          <w:rStyle w:val="Strong"/>
        </w:rPr>
        <w:t>INTRODUCTION</w:t>
      </w:r>
      <w:r w:rsidRPr="0083052D">
        <w:br/>
      </w:r>
    </w:p>
    <w:p w:rsidR="00A15DDF" w:rsidRPr="0083052D" w:rsidRDefault="00A15DDF" w:rsidP="00A15DDF">
      <w:pPr>
        <w:jc w:val="both"/>
        <w:rPr>
          <w:rStyle w:val="Emphasis"/>
        </w:rPr>
      </w:pPr>
      <w:r w:rsidRPr="0083052D">
        <w:rPr>
          <w:rStyle w:val="Emphasis"/>
        </w:rPr>
        <w:t>We have no good apart from God. That makes our Lord’s call to follow him an invitation to freedom. This is freedom to revel in the Spirit’s fruits: love, joy, peace, patience, and the like. This is the path of life.</w:t>
      </w:r>
    </w:p>
    <w:p w:rsidR="00A15DDF" w:rsidRPr="0083052D" w:rsidRDefault="00A15DDF" w:rsidP="00A15DDF">
      <w:pPr>
        <w:jc w:val="both"/>
        <w:rPr>
          <w:rStyle w:val="Emphasis"/>
        </w:rPr>
      </w:pPr>
    </w:p>
    <w:p w:rsidR="00A15DDF" w:rsidRPr="0083052D" w:rsidRDefault="00A15DDF" w:rsidP="00A15DDF">
      <w:pPr>
        <w:shd w:val="clear" w:color="auto" w:fill="FFFFFF"/>
        <w:jc w:val="both"/>
        <w:rPr>
          <w:b/>
          <w:bCs/>
          <w:color w:val="3F3F3F"/>
        </w:rPr>
      </w:pPr>
      <w:r w:rsidRPr="0083052D">
        <w:rPr>
          <w:b/>
          <w:bCs/>
          <w:color w:val="3F3F3F"/>
        </w:rPr>
        <w:t>Philipp Melanchthon, renewer of the church, died 1560</w:t>
      </w:r>
    </w:p>
    <w:p w:rsidR="00A15DDF" w:rsidRPr="000F2640" w:rsidRDefault="00A15DDF" w:rsidP="00A15DDF">
      <w:pPr>
        <w:shd w:val="clear" w:color="auto" w:fill="FFFFFF"/>
        <w:jc w:val="both"/>
        <w:rPr>
          <w:b/>
          <w:bCs/>
          <w:color w:val="3F3F3F"/>
          <w:sz w:val="2"/>
        </w:rPr>
      </w:pPr>
    </w:p>
    <w:p w:rsidR="00A15DDF" w:rsidRPr="0083052D" w:rsidRDefault="00A15DDF" w:rsidP="00A15DDF">
      <w:pPr>
        <w:shd w:val="clear" w:color="auto" w:fill="FFFFFF"/>
        <w:jc w:val="both"/>
        <w:rPr>
          <w:i/>
          <w:color w:val="3F3F3F"/>
        </w:rPr>
      </w:pPr>
      <w:r w:rsidRPr="0083052D">
        <w:rPr>
          <w:i/>
          <w:color w:val="3F3F3F"/>
        </w:rPr>
        <w:t>Though he died on April 19, Philipp Melanchthon is commemorated today because of his connection with the Augsburg Confession. Colleague and co-reformer with Martin Luther, Melanchthon was a brilliant scholar, known as "the teacher of Germany."</w:t>
      </w:r>
    </w:p>
    <w:p w:rsidR="00A15DDF" w:rsidRPr="0083052D" w:rsidRDefault="00A15DDF" w:rsidP="00A15DDF">
      <w:pPr>
        <w:jc w:val="both"/>
        <w:rPr>
          <w:rStyle w:val="Emphasis"/>
        </w:rPr>
      </w:pPr>
    </w:p>
    <w:p w:rsidR="00A15DDF" w:rsidRPr="0083052D" w:rsidRDefault="00A15DDF" w:rsidP="00A15DDF">
      <w:pPr>
        <w:shd w:val="clear" w:color="auto" w:fill="FFFFFF"/>
        <w:jc w:val="both"/>
        <w:rPr>
          <w:b/>
          <w:bCs/>
          <w:color w:val="3F3F3F"/>
        </w:rPr>
      </w:pPr>
      <w:r w:rsidRPr="0083052D">
        <w:rPr>
          <w:b/>
          <w:bCs/>
          <w:color w:val="3F3F3F"/>
        </w:rPr>
        <w:t>Cyril, Bishop of Alexandria, died 444</w:t>
      </w:r>
    </w:p>
    <w:p w:rsidR="00A15DDF" w:rsidRPr="000F2640" w:rsidRDefault="00A15DDF" w:rsidP="00A15DDF">
      <w:pPr>
        <w:shd w:val="clear" w:color="auto" w:fill="FFFFFF"/>
        <w:jc w:val="both"/>
        <w:rPr>
          <w:b/>
          <w:bCs/>
          <w:color w:val="3F3F3F"/>
          <w:sz w:val="2"/>
        </w:rPr>
      </w:pPr>
    </w:p>
    <w:p w:rsidR="00A15DDF" w:rsidRPr="0083052D" w:rsidRDefault="00A15DDF" w:rsidP="00A15DDF">
      <w:pPr>
        <w:shd w:val="clear" w:color="auto" w:fill="FFFFFF"/>
        <w:jc w:val="both"/>
        <w:rPr>
          <w:rFonts w:ascii="Verdana" w:hAnsi="Verdana"/>
          <w:i/>
          <w:color w:val="3F3F3F"/>
        </w:rPr>
      </w:pPr>
      <w:r w:rsidRPr="0083052D">
        <w:rPr>
          <w:i/>
          <w:color w:val="3F3F3F"/>
        </w:rPr>
        <w:t>Cyril defended the orthodox teachings about the person of Christ. After a conflict involving all of the major Christian leaders of the time, it was decided that Cyril's interpretation, that Christ's person included both divine and human natures, was correct</w:t>
      </w:r>
      <w:r w:rsidRPr="0083052D">
        <w:rPr>
          <w:rFonts w:ascii="Verdana" w:hAnsi="Verdana"/>
          <w:i/>
          <w:color w:val="3F3F3F"/>
        </w:rPr>
        <w:t>.</w:t>
      </w:r>
    </w:p>
    <w:p w:rsidR="00A15DDF" w:rsidRPr="0083052D" w:rsidRDefault="00A15DDF" w:rsidP="00A15DDF">
      <w:pPr>
        <w:shd w:val="clear" w:color="auto" w:fill="FFFFFF"/>
        <w:jc w:val="both"/>
        <w:rPr>
          <w:rFonts w:ascii="Verdana" w:hAnsi="Verdana"/>
          <w:i/>
          <w:color w:val="3F3F3F"/>
        </w:rPr>
      </w:pPr>
    </w:p>
    <w:p w:rsidR="00A15DDF" w:rsidRPr="00055D90" w:rsidRDefault="00A15DDF" w:rsidP="00A15DDF">
      <w:pPr>
        <w:jc w:val="both"/>
        <w:rPr>
          <w:rStyle w:val="Emphasis"/>
          <w:b/>
          <w:i w:val="0"/>
        </w:rPr>
      </w:pPr>
      <w:r w:rsidRPr="0083052D">
        <w:rPr>
          <w:rStyle w:val="Emphasis"/>
          <w:b/>
          <w:i w:val="0"/>
        </w:rPr>
        <w:t>PRELUDE</w:t>
      </w:r>
      <w:r w:rsidR="00055D90">
        <w:rPr>
          <w:rStyle w:val="Emphasis"/>
          <w:b/>
          <w:i w:val="0"/>
        </w:rPr>
        <w:tab/>
      </w:r>
      <w:r w:rsidR="00055D90">
        <w:rPr>
          <w:rStyle w:val="Emphasis"/>
          <w:b/>
          <w:i w:val="0"/>
        </w:rPr>
        <w:tab/>
        <w:t xml:space="preserve">      </w:t>
      </w:r>
      <w:r w:rsidR="00055D90">
        <w:rPr>
          <w:rStyle w:val="Emphasis"/>
          <w:b/>
        </w:rPr>
        <w:t xml:space="preserve">Jesus, Thy Church with Longing Eyes                    </w:t>
      </w:r>
      <w:r w:rsidR="00055D90">
        <w:rPr>
          <w:rStyle w:val="Emphasis"/>
          <w:b/>
          <w:i w:val="0"/>
        </w:rPr>
        <w:t>Paul Manz</w:t>
      </w:r>
    </w:p>
    <w:p w:rsidR="00A15DDF" w:rsidRPr="000F2640" w:rsidRDefault="00A15DDF" w:rsidP="00A15DDF">
      <w:pPr>
        <w:jc w:val="both"/>
        <w:rPr>
          <w:b/>
          <w:sz w:val="12"/>
        </w:rPr>
      </w:pPr>
    </w:p>
    <w:p w:rsidR="00A15DDF" w:rsidRPr="0083052D" w:rsidRDefault="00A15DDF" w:rsidP="00A15DDF">
      <w:pPr>
        <w:jc w:val="both"/>
        <w:rPr>
          <w:b/>
        </w:rPr>
      </w:pPr>
      <w:r w:rsidRPr="0083052D">
        <w:rPr>
          <w:b/>
        </w:rPr>
        <w:t>ANNOUNCEMENTS</w:t>
      </w:r>
    </w:p>
    <w:p w:rsidR="00A15DDF" w:rsidRPr="000F2640" w:rsidRDefault="00A15DDF" w:rsidP="00A15DDF">
      <w:pPr>
        <w:jc w:val="both"/>
        <w:rPr>
          <w:b/>
          <w:sz w:val="12"/>
        </w:rPr>
      </w:pPr>
    </w:p>
    <w:p w:rsidR="00A15DDF" w:rsidRPr="0083052D" w:rsidRDefault="00A15DDF" w:rsidP="00A15DDF">
      <w:pPr>
        <w:jc w:val="both"/>
        <w:rPr>
          <w:i/>
        </w:rPr>
      </w:pPr>
      <w:r w:rsidRPr="0083052D">
        <w:rPr>
          <w:i/>
        </w:rPr>
        <w:t>As you are able please rise</w:t>
      </w:r>
      <w:bookmarkStart w:id="0" w:name="_GoBack"/>
      <w:bookmarkEnd w:id="0"/>
    </w:p>
    <w:p w:rsidR="00A15DDF" w:rsidRPr="000F2640" w:rsidRDefault="00A15DDF" w:rsidP="00A15DDF">
      <w:pPr>
        <w:jc w:val="both"/>
        <w:rPr>
          <w:i/>
          <w:sz w:val="12"/>
        </w:rPr>
      </w:pPr>
    </w:p>
    <w:p w:rsidR="00A15DDF" w:rsidRPr="0083052D" w:rsidRDefault="00A15DDF" w:rsidP="00A15DDF">
      <w:pPr>
        <w:jc w:val="both"/>
        <w:rPr>
          <w:b/>
          <w:lang w:val="en-CA"/>
        </w:rPr>
      </w:pPr>
      <w:r w:rsidRPr="0083052D">
        <w:rPr>
          <w:b/>
          <w:lang w:val="en-CA"/>
        </w:rPr>
        <w:t>CONFESSION AND ABSOLUTION</w:t>
      </w:r>
    </w:p>
    <w:p w:rsidR="00A15DDF" w:rsidRPr="000F2640" w:rsidRDefault="00A15DDF" w:rsidP="00A15DDF">
      <w:pPr>
        <w:jc w:val="both"/>
        <w:rPr>
          <w:b/>
          <w:sz w:val="12"/>
          <w:lang w:val="en-CA"/>
        </w:rPr>
      </w:pPr>
    </w:p>
    <w:p w:rsidR="00A15DDF" w:rsidRPr="0083052D" w:rsidRDefault="00A15DDF" w:rsidP="00A15DDF">
      <w:pPr>
        <w:jc w:val="both"/>
      </w:pPr>
      <w:r w:rsidRPr="0083052D">
        <w:t>P:</w:t>
      </w:r>
      <w:r w:rsidR="000F2640">
        <w:t xml:space="preserve">  </w:t>
      </w:r>
      <w:r w:rsidRPr="0083052D">
        <w:t xml:space="preserve">In the name of the Father and of </w:t>
      </w:r>
      <w:r w:rsidR="000F2640">
        <w:sym w:font="Wingdings" w:char="F058"/>
      </w:r>
      <w:r w:rsidR="000F2640">
        <w:t xml:space="preserve"> </w:t>
      </w:r>
      <w:r w:rsidRPr="0083052D">
        <w:t>the Son and of the Holy Spirit.</w:t>
      </w:r>
    </w:p>
    <w:p w:rsidR="00A15DDF" w:rsidRPr="000F2640" w:rsidRDefault="00A15DDF" w:rsidP="00A15DDF">
      <w:pPr>
        <w:jc w:val="both"/>
        <w:rPr>
          <w:sz w:val="12"/>
        </w:rPr>
      </w:pPr>
    </w:p>
    <w:p w:rsidR="00A15DDF" w:rsidRPr="0083052D" w:rsidRDefault="00A15DDF" w:rsidP="00A15DDF">
      <w:pPr>
        <w:ind w:left="-288" w:firstLine="288"/>
        <w:jc w:val="both"/>
      </w:pPr>
      <w:r w:rsidRPr="000F2640">
        <w:rPr>
          <w:bCs/>
        </w:rPr>
        <w:t>C:</w:t>
      </w:r>
      <w:r w:rsidR="000F2640">
        <w:rPr>
          <w:bCs/>
        </w:rPr>
        <w:t xml:space="preserve">  </w:t>
      </w:r>
      <w:r w:rsidRPr="0083052D">
        <w:rPr>
          <w:b/>
          <w:bCs/>
        </w:rPr>
        <w:t>Amen.</w:t>
      </w:r>
    </w:p>
    <w:p w:rsidR="00A15DDF" w:rsidRPr="000F2640" w:rsidRDefault="00A15DDF" w:rsidP="00A15DDF">
      <w:pPr>
        <w:jc w:val="both"/>
        <w:rPr>
          <w:b/>
          <w:sz w:val="12"/>
        </w:rPr>
      </w:pPr>
    </w:p>
    <w:p w:rsidR="000F2640" w:rsidRDefault="00A15DDF" w:rsidP="00A15DDF">
      <w:pPr>
        <w:ind w:left="720" w:hanging="720"/>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t>P:</w:t>
      </w:r>
      <w:r w:rsidR="000F2640">
        <w:t xml:space="preserve">  </w:t>
      </w:r>
      <w:r w:rsidRPr="0083052D">
        <w:t xml:space="preserve">“Protect me, O God, for I take refuge in You; I have said to the LORD, “You are my </w:t>
      </w:r>
    </w:p>
    <w:p w:rsidR="000F2640" w:rsidRDefault="000F2640" w:rsidP="00A15DDF">
      <w:pPr>
        <w:ind w:left="720" w:hanging="720"/>
        <w:jc w:val="both"/>
      </w:pPr>
      <w:r>
        <w:t xml:space="preserve">      </w:t>
      </w:r>
      <w:r w:rsidR="00A15DDF" w:rsidRPr="0083052D">
        <w:t xml:space="preserve">Lord, my good above all other.”“ (Psalm 16:1) Let us, with confidence and hope, </w:t>
      </w:r>
    </w:p>
    <w:p w:rsidR="000F2640" w:rsidRDefault="000F2640" w:rsidP="00A15DDF">
      <w:pPr>
        <w:ind w:left="720" w:hanging="720"/>
        <w:jc w:val="both"/>
      </w:pPr>
      <w:r>
        <w:t xml:space="preserve">      </w:t>
      </w:r>
      <w:r w:rsidR="00A15DDF" w:rsidRPr="0083052D">
        <w:t xml:space="preserve">confess our sins against God and one another, taking refuge in His promise of abundant </w:t>
      </w:r>
    </w:p>
    <w:p w:rsidR="00A15DDF" w:rsidRPr="0083052D" w:rsidRDefault="000F2640" w:rsidP="00A15DDF">
      <w:pPr>
        <w:ind w:left="720" w:hanging="720"/>
        <w:jc w:val="both"/>
      </w:pPr>
      <w:r>
        <w:t xml:space="preserve">      </w:t>
      </w:r>
      <w:r w:rsidR="00A15DDF" w:rsidRPr="0083052D">
        <w:t>mercy and forgiveness.</w:t>
      </w:r>
    </w:p>
    <w:p w:rsidR="00A15DDF" w:rsidRPr="000F2640" w:rsidRDefault="000F2640" w:rsidP="000F2640">
      <w:pPr>
        <w:tabs>
          <w:tab w:val="left" w:pos="2145"/>
        </w:tabs>
        <w:jc w:val="both"/>
        <w:rPr>
          <w:sz w:val="12"/>
        </w:rPr>
      </w:pPr>
      <w:r>
        <w:tab/>
      </w:r>
    </w:p>
    <w:p w:rsidR="00A15DDF" w:rsidRPr="0083052D" w:rsidRDefault="00A15DDF" w:rsidP="00A15DDF">
      <w:pPr>
        <w:jc w:val="center"/>
      </w:pPr>
      <w:r w:rsidRPr="0083052D">
        <w:rPr>
          <w:i/>
          <w:iCs/>
        </w:rPr>
        <w:t>Silence for self-examination and reflection is kept</w:t>
      </w:r>
    </w:p>
    <w:p w:rsidR="00A15DDF" w:rsidRPr="000F2640" w:rsidRDefault="000F2640" w:rsidP="000F2640">
      <w:pPr>
        <w:tabs>
          <w:tab w:val="left" w:pos="1935"/>
        </w:tabs>
        <w:rPr>
          <w:sz w:val="12"/>
        </w:rPr>
      </w:pPr>
      <w:r>
        <w:tab/>
      </w:r>
    </w:p>
    <w:p w:rsidR="00A15DDF" w:rsidRPr="0083052D" w:rsidRDefault="00A15DDF" w:rsidP="00A15DDF">
      <w:pPr>
        <w:ind w:left="-288" w:firstLine="288"/>
        <w:jc w:val="both"/>
      </w:pPr>
      <w:r w:rsidRPr="0083052D">
        <w:t>P:</w:t>
      </w:r>
      <w:r w:rsidR="000F2640">
        <w:t xml:space="preserve">  </w:t>
      </w:r>
      <w:r w:rsidRPr="0083052D">
        <w:t>Most merciful God,</w:t>
      </w:r>
    </w:p>
    <w:p w:rsidR="00A15DDF" w:rsidRPr="000F2640" w:rsidRDefault="00A15DDF" w:rsidP="00A15DDF">
      <w:pPr>
        <w:ind w:left="-288" w:firstLine="288"/>
        <w:jc w:val="both"/>
        <w:rPr>
          <w:sz w:val="12"/>
        </w:rPr>
      </w:pPr>
    </w:p>
    <w:p w:rsidR="000F2640" w:rsidRDefault="00A15DDF" w:rsidP="00A15DDF">
      <w:pPr>
        <w:ind w:left="720" w:hanging="720"/>
        <w:jc w:val="both"/>
        <w:rPr>
          <w:b/>
          <w:bCs/>
        </w:rPr>
      </w:pPr>
      <w:r w:rsidRPr="000F2640">
        <w:rPr>
          <w:bCs/>
        </w:rPr>
        <w:t>C:</w:t>
      </w:r>
      <w:r w:rsidR="000F2640">
        <w:rPr>
          <w:bCs/>
        </w:rPr>
        <w:t xml:space="preserve">  </w:t>
      </w:r>
      <w:r w:rsidRPr="0083052D">
        <w:rPr>
          <w:b/>
          <w:bCs/>
        </w:rPr>
        <w:t xml:space="preserve">We confess that we have sinned against You in thought, word, and deed. We have </w:t>
      </w:r>
    </w:p>
    <w:p w:rsidR="000F2640" w:rsidRDefault="000F2640" w:rsidP="00A15DDF">
      <w:pPr>
        <w:ind w:left="720" w:hanging="720"/>
        <w:jc w:val="both"/>
        <w:rPr>
          <w:b/>
          <w:bCs/>
        </w:rPr>
      </w:pPr>
      <w:r>
        <w:rPr>
          <w:bCs/>
        </w:rPr>
        <w:t xml:space="preserve">      </w:t>
      </w:r>
      <w:r w:rsidR="00A15DDF" w:rsidRPr="0083052D">
        <w:rPr>
          <w:b/>
          <w:bCs/>
        </w:rPr>
        <w:t xml:space="preserve">been shallow in our commitment to You and hesitant in our ministry to others.  </w:t>
      </w:r>
    </w:p>
    <w:p w:rsidR="000F2640" w:rsidRDefault="000F2640" w:rsidP="00A15DDF">
      <w:pPr>
        <w:ind w:left="720" w:hanging="720"/>
        <w:jc w:val="both"/>
        <w:rPr>
          <w:b/>
          <w:bCs/>
        </w:rPr>
      </w:pPr>
      <w:r>
        <w:rPr>
          <w:b/>
          <w:bCs/>
        </w:rPr>
        <w:t xml:space="preserve">      </w:t>
      </w:r>
      <w:r w:rsidR="00A15DDF" w:rsidRPr="0083052D">
        <w:rPr>
          <w:b/>
          <w:bCs/>
        </w:rPr>
        <w:t xml:space="preserve">We have heard Your call to follow You, (Luke 9:59) but have left  it to others to </w:t>
      </w:r>
    </w:p>
    <w:p w:rsidR="000F2640" w:rsidRDefault="000F2640" w:rsidP="00A15DDF">
      <w:pPr>
        <w:ind w:left="720" w:hanging="720"/>
        <w:jc w:val="both"/>
        <w:rPr>
          <w:b/>
          <w:bCs/>
        </w:rPr>
      </w:pPr>
      <w:r>
        <w:rPr>
          <w:b/>
          <w:bCs/>
        </w:rPr>
        <w:t xml:space="preserve">      </w:t>
      </w:r>
      <w:r w:rsidR="00A15DDF" w:rsidRPr="0083052D">
        <w:rPr>
          <w:b/>
          <w:bCs/>
        </w:rPr>
        <w:t xml:space="preserve">take up Your work.  We have many excuses. (9:59, 61)  We are too tied to the past </w:t>
      </w:r>
    </w:p>
    <w:p w:rsidR="000F2640" w:rsidRDefault="000F2640" w:rsidP="00A15DDF">
      <w:pPr>
        <w:ind w:left="720" w:hanging="720"/>
        <w:jc w:val="both"/>
        <w:rPr>
          <w:b/>
          <w:bCs/>
        </w:rPr>
      </w:pPr>
      <w:r>
        <w:rPr>
          <w:b/>
          <w:bCs/>
        </w:rPr>
        <w:t xml:space="preserve">      </w:t>
      </w:r>
      <w:r w:rsidR="00A15DDF" w:rsidRPr="0083052D">
        <w:rPr>
          <w:b/>
          <w:bCs/>
        </w:rPr>
        <w:t xml:space="preserve">or our own desires to give ourselves to You.  Forgive us, Lord God, and free us </w:t>
      </w:r>
    </w:p>
    <w:p w:rsidR="000F2640" w:rsidRDefault="000F2640" w:rsidP="00A15DDF">
      <w:pPr>
        <w:ind w:left="720" w:hanging="720"/>
        <w:jc w:val="both"/>
        <w:rPr>
          <w:b/>
          <w:bCs/>
        </w:rPr>
      </w:pPr>
      <w:r>
        <w:rPr>
          <w:b/>
          <w:bCs/>
        </w:rPr>
        <w:t xml:space="preserve">      </w:t>
      </w:r>
      <w:r w:rsidR="00A15DDF" w:rsidRPr="0083052D">
        <w:rPr>
          <w:b/>
          <w:bCs/>
        </w:rPr>
        <w:t xml:space="preserve">from our guilts and fears.  Grant us the courage and trust to follow joyfully where </w:t>
      </w:r>
    </w:p>
    <w:p w:rsidR="00A15DDF" w:rsidRPr="0083052D" w:rsidRDefault="000F2640" w:rsidP="00A15DDF">
      <w:pPr>
        <w:ind w:left="720" w:hanging="720"/>
        <w:jc w:val="both"/>
        <w:rPr>
          <w:b/>
          <w:bCs/>
        </w:rPr>
      </w:pPr>
      <w:r>
        <w:rPr>
          <w:b/>
          <w:bCs/>
        </w:rPr>
        <w:t xml:space="preserve">      </w:t>
      </w:r>
      <w:r w:rsidR="00A15DDF" w:rsidRPr="0083052D">
        <w:rPr>
          <w:b/>
          <w:bCs/>
        </w:rPr>
        <w:t>You lead.</w:t>
      </w:r>
    </w:p>
    <w:p w:rsidR="00A15DDF" w:rsidRPr="000F2640" w:rsidRDefault="00A15DDF" w:rsidP="00A15DDF">
      <w:pPr>
        <w:jc w:val="both"/>
        <w:rPr>
          <w:b/>
          <w:bCs/>
          <w:sz w:val="12"/>
        </w:rPr>
      </w:pPr>
    </w:p>
    <w:p w:rsidR="000F2640" w:rsidRDefault="00A15DDF" w:rsidP="00A15DDF">
      <w:pPr>
        <w:ind w:left="720" w:hanging="720"/>
        <w:jc w:val="both"/>
      </w:pPr>
      <w:r w:rsidRPr="0083052D">
        <w:t>P:</w:t>
      </w:r>
      <w:r w:rsidR="000F2640">
        <w:t xml:space="preserve">  </w:t>
      </w:r>
      <w:r w:rsidRPr="0083052D">
        <w:t xml:space="preserve">We follow Jesus as forgiven people with a call to ministry, free to love and serve in His </w:t>
      </w:r>
    </w:p>
    <w:p w:rsidR="000F2640" w:rsidRDefault="000F2640" w:rsidP="00A15DDF">
      <w:pPr>
        <w:ind w:left="720" w:hanging="720"/>
        <w:jc w:val="both"/>
      </w:pPr>
      <w:r>
        <w:t xml:space="preserve">      </w:t>
      </w:r>
      <w:r w:rsidR="00A15DDF" w:rsidRPr="0083052D">
        <w:t xml:space="preserve">name, “For you were called to freedom, sisters and brothers ... through love (to) become </w:t>
      </w:r>
    </w:p>
    <w:p w:rsidR="000F2640" w:rsidRDefault="000F2640" w:rsidP="00A15DDF">
      <w:pPr>
        <w:ind w:left="720" w:hanging="720"/>
        <w:jc w:val="both"/>
      </w:pPr>
      <w:r>
        <w:lastRenderedPageBreak/>
        <w:t xml:space="preserve">      </w:t>
      </w:r>
      <w:r w:rsidR="00A15DDF" w:rsidRPr="0083052D">
        <w:t xml:space="preserve">slaves to one another.”  (Galatians 5:13) You are free, for as a called and ordained </w:t>
      </w:r>
    </w:p>
    <w:p w:rsidR="000F2640" w:rsidRDefault="000F2640" w:rsidP="00A15DDF">
      <w:pPr>
        <w:ind w:left="720" w:hanging="720"/>
        <w:jc w:val="both"/>
      </w:pPr>
      <w:r>
        <w:t xml:space="preserve">      </w:t>
      </w:r>
      <w:r w:rsidR="00A15DDF" w:rsidRPr="0083052D">
        <w:t xml:space="preserve">minister of the Church of Christ, and by His authority, I therefore declare to you the </w:t>
      </w:r>
    </w:p>
    <w:p w:rsidR="000F2640" w:rsidRDefault="000F2640" w:rsidP="00A15DDF">
      <w:pPr>
        <w:ind w:left="720" w:hanging="720"/>
        <w:jc w:val="both"/>
      </w:pPr>
      <w:r>
        <w:t xml:space="preserve">      </w:t>
      </w:r>
      <w:r w:rsidR="00A15DDF" w:rsidRPr="0083052D">
        <w:t xml:space="preserve">entire forgiveness of all your sins, in the name of the Father and of + the Son and of the </w:t>
      </w:r>
    </w:p>
    <w:p w:rsidR="00A15DDF" w:rsidRPr="0083052D" w:rsidRDefault="000F2640" w:rsidP="00A15DDF">
      <w:pPr>
        <w:ind w:left="720" w:hanging="720"/>
        <w:jc w:val="both"/>
      </w:pPr>
      <w:r>
        <w:t xml:space="preserve">      </w:t>
      </w:r>
      <w:r w:rsidR="00A15DDF" w:rsidRPr="0083052D">
        <w:t>Holy Spirit.</w:t>
      </w:r>
    </w:p>
    <w:p w:rsidR="00A15DDF" w:rsidRPr="000F2640" w:rsidRDefault="00A15DDF" w:rsidP="00A15DDF">
      <w:pPr>
        <w:ind w:left="720" w:hanging="720"/>
        <w:jc w:val="both"/>
        <w:rPr>
          <w:sz w:val="12"/>
        </w:rPr>
      </w:pPr>
    </w:p>
    <w:p w:rsidR="00A15DDF" w:rsidRPr="0083052D" w:rsidRDefault="00A15DDF" w:rsidP="00A15DDF">
      <w:pPr>
        <w:ind w:left="-288" w:firstLine="288"/>
        <w:jc w:val="both"/>
        <w:rPr>
          <w:b/>
          <w:bCs/>
        </w:rPr>
      </w:pPr>
      <w:r w:rsidRPr="000F2640">
        <w:rPr>
          <w:bCs/>
        </w:rPr>
        <w:t>C:</w:t>
      </w:r>
      <w:r w:rsidR="000F2640">
        <w:rPr>
          <w:bCs/>
        </w:rPr>
        <w:t xml:space="preserve">  </w:t>
      </w:r>
      <w:r w:rsidRPr="0083052D">
        <w:rPr>
          <w:b/>
          <w:bCs/>
        </w:rPr>
        <w:t>Amen.</w:t>
      </w:r>
    </w:p>
    <w:p w:rsidR="00A15DDF" w:rsidRPr="000F2640" w:rsidRDefault="00A15DDF" w:rsidP="00A15DDF">
      <w:pPr>
        <w:ind w:left="-288" w:firstLine="288"/>
        <w:jc w:val="both"/>
        <w:rPr>
          <w:b/>
          <w:bCs/>
          <w:sz w:val="12"/>
        </w:rPr>
      </w:pPr>
    </w:p>
    <w:p w:rsidR="00A15DDF" w:rsidRPr="0083052D" w:rsidRDefault="00A15DDF" w:rsidP="00A15DDF">
      <w:pPr>
        <w:ind w:left="-288" w:firstLine="288"/>
        <w:jc w:val="both"/>
        <w:rPr>
          <w:bCs/>
          <w:i/>
        </w:rPr>
      </w:pPr>
      <w:r w:rsidRPr="0083052D">
        <w:rPr>
          <w:b/>
          <w:bCs/>
        </w:rPr>
        <w:t xml:space="preserve">GATHERING HYMN 767 </w:t>
      </w:r>
      <w:r w:rsidR="000F2640">
        <w:rPr>
          <w:b/>
          <w:bCs/>
        </w:rPr>
        <w:tab/>
      </w:r>
      <w:r w:rsidR="000F2640">
        <w:rPr>
          <w:b/>
          <w:bCs/>
        </w:rPr>
        <w:tab/>
      </w:r>
      <w:r w:rsidR="000F2640">
        <w:rPr>
          <w:b/>
          <w:bCs/>
        </w:rPr>
        <w:tab/>
      </w:r>
      <w:r w:rsidR="000F2640">
        <w:rPr>
          <w:b/>
          <w:bCs/>
        </w:rPr>
        <w:tab/>
      </w:r>
      <w:r w:rsidRPr="000F2640">
        <w:rPr>
          <w:b/>
          <w:bCs/>
          <w:i/>
        </w:rPr>
        <w:t>Lord, Take My Hand and Lead Me</w:t>
      </w:r>
    </w:p>
    <w:p w:rsidR="00A15DDF" w:rsidRPr="000F2640" w:rsidRDefault="00A15DDF" w:rsidP="00A15DDF">
      <w:pPr>
        <w:ind w:left="-288" w:firstLine="288"/>
        <w:jc w:val="both"/>
        <w:rPr>
          <w:bCs/>
          <w:sz w:val="12"/>
        </w:rPr>
      </w:pPr>
    </w:p>
    <w:p w:rsidR="00A15DDF" w:rsidRPr="0083052D" w:rsidRDefault="00A15DDF" w:rsidP="00A15DDF">
      <w:pPr>
        <w:jc w:val="both"/>
        <w:rPr>
          <w:b/>
        </w:rPr>
      </w:pPr>
      <w:r w:rsidRPr="0083052D">
        <w:rPr>
          <w:b/>
        </w:rPr>
        <w:t>THE GREETING AND PRAYER OF THE DAY</w:t>
      </w:r>
    </w:p>
    <w:p w:rsidR="00A15DDF" w:rsidRPr="000F2640" w:rsidRDefault="00A15DDF" w:rsidP="00A15DDF">
      <w:pPr>
        <w:jc w:val="both"/>
        <w:rPr>
          <w:b/>
          <w:sz w:val="12"/>
        </w:rPr>
      </w:pPr>
    </w:p>
    <w:p w:rsidR="000F2640" w:rsidRDefault="00A15DDF" w:rsidP="00A15DDF">
      <w:pPr>
        <w:ind w:left="720" w:hanging="720"/>
        <w:jc w:val="both"/>
      </w:pPr>
      <w:r w:rsidRPr="0083052D">
        <w:t>P:</w:t>
      </w:r>
      <w:r w:rsidR="000F2640">
        <w:t xml:space="preserve">  </w:t>
      </w:r>
      <w:r w:rsidRPr="0083052D">
        <w:t xml:space="preserve">The grace of our Lord Jesus Christ, the love of God, and the communion of the Holy </w:t>
      </w:r>
    </w:p>
    <w:p w:rsidR="00A15DDF" w:rsidRPr="0083052D" w:rsidRDefault="000F2640" w:rsidP="00A15DDF">
      <w:pPr>
        <w:ind w:left="720" w:hanging="720"/>
        <w:jc w:val="both"/>
      </w:pPr>
      <w:r>
        <w:t xml:space="preserve">      </w:t>
      </w:r>
      <w:r w:rsidR="00A15DDF" w:rsidRPr="0083052D">
        <w:t>Spirit be with you all.</w:t>
      </w:r>
    </w:p>
    <w:p w:rsidR="00A15DDF" w:rsidRPr="000F2640" w:rsidRDefault="00A15DDF" w:rsidP="00A15DDF">
      <w:pPr>
        <w:ind w:left="720" w:hanging="720"/>
        <w:jc w:val="both"/>
        <w:rPr>
          <w:sz w:val="12"/>
        </w:rPr>
      </w:pPr>
    </w:p>
    <w:p w:rsidR="00A15DDF" w:rsidRPr="0083052D" w:rsidRDefault="00A15DDF" w:rsidP="00A15DDF">
      <w:pPr>
        <w:ind w:left="720" w:hanging="720"/>
        <w:jc w:val="both"/>
        <w:rPr>
          <w:b/>
        </w:rPr>
      </w:pPr>
      <w:r w:rsidRPr="000F2640">
        <w:t>C:</w:t>
      </w:r>
      <w:r w:rsidR="000F2640">
        <w:t xml:space="preserve">  </w:t>
      </w:r>
      <w:r w:rsidRPr="0083052D">
        <w:rPr>
          <w:b/>
        </w:rPr>
        <w:t>And also with you.</w:t>
      </w:r>
    </w:p>
    <w:p w:rsidR="00A15DDF" w:rsidRPr="000F2640" w:rsidRDefault="00A15DDF" w:rsidP="00A15DDF">
      <w:pPr>
        <w:ind w:left="-288" w:firstLine="288"/>
        <w:jc w:val="both"/>
        <w:rPr>
          <w:bCs/>
          <w:sz w:val="12"/>
        </w:rPr>
      </w:pPr>
    </w:p>
    <w:p w:rsidR="000F2640" w:rsidRDefault="00A15DDF" w:rsidP="00A15DDF">
      <w:pPr>
        <w:ind w:left="720" w:hanging="720"/>
        <w:jc w:val="both"/>
        <w:rPr>
          <w:bCs/>
        </w:rPr>
      </w:pPr>
      <w:r w:rsidRPr="0083052D">
        <w:rPr>
          <w:bCs/>
        </w:rPr>
        <w:t>P:</w:t>
      </w:r>
      <w:r w:rsidR="000F2640">
        <w:rPr>
          <w:bCs/>
        </w:rPr>
        <w:t xml:space="preserve">  </w:t>
      </w:r>
      <w:r w:rsidRPr="0083052D">
        <w:rPr>
          <w:bCs/>
        </w:rPr>
        <w:t xml:space="preserve">Let us pray.  Sovereign God, Ruler of all hearts, You call us to obey You, and You </w:t>
      </w:r>
    </w:p>
    <w:p w:rsidR="000F2640" w:rsidRDefault="000F2640" w:rsidP="00A15DDF">
      <w:pPr>
        <w:ind w:left="720" w:hanging="720"/>
        <w:jc w:val="both"/>
        <w:rPr>
          <w:bCs/>
        </w:rPr>
      </w:pPr>
      <w:r>
        <w:rPr>
          <w:bCs/>
        </w:rPr>
        <w:t xml:space="preserve">      </w:t>
      </w:r>
      <w:r w:rsidR="00A15DDF" w:rsidRPr="0083052D">
        <w:rPr>
          <w:bCs/>
        </w:rPr>
        <w:t xml:space="preserve">favor us with true freedom.  Keep us faithful to the ways of Your Son, that, leaving </w:t>
      </w:r>
    </w:p>
    <w:p w:rsidR="000F2640" w:rsidRDefault="000F2640" w:rsidP="00A15DDF">
      <w:pPr>
        <w:ind w:left="720" w:hanging="720"/>
        <w:jc w:val="both"/>
        <w:rPr>
          <w:bCs/>
        </w:rPr>
      </w:pPr>
      <w:r>
        <w:rPr>
          <w:bCs/>
        </w:rPr>
        <w:t xml:space="preserve">      </w:t>
      </w:r>
      <w:r w:rsidR="00A15DDF" w:rsidRPr="0083052D">
        <w:rPr>
          <w:bCs/>
        </w:rPr>
        <w:t xml:space="preserve">behind all that hinders us, we may steadfastly follow Your paths, through Jesus Christ, </w:t>
      </w:r>
    </w:p>
    <w:p w:rsidR="00A15DDF" w:rsidRPr="0083052D" w:rsidRDefault="000F2640" w:rsidP="00A15DDF">
      <w:pPr>
        <w:ind w:left="720" w:hanging="720"/>
        <w:jc w:val="both"/>
        <w:rPr>
          <w:bCs/>
        </w:rPr>
      </w:pPr>
      <w:r>
        <w:rPr>
          <w:bCs/>
        </w:rPr>
        <w:t xml:space="preserve">      </w:t>
      </w:r>
      <w:r w:rsidR="00A15DDF" w:rsidRPr="0083052D">
        <w:rPr>
          <w:bCs/>
        </w:rPr>
        <w:t>our Savior and Lord.</w:t>
      </w:r>
    </w:p>
    <w:p w:rsidR="00A15DDF" w:rsidRPr="000F2640" w:rsidRDefault="00A15DDF" w:rsidP="00A15DDF">
      <w:pPr>
        <w:ind w:left="720" w:hanging="720"/>
        <w:jc w:val="both"/>
        <w:rPr>
          <w:bCs/>
          <w:sz w:val="12"/>
        </w:rPr>
      </w:pPr>
    </w:p>
    <w:p w:rsidR="00A15DDF" w:rsidRPr="0083052D" w:rsidRDefault="00A15DDF" w:rsidP="00A15DDF">
      <w:pPr>
        <w:ind w:left="720" w:hanging="720"/>
        <w:jc w:val="both"/>
        <w:rPr>
          <w:b/>
          <w:bCs/>
        </w:rPr>
      </w:pPr>
      <w:r w:rsidRPr="000F2640">
        <w:rPr>
          <w:bCs/>
        </w:rPr>
        <w:t>C:</w:t>
      </w:r>
      <w:r w:rsidR="000F2640">
        <w:rPr>
          <w:bCs/>
        </w:rPr>
        <w:t xml:space="preserve">  </w:t>
      </w:r>
      <w:r w:rsidRPr="0083052D">
        <w:rPr>
          <w:b/>
          <w:bCs/>
        </w:rPr>
        <w:t>Amen.</w:t>
      </w:r>
    </w:p>
    <w:p w:rsidR="00A15DDF" w:rsidRPr="000F2640" w:rsidRDefault="00A15DDF" w:rsidP="00A15DDF">
      <w:pPr>
        <w:ind w:left="720" w:hanging="720"/>
        <w:jc w:val="both"/>
        <w:rPr>
          <w:b/>
          <w:bCs/>
          <w:sz w:val="12"/>
        </w:rPr>
      </w:pPr>
    </w:p>
    <w:p w:rsidR="00A15DDF" w:rsidRPr="000F2640" w:rsidRDefault="00A15DDF" w:rsidP="00A15DDF">
      <w:pPr>
        <w:ind w:left="720" w:hanging="720"/>
        <w:jc w:val="both"/>
        <w:rPr>
          <w:sz w:val="28"/>
        </w:rPr>
      </w:pPr>
      <w:r w:rsidRPr="0083052D">
        <w:rPr>
          <w:i/>
        </w:rPr>
        <w:t>The assembly is seated</w:t>
      </w:r>
    </w:p>
    <w:p w:rsidR="00A15DDF" w:rsidRPr="000F2640" w:rsidRDefault="000F2640" w:rsidP="00A15DDF">
      <w:pPr>
        <w:jc w:val="center"/>
        <w:rPr>
          <w:b/>
          <w:sz w:val="28"/>
        </w:rPr>
      </w:pPr>
      <w:r w:rsidRPr="000F2640">
        <w:rPr>
          <w:b/>
          <w:sz w:val="28"/>
        </w:rPr>
        <w:sym w:font="Wingdings" w:char="F058"/>
      </w:r>
      <w:r w:rsidR="00A15DDF" w:rsidRPr="000F2640">
        <w:rPr>
          <w:b/>
          <w:sz w:val="28"/>
        </w:rPr>
        <w:t xml:space="preserve"> WORD </w:t>
      </w:r>
      <w:r w:rsidRPr="000F2640">
        <w:rPr>
          <w:b/>
          <w:sz w:val="28"/>
        </w:rPr>
        <w:sym w:font="Wingdings" w:char="F058"/>
      </w:r>
    </w:p>
    <w:p w:rsidR="00A15DDF" w:rsidRPr="000F2640" w:rsidRDefault="00A15DDF" w:rsidP="00A15DDF">
      <w:pPr>
        <w:ind w:left="720" w:hanging="720"/>
        <w:jc w:val="center"/>
        <w:rPr>
          <w:b/>
          <w:sz w:val="12"/>
        </w:rPr>
      </w:pPr>
    </w:p>
    <w:p w:rsidR="00A15DDF" w:rsidRPr="0083052D" w:rsidRDefault="00A15DDF" w:rsidP="00A15DDF">
      <w:pPr>
        <w:ind w:left="720" w:hanging="720"/>
        <w:jc w:val="both"/>
        <w:rPr>
          <w:b/>
        </w:rPr>
      </w:pPr>
      <w:r w:rsidRPr="0083052D">
        <w:rPr>
          <w:b/>
        </w:rPr>
        <w:t>FIRST READING</w:t>
      </w:r>
      <w:r w:rsidRPr="0083052D">
        <w:rPr>
          <w:b/>
        </w:rPr>
        <w:tab/>
      </w:r>
      <w:r w:rsidRPr="0083052D">
        <w:rPr>
          <w:b/>
        </w:rPr>
        <w:tab/>
      </w:r>
      <w:r w:rsidRPr="0083052D">
        <w:rPr>
          <w:b/>
        </w:rPr>
        <w:tab/>
      </w:r>
      <w:r w:rsidRPr="0083052D">
        <w:rPr>
          <w:b/>
        </w:rPr>
        <w:tab/>
      </w:r>
      <w:r w:rsidRPr="0083052D">
        <w:rPr>
          <w:b/>
        </w:rPr>
        <w:tab/>
        <w:t xml:space="preserve">            1 Kings 19:15-16, 19-21</w:t>
      </w:r>
    </w:p>
    <w:p w:rsidR="00A15DDF" w:rsidRPr="000F2640" w:rsidRDefault="00A15DDF" w:rsidP="00A15DDF">
      <w:pPr>
        <w:ind w:left="720" w:hanging="720"/>
        <w:jc w:val="both"/>
        <w:rPr>
          <w:b/>
          <w:sz w:val="4"/>
        </w:rPr>
      </w:pPr>
    </w:p>
    <w:p w:rsidR="00A15DDF" w:rsidRPr="0083052D" w:rsidRDefault="00A15DDF" w:rsidP="00A15DDF">
      <w:pPr>
        <w:jc w:val="both"/>
        <w:rPr>
          <w:i/>
          <w:iCs/>
        </w:rPr>
      </w:pPr>
      <w:r w:rsidRPr="0083052D">
        <w:rPr>
          <w:lang w:val="en-CA"/>
        </w:rPr>
        <w:fldChar w:fldCharType="begin"/>
      </w:r>
      <w:r w:rsidRPr="0083052D">
        <w:rPr>
          <w:lang w:val="en-CA"/>
        </w:rPr>
        <w:instrText xml:space="preserve"> SEQ CHAPTER \h \r 1</w:instrText>
      </w:r>
      <w:r w:rsidRPr="0083052D">
        <w:rPr>
          <w:lang w:val="en-CA"/>
        </w:rPr>
        <w:fldChar w:fldCharType="end"/>
      </w:r>
      <w:r w:rsidRPr="0083052D">
        <w:rPr>
          <w:i/>
          <w:iCs/>
        </w:rPr>
        <w:t xml:space="preserve">In the story preceding today's reading, the prophet Elijah flees for his life to the security of God's mountain. There the </w:t>
      </w:r>
      <w:r w:rsidRPr="0083052D">
        <w:rPr>
          <w:i/>
          <w:iCs/>
          <w:smallCaps/>
        </w:rPr>
        <w:t>Lord</w:t>
      </w:r>
      <w:r w:rsidRPr="0083052D">
        <w:rPr>
          <w:i/>
          <w:iCs/>
        </w:rPr>
        <w:t xml:space="preserve"> reveals to Elijah the work that is  to be done and the promise of the L</w:t>
      </w:r>
      <w:r w:rsidRPr="0083052D">
        <w:rPr>
          <w:i/>
          <w:iCs/>
          <w:smallCaps/>
        </w:rPr>
        <w:t>ord</w:t>
      </w:r>
      <w:r w:rsidRPr="0083052D">
        <w:rPr>
          <w:i/>
          <w:iCs/>
        </w:rPr>
        <w:t>'s presence where God's people are faithful in their work.</w:t>
      </w:r>
    </w:p>
    <w:p w:rsidR="00A15DDF" w:rsidRPr="000F2640" w:rsidRDefault="00A15DDF" w:rsidP="000F2640">
      <w:pPr>
        <w:ind w:firstLine="720"/>
        <w:jc w:val="both"/>
        <w:rPr>
          <w:sz w:val="12"/>
        </w:rPr>
      </w:pPr>
    </w:p>
    <w:p w:rsidR="00A15DDF" w:rsidRPr="0083052D" w:rsidRDefault="00A15DDF" w:rsidP="00A15DDF">
      <w:pPr>
        <w:ind w:firstLine="720"/>
        <w:jc w:val="both"/>
      </w:pPr>
      <w:r w:rsidRPr="0083052D">
        <w:rPr>
          <w:vertAlign w:val="superscript"/>
        </w:rPr>
        <w:t>15</w:t>
      </w:r>
      <w:r w:rsidRPr="0083052D">
        <w:t xml:space="preserve">Then the </w:t>
      </w:r>
      <w:r w:rsidRPr="0083052D">
        <w:rPr>
          <w:smallCaps/>
        </w:rPr>
        <w:t>Lord</w:t>
      </w:r>
      <w:r w:rsidRPr="0083052D">
        <w:t xml:space="preserve"> said to (Elijah), "Go, return on your way to the wilderness of Damascus; when you arrive, you shall anoint Hazael as king over Aram. </w:t>
      </w:r>
      <w:r w:rsidRPr="0083052D">
        <w:rPr>
          <w:vertAlign w:val="superscript"/>
        </w:rPr>
        <w:t>16</w:t>
      </w:r>
      <w:r w:rsidRPr="0083052D">
        <w:t>Also you shall anoint Jehu son of Nimshi as king over Israel; and you shall anoint Elisha son of Shaphat of Abel-meholah as prophet in your place."</w:t>
      </w:r>
    </w:p>
    <w:p w:rsidR="00A15DDF" w:rsidRPr="0083052D" w:rsidRDefault="00A15DDF" w:rsidP="00A15DDF">
      <w:pPr>
        <w:jc w:val="both"/>
      </w:pPr>
      <w:r w:rsidRPr="0083052D">
        <w:tab/>
      </w:r>
      <w:r w:rsidRPr="0083052D">
        <w:rPr>
          <w:vertAlign w:val="superscript"/>
        </w:rPr>
        <w:t>19</w:t>
      </w:r>
      <w:r w:rsidRPr="0083052D">
        <w:t xml:space="preserve">So he set out from there, and found Elisha son of Shaphat, who was plowing. There were twelve yoke of oxen ahead of him, and he was with the twelfth. Elijah passed by him and threw his mantle over him. </w:t>
      </w:r>
      <w:r w:rsidRPr="0083052D">
        <w:rPr>
          <w:vertAlign w:val="superscript"/>
        </w:rPr>
        <w:t>20</w:t>
      </w:r>
      <w:r w:rsidRPr="0083052D">
        <w:t xml:space="preserve">He left the oxen, ran after Elijah, and said, "Let me kiss my father and my mother, and then I will follow you." Then Elijah said to him, "Go back again; for what have I done to you?" </w:t>
      </w:r>
      <w:r w:rsidRPr="0083052D">
        <w:rPr>
          <w:vertAlign w:val="superscript"/>
        </w:rPr>
        <w:t>21</w:t>
      </w:r>
      <w:r w:rsidRPr="0083052D">
        <w:t>He returned from following him, took the yoke of oxen, and slaughtered them; using the equipment from the oxen, he boiled their flesh, and gave it to the people, and they ate. Then he set out and followed Elijah, and became his servant.</w:t>
      </w:r>
    </w:p>
    <w:p w:rsidR="00A15DDF" w:rsidRPr="000F2640" w:rsidRDefault="00A15DDF" w:rsidP="00A15DDF">
      <w:pPr>
        <w:jc w:val="both"/>
        <w:rPr>
          <w:sz w:val="8"/>
        </w:rPr>
      </w:pPr>
    </w:p>
    <w:p w:rsidR="00A15DDF" w:rsidRPr="0083052D" w:rsidRDefault="00A15DDF" w:rsidP="00A15DDF">
      <w:pPr>
        <w:jc w:val="both"/>
      </w:pPr>
      <w:r w:rsidRPr="0083052D">
        <w:t>The Word of the Lord.</w:t>
      </w:r>
    </w:p>
    <w:p w:rsidR="00A15DDF" w:rsidRPr="000F2640" w:rsidRDefault="00A15DDF" w:rsidP="00A15DDF">
      <w:pPr>
        <w:jc w:val="both"/>
        <w:rPr>
          <w:sz w:val="8"/>
        </w:rPr>
      </w:pPr>
    </w:p>
    <w:p w:rsidR="00A15DDF" w:rsidRPr="0083052D" w:rsidRDefault="00A15DDF" w:rsidP="00A15DDF">
      <w:pPr>
        <w:jc w:val="both"/>
        <w:rPr>
          <w:b/>
        </w:rPr>
      </w:pPr>
      <w:r w:rsidRPr="0083052D">
        <w:rPr>
          <w:b/>
        </w:rPr>
        <w:t>Thanks be to God.</w:t>
      </w:r>
    </w:p>
    <w:p w:rsidR="00A15DDF" w:rsidRPr="0083052D" w:rsidRDefault="00A15DDF" w:rsidP="00A15DDF">
      <w:pPr>
        <w:jc w:val="both"/>
        <w:rPr>
          <w:b/>
        </w:rPr>
      </w:pPr>
    </w:p>
    <w:p w:rsidR="00A15DDF" w:rsidRPr="0083052D" w:rsidRDefault="00A15DDF" w:rsidP="00A15DDF">
      <w:pPr>
        <w:jc w:val="both"/>
      </w:pPr>
      <w:r w:rsidRPr="0083052D">
        <w:rPr>
          <w:b/>
        </w:rPr>
        <w:t>THE PSALM:  Psalm 16</w:t>
      </w:r>
      <w:r w:rsidRPr="0083052D">
        <w:rPr>
          <w:b/>
        </w:rPr>
        <w:tab/>
      </w:r>
      <w:r w:rsidRPr="0083052D">
        <w:rPr>
          <w:b/>
        </w:rPr>
        <w:tab/>
      </w:r>
      <w:r w:rsidR="000F2640">
        <w:rPr>
          <w:b/>
        </w:rPr>
        <w:tab/>
      </w:r>
      <w:r w:rsidR="000F2640">
        <w:rPr>
          <w:b/>
        </w:rPr>
        <w:tab/>
      </w:r>
      <w:r w:rsidR="000F2640">
        <w:rPr>
          <w:b/>
        </w:rPr>
        <w:tab/>
      </w:r>
      <w:r w:rsidR="000F2640">
        <w:rPr>
          <w:b/>
        </w:rPr>
        <w:tab/>
      </w:r>
      <w:r w:rsidRPr="000F2640">
        <w:rPr>
          <w:b/>
        </w:rPr>
        <w:t>Read responsively</w:t>
      </w:r>
    </w:p>
    <w:p w:rsidR="00A15DDF" w:rsidRPr="0083052D" w:rsidRDefault="00A15DDF" w:rsidP="00A15DDF">
      <w:pPr>
        <w:jc w:val="both"/>
        <w:rPr>
          <w:b/>
        </w:rPr>
      </w:pPr>
      <w:r w:rsidRPr="00055D90">
        <w:rPr>
          <w:b/>
          <w:sz w:val="2"/>
        </w:rPr>
        <w:tab/>
      </w:r>
      <w:r w:rsidRPr="0083052D">
        <w:rPr>
          <w:b/>
        </w:rPr>
        <w:tab/>
      </w:r>
      <w:r w:rsidRPr="0083052D">
        <w:rPr>
          <w:b/>
        </w:rPr>
        <w:tab/>
        <w:t xml:space="preserve">            </w:t>
      </w:r>
    </w:p>
    <w:p w:rsidR="00A15DDF" w:rsidRPr="0083052D" w:rsidRDefault="00A15DDF" w:rsidP="00A15DDF">
      <w:pPr>
        <w:jc w:val="both"/>
      </w:pPr>
      <w:r w:rsidRPr="0083052D">
        <w:rPr>
          <w:vertAlign w:val="superscript"/>
        </w:rPr>
        <w:t>1</w:t>
      </w:r>
      <w:r w:rsidRPr="0083052D">
        <w:t>Protect me, O God, for I take refuge in You;</w:t>
      </w:r>
    </w:p>
    <w:p w:rsidR="00A15DDF" w:rsidRPr="0083052D" w:rsidRDefault="00A15DDF" w:rsidP="00A15DDF">
      <w:pPr>
        <w:jc w:val="both"/>
      </w:pPr>
      <w:r w:rsidRPr="0083052D">
        <w:t>     I have said to the LORD, "You are my Lord, my good above all other."</w:t>
      </w:r>
    </w:p>
    <w:p w:rsidR="00A15DDF" w:rsidRPr="0083052D" w:rsidRDefault="00A15DDF" w:rsidP="00A15DDF">
      <w:pPr>
        <w:jc w:val="both"/>
      </w:pPr>
    </w:p>
    <w:p w:rsidR="00A15DDF" w:rsidRPr="0083052D" w:rsidRDefault="00A15DDF" w:rsidP="00A15DDF">
      <w:pPr>
        <w:jc w:val="both"/>
      </w:pPr>
      <w:r w:rsidRPr="0083052D">
        <w:rPr>
          <w:rStyle w:val="Strong"/>
          <w:vertAlign w:val="superscript"/>
        </w:rPr>
        <w:t>2</w:t>
      </w:r>
      <w:r w:rsidRPr="0083052D">
        <w:rPr>
          <w:rStyle w:val="Strong"/>
        </w:rPr>
        <w:t>All my delight is in the godly that are in the land,</w:t>
      </w:r>
    </w:p>
    <w:p w:rsidR="00A15DDF" w:rsidRPr="0083052D" w:rsidRDefault="00A15DDF" w:rsidP="00A15DDF">
      <w:pPr>
        <w:jc w:val="both"/>
        <w:rPr>
          <w:rStyle w:val="Strong"/>
        </w:rPr>
      </w:pPr>
      <w:r w:rsidRPr="0083052D">
        <w:t>     </w:t>
      </w:r>
      <w:r w:rsidRPr="0083052D">
        <w:rPr>
          <w:rStyle w:val="Strong"/>
        </w:rPr>
        <w:t>upon those who are noble among the people.</w:t>
      </w:r>
    </w:p>
    <w:p w:rsidR="00A15DDF" w:rsidRPr="000F2640" w:rsidRDefault="00A15DDF" w:rsidP="00A15DDF">
      <w:pPr>
        <w:jc w:val="both"/>
        <w:rPr>
          <w:sz w:val="12"/>
        </w:rPr>
      </w:pPr>
    </w:p>
    <w:p w:rsidR="00A15DDF" w:rsidRPr="0083052D" w:rsidRDefault="00A15DDF" w:rsidP="00A15DDF">
      <w:pPr>
        <w:jc w:val="both"/>
      </w:pPr>
      <w:r w:rsidRPr="0083052D">
        <w:rPr>
          <w:vertAlign w:val="superscript"/>
        </w:rPr>
        <w:t>3</w:t>
      </w:r>
      <w:r w:rsidRPr="0083052D">
        <w:t>But those who run after other gods</w:t>
      </w:r>
    </w:p>
    <w:p w:rsidR="00A15DDF" w:rsidRPr="0083052D" w:rsidRDefault="00A15DDF" w:rsidP="00A15DDF">
      <w:pPr>
        <w:jc w:val="both"/>
      </w:pPr>
      <w:r w:rsidRPr="0083052D">
        <w:t>     shall have their troubles multiplied.</w:t>
      </w:r>
    </w:p>
    <w:p w:rsidR="00A15DDF" w:rsidRPr="000F2640" w:rsidRDefault="00A15DDF" w:rsidP="00A15DDF">
      <w:pPr>
        <w:jc w:val="both"/>
        <w:rPr>
          <w:sz w:val="12"/>
        </w:rPr>
      </w:pPr>
    </w:p>
    <w:p w:rsidR="00A15DDF" w:rsidRPr="0083052D" w:rsidRDefault="00A15DDF" w:rsidP="00A15DDF">
      <w:pPr>
        <w:jc w:val="both"/>
      </w:pPr>
      <w:r w:rsidRPr="0083052D">
        <w:rPr>
          <w:rStyle w:val="Strong"/>
          <w:vertAlign w:val="superscript"/>
        </w:rPr>
        <w:t>4</w:t>
      </w:r>
      <w:r w:rsidRPr="0083052D">
        <w:rPr>
          <w:rStyle w:val="Strong"/>
        </w:rPr>
        <w:t>I will not pour out drink offerings to such gods,</w:t>
      </w:r>
    </w:p>
    <w:p w:rsidR="00A15DDF" w:rsidRPr="0083052D" w:rsidRDefault="00A15DDF" w:rsidP="00A15DDF">
      <w:pPr>
        <w:jc w:val="both"/>
        <w:rPr>
          <w:rStyle w:val="Strong"/>
        </w:rPr>
      </w:pPr>
      <w:r w:rsidRPr="0083052D">
        <w:t>     </w:t>
      </w:r>
      <w:r w:rsidRPr="0083052D">
        <w:rPr>
          <w:rStyle w:val="Strong"/>
        </w:rPr>
        <w:t>never take their names upon my lips.   </w:t>
      </w:r>
    </w:p>
    <w:p w:rsidR="00A15DDF" w:rsidRPr="000F2640" w:rsidRDefault="00A15DDF" w:rsidP="00A15DDF">
      <w:pPr>
        <w:jc w:val="both"/>
        <w:rPr>
          <w:sz w:val="12"/>
        </w:rPr>
      </w:pPr>
    </w:p>
    <w:p w:rsidR="00A15DDF" w:rsidRPr="0083052D" w:rsidRDefault="00A15DDF" w:rsidP="00A15DDF">
      <w:pPr>
        <w:jc w:val="both"/>
      </w:pPr>
      <w:r w:rsidRPr="0083052D">
        <w:rPr>
          <w:vertAlign w:val="superscript"/>
        </w:rPr>
        <w:t>5</w:t>
      </w:r>
      <w:r w:rsidRPr="0083052D">
        <w:t>O LORD, You are my portion and my cup;</w:t>
      </w:r>
    </w:p>
    <w:p w:rsidR="00A15DDF" w:rsidRPr="0083052D" w:rsidRDefault="00A15DDF" w:rsidP="00A15DDF">
      <w:pPr>
        <w:jc w:val="both"/>
      </w:pPr>
      <w:r w:rsidRPr="0083052D">
        <w:t>     it is You who uphold my lot.</w:t>
      </w:r>
    </w:p>
    <w:p w:rsidR="00A15DDF" w:rsidRPr="000F2640" w:rsidRDefault="00A15DDF" w:rsidP="00A15DDF">
      <w:pPr>
        <w:jc w:val="both"/>
        <w:rPr>
          <w:sz w:val="12"/>
        </w:rPr>
      </w:pPr>
    </w:p>
    <w:p w:rsidR="00A15DDF" w:rsidRPr="0083052D" w:rsidRDefault="00A15DDF" w:rsidP="00A15DDF">
      <w:pPr>
        <w:jc w:val="both"/>
      </w:pPr>
      <w:r w:rsidRPr="0083052D">
        <w:rPr>
          <w:rStyle w:val="Strong"/>
          <w:vertAlign w:val="superscript"/>
        </w:rPr>
        <w:t>6</w:t>
      </w:r>
      <w:r w:rsidRPr="0083052D">
        <w:rPr>
          <w:rStyle w:val="Strong"/>
        </w:rPr>
        <w:t>My boundaries enclose a pleasant land;</w:t>
      </w:r>
    </w:p>
    <w:p w:rsidR="00A15DDF" w:rsidRPr="0083052D" w:rsidRDefault="00A15DDF" w:rsidP="00A15DDF">
      <w:pPr>
        <w:jc w:val="both"/>
        <w:rPr>
          <w:rStyle w:val="Strong"/>
        </w:rPr>
      </w:pPr>
      <w:r w:rsidRPr="0083052D">
        <w:t>     </w:t>
      </w:r>
      <w:r w:rsidRPr="0083052D">
        <w:rPr>
          <w:rStyle w:val="Strong"/>
        </w:rPr>
        <w:t>indeed, I have a rich inheritance.</w:t>
      </w:r>
    </w:p>
    <w:p w:rsidR="00A15DDF" w:rsidRPr="000F2640" w:rsidRDefault="00A15DDF" w:rsidP="00A15DDF">
      <w:pPr>
        <w:jc w:val="both"/>
        <w:rPr>
          <w:sz w:val="12"/>
        </w:rPr>
      </w:pPr>
    </w:p>
    <w:p w:rsidR="00A15DDF" w:rsidRPr="0083052D" w:rsidRDefault="00A15DDF" w:rsidP="00A15DDF">
      <w:pPr>
        <w:jc w:val="both"/>
      </w:pPr>
      <w:r w:rsidRPr="0083052D">
        <w:rPr>
          <w:vertAlign w:val="superscript"/>
        </w:rPr>
        <w:t>7</w:t>
      </w:r>
      <w:r w:rsidRPr="0083052D">
        <w:t>I will bless the LORD Who gives me counsel;</w:t>
      </w:r>
    </w:p>
    <w:p w:rsidR="00A15DDF" w:rsidRDefault="00A15DDF" w:rsidP="00A15DDF">
      <w:pPr>
        <w:jc w:val="both"/>
      </w:pPr>
      <w:r w:rsidRPr="0083052D">
        <w:t>     my heart teaches me night after night.</w:t>
      </w:r>
    </w:p>
    <w:p w:rsidR="00F43B73" w:rsidRPr="00F43B73" w:rsidRDefault="00F43B73" w:rsidP="00A15DDF">
      <w:pPr>
        <w:jc w:val="both"/>
        <w:rPr>
          <w:sz w:val="12"/>
        </w:rPr>
      </w:pPr>
    </w:p>
    <w:p w:rsidR="00A15DDF" w:rsidRPr="0083052D" w:rsidRDefault="00A15DDF" w:rsidP="00A15DDF">
      <w:pPr>
        <w:jc w:val="both"/>
      </w:pPr>
      <w:r w:rsidRPr="0083052D">
        <w:rPr>
          <w:rStyle w:val="Strong"/>
          <w:vertAlign w:val="superscript"/>
        </w:rPr>
        <w:t>8</w:t>
      </w:r>
      <w:r w:rsidRPr="0083052D">
        <w:rPr>
          <w:rStyle w:val="Strong"/>
        </w:rPr>
        <w:t>I have set the LORD always before me;</w:t>
      </w:r>
    </w:p>
    <w:p w:rsidR="00A15DDF" w:rsidRPr="0083052D" w:rsidRDefault="00A15DDF" w:rsidP="00A15DDF">
      <w:pPr>
        <w:jc w:val="both"/>
        <w:rPr>
          <w:rStyle w:val="Strong"/>
        </w:rPr>
      </w:pPr>
      <w:r w:rsidRPr="0083052D">
        <w:t>     </w:t>
      </w:r>
      <w:r w:rsidRPr="0083052D">
        <w:rPr>
          <w:rStyle w:val="Strong"/>
        </w:rPr>
        <w:t>because God is at my right hand, I shall not be shaken.   </w:t>
      </w:r>
    </w:p>
    <w:p w:rsidR="00A15DDF" w:rsidRPr="00F43B73" w:rsidRDefault="00A15DDF" w:rsidP="00A15DDF">
      <w:pPr>
        <w:jc w:val="both"/>
        <w:rPr>
          <w:rStyle w:val="Strong"/>
          <w:sz w:val="12"/>
        </w:rPr>
      </w:pPr>
    </w:p>
    <w:p w:rsidR="00A15DDF" w:rsidRPr="0083052D" w:rsidRDefault="00A15DDF" w:rsidP="00A15DDF">
      <w:pPr>
        <w:jc w:val="both"/>
      </w:pPr>
      <w:r w:rsidRPr="0083052D">
        <w:rPr>
          <w:vertAlign w:val="superscript"/>
        </w:rPr>
        <w:t>9</w:t>
      </w:r>
      <w:r w:rsidRPr="0083052D">
        <w:t>My heart, therefore, is glad, and my spirit rejoices;</w:t>
      </w:r>
    </w:p>
    <w:p w:rsidR="00A15DDF" w:rsidRPr="0083052D" w:rsidRDefault="00A15DDF" w:rsidP="00A15DDF">
      <w:pPr>
        <w:jc w:val="both"/>
      </w:pPr>
      <w:r w:rsidRPr="0083052D">
        <w:t>     my body also shall rest in hope.</w:t>
      </w:r>
    </w:p>
    <w:p w:rsidR="00A15DDF" w:rsidRPr="00F43B73" w:rsidRDefault="00A15DDF" w:rsidP="00A15DDF">
      <w:pPr>
        <w:jc w:val="both"/>
        <w:rPr>
          <w:sz w:val="12"/>
        </w:rPr>
      </w:pPr>
    </w:p>
    <w:p w:rsidR="00A15DDF" w:rsidRPr="0083052D" w:rsidRDefault="00A15DDF" w:rsidP="00A15DDF">
      <w:pPr>
        <w:jc w:val="both"/>
      </w:pPr>
      <w:r w:rsidRPr="0083052D">
        <w:rPr>
          <w:rStyle w:val="Strong"/>
          <w:vertAlign w:val="superscript"/>
        </w:rPr>
        <w:t>10</w:t>
      </w:r>
      <w:r w:rsidRPr="0083052D">
        <w:rPr>
          <w:rStyle w:val="Strong"/>
        </w:rPr>
        <w:t>For you will not abandon me to the grave,</w:t>
      </w:r>
    </w:p>
    <w:p w:rsidR="00A15DDF" w:rsidRPr="0083052D" w:rsidRDefault="00A15DDF" w:rsidP="00A15DDF">
      <w:pPr>
        <w:jc w:val="both"/>
        <w:rPr>
          <w:rStyle w:val="Strong"/>
        </w:rPr>
      </w:pPr>
      <w:r w:rsidRPr="0083052D">
        <w:t>     </w:t>
      </w:r>
      <w:r w:rsidRPr="0083052D">
        <w:rPr>
          <w:rStyle w:val="Strong"/>
        </w:rPr>
        <w:t>nor let Your holy one see the pit.</w:t>
      </w:r>
    </w:p>
    <w:p w:rsidR="00A15DDF" w:rsidRPr="00F43B73" w:rsidRDefault="00A15DDF" w:rsidP="00A15DDF">
      <w:pPr>
        <w:jc w:val="both"/>
        <w:rPr>
          <w:sz w:val="12"/>
        </w:rPr>
      </w:pPr>
    </w:p>
    <w:p w:rsidR="00A15DDF" w:rsidRPr="0083052D" w:rsidRDefault="00A15DDF" w:rsidP="00A15DDF">
      <w:pPr>
        <w:jc w:val="both"/>
      </w:pPr>
      <w:r w:rsidRPr="0083052D">
        <w:rPr>
          <w:vertAlign w:val="superscript"/>
        </w:rPr>
        <w:t>11</w:t>
      </w:r>
      <w:r w:rsidRPr="0083052D">
        <w:t>You will show me the path of life;</w:t>
      </w:r>
    </w:p>
    <w:p w:rsidR="00A15DDF" w:rsidRPr="0083052D" w:rsidRDefault="00A15DDF" w:rsidP="00A15DDF">
      <w:pPr>
        <w:jc w:val="both"/>
      </w:pPr>
      <w:r w:rsidRPr="0083052D">
        <w:t xml:space="preserve">     in Your presence there is fullness of joy, and in Your right hand are pleasures forevermore.  </w:t>
      </w:r>
    </w:p>
    <w:p w:rsidR="00A15DDF" w:rsidRPr="0083052D" w:rsidRDefault="00A15DDF" w:rsidP="00A15DDF">
      <w:pPr>
        <w:jc w:val="both"/>
        <w:rPr>
          <w:rStyle w:val="Strong"/>
        </w:rPr>
      </w:pPr>
      <w:r w:rsidRPr="0083052D">
        <w:t>  </w:t>
      </w:r>
    </w:p>
    <w:p w:rsidR="00A15DDF" w:rsidRPr="0083052D" w:rsidRDefault="00A15DDF" w:rsidP="00A15DDF">
      <w:pPr>
        <w:jc w:val="both"/>
        <w:rPr>
          <w:b/>
          <w:bCs/>
        </w:rPr>
      </w:pPr>
      <w:r w:rsidRPr="0083052D">
        <w:rPr>
          <w:lang w:val="en-CA"/>
        </w:rPr>
        <w:fldChar w:fldCharType="begin"/>
      </w:r>
      <w:r w:rsidRPr="0083052D">
        <w:rPr>
          <w:lang w:val="en-CA"/>
        </w:rPr>
        <w:instrText xml:space="preserve"> SEQ CHAPTER \h \r 1</w:instrText>
      </w:r>
      <w:r w:rsidRPr="0083052D">
        <w:rPr>
          <w:lang w:val="en-CA"/>
        </w:rPr>
        <w:fldChar w:fldCharType="end"/>
      </w:r>
      <w:r w:rsidRPr="0083052D">
        <w:rPr>
          <w:b/>
          <w:bCs/>
        </w:rPr>
        <w:t>SECOND LESSON</w:t>
      </w:r>
      <w:r w:rsidRPr="0083052D">
        <w:rPr>
          <w:b/>
          <w:bCs/>
        </w:rPr>
        <w:tab/>
      </w:r>
      <w:r w:rsidRPr="0083052D">
        <w:rPr>
          <w:b/>
          <w:bCs/>
        </w:rPr>
        <w:tab/>
      </w:r>
      <w:r w:rsidRPr="0083052D">
        <w:rPr>
          <w:b/>
          <w:bCs/>
        </w:rPr>
        <w:tab/>
      </w:r>
      <w:r w:rsidRPr="0083052D">
        <w:rPr>
          <w:b/>
          <w:bCs/>
        </w:rPr>
        <w:tab/>
      </w:r>
      <w:r w:rsidRPr="0083052D">
        <w:rPr>
          <w:b/>
          <w:bCs/>
        </w:rPr>
        <w:tab/>
      </w:r>
      <w:r w:rsidRPr="0083052D">
        <w:rPr>
          <w:b/>
          <w:bCs/>
        </w:rPr>
        <w:tab/>
        <w:t xml:space="preserve">     Galatians 5:1, 13-25</w:t>
      </w:r>
    </w:p>
    <w:p w:rsidR="00A15DDF" w:rsidRPr="00F43B73" w:rsidRDefault="00A15DDF" w:rsidP="00A15DDF">
      <w:pPr>
        <w:jc w:val="both"/>
        <w:rPr>
          <w:b/>
          <w:bCs/>
          <w:sz w:val="4"/>
        </w:rPr>
      </w:pPr>
    </w:p>
    <w:p w:rsidR="00A15DDF" w:rsidRPr="0083052D" w:rsidRDefault="00A15DDF" w:rsidP="00A15DDF">
      <w:pPr>
        <w:jc w:val="both"/>
        <w:rPr>
          <w:i/>
          <w:iCs/>
        </w:rPr>
      </w:pPr>
      <w:r w:rsidRPr="0083052D">
        <w:rPr>
          <w:i/>
          <w:iCs/>
        </w:rPr>
        <w:t>For Paul, the freedom Christ gives is not permission to do whatever we want. It is the ability to be what we could not be otherwise. The power and guidance of the Spirit produce a different kind of life, one marked by the qualities Paul lists in this reading.</w:t>
      </w:r>
    </w:p>
    <w:p w:rsidR="00A15DDF" w:rsidRPr="00F43B73" w:rsidRDefault="00A15DDF" w:rsidP="00F43B73">
      <w:pPr>
        <w:ind w:firstLine="720"/>
        <w:jc w:val="both"/>
        <w:rPr>
          <w:sz w:val="12"/>
        </w:rPr>
      </w:pPr>
    </w:p>
    <w:p w:rsidR="00A15DDF" w:rsidRPr="0083052D" w:rsidRDefault="00A15DDF" w:rsidP="00A15DDF">
      <w:pPr>
        <w:ind w:firstLine="720"/>
        <w:jc w:val="both"/>
      </w:pPr>
      <w:r w:rsidRPr="0083052D">
        <w:rPr>
          <w:vertAlign w:val="superscript"/>
        </w:rPr>
        <w:t>1</w:t>
      </w:r>
      <w:r w:rsidRPr="0083052D">
        <w:t>For freedom Christ has set us free. Stand firm, therefore, and do not submit again to a yoke of slavery.</w:t>
      </w:r>
    </w:p>
    <w:p w:rsidR="00A15DDF" w:rsidRPr="0083052D" w:rsidRDefault="00A15DDF" w:rsidP="00A15DDF">
      <w:pPr>
        <w:jc w:val="both"/>
      </w:pPr>
      <w:r w:rsidRPr="0083052D">
        <w:tab/>
      </w:r>
      <w:r w:rsidRPr="0083052D">
        <w:rPr>
          <w:vertAlign w:val="superscript"/>
        </w:rPr>
        <w:t>13</w:t>
      </w:r>
      <w:r w:rsidRPr="0083052D">
        <w:t xml:space="preserve">For you were called to freedom, brothers and sisters; only do not use your freedom as an opportunity for self-indulgence, but through love become slaves to one another. </w:t>
      </w:r>
      <w:r w:rsidRPr="0083052D">
        <w:rPr>
          <w:vertAlign w:val="superscript"/>
        </w:rPr>
        <w:t>14</w:t>
      </w:r>
      <w:r w:rsidRPr="0083052D">
        <w:t xml:space="preserve">For the whole law is summed up in a single commandment, "You shall love your neighbor as yourself." </w:t>
      </w:r>
      <w:r w:rsidRPr="0083052D">
        <w:rPr>
          <w:vertAlign w:val="superscript"/>
        </w:rPr>
        <w:t>15</w:t>
      </w:r>
      <w:r w:rsidRPr="0083052D">
        <w:t>If, however, you bite and devour one another, take care that you are not consumed by one another.</w:t>
      </w:r>
    </w:p>
    <w:p w:rsidR="00A15DDF" w:rsidRPr="0083052D" w:rsidRDefault="00A15DDF" w:rsidP="00A15DDF">
      <w:pPr>
        <w:jc w:val="both"/>
      </w:pPr>
      <w:r w:rsidRPr="0083052D">
        <w:tab/>
      </w:r>
      <w:r w:rsidRPr="0083052D">
        <w:rPr>
          <w:vertAlign w:val="superscript"/>
        </w:rPr>
        <w:t>16</w:t>
      </w:r>
      <w:r w:rsidRPr="0083052D">
        <w:t xml:space="preserve">Live by the Spirit, I say, and do not gratify the desires of the flesh. </w:t>
      </w:r>
      <w:r w:rsidRPr="0083052D">
        <w:rPr>
          <w:vertAlign w:val="superscript"/>
        </w:rPr>
        <w:t>17</w:t>
      </w:r>
      <w:r w:rsidRPr="0083052D">
        <w:t xml:space="preserve">For what the flesh desires is opposed to the Spirit, and what the Spirit desires is opposed to the flesh; for these are opposed to each other, to prevent you from doing what you want. </w:t>
      </w:r>
      <w:r w:rsidRPr="0083052D">
        <w:rPr>
          <w:vertAlign w:val="superscript"/>
        </w:rPr>
        <w:t>18</w:t>
      </w:r>
      <w:r w:rsidRPr="0083052D">
        <w:t xml:space="preserve">But if you are led by the Spirit, you are not subject to the law. </w:t>
      </w:r>
      <w:r w:rsidRPr="0083052D">
        <w:rPr>
          <w:vertAlign w:val="superscript"/>
        </w:rPr>
        <w:t>19</w:t>
      </w:r>
      <w:r w:rsidRPr="0083052D">
        <w:t xml:space="preserve">Now the works of the flesh are obvious: fornication, impurity, licentiousness, </w:t>
      </w:r>
      <w:r w:rsidRPr="0083052D">
        <w:rPr>
          <w:vertAlign w:val="superscript"/>
        </w:rPr>
        <w:t>20</w:t>
      </w:r>
      <w:r w:rsidRPr="0083052D">
        <w:t xml:space="preserve">idolatry, sorcery, enmities, strife, jealousy, anger, quarrels, dissensions, factions, </w:t>
      </w:r>
      <w:r w:rsidRPr="0083052D">
        <w:rPr>
          <w:vertAlign w:val="superscript"/>
        </w:rPr>
        <w:t>21</w:t>
      </w:r>
      <w:r w:rsidRPr="0083052D">
        <w:t xml:space="preserve">envy, drunkenness, carousing, and things like these. I am </w:t>
      </w:r>
      <w:r w:rsidRPr="0083052D">
        <w:lastRenderedPageBreak/>
        <w:t>warning you, as I warned you before: those who do such things will not inherit the kingdom of God.</w:t>
      </w:r>
    </w:p>
    <w:p w:rsidR="00A15DDF" w:rsidRPr="0083052D" w:rsidRDefault="00F43B73" w:rsidP="00A15DDF">
      <w:pPr>
        <w:jc w:val="both"/>
      </w:pPr>
      <w:r>
        <w:rPr>
          <w:noProof/>
        </w:rPr>
        <w:drawing>
          <wp:anchor distT="36576" distB="36576" distL="36576" distR="36576" simplePos="0" relativeHeight="251659264" behindDoc="0" locked="0" layoutInCell="1" allowOverlap="1" wp14:anchorId="34680AB1" wp14:editId="166EEF09">
            <wp:simplePos x="0" y="0"/>
            <wp:positionH relativeFrom="margin">
              <wp:align>center</wp:align>
            </wp:positionH>
            <wp:positionV relativeFrom="paragraph">
              <wp:posOffset>381635</wp:posOffset>
            </wp:positionV>
            <wp:extent cx="2734948" cy="5923274"/>
            <wp:effectExtent l="6350"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6" cstate="print">
                      <a:extLst>
                        <a:ext uri="{28A0092B-C50C-407E-A947-70E740481C1C}">
                          <a14:useLocalDpi xmlns:a14="http://schemas.microsoft.com/office/drawing/2010/main" val="0"/>
                        </a:ext>
                      </a:extLst>
                    </a:blip>
                    <a:srcRect t="6299" r="60664"/>
                    <a:stretch>
                      <a:fillRect/>
                    </a:stretch>
                  </pic:blipFill>
                  <pic:spPr bwMode="auto">
                    <a:xfrm rot="-5400000">
                      <a:off x="0" y="0"/>
                      <a:ext cx="2734948" cy="59232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5DDF" w:rsidRPr="0083052D">
        <w:tab/>
      </w:r>
      <w:r w:rsidR="00A15DDF" w:rsidRPr="0083052D">
        <w:rPr>
          <w:vertAlign w:val="superscript"/>
        </w:rPr>
        <w:t>22</w:t>
      </w:r>
      <w:r w:rsidR="00A15DDF" w:rsidRPr="0083052D">
        <w:t xml:space="preserve">By contrast, the fruit of the Spirit is love, joy, peace, patience, kindness, generosity, faithfulness, </w:t>
      </w:r>
      <w:r w:rsidR="00A15DDF" w:rsidRPr="0083052D">
        <w:rPr>
          <w:vertAlign w:val="superscript"/>
        </w:rPr>
        <w:t>23</w:t>
      </w:r>
      <w:r w:rsidR="00A15DDF" w:rsidRPr="0083052D">
        <w:t xml:space="preserve">gentleness, and self-control. There is no law against such things. </w:t>
      </w:r>
      <w:r w:rsidR="00A15DDF" w:rsidRPr="0083052D">
        <w:rPr>
          <w:vertAlign w:val="superscript"/>
        </w:rPr>
        <w:t>24</w:t>
      </w:r>
      <w:r w:rsidR="00A15DDF" w:rsidRPr="0083052D">
        <w:t xml:space="preserve">And those who belong to Christ Jesus have crucified the flesh with its passions and desires. </w:t>
      </w:r>
      <w:r w:rsidR="00A15DDF" w:rsidRPr="0083052D">
        <w:rPr>
          <w:vertAlign w:val="superscript"/>
        </w:rPr>
        <w:t>25</w:t>
      </w:r>
      <w:r w:rsidR="00A15DDF" w:rsidRPr="0083052D">
        <w:t>If we live by the Spirit, let us also be guided by the Spirit.</w:t>
      </w:r>
    </w:p>
    <w:p w:rsidR="00A15DDF" w:rsidRPr="00F43B73" w:rsidRDefault="00A15DDF" w:rsidP="00A15DDF">
      <w:pPr>
        <w:jc w:val="both"/>
        <w:rPr>
          <w:sz w:val="8"/>
        </w:rPr>
      </w:pPr>
    </w:p>
    <w:p w:rsidR="00A15DDF" w:rsidRPr="0083052D" w:rsidRDefault="00A15DDF" w:rsidP="00A15DDF">
      <w:pPr>
        <w:jc w:val="both"/>
      </w:pPr>
      <w:r w:rsidRPr="0083052D">
        <w:t>The Word of the Lord.</w:t>
      </w:r>
    </w:p>
    <w:p w:rsidR="00A15DDF" w:rsidRPr="00F43B73" w:rsidRDefault="00A15DDF" w:rsidP="00A15DDF">
      <w:pPr>
        <w:jc w:val="both"/>
        <w:rPr>
          <w:sz w:val="8"/>
        </w:rPr>
      </w:pPr>
    </w:p>
    <w:p w:rsidR="00A15DDF" w:rsidRPr="0083052D" w:rsidRDefault="00A15DDF" w:rsidP="00A15DDF">
      <w:pPr>
        <w:jc w:val="both"/>
        <w:rPr>
          <w:b/>
        </w:rPr>
      </w:pPr>
      <w:r w:rsidRPr="0083052D">
        <w:rPr>
          <w:b/>
        </w:rPr>
        <w:t>Thanks be to God.</w:t>
      </w:r>
    </w:p>
    <w:p w:rsidR="00A15DDF" w:rsidRPr="00F43B73" w:rsidRDefault="00A15DDF" w:rsidP="00A15DDF">
      <w:pPr>
        <w:jc w:val="both"/>
        <w:rPr>
          <w:b/>
          <w:sz w:val="12"/>
        </w:rPr>
      </w:pPr>
    </w:p>
    <w:p w:rsidR="00A15DDF" w:rsidRPr="0083052D" w:rsidRDefault="00A15DDF" w:rsidP="00A15DDF">
      <w:pPr>
        <w:jc w:val="both"/>
        <w:rPr>
          <w:i/>
        </w:rPr>
      </w:pPr>
      <w:r w:rsidRPr="0083052D">
        <w:rPr>
          <w:i/>
        </w:rPr>
        <w:t>As you are able please rise</w:t>
      </w:r>
    </w:p>
    <w:p w:rsidR="00A15DDF" w:rsidRPr="00F43B73" w:rsidRDefault="00A15DDF" w:rsidP="00A15DDF">
      <w:pPr>
        <w:jc w:val="both"/>
        <w:rPr>
          <w:i/>
          <w:sz w:val="12"/>
        </w:rPr>
      </w:pPr>
    </w:p>
    <w:p w:rsidR="00F43B73" w:rsidRDefault="00A15DDF" w:rsidP="00A15DDF">
      <w:pPr>
        <w:jc w:val="both"/>
      </w:pPr>
      <w:r w:rsidRPr="0083052D">
        <w:rPr>
          <w:b/>
        </w:rPr>
        <w:t xml:space="preserve">THE VERSE </w:t>
      </w:r>
      <w:r w:rsidRPr="0083052D">
        <w:t>(Sung twice)</w:t>
      </w: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F43B73" w:rsidRDefault="00F43B73" w:rsidP="00A15DDF">
      <w:pPr>
        <w:jc w:val="both"/>
        <w:rPr>
          <w:lang w:val="en-CA"/>
        </w:rPr>
      </w:pPr>
    </w:p>
    <w:p w:rsidR="00A15DDF" w:rsidRPr="0083052D" w:rsidRDefault="00A15DDF" w:rsidP="00A15DDF">
      <w:pPr>
        <w:jc w:val="both"/>
        <w:rPr>
          <w:b/>
          <w:bCs/>
        </w:rPr>
      </w:pPr>
      <w:r w:rsidRPr="0083052D">
        <w:rPr>
          <w:lang w:val="en-CA"/>
        </w:rPr>
        <w:fldChar w:fldCharType="begin"/>
      </w:r>
      <w:r w:rsidRPr="0083052D">
        <w:rPr>
          <w:lang w:val="en-CA"/>
        </w:rPr>
        <w:instrText xml:space="preserve"> SEQ CHAPTER \h \r 1</w:instrText>
      </w:r>
      <w:r w:rsidRPr="0083052D">
        <w:rPr>
          <w:lang w:val="en-CA"/>
        </w:rPr>
        <w:fldChar w:fldCharType="end"/>
      </w:r>
      <w:r w:rsidRPr="0083052D">
        <w:rPr>
          <w:b/>
          <w:bCs/>
        </w:rPr>
        <w:t>THE HOLY GOSPEL</w:t>
      </w:r>
      <w:r w:rsidRPr="0083052D">
        <w:rPr>
          <w:b/>
          <w:bCs/>
        </w:rPr>
        <w:tab/>
      </w:r>
      <w:r w:rsidRPr="0083052D">
        <w:rPr>
          <w:b/>
          <w:bCs/>
        </w:rPr>
        <w:tab/>
      </w:r>
      <w:r w:rsidRPr="0083052D">
        <w:rPr>
          <w:b/>
          <w:bCs/>
        </w:rPr>
        <w:tab/>
      </w:r>
      <w:r w:rsidRPr="0083052D">
        <w:rPr>
          <w:b/>
          <w:bCs/>
        </w:rPr>
        <w:tab/>
      </w:r>
      <w:r w:rsidRPr="0083052D">
        <w:rPr>
          <w:b/>
          <w:bCs/>
        </w:rPr>
        <w:tab/>
      </w:r>
      <w:r w:rsidRPr="0083052D">
        <w:rPr>
          <w:b/>
          <w:bCs/>
        </w:rPr>
        <w:tab/>
        <w:t xml:space="preserve">   Luke 9:51-62</w:t>
      </w:r>
    </w:p>
    <w:p w:rsidR="00A15DDF" w:rsidRPr="00F43B73" w:rsidRDefault="00A15DDF" w:rsidP="00A15DDF">
      <w:pPr>
        <w:jc w:val="both"/>
        <w:rPr>
          <w:b/>
          <w:bCs/>
          <w:sz w:val="4"/>
        </w:rPr>
      </w:pPr>
    </w:p>
    <w:p w:rsidR="00A15DDF" w:rsidRPr="0083052D" w:rsidRDefault="00A15DDF" w:rsidP="00A15DDF">
      <w:pPr>
        <w:jc w:val="both"/>
        <w:rPr>
          <w:i/>
          <w:iCs/>
        </w:rPr>
      </w:pPr>
      <w:r w:rsidRPr="0083052D">
        <w:rPr>
          <w:i/>
          <w:iCs/>
        </w:rPr>
        <w:t>Luke's gospel describes a long journey to Jerusalem during which Jesus teaches his followers about the costs of discipleship. Today's reading describes the outset of this journey.</w:t>
      </w:r>
    </w:p>
    <w:p w:rsidR="00A15DDF" w:rsidRPr="00F43B73" w:rsidRDefault="00A15DDF" w:rsidP="00A15DDF">
      <w:pPr>
        <w:jc w:val="both"/>
        <w:rPr>
          <w:i/>
          <w:iCs/>
          <w:sz w:val="8"/>
        </w:rPr>
      </w:pPr>
    </w:p>
    <w:p w:rsidR="00A15DDF" w:rsidRPr="0083052D" w:rsidRDefault="00A15DDF" w:rsidP="00A15DDF">
      <w:pPr>
        <w:ind w:left="-288" w:firstLine="288"/>
        <w:jc w:val="both"/>
      </w:pPr>
      <w:r w:rsidRPr="0083052D">
        <w:t>P:</w:t>
      </w:r>
      <w:r w:rsidR="00F43B73">
        <w:t xml:space="preserve">  </w:t>
      </w:r>
      <w:r w:rsidRPr="0083052D">
        <w:t>The Holy Gospel according to St. Luke, the ninth chapter.</w:t>
      </w:r>
    </w:p>
    <w:p w:rsidR="00A15DDF" w:rsidRPr="00F43B73" w:rsidRDefault="00A15DDF" w:rsidP="00A15DDF">
      <w:pPr>
        <w:ind w:left="-288" w:firstLine="288"/>
        <w:jc w:val="both"/>
        <w:rPr>
          <w:sz w:val="12"/>
        </w:rPr>
      </w:pPr>
    </w:p>
    <w:p w:rsidR="00A15DDF" w:rsidRPr="0083052D" w:rsidRDefault="00A15DDF" w:rsidP="00A15DDF">
      <w:pPr>
        <w:ind w:left="-288" w:firstLine="288"/>
        <w:jc w:val="both"/>
        <w:rPr>
          <w:b/>
          <w:bCs/>
        </w:rPr>
      </w:pPr>
      <w:r w:rsidRPr="00F43B73">
        <w:rPr>
          <w:bCs/>
        </w:rPr>
        <w:t>C:</w:t>
      </w:r>
      <w:r w:rsidR="00F43B73">
        <w:rPr>
          <w:bCs/>
        </w:rPr>
        <w:t xml:space="preserve">  </w:t>
      </w:r>
      <w:r w:rsidRPr="0083052D">
        <w:rPr>
          <w:b/>
          <w:bCs/>
        </w:rPr>
        <w:t>Glory to You, O Lord!</w:t>
      </w:r>
    </w:p>
    <w:p w:rsidR="00A15DDF" w:rsidRPr="00F43B73" w:rsidRDefault="00A15DDF" w:rsidP="00F43B73">
      <w:pPr>
        <w:ind w:firstLine="720"/>
        <w:jc w:val="both"/>
        <w:rPr>
          <w:sz w:val="12"/>
        </w:rPr>
      </w:pPr>
    </w:p>
    <w:p w:rsidR="00A15DDF" w:rsidRPr="0083052D" w:rsidRDefault="00A15DDF" w:rsidP="00A15DDF">
      <w:pPr>
        <w:ind w:firstLine="720"/>
        <w:jc w:val="both"/>
      </w:pPr>
      <w:r w:rsidRPr="0083052D">
        <w:rPr>
          <w:vertAlign w:val="superscript"/>
        </w:rPr>
        <w:t>51</w:t>
      </w:r>
      <w:r w:rsidRPr="0083052D">
        <w:t xml:space="preserve">When the days drew near for Jesus to be taken up, He set His face to go to Jerusalem. </w:t>
      </w:r>
      <w:r w:rsidRPr="0083052D">
        <w:rPr>
          <w:vertAlign w:val="superscript"/>
        </w:rPr>
        <w:t>52</w:t>
      </w:r>
      <w:r w:rsidRPr="0083052D">
        <w:t xml:space="preserve">And He sent messengers ahead of Him. On their way they entered a village of the Samaritans to make ready for Him; </w:t>
      </w:r>
      <w:r w:rsidRPr="0083052D">
        <w:rPr>
          <w:vertAlign w:val="superscript"/>
        </w:rPr>
        <w:t>53</w:t>
      </w:r>
      <w:r w:rsidRPr="0083052D">
        <w:t xml:space="preserve">but they did not receive Him, because His face was set toward Jerusalem. </w:t>
      </w:r>
      <w:r w:rsidRPr="0083052D">
        <w:rPr>
          <w:vertAlign w:val="superscript"/>
        </w:rPr>
        <w:t>54</w:t>
      </w:r>
      <w:r w:rsidRPr="0083052D">
        <w:t xml:space="preserve">When His disciples James and John saw it, they said, "Lord, do you want us to command fire to come down from heaven and consume them?" </w:t>
      </w:r>
      <w:r w:rsidRPr="0083052D">
        <w:rPr>
          <w:vertAlign w:val="superscript"/>
        </w:rPr>
        <w:t>55</w:t>
      </w:r>
      <w:r w:rsidRPr="0083052D">
        <w:t xml:space="preserve">But He turned and rebuked them. </w:t>
      </w:r>
      <w:r w:rsidRPr="0083052D">
        <w:rPr>
          <w:vertAlign w:val="superscript"/>
        </w:rPr>
        <w:t>56</w:t>
      </w:r>
      <w:r w:rsidRPr="0083052D">
        <w:t>Then they went on to another village.</w:t>
      </w:r>
    </w:p>
    <w:p w:rsidR="00A15DDF" w:rsidRPr="0083052D" w:rsidRDefault="00A15DDF" w:rsidP="00A15DDF">
      <w:pPr>
        <w:jc w:val="both"/>
      </w:pPr>
      <w:r w:rsidRPr="0083052D">
        <w:tab/>
      </w:r>
      <w:r w:rsidRPr="0083052D">
        <w:rPr>
          <w:vertAlign w:val="superscript"/>
        </w:rPr>
        <w:t>57</w:t>
      </w:r>
      <w:r w:rsidRPr="0083052D">
        <w:t xml:space="preserve">As they were going along the road, someone said to Him, "I will follow You wherever You go." </w:t>
      </w:r>
      <w:r w:rsidRPr="0083052D">
        <w:rPr>
          <w:vertAlign w:val="superscript"/>
        </w:rPr>
        <w:t>58</w:t>
      </w:r>
      <w:r w:rsidRPr="0083052D">
        <w:t xml:space="preserve">And Jesus said to him, "Foxes have holes, and birds of the air have nests; but the Son of Man has nowhere to lay His head." </w:t>
      </w:r>
    </w:p>
    <w:p w:rsidR="00A15DDF" w:rsidRPr="0083052D" w:rsidRDefault="00A15DDF" w:rsidP="00A15DDF">
      <w:pPr>
        <w:ind w:firstLine="720"/>
        <w:jc w:val="both"/>
      </w:pPr>
      <w:r w:rsidRPr="0083052D">
        <w:rPr>
          <w:vertAlign w:val="superscript"/>
        </w:rPr>
        <w:lastRenderedPageBreak/>
        <w:t>59</w:t>
      </w:r>
      <w:r w:rsidRPr="0083052D">
        <w:t xml:space="preserve">To another He said, "Follow Me." But he said, "Lord, first let me go and bury my father." </w:t>
      </w:r>
      <w:r w:rsidRPr="0083052D">
        <w:rPr>
          <w:vertAlign w:val="superscript"/>
        </w:rPr>
        <w:t>60</w:t>
      </w:r>
      <w:r w:rsidRPr="0083052D">
        <w:t xml:space="preserve">But Jesus said to him, "Let the dead bury their own dead; but as for you, go and proclaim the kingdom of God." </w:t>
      </w:r>
      <w:r w:rsidRPr="0083052D">
        <w:rPr>
          <w:vertAlign w:val="superscript"/>
        </w:rPr>
        <w:t>61</w:t>
      </w:r>
      <w:r w:rsidRPr="0083052D">
        <w:t xml:space="preserve">Another said, "I will follow You, Lord; but let me first say farewell to those at my home." </w:t>
      </w:r>
      <w:r w:rsidRPr="0083052D">
        <w:rPr>
          <w:vertAlign w:val="superscript"/>
        </w:rPr>
        <w:t>62</w:t>
      </w:r>
      <w:r w:rsidRPr="0083052D">
        <w:t>Jesus said to him, "No one who puts a hand to the plow and looks back is fit for the kingdom of God."</w:t>
      </w:r>
    </w:p>
    <w:p w:rsidR="00A15DDF" w:rsidRPr="00F43B73" w:rsidRDefault="00A15DDF" w:rsidP="00A15DDF">
      <w:pPr>
        <w:jc w:val="both"/>
        <w:rPr>
          <w:sz w:val="8"/>
        </w:rPr>
      </w:pPr>
    </w:p>
    <w:p w:rsidR="00A15DDF" w:rsidRPr="0083052D" w:rsidRDefault="00A15DDF" w:rsidP="00A15DDF">
      <w:pPr>
        <w:ind w:left="-288" w:firstLine="288"/>
        <w:jc w:val="both"/>
      </w:pPr>
      <w:r w:rsidRPr="0083052D">
        <w:t>P:</w:t>
      </w:r>
      <w:r w:rsidR="00F43B73">
        <w:t xml:space="preserve">  </w:t>
      </w:r>
      <w:r w:rsidRPr="0083052D">
        <w:t>The Gospel of the Lord.</w:t>
      </w:r>
    </w:p>
    <w:p w:rsidR="00A15DDF" w:rsidRPr="00F43B73" w:rsidRDefault="00A15DDF" w:rsidP="00A15DDF">
      <w:pPr>
        <w:ind w:left="-288" w:firstLine="288"/>
        <w:jc w:val="both"/>
        <w:rPr>
          <w:sz w:val="8"/>
        </w:rPr>
      </w:pPr>
    </w:p>
    <w:p w:rsidR="00A15DDF" w:rsidRPr="0083052D" w:rsidRDefault="00A15DDF" w:rsidP="00A15DDF">
      <w:pPr>
        <w:ind w:left="-288" w:firstLine="288"/>
        <w:jc w:val="both"/>
        <w:rPr>
          <w:b/>
          <w:bCs/>
        </w:rPr>
      </w:pPr>
      <w:r w:rsidRPr="00F43B73">
        <w:rPr>
          <w:bCs/>
        </w:rPr>
        <w:t>C:</w:t>
      </w:r>
      <w:r w:rsidR="00F43B73">
        <w:rPr>
          <w:bCs/>
        </w:rPr>
        <w:t xml:space="preserve">  </w:t>
      </w:r>
      <w:r w:rsidRPr="0083052D">
        <w:rPr>
          <w:b/>
          <w:bCs/>
        </w:rPr>
        <w:t>Praise to You, O Christ!</w:t>
      </w:r>
    </w:p>
    <w:p w:rsidR="00A15DDF" w:rsidRPr="00F43B73" w:rsidRDefault="00A15DDF" w:rsidP="00A15DDF">
      <w:pPr>
        <w:ind w:left="-288" w:firstLine="288"/>
        <w:jc w:val="both"/>
        <w:rPr>
          <w:b/>
          <w:bCs/>
          <w:sz w:val="12"/>
        </w:rPr>
      </w:pPr>
    </w:p>
    <w:p w:rsidR="00A15DDF" w:rsidRPr="0083052D" w:rsidRDefault="00A15DDF" w:rsidP="00A15DDF">
      <w:pPr>
        <w:jc w:val="both"/>
      </w:pPr>
      <w:r w:rsidRPr="0083052D">
        <w:rPr>
          <w:i/>
        </w:rPr>
        <w:t>The assembly is seated</w:t>
      </w:r>
    </w:p>
    <w:p w:rsidR="00A15DDF" w:rsidRPr="00F43B73" w:rsidRDefault="00A15DDF" w:rsidP="00A15DDF">
      <w:pPr>
        <w:jc w:val="both"/>
        <w:rPr>
          <w:sz w:val="12"/>
        </w:rPr>
      </w:pPr>
    </w:p>
    <w:p w:rsidR="00A15DDF" w:rsidRPr="0083052D" w:rsidRDefault="00A15DDF" w:rsidP="00A15DDF">
      <w:pPr>
        <w:jc w:val="both"/>
      </w:pPr>
      <w:r w:rsidRPr="0083052D">
        <w:rPr>
          <w:b/>
        </w:rPr>
        <w:t>THE SERMON</w:t>
      </w:r>
      <w:r w:rsidRPr="0083052D">
        <w:tab/>
      </w:r>
      <w:r w:rsidRPr="0083052D">
        <w:tab/>
      </w:r>
      <w:r w:rsidRPr="0083052D">
        <w:tab/>
      </w:r>
      <w:r w:rsidRPr="0083052D">
        <w:tab/>
      </w:r>
      <w:r w:rsidRPr="0083052D">
        <w:tab/>
      </w:r>
      <w:r w:rsidRPr="0083052D">
        <w:tab/>
      </w:r>
    </w:p>
    <w:p w:rsidR="00A15DDF" w:rsidRPr="0083052D" w:rsidRDefault="00A15DDF" w:rsidP="00A15DDF">
      <w:pPr>
        <w:jc w:val="center"/>
      </w:pPr>
      <w:r w:rsidRPr="0083052D">
        <w:rPr>
          <w:i/>
        </w:rPr>
        <w:t>Silence for reflection follows the sermon</w:t>
      </w:r>
    </w:p>
    <w:p w:rsidR="00F43B73" w:rsidRPr="00F43B73" w:rsidRDefault="00F43B73" w:rsidP="00A15DDF">
      <w:pPr>
        <w:jc w:val="both"/>
        <w:rPr>
          <w:i/>
          <w:sz w:val="12"/>
        </w:rPr>
      </w:pPr>
    </w:p>
    <w:p w:rsidR="00A15DDF" w:rsidRPr="0083052D" w:rsidRDefault="00A15DDF" w:rsidP="00A15DDF">
      <w:pPr>
        <w:jc w:val="both"/>
      </w:pPr>
      <w:r w:rsidRPr="0083052D">
        <w:rPr>
          <w:i/>
        </w:rPr>
        <w:t>As you are able please rise</w:t>
      </w:r>
    </w:p>
    <w:p w:rsidR="00A15DDF" w:rsidRPr="00F43B73" w:rsidRDefault="00A15DDF" w:rsidP="00A15DDF">
      <w:pPr>
        <w:jc w:val="both"/>
        <w:rPr>
          <w:sz w:val="12"/>
        </w:rPr>
      </w:pPr>
    </w:p>
    <w:p w:rsidR="00A15DDF" w:rsidRPr="0083052D" w:rsidRDefault="00A15DDF" w:rsidP="00A15DDF">
      <w:pPr>
        <w:jc w:val="both"/>
        <w:rPr>
          <w:i/>
        </w:rPr>
      </w:pPr>
      <w:r w:rsidRPr="0083052D">
        <w:rPr>
          <w:b/>
        </w:rPr>
        <w:t>THE HYMN OF THE DAY 798</w:t>
      </w:r>
      <w:r w:rsidR="00F43B73">
        <w:rPr>
          <w:b/>
        </w:rPr>
        <w:tab/>
      </w:r>
      <w:r w:rsidR="00F43B73">
        <w:rPr>
          <w:b/>
        </w:rPr>
        <w:tab/>
      </w:r>
      <w:r w:rsidR="00F43B73">
        <w:rPr>
          <w:b/>
        </w:rPr>
        <w:tab/>
      </w:r>
      <w:r w:rsidRPr="0083052D">
        <w:rPr>
          <w:b/>
        </w:rPr>
        <w:t xml:space="preserve"> </w:t>
      </w:r>
      <w:r w:rsidRPr="00F43B73">
        <w:rPr>
          <w:b/>
          <w:i/>
        </w:rPr>
        <w:t>Will You Come and Follow Me</w:t>
      </w:r>
    </w:p>
    <w:p w:rsidR="00A15DDF" w:rsidRPr="00F43B73" w:rsidRDefault="00A15DDF" w:rsidP="00A15DDF">
      <w:pPr>
        <w:jc w:val="both"/>
        <w:rPr>
          <w:i/>
          <w:sz w:val="12"/>
        </w:rPr>
      </w:pPr>
    </w:p>
    <w:p w:rsidR="00A15DDF" w:rsidRPr="0083052D" w:rsidRDefault="00A15DDF" w:rsidP="00A15DDF">
      <w:pPr>
        <w:jc w:val="both"/>
        <w:rPr>
          <w:b/>
        </w:rPr>
      </w:pPr>
      <w:r w:rsidRPr="0083052D">
        <w:rPr>
          <w:b/>
        </w:rPr>
        <w:t>THE APOSTLES’ CREED</w:t>
      </w:r>
    </w:p>
    <w:p w:rsidR="00A15DDF" w:rsidRPr="00F43B73" w:rsidRDefault="00A15DDF" w:rsidP="00A15DDF">
      <w:pPr>
        <w:jc w:val="both"/>
        <w:rPr>
          <w:b/>
          <w:sz w:val="12"/>
        </w:rPr>
      </w:pPr>
    </w:p>
    <w:p w:rsidR="00F43B73" w:rsidRDefault="00A15DDF" w:rsidP="00A15DDF">
      <w:pPr>
        <w:ind w:left="720" w:hanging="720"/>
        <w:jc w:val="both"/>
      </w:pPr>
      <w:r w:rsidRPr="0083052D">
        <w:t>A:</w:t>
      </w:r>
      <w:r w:rsidR="00F43B73">
        <w:t xml:space="preserve">  </w:t>
      </w:r>
      <w:r w:rsidRPr="0083052D">
        <w:t xml:space="preserve">God has made us His people through our Baptism into Christ.  Living together in trust </w:t>
      </w:r>
    </w:p>
    <w:p w:rsidR="00A15DDF" w:rsidRPr="0083052D" w:rsidRDefault="00F43B73" w:rsidP="00A15DDF">
      <w:pPr>
        <w:ind w:left="720" w:hanging="720"/>
        <w:jc w:val="both"/>
      </w:pPr>
      <w:r>
        <w:t xml:space="preserve">      </w:t>
      </w:r>
      <w:r w:rsidR="00A15DDF" w:rsidRPr="0083052D">
        <w:t>and hope, we confess our faith.</w:t>
      </w:r>
    </w:p>
    <w:p w:rsidR="00A15DDF" w:rsidRPr="00F43B73" w:rsidRDefault="00A15DDF" w:rsidP="00A15DDF">
      <w:pPr>
        <w:ind w:left="720" w:hanging="720"/>
        <w:jc w:val="both"/>
        <w:rPr>
          <w:sz w:val="12"/>
        </w:rPr>
      </w:pPr>
    </w:p>
    <w:p w:rsidR="00A15DDF" w:rsidRPr="0083052D" w:rsidRDefault="00A15DDF" w:rsidP="00A15DDF">
      <w:pPr>
        <w:widowControl w:val="0"/>
        <w:rPr>
          <w:b/>
        </w:rPr>
      </w:pPr>
      <w:r w:rsidRPr="00F43B73">
        <w:t>C:</w:t>
      </w:r>
      <w:r w:rsidR="00F43B73">
        <w:t xml:space="preserve">  </w:t>
      </w:r>
      <w:r w:rsidRPr="0083052D">
        <w:rPr>
          <w:b/>
        </w:rPr>
        <w:t>I believe in God, the Father almighty,</w:t>
      </w:r>
    </w:p>
    <w:p w:rsidR="00A15DDF" w:rsidRPr="0083052D" w:rsidRDefault="00F43B73" w:rsidP="00A15DDF">
      <w:pPr>
        <w:widowControl w:val="0"/>
        <w:rPr>
          <w:b/>
        </w:rPr>
      </w:pPr>
      <w:r>
        <w:rPr>
          <w:b/>
        </w:rPr>
        <w:t xml:space="preserve">      </w:t>
      </w:r>
      <w:r w:rsidR="00A15DDF" w:rsidRPr="0083052D">
        <w:rPr>
          <w:b/>
        </w:rPr>
        <w:t>creator of heaven and earth.</w:t>
      </w:r>
    </w:p>
    <w:p w:rsidR="00A15DDF" w:rsidRPr="000F3EA9" w:rsidRDefault="00A15DDF" w:rsidP="00A15DDF">
      <w:pPr>
        <w:widowControl w:val="0"/>
        <w:rPr>
          <w:b/>
          <w:sz w:val="12"/>
        </w:rPr>
      </w:pPr>
    </w:p>
    <w:p w:rsidR="00A15DDF" w:rsidRPr="0083052D" w:rsidRDefault="00F43B73" w:rsidP="00F43B73">
      <w:pPr>
        <w:widowControl w:val="0"/>
        <w:rPr>
          <w:b/>
        </w:rPr>
      </w:pPr>
      <w:r>
        <w:rPr>
          <w:b/>
        </w:rPr>
        <w:t xml:space="preserve">      </w:t>
      </w:r>
      <w:r w:rsidR="00A15DDF" w:rsidRPr="0083052D">
        <w:rPr>
          <w:b/>
        </w:rPr>
        <w:t>I believe in Jesus Christ, His only Son, our Lord.</w:t>
      </w:r>
    </w:p>
    <w:p w:rsidR="00A15DDF" w:rsidRPr="0083052D" w:rsidRDefault="00F43B73" w:rsidP="00A15DDF">
      <w:pPr>
        <w:widowControl w:val="0"/>
        <w:rPr>
          <w:b/>
        </w:rPr>
      </w:pPr>
      <w:r>
        <w:rPr>
          <w:b/>
        </w:rPr>
        <w:t xml:space="preserve">      </w:t>
      </w:r>
      <w:r w:rsidR="00A15DDF" w:rsidRPr="0083052D">
        <w:rPr>
          <w:b/>
        </w:rPr>
        <w:t>He was conceived by the power of the Holy Spirit</w:t>
      </w:r>
    </w:p>
    <w:p w:rsidR="00A15DDF" w:rsidRPr="0083052D" w:rsidRDefault="00A15DDF" w:rsidP="00A15DDF">
      <w:pPr>
        <w:widowControl w:val="0"/>
        <w:rPr>
          <w:b/>
        </w:rPr>
      </w:pPr>
      <w:r w:rsidRPr="0083052D">
        <w:rPr>
          <w:b/>
        </w:rPr>
        <w:tab/>
      </w:r>
      <w:r w:rsidR="00F43B73">
        <w:rPr>
          <w:b/>
        </w:rPr>
        <w:t xml:space="preserve">      </w:t>
      </w:r>
      <w:r w:rsidRPr="0083052D">
        <w:rPr>
          <w:b/>
        </w:rPr>
        <w:t>and born of the virgin Mary.</w:t>
      </w:r>
    </w:p>
    <w:p w:rsidR="00A15DDF" w:rsidRPr="0083052D" w:rsidRDefault="00F43B73" w:rsidP="00A15DDF">
      <w:pPr>
        <w:widowControl w:val="0"/>
        <w:rPr>
          <w:b/>
        </w:rPr>
      </w:pPr>
      <w:r>
        <w:rPr>
          <w:b/>
        </w:rPr>
        <w:t xml:space="preserve">      </w:t>
      </w:r>
      <w:r w:rsidR="00A15DDF" w:rsidRPr="0083052D">
        <w:rPr>
          <w:b/>
        </w:rPr>
        <w:t>He suffered under Pontius Pilate,</w:t>
      </w:r>
    </w:p>
    <w:p w:rsidR="00A15DDF" w:rsidRPr="0083052D" w:rsidRDefault="00A15DDF" w:rsidP="00A15DDF">
      <w:pPr>
        <w:widowControl w:val="0"/>
        <w:rPr>
          <w:b/>
        </w:rPr>
      </w:pPr>
      <w:r w:rsidRPr="0083052D">
        <w:rPr>
          <w:b/>
        </w:rPr>
        <w:tab/>
      </w:r>
      <w:r w:rsidR="00F43B73">
        <w:rPr>
          <w:b/>
        </w:rPr>
        <w:t xml:space="preserve">      </w:t>
      </w:r>
      <w:r w:rsidRPr="0083052D">
        <w:rPr>
          <w:b/>
        </w:rPr>
        <w:t>was crucified, died, and was buried.</w:t>
      </w:r>
    </w:p>
    <w:p w:rsidR="00A15DDF" w:rsidRPr="0083052D" w:rsidRDefault="00F43B73" w:rsidP="00A15DDF">
      <w:pPr>
        <w:widowControl w:val="0"/>
        <w:rPr>
          <w:b/>
        </w:rPr>
      </w:pPr>
      <w:r>
        <w:rPr>
          <w:b/>
        </w:rPr>
        <w:t xml:space="preserve">      </w:t>
      </w:r>
      <w:r w:rsidR="00A15DDF" w:rsidRPr="0083052D">
        <w:rPr>
          <w:b/>
        </w:rPr>
        <w:t>He descended into hell.</w:t>
      </w:r>
    </w:p>
    <w:p w:rsidR="00A15DDF" w:rsidRPr="0083052D" w:rsidRDefault="00F43B73" w:rsidP="00A15DDF">
      <w:pPr>
        <w:widowControl w:val="0"/>
        <w:rPr>
          <w:b/>
        </w:rPr>
      </w:pPr>
      <w:r>
        <w:rPr>
          <w:b/>
        </w:rPr>
        <w:t xml:space="preserve">      </w:t>
      </w:r>
      <w:r w:rsidR="00A15DDF" w:rsidRPr="0083052D">
        <w:rPr>
          <w:b/>
        </w:rPr>
        <w:t>On the third day He rose again.</w:t>
      </w:r>
    </w:p>
    <w:p w:rsidR="00A15DDF" w:rsidRPr="0083052D" w:rsidRDefault="00F43B73" w:rsidP="00A15DDF">
      <w:pPr>
        <w:widowControl w:val="0"/>
        <w:rPr>
          <w:b/>
        </w:rPr>
      </w:pPr>
      <w:r>
        <w:rPr>
          <w:b/>
        </w:rPr>
        <w:t xml:space="preserve">      </w:t>
      </w:r>
      <w:r w:rsidR="00A15DDF" w:rsidRPr="0083052D">
        <w:rPr>
          <w:b/>
        </w:rPr>
        <w:t>He ascended into heaven,</w:t>
      </w:r>
    </w:p>
    <w:p w:rsidR="00A15DDF" w:rsidRPr="0083052D" w:rsidRDefault="00A15DDF" w:rsidP="00A15DDF">
      <w:pPr>
        <w:widowControl w:val="0"/>
        <w:rPr>
          <w:b/>
        </w:rPr>
      </w:pPr>
      <w:r w:rsidRPr="0083052D">
        <w:rPr>
          <w:b/>
        </w:rPr>
        <w:tab/>
      </w:r>
      <w:r w:rsidR="00F43B73">
        <w:rPr>
          <w:b/>
        </w:rPr>
        <w:t xml:space="preserve">      </w:t>
      </w:r>
      <w:r w:rsidRPr="0083052D">
        <w:rPr>
          <w:b/>
        </w:rPr>
        <w:t>and is seated at the right hand of the Father.</w:t>
      </w:r>
    </w:p>
    <w:p w:rsidR="00A15DDF" w:rsidRPr="0083052D" w:rsidRDefault="00F43B73" w:rsidP="00A15DDF">
      <w:pPr>
        <w:widowControl w:val="0"/>
        <w:rPr>
          <w:b/>
        </w:rPr>
      </w:pPr>
      <w:r>
        <w:rPr>
          <w:b/>
        </w:rPr>
        <w:t xml:space="preserve">      </w:t>
      </w:r>
      <w:r w:rsidR="00A15DDF" w:rsidRPr="0083052D">
        <w:rPr>
          <w:b/>
        </w:rPr>
        <w:t>He will come again to judge the living and the dead.</w:t>
      </w:r>
    </w:p>
    <w:p w:rsidR="00A15DDF" w:rsidRPr="000F3EA9" w:rsidRDefault="00A15DDF" w:rsidP="00A15DDF">
      <w:pPr>
        <w:widowControl w:val="0"/>
        <w:rPr>
          <w:b/>
          <w:sz w:val="12"/>
        </w:rPr>
      </w:pPr>
    </w:p>
    <w:p w:rsidR="00A15DDF" w:rsidRPr="0083052D" w:rsidRDefault="000F3EA9" w:rsidP="000F3EA9">
      <w:pPr>
        <w:widowControl w:val="0"/>
        <w:rPr>
          <w:b/>
        </w:rPr>
      </w:pPr>
      <w:r>
        <w:rPr>
          <w:b/>
        </w:rPr>
        <w:t xml:space="preserve">      </w:t>
      </w:r>
      <w:r w:rsidR="00A15DDF" w:rsidRPr="0083052D">
        <w:rPr>
          <w:b/>
        </w:rPr>
        <w:t>I believe in the Holy Spirit,</w:t>
      </w:r>
    </w:p>
    <w:p w:rsidR="00A15DDF" w:rsidRPr="0083052D" w:rsidRDefault="000F3EA9" w:rsidP="00A15DDF">
      <w:pPr>
        <w:widowControl w:val="0"/>
        <w:rPr>
          <w:b/>
        </w:rPr>
      </w:pPr>
      <w:r>
        <w:rPr>
          <w:b/>
        </w:rPr>
        <w:t xml:space="preserve">      </w:t>
      </w:r>
      <w:r w:rsidR="00A15DDF" w:rsidRPr="0083052D">
        <w:rPr>
          <w:b/>
        </w:rPr>
        <w:t>the holy catholic Church,</w:t>
      </w:r>
    </w:p>
    <w:p w:rsidR="00A15DDF" w:rsidRPr="0083052D" w:rsidRDefault="000F3EA9" w:rsidP="00A15DDF">
      <w:pPr>
        <w:widowControl w:val="0"/>
        <w:rPr>
          <w:b/>
        </w:rPr>
      </w:pPr>
      <w:r>
        <w:rPr>
          <w:b/>
        </w:rPr>
        <w:t xml:space="preserve">      </w:t>
      </w:r>
      <w:r w:rsidR="00A15DDF" w:rsidRPr="0083052D">
        <w:rPr>
          <w:b/>
        </w:rPr>
        <w:t>the communion of saints,</w:t>
      </w:r>
    </w:p>
    <w:p w:rsidR="00A15DDF" w:rsidRPr="0083052D" w:rsidRDefault="000F3EA9" w:rsidP="00A15DDF">
      <w:pPr>
        <w:widowControl w:val="0"/>
        <w:rPr>
          <w:b/>
        </w:rPr>
      </w:pPr>
      <w:r>
        <w:rPr>
          <w:b/>
        </w:rPr>
        <w:t xml:space="preserve">      </w:t>
      </w:r>
      <w:r w:rsidR="00A15DDF" w:rsidRPr="0083052D">
        <w:rPr>
          <w:b/>
        </w:rPr>
        <w:t>the forgiveness of sins,</w:t>
      </w:r>
    </w:p>
    <w:p w:rsidR="00A15DDF" w:rsidRPr="0083052D" w:rsidRDefault="000F3EA9" w:rsidP="00A15DDF">
      <w:pPr>
        <w:widowControl w:val="0"/>
        <w:rPr>
          <w:b/>
        </w:rPr>
      </w:pPr>
      <w:r>
        <w:rPr>
          <w:b/>
        </w:rPr>
        <w:t xml:space="preserve">      </w:t>
      </w:r>
      <w:r w:rsidR="00A15DDF" w:rsidRPr="0083052D">
        <w:rPr>
          <w:b/>
        </w:rPr>
        <w:t>the resurrection of the body,</w:t>
      </w:r>
    </w:p>
    <w:p w:rsidR="00A15DDF" w:rsidRPr="0083052D" w:rsidRDefault="000F3EA9" w:rsidP="00A15DDF">
      <w:pPr>
        <w:widowControl w:val="0"/>
        <w:rPr>
          <w:b/>
        </w:rPr>
      </w:pPr>
      <w:r>
        <w:rPr>
          <w:b/>
        </w:rPr>
        <w:t xml:space="preserve">      </w:t>
      </w:r>
      <w:r w:rsidR="00A15DDF" w:rsidRPr="0083052D">
        <w:rPr>
          <w:b/>
        </w:rPr>
        <w:t>and the life everlasting. Amen.</w:t>
      </w:r>
    </w:p>
    <w:p w:rsidR="00A15DDF" w:rsidRPr="000F3EA9" w:rsidRDefault="00A15DDF" w:rsidP="00A15DDF">
      <w:pPr>
        <w:widowControl w:val="0"/>
        <w:rPr>
          <w:b/>
          <w:sz w:val="16"/>
        </w:rPr>
      </w:pPr>
    </w:p>
    <w:p w:rsidR="00A15DDF" w:rsidRPr="0083052D" w:rsidRDefault="00A15DDF" w:rsidP="00A15DDF">
      <w:pPr>
        <w:widowControl w:val="0"/>
        <w:rPr>
          <w:b/>
        </w:rPr>
      </w:pPr>
      <w:r w:rsidRPr="0083052D">
        <w:rPr>
          <w:b/>
        </w:rPr>
        <w:t>THE PRAYER OF THE CHURCH</w:t>
      </w:r>
    </w:p>
    <w:p w:rsidR="00A15DDF" w:rsidRPr="000F3EA9" w:rsidRDefault="00A15DDF" w:rsidP="00A15DDF">
      <w:pPr>
        <w:ind w:left="-288" w:firstLine="288"/>
        <w:jc w:val="both"/>
        <w:rPr>
          <w:sz w:val="12"/>
        </w:rPr>
      </w:pPr>
    </w:p>
    <w:p w:rsidR="000F3EA9" w:rsidRDefault="00A15DDF" w:rsidP="00A15DDF">
      <w:pPr>
        <w:tabs>
          <w:tab w:val="left" w:pos="720"/>
        </w:tabs>
        <w:ind w:left="720" w:hanging="720"/>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t>A:</w:t>
      </w:r>
      <w:r w:rsidR="000F3EA9">
        <w:t xml:space="preserve">  </w:t>
      </w:r>
      <w:r w:rsidRPr="0083052D">
        <w:t xml:space="preserve">The God Who yearns for us calls us to come as a people with our prayers and petitions </w:t>
      </w:r>
    </w:p>
    <w:p w:rsidR="00A15DDF" w:rsidRPr="0083052D" w:rsidRDefault="000F3EA9" w:rsidP="00A15DDF">
      <w:pPr>
        <w:tabs>
          <w:tab w:val="left" w:pos="720"/>
        </w:tabs>
        <w:ind w:left="720" w:hanging="720"/>
        <w:jc w:val="both"/>
      </w:pPr>
      <w:r>
        <w:t xml:space="preserve">      </w:t>
      </w:r>
      <w:r w:rsidR="00A15DDF" w:rsidRPr="0083052D">
        <w:t xml:space="preserve">for the Church, the world, and all those in need.  </w:t>
      </w:r>
    </w:p>
    <w:p w:rsidR="00A15DDF" w:rsidRPr="000F3EA9" w:rsidRDefault="00A15DDF" w:rsidP="00A15DDF">
      <w:pPr>
        <w:jc w:val="both"/>
        <w:rPr>
          <w:sz w:val="12"/>
        </w:rPr>
      </w:pPr>
    </w:p>
    <w:p w:rsidR="000F3EA9" w:rsidRDefault="00A15DDF" w:rsidP="00A15DDF">
      <w:pPr>
        <w:tabs>
          <w:tab w:val="left" w:pos="720"/>
        </w:tabs>
        <w:ind w:left="720" w:hanging="720"/>
        <w:jc w:val="both"/>
      </w:pPr>
      <w:r w:rsidRPr="0083052D">
        <w:t>A:</w:t>
      </w:r>
      <w:r w:rsidR="000F3EA9">
        <w:t xml:space="preserve">  </w:t>
      </w:r>
      <w:r w:rsidRPr="0083052D">
        <w:t xml:space="preserve">That the whole Church: bishops, especially </w:t>
      </w:r>
      <w:r w:rsidRPr="0083052D">
        <w:rPr>
          <w:b/>
          <w:bCs/>
        </w:rPr>
        <w:t>Elizabeth and Bill;</w:t>
      </w:r>
      <w:r w:rsidRPr="0083052D">
        <w:t xml:space="preserve"> pastors, especially </w:t>
      </w:r>
    </w:p>
    <w:p w:rsidR="000F3EA9" w:rsidRDefault="000F3EA9" w:rsidP="00A15DDF">
      <w:pPr>
        <w:tabs>
          <w:tab w:val="left" w:pos="720"/>
        </w:tabs>
        <w:ind w:left="720" w:hanging="720"/>
        <w:jc w:val="both"/>
      </w:pPr>
      <w:r>
        <w:t xml:space="preserve">      </w:t>
      </w:r>
      <w:r w:rsidR="00A15DDF" w:rsidRPr="0083052D">
        <w:rPr>
          <w:b/>
        </w:rPr>
        <w:t xml:space="preserve">Mark, Al, Dale, Pamela and </w:t>
      </w:r>
      <w:r w:rsidR="00A15DDF" w:rsidRPr="0083052D">
        <w:rPr>
          <w:b/>
          <w:bCs/>
        </w:rPr>
        <w:t>Mark;</w:t>
      </w:r>
      <w:r w:rsidR="00A15DDF" w:rsidRPr="0083052D">
        <w:t xml:space="preserve"> seminarians; missionaries, diaconal ministers, </w:t>
      </w:r>
    </w:p>
    <w:p w:rsidR="000F3EA9" w:rsidRDefault="000F3EA9" w:rsidP="00A15DDF">
      <w:pPr>
        <w:tabs>
          <w:tab w:val="left" w:pos="720"/>
        </w:tabs>
        <w:ind w:left="720" w:hanging="720"/>
        <w:jc w:val="both"/>
      </w:pPr>
      <w:r>
        <w:rPr>
          <w:b/>
        </w:rPr>
        <w:t xml:space="preserve">      </w:t>
      </w:r>
      <w:r w:rsidR="00A15DDF" w:rsidRPr="0083052D">
        <w:t xml:space="preserve">associates in ministry, and all the baptized may be led by the Spirit to answer Christ’s </w:t>
      </w:r>
    </w:p>
    <w:p w:rsidR="00A15DDF" w:rsidRPr="0083052D" w:rsidRDefault="000F3EA9" w:rsidP="00A15DDF">
      <w:pPr>
        <w:tabs>
          <w:tab w:val="left" w:pos="720"/>
        </w:tabs>
        <w:ind w:left="720" w:hanging="720"/>
        <w:jc w:val="both"/>
      </w:pPr>
      <w:r>
        <w:t xml:space="preserve">      </w:t>
      </w:r>
      <w:r w:rsidR="00A15DDF" w:rsidRPr="0083052D">
        <w:t>call and proclaim the Reign of God, we pray to You, O Lord:</w:t>
      </w:r>
    </w:p>
    <w:p w:rsidR="00A15DDF" w:rsidRPr="000F3EA9" w:rsidRDefault="00A15DDF" w:rsidP="00A15DDF">
      <w:pPr>
        <w:tabs>
          <w:tab w:val="left" w:pos="720"/>
        </w:tabs>
        <w:ind w:left="720" w:hanging="720"/>
        <w:jc w:val="both"/>
        <w:rPr>
          <w:sz w:val="12"/>
        </w:rPr>
      </w:pPr>
    </w:p>
    <w:p w:rsidR="00A15DDF" w:rsidRPr="0083052D" w:rsidRDefault="00A15DDF" w:rsidP="00A15DDF">
      <w:pPr>
        <w:tabs>
          <w:tab w:val="left" w:pos="720"/>
        </w:tabs>
        <w:ind w:left="720" w:hanging="720"/>
        <w:jc w:val="both"/>
        <w:rPr>
          <w:b/>
          <w:bCs/>
        </w:rPr>
      </w:pPr>
      <w:r w:rsidRPr="000F3EA9">
        <w:rPr>
          <w:bCs/>
        </w:rPr>
        <w:t>C:</w:t>
      </w:r>
      <w:r w:rsidR="000F3EA9">
        <w:rPr>
          <w:bCs/>
        </w:rPr>
        <w:t xml:space="preserve">  </w:t>
      </w:r>
      <w:r w:rsidRPr="0083052D">
        <w:rPr>
          <w:b/>
          <w:bCs/>
        </w:rPr>
        <w:t>Lord, hear our prayer.</w:t>
      </w:r>
    </w:p>
    <w:p w:rsidR="00A15DDF" w:rsidRPr="0083052D" w:rsidRDefault="00A15DDF" w:rsidP="00A15DDF">
      <w:pPr>
        <w:jc w:val="both"/>
        <w:rPr>
          <w:b/>
          <w:bCs/>
        </w:rPr>
      </w:pPr>
    </w:p>
    <w:p w:rsidR="000F3EA9" w:rsidRDefault="00A15DDF" w:rsidP="00A15DDF">
      <w:pPr>
        <w:tabs>
          <w:tab w:val="left" w:pos="720"/>
        </w:tabs>
        <w:ind w:left="720" w:hanging="720"/>
        <w:jc w:val="both"/>
      </w:pPr>
      <w:r w:rsidRPr="0083052D">
        <w:t>A:</w:t>
      </w:r>
      <w:r w:rsidR="000F3EA9">
        <w:t xml:space="preserve">  </w:t>
      </w:r>
      <w:r w:rsidRPr="0083052D">
        <w:t xml:space="preserve">That the violence and unrest in Ukraine; Afghanistan; Nigeria; Ethiopia, and other </w:t>
      </w:r>
    </w:p>
    <w:p w:rsidR="000F3EA9" w:rsidRDefault="000F3EA9" w:rsidP="00A15DDF">
      <w:pPr>
        <w:tabs>
          <w:tab w:val="left" w:pos="720"/>
        </w:tabs>
        <w:ind w:left="720" w:hanging="720"/>
        <w:jc w:val="both"/>
      </w:pPr>
      <w:r>
        <w:t xml:space="preserve">      </w:t>
      </w:r>
      <w:r w:rsidR="00A15DDF" w:rsidRPr="0083052D">
        <w:t xml:space="preserve">places of turmoil might be ordered by God’s Spirit into peace and hope, we pray to </w:t>
      </w:r>
    </w:p>
    <w:p w:rsidR="00A15DDF" w:rsidRPr="0083052D" w:rsidRDefault="000F3EA9" w:rsidP="00A15DDF">
      <w:pPr>
        <w:tabs>
          <w:tab w:val="left" w:pos="720"/>
        </w:tabs>
        <w:ind w:left="720" w:hanging="720"/>
        <w:jc w:val="both"/>
      </w:pPr>
      <w:r>
        <w:t xml:space="preserve">      </w:t>
      </w:r>
      <w:r w:rsidR="00A15DDF" w:rsidRPr="0083052D">
        <w:t>You, O Lord:</w:t>
      </w:r>
    </w:p>
    <w:p w:rsidR="00A15DDF" w:rsidRPr="000F3EA9" w:rsidRDefault="00A15DDF" w:rsidP="00A15DDF">
      <w:pPr>
        <w:tabs>
          <w:tab w:val="left" w:pos="720"/>
        </w:tabs>
        <w:ind w:left="720" w:hanging="720"/>
        <w:jc w:val="both"/>
        <w:rPr>
          <w:sz w:val="12"/>
        </w:rPr>
      </w:pPr>
    </w:p>
    <w:p w:rsidR="00A15DDF" w:rsidRPr="0083052D" w:rsidRDefault="00A15DDF" w:rsidP="00A15DDF">
      <w:pPr>
        <w:tabs>
          <w:tab w:val="left" w:pos="720"/>
        </w:tabs>
        <w:ind w:left="720" w:hanging="720"/>
        <w:jc w:val="both"/>
      </w:pPr>
      <w:r w:rsidRPr="000F3EA9">
        <w:rPr>
          <w:bCs/>
        </w:rPr>
        <w:t>C:</w:t>
      </w:r>
      <w:r w:rsidR="000F3EA9">
        <w:rPr>
          <w:bCs/>
        </w:rPr>
        <w:t xml:space="preserve">  </w:t>
      </w:r>
      <w:r w:rsidRPr="0083052D">
        <w:rPr>
          <w:b/>
          <w:bCs/>
        </w:rPr>
        <w:t>Lord, hear our prayer.</w:t>
      </w:r>
    </w:p>
    <w:p w:rsidR="00A15DDF" w:rsidRPr="000F3EA9" w:rsidRDefault="00A15DDF" w:rsidP="00A15DDF">
      <w:pPr>
        <w:jc w:val="both"/>
        <w:rPr>
          <w:sz w:val="12"/>
        </w:rPr>
      </w:pPr>
    </w:p>
    <w:p w:rsidR="000F3EA9" w:rsidRDefault="00A15DDF" w:rsidP="00A15DDF">
      <w:pPr>
        <w:tabs>
          <w:tab w:val="left" w:pos="720"/>
        </w:tabs>
        <w:ind w:left="720" w:hanging="720"/>
        <w:jc w:val="both"/>
      </w:pPr>
      <w:r w:rsidRPr="0083052D">
        <w:t>A:</w:t>
      </w:r>
      <w:r w:rsidR="000F3EA9">
        <w:t xml:space="preserve">  </w:t>
      </w:r>
      <w:r w:rsidRPr="0083052D">
        <w:t xml:space="preserve">That this congregation might be enriched with the fruits of the Spirit to better love and </w:t>
      </w:r>
    </w:p>
    <w:p w:rsidR="00A15DDF" w:rsidRPr="0083052D" w:rsidRDefault="000F3EA9" w:rsidP="00A15DDF">
      <w:pPr>
        <w:tabs>
          <w:tab w:val="left" w:pos="720"/>
        </w:tabs>
        <w:ind w:left="720" w:hanging="720"/>
        <w:jc w:val="both"/>
      </w:pPr>
      <w:r>
        <w:t xml:space="preserve">      </w:t>
      </w:r>
      <w:r w:rsidR="00A15DDF" w:rsidRPr="0083052D">
        <w:t>serve our neighbors, we pray to You, O Lord:</w:t>
      </w:r>
    </w:p>
    <w:p w:rsidR="00A15DDF" w:rsidRPr="000F3EA9" w:rsidRDefault="00A15DDF" w:rsidP="00A15DDF">
      <w:pPr>
        <w:tabs>
          <w:tab w:val="left" w:pos="720"/>
        </w:tabs>
        <w:ind w:left="720" w:hanging="720"/>
        <w:jc w:val="both"/>
        <w:rPr>
          <w:sz w:val="12"/>
        </w:rPr>
      </w:pPr>
    </w:p>
    <w:p w:rsidR="00A15DDF" w:rsidRPr="0083052D" w:rsidRDefault="00A15DDF" w:rsidP="00A15DDF">
      <w:pPr>
        <w:tabs>
          <w:tab w:val="left" w:pos="720"/>
        </w:tabs>
        <w:ind w:left="720" w:hanging="720"/>
        <w:jc w:val="both"/>
      </w:pPr>
      <w:r w:rsidRPr="000F3EA9">
        <w:rPr>
          <w:bCs/>
        </w:rPr>
        <w:t>C:</w:t>
      </w:r>
      <w:r w:rsidR="000F3EA9">
        <w:rPr>
          <w:bCs/>
        </w:rPr>
        <w:t xml:space="preserve">  </w:t>
      </w:r>
      <w:r w:rsidRPr="0083052D">
        <w:rPr>
          <w:b/>
          <w:bCs/>
        </w:rPr>
        <w:t>Lord, hear our prayer.</w:t>
      </w:r>
    </w:p>
    <w:p w:rsidR="00A15DDF" w:rsidRPr="000F3EA9" w:rsidRDefault="00A15DDF" w:rsidP="00A15DDF">
      <w:pPr>
        <w:jc w:val="both"/>
        <w:rPr>
          <w:sz w:val="12"/>
        </w:rPr>
      </w:pPr>
    </w:p>
    <w:p w:rsidR="000F3EA9" w:rsidRDefault="00B02BAE" w:rsidP="00B02BAE">
      <w:pPr>
        <w:tabs>
          <w:tab w:val="left" w:pos="720"/>
        </w:tabs>
        <w:ind w:left="720" w:hanging="720"/>
        <w:jc w:val="both"/>
      </w:pPr>
      <w:r w:rsidRPr="0083052D">
        <w:t>A:</w:t>
      </w:r>
      <w:r w:rsidR="000F3EA9">
        <w:t xml:space="preserve">  </w:t>
      </w:r>
      <w:r w:rsidRPr="0083052D">
        <w:t xml:space="preserve">That the persecuted for following Christ, the abused, the forgotten, and the sick, </w:t>
      </w:r>
    </w:p>
    <w:p w:rsidR="00523BC2" w:rsidRDefault="000F3EA9" w:rsidP="00B02BAE">
      <w:pPr>
        <w:tabs>
          <w:tab w:val="left" w:pos="720"/>
        </w:tabs>
        <w:ind w:left="720" w:hanging="720"/>
        <w:jc w:val="both"/>
      </w:pPr>
      <w:r>
        <w:t xml:space="preserve">      </w:t>
      </w:r>
      <w:r w:rsidR="00B02BAE" w:rsidRPr="0083052D">
        <w:t xml:space="preserve">especially </w:t>
      </w:r>
      <w:r w:rsidR="00523BC2">
        <w:t>. . . m</w:t>
      </w:r>
      <w:r w:rsidR="00B02BAE" w:rsidRPr="0083052D">
        <w:t>ight</w:t>
      </w:r>
      <w:r w:rsidR="00523BC2">
        <w:t xml:space="preserve"> </w:t>
      </w:r>
      <w:r w:rsidR="00B02BAE" w:rsidRPr="0083052D">
        <w:t xml:space="preserve">find refuge and hope in God’s strong presence, we pray to You, O </w:t>
      </w:r>
    </w:p>
    <w:p w:rsidR="00B02BAE" w:rsidRDefault="00523BC2" w:rsidP="00B02BAE">
      <w:pPr>
        <w:tabs>
          <w:tab w:val="left" w:pos="720"/>
        </w:tabs>
        <w:ind w:left="720" w:hanging="720"/>
        <w:jc w:val="both"/>
      </w:pPr>
      <w:r>
        <w:t xml:space="preserve">      </w:t>
      </w:r>
      <w:r w:rsidR="00B02BAE" w:rsidRPr="0083052D">
        <w:t>Lord:</w:t>
      </w:r>
    </w:p>
    <w:p w:rsidR="00523BC2" w:rsidRPr="00453926" w:rsidRDefault="00523BC2" w:rsidP="00B02BAE">
      <w:pPr>
        <w:tabs>
          <w:tab w:val="left" w:pos="720"/>
        </w:tabs>
        <w:ind w:left="720" w:hanging="720"/>
        <w:jc w:val="both"/>
        <w:rPr>
          <w:sz w:val="4"/>
        </w:rPr>
      </w:pPr>
    </w:p>
    <w:p w:rsidR="00B02BAE" w:rsidRPr="000F3EA9" w:rsidRDefault="00B02BAE" w:rsidP="00B02BAE">
      <w:pPr>
        <w:tabs>
          <w:tab w:val="left" w:pos="720"/>
        </w:tabs>
        <w:ind w:left="720" w:hanging="720"/>
        <w:jc w:val="both"/>
        <w:rPr>
          <w:sz w:val="12"/>
        </w:rPr>
      </w:pPr>
    </w:p>
    <w:p w:rsidR="00B02BAE" w:rsidRPr="0083052D" w:rsidRDefault="00B02BAE" w:rsidP="00B02BAE">
      <w:pPr>
        <w:tabs>
          <w:tab w:val="left" w:pos="720"/>
        </w:tabs>
        <w:ind w:left="720" w:hanging="720"/>
        <w:jc w:val="both"/>
        <w:rPr>
          <w:b/>
          <w:bCs/>
        </w:rPr>
      </w:pPr>
      <w:r w:rsidRPr="000F3EA9">
        <w:rPr>
          <w:bCs/>
        </w:rPr>
        <w:t>C:</w:t>
      </w:r>
      <w:r w:rsidR="000F3EA9">
        <w:rPr>
          <w:bCs/>
        </w:rPr>
        <w:t xml:space="preserve">  </w:t>
      </w:r>
      <w:r w:rsidRPr="0083052D">
        <w:rPr>
          <w:b/>
          <w:bCs/>
        </w:rPr>
        <w:t>Lord, hear our prayer.</w:t>
      </w:r>
    </w:p>
    <w:p w:rsidR="00A15DDF" w:rsidRPr="000F3EA9" w:rsidRDefault="00A15DDF" w:rsidP="00A15DDF">
      <w:pPr>
        <w:tabs>
          <w:tab w:val="left" w:pos="720"/>
        </w:tabs>
        <w:ind w:left="720" w:hanging="720"/>
        <w:jc w:val="both"/>
        <w:rPr>
          <w:b/>
          <w:bCs/>
          <w:sz w:val="12"/>
        </w:rPr>
      </w:pPr>
    </w:p>
    <w:p w:rsidR="000F3EA9" w:rsidRDefault="00A15DDF" w:rsidP="00A15DDF">
      <w:pPr>
        <w:tabs>
          <w:tab w:val="left" w:pos="720"/>
        </w:tabs>
        <w:ind w:left="720" w:hanging="720"/>
        <w:jc w:val="both"/>
        <w:rPr>
          <w:b/>
          <w:bCs/>
        </w:rPr>
      </w:pPr>
      <w:r w:rsidRPr="0083052D">
        <w:rPr>
          <w:bCs/>
        </w:rPr>
        <w:t>A:</w:t>
      </w:r>
      <w:r w:rsidR="000F3EA9">
        <w:rPr>
          <w:bCs/>
        </w:rPr>
        <w:t xml:space="preserve">  </w:t>
      </w:r>
      <w:r w:rsidRPr="0083052D">
        <w:rPr>
          <w:bCs/>
        </w:rPr>
        <w:t xml:space="preserve">That those celebrating anniversaries, especially </w:t>
      </w:r>
      <w:r w:rsidRPr="0083052D">
        <w:rPr>
          <w:b/>
          <w:bCs/>
        </w:rPr>
        <w:t xml:space="preserve">Ed and Judy Gustum; Pastor Al and </w:t>
      </w:r>
    </w:p>
    <w:p w:rsidR="000F3EA9" w:rsidRDefault="000F3EA9" w:rsidP="00A15DDF">
      <w:pPr>
        <w:tabs>
          <w:tab w:val="left" w:pos="720"/>
        </w:tabs>
        <w:ind w:left="720" w:hanging="720"/>
        <w:jc w:val="both"/>
        <w:rPr>
          <w:bCs/>
        </w:rPr>
      </w:pPr>
      <w:r>
        <w:rPr>
          <w:bCs/>
        </w:rPr>
        <w:t xml:space="preserve">      </w:t>
      </w:r>
      <w:r w:rsidR="00A15DDF" w:rsidRPr="0083052D">
        <w:rPr>
          <w:b/>
          <w:bCs/>
        </w:rPr>
        <w:t>Clara Lorentzen; Chip and Audrey Claussen; and Dave and Nancy Squires</w:t>
      </w:r>
      <w:r w:rsidR="00A15DDF" w:rsidRPr="0083052D">
        <w:rPr>
          <w:bCs/>
        </w:rPr>
        <w:t xml:space="preserve"> might </w:t>
      </w:r>
    </w:p>
    <w:p w:rsidR="000F3EA9" w:rsidRDefault="000F3EA9" w:rsidP="00A15DDF">
      <w:pPr>
        <w:tabs>
          <w:tab w:val="left" w:pos="720"/>
        </w:tabs>
        <w:ind w:left="720" w:hanging="720"/>
        <w:jc w:val="both"/>
        <w:rPr>
          <w:bCs/>
        </w:rPr>
      </w:pPr>
      <w:r>
        <w:rPr>
          <w:b/>
          <w:bCs/>
        </w:rPr>
        <w:t xml:space="preserve">      </w:t>
      </w:r>
      <w:r w:rsidR="00A15DDF" w:rsidRPr="0083052D">
        <w:rPr>
          <w:bCs/>
        </w:rPr>
        <w:t xml:space="preserve">grow in grace this day and every day and be filled with grace for the days ahead, we </w:t>
      </w:r>
    </w:p>
    <w:p w:rsidR="00A15DDF" w:rsidRPr="0083052D" w:rsidRDefault="000F3EA9" w:rsidP="00A15DDF">
      <w:pPr>
        <w:tabs>
          <w:tab w:val="left" w:pos="720"/>
        </w:tabs>
        <w:ind w:left="720" w:hanging="720"/>
        <w:jc w:val="both"/>
        <w:rPr>
          <w:bCs/>
        </w:rPr>
      </w:pPr>
      <w:r>
        <w:rPr>
          <w:bCs/>
        </w:rPr>
        <w:t xml:space="preserve">      </w:t>
      </w:r>
      <w:r w:rsidR="00A15DDF" w:rsidRPr="0083052D">
        <w:rPr>
          <w:bCs/>
        </w:rPr>
        <w:t>pray to You, O Lord:</w:t>
      </w:r>
    </w:p>
    <w:p w:rsidR="00A15DDF" w:rsidRPr="000F3EA9" w:rsidRDefault="00A15DDF" w:rsidP="00A15DDF">
      <w:pPr>
        <w:tabs>
          <w:tab w:val="left" w:pos="720"/>
        </w:tabs>
        <w:ind w:left="720" w:hanging="720"/>
        <w:jc w:val="both"/>
        <w:rPr>
          <w:bCs/>
          <w:sz w:val="12"/>
        </w:rPr>
      </w:pPr>
    </w:p>
    <w:p w:rsidR="00A15DDF" w:rsidRPr="0083052D" w:rsidRDefault="00A15DDF" w:rsidP="00A15DDF">
      <w:pPr>
        <w:tabs>
          <w:tab w:val="left" w:pos="720"/>
        </w:tabs>
        <w:ind w:left="720" w:hanging="720"/>
        <w:jc w:val="both"/>
        <w:rPr>
          <w:b/>
        </w:rPr>
      </w:pPr>
      <w:r w:rsidRPr="000F3EA9">
        <w:rPr>
          <w:bCs/>
        </w:rPr>
        <w:t>C:</w:t>
      </w:r>
      <w:r w:rsidR="000F3EA9">
        <w:rPr>
          <w:bCs/>
        </w:rPr>
        <w:t xml:space="preserve">  </w:t>
      </w:r>
      <w:r w:rsidRPr="0083052D">
        <w:rPr>
          <w:b/>
          <w:bCs/>
        </w:rPr>
        <w:t>Lord, hear our prayer.</w:t>
      </w:r>
    </w:p>
    <w:p w:rsidR="00A15DDF" w:rsidRPr="000F3EA9" w:rsidRDefault="00A15DDF" w:rsidP="00A15DDF">
      <w:pPr>
        <w:jc w:val="both"/>
        <w:rPr>
          <w:sz w:val="12"/>
        </w:rPr>
      </w:pPr>
    </w:p>
    <w:p w:rsidR="000F3EA9" w:rsidRDefault="00A15DDF" w:rsidP="00A15DDF">
      <w:pPr>
        <w:tabs>
          <w:tab w:val="left" w:pos="720"/>
        </w:tabs>
        <w:ind w:left="720" w:hanging="720"/>
        <w:jc w:val="both"/>
        <w:rPr>
          <w:b/>
        </w:rPr>
      </w:pPr>
      <w:r w:rsidRPr="0083052D">
        <w:t>A:</w:t>
      </w:r>
      <w:r w:rsidR="000F3EA9">
        <w:t xml:space="preserve">  </w:t>
      </w:r>
      <w:r w:rsidRPr="0083052D">
        <w:t xml:space="preserve">That with those before us who heard and answered Christ’s call, especially </w:t>
      </w:r>
      <w:r w:rsidRPr="0083052D">
        <w:rPr>
          <w:b/>
        </w:rPr>
        <w:t xml:space="preserve">Philip </w:t>
      </w:r>
    </w:p>
    <w:p w:rsidR="000F3EA9" w:rsidRDefault="000F3EA9" w:rsidP="00A15DDF">
      <w:pPr>
        <w:tabs>
          <w:tab w:val="left" w:pos="720"/>
        </w:tabs>
        <w:ind w:left="720" w:hanging="720"/>
        <w:jc w:val="both"/>
      </w:pPr>
      <w:r>
        <w:t xml:space="preserve">      </w:t>
      </w:r>
      <w:r w:rsidR="00A15DDF" w:rsidRPr="0083052D">
        <w:rPr>
          <w:b/>
        </w:rPr>
        <w:t xml:space="preserve">Melanchthon, renewer of the Church; and Cyril, Bishop of Alexandraia, </w:t>
      </w:r>
      <w:r w:rsidR="00A15DDF" w:rsidRPr="0083052D">
        <w:t xml:space="preserve">whom we </w:t>
      </w:r>
    </w:p>
    <w:p w:rsidR="000F3EA9" w:rsidRDefault="000F3EA9" w:rsidP="00A15DDF">
      <w:pPr>
        <w:tabs>
          <w:tab w:val="left" w:pos="720"/>
        </w:tabs>
        <w:ind w:left="720" w:hanging="720"/>
        <w:jc w:val="both"/>
      </w:pPr>
      <w:r>
        <w:rPr>
          <w:b/>
        </w:rPr>
        <w:t xml:space="preserve">      </w:t>
      </w:r>
      <w:r w:rsidR="00A15DDF" w:rsidRPr="0083052D">
        <w:t xml:space="preserve">commemorate this Day we may follow Him through life, into death, and into </w:t>
      </w:r>
    </w:p>
    <w:p w:rsidR="00A15DDF" w:rsidRPr="0083052D" w:rsidRDefault="000F3EA9" w:rsidP="00A15DDF">
      <w:pPr>
        <w:tabs>
          <w:tab w:val="left" w:pos="720"/>
        </w:tabs>
        <w:ind w:left="720" w:hanging="720"/>
        <w:jc w:val="both"/>
      </w:pPr>
      <w:r>
        <w:t xml:space="preserve">      </w:t>
      </w:r>
      <w:r w:rsidR="00A15DDF" w:rsidRPr="0083052D">
        <w:t>everlasting life, we pray to You, O Lord:</w:t>
      </w:r>
    </w:p>
    <w:p w:rsidR="00A15DDF" w:rsidRPr="000F3EA9" w:rsidRDefault="00A15DDF" w:rsidP="00A15DDF">
      <w:pPr>
        <w:tabs>
          <w:tab w:val="left" w:pos="720"/>
        </w:tabs>
        <w:ind w:left="720" w:hanging="720"/>
        <w:jc w:val="both"/>
        <w:rPr>
          <w:sz w:val="12"/>
        </w:rPr>
      </w:pPr>
    </w:p>
    <w:p w:rsidR="00A15DDF" w:rsidRPr="0083052D" w:rsidRDefault="00A15DDF" w:rsidP="00A15DDF">
      <w:pPr>
        <w:tabs>
          <w:tab w:val="left" w:pos="720"/>
        </w:tabs>
        <w:ind w:left="720" w:hanging="720"/>
        <w:jc w:val="both"/>
      </w:pPr>
      <w:r w:rsidRPr="000F3EA9">
        <w:rPr>
          <w:bCs/>
        </w:rPr>
        <w:t>C:</w:t>
      </w:r>
      <w:r w:rsidR="000F3EA9">
        <w:rPr>
          <w:bCs/>
        </w:rPr>
        <w:t xml:space="preserve">  </w:t>
      </w:r>
      <w:r w:rsidRPr="0083052D">
        <w:rPr>
          <w:b/>
          <w:bCs/>
        </w:rPr>
        <w:t>Lord, hear our prayer.</w:t>
      </w:r>
    </w:p>
    <w:p w:rsidR="00A15DDF" w:rsidRPr="000F3EA9" w:rsidRDefault="00A15DDF" w:rsidP="00A15DDF">
      <w:pPr>
        <w:jc w:val="both"/>
        <w:rPr>
          <w:sz w:val="12"/>
        </w:rPr>
      </w:pPr>
    </w:p>
    <w:p w:rsidR="000F3EA9" w:rsidRDefault="00A15DDF" w:rsidP="00A15DDF">
      <w:pPr>
        <w:tabs>
          <w:tab w:val="left" w:pos="720"/>
        </w:tabs>
        <w:ind w:left="720" w:hanging="720"/>
        <w:jc w:val="both"/>
      </w:pPr>
      <w:r w:rsidRPr="0083052D">
        <w:t>P:</w:t>
      </w:r>
      <w:r w:rsidR="000F3EA9">
        <w:t xml:space="preserve">  </w:t>
      </w:r>
      <w:r w:rsidRPr="0083052D">
        <w:t xml:space="preserve">God of light and life, strip us of selfishness and the loneliness it brings.  Help us to live </w:t>
      </w:r>
    </w:p>
    <w:p w:rsidR="000F3EA9" w:rsidRDefault="000F3EA9" w:rsidP="00A15DDF">
      <w:pPr>
        <w:tabs>
          <w:tab w:val="left" w:pos="720"/>
        </w:tabs>
        <w:ind w:left="720" w:hanging="720"/>
        <w:jc w:val="both"/>
      </w:pPr>
      <w:r>
        <w:t xml:space="preserve">      </w:t>
      </w:r>
      <w:r w:rsidR="00A15DDF" w:rsidRPr="0083052D">
        <w:t xml:space="preserve">and love as freely as did Your Son, Jesus Christ our Lord, Whom we follow and adore, </w:t>
      </w:r>
    </w:p>
    <w:p w:rsidR="00A15DDF" w:rsidRPr="0083052D" w:rsidRDefault="000F3EA9" w:rsidP="00A15DDF">
      <w:pPr>
        <w:tabs>
          <w:tab w:val="left" w:pos="720"/>
        </w:tabs>
        <w:ind w:left="720" w:hanging="720"/>
        <w:jc w:val="both"/>
      </w:pPr>
      <w:r>
        <w:t xml:space="preserve">      </w:t>
      </w:r>
      <w:r w:rsidR="00A15DDF" w:rsidRPr="0083052D">
        <w:t>and in Whose name we pray.</w:t>
      </w:r>
    </w:p>
    <w:p w:rsidR="00A15DDF" w:rsidRPr="000F3EA9" w:rsidRDefault="00A15DDF" w:rsidP="00A15DDF">
      <w:pPr>
        <w:tabs>
          <w:tab w:val="left" w:pos="720"/>
        </w:tabs>
        <w:ind w:left="720" w:hanging="720"/>
        <w:jc w:val="both"/>
        <w:rPr>
          <w:sz w:val="12"/>
        </w:rPr>
      </w:pPr>
    </w:p>
    <w:p w:rsidR="00A15DDF" w:rsidRPr="0083052D" w:rsidRDefault="00A15DDF" w:rsidP="00A15DDF">
      <w:pPr>
        <w:tabs>
          <w:tab w:val="left" w:pos="720"/>
        </w:tabs>
        <w:ind w:left="720" w:hanging="720"/>
        <w:jc w:val="both"/>
        <w:rPr>
          <w:b/>
          <w:bCs/>
        </w:rPr>
      </w:pPr>
      <w:r w:rsidRPr="000F3EA9">
        <w:rPr>
          <w:bCs/>
        </w:rPr>
        <w:t>C:</w:t>
      </w:r>
      <w:r w:rsidR="000F3EA9">
        <w:rPr>
          <w:bCs/>
        </w:rPr>
        <w:t xml:space="preserve">  </w:t>
      </w:r>
      <w:r w:rsidRPr="0083052D">
        <w:rPr>
          <w:b/>
          <w:bCs/>
        </w:rPr>
        <w:t>Amen.</w:t>
      </w:r>
    </w:p>
    <w:p w:rsidR="00A15DDF" w:rsidRPr="0083052D" w:rsidRDefault="000F3EA9" w:rsidP="000F3EA9">
      <w:pPr>
        <w:widowControl w:val="0"/>
        <w:tabs>
          <w:tab w:val="left" w:pos="1125"/>
          <w:tab w:val="center" w:pos="4320"/>
        </w:tabs>
        <w:rPr>
          <w:b/>
        </w:rPr>
      </w:pPr>
      <w:r>
        <w:rPr>
          <w:b/>
        </w:rPr>
        <w:tab/>
      </w:r>
      <w:r>
        <w:rPr>
          <w:b/>
        </w:rPr>
        <w:tab/>
      </w:r>
      <w:r w:rsidRPr="000F3EA9">
        <w:rPr>
          <w:b/>
          <w:sz w:val="28"/>
        </w:rPr>
        <w:sym w:font="Wingdings" w:char="F058"/>
      </w:r>
      <w:r w:rsidR="00A15DDF" w:rsidRPr="000F3EA9">
        <w:rPr>
          <w:b/>
          <w:sz w:val="28"/>
        </w:rPr>
        <w:t xml:space="preserve"> MEAL</w:t>
      </w:r>
      <w:r w:rsidRPr="000F3EA9">
        <w:rPr>
          <w:b/>
          <w:sz w:val="28"/>
        </w:rPr>
        <w:t xml:space="preserve"> </w:t>
      </w:r>
      <w:r w:rsidRPr="000F3EA9">
        <w:rPr>
          <w:b/>
          <w:sz w:val="28"/>
        </w:rPr>
        <w:sym w:font="Wingdings" w:char="F058"/>
      </w:r>
    </w:p>
    <w:p w:rsidR="00A15DDF" w:rsidRPr="000F3EA9" w:rsidRDefault="00A15DDF" w:rsidP="00A15DDF">
      <w:pPr>
        <w:widowControl w:val="0"/>
        <w:jc w:val="both"/>
        <w:rPr>
          <w:sz w:val="12"/>
        </w:rPr>
      </w:pPr>
    </w:p>
    <w:p w:rsidR="00A15DDF" w:rsidRPr="0083052D" w:rsidRDefault="00A15DDF" w:rsidP="00A15DDF">
      <w:pPr>
        <w:widowControl w:val="0"/>
        <w:jc w:val="both"/>
        <w:rPr>
          <w:b/>
        </w:rPr>
      </w:pPr>
      <w:r w:rsidRPr="0083052D">
        <w:rPr>
          <w:b/>
        </w:rPr>
        <w:t>THE PEACE</w:t>
      </w:r>
    </w:p>
    <w:p w:rsidR="00A15DDF" w:rsidRPr="000F3EA9" w:rsidRDefault="00A15DDF" w:rsidP="00A15DDF">
      <w:pPr>
        <w:widowControl w:val="0"/>
        <w:jc w:val="both"/>
        <w:rPr>
          <w:b/>
          <w:sz w:val="12"/>
        </w:rPr>
      </w:pPr>
    </w:p>
    <w:p w:rsidR="00A15DDF" w:rsidRPr="0083052D" w:rsidRDefault="00A15DDF" w:rsidP="00A15DDF">
      <w:pPr>
        <w:widowControl w:val="0"/>
        <w:jc w:val="both"/>
      </w:pPr>
      <w:r w:rsidRPr="0083052D">
        <w:t>P:</w:t>
      </w:r>
      <w:r w:rsidR="000F3EA9">
        <w:t xml:space="preserve">  </w:t>
      </w:r>
      <w:r w:rsidRPr="0083052D">
        <w:t>The peace of the Lord be with you always.</w:t>
      </w:r>
    </w:p>
    <w:p w:rsidR="00A15DDF" w:rsidRPr="000F3EA9" w:rsidRDefault="00A15DDF" w:rsidP="00A15DDF">
      <w:pPr>
        <w:widowControl w:val="0"/>
        <w:jc w:val="both"/>
        <w:rPr>
          <w:sz w:val="12"/>
        </w:rPr>
      </w:pPr>
    </w:p>
    <w:p w:rsidR="00A15DDF" w:rsidRPr="0083052D" w:rsidRDefault="00A15DDF" w:rsidP="00A15DDF">
      <w:pPr>
        <w:widowControl w:val="0"/>
        <w:jc w:val="both"/>
        <w:rPr>
          <w:b/>
        </w:rPr>
      </w:pPr>
      <w:r w:rsidRPr="000F3EA9">
        <w:t>C:</w:t>
      </w:r>
      <w:r w:rsidR="000F3EA9">
        <w:t xml:space="preserve">  </w:t>
      </w:r>
      <w:r w:rsidRPr="0083052D">
        <w:rPr>
          <w:b/>
        </w:rPr>
        <w:t>And also with you.</w:t>
      </w:r>
    </w:p>
    <w:p w:rsidR="00A15DDF" w:rsidRPr="000F3EA9" w:rsidRDefault="00A15DDF" w:rsidP="00A15DDF">
      <w:pPr>
        <w:widowControl w:val="0"/>
        <w:jc w:val="both"/>
        <w:rPr>
          <w:b/>
          <w:sz w:val="12"/>
        </w:rPr>
      </w:pPr>
    </w:p>
    <w:p w:rsidR="00A15DDF" w:rsidRPr="0083052D" w:rsidRDefault="00A15DDF" w:rsidP="00A15DDF">
      <w:pPr>
        <w:widowControl w:val="0"/>
        <w:jc w:val="both"/>
        <w:rPr>
          <w:i/>
        </w:rPr>
      </w:pPr>
      <w:r w:rsidRPr="0083052D">
        <w:rPr>
          <w:i/>
        </w:rPr>
        <w:t>The assembly is seated</w:t>
      </w:r>
    </w:p>
    <w:p w:rsidR="00A15DDF" w:rsidRPr="000F3EA9" w:rsidRDefault="00A15DDF" w:rsidP="00A15DDF">
      <w:pPr>
        <w:widowControl w:val="0"/>
        <w:jc w:val="both"/>
        <w:rPr>
          <w:i/>
          <w:sz w:val="12"/>
        </w:rPr>
      </w:pPr>
    </w:p>
    <w:p w:rsidR="00A15DDF" w:rsidRPr="0083052D" w:rsidRDefault="00A15DDF" w:rsidP="00A15DDF">
      <w:pPr>
        <w:widowControl w:val="0"/>
        <w:jc w:val="both"/>
        <w:rPr>
          <w:b/>
        </w:rPr>
      </w:pPr>
      <w:r w:rsidRPr="0083052D">
        <w:rPr>
          <w:b/>
        </w:rPr>
        <w:t>THE OFFERING</w:t>
      </w:r>
    </w:p>
    <w:p w:rsidR="00A15DDF" w:rsidRPr="000F3EA9" w:rsidRDefault="00A15DDF" w:rsidP="00A15DDF">
      <w:pPr>
        <w:widowControl w:val="0"/>
        <w:jc w:val="both"/>
        <w:rPr>
          <w:b/>
          <w:sz w:val="12"/>
        </w:rPr>
      </w:pPr>
    </w:p>
    <w:p w:rsidR="00A15DDF" w:rsidRPr="0083052D" w:rsidRDefault="00A15DDF" w:rsidP="00A15DDF">
      <w:pPr>
        <w:widowControl w:val="0"/>
        <w:jc w:val="both"/>
      </w:pPr>
      <w:r w:rsidRPr="0083052D">
        <w:rPr>
          <w:b/>
        </w:rPr>
        <w:t>VOLUNTARY</w:t>
      </w:r>
      <w:r w:rsidRPr="0083052D">
        <w:tab/>
      </w:r>
      <w:r w:rsidR="00055D90">
        <w:rPr>
          <w:b/>
          <w:i/>
        </w:rPr>
        <w:tab/>
        <w:t xml:space="preserve">Jesus, Refuge of the Weary      </w:t>
      </w:r>
      <w:r w:rsidR="00055D90">
        <w:rPr>
          <w:b/>
        </w:rPr>
        <w:tab/>
        <w:t xml:space="preserve">       Donald Busarow</w:t>
      </w:r>
      <w:r w:rsidRPr="0083052D">
        <w:tab/>
      </w:r>
    </w:p>
    <w:p w:rsidR="00A15DDF" w:rsidRPr="000F3EA9" w:rsidRDefault="00A15DDF" w:rsidP="000F3EA9">
      <w:pPr>
        <w:widowControl w:val="0"/>
        <w:rPr>
          <w:sz w:val="12"/>
        </w:rPr>
      </w:pPr>
    </w:p>
    <w:p w:rsidR="00A15DDF" w:rsidRPr="0083052D" w:rsidRDefault="00A15DDF" w:rsidP="00A15DDF">
      <w:pPr>
        <w:widowControl w:val="0"/>
        <w:jc w:val="both"/>
      </w:pPr>
      <w:r w:rsidRPr="0083052D">
        <w:rPr>
          <w:i/>
        </w:rPr>
        <w:t>As you are able please rise</w:t>
      </w:r>
    </w:p>
    <w:p w:rsidR="00A15DDF" w:rsidRPr="000F3EA9" w:rsidRDefault="00A15DDF" w:rsidP="00A15DDF">
      <w:pPr>
        <w:widowControl w:val="0"/>
        <w:jc w:val="both"/>
        <w:rPr>
          <w:sz w:val="12"/>
        </w:rPr>
      </w:pPr>
    </w:p>
    <w:p w:rsidR="00A15DDF" w:rsidRPr="0083052D" w:rsidRDefault="00A15DDF" w:rsidP="00A15DDF">
      <w:pPr>
        <w:widowControl w:val="0"/>
        <w:jc w:val="both"/>
        <w:rPr>
          <w:i/>
        </w:rPr>
      </w:pPr>
      <w:r w:rsidRPr="0083052D">
        <w:rPr>
          <w:b/>
        </w:rPr>
        <w:t xml:space="preserve">THE OFFERTORY 465 </w:t>
      </w:r>
      <w:r w:rsidR="000F3EA9">
        <w:rPr>
          <w:b/>
        </w:rPr>
        <w:tab/>
      </w:r>
      <w:r w:rsidR="00055D90">
        <w:rPr>
          <w:b/>
        </w:rPr>
        <w:tab/>
      </w:r>
      <w:r w:rsidR="000F3EA9">
        <w:rPr>
          <w:b/>
        </w:rPr>
        <w:tab/>
      </w:r>
      <w:r w:rsidR="000F3EA9">
        <w:rPr>
          <w:b/>
        </w:rPr>
        <w:tab/>
      </w:r>
      <w:r w:rsidR="000F3EA9">
        <w:rPr>
          <w:b/>
        </w:rPr>
        <w:tab/>
      </w:r>
      <w:r w:rsidR="00055D90">
        <w:rPr>
          <w:b/>
        </w:rPr>
        <w:t xml:space="preserve">       </w:t>
      </w:r>
      <w:r w:rsidRPr="000F3EA9">
        <w:rPr>
          <w:b/>
          <w:i/>
        </w:rPr>
        <w:t>As the Grains of Wheat</w:t>
      </w:r>
    </w:p>
    <w:p w:rsidR="00A15DDF" w:rsidRPr="000F3EA9" w:rsidRDefault="00A15DDF" w:rsidP="00A15DDF">
      <w:pPr>
        <w:widowControl w:val="0"/>
        <w:jc w:val="both"/>
        <w:rPr>
          <w:i/>
          <w:sz w:val="12"/>
        </w:rPr>
      </w:pPr>
    </w:p>
    <w:p w:rsidR="00A15DDF" w:rsidRDefault="00A15DDF" w:rsidP="00A15DDF">
      <w:pPr>
        <w:widowControl w:val="0"/>
        <w:jc w:val="both"/>
        <w:rPr>
          <w:b/>
        </w:rPr>
      </w:pPr>
      <w:r w:rsidRPr="0083052D">
        <w:rPr>
          <w:b/>
        </w:rPr>
        <w:lastRenderedPageBreak/>
        <w:t>THE OFFERTORY PRAYER</w:t>
      </w:r>
    </w:p>
    <w:p w:rsidR="00055D90" w:rsidRPr="00055D90" w:rsidRDefault="00055D90" w:rsidP="00A15DDF">
      <w:pPr>
        <w:widowControl w:val="0"/>
        <w:jc w:val="both"/>
        <w:rPr>
          <w:b/>
          <w:sz w:val="12"/>
        </w:rPr>
      </w:pPr>
    </w:p>
    <w:p w:rsidR="00A15DDF" w:rsidRPr="0083052D" w:rsidRDefault="00A15DDF" w:rsidP="00A15DDF">
      <w:pPr>
        <w:ind w:left="-288" w:firstLine="288"/>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t>A:</w:t>
      </w:r>
      <w:r w:rsidR="00453926">
        <w:t xml:space="preserve">  </w:t>
      </w:r>
      <w:r w:rsidRPr="0083052D">
        <w:t>Let us pray.  God of wisdom,</w:t>
      </w:r>
    </w:p>
    <w:p w:rsidR="00453926" w:rsidRDefault="000F3EA9" w:rsidP="00A15DDF">
      <w:pPr>
        <w:ind w:left="720" w:hanging="720"/>
        <w:jc w:val="both"/>
        <w:rPr>
          <w:b/>
          <w:bCs/>
        </w:rPr>
      </w:pPr>
      <w:r>
        <w:rPr>
          <w:noProof/>
        </w:rPr>
        <w:drawing>
          <wp:anchor distT="36576" distB="36576" distL="36576" distR="36576" simplePos="0" relativeHeight="251661312" behindDoc="0" locked="0" layoutInCell="1" allowOverlap="1" wp14:anchorId="79DB21D8" wp14:editId="66AE60C4">
            <wp:simplePos x="0" y="0"/>
            <wp:positionH relativeFrom="margin">
              <wp:align>center</wp:align>
            </wp:positionH>
            <wp:positionV relativeFrom="paragraph">
              <wp:posOffset>249238</wp:posOffset>
            </wp:positionV>
            <wp:extent cx="5043805" cy="6410962"/>
            <wp:effectExtent l="2223" t="0" r="6667" b="666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5043805" cy="641096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5DDF" w:rsidRPr="000F3EA9">
        <w:rPr>
          <w:bCs/>
        </w:rPr>
        <w:t>C:</w:t>
      </w:r>
      <w:r w:rsidR="00453926">
        <w:rPr>
          <w:bCs/>
        </w:rPr>
        <w:t xml:space="preserve">  </w:t>
      </w:r>
      <w:r w:rsidR="00A15DDF" w:rsidRPr="0083052D">
        <w:rPr>
          <w:b/>
          <w:bCs/>
        </w:rPr>
        <w:t xml:space="preserve">Receive all we offer You this day.  Enrich our lives with the fruits of Your Spirit, </w:t>
      </w:r>
    </w:p>
    <w:p w:rsidR="00453926" w:rsidRDefault="00453926" w:rsidP="00A15DDF">
      <w:pPr>
        <w:ind w:left="720" w:hanging="720"/>
        <w:jc w:val="both"/>
        <w:rPr>
          <w:b/>
          <w:bCs/>
        </w:rPr>
      </w:pPr>
      <w:r>
        <w:rPr>
          <w:bCs/>
        </w:rPr>
        <w:t xml:space="preserve">      </w:t>
      </w:r>
      <w:r w:rsidR="00A15DDF" w:rsidRPr="0083052D">
        <w:rPr>
          <w:b/>
          <w:bCs/>
        </w:rPr>
        <w:t xml:space="preserve">that we may follow the way of our Lord Jesus, and serve one another in freedom </w:t>
      </w:r>
    </w:p>
    <w:p w:rsidR="00A15DDF" w:rsidRPr="0083052D" w:rsidRDefault="00453926" w:rsidP="00A15DDF">
      <w:pPr>
        <w:ind w:left="720" w:hanging="720"/>
        <w:jc w:val="both"/>
        <w:rPr>
          <w:b/>
          <w:bCs/>
        </w:rPr>
      </w:pPr>
      <w:r>
        <w:rPr>
          <w:b/>
          <w:bCs/>
        </w:rPr>
        <w:t xml:space="preserve">      </w:t>
      </w:r>
      <w:r w:rsidR="00A15DDF" w:rsidRPr="0083052D">
        <w:rPr>
          <w:b/>
          <w:bCs/>
        </w:rPr>
        <w:t>and love.  We ask this in the name of Jesus the Lord.  Amen.</w:t>
      </w:r>
    </w:p>
    <w:p w:rsidR="00A15DDF" w:rsidRPr="0083052D" w:rsidRDefault="00A15DDF" w:rsidP="00A15DDF">
      <w:pPr>
        <w:ind w:left="720" w:hanging="720"/>
        <w:jc w:val="both"/>
        <w:rPr>
          <w:b/>
          <w:bCs/>
        </w:rPr>
      </w:pPr>
    </w:p>
    <w:p w:rsidR="00A15DDF" w:rsidRPr="0083052D" w:rsidRDefault="00A15DDF" w:rsidP="00A15DDF">
      <w:pPr>
        <w:widowControl w:val="0"/>
        <w:jc w:val="both"/>
        <w:rPr>
          <w:b/>
        </w:rPr>
      </w:pPr>
      <w:r w:rsidRPr="0083052D">
        <w:rPr>
          <w:b/>
        </w:rPr>
        <w:t>THE GREAT THANKSGIVING</w:t>
      </w: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0F3EA9" w:rsidRDefault="000F3EA9" w:rsidP="00A15DDF">
      <w:pPr>
        <w:ind w:left="720" w:hanging="720"/>
        <w:jc w:val="both"/>
        <w:rPr>
          <w:b/>
        </w:rPr>
      </w:pPr>
    </w:p>
    <w:p w:rsidR="00A15DDF" w:rsidRPr="0083052D" w:rsidRDefault="00A15DDF" w:rsidP="00A15DDF">
      <w:pPr>
        <w:ind w:left="720" w:hanging="720"/>
        <w:jc w:val="both"/>
        <w:rPr>
          <w:bCs/>
        </w:rPr>
      </w:pPr>
      <w:r w:rsidRPr="0083052D">
        <w:rPr>
          <w:bCs/>
        </w:rPr>
        <w:t>P:</w:t>
      </w:r>
      <w:r w:rsidRPr="0083052D">
        <w:rPr>
          <w:bCs/>
        </w:rPr>
        <w:tab/>
        <w:t>It is our duty and delight … join their unending hymn</w:t>
      </w:r>
    </w:p>
    <w:p w:rsidR="00A15DDF" w:rsidRPr="0083052D" w:rsidRDefault="00A15DDF" w:rsidP="00A15DDF">
      <w:pPr>
        <w:ind w:left="720" w:hanging="720"/>
        <w:jc w:val="both"/>
        <w:rPr>
          <w:bCs/>
        </w:rPr>
      </w:pPr>
    </w:p>
    <w:p w:rsidR="00A15DDF" w:rsidRPr="0083052D" w:rsidRDefault="00A15DDF" w:rsidP="00A15DDF">
      <w:pPr>
        <w:ind w:left="720" w:hanging="720"/>
        <w:jc w:val="both"/>
        <w:rPr>
          <w:b/>
          <w:bCs/>
        </w:rPr>
      </w:pPr>
      <w:r w:rsidRPr="000F3EA9">
        <w:rPr>
          <w:bCs/>
        </w:rPr>
        <w:t>C:</w:t>
      </w:r>
      <w:r w:rsidRPr="0083052D">
        <w:rPr>
          <w:b/>
          <w:bCs/>
        </w:rPr>
        <w:tab/>
        <w:t xml:space="preserve">“Holy, holy, holy”  </w:t>
      </w:r>
    </w:p>
    <w:p w:rsidR="00A15DDF" w:rsidRPr="0083052D" w:rsidRDefault="00A15DDF" w:rsidP="00A15DDF">
      <w:pPr>
        <w:widowControl w:val="0"/>
        <w:jc w:val="both"/>
        <w:rPr>
          <w:b/>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453926" w:rsidRDefault="00453926" w:rsidP="00A15DDF">
      <w:pPr>
        <w:jc w:val="both"/>
        <w:rPr>
          <w:lang w:val="en-CA"/>
        </w:rPr>
      </w:pPr>
    </w:p>
    <w:p w:rsidR="000F3EA9" w:rsidRDefault="000F3EA9" w:rsidP="00A15DDF">
      <w:pPr>
        <w:jc w:val="both"/>
        <w:rPr>
          <w:lang w:val="en-CA"/>
        </w:rPr>
      </w:pPr>
    </w:p>
    <w:p w:rsidR="000F3EA9" w:rsidRDefault="007B1EF9" w:rsidP="00A15DDF">
      <w:pPr>
        <w:jc w:val="both"/>
        <w:rPr>
          <w:lang w:val="en-CA"/>
        </w:rPr>
      </w:pPr>
      <w:r>
        <w:rPr>
          <w:noProof/>
        </w:rPr>
        <w:drawing>
          <wp:anchor distT="36576" distB="36576" distL="36576" distR="36576" simplePos="0" relativeHeight="251663360" behindDoc="0" locked="0" layoutInCell="1" allowOverlap="1" wp14:anchorId="6ACA9946" wp14:editId="796709F0">
            <wp:simplePos x="0" y="0"/>
            <wp:positionH relativeFrom="margin">
              <wp:posOffset>614183</wp:posOffset>
            </wp:positionH>
            <wp:positionV relativeFrom="paragraph">
              <wp:posOffset>-1223783</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6981" t="2924" r="10709" b="2457"/>
                    <a:stretch>
                      <a:fillRect/>
                    </a:stretch>
                  </pic:blipFill>
                  <pic:spPr bwMode="auto">
                    <a:xfrm rot="-5400000">
                      <a:off x="0" y="0"/>
                      <a:ext cx="4149094" cy="665229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0F3EA9" w:rsidRDefault="000F3EA9" w:rsidP="00A15DDF">
      <w:pPr>
        <w:jc w:val="both"/>
        <w:rPr>
          <w:lang w:val="en-CA"/>
        </w:rPr>
      </w:pPr>
    </w:p>
    <w:p w:rsidR="00A15DDF" w:rsidRPr="0083052D" w:rsidRDefault="00A15DDF" w:rsidP="00A15DDF">
      <w:pPr>
        <w:jc w:val="both"/>
      </w:pPr>
      <w:r w:rsidRPr="0083052D">
        <w:rPr>
          <w:lang w:val="en-CA"/>
        </w:rPr>
        <w:t>P</w:t>
      </w:r>
      <w:r w:rsidRPr="0083052D">
        <w:rPr>
          <w:lang w:val="en-CA"/>
        </w:rPr>
        <w:fldChar w:fldCharType="begin"/>
      </w:r>
      <w:r w:rsidRPr="0083052D">
        <w:rPr>
          <w:lang w:val="en-CA"/>
        </w:rPr>
        <w:instrText xml:space="preserve"> SEQ CHAPTER \h \r 1</w:instrText>
      </w:r>
      <w:r w:rsidRPr="0083052D">
        <w:rPr>
          <w:lang w:val="en-CA"/>
        </w:rPr>
        <w:fldChar w:fldCharType="end"/>
      </w:r>
      <w:r w:rsidRPr="0083052D">
        <w:t>:</w:t>
      </w:r>
      <w:r w:rsidR="007B1EF9">
        <w:t xml:space="preserve">  </w:t>
      </w:r>
      <w:r w:rsidRPr="0083052D">
        <w:t>God of the whirlwind, You created all things out of nothing; You called Your chosen</w:t>
      </w:r>
    </w:p>
    <w:p w:rsidR="007B1EF9" w:rsidRDefault="00A15DDF" w:rsidP="00A15DDF">
      <w:pPr>
        <w:ind w:left="-288" w:firstLine="288"/>
        <w:jc w:val="both"/>
      </w:pPr>
      <w:r w:rsidRPr="0083052D">
        <w:tab/>
      </w:r>
      <w:r w:rsidRPr="0083052D">
        <w:tab/>
        <w:t>people out of the wilderness; and in Your Son’s dying and rising You re-</w:t>
      </w:r>
    </w:p>
    <w:p w:rsidR="00A15DDF" w:rsidRPr="0083052D" w:rsidRDefault="007B1EF9" w:rsidP="00A15DDF">
      <w:pPr>
        <w:ind w:left="-288" w:firstLine="288"/>
        <w:jc w:val="both"/>
      </w:pPr>
      <w:r>
        <w:tab/>
      </w:r>
      <w:r>
        <w:tab/>
      </w:r>
      <w:r w:rsidR="00A15DDF" w:rsidRPr="0083052D">
        <w:t>created</w:t>
      </w:r>
      <w:r>
        <w:t xml:space="preserve"> </w:t>
      </w:r>
      <w:r w:rsidR="00A15DDF" w:rsidRPr="0083052D">
        <w:t>us out of the chaos of our sin.</w:t>
      </w:r>
    </w:p>
    <w:p w:rsidR="00A15DDF" w:rsidRPr="0083052D" w:rsidRDefault="007B1EF9" w:rsidP="00A15DDF">
      <w:pPr>
        <w:ind w:left="-288" w:firstLine="288"/>
        <w:jc w:val="both"/>
      </w:pPr>
      <w:r>
        <w:t xml:space="preserve">      </w:t>
      </w:r>
      <w:r w:rsidR="00A15DDF" w:rsidRPr="0083052D">
        <w:t>You passed the mantle from Elijah to Elisha, and in the power of Your Holy Spirit</w:t>
      </w:r>
    </w:p>
    <w:p w:rsidR="00A15DDF" w:rsidRPr="0083052D" w:rsidRDefault="00A15DDF" w:rsidP="00A15DDF">
      <w:pPr>
        <w:ind w:left="-288" w:firstLine="288"/>
        <w:jc w:val="both"/>
      </w:pPr>
      <w:r w:rsidRPr="0083052D">
        <w:tab/>
      </w:r>
      <w:r w:rsidRPr="0083052D">
        <w:tab/>
        <w:t>You passed the mantle of Jesus to the apostles and to Your Church.</w:t>
      </w:r>
    </w:p>
    <w:p w:rsidR="00A15DDF" w:rsidRPr="0083052D" w:rsidRDefault="007B1EF9" w:rsidP="00A15DDF">
      <w:pPr>
        <w:ind w:left="-288" w:firstLine="288"/>
        <w:jc w:val="both"/>
      </w:pPr>
      <w:r>
        <w:t xml:space="preserve">      </w:t>
      </w:r>
      <w:r w:rsidR="00A15DDF" w:rsidRPr="0083052D">
        <w:t>God of the journey, Your Son Jesus Christ had nowhere to lay His head, but still</w:t>
      </w:r>
    </w:p>
    <w:p w:rsidR="00A15DDF" w:rsidRPr="0083052D" w:rsidRDefault="00A15DDF" w:rsidP="00A15DDF">
      <w:pPr>
        <w:ind w:left="-288" w:firstLine="288"/>
        <w:jc w:val="both"/>
      </w:pPr>
      <w:r w:rsidRPr="0083052D">
        <w:tab/>
      </w:r>
      <w:r w:rsidRPr="0083052D">
        <w:tab/>
        <w:t>He sets a table in our wilderness and meets us in the sustenance of bread</w:t>
      </w:r>
    </w:p>
    <w:p w:rsidR="00A15DDF" w:rsidRPr="0083052D" w:rsidRDefault="00A15DDF" w:rsidP="00A15DDF">
      <w:pPr>
        <w:ind w:left="-288" w:firstLine="288"/>
        <w:jc w:val="both"/>
      </w:pPr>
      <w:r w:rsidRPr="0083052D">
        <w:tab/>
      </w:r>
      <w:r w:rsidRPr="0083052D">
        <w:tab/>
        <w:t>and wine.</w:t>
      </w:r>
    </w:p>
    <w:p w:rsidR="00A15DDF" w:rsidRPr="0083052D" w:rsidRDefault="007B1EF9" w:rsidP="00A15DDF">
      <w:pPr>
        <w:ind w:left="-288" w:firstLine="288"/>
        <w:jc w:val="both"/>
      </w:pPr>
      <w:r>
        <w:t xml:space="preserve">      </w:t>
      </w:r>
      <w:r w:rsidR="00A15DDF" w:rsidRPr="0083052D">
        <w:t>Now send down Your Holy Spirit, that in them we may find our home in You, and</w:t>
      </w:r>
    </w:p>
    <w:p w:rsidR="00A15DDF" w:rsidRPr="0083052D" w:rsidRDefault="00A15DDF" w:rsidP="00A15DDF">
      <w:pPr>
        <w:ind w:left="-288" w:firstLine="288"/>
        <w:jc w:val="both"/>
      </w:pPr>
      <w:r w:rsidRPr="0083052D">
        <w:tab/>
      </w:r>
      <w:r w:rsidRPr="0083052D">
        <w:tab/>
        <w:t>that these gifts of the earth and human hands may be for us the Body and</w:t>
      </w:r>
    </w:p>
    <w:p w:rsidR="00A15DDF" w:rsidRPr="0083052D" w:rsidRDefault="00A15DDF" w:rsidP="00A15DDF">
      <w:pPr>
        <w:ind w:left="-288" w:firstLine="288"/>
        <w:jc w:val="both"/>
      </w:pPr>
      <w:r w:rsidRPr="0083052D">
        <w:tab/>
      </w:r>
      <w:r w:rsidRPr="0083052D">
        <w:tab/>
        <w:t>Blood of Your Son, Jesus Christ;</w:t>
      </w:r>
    </w:p>
    <w:p w:rsidR="00A15DDF" w:rsidRPr="0083052D" w:rsidRDefault="007B1EF9" w:rsidP="00A15DDF">
      <w:pPr>
        <w:jc w:val="both"/>
      </w:pPr>
      <w:r>
        <w:t xml:space="preserve">      </w:t>
      </w:r>
      <w:r w:rsidR="00A15DDF" w:rsidRPr="0083052D">
        <w:t>Who in the night ... “Do this for the remembrance of Me.”</w:t>
      </w:r>
    </w:p>
    <w:p w:rsidR="00A15DDF" w:rsidRPr="0083052D" w:rsidRDefault="007B1EF9" w:rsidP="00A15DDF">
      <w:pPr>
        <w:jc w:val="both"/>
      </w:pPr>
      <w:r>
        <w:t xml:space="preserve">      </w:t>
      </w:r>
      <w:r w:rsidR="00A15DDF" w:rsidRPr="0083052D">
        <w:t>As often as we eat ... we proclaim the Lord’s death until He comes.</w:t>
      </w:r>
    </w:p>
    <w:p w:rsidR="00A15DDF" w:rsidRPr="0083052D" w:rsidRDefault="00A15DDF" w:rsidP="00A15DDF">
      <w:pPr>
        <w:jc w:val="both"/>
      </w:pPr>
    </w:p>
    <w:p w:rsidR="007B1EF9" w:rsidRDefault="007B1EF9" w:rsidP="00A15DDF">
      <w:pPr>
        <w:jc w:val="both"/>
        <w:rPr>
          <w:bCs/>
        </w:rPr>
      </w:pPr>
    </w:p>
    <w:p w:rsidR="007B1EF9" w:rsidRDefault="007B1EF9" w:rsidP="00A15DDF">
      <w:pPr>
        <w:jc w:val="both"/>
        <w:rPr>
          <w:bCs/>
        </w:rPr>
      </w:pPr>
    </w:p>
    <w:p w:rsidR="007B1EF9" w:rsidRDefault="007B1EF9" w:rsidP="00A15DDF">
      <w:pPr>
        <w:jc w:val="both"/>
        <w:rPr>
          <w:bCs/>
        </w:rPr>
      </w:pPr>
    </w:p>
    <w:p w:rsidR="007B1EF9" w:rsidRDefault="007B1EF9" w:rsidP="00A15DDF">
      <w:pPr>
        <w:jc w:val="both"/>
        <w:rPr>
          <w:bCs/>
        </w:rPr>
      </w:pPr>
    </w:p>
    <w:p w:rsidR="007B1EF9" w:rsidRDefault="007B1EF9" w:rsidP="00A15DDF">
      <w:pPr>
        <w:jc w:val="both"/>
        <w:rPr>
          <w:bCs/>
        </w:rPr>
      </w:pPr>
    </w:p>
    <w:p w:rsidR="007B1EF9" w:rsidRDefault="007B1EF9" w:rsidP="00A15DDF">
      <w:pPr>
        <w:jc w:val="both"/>
        <w:rPr>
          <w:bCs/>
        </w:rPr>
      </w:pPr>
    </w:p>
    <w:p w:rsidR="007B1EF9" w:rsidRDefault="007B1EF9" w:rsidP="00A15DDF">
      <w:pPr>
        <w:jc w:val="both"/>
        <w:rPr>
          <w:bCs/>
        </w:rPr>
      </w:pPr>
      <w:r w:rsidRPr="00F52361">
        <w:rPr>
          <w:noProof/>
        </w:rPr>
        <w:drawing>
          <wp:inline distT="0" distB="0" distL="0" distR="0" wp14:anchorId="1A2429A6" wp14:editId="785E7A20">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7B1EF9" w:rsidRDefault="007B1EF9" w:rsidP="00A15DDF">
      <w:pPr>
        <w:jc w:val="both"/>
        <w:rPr>
          <w:bCs/>
        </w:rPr>
      </w:pPr>
    </w:p>
    <w:p w:rsidR="00A15DDF" w:rsidRPr="0083052D" w:rsidRDefault="00A15DDF" w:rsidP="00A15DDF">
      <w:pPr>
        <w:ind w:left="-288" w:firstLine="288"/>
        <w:jc w:val="both"/>
      </w:pPr>
      <w:r w:rsidRPr="0083052D">
        <w:t>P:</w:t>
      </w:r>
      <w:r w:rsidR="007B1EF9">
        <w:t xml:space="preserve">  </w:t>
      </w:r>
      <w:r w:rsidRPr="0083052D">
        <w:t>Ever-gracious God, as Elisha asked Elijah for a double portion of his spirit, so now</w:t>
      </w:r>
    </w:p>
    <w:p w:rsidR="00A15DDF" w:rsidRPr="0083052D" w:rsidRDefault="00A15DDF" w:rsidP="00A15DDF">
      <w:pPr>
        <w:ind w:left="-288" w:firstLine="288"/>
        <w:jc w:val="both"/>
      </w:pPr>
      <w:r w:rsidRPr="0083052D">
        <w:tab/>
      </w:r>
      <w:r w:rsidRPr="0083052D">
        <w:tab/>
        <w:t>we seek a double share of Your Spirit.</w:t>
      </w:r>
    </w:p>
    <w:p w:rsidR="00A15DDF" w:rsidRPr="0083052D" w:rsidRDefault="007B1EF9" w:rsidP="00A15DDF">
      <w:pPr>
        <w:ind w:left="-288" w:firstLine="288"/>
        <w:jc w:val="both"/>
      </w:pPr>
      <w:r>
        <w:t xml:space="preserve">      </w:t>
      </w:r>
      <w:r w:rsidR="00A15DDF" w:rsidRPr="0083052D">
        <w:t>Fill our bodies with Your heavenly Food, fill Your Church with truth and grace,</w:t>
      </w:r>
    </w:p>
    <w:p w:rsidR="00A15DDF" w:rsidRPr="0083052D" w:rsidRDefault="00A15DDF" w:rsidP="00A15DDF">
      <w:pPr>
        <w:ind w:left="-288" w:firstLine="288"/>
        <w:jc w:val="both"/>
      </w:pPr>
      <w:r w:rsidRPr="0083052D">
        <w:tab/>
      </w:r>
      <w:r w:rsidRPr="0083052D">
        <w:tab/>
        <w:t>fill Your world with righteousness and peace, and fill Your whole creation</w:t>
      </w:r>
    </w:p>
    <w:p w:rsidR="00A15DDF" w:rsidRPr="0083052D" w:rsidRDefault="00A15DDF" w:rsidP="00A15DDF">
      <w:pPr>
        <w:ind w:left="-288" w:firstLine="288"/>
        <w:jc w:val="both"/>
      </w:pPr>
      <w:r w:rsidRPr="0083052D">
        <w:tab/>
      </w:r>
      <w:r w:rsidRPr="0083052D">
        <w:tab/>
        <w:t>with the praise of Your glory,</w:t>
      </w:r>
    </w:p>
    <w:p w:rsidR="00A15DDF" w:rsidRPr="0083052D" w:rsidRDefault="007B1EF9" w:rsidP="00A15DDF">
      <w:pPr>
        <w:ind w:left="-288" w:firstLine="288"/>
        <w:jc w:val="both"/>
      </w:pPr>
      <w:r>
        <w:t xml:space="preserve">      </w:t>
      </w:r>
      <w:r w:rsidR="00A15DDF" w:rsidRPr="0083052D">
        <w:t>That our deepest hungers may be met in You, the deepest thirst of all who struggle</w:t>
      </w:r>
    </w:p>
    <w:p w:rsidR="00A15DDF" w:rsidRPr="0083052D" w:rsidRDefault="00A15DDF" w:rsidP="00A15DDF">
      <w:pPr>
        <w:ind w:left="-288" w:firstLine="288"/>
        <w:jc w:val="both"/>
      </w:pPr>
      <w:r w:rsidRPr="0083052D">
        <w:tab/>
      </w:r>
      <w:r w:rsidRPr="0083052D">
        <w:tab/>
        <w:t>through each day may be met in the coming of Your Kingdom, and the</w:t>
      </w:r>
    </w:p>
    <w:p w:rsidR="00A15DDF" w:rsidRPr="0083052D" w:rsidRDefault="00A15DDF" w:rsidP="00A15DDF">
      <w:pPr>
        <w:ind w:left="-288" w:firstLine="288"/>
        <w:jc w:val="both"/>
      </w:pPr>
      <w:r w:rsidRPr="0083052D">
        <w:tab/>
      </w:r>
      <w:r w:rsidRPr="0083052D">
        <w:tab/>
        <w:t>deepest needs of all who are oppressed may be met in the never-failing</w:t>
      </w:r>
    </w:p>
    <w:p w:rsidR="00A15DDF" w:rsidRPr="0083052D" w:rsidRDefault="00A15DDF" w:rsidP="00A15DDF">
      <w:pPr>
        <w:ind w:left="-288" w:firstLine="288"/>
        <w:jc w:val="both"/>
      </w:pPr>
      <w:r w:rsidRPr="0083052D">
        <w:tab/>
      </w:r>
      <w:r w:rsidRPr="0083052D">
        <w:tab/>
        <w:t>stream of Your liberating love,</w:t>
      </w:r>
    </w:p>
    <w:p w:rsidR="00A15DDF" w:rsidRPr="0083052D" w:rsidRDefault="007B1EF9" w:rsidP="00A15DDF">
      <w:pPr>
        <w:ind w:left="-288" w:firstLine="288"/>
        <w:jc w:val="both"/>
      </w:pPr>
      <w:r>
        <w:t xml:space="preserve">      </w:t>
      </w:r>
      <w:r w:rsidR="00A15DDF" w:rsidRPr="0083052D">
        <w:t>Until the Day when we are filled forever with the abundant fruits of Your Spirit</w:t>
      </w:r>
    </w:p>
    <w:p w:rsidR="00A15DDF" w:rsidRPr="0083052D" w:rsidRDefault="00A15DDF" w:rsidP="00A15DDF">
      <w:pPr>
        <w:ind w:left="-288" w:firstLine="288"/>
        <w:jc w:val="both"/>
      </w:pPr>
      <w:r w:rsidRPr="0083052D">
        <w:tab/>
      </w:r>
      <w:r w:rsidRPr="0083052D">
        <w:tab/>
        <w:t>in union with Christ, ever one God.</w:t>
      </w:r>
    </w:p>
    <w:p w:rsidR="00A15DDF" w:rsidRPr="007B1EF9" w:rsidRDefault="00A15DDF" w:rsidP="00A15DDF">
      <w:pPr>
        <w:jc w:val="both"/>
        <w:rPr>
          <w:sz w:val="8"/>
        </w:rPr>
      </w:pPr>
    </w:p>
    <w:p w:rsidR="00A15DDF" w:rsidRPr="0083052D" w:rsidRDefault="00A15DDF" w:rsidP="00A15DDF">
      <w:pPr>
        <w:ind w:left="-288" w:firstLine="288"/>
        <w:jc w:val="both"/>
        <w:rPr>
          <w:b/>
          <w:bCs/>
        </w:rPr>
      </w:pPr>
      <w:r w:rsidRPr="007B1EF9">
        <w:rPr>
          <w:bCs/>
        </w:rPr>
        <w:t>C:</w:t>
      </w:r>
      <w:r w:rsidRPr="0083052D">
        <w:rPr>
          <w:b/>
          <w:bCs/>
        </w:rPr>
        <w:tab/>
        <w:t>Amen.</w:t>
      </w:r>
    </w:p>
    <w:p w:rsidR="00A15DDF" w:rsidRPr="007B1EF9" w:rsidRDefault="00A15DDF" w:rsidP="00A15DDF">
      <w:pPr>
        <w:ind w:left="-288" w:firstLine="288"/>
        <w:jc w:val="both"/>
        <w:rPr>
          <w:b/>
          <w:bCs/>
          <w:sz w:val="12"/>
        </w:rPr>
      </w:pPr>
    </w:p>
    <w:p w:rsidR="00A15DDF" w:rsidRPr="0083052D" w:rsidRDefault="00A15DDF" w:rsidP="00A15DDF">
      <w:pPr>
        <w:ind w:left="-288" w:firstLine="288"/>
        <w:jc w:val="both"/>
        <w:rPr>
          <w:b/>
          <w:bCs/>
        </w:rPr>
      </w:pPr>
      <w:r w:rsidRPr="0083052D">
        <w:rPr>
          <w:b/>
          <w:bCs/>
        </w:rPr>
        <w:t>THE LORD’S PRAYER</w:t>
      </w:r>
    </w:p>
    <w:p w:rsidR="00A15DDF" w:rsidRPr="007B1EF9" w:rsidRDefault="00A15DDF" w:rsidP="00A15DDF">
      <w:pPr>
        <w:ind w:left="-288" w:firstLine="288"/>
        <w:jc w:val="both"/>
        <w:rPr>
          <w:b/>
          <w:bCs/>
          <w:sz w:val="12"/>
        </w:rPr>
      </w:pPr>
    </w:p>
    <w:p w:rsidR="007B1EF9" w:rsidRDefault="00A15DDF" w:rsidP="00A15DDF">
      <w:pPr>
        <w:ind w:left="720" w:hanging="720"/>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t>P:</w:t>
      </w:r>
      <w:r w:rsidR="007B1EF9">
        <w:t xml:space="preserve">  </w:t>
      </w:r>
      <w:r w:rsidRPr="0083052D">
        <w:t xml:space="preserve">As disciples who follow Jesus on the way to the Kingdom, with persevering faith let us </w:t>
      </w:r>
    </w:p>
    <w:p w:rsidR="00A15DDF" w:rsidRPr="0083052D" w:rsidRDefault="007B1EF9" w:rsidP="00A15DDF">
      <w:pPr>
        <w:ind w:left="720" w:hanging="720"/>
        <w:jc w:val="both"/>
      </w:pPr>
      <w:r>
        <w:t xml:space="preserve">      </w:t>
      </w:r>
      <w:r w:rsidR="00A15DDF" w:rsidRPr="0083052D">
        <w:t>pray:</w:t>
      </w:r>
    </w:p>
    <w:p w:rsidR="00A15DDF" w:rsidRPr="007B1EF9" w:rsidRDefault="00A15DDF" w:rsidP="00A15DDF">
      <w:pPr>
        <w:ind w:left="-288" w:firstLine="288"/>
        <w:jc w:val="both"/>
        <w:rPr>
          <w:sz w:val="12"/>
        </w:rPr>
      </w:pPr>
    </w:p>
    <w:p w:rsidR="00A15DDF" w:rsidRPr="0083052D" w:rsidRDefault="00A15DDF" w:rsidP="00A15DDF">
      <w:pPr>
        <w:jc w:val="both"/>
        <w:rPr>
          <w:b/>
          <w:bCs/>
        </w:rPr>
      </w:pPr>
      <w:r w:rsidRPr="007B1EF9">
        <w:rPr>
          <w:bCs/>
        </w:rPr>
        <w:t>C:</w:t>
      </w:r>
      <w:r w:rsidR="007B1EF9">
        <w:rPr>
          <w:b/>
          <w:bCs/>
        </w:rPr>
        <w:t xml:space="preserve">  </w:t>
      </w:r>
      <w:r w:rsidRPr="0083052D">
        <w:rPr>
          <w:b/>
          <w:bCs/>
        </w:rPr>
        <w:t>(Sung) Music is on the front cover of the red hymnal</w:t>
      </w:r>
    </w:p>
    <w:p w:rsidR="00A15DDF" w:rsidRPr="0083052D" w:rsidRDefault="00A15DDF" w:rsidP="00A15DDF">
      <w:pPr>
        <w:jc w:val="both"/>
        <w:rPr>
          <w:b/>
          <w:bCs/>
        </w:rPr>
      </w:pPr>
    </w:p>
    <w:p w:rsidR="00A15DDF" w:rsidRPr="0083052D" w:rsidRDefault="00A15DDF" w:rsidP="00A15DDF">
      <w:pPr>
        <w:jc w:val="both"/>
      </w:pPr>
      <w:r w:rsidRPr="0083052D">
        <w:rPr>
          <w:b/>
          <w:bCs/>
        </w:rPr>
        <w:t>INVITATION TO THE MEAL</w:t>
      </w:r>
    </w:p>
    <w:p w:rsidR="00A15DDF" w:rsidRPr="007B1EF9" w:rsidRDefault="00A15DDF" w:rsidP="00A15DDF">
      <w:pPr>
        <w:ind w:left="-288" w:firstLine="288"/>
        <w:jc w:val="both"/>
        <w:rPr>
          <w:sz w:val="12"/>
        </w:rPr>
      </w:pPr>
    </w:p>
    <w:p w:rsidR="007B1EF9" w:rsidRDefault="00A15DDF" w:rsidP="00A15DDF">
      <w:pPr>
        <w:ind w:left="720" w:hanging="720"/>
        <w:jc w:val="both"/>
      </w:pPr>
      <w:r w:rsidRPr="0083052D">
        <w:t>P:</w:t>
      </w:r>
      <w:r w:rsidR="007B1EF9">
        <w:t xml:space="preserve">  </w:t>
      </w:r>
      <w:r w:rsidRPr="0083052D">
        <w:t xml:space="preserve">This is the Lamb of God Who takes away the sin of the world   Blessed are those who </w:t>
      </w:r>
    </w:p>
    <w:p w:rsidR="007B1EF9" w:rsidRDefault="007B1EF9" w:rsidP="00A15DDF">
      <w:pPr>
        <w:ind w:left="720" w:hanging="720"/>
        <w:jc w:val="both"/>
      </w:pPr>
      <w:r>
        <w:t xml:space="preserve">      </w:t>
      </w:r>
      <w:r w:rsidR="00A15DDF" w:rsidRPr="0083052D">
        <w:t xml:space="preserve">are called to the Supper of the Lamb.  God’s holy gifts for God’s holy people.  Come, </w:t>
      </w:r>
    </w:p>
    <w:p w:rsidR="00A15DDF" w:rsidRPr="0083052D" w:rsidRDefault="007B1EF9" w:rsidP="00A15DDF">
      <w:pPr>
        <w:ind w:left="720" w:hanging="720"/>
        <w:jc w:val="both"/>
      </w:pPr>
      <w:r>
        <w:t xml:space="preserve">      </w:t>
      </w:r>
      <w:r w:rsidR="00A15DDF" w:rsidRPr="0083052D">
        <w:t>for all is now ready.</w:t>
      </w:r>
    </w:p>
    <w:p w:rsidR="00A15DDF" w:rsidRPr="007B1EF9" w:rsidRDefault="00A15DDF" w:rsidP="00A15DDF">
      <w:pPr>
        <w:ind w:left="-288" w:firstLine="288"/>
        <w:jc w:val="both"/>
        <w:rPr>
          <w:sz w:val="12"/>
        </w:rPr>
      </w:pPr>
    </w:p>
    <w:p w:rsidR="00A15DDF" w:rsidRPr="0083052D" w:rsidRDefault="00A15DDF" w:rsidP="00A15DDF">
      <w:pPr>
        <w:ind w:left="-288" w:firstLine="288"/>
        <w:jc w:val="both"/>
        <w:rPr>
          <w:i/>
        </w:rPr>
      </w:pPr>
      <w:r w:rsidRPr="0083052D">
        <w:rPr>
          <w:i/>
        </w:rPr>
        <w:t>The assembly is seated</w:t>
      </w:r>
    </w:p>
    <w:p w:rsidR="00A15DDF" w:rsidRPr="007B1EF9" w:rsidRDefault="00A15DDF" w:rsidP="00A15DDF">
      <w:pPr>
        <w:ind w:left="-288" w:firstLine="288"/>
        <w:jc w:val="both"/>
        <w:rPr>
          <w:i/>
          <w:sz w:val="12"/>
        </w:rPr>
      </w:pPr>
    </w:p>
    <w:p w:rsidR="00967B13" w:rsidRPr="0083052D" w:rsidRDefault="00A15DDF" w:rsidP="00A15DDF">
      <w:pPr>
        <w:ind w:left="-288" w:firstLine="288"/>
        <w:jc w:val="both"/>
        <w:rPr>
          <w:b/>
        </w:rPr>
      </w:pPr>
      <w:r w:rsidRPr="0083052D">
        <w:rPr>
          <w:b/>
        </w:rPr>
        <w:t>THE DISTRIBUTION</w:t>
      </w:r>
      <w:r w:rsidR="007B1EF9">
        <w:rPr>
          <w:b/>
        </w:rPr>
        <w:t xml:space="preserve">     </w:t>
      </w:r>
      <w:r w:rsidR="00967B13" w:rsidRPr="0083052D">
        <w:rPr>
          <w:b/>
        </w:rPr>
        <w:t>“Lamb of God”</w:t>
      </w:r>
    </w:p>
    <w:p w:rsidR="00A15DDF" w:rsidRPr="0083052D" w:rsidRDefault="00A15DDF" w:rsidP="00A15DDF">
      <w:pPr>
        <w:jc w:val="both"/>
        <w:rPr>
          <w:b/>
        </w:rPr>
      </w:pPr>
    </w:p>
    <w:p w:rsidR="007B1EF9" w:rsidRDefault="007B1EF9" w:rsidP="00A15DDF">
      <w:pPr>
        <w:jc w:val="both"/>
        <w:rPr>
          <w:b/>
        </w:rPr>
      </w:pPr>
    </w:p>
    <w:p w:rsidR="007B1EF9" w:rsidRDefault="007B1EF9" w:rsidP="00A15DDF">
      <w:pPr>
        <w:jc w:val="both"/>
        <w:rPr>
          <w:b/>
        </w:rPr>
      </w:pPr>
    </w:p>
    <w:p w:rsidR="007B1EF9" w:rsidRDefault="007B1EF9" w:rsidP="00A15DDF">
      <w:pPr>
        <w:jc w:val="both"/>
        <w:rPr>
          <w:b/>
        </w:rPr>
      </w:pPr>
    </w:p>
    <w:p w:rsidR="007B1EF9" w:rsidRDefault="007B1EF9" w:rsidP="00A15DDF">
      <w:pPr>
        <w:jc w:val="both"/>
        <w:rPr>
          <w:b/>
        </w:rPr>
      </w:pPr>
    </w:p>
    <w:p w:rsidR="007B1EF9" w:rsidRDefault="007B1EF9" w:rsidP="00A15DDF">
      <w:pPr>
        <w:jc w:val="both"/>
        <w:rPr>
          <w:b/>
        </w:rPr>
      </w:pPr>
      <w:r w:rsidRPr="00E05231">
        <w:rPr>
          <w:b/>
          <w:bCs/>
          <w:noProof/>
        </w:rPr>
        <w:drawing>
          <wp:inline distT="0" distB="0" distL="0" distR="0" wp14:anchorId="26977B28" wp14:editId="1C5C86A0">
            <wp:extent cx="5111115" cy="5953125"/>
            <wp:effectExtent l="0" t="1905" r="0" b="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2" t="7875" r="2675"/>
                    <a:stretch/>
                  </pic:blipFill>
                  <pic:spPr bwMode="auto">
                    <a:xfrm rot="16200000">
                      <a:off x="0" y="0"/>
                      <a:ext cx="5131954" cy="5977397"/>
                    </a:xfrm>
                    <a:prstGeom prst="rect">
                      <a:avLst/>
                    </a:prstGeom>
                    <a:noFill/>
                    <a:ln>
                      <a:noFill/>
                    </a:ln>
                    <a:extLst>
                      <a:ext uri="{53640926-AAD7-44D8-BBD7-CCE9431645EC}">
                        <a14:shadowObscured xmlns:a14="http://schemas.microsoft.com/office/drawing/2010/main"/>
                      </a:ext>
                    </a:extLst>
                  </pic:spPr>
                </pic:pic>
              </a:graphicData>
            </a:graphic>
          </wp:inline>
        </w:drawing>
      </w:r>
    </w:p>
    <w:p w:rsidR="00A5768B" w:rsidRDefault="00A15DDF" w:rsidP="00A15DDF">
      <w:pPr>
        <w:jc w:val="both"/>
        <w:rPr>
          <w:b/>
          <w:i/>
        </w:rPr>
      </w:pPr>
      <w:r w:rsidRPr="0083052D">
        <w:rPr>
          <w:b/>
        </w:rPr>
        <w:t xml:space="preserve">HYMNS DURING DISTRIBUTION 768 </w:t>
      </w:r>
      <w:r w:rsidRPr="00A5768B">
        <w:rPr>
          <w:b/>
          <w:i/>
        </w:rPr>
        <w:t>Lead Me, Guide Me</w:t>
      </w:r>
    </w:p>
    <w:p w:rsidR="00A15DDF" w:rsidRPr="0083052D" w:rsidRDefault="00A5768B" w:rsidP="00A5768B">
      <w:pPr>
        <w:ind w:left="2880" w:firstLine="720"/>
        <w:jc w:val="both"/>
        <w:rPr>
          <w:i/>
        </w:rPr>
      </w:pPr>
      <w:r>
        <w:rPr>
          <w:b/>
          <w:i/>
        </w:rPr>
        <w:t xml:space="preserve">   </w:t>
      </w:r>
      <w:r w:rsidR="00A15DDF" w:rsidRPr="0083052D">
        <w:rPr>
          <w:i/>
        </w:rPr>
        <w:t xml:space="preserve"> </w:t>
      </w:r>
      <w:r w:rsidR="00A15DDF" w:rsidRPr="0083052D">
        <w:rPr>
          <w:b/>
        </w:rPr>
        <w:t xml:space="preserve">697 </w:t>
      </w:r>
      <w:r w:rsidR="00A15DDF" w:rsidRPr="00A5768B">
        <w:rPr>
          <w:b/>
          <w:i/>
        </w:rPr>
        <w:t>Just a Closer Walk With Thee</w:t>
      </w:r>
    </w:p>
    <w:p w:rsidR="00A15DDF" w:rsidRPr="00A5768B" w:rsidRDefault="00A15DDF" w:rsidP="00A15DDF">
      <w:pPr>
        <w:jc w:val="both"/>
        <w:rPr>
          <w:b/>
          <w:sz w:val="12"/>
        </w:rPr>
      </w:pPr>
    </w:p>
    <w:p w:rsidR="00A15DDF" w:rsidRPr="0083052D" w:rsidRDefault="00A15DDF" w:rsidP="00A15DDF">
      <w:pPr>
        <w:jc w:val="both"/>
      </w:pPr>
      <w:r w:rsidRPr="0083052D">
        <w:rPr>
          <w:i/>
        </w:rPr>
        <w:t>As you are able please rise</w:t>
      </w:r>
    </w:p>
    <w:p w:rsidR="00A15DDF" w:rsidRPr="00A5768B" w:rsidRDefault="00A15DDF" w:rsidP="00A15DDF">
      <w:pPr>
        <w:ind w:left="720" w:hanging="720"/>
        <w:jc w:val="both"/>
        <w:rPr>
          <w:sz w:val="12"/>
        </w:rPr>
      </w:pPr>
    </w:p>
    <w:p w:rsidR="00A15DDF" w:rsidRPr="0083052D" w:rsidRDefault="00A15DDF" w:rsidP="00A15DDF">
      <w:pPr>
        <w:ind w:left="720" w:hanging="720"/>
        <w:jc w:val="both"/>
        <w:rPr>
          <w:b/>
        </w:rPr>
      </w:pPr>
      <w:r w:rsidRPr="0083052D">
        <w:rPr>
          <w:b/>
        </w:rPr>
        <w:t>THE POST-COMMUNION BLESSING</w:t>
      </w:r>
    </w:p>
    <w:p w:rsidR="00A15DDF" w:rsidRPr="00A5768B" w:rsidRDefault="00A15DDF" w:rsidP="00A15DDF">
      <w:pPr>
        <w:rPr>
          <w:b/>
          <w:bCs/>
          <w:sz w:val="12"/>
        </w:rPr>
      </w:pPr>
    </w:p>
    <w:p w:rsidR="00A15DDF" w:rsidRPr="0083052D" w:rsidRDefault="00A15DDF" w:rsidP="00A15DDF">
      <w:pPr>
        <w:ind w:left="-288" w:firstLine="288"/>
        <w:jc w:val="both"/>
      </w:pPr>
      <w:r w:rsidRPr="0083052D">
        <w:t>P:</w:t>
      </w:r>
      <w:r w:rsidR="00A5768B">
        <w:t xml:space="preserve">  </w:t>
      </w:r>
      <w:r w:rsidRPr="0083052D">
        <w:t>The Body and Blood of our Lord Jesus Christ strengthen you and keep you in His grace.</w:t>
      </w:r>
    </w:p>
    <w:p w:rsidR="00A15DDF" w:rsidRPr="00A5768B" w:rsidRDefault="00A15DDF" w:rsidP="00A15DDF">
      <w:pPr>
        <w:ind w:left="-288" w:firstLine="288"/>
        <w:jc w:val="both"/>
        <w:rPr>
          <w:sz w:val="12"/>
        </w:rPr>
      </w:pPr>
    </w:p>
    <w:p w:rsidR="00A15DDF" w:rsidRPr="0083052D" w:rsidRDefault="00A15DDF" w:rsidP="00A15DDF">
      <w:pPr>
        <w:ind w:left="-288" w:firstLine="288"/>
        <w:jc w:val="both"/>
        <w:rPr>
          <w:b/>
          <w:bCs/>
        </w:rPr>
      </w:pPr>
      <w:r w:rsidRPr="00A5768B">
        <w:rPr>
          <w:bCs/>
        </w:rPr>
        <w:t>C:</w:t>
      </w:r>
      <w:r w:rsidR="00A5768B">
        <w:rPr>
          <w:bCs/>
        </w:rPr>
        <w:t xml:space="preserve">  </w:t>
      </w:r>
      <w:r w:rsidRPr="0083052D">
        <w:rPr>
          <w:b/>
          <w:bCs/>
        </w:rPr>
        <w:t>Amen.</w:t>
      </w:r>
    </w:p>
    <w:p w:rsidR="00A15DDF" w:rsidRPr="00A5768B" w:rsidRDefault="00A15DDF" w:rsidP="00A15DDF">
      <w:pPr>
        <w:ind w:left="-288" w:firstLine="288"/>
        <w:jc w:val="both"/>
        <w:rPr>
          <w:b/>
          <w:bCs/>
          <w:sz w:val="12"/>
        </w:rPr>
      </w:pPr>
    </w:p>
    <w:p w:rsidR="00A15DDF" w:rsidRPr="0083052D" w:rsidRDefault="00A15DDF" w:rsidP="00A15DDF">
      <w:pPr>
        <w:jc w:val="both"/>
      </w:pPr>
      <w:r w:rsidRPr="0083052D">
        <w:rPr>
          <w:lang w:val="en-CA"/>
        </w:rPr>
        <w:fldChar w:fldCharType="begin"/>
      </w:r>
      <w:r w:rsidRPr="0083052D">
        <w:rPr>
          <w:lang w:val="en-CA"/>
        </w:rPr>
        <w:instrText xml:space="preserve"> SEQ CHAPTER \h \r 1</w:instrText>
      </w:r>
      <w:r w:rsidRPr="0083052D">
        <w:rPr>
          <w:lang w:val="en-CA"/>
        </w:rPr>
        <w:fldChar w:fldCharType="end"/>
      </w:r>
      <w:r w:rsidRPr="0083052D">
        <w:rPr>
          <w:b/>
          <w:bCs/>
        </w:rPr>
        <w:t>THE POST-COMMUNION PRAYER</w:t>
      </w:r>
    </w:p>
    <w:p w:rsidR="00A15DDF" w:rsidRPr="00A5768B" w:rsidRDefault="00A15DDF" w:rsidP="00A15DDF">
      <w:pPr>
        <w:jc w:val="both"/>
        <w:rPr>
          <w:b/>
          <w:bCs/>
          <w:sz w:val="12"/>
        </w:rPr>
      </w:pPr>
    </w:p>
    <w:p w:rsidR="00A5768B" w:rsidRDefault="00A15DDF" w:rsidP="00A15DDF">
      <w:pPr>
        <w:ind w:left="720" w:hanging="720"/>
        <w:jc w:val="both"/>
      </w:pPr>
      <w:r w:rsidRPr="0083052D">
        <w:t>A:</w:t>
      </w:r>
      <w:r w:rsidR="00A5768B">
        <w:t xml:space="preserve">  </w:t>
      </w:r>
      <w:r w:rsidRPr="0083052D">
        <w:t xml:space="preserve">Let us pray.  God of power, we are nourished by the riches of Your grace.  Raise us to </w:t>
      </w:r>
    </w:p>
    <w:p w:rsidR="00A5768B" w:rsidRDefault="00A5768B" w:rsidP="00A15DDF">
      <w:pPr>
        <w:ind w:left="720" w:hanging="720"/>
        <w:jc w:val="both"/>
      </w:pPr>
      <w:r>
        <w:t xml:space="preserve">      </w:t>
      </w:r>
      <w:r w:rsidR="00A15DDF" w:rsidRPr="0083052D">
        <w:t xml:space="preserve">new life in Your Son Jesus Christ, and fit us for His eternal Kingdom, that all the world </w:t>
      </w:r>
    </w:p>
    <w:p w:rsidR="00A15DDF" w:rsidRPr="0083052D" w:rsidRDefault="00A5768B" w:rsidP="00A15DDF">
      <w:pPr>
        <w:ind w:left="720" w:hanging="720"/>
        <w:jc w:val="both"/>
      </w:pPr>
      <w:r>
        <w:t xml:space="preserve">      </w:t>
      </w:r>
      <w:r w:rsidR="00A15DDF" w:rsidRPr="0083052D">
        <w:t>may call Him Lord.  Grant this through Christ our Lord.</w:t>
      </w:r>
    </w:p>
    <w:p w:rsidR="00A15DDF" w:rsidRPr="00A5768B" w:rsidRDefault="00A15DDF" w:rsidP="00A15DDF">
      <w:pPr>
        <w:ind w:left="720" w:hanging="720"/>
        <w:jc w:val="both"/>
        <w:rPr>
          <w:sz w:val="12"/>
        </w:rPr>
      </w:pPr>
    </w:p>
    <w:p w:rsidR="00A15DDF" w:rsidRPr="0083052D" w:rsidRDefault="00A15DDF" w:rsidP="00A15DDF">
      <w:pPr>
        <w:ind w:left="-288" w:firstLine="288"/>
        <w:jc w:val="both"/>
        <w:rPr>
          <w:b/>
          <w:bCs/>
        </w:rPr>
      </w:pPr>
      <w:r w:rsidRPr="00A5768B">
        <w:rPr>
          <w:bCs/>
        </w:rPr>
        <w:t>C:</w:t>
      </w:r>
      <w:r w:rsidR="00A5768B">
        <w:rPr>
          <w:b/>
          <w:bCs/>
        </w:rPr>
        <w:t xml:space="preserve">  </w:t>
      </w:r>
      <w:r w:rsidRPr="0083052D">
        <w:rPr>
          <w:b/>
          <w:bCs/>
        </w:rPr>
        <w:t>Amen.</w:t>
      </w:r>
    </w:p>
    <w:p w:rsidR="00A15DDF" w:rsidRPr="00A5768B" w:rsidRDefault="00A15DDF" w:rsidP="00A15DDF">
      <w:pPr>
        <w:ind w:left="-288" w:firstLine="288"/>
        <w:jc w:val="both"/>
        <w:rPr>
          <w:b/>
          <w:bCs/>
          <w:sz w:val="12"/>
        </w:rPr>
      </w:pPr>
    </w:p>
    <w:p w:rsidR="00A15DDF" w:rsidRPr="00A5768B" w:rsidRDefault="00A5768B" w:rsidP="00A15DDF">
      <w:pPr>
        <w:ind w:left="-288" w:firstLine="288"/>
        <w:jc w:val="center"/>
        <w:rPr>
          <w:b/>
          <w:bCs/>
          <w:sz w:val="28"/>
        </w:rPr>
      </w:pPr>
      <w:r w:rsidRPr="00A5768B">
        <w:rPr>
          <w:b/>
          <w:bCs/>
          <w:sz w:val="28"/>
        </w:rPr>
        <w:sym w:font="Wingdings" w:char="F058"/>
      </w:r>
      <w:r w:rsidR="00A15DDF" w:rsidRPr="00A5768B">
        <w:rPr>
          <w:b/>
          <w:bCs/>
          <w:sz w:val="28"/>
        </w:rPr>
        <w:t xml:space="preserve"> SENDING</w:t>
      </w:r>
      <w:r w:rsidRPr="00A5768B">
        <w:rPr>
          <w:b/>
          <w:bCs/>
          <w:sz w:val="28"/>
        </w:rPr>
        <w:t xml:space="preserve"> </w:t>
      </w:r>
      <w:r w:rsidRPr="00A5768B">
        <w:rPr>
          <w:b/>
          <w:bCs/>
          <w:sz w:val="28"/>
        </w:rPr>
        <w:sym w:font="Wingdings" w:char="F058"/>
      </w:r>
    </w:p>
    <w:p w:rsidR="00A15DDF" w:rsidRPr="0083052D" w:rsidRDefault="00A15DDF" w:rsidP="00A15DDF">
      <w:pPr>
        <w:ind w:left="-288" w:firstLine="288"/>
        <w:jc w:val="center"/>
        <w:rPr>
          <w:b/>
          <w:bCs/>
        </w:rPr>
      </w:pPr>
    </w:p>
    <w:p w:rsidR="00A15DDF" w:rsidRPr="0083052D" w:rsidRDefault="00A15DDF" w:rsidP="00A15DDF">
      <w:pPr>
        <w:ind w:left="-288" w:firstLine="288"/>
        <w:jc w:val="both"/>
        <w:rPr>
          <w:b/>
          <w:bCs/>
        </w:rPr>
      </w:pPr>
      <w:r w:rsidRPr="0083052D">
        <w:rPr>
          <w:b/>
          <w:bCs/>
        </w:rPr>
        <w:t>THE BENEDICTION</w:t>
      </w:r>
    </w:p>
    <w:p w:rsidR="00A15DDF" w:rsidRPr="00A5768B" w:rsidRDefault="00A15DDF" w:rsidP="00A15DDF">
      <w:pPr>
        <w:ind w:left="-288" w:firstLine="288"/>
        <w:jc w:val="both"/>
        <w:rPr>
          <w:b/>
          <w:bCs/>
          <w:sz w:val="12"/>
        </w:rPr>
      </w:pPr>
    </w:p>
    <w:p w:rsidR="00A15DDF" w:rsidRPr="0083052D" w:rsidRDefault="00A15DDF" w:rsidP="00A15DDF">
      <w:pPr>
        <w:ind w:left="-288" w:firstLine="288"/>
        <w:jc w:val="both"/>
        <w:rPr>
          <w:bCs/>
        </w:rPr>
      </w:pPr>
      <w:r w:rsidRPr="0083052D">
        <w:rPr>
          <w:bCs/>
        </w:rPr>
        <w:t>P:</w:t>
      </w:r>
      <w:r w:rsidR="00A5768B">
        <w:rPr>
          <w:bCs/>
        </w:rPr>
        <w:t xml:space="preserve">  </w:t>
      </w:r>
      <w:r w:rsidRPr="0083052D">
        <w:rPr>
          <w:bCs/>
        </w:rPr>
        <w:t xml:space="preserve">Almighty God:  Father, Son, </w:t>
      </w:r>
      <w:r w:rsidR="00A5768B">
        <w:rPr>
          <w:bCs/>
        </w:rPr>
        <w:sym w:font="Wingdings" w:char="F058"/>
      </w:r>
      <w:r w:rsidR="00A5768B">
        <w:rPr>
          <w:bCs/>
        </w:rPr>
        <w:t xml:space="preserve"> </w:t>
      </w:r>
      <w:r w:rsidRPr="0083052D">
        <w:rPr>
          <w:bCs/>
        </w:rPr>
        <w:t>and Holy Spirit, bless you now and forever.</w:t>
      </w:r>
    </w:p>
    <w:p w:rsidR="00A15DDF" w:rsidRPr="00A5768B" w:rsidRDefault="00A15DDF" w:rsidP="00A15DDF">
      <w:pPr>
        <w:ind w:left="-288" w:firstLine="288"/>
        <w:jc w:val="both"/>
        <w:rPr>
          <w:bCs/>
          <w:sz w:val="12"/>
        </w:rPr>
      </w:pPr>
    </w:p>
    <w:p w:rsidR="00A15DDF" w:rsidRPr="0083052D" w:rsidRDefault="00A15DDF" w:rsidP="00A15DDF">
      <w:pPr>
        <w:ind w:left="-288" w:firstLine="288"/>
        <w:jc w:val="both"/>
        <w:rPr>
          <w:b/>
          <w:bCs/>
        </w:rPr>
      </w:pPr>
      <w:r w:rsidRPr="00A5768B">
        <w:rPr>
          <w:bCs/>
        </w:rPr>
        <w:t>C:</w:t>
      </w:r>
      <w:r w:rsidR="00A5768B">
        <w:rPr>
          <w:b/>
          <w:bCs/>
        </w:rPr>
        <w:t xml:space="preserve">  </w:t>
      </w:r>
      <w:r w:rsidRPr="0083052D">
        <w:rPr>
          <w:b/>
          <w:bCs/>
        </w:rPr>
        <w:t>Amen.</w:t>
      </w:r>
    </w:p>
    <w:p w:rsidR="00A15DDF" w:rsidRPr="00A5768B" w:rsidRDefault="00A15DDF" w:rsidP="00A15DDF">
      <w:pPr>
        <w:ind w:left="-288" w:firstLine="288"/>
        <w:jc w:val="both"/>
        <w:rPr>
          <w:b/>
          <w:bCs/>
          <w:sz w:val="12"/>
        </w:rPr>
      </w:pPr>
    </w:p>
    <w:p w:rsidR="00A15DDF" w:rsidRPr="0083052D" w:rsidRDefault="00A15DDF" w:rsidP="00A15DDF">
      <w:pPr>
        <w:ind w:left="-288" w:firstLine="288"/>
        <w:jc w:val="both"/>
        <w:rPr>
          <w:bCs/>
          <w:i/>
        </w:rPr>
      </w:pPr>
      <w:r w:rsidRPr="0083052D">
        <w:rPr>
          <w:b/>
          <w:bCs/>
        </w:rPr>
        <w:t xml:space="preserve">THE SENDING HYMN 810 </w:t>
      </w:r>
      <w:r w:rsidR="00A5768B">
        <w:rPr>
          <w:b/>
          <w:bCs/>
        </w:rPr>
        <w:tab/>
      </w:r>
      <w:r w:rsidR="00A5768B">
        <w:rPr>
          <w:b/>
          <w:bCs/>
        </w:rPr>
        <w:tab/>
      </w:r>
      <w:r w:rsidR="00A5768B">
        <w:rPr>
          <w:b/>
          <w:bCs/>
        </w:rPr>
        <w:tab/>
      </w:r>
      <w:r w:rsidRPr="00A5768B">
        <w:rPr>
          <w:b/>
          <w:bCs/>
          <w:i/>
        </w:rPr>
        <w:t>O Jesus, I Have Promised</w:t>
      </w:r>
    </w:p>
    <w:p w:rsidR="00A15DDF" w:rsidRPr="00A5768B" w:rsidRDefault="00A15DDF" w:rsidP="00A15DDF">
      <w:pPr>
        <w:ind w:left="-288" w:firstLine="288"/>
        <w:jc w:val="both"/>
        <w:rPr>
          <w:bCs/>
          <w:i/>
          <w:sz w:val="12"/>
        </w:rPr>
      </w:pPr>
    </w:p>
    <w:p w:rsidR="00A15DDF" w:rsidRPr="0083052D" w:rsidRDefault="00A15DDF" w:rsidP="00A15DDF">
      <w:pPr>
        <w:jc w:val="both"/>
        <w:rPr>
          <w:b/>
          <w:bCs/>
        </w:rPr>
      </w:pPr>
      <w:r w:rsidRPr="0083052D">
        <w:rPr>
          <w:b/>
          <w:bCs/>
        </w:rPr>
        <w:t>THE DISMISSAL</w:t>
      </w:r>
    </w:p>
    <w:p w:rsidR="00A15DDF" w:rsidRPr="00A5768B" w:rsidRDefault="00A15DDF" w:rsidP="00A15DDF">
      <w:pPr>
        <w:ind w:left="-288" w:firstLine="288"/>
        <w:jc w:val="both"/>
        <w:rPr>
          <w:b/>
          <w:bCs/>
          <w:sz w:val="12"/>
        </w:rPr>
      </w:pPr>
    </w:p>
    <w:p w:rsidR="00A15DDF" w:rsidRPr="00C72554" w:rsidRDefault="00A15DDF" w:rsidP="00A15DDF">
      <w:pPr>
        <w:ind w:left="-288" w:firstLine="288"/>
        <w:jc w:val="both"/>
      </w:pPr>
      <w:r w:rsidRPr="00C72554">
        <w:rPr>
          <w:lang w:val="en-CA"/>
        </w:rPr>
        <w:fldChar w:fldCharType="begin"/>
      </w:r>
      <w:r w:rsidRPr="00C72554">
        <w:rPr>
          <w:lang w:val="en-CA"/>
        </w:rPr>
        <w:instrText xml:space="preserve"> SEQ CHAPTER \h \r 1</w:instrText>
      </w:r>
      <w:r w:rsidRPr="00C72554">
        <w:rPr>
          <w:lang w:val="en-CA"/>
        </w:rPr>
        <w:fldChar w:fldCharType="end"/>
      </w:r>
      <w:r w:rsidRPr="00C72554">
        <w:t>A:</w:t>
      </w:r>
      <w:r w:rsidR="00A5768B">
        <w:t xml:space="preserve">  </w:t>
      </w:r>
      <w:r w:rsidRPr="00C72554">
        <w:t>Go in peace to bear Christ’s love to all the world.</w:t>
      </w:r>
    </w:p>
    <w:p w:rsidR="00A15DDF" w:rsidRPr="00A5768B" w:rsidRDefault="00A15DDF" w:rsidP="00A15DDF">
      <w:pPr>
        <w:ind w:left="-288" w:firstLine="288"/>
        <w:jc w:val="both"/>
        <w:rPr>
          <w:sz w:val="12"/>
        </w:rPr>
      </w:pPr>
    </w:p>
    <w:p w:rsidR="00A15DDF" w:rsidRPr="00C72554" w:rsidRDefault="00A15DDF" w:rsidP="00A15DDF">
      <w:pPr>
        <w:ind w:left="-288" w:firstLine="288"/>
        <w:jc w:val="both"/>
        <w:rPr>
          <w:b/>
          <w:bCs/>
        </w:rPr>
      </w:pPr>
      <w:r w:rsidRPr="00A5768B">
        <w:rPr>
          <w:bCs/>
        </w:rPr>
        <w:t>C:</w:t>
      </w:r>
      <w:r w:rsidR="00A5768B">
        <w:rPr>
          <w:b/>
          <w:bCs/>
        </w:rPr>
        <w:t xml:space="preserve">  </w:t>
      </w:r>
      <w:r w:rsidRPr="00C72554">
        <w:rPr>
          <w:b/>
          <w:bCs/>
        </w:rPr>
        <w:t>Thanks be to God!</w:t>
      </w:r>
    </w:p>
    <w:p w:rsidR="00A15DDF" w:rsidRPr="00A5768B" w:rsidRDefault="00A15DDF" w:rsidP="00A15DDF">
      <w:pPr>
        <w:ind w:left="-288" w:firstLine="288"/>
        <w:jc w:val="both"/>
        <w:rPr>
          <w:b/>
          <w:bCs/>
          <w:sz w:val="12"/>
        </w:rPr>
      </w:pPr>
    </w:p>
    <w:p w:rsidR="00A15DDF" w:rsidRPr="00055D90" w:rsidRDefault="00A15DDF" w:rsidP="00A15DDF">
      <w:pPr>
        <w:ind w:left="-288" w:firstLine="288"/>
        <w:jc w:val="both"/>
      </w:pPr>
      <w:r w:rsidRPr="00C72554">
        <w:rPr>
          <w:b/>
          <w:bCs/>
        </w:rPr>
        <w:t>POSTLUDE</w:t>
      </w:r>
      <w:r w:rsidR="00055D90">
        <w:rPr>
          <w:b/>
          <w:bCs/>
        </w:rPr>
        <w:tab/>
      </w:r>
      <w:r w:rsidR="00055D90">
        <w:rPr>
          <w:b/>
          <w:bCs/>
        </w:rPr>
        <w:tab/>
      </w:r>
      <w:r w:rsidR="00055D90">
        <w:rPr>
          <w:b/>
          <w:bCs/>
        </w:rPr>
        <w:tab/>
      </w:r>
      <w:r w:rsidR="00055D90">
        <w:rPr>
          <w:b/>
          <w:bCs/>
        </w:rPr>
        <w:tab/>
        <w:t xml:space="preserve">    </w:t>
      </w:r>
      <w:r w:rsidR="00055D90">
        <w:rPr>
          <w:b/>
          <w:bCs/>
          <w:i/>
        </w:rPr>
        <w:t xml:space="preserve">Fantasia      </w:t>
      </w:r>
      <w:r w:rsidR="00055D90">
        <w:rPr>
          <w:b/>
          <w:bCs/>
        </w:rPr>
        <w:tab/>
      </w:r>
      <w:r w:rsidR="00055D90">
        <w:rPr>
          <w:b/>
          <w:bCs/>
        </w:rPr>
        <w:tab/>
        <w:t>J. Pachelbel</w:t>
      </w:r>
    </w:p>
    <w:p w:rsidR="00A15DDF" w:rsidRPr="00C72554" w:rsidRDefault="00A15DDF" w:rsidP="00A15DDF">
      <w:pPr>
        <w:jc w:val="both"/>
      </w:pPr>
    </w:p>
    <w:p w:rsidR="00A15DDF" w:rsidRPr="00C72554" w:rsidRDefault="00A5768B" w:rsidP="00A15DDF">
      <w:pPr>
        <w:jc w:val="center"/>
        <w:rPr>
          <w:b/>
          <w:bCs/>
          <w:i/>
          <w:iCs/>
        </w:rPr>
      </w:pPr>
      <w:r>
        <w:rPr>
          <w:b/>
          <w:bCs/>
          <w:i/>
          <w:iCs/>
        </w:rPr>
        <w:sym w:font="Wingdings" w:char="F058"/>
      </w:r>
      <w:r w:rsidR="00A15DDF" w:rsidRPr="00C72554">
        <w:rPr>
          <w:b/>
          <w:bCs/>
          <w:i/>
          <w:iCs/>
        </w:rPr>
        <w:t xml:space="preserve"> To God Alone Be Glory</w:t>
      </w:r>
      <w:r>
        <w:rPr>
          <w:b/>
          <w:bCs/>
          <w:i/>
          <w:iCs/>
        </w:rPr>
        <w:sym w:font="Wingdings" w:char="F058"/>
      </w:r>
    </w:p>
    <w:p w:rsidR="00A15DDF" w:rsidRPr="00C72554" w:rsidRDefault="00A15DDF" w:rsidP="00A15DDF">
      <w:pPr>
        <w:jc w:val="center"/>
        <w:rPr>
          <w:b/>
          <w:bCs/>
          <w:i/>
          <w:iCs/>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5768B" w:rsidP="00A15DDF">
      <w:pPr>
        <w:jc w:val="both"/>
        <w:rPr>
          <w:lang w:val="en-CA"/>
        </w:rPr>
      </w:pPr>
    </w:p>
    <w:p w:rsidR="00A5768B" w:rsidRDefault="00A15DDF" w:rsidP="00A15DDF">
      <w:pPr>
        <w:jc w:val="both"/>
      </w:pPr>
      <w:r w:rsidRPr="00C72554">
        <w:rPr>
          <w:lang w:val="en-CA"/>
        </w:rPr>
        <w:fldChar w:fldCharType="begin"/>
      </w:r>
      <w:r w:rsidRPr="00C72554">
        <w:rPr>
          <w:lang w:val="en-CA"/>
        </w:rPr>
        <w:instrText xml:space="preserve"> SEQ CHAPTER \h \r 1</w:instrText>
      </w:r>
      <w:r w:rsidRPr="00C72554">
        <w:rPr>
          <w:lang w:val="en-CA"/>
        </w:rPr>
        <w:fldChar w:fldCharType="end"/>
      </w:r>
      <w:r w:rsidRPr="00C72554">
        <w:t xml:space="preserve">The Meditation is from </w:t>
      </w:r>
      <w:r w:rsidRPr="00C72554">
        <w:rPr>
          <w:i/>
          <w:iCs/>
        </w:rPr>
        <w:t>Richer Fare for the Christian People.</w:t>
      </w:r>
      <w:r w:rsidRPr="00C72554">
        <w:t xml:space="preserve">  Gail Ramshaw, ed. (New </w:t>
      </w:r>
    </w:p>
    <w:p w:rsidR="00A15DDF" w:rsidRPr="00C72554" w:rsidRDefault="00A5768B" w:rsidP="00A15DDF">
      <w:pPr>
        <w:jc w:val="both"/>
      </w:pPr>
      <w:r>
        <w:tab/>
      </w:r>
      <w:r w:rsidR="00A15DDF" w:rsidRPr="00C72554">
        <w:t>York: Pueblo Publishing Company, 1990) 189.</w:t>
      </w:r>
    </w:p>
    <w:p w:rsidR="00A15DDF" w:rsidRPr="00C72554" w:rsidRDefault="00A15DDF" w:rsidP="00A15DDF">
      <w:pPr>
        <w:jc w:val="both"/>
      </w:pPr>
    </w:p>
    <w:p w:rsidR="00A5768B" w:rsidRDefault="00A15DDF" w:rsidP="00A15DDF">
      <w:pPr>
        <w:jc w:val="both"/>
      </w:pPr>
      <w:r w:rsidRPr="00C72554">
        <w:rPr>
          <w:lang w:val="en-CA"/>
        </w:rPr>
        <w:fldChar w:fldCharType="begin"/>
      </w:r>
      <w:r w:rsidRPr="00C72554">
        <w:rPr>
          <w:lang w:val="en-CA"/>
        </w:rPr>
        <w:instrText xml:space="preserve"> SEQ CHAPTER \h \r 1</w:instrText>
      </w:r>
      <w:r w:rsidRPr="00C72554">
        <w:rPr>
          <w:lang w:val="en-CA"/>
        </w:rPr>
        <w:fldChar w:fldCharType="end"/>
      </w:r>
      <w:r w:rsidRPr="00C72554">
        <w:t xml:space="preserve">The Greeting, Prayers, and Dismissal are adapted from </w:t>
      </w:r>
      <w:r w:rsidRPr="00C72554">
        <w:rPr>
          <w:i/>
          <w:iCs/>
        </w:rPr>
        <w:t>Sundays and Seasons.</w:t>
      </w:r>
      <w:r w:rsidRPr="00C72554">
        <w:t xml:space="preserve">  Copyright </w:t>
      </w:r>
    </w:p>
    <w:p w:rsidR="00A15DDF" w:rsidRPr="00C72554" w:rsidRDefault="00A5768B" w:rsidP="00A15DDF">
      <w:pPr>
        <w:jc w:val="both"/>
      </w:pPr>
      <w:r>
        <w:tab/>
      </w:r>
      <w:r w:rsidR="00A15DDF" w:rsidRPr="00C72554">
        <w:t>2001 Augsburg Fortress.</w:t>
      </w:r>
    </w:p>
    <w:p w:rsidR="00A15DDF" w:rsidRPr="00C72554" w:rsidRDefault="00A15DDF" w:rsidP="00A15DDF">
      <w:pPr>
        <w:jc w:val="both"/>
      </w:pPr>
    </w:p>
    <w:p w:rsidR="00A5768B" w:rsidRDefault="00A15DDF" w:rsidP="00A15DDF">
      <w:pPr>
        <w:ind w:left="-288" w:firstLine="288"/>
      </w:pPr>
      <w:r w:rsidRPr="00C72554">
        <w:t xml:space="preserve">The Eucharistic Prayer is adapted from </w:t>
      </w:r>
      <w:r w:rsidRPr="00C72554">
        <w:rPr>
          <w:i/>
        </w:rPr>
        <w:t xml:space="preserve">Eucharistic Prayers.  </w:t>
      </w:r>
      <w:r w:rsidRPr="00C72554">
        <w:t xml:space="preserve">Samuel Wells and Abigail </w:t>
      </w:r>
    </w:p>
    <w:p w:rsidR="00A15DDF" w:rsidRPr="00C72554" w:rsidRDefault="00A5768B" w:rsidP="00A15DDF">
      <w:pPr>
        <w:ind w:left="-288" w:firstLine="288"/>
      </w:pPr>
      <w:r>
        <w:tab/>
      </w:r>
      <w:r w:rsidR="00A15DDF" w:rsidRPr="00C72554">
        <w:t xml:space="preserve">Kocher. </w:t>
      </w:r>
      <w:r>
        <w:t xml:space="preserve"> </w:t>
      </w:r>
      <w:r w:rsidR="00A15DDF" w:rsidRPr="00C72554">
        <w:t>(Grand Rapids:  Eerdmann’s Publishing Company, 2016) 210-211.</w:t>
      </w:r>
    </w:p>
    <w:p w:rsidR="00A15DDF" w:rsidRPr="00C72554" w:rsidRDefault="00A15DDF" w:rsidP="00A15DDF">
      <w:pPr>
        <w:ind w:left="-288" w:firstLine="288"/>
        <w:jc w:val="both"/>
      </w:pPr>
    </w:p>
    <w:p w:rsidR="00A15DDF" w:rsidRPr="00C72554" w:rsidRDefault="00A15DDF" w:rsidP="00A15DDF">
      <w:pPr>
        <w:jc w:val="both"/>
      </w:pPr>
    </w:p>
    <w:p w:rsidR="00A15DDF" w:rsidRPr="00C72554" w:rsidRDefault="00A15DDF" w:rsidP="00A15DDF">
      <w:pPr>
        <w:ind w:left="-288" w:firstLine="288"/>
        <w:jc w:val="both"/>
      </w:pPr>
    </w:p>
    <w:p w:rsidR="00A5768B" w:rsidRDefault="00A5768B" w:rsidP="00A5768B">
      <w:pPr>
        <w:keepLines/>
        <w:widowControl w:val="0"/>
        <w:jc w:val="center"/>
        <w:rPr>
          <w:b/>
          <w:bCs/>
        </w:rPr>
      </w:pPr>
      <w:r w:rsidRPr="00657D53">
        <w:rPr>
          <w:b/>
          <w:bCs/>
        </w:rPr>
        <w:t>ANNOUNCEMENTS</w:t>
      </w:r>
    </w:p>
    <w:p w:rsidR="00A5768B" w:rsidRPr="00657D53" w:rsidRDefault="00A5768B" w:rsidP="00A5768B">
      <w:pPr>
        <w:keepLines/>
        <w:widowControl w:val="0"/>
        <w:jc w:val="center"/>
        <w:rPr>
          <w:b/>
          <w:bCs/>
          <w:sz w:val="12"/>
        </w:rPr>
      </w:pPr>
    </w:p>
    <w:p w:rsidR="00A5768B" w:rsidRDefault="00A5768B" w:rsidP="00A5768B">
      <w:pPr>
        <w:keepLines/>
        <w:widowControl w:val="0"/>
      </w:pPr>
      <w:r w:rsidRPr="00657D53">
        <w:rPr>
          <w:b/>
          <w:bCs/>
        </w:rPr>
        <w:t xml:space="preserve">Please remember to mail your offering to the Church Office </w:t>
      </w:r>
      <w:r w:rsidRPr="00657D53">
        <w:rPr>
          <w:bCs/>
        </w:rPr>
        <w:t>at 818 Franklin Street, Michigan City, IN  46360</w:t>
      </w:r>
      <w:r w:rsidRPr="00657D53">
        <w:rPr>
          <w:b/>
          <w:bCs/>
        </w:rPr>
        <w:t xml:space="preserve">.  </w:t>
      </w:r>
      <w:r w:rsidRPr="00657D53">
        <w:t>Another alternative is to give on-line through Tithe.ly.  Please see your closure letter for information on how to set up a Tithe.ly account.</w:t>
      </w:r>
    </w:p>
    <w:p w:rsidR="00A5768B" w:rsidRPr="00657D53" w:rsidRDefault="00A5768B" w:rsidP="00A5768B">
      <w:pPr>
        <w:keepLines/>
        <w:widowControl w:val="0"/>
        <w:rPr>
          <w:sz w:val="8"/>
        </w:rPr>
      </w:pPr>
    </w:p>
    <w:p w:rsidR="00A5768B" w:rsidRDefault="00A5768B" w:rsidP="00A5768B">
      <w:pPr>
        <w:keepLines/>
        <w:widowControl w:val="0"/>
      </w:pPr>
      <w:r w:rsidRPr="00657D53">
        <w:rPr>
          <w:b/>
          <w:bCs/>
        </w:rPr>
        <w:t xml:space="preserve">St. Paul Members are reminded to have </w:t>
      </w:r>
      <w:r w:rsidRPr="00657D53">
        <w:t xml:space="preserve">a loved one contact the office if you are hospitalized. Many times, the Pastor doesn’t know someone is in the hospital. If you call and leave a message, please tell us which hospital the patient is at. </w:t>
      </w:r>
    </w:p>
    <w:p w:rsidR="00A5768B" w:rsidRPr="00657D53" w:rsidRDefault="00A5768B" w:rsidP="00A5768B">
      <w:pPr>
        <w:keepLines/>
        <w:widowControl w:val="0"/>
        <w:rPr>
          <w:sz w:val="8"/>
        </w:rPr>
      </w:pPr>
    </w:p>
    <w:p w:rsidR="00A5768B" w:rsidRDefault="00A5768B" w:rsidP="00A5768B">
      <w:pPr>
        <w:keepLines/>
        <w:widowControl w:val="0"/>
      </w:pPr>
      <w:r>
        <w:rPr>
          <w:b/>
          <w:bCs/>
        </w:rPr>
        <w:t xml:space="preserve">Next Sunday’s lessons are Isaiah </w:t>
      </w:r>
      <w:r w:rsidR="006116DC">
        <w:rPr>
          <w:b/>
          <w:bCs/>
        </w:rPr>
        <w:t>66: 10-14</w:t>
      </w:r>
      <w:r>
        <w:rPr>
          <w:b/>
          <w:bCs/>
        </w:rPr>
        <w:t xml:space="preserve">; Psalm </w:t>
      </w:r>
      <w:r w:rsidR="006116DC">
        <w:rPr>
          <w:b/>
          <w:bCs/>
        </w:rPr>
        <w:t>66: 1-9</w:t>
      </w:r>
      <w:r>
        <w:rPr>
          <w:b/>
          <w:bCs/>
        </w:rPr>
        <w:t xml:space="preserve">; Galations </w:t>
      </w:r>
      <w:r w:rsidR="006116DC">
        <w:rPr>
          <w:b/>
          <w:bCs/>
        </w:rPr>
        <w:t>6: [1-6] 7-16</w:t>
      </w:r>
      <w:r>
        <w:rPr>
          <w:b/>
          <w:bCs/>
        </w:rPr>
        <w:t xml:space="preserve">; Luke </w:t>
      </w:r>
      <w:r w:rsidR="006116DC">
        <w:rPr>
          <w:b/>
          <w:bCs/>
        </w:rPr>
        <w:t>10: 1-11, 16-20</w:t>
      </w:r>
      <w:r>
        <w:rPr>
          <w:b/>
          <w:bCs/>
        </w:rPr>
        <w:t xml:space="preserve"> </w:t>
      </w:r>
      <w:r>
        <w:rPr>
          <w:bCs/>
        </w:rPr>
        <w:t>for</w:t>
      </w:r>
      <w:r>
        <w:t xml:space="preserve"> those of you who like to study them in advance.</w:t>
      </w:r>
    </w:p>
    <w:p w:rsidR="00A5768B" w:rsidRDefault="00A5768B" w:rsidP="00A5768B">
      <w:pPr>
        <w:keepLines/>
        <w:widowControl w:val="0"/>
        <w:rPr>
          <w:sz w:val="8"/>
          <w:szCs w:val="8"/>
        </w:rPr>
      </w:pPr>
      <w:r>
        <w:rPr>
          <w:sz w:val="8"/>
          <w:szCs w:val="8"/>
        </w:rPr>
        <w:t> </w:t>
      </w:r>
    </w:p>
    <w:p w:rsidR="00A5768B" w:rsidRDefault="00A5768B" w:rsidP="006116DC">
      <w:pPr>
        <w:keepLines/>
        <w:widowControl w:val="0"/>
        <w:rPr>
          <w:b/>
          <w:bCs/>
        </w:rPr>
      </w:pPr>
      <w:r>
        <w:rPr>
          <w:sz w:val="8"/>
          <w:szCs w:val="8"/>
        </w:rPr>
        <w:t> </w:t>
      </w:r>
      <w:r>
        <w:rPr>
          <w:b/>
          <w:bCs/>
        </w:rPr>
        <w:t xml:space="preserve">Anniversaries: </w:t>
      </w:r>
      <w:r w:rsidR="006116DC">
        <w:rPr>
          <w:b/>
          <w:bCs/>
        </w:rPr>
        <w:t>Ed &amp; Judy Gustum (6/29</w:t>
      </w:r>
      <w:r w:rsidR="00453926">
        <w:rPr>
          <w:b/>
          <w:bCs/>
        </w:rPr>
        <w:t>); Al &amp; Clara Lorentzen (6/29);</w:t>
      </w:r>
    </w:p>
    <w:p w:rsidR="00453926" w:rsidRDefault="00453926" w:rsidP="006116DC">
      <w:pPr>
        <w:keepLines/>
        <w:widowControl w:val="0"/>
        <w:rPr>
          <w:rFonts w:ascii="Calibri" w:hAnsi="Calibri" w:cs="Calibri"/>
        </w:rPr>
      </w:pPr>
      <w:r>
        <w:rPr>
          <w:b/>
          <w:bCs/>
        </w:rPr>
        <w:tab/>
      </w:r>
      <w:r>
        <w:rPr>
          <w:b/>
          <w:bCs/>
        </w:rPr>
        <w:tab/>
        <w:t>Chip &amp; Audrey Claussen (7/1); David and Nancy Squires (7/3)</w:t>
      </w:r>
    </w:p>
    <w:p w:rsidR="00A5768B" w:rsidRPr="009E32A2" w:rsidRDefault="00A5768B" w:rsidP="00A5768B">
      <w:pPr>
        <w:keepLines/>
        <w:widowControl w:val="0"/>
        <w:rPr>
          <w:b/>
          <w:bCs/>
          <w:sz w:val="8"/>
        </w:rPr>
      </w:pPr>
    </w:p>
    <w:p w:rsidR="00A5768B" w:rsidRDefault="00A5768B" w:rsidP="00A5768B">
      <w:pPr>
        <w:keepLines/>
        <w:widowControl w:val="0"/>
        <w:rPr>
          <w:bCs/>
        </w:rPr>
      </w:pPr>
      <w:r w:rsidRPr="00657D53">
        <w:rPr>
          <w:b/>
          <w:bCs/>
          <w:u w:val="single"/>
        </w:rPr>
        <w:t>PRAYER CONCERNS</w:t>
      </w:r>
      <w:r w:rsidRPr="00657D53">
        <w:rPr>
          <w:b/>
          <w:bCs/>
        </w:rPr>
        <w:t xml:space="preserve">:  </w:t>
      </w:r>
      <w:r w:rsidRPr="00657D53">
        <w:rPr>
          <w:bCs/>
        </w:rPr>
        <w:t>Audrey Beyer, Ryan Krueger, Donna Bostater, Maxine Powell, Jim Tomscheck, Elois</w:t>
      </w:r>
      <w:r>
        <w:rPr>
          <w:bCs/>
        </w:rPr>
        <w:t xml:space="preserve">e Ponder, Mark &amp; Jary Tannehill, </w:t>
      </w:r>
      <w:r w:rsidRPr="00657D53">
        <w:rPr>
          <w:bCs/>
        </w:rPr>
        <w:t>Leonard Cross</w:t>
      </w:r>
      <w:r>
        <w:rPr>
          <w:bCs/>
        </w:rPr>
        <w:t>, George Ottersen and Annette Scroggin</w:t>
      </w:r>
      <w:r w:rsidRPr="00657D53">
        <w:rPr>
          <w:bCs/>
        </w:rPr>
        <w:t>.</w:t>
      </w:r>
    </w:p>
    <w:p w:rsidR="00A5768B" w:rsidRPr="009E32A2" w:rsidRDefault="00A5768B" w:rsidP="00A5768B">
      <w:pPr>
        <w:keepLines/>
        <w:widowControl w:val="0"/>
        <w:rPr>
          <w:bCs/>
          <w:sz w:val="8"/>
        </w:rPr>
      </w:pPr>
    </w:p>
    <w:p w:rsidR="00A5768B" w:rsidRDefault="00A5768B" w:rsidP="00A5768B">
      <w:pPr>
        <w:keepLines/>
        <w:widowControl w:val="0"/>
      </w:pPr>
      <w:r w:rsidRPr="00657D53">
        <w:rPr>
          <w:bCs/>
        </w:rPr>
        <w:t> </w:t>
      </w:r>
      <w:r w:rsidRPr="00657D53">
        <w:rPr>
          <w:b/>
          <w:bCs/>
        </w:rPr>
        <w:t xml:space="preserve">If you requested someone’s name to be on the prayer list and are aware that they need continued imminent prayer then contact the church office and let us know. </w:t>
      </w:r>
      <w:r w:rsidRPr="00657D53">
        <w:t>Otherwise we will gradually transfer names to the long-term list.</w:t>
      </w:r>
      <w:r>
        <w:t xml:space="preserve"> </w:t>
      </w:r>
    </w:p>
    <w:p w:rsidR="00A5768B" w:rsidRPr="009E32A2" w:rsidRDefault="00A5768B" w:rsidP="00A5768B">
      <w:pPr>
        <w:keepLines/>
        <w:widowControl w:val="0"/>
        <w:rPr>
          <w:sz w:val="12"/>
        </w:rPr>
      </w:pPr>
    </w:p>
    <w:p w:rsidR="00A5768B" w:rsidRDefault="00A5768B" w:rsidP="00A5768B">
      <w:pPr>
        <w:widowControl w:val="0"/>
        <w:rPr>
          <w:color w:val="030000"/>
        </w:rPr>
      </w:pPr>
      <w:r w:rsidRPr="00657D53">
        <w:rPr>
          <w:b/>
          <w:bCs/>
        </w:rPr>
        <w:t xml:space="preserve">OFFICE HOURS:  </w:t>
      </w:r>
      <w:r w:rsidRPr="00657D53">
        <w:rPr>
          <w:color w:val="030000"/>
        </w:rPr>
        <w:t>Libby will be in the office on Mondays, Wednesdays, and Fridays; volunteers will cover Tuesdays and Thursdays.</w:t>
      </w:r>
    </w:p>
    <w:p w:rsidR="00A5768B" w:rsidRPr="009E32A2" w:rsidRDefault="00A5768B" w:rsidP="00A5768B">
      <w:pPr>
        <w:widowControl w:val="0"/>
        <w:rPr>
          <w:color w:val="030000"/>
          <w:sz w:val="8"/>
        </w:rPr>
      </w:pPr>
    </w:p>
    <w:p w:rsidR="00A5768B" w:rsidRPr="00657D53" w:rsidRDefault="00A5768B" w:rsidP="00A5768B">
      <w:pPr>
        <w:keepLines/>
        <w:ind w:left="720" w:firstLine="720"/>
        <w:rPr>
          <w:color w:val="030000"/>
        </w:rPr>
      </w:pPr>
      <w:r w:rsidRPr="00657D53">
        <w:rPr>
          <w:color w:val="030000"/>
        </w:rPr>
        <w:tab/>
        <w:t xml:space="preserve">Monday &amp; Wednesday </w:t>
      </w:r>
      <w:r w:rsidRPr="00657D53">
        <w:rPr>
          <w:color w:val="030000"/>
        </w:rPr>
        <w:tab/>
        <w:t>8:00 a.m. – 5 p.m.</w:t>
      </w:r>
    </w:p>
    <w:p w:rsidR="00A5768B" w:rsidRPr="00657D53" w:rsidRDefault="00A5768B" w:rsidP="00A5768B">
      <w:pPr>
        <w:keepLines/>
        <w:ind w:firstLine="720"/>
        <w:rPr>
          <w:color w:val="030000"/>
        </w:rPr>
      </w:pPr>
      <w:r w:rsidRPr="00657D53">
        <w:rPr>
          <w:color w:val="030000"/>
        </w:rPr>
        <w:tab/>
      </w:r>
      <w:r w:rsidRPr="00657D53">
        <w:rPr>
          <w:color w:val="030000"/>
        </w:rPr>
        <w:tab/>
        <w:t xml:space="preserve">Tuesday &amp; Thursday     </w:t>
      </w:r>
      <w:r w:rsidRPr="00657D53">
        <w:rPr>
          <w:color w:val="030000"/>
        </w:rPr>
        <w:tab/>
        <w:t>9:00 a.m. – 12:00 p.m.</w:t>
      </w:r>
      <w:r w:rsidRPr="00657D53">
        <w:rPr>
          <w:color w:val="030000"/>
        </w:rPr>
        <w:tab/>
      </w:r>
    </w:p>
    <w:p w:rsidR="00A5768B" w:rsidRPr="00657D53" w:rsidRDefault="00A5768B" w:rsidP="00A5768B">
      <w:pPr>
        <w:keepLines/>
        <w:ind w:firstLine="720"/>
        <w:rPr>
          <w:color w:val="030000"/>
        </w:rPr>
      </w:pPr>
      <w:r w:rsidRPr="00657D53">
        <w:rPr>
          <w:color w:val="030000"/>
        </w:rPr>
        <w:tab/>
      </w:r>
      <w:r w:rsidRPr="00657D53">
        <w:rPr>
          <w:color w:val="030000"/>
        </w:rPr>
        <w:tab/>
        <w:t xml:space="preserve">Friday </w:t>
      </w:r>
      <w:r w:rsidRPr="00657D53">
        <w:rPr>
          <w:color w:val="030000"/>
        </w:rPr>
        <w:tab/>
      </w:r>
      <w:r w:rsidRPr="00657D53">
        <w:rPr>
          <w:color w:val="030000"/>
        </w:rPr>
        <w:tab/>
      </w:r>
      <w:r w:rsidRPr="00657D53">
        <w:rPr>
          <w:color w:val="030000"/>
        </w:rPr>
        <w:tab/>
      </w:r>
      <w:r w:rsidRPr="00657D53">
        <w:rPr>
          <w:color w:val="030000"/>
        </w:rPr>
        <w:tab/>
        <w:t>8:00 a.m. – 12:00 p.m.</w:t>
      </w:r>
    </w:p>
    <w:p w:rsidR="00A5768B" w:rsidRPr="009E32A2" w:rsidRDefault="00A5768B" w:rsidP="00A5768B">
      <w:pPr>
        <w:keepLines/>
        <w:ind w:firstLine="720"/>
        <w:rPr>
          <w:color w:val="030000"/>
          <w:sz w:val="8"/>
          <w:szCs w:val="8"/>
        </w:rPr>
      </w:pPr>
      <w:r w:rsidRPr="00657D53">
        <w:rPr>
          <w:color w:val="030000"/>
          <w:sz w:val="12"/>
          <w:szCs w:val="8"/>
        </w:rPr>
        <w:t> </w:t>
      </w:r>
    </w:p>
    <w:p w:rsidR="00A5768B" w:rsidRDefault="00A5768B" w:rsidP="00A5768B">
      <w:pPr>
        <w:keepLines/>
        <w:widowControl w:val="0"/>
        <w:tabs>
          <w:tab w:val="left" w:pos="12"/>
          <w:tab w:val="left" w:pos="72"/>
          <w:tab w:val="left" w:pos="1544"/>
        </w:tabs>
        <w:ind w:firstLine="720"/>
        <w:rPr>
          <w:b/>
          <w:bCs/>
        </w:rPr>
      </w:pPr>
      <w:r w:rsidRPr="00657D53">
        <w:rPr>
          <w:b/>
          <w:bCs/>
        </w:rPr>
        <w:t>If you are listening to the worship broadcast on the radio and would like to watch the Sunday morning service live stream follow these steps:   </w:t>
      </w:r>
    </w:p>
    <w:p w:rsidR="00A5768B" w:rsidRPr="009E32A2" w:rsidRDefault="00A5768B" w:rsidP="00A5768B">
      <w:pPr>
        <w:keepLines/>
        <w:widowControl w:val="0"/>
        <w:tabs>
          <w:tab w:val="left" w:pos="12"/>
          <w:tab w:val="left" w:pos="72"/>
          <w:tab w:val="left" w:pos="1544"/>
        </w:tabs>
        <w:ind w:firstLine="720"/>
        <w:rPr>
          <w:b/>
          <w:bCs/>
          <w:color w:val="000000"/>
          <w:sz w:val="8"/>
        </w:rPr>
      </w:pPr>
    </w:p>
    <w:p w:rsidR="00A5768B" w:rsidRPr="00657D53" w:rsidRDefault="00A5768B" w:rsidP="00A5768B">
      <w:pPr>
        <w:keepLines/>
        <w:tabs>
          <w:tab w:val="left" w:pos="12"/>
          <w:tab w:val="left" w:pos="72"/>
          <w:tab w:val="left" w:pos="1544"/>
        </w:tabs>
        <w:ind w:left="1800" w:hanging="360"/>
      </w:pPr>
      <w:r w:rsidRPr="00657D53">
        <w:rPr>
          <w:bCs/>
        </w:rPr>
        <w:t>(1)</w:t>
      </w:r>
      <w:r w:rsidRPr="00657D53">
        <w:rPr>
          <w:bCs/>
        </w:rPr>
        <w:tab/>
        <w:t xml:space="preserve">If you have You.Tube available on your TV, search for </w:t>
      </w:r>
    </w:p>
    <w:p w:rsidR="00A5768B" w:rsidRPr="00657D53" w:rsidRDefault="00A5768B" w:rsidP="00A5768B">
      <w:pPr>
        <w:keepLines/>
        <w:tabs>
          <w:tab w:val="left" w:pos="12"/>
          <w:tab w:val="left" w:pos="72"/>
          <w:tab w:val="left" w:pos="1544"/>
        </w:tabs>
        <w:ind w:left="1800" w:hanging="360"/>
        <w:jc w:val="both"/>
        <w:rPr>
          <w:b/>
          <w:bCs/>
        </w:rPr>
      </w:pPr>
      <w:r w:rsidRPr="00657D53">
        <w:rPr>
          <w:b/>
          <w:bCs/>
        </w:rPr>
        <w:t xml:space="preserve">      St. Paul Lutheran Church Michigan City, IN.</w:t>
      </w:r>
    </w:p>
    <w:p w:rsidR="00A5768B" w:rsidRPr="009E32A2" w:rsidRDefault="00A5768B" w:rsidP="00A5768B">
      <w:pPr>
        <w:keepLines/>
        <w:tabs>
          <w:tab w:val="left" w:pos="12"/>
          <w:tab w:val="left" w:pos="72"/>
          <w:tab w:val="left" w:pos="1544"/>
        </w:tabs>
        <w:ind w:left="1800" w:hanging="360"/>
        <w:jc w:val="both"/>
        <w:rPr>
          <w:b/>
          <w:bCs/>
          <w:sz w:val="8"/>
          <w:szCs w:val="8"/>
        </w:rPr>
      </w:pPr>
      <w:r w:rsidRPr="00657D53">
        <w:rPr>
          <w:b/>
          <w:bCs/>
          <w:sz w:val="12"/>
          <w:szCs w:val="8"/>
        </w:rPr>
        <w:t> </w:t>
      </w:r>
    </w:p>
    <w:p w:rsidR="00A5768B" w:rsidRPr="00657D53" w:rsidRDefault="00A5768B" w:rsidP="00A5768B">
      <w:pPr>
        <w:keepLines/>
        <w:tabs>
          <w:tab w:val="left" w:pos="12"/>
          <w:tab w:val="left" w:pos="72"/>
          <w:tab w:val="left" w:pos="1544"/>
        </w:tabs>
        <w:ind w:left="1800" w:hanging="360"/>
        <w:jc w:val="both"/>
        <w:rPr>
          <w:bCs/>
          <w:sz w:val="32"/>
        </w:rPr>
      </w:pPr>
      <w:r w:rsidRPr="00657D53">
        <w:rPr>
          <w:b/>
          <w:bCs/>
        </w:rPr>
        <w:t> </w:t>
      </w:r>
      <w:r w:rsidRPr="00657D53">
        <w:rPr>
          <w:bCs/>
        </w:rPr>
        <w:t>(2)</w:t>
      </w:r>
      <w:r w:rsidRPr="00657D53">
        <w:rPr>
          <w:bCs/>
        </w:rPr>
        <w:tab/>
        <w:t>The direct link on the computer is</w:t>
      </w:r>
    </w:p>
    <w:p w:rsidR="00A5768B" w:rsidRDefault="00A5768B" w:rsidP="00A5768B">
      <w:pPr>
        <w:keepLines/>
        <w:tabs>
          <w:tab w:val="left" w:pos="12"/>
          <w:tab w:val="left" w:pos="72"/>
          <w:tab w:val="left" w:pos="1544"/>
        </w:tabs>
        <w:ind w:left="1800" w:hanging="360"/>
        <w:jc w:val="both"/>
        <w:rPr>
          <w:bCs/>
        </w:rPr>
      </w:pPr>
      <w:r w:rsidRPr="00657D53">
        <w:rPr>
          <w:bCs/>
        </w:rPr>
        <w:t xml:space="preserve">       </w:t>
      </w:r>
      <w:hyperlink r:id="rId11" w:history="1">
        <w:r w:rsidRPr="00CA56F0">
          <w:rPr>
            <w:rStyle w:val="Hyperlink"/>
            <w:bCs/>
          </w:rPr>
          <w:t>https://www.youtube.com/channel/UC5AIPNaKr3QN50984jGOa1g</w:t>
        </w:r>
      </w:hyperlink>
      <w:r w:rsidRPr="00657D53">
        <w:rPr>
          <w:bCs/>
        </w:rPr>
        <w:t>.</w:t>
      </w:r>
    </w:p>
    <w:p w:rsidR="00A5768B" w:rsidRPr="009E32A2" w:rsidRDefault="00A5768B" w:rsidP="00A5768B">
      <w:pPr>
        <w:keepLines/>
        <w:tabs>
          <w:tab w:val="left" w:pos="12"/>
          <w:tab w:val="left" w:pos="72"/>
          <w:tab w:val="left" w:pos="1544"/>
        </w:tabs>
        <w:ind w:left="1800" w:hanging="360"/>
        <w:jc w:val="both"/>
        <w:rPr>
          <w:bCs/>
          <w:sz w:val="8"/>
        </w:rPr>
      </w:pPr>
    </w:p>
    <w:p w:rsidR="00A5768B" w:rsidRPr="00657D53" w:rsidRDefault="00A5768B" w:rsidP="00A5768B">
      <w:pPr>
        <w:widowControl w:val="0"/>
        <w:tabs>
          <w:tab w:val="left" w:pos="12"/>
          <w:tab w:val="left" w:pos="72"/>
          <w:tab w:val="left" w:pos="1544"/>
        </w:tabs>
        <w:ind w:left="1800" w:hanging="360"/>
        <w:jc w:val="both"/>
        <w:rPr>
          <w:bCs/>
        </w:rPr>
      </w:pPr>
      <w:r w:rsidRPr="00657D53">
        <w:rPr>
          <w:bCs/>
        </w:rPr>
        <w:t> (3)</w:t>
      </w:r>
      <w:r w:rsidRPr="00657D53">
        <w:rPr>
          <w:bCs/>
        </w:rPr>
        <w:tab/>
        <w:t>This link is also on the main page of the church’s website in the church section and will continue to be posted weekly on the St. Paul Facebook page.</w:t>
      </w:r>
    </w:p>
    <w:p w:rsidR="00A5768B" w:rsidRPr="00007BD4" w:rsidRDefault="00A5768B" w:rsidP="00A5768B">
      <w:pPr>
        <w:widowControl w:val="0"/>
        <w:tabs>
          <w:tab w:val="left" w:pos="12"/>
          <w:tab w:val="left" w:pos="72"/>
          <w:tab w:val="left" w:pos="1544"/>
        </w:tabs>
        <w:ind w:left="1800" w:hanging="360"/>
        <w:jc w:val="both"/>
        <w:rPr>
          <w:rFonts w:ascii="Calibri" w:hAnsi="Calibri" w:cs="Calibri"/>
          <w:sz w:val="4"/>
        </w:rPr>
      </w:pPr>
      <w:r w:rsidRPr="00657D53">
        <w:rPr>
          <w:bCs/>
        </w:rPr>
        <w:t> </w:t>
      </w:r>
      <w:r>
        <w:t> </w:t>
      </w:r>
    </w:p>
    <w:p w:rsidR="00A5768B" w:rsidRPr="009E32A2" w:rsidRDefault="00A5768B" w:rsidP="00A5768B">
      <w:pPr>
        <w:widowControl w:val="0"/>
        <w:tabs>
          <w:tab w:val="left" w:pos="55"/>
        </w:tabs>
      </w:pPr>
      <w:r w:rsidRPr="009E32A2">
        <w:t>And it will always be available on the radio broadcast Sunday mornings at 11:00 a.m. on WEFM (95.9), and on the local cable access station #99 for the previous week’s service on Sundays at 4:00 p.m. and the current service on Wednesdays at 7:00 p.m. and Fridays at 8:30 p.m.</w:t>
      </w:r>
    </w:p>
    <w:p w:rsidR="00A5768B" w:rsidRPr="009E32A2" w:rsidRDefault="00A5768B" w:rsidP="00A5768B">
      <w:pPr>
        <w:widowControl w:val="0"/>
        <w:rPr>
          <w:rFonts w:ascii="Calibri" w:hAnsi="Calibri" w:cs="Calibri"/>
        </w:rPr>
      </w:pPr>
      <w:r w:rsidRPr="009E32A2">
        <w:t> </w:t>
      </w:r>
    </w:p>
    <w:p w:rsidR="00A5768B" w:rsidRPr="00CB4250" w:rsidRDefault="00A5768B" w:rsidP="00A5768B">
      <w:pPr>
        <w:jc w:val="both"/>
      </w:pPr>
    </w:p>
    <w:p w:rsidR="00A5768B" w:rsidRPr="00CB4250" w:rsidRDefault="00A5768B" w:rsidP="00A5768B">
      <w:pPr>
        <w:ind w:left="-288" w:firstLine="288"/>
        <w:jc w:val="both"/>
      </w:pPr>
    </w:p>
    <w:p w:rsidR="00B163B2" w:rsidRDefault="00B163B2" w:rsidP="00A5768B">
      <w:pPr>
        <w:widowControl w:val="0"/>
        <w:tabs>
          <w:tab w:val="left" w:pos="55"/>
        </w:tabs>
        <w:rPr>
          <w:b/>
          <w:bCs/>
        </w:rPr>
      </w:pPr>
    </w:p>
    <w:p w:rsidR="00B163B2" w:rsidRDefault="00B163B2" w:rsidP="00A5768B">
      <w:pPr>
        <w:widowControl w:val="0"/>
        <w:tabs>
          <w:tab w:val="left" w:pos="55"/>
        </w:tabs>
        <w:rPr>
          <w:b/>
          <w:bCs/>
        </w:rPr>
      </w:pPr>
    </w:p>
    <w:p w:rsidR="00B163B2" w:rsidRDefault="00B163B2" w:rsidP="00A5768B">
      <w:pPr>
        <w:widowControl w:val="0"/>
        <w:tabs>
          <w:tab w:val="left" w:pos="55"/>
        </w:tabs>
        <w:rPr>
          <w:b/>
          <w:bCs/>
        </w:rPr>
      </w:pPr>
    </w:p>
    <w:p w:rsidR="00B163B2" w:rsidRDefault="00B163B2" w:rsidP="00A5768B">
      <w:pPr>
        <w:widowControl w:val="0"/>
        <w:tabs>
          <w:tab w:val="left" w:pos="55"/>
        </w:tabs>
        <w:rPr>
          <w:b/>
          <w:bCs/>
        </w:rPr>
      </w:pPr>
    </w:p>
    <w:p w:rsidR="00A5768B" w:rsidRDefault="00A5768B" w:rsidP="00A5768B">
      <w:pPr>
        <w:widowControl w:val="0"/>
        <w:tabs>
          <w:tab w:val="left" w:pos="55"/>
        </w:tabs>
      </w:pPr>
      <w:r w:rsidRPr="009E32A2">
        <w:rPr>
          <w:b/>
          <w:bCs/>
        </w:rPr>
        <w:t>To send e-mail to the church office</w:t>
      </w:r>
      <w:r w:rsidRPr="009E32A2">
        <w:t>, please use the following addresses:</w:t>
      </w:r>
    </w:p>
    <w:p w:rsidR="00A5768B" w:rsidRPr="009E32A2" w:rsidRDefault="00A5768B" w:rsidP="00A5768B">
      <w:pPr>
        <w:widowControl w:val="0"/>
        <w:tabs>
          <w:tab w:val="left" w:pos="55"/>
        </w:tabs>
        <w:rPr>
          <w:sz w:val="2"/>
        </w:rPr>
      </w:pPr>
    </w:p>
    <w:p w:rsidR="00A5768B" w:rsidRDefault="00A5768B" w:rsidP="00A5768B">
      <w:pPr>
        <w:widowControl w:val="0"/>
      </w:pPr>
      <w:r w:rsidRPr="009E32A2">
        <w:t xml:space="preserve">Pastor Mark Reshan:  </w:t>
      </w:r>
      <w:hyperlink r:id="rId12" w:history="1">
        <w:r w:rsidRPr="009E32A2">
          <w:rPr>
            <w:rStyle w:val="Hyperlink"/>
          </w:rPr>
          <w:t>seniorpastor@stpaulmichigancity.com</w:t>
        </w:r>
      </w:hyperlink>
    </w:p>
    <w:p w:rsidR="00A5768B" w:rsidRPr="009E32A2" w:rsidRDefault="00A5768B" w:rsidP="00A5768B">
      <w:pPr>
        <w:widowControl w:val="0"/>
        <w:rPr>
          <w:sz w:val="2"/>
        </w:rPr>
      </w:pPr>
    </w:p>
    <w:p w:rsidR="00A5768B" w:rsidRPr="009E32A2" w:rsidRDefault="00A5768B" w:rsidP="00A5768B">
      <w:pPr>
        <w:widowControl w:val="0"/>
      </w:pPr>
      <w:r w:rsidRPr="009E32A2">
        <w:t xml:space="preserve">Church Office Secretary (Libby Pollock):  </w:t>
      </w:r>
      <w:hyperlink r:id="rId13" w:history="1">
        <w:r w:rsidRPr="009E32A2">
          <w:rPr>
            <w:rStyle w:val="Hyperlink"/>
          </w:rPr>
          <w:t>churchsecretary@stpaulmichigancity.com</w:t>
        </w:r>
      </w:hyperlink>
    </w:p>
    <w:p w:rsidR="00A5768B" w:rsidRPr="009E32A2" w:rsidRDefault="00A5768B" w:rsidP="00A5768B">
      <w:pPr>
        <w:keepLines/>
        <w:widowControl w:val="0"/>
        <w:spacing w:before="20" w:after="20"/>
        <w:rPr>
          <w:sz w:val="2"/>
        </w:rPr>
      </w:pPr>
    </w:p>
    <w:p w:rsidR="00A5768B" w:rsidRPr="009E32A2" w:rsidRDefault="00A5768B" w:rsidP="00A5768B">
      <w:pPr>
        <w:keepLines/>
        <w:widowControl w:val="0"/>
        <w:spacing w:before="20" w:after="20"/>
      </w:pPr>
      <w:r w:rsidRPr="009E32A2">
        <w:t>Church Treasurer (Karen Fleming) and Bookkeeper (Billie Atchinson):</w:t>
      </w:r>
    </w:p>
    <w:p w:rsidR="00A5768B" w:rsidRPr="009E32A2" w:rsidRDefault="00A5768B" w:rsidP="00A5768B">
      <w:pPr>
        <w:keepLines/>
        <w:widowControl w:val="0"/>
        <w:spacing w:before="20" w:after="20"/>
        <w:rPr>
          <w:sz w:val="2"/>
        </w:rPr>
      </w:pPr>
    </w:p>
    <w:p w:rsidR="00A5768B" w:rsidRPr="009E32A2" w:rsidRDefault="00A5768B" w:rsidP="00A5768B">
      <w:pPr>
        <w:keepLines/>
        <w:widowControl w:val="0"/>
        <w:spacing w:before="20" w:after="20"/>
        <w:rPr>
          <w:color w:val="0563C1"/>
          <w:u w:val="single"/>
        </w:rPr>
      </w:pPr>
      <w:r w:rsidRPr="009E32A2">
        <w:t>finance@stpaulmichigancity.com</w:t>
      </w:r>
      <w:r w:rsidRPr="009E32A2">
        <w:rPr>
          <w:color w:val="0563C1"/>
          <w:u w:val="single"/>
        </w:rPr>
        <w:t>.</w:t>
      </w:r>
    </w:p>
    <w:p w:rsidR="00A5768B" w:rsidRPr="009E32A2" w:rsidRDefault="00A5768B" w:rsidP="00A5768B">
      <w:pPr>
        <w:keepLines/>
        <w:widowControl w:val="0"/>
        <w:rPr>
          <w:b/>
          <w:bCs/>
          <w:sz w:val="16"/>
        </w:rPr>
      </w:pPr>
    </w:p>
    <w:p w:rsidR="00A5768B" w:rsidRPr="009E32A2" w:rsidRDefault="00A5768B" w:rsidP="00A5768B">
      <w:pPr>
        <w:keepLines/>
        <w:widowControl w:val="0"/>
        <w:rPr>
          <w:color w:val="000000"/>
        </w:rPr>
      </w:pPr>
      <w:r w:rsidRPr="009E32A2">
        <w:rPr>
          <w:b/>
          <w:bCs/>
        </w:rPr>
        <w:t>The Good News Newsletter</w:t>
      </w:r>
      <w:r w:rsidRPr="009E32A2">
        <w:rPr>
          <w:bCs/>
        </w:rPr>
        <w:t>:  If you have an article or anything you want included in</w:t>
      </w:r>
      <w:r w:rsidRPr="009E32A2">
        <w:rPr>
          <w:b/>
          <w:bCs/>
        </w:rPr>
        <w:t xml:space="preserve"> The Good News </w:t>
      </w:r>
      <w:r w:rsidRPr="009E32A2">
        <w:t xml:space="preserve">please send it to the following e-mail address:  splcgoodnews@gmail.com. Pastor Pamela Thiede will be using this e-mail address to assemble </w:t>
      </w:r>
      <w:r w:rsidRPr="009E32A2">
        <w:rPr>
          <w:b/>
          <w:bCs/>
        </w:rPr>
        <w:t xml:space="preserve">The Good News </w:t>
      </w:r>
      <w:r w:rsidRPr="009E32A2">
        <w:t xml:space="preserve">each month. The deadline for getting information to Pastor Pamela will be the 20th of each month. </w:t>
      </w:r>
    </w:p>
    <w:p w:rsidR="00A5768B" w:rsidRPr="009E32A2" w:rsidRDefault="00A5768B" w:rsidP="00A5768B">
      <w:pPr>
        <w:keepLines/>
        <w:rPr>
          <w:b/>
          <w:bCs/>
          <w:sz w:val="16"/>
        </w:rPr>
      </w:pPr>
    </w:p>
    <w:p w:rsidR="00B163B2" w:rsidRDefault="00B163B2" w:rsidP="00B163B2">
      <w:pPr>
        <w:keepLines/>
        <w:widowControl w:val="0"/>
        <w:rPr>
          <w:b/>
          <w:bCs/>
        </w:rPr>
      </w:pPr>
      <w:r>
        <w:rPr>
          <w:b/>
          <w:bCs/>
        </w:rPr>
        <w:t>WORSHIP ATTENDANCE for June 18 and 19, 2022</w:t>
      </w:r>
    </w:p>
    <w:p w:rsidR="00B163B2" w:rsidRDefault="00B163B2" w:rsidP="00B163B2">
      <w:pPr>
        <w:keepLines/>
        <w:widowControl w:val="0"/>
        <w:rPr>
          <w:b/>
          <w:bCs/>
        </w:rPr>
      </w:pPr>
      <w:r>
        <w:rPr>
          <w:b/>
          <w:bCs/>
        </w:rPr>
        <w:t>4:00 p.m.     30</w:t>
      </w:r>
    </w:p>
    <w:p w:rsidR="00B163B2" w:rsidRDefault="00B163B2" w:rsidP="00B163B2">
      <w:pPr>
        <w:keepLines/>
        <w:widowControl w:val="0"/>
        <w:rPr>
          <w:b/>
          <w:bCs/>
        </w:rPr>
      </w:pPr>
      <w:r>
        <w:rPr>
          <w:b/>
          <w:bCs/>
        </w:rPr>
        <w:t>9:00 a.m.      51</w:t>
      </w:r>
    </w:p>
    <w:p w:rsidR="00B163B2" w:rsidRDefault="00B163B2" w:rsidP="00B163B2">
      <w:pPr>
        <w:keepLines/>
        <w:widowControl w:val="0"/>
        <w:rPr>
          <w:b/>
          <w:bCs/>
        </w:rPr>
      </w:pPr>
      <w:r>
        <w:rPr>
          <w:b/>
          <w:bCs/>
        </w:rPr>
        <w:t>Total =         81</w:t>
      </w:r>
    </w:p>
    <w:p w:rsidR="00A5768B" w:rsidRDefault="00A5768B" w:rsidP="00A5768B">
      <w:pPr>
        <w:widowControl w:val="0"/>
        <w:rPr>
          <w:rFonts w:ascii="Calibri" w:hAnsi="Calibri" w:cs="Calibri"/>
        </w:rPr>
      </w:pPr>
      <w:r>
        <w:t> </w:t>
      </w:r>
    </w:p>
    <w:p w:rsidR="00A5768B" w:rsidRPr="009E32A2" w:rsidRDefault="00A5768B" w:rsidP="00A5768B">
      <w:pPr>
        <w:keepLines/>
      </w:pPr>
      <w:r w:rsidRPr="00011204">
        <w:rPr>
          <w:b/>
          <w:bCs/>
          <w:sz w:val="16"/>
        </w:rPr>
        <w:t> </w:t>
      </w:r>
      <w:r w:rsidRPr="009E32A2">
        <w:rPr>
          <w:b/>
          <w:bCs/>
        </w:rPr>
        <w:t xml:space="preserve">The Community Soup Kitchen serving out of First United Methodist is in need of volunteers.  </w:t>
      </w:r>
      <w:r w:rsidRPr="009E32A2">
        <w:t>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A15DDF" w:rsidRPr="00C72554" w:rsidRDefault="00A15DDF" w:rsidP="00A15DDF">
      <w:pPr>
        <w:ind w:left="720" w:hanging="720"/>
        <w:jc w:val="both"/>
        <w:rPr>
          <w:b/>
          <w:bCs/>
        </w:rPr>
      </w:pPr>
    </w:p>
    <w:p w:rsidR="00B163B2" w:rsidRDefault="00B163B2" w:rsidP="00B163B2">
      <w:pPr>
        <w:keepLines/>
        <w:widowControl w:val="0"/>
        <w:spacing w:before="20" w:after="20"/>
      </w:pPr>
      <w:r>
        <w:rPr>
          <w:b/>
          <w:bCs/>
          <w:sz w:val="28"/>
          <w:szCs w:val="28"/>
        </w:rPr>
        <w:t xml:space="preserve">The return of coffee and fellowship:  </w:t>
      </w:r>
      <w:r>
        <w:t xml:space="preserve">on Sunday, June 26, 2022  coffee and fellowship will again be available in the St. Paul Room following the 9:00 a.m. services each Sunday.  </w:t>
      </w:r>
    </w:p>
    <w:p w:rsidR="00B163B2" w:rsidRDefault="00B163B2" w:rsidP="00B163B2">
      <w:pPr>
        <w:jc w:val="both"/>
        <w:rPr>
          <w:sz w:val="22"/>
          <w:szCs w:val="22"/>
        </w:rPr>
      </w:pPr>
    </w:p>
    <w:p w:rsidR="00B163B2" w:rsidRDefault="00B163B2"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B163B2">
      <w:pPr>
        <w:jc w:val="both"/>
        <w:rPr>
          <w:sz w:val="22"/>
          <w:szCs w:val="22"/>
        </w:rPr>
      </w:pPr>
    </w:p>
    <w:p w:rsidR="00055D90" w:rsidRDefault="00055D90" w:rsidP="00055D90">
      <w:pPr>
        <w:jc w:val="center"/>
        <w:rPr>
          <w:b/>
        </w:rPr>
      </w:pPr>
      <w:r>
        <w:rPr>
          <w:b/>
        </w:rPr>
        <w:t>JULY 2022 ACTIVITIES, MEETINGS AND SERVICES</w:t>
      </w:r>
    </w:p>
    <w:p w:rsidR="00055D90" w:rsidRDefault="00055D90" w:rsidP="00055D90">
      <w:pPr>
        <w:jc w:val="center"/>
        <w:rPr>
          <w:b/>
        </w:rPr>
      </w:pPr>
    </w:p>
    <w:p w:rsidR="00055D90" w:rsidRDefault="00055D90" w:rsidP="00055D90">
      <w:r>
        <w:rPr>
          <w:b/>
        </w:rPr>
        <w:t xml:space="preserve">Saturday, </w:t>
      </w:r>
      <w:r>
        <w:t>July 2, 2022 at 4:00 p.m. Worship Service</w:t>
      </w:r>
    </w:p>
    <w:p w:rsidR="00055D90" w:rsidRDefault="00055D90" w:rsidP="00055D90"/>
    <w:p w:rsidR="00055D90" w:rsidRPr="008E77EA" w:rsidRDefault="00055D90" w:rsidP="00055D90">
      <w:pPr>
        <w:rPr>
          <w:sz w:val="2"/>
        </w:rPr>
      </w:pPr>
    </w:p>
    <w:p w:rsidR="00055D90" w:rsidRDefault="00055D90" w:rsidP="00055D90">
      <w:r>
        <w:rPr>
          <w:b/>
        </w:rPr>
        <w:t xml:space="preserve">Sunday, </w:t>
      </w:r>
      <w:r>
        <w:t>July 3, 2022 at 9:00 a.m. Worship Service</w:t>
      </w:r>
    </w:p>
    <w:p w:rsidR="00055D90" w:rsidRPr="00055D90" w:rsidRDefault="00055D90" w:rsidP="00055D90">
      <w:pPr>
        <w:rPr>
          <w:sz w:val="4"/>
        </w:rPr>
      </w:pPr>
    </w:p>
    <w:p w:rsidR="00055D90" w:rsidRDefault="00055D90" w:rsidP="00055D90">
      <w:r>
        <w:rPr>
          <w:b/>
        </w:rPr>
        <w:t xml:space="preserve">Wednesday, </w:t>
      </w:r>
      <w:r>
        <w:t>July 6, 2022 at 10:00 a.m. God’s Purls/St. Paul Room</w:t>
      </w:r>
    </w:p>
    <w:p w:rsidR="00055D90" w:rsidRPr="00055D90" w:rsidRDefault="00055D90" w:rsidP="00055D90">
      <w:pPr>
        <w:rPr>
          <w:sz w:val="4"/>
        </w:rPr>
      </w:pPr>
    </w:p>
    <w:p w:rsidR="00055D90" w:rsidRDefault="00055D90" w:rsidP="00055D90">
      <w:r>
        <w:rPr>
          <w:b/>
        </w:rPr>
        <w:t>Saturday,</w:t>
      </w:r>
      <w:r>
        <w:t xml:space="preserve"> July 9, 2022 at 4:00 p.m. Worship Service</w:t>
      </w:r>
    </w:p>
    <w:p w:rsidR="00055D90" w:rsidRDefault="00055D90" w:rsidP="00055D90"/>
    <w:p w:rsidR="00055D90" w:rsidRPr="008E77EA" w:rsidRDefault="00055D90" w:rsidP="00055D90">
      <w:pPr>
        <w:rPr>
          <w:sz w:val="2"/>
        </w:rPr>
      </w:pPr>
    </w:p>
    <w:p w:rsidR="00055D90" w:rsidRDefault="00055D90" w:rsidP="00055D90">
      <w:r>
        <w:rPr>
          <w:b/>
        </w:rPr>
        <w:t xml:space="preserve">Sunday, </w:t>
      </w:r>
      <w:r>
        <w:t>July 10, 2022 at 9:00 a.m. Worship Service</w:t>
      </w:r>
    </w:p>
    <w:p w:rsidR="00055D90" w:rsidRPr="00055D90" w:rsidRDefault="00055D90" w:rsidP="00055D90">
      <w:pPr>
        <w:rPr>
          <w:sz w:val="4"/>
        </w:rPr>
      </w:pPr>
    </w:p>
    <w:p w:rsidR="00453926" w:rsidRDefault="00055D90" w:rsidP="00055D90">
      <w:r>
        <w:rPr>
          <w:b/>
        </w:rPr>
        <w:t xml:space="preserve">Monday, </w:t>
      </w:r>
      <w:r>
        <w:t>July 11, 2022</w:t>
      </w:r>
      <w:r w:rsidR="00453926">
        <w:t xml:space="preserve"> at 12:30 p.m. Harmony Circle/Nursery/Green Room</w:t>
      </w:r>
    </w:p>
    <w:p w:rsidR="00453926" w:rsidRPr="00453926" w:rsidRDefault="00453926" w:rsidP="00055D90">
      <w:pPr>
        <w:rPr>
          <w:sz w:val="4"/>
        </w:rPr>
      </w:pPr>
    </w:p>
    <w:p w:rsidR="00055D90" w:rsidRDefault="00453926" w:rsidP="00055D90">
      <w:r>
        <w:tab/>
      </w:r>
      <w:r>
        <w:tab/>
      </w:r>
      <w:r>
        <w:tab/>
        <w:t xml:space="preserve">   a</w:t>
      </w:r>
      <w:r w:rsidR="00055D90">
        <w:t>t 3:30 p.m. School Board Meeting/Luther House</w:t>
      </w:r>
    </w:p>
    <w:p w:rsidR="00055D90" w:rsidRPr="00055D90" w:rsidRDefault="00055D90" w:rsidP="00055D90">
      <w:pPr>
        <w:rPr>
          <w:sz w:val="4"/>
        </w:rPr>
      </w:pPr>
    </w:p>
    <w:p w:rsidR="00055D90" w:rsidRDefault="00055D90" w:rsidP="00055D90">
      <w:r>
        <w:rPr>
          <w:b/>
        </w:rPr>
        <w:t xml:space="preserve">Tuesday, </w:t>
      </w:r>
      <w:r>
        <w:t>July 12, 2022 at 11:30 a.m. Charity Circle to meet at Sugar Bowl Restaurant</w:t>
      </w:r>
    </w:p>
    <w:p w:rsidR="00055D90" w:rsidRPr="00055D90" w:rsidRDefault="00055D90" w:rsidP="00055D90">
      <w:pPr>
        <w:rPr>
          <w:sz w:val="4"/>
        </w:rPr>
      </w:pPr>
    </w:p>
    <w:p w:rsidR="00055D90" w:rsidRDefault="00055D90" w:rsidP="00055D90">
      <w:r>
        <w:rPr>
          <w:b/>
        </w:rPr>
        <w:t xml:space="preserve">Wednesday, </w:t>
      </w:r>
      <w:r>
        <w:t>July 13, 2022 at 10:00 a.m. God’s Purls/St. Paul Room</w:t>
      </w:r>
    </w:p>
    <w:p w:rsidR="00055D90" w:rsidRPr="00055D90" w:rsidRDefault="00055D90" w:rsidP="00055D90">
      <w:pPr>
        <w:rPr>
          <w:sz w:val="4"/>
        </w:rPr>
      </w:pPr>
    </w:p>
    <w:p w:rsidR="00055D90" w:rsidRDefault="00055D90" w:rsidP="00055D90">
      <w:r>
        <w:rPr>
          <w:b/>
        </w:rPr>
        <w:t xml:space="preserve">Saturday, </w:t>
      </w:r>
      <w:r>
        <w:t>July 16, 2022 at 4:00 p.m. Worship Service</w:t>
      </w:r>
    </w:p>
    <w:p w:rsidR="00055D90" w:rsidRDefault="00055D90" w:rsidP="00055D90"/>
    <w:p w:rsidR="00055D90" w:rsidRPr="008E77EA" w:rsidRDefault="00055D90" w:rsidP="00055D90">
      <w:pPr>
        <w:rPr>
          <w:sz w:val="2"/>
        </w:rPr>
      </w:pPr>
    </w:p>
    <w:p w:rsidR="00055D90" w:rsidRDefault="00055D90" w:rsidP="00055D90">
      <w:r>
        <w:rPr>
          <w:b/>
        </w:rPr>
        <w:t xml:space="preserve">Sunday, </w:t>
      </w:r>
      <w:r>
        <w:t>July 17, 2022 at 9:00 a.m. Worship Service</w:t>
      </w:r>
    </w:p>
    <w:p w:rsidR="0001590B" w:rsidRPr="0001590B" w:rsidRDefault="0001590B" w:rsidP="00055D90">
      <w:pPr>
        <w:rPr>
          <w:sz w:val="4"/>
        </w:rPr>
      </w:pPr>
    </w:p>
    <w:p w:rsidR="00055D90" w:rsidRDefault="00055D90" w:rsidP="00055D90">
      <w:r w:rsidRPr="005020BB">
        <w:rPr>
          <w:b/>
        </w:rPr>
        <w:t>Monday,</w:t>
      </w:r>
      <w:r>
        <w:rPr>
          <w:b/>
        </w:rPr>
        <w:t xml:space="preserve"> </w:t>
      </w:r>
      <w:r>
        <w:t>July 18, 2022 at 4:0</w:t>
      </w:r>
      <w:r w:rsidRPr="005020BB">
        <w:t>0</w:t>
      </w:r>
      <w:r>
        <w:t xml:space="preserve"> p.m. Finance Committee Meeting/St. Paul Room</w:t>
      </w:r>
    </w:p>
    <w:p w:rsidR="0001590B" w:rsidRPr="0001590B" w:rsidRDefault="0001590B" w:rsidP="00055D90">
      <w:pPr>
        <w:rPr>
          <w:sz w:val="4"/>
        </w:rPr>
      </w:pPr>
    </w:p>
    <w:p w:rsidR="00055D90" w:rsidRDefault="00055D90" w:rsidP="00055D90">
      <w:r>
        <w:rPr>
          <w:b/>
        </w:rPr>
        <w:t xml:space="preserve">Wednesday, </w:t>
      </w:r>
      <w:r>
        <w:t>July 20, 2022 at 10:00 a.m. God’s Purls/St. Paul Room</w:t>
      </w:r>
    </w:p>
    <w:p w:rsidR="0001590B" w:rsidRPr="0001590B" w:rsidRDefault="0001590B" w:rsidP="00055D90">
      <w:pPr>
        <w:rPr>
          <w:sz w:val="4"/>
        </w:rPr>
      </w:pPr>
    </w:p>
    <w:p w:rsidR="00055D90" w:rsidRDefault="00055D90" w:rsidP="00055D90">
      <w:r>
        <w:rPr>
          <w:b/>
        </w:rPr>
        <w:t xml:space="preserve">Saturday, </w:t>
      </w:r>
      <w:r>
        <w:t>July 23, 2022 at 4:00 p.m. Worship Service</w:t>
      </w:r>
    </w:p>
    <w:p w:rsidR="00055D90" w:rsidRDefault="00055D90" w:rsidP="00055D90"/>
    <w:p w:rsidR="00055D90" w:rsidRPr="008E77EA" w:rsidRDefault="00055D90" w:rsidP="00055D90">
      <w:pPr>
        <w:rPr>
          <w:sz w:val="2"/>
        </w:rPr>
      </w:pPr>
    </w:p>
    <w:p w:rsidR="00055D90" w:rsidRDefault="00055D90" w:rsidP="00055D90">
      <w:r>
        <w:rPr>
          <w:b/>
        </w:rPr>
        <w:t xml:space="preserve">Sunday, </w:t>
      </w:r>
      <w:r>
        <w:t>July 24, 2022 at 9:00 a.m.Worship Service</w:t>
      </w:r>
    </w:p>
    <w:p w:rsidR="0001590B" w:rsidRPr="0001590B" w:rsidRDefault="0001590B" w:rsidP="00055D90">
      <w:pPr>
        <w:rPr>
          <w:sz w:val="4"/>
        </w:rPr>
      </w:pPr>
    </w:p>
    <w:p w:rsidR="00055D90" w:rsidRDefault="00055D90" w:rsidP="00055D90">
      <w:r>
        <w:rPr>
          <w:b/>
        </w:rPr>
        <w:t>Monday,</w:t>
      </w:r>
      <w:r>
        <w:t xml:space="preserve"> July 25, 2022 at 5:30 p.m. Executive Board Meeting/Luther House</w:t>
      </w:r>
    </w:p>
    <w:p w:rsidR="0001590B" w:rsidRPr="0001590B" w:rsidRDefault="0001590B" w:rsidP="00055D90">
      <w:pPr>
        <w:rPr>
          <w:sz w:val="4"/>
        </w:rPr>
      </w:pPr>
    </w:p>
    <w:p w:rsidR="00055D90" w:rsidRDefault="00055D90" w:rsidP="00055D90">
      <w:r>
        <w:rPr>
          <w:b/>
        </w:rPr>
        <w:t xml:space="preserve">Wednesday, </w:t>
      </w:r>
      <w:r>
        <w:t>July 27, 2022 at 10:00 a.m. God’s Purls/St. Paul Room</w:t>
      </w:r>
    </w:p>
    <w:p w:rsidR="0001590B" w:rsidRPr="0001590B" w:rsidRDefault="0001590B" w:rsidP="00055D90">
      <w:pPr>
        <w:rPr>
          <w:sz w:val="4"/>
        </w:rPr>
      </w:pPr>
    </w:p>
    <w:p w:rsidR="00055D90" w:rsidRDefault="00055D90" w:rsidP="00055D90">
      <w:pPr>
        <w:rPr>
          <w:b/>
        </w:rPr>
      </w:pPr>
      <w:r>
        <w:rPr>
          <w:b/>
        </w:rPr>
        <w:t xml:space="preserve">Thursday, </w:t>
      </w:r>
      <w:r>
        <w:t xml:space="preserve">July 28, 2022 from 4 p.m. – 10 p.m. </w:t>
      </w:r>
      <w:r w:rsidRPr="00C943BD">
        <w:rPr>
          <w:b/>
        </w:rPr>
        <w:t>GIVE-BACK at Galveston Steakhouse</w:t>
      </w:r>
    </w:p>
    <w:p w:rsidR="0001590B" w:rsidRPr="0001590B" w:rsidRDefault="0001590B" w:rsidP="00055D90">
      <w:pPr>
        <w:rPr>
          <w:sz w:val="4"/>
        </w:rPr>
      </w:pPr>
    </w:p>
    <w:p w:rsidR="00055D90" w:rsidRDefault="00055D90" w:rsidP="00055D90">
      <w:r>
        <w:t xml:space="preserve">                                         at 5:30 p.m. Church Council Meeting/St. Paul Room</w:t>
      </w:r>
    </w:p>
    <w:p w:rsidR="0001590B" w:rsidRPr="0001590B" w:rsidRDefault="0001590B" w:rsidP="00055D90">
      <w:pPr>
        <w:rPr>
          <w:sz w:val="4"/>
        </w:rPr>
      </w:pPr>
    </w:p>
    <w:p w:rsidR="00055D90" w:rsidRDefault="00055D90" w:rsidP="00055D90">
      <w:r>
        <w:rPr>
          <w:b/>
        </w:rPr>
        <w:t xml:space="preserve">Saturday, </w:t>
      </w:r>
      <w:r>
        <w:t>July 30, 2022 at 4:00 p.m. Worship Service</w:t>
      </w:r>
    </w:p>
    <w:p w:rsidR="00055D90" w:rsidRDefault="00055D90" w:rsidP="00055D90"/>
    <w:p w:rsidR="00055D90" w:rsidRPr="008E77EA" w:rsidRDefault="00055D90" w:rsidP="00055D90">
      <w:pPr>
        <w:rPr>
          <w:sz w:val="2"/>
        </w:rPr>
      </w:pPr>
    </w:p>
    <w:p w:rsidR="00055D90" w:rsidRPr="00C943BD" w:rsidRDefault="00055D90" w:rsidP="00055D90">
      <w:r w:rsidRPr="00C943BD">
        <w:rPr>
          <w:b/>
        </w:rPr>
        <w:t>Sunday</w:t>
      </w:r>
      <w:r>
        <w:rPr>
          <w:b/>
        </w:rPr>
        <w:t xml:space="preserve">, </w:t>
      </w:r>
      <w:r>
        <w:t>July 31, 2022 at 9:00 a.m. Worship Service</w:t>
      </w:r>
    </w:p>
    <w:p w:rsidR="00055D90" w:rsidRDefault="00055D90" w:rsidP="00B163B2">
      <w:pPr>
        <w:jc w:val="both"/>
        <w:rPr>
          <w:sz w:val="22"/>
          <w:szCs w:val="22"/>
        </w:rPr>
      </w:pPr>
    </w:p>
    <w:p w:rsidR="00A15DDF" w:rsidRPr="00A922DC" w:rsidRDefault="00A15DDF" w:rsidP="00A15DDF">
      <w:pPr>
        <w:tabs>
          <w:tab w:val="left" w:pos="720"/>
        </w:tabs>
        <w:ind w:left="720" w:hanging="720"/>
        <w:jc w:val="both"/>
        <w:rPr>
          <w:b/>
          <w:bCs/>
          <w:sz w:val="22"/>
          <w:szCs w:val="22"/>
        </w:rPr>
      </w:pPr>
    </w:p>
    <w:p w:rsidR="00A15DDF" w:rsidRPr="00A922DC" w:rsidRDefault="00A15DDF" w:rsidP="00A15DDF">
      <w:pPr>
        <w:jc w:val="both"/>
        <w:rPr>
          <w:b/>
          <w:sz w:val="22"/>
          <w:szCs w:val="22"/>
        </w:rPr>
      </w:pPr>
    </w:p>
    <w:p w:rsidR="00A15DDF" w:rsidRPr="00A922DC" w:rsidRDefault="00A15DDF" w:rsidP="00A15DDF">
      <w:pPr>
        <w:jc w:val="both"/>
        <w:rPr>
          <w:sz w:val="22"/>
          <w:szCs w:val="22"/>
        </w:rPr>
      </w:pPr>
    </w:p>
    <w:p w:rsidR="00A15DDF" w:rsidRPr="00E63B8B" w:rsidRDefault="00A15DDF" w:rsidP="00A15DDF">
      <w:pPr>
        <w:jc w:val="both"/>
        <w:rPr>
          <w:b/>
          <w:sz w:val="22"/>
          <w:szCs w:val="22"/>
        </w:rPr>
      </w:pPr>
    </w:p>
    <w:p w:rsidR="00A15DDF" w:rsidRPr="00E63B8B" w:rsidRDefault="00A15DDF" w:rsidP="00A15DDF">
      <w:pPr>
        <w:ind w:left="720" w:hanging="720"/>
        <w:jc w:val="both"/>
        <w:rPr>
          <w:b/>
          <w:sz w:val="22"/>
          <w:szCs w:val="22"/>
        </w:rPr>
      </w:pPr>
    </w:p>
    <w:p w:rsidR="00A15DDF" w:rsidRPr="00E63B8B" w:rsidRDefault="00A15DDF" w:rsidP="00A15DDF">
      <w:pPr>
        <w:jc w:val="both"/>
        <w:rPr>
          <w:b/>
          <w:sz w:val="22"/>
          <w:szCs w:val="22"/>
        </w:rPr>
      </w:pPr>
    </w:p>
    <w:p w:rsidR="00A15DDF" w:rsidRDefault="00A15DDF" w:rsidP="00A15DDF"/>
    <w:p w:rsidR="00A15DDF" w:rsidRDefault="00A15DDF" w:rsidP="00A15DDF"/>
    <w:p w:rsidR="00A15DDF" w:rsidRDefault="00A15DDF" w:rsidP="00A15DDF"/>
    <w:p w:rsidR="00A15DDF" w:rsidRDefault="00A15DDF" w:rsidP="00A15DDF"/>
    <w:p w:rsidR="0086234D" w:rsidRDefault="0086234D"/>
    <w:sectPr w:rsidR="0086234D">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926" w:rsidRDefault="00453926">
      <w:r>
        <w:separator/>
      </w:r>
    </w:p>
  </w:endnote>
  <w:endnote w:type="continuationSeparator" w:id="0">
    <w:p w:rsidR="00453926" w:rsidRDefault="0045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6" w:rsidRDefault="00453926" w:rsidP="00C725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3926" w:rsidRDefault="00453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6" w:rsidRDefault="00453926" w:rsidP="00C725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54F4">
      <w:rPr>
        <w:rStyle w:val="PageNumber"/>
        <w:noProof/>
      </w:rPr>
      <w:t>2</w:t>
    </w:r>
    <w:r>
      <w:rPr>
        <w:rStyle w:val="PageNumber"/>
      </w:rPr>
      <w:fldChar w:fldCharType="end"/>
    </w:r>
  </w:p>
  <w:p w:rsidR="00453926" w:rsidRDefault="00453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926" w:rsidRDefault="00453926">
      <w:r>
        <w:separator/>
      </w:r>
    </w:p>
  </w:footnote>
  <w:footnote w:type="continuationSeparator" w:id="0">
    <w:p w:rsidR="00453926" w:rsidRDefault="004539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DF"/>
    <w:rsid w:val="0001590B"/>
    <w:rsid w:val="00055D90"/>
    <w:rsid w:val="000B659B"/>
    <w:rsid w:val="000F2640"/>
    <w:rsid w:val="000F3EA9"/>
    <w:rsid w:val="001A5704"/>
    <w:rsid w:val="0025108D"/>
    <w:rsid w:val="003E54F4"/>
    <w:rsid w:val="00453926"/>
    <w:rsid w:val="00523BC2"/>
    <w:rsid w:val="006116DC"/>
    <w:rsid w:val="00792278"/>
    <w:rsid w:val="007B1EF9"/>
    <w:rsid w:val="0083052D"/>
    <w:rsid w:val="0086234D"/>
    <w:rsid w:val="008756B6"/>
    <w:rsid w:val="00967B13"/>
    <w:rsid w:val="00A15DDF"/>
    <w:rsid w:val="00A5768B"/>
    <w:rsid w:val="00B02BAE"/>
    <w:rsid w:val="00B163B2"/>
    <w:rsid w:val="00B87B09"/>
    <w:rsid w:val="00C72554"/>
    <w:rsid w:val="00CA2AE0"/>
    <w:rsid w:val="00F43B73"/>
    <w:rsid w:val="00F92E6E"/>
    <w:rsid w:val="00FF0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3165AE-7841-4867-B67C-46E819A5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DF"/>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15DDF"/>
    <w:pPr>
      <w:tabs>
        <w:tab w:val="center" w:pos="4320"/>
        <w:tab w:val="right" w:pos="8640"/>
      </w:tabs>
    </w:pPr>
  </w:style>
  <w:style w:type="character" w:customStyle="1" w:styleId="FooterChar">
    <w:name w:val="Footer Char"/>
    <w:basedOn w:val="DefaultParagraphFont"/>
    <w:link w:val="Footer"/>
    <w:rsid w:val="00A15DDF"/>
    <w:rPr>
      <w:rFonts w:ascii="Times New Roman" w:eastAsia="Times New Roman" w:hAnsi="Times New Roman" w:cs="Times New Roman"/>
      <w:sz w:val="24"/>
      <w:szCs w:val="24"/>
    </w:rPr>
  </w:style>
  <w:style w:type="character" w:styleId="PageNumber">
    <w:name w:val="page number"/>
    <w:basedOn w:val="DefaultParagraphFont"/>
    <w:rsid w:val="00A15DDF"/>
  </w:style>
  <w:style w:type="character" w:styleId="Strong">
    <w:name w:val="Strong"/>
    <w:basedOn w:val="DefaultParagraphFont"/>
    <w:qFormat/>
    <w:rsid w:val="00A15DDF"/>
    <w:rPr>
      <w:b/>
      <w:bCs/>
    </w:rPr>
  </w:style>
  <w:style w:type="character" w:styleId="Emphasis">
    <w:name w:val="Emphasis"/>
    <w:basedOn w:val="DefaultParagraphFont"/>
    <w:qFormat/>
    <w:rsid w:val="00A15DDF"/>
    <w:rPr>
      <w:i/>
      <w:iCs/>
    </w:rPr>
  </w:style>
  <w:style w:type="paragraph" w:styleId="NormalWeb">
    <w:name w:val="Normal (Web)"/>
    <w:basedOn w:val="Normal"/>
    <w:uiPriority w:val="99"/>
    <w:semiHidden/>
    <w:unhideWhenUsed/>
    <w:rsid w:val="00A15DDF"/>
    <w:pPr>
      <w:spacing w:before="100" w:beforeAutospacing="1" w:after="100" w:afterAutospacing="1"/>
    </w:pPr>
  </w:style>
  <w:style w:type="paragraph" w:styleId="BalloonText">
    <w:name w:val="Balloon Text"/>
    <w:basedOn w:val="Normal"/>
    <w:link w:val="BalloonTextChar"/>
    <w:uiPriority w:val="99"/>
    <w:semiHidden/>
    <w:unhideWhenUsed/>
    <w:rsid w:val="007922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278"/>
    <w:rPr>
      <w:rFonts w:ascii="Segoe UI" w:eastAsia="Times New Roman" w:hAnsi="Segoe UI" w:cs="Segoe UI"/>
      <w:sz w:val="18"/>
      <w:szCs w:val="18"/>
    </w:rPr>
  </w:style>
  <w:style w:type="character" w:styleId="Hyperlink">
    <w:name w:val="Hyperlink"/>
    <w:basedOn w:val="DefaultParagraphFont"/>
    <w:uiPriority w:val="99"/>
    <w:unhideWhenUsed/>
    <w:rsid w:val="00A576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secretary@stpaulmichigancity.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eniorpastor@stpaulmichigancity.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5AIPNaKr3QN50984jGOa1g"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D49F3AB</Template>
  <TotalTime>46</TotalTime>
  <Pages>15</Pages>
  <Words>3677</Words>
  <Characters>20964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7</cp:revision>
  <cp:lastPrinted>2022-06-22T19:36:00Z</cp:lastPrinted>
  <dcterms:created xsi:type="dcterms:W3CDTF">2022-06-20T17:58:00Z</dcterms:created>
  <dcterms:modified xsi:type="dcterms:W3CDTF">2022-06-22T20:12:00Z</dcterms:modified>
</cp:coreProperties>
</file>