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DA0E6A" w14:textId="77777777" w:rsidR="00C2369E" w:rsidRPr="003121C3" w:rsidRDefault="00C2369E" w:rsidP="00C2369E">
      <w:pPr>
        <w:jc w:val="center"/>
        <w:rPr>
          <w:b/>
        </w:rPr>
      </w:pPr>
      <w:r w:rsidRPr="003121C3">
        <w:rPr>
          <w:b/>
        </w:rPr>
        <w:t>THE HOLY TRINITY</w:t>
      </w:r>
    </w:p>
    <w:p w14:paraId="25679F06" w14:textId="77777777" w:rsidR="00C2369E" w:rsidRDefault="00C2369E" w:rsidP="00C2369E">
      <w:pPr>
        <w:jc w:val="center"/>
        <w:rPr>
          <w:b/>
        </w:rPr>
      </w:pPr>
      <w:r w:rsidRPr="003121C3">
        <w:rPr>
          <w:b/>
        </w:rPr>
        <w:t>The First Sunday after Pentecost</w:t>
      </w:r>
    </w:p>
    <w:p w14:paraId="44627E88" w14:textId="5C9C7325" w:rsidR="009807B2" w:rsidRPr="003121C3" w:rsidRDefault="009807B2" w:rsidP="00C2369E">
      <w:pPr>
        <w:jc w:val="center"/>
      </w:pPr>
      <w:r>
        <w:rPr>
          <w:b/>
        </w:rPr>
        <w:t>May 31, 2026</w:t>
      </w:r>
    </w:p>
    <w:p w14:paraId="134C6A99" w14:textId="77777777" w:rsidR="00C2369E" w:rsidRPr="003121C3" w:rsidRDefault="00C2369E" w:rsidP="009807B2">
      <w:pPr>
        <w:jc w:val="center"/>
      </w:pPr>
    </w:p>
    <w:p w14:paraId="33F2DE36" w14:textId="77777777" w:rsidR="0017281F" w:rsidRPr="003121C3" w:rsidRDefault="0017281F" w:rsidP="009807B2">
      <w:pPr>
        <w:ind w:firstLine="720"/>
        <w:jc w:val="both"/>
        <w:rPr>
          <w:bCs/>
        </w:rPr>
      </w:pPr>
      <w:r w:rsidRPr="003121C3">
        <w:rPr>
          <w:bCs/>
        </w:rPr>
        <w:t>“ … From the beginning and to this day, the congregation gathered at the Supper gives Trinitarian thanks to God.  He is praised as the giver and doer of all good.  The good that He does is Christ.  And of that good will come the final good, present and anticipated in the Spirit.  Thereby, the congregation shares the very triune life of God …”</w:t>
      </w:r>
    </w:p>
    <w:p w14:paraId="07437C1C" w14:textId="77777777" w:rsidR="0017281F" w:rsidRDefault="0017281F" w:rsidP="009807B2">
      <w:pPr>
        <w:jc w:val="both"/>
        <w:rPr>
          <w:bCs/>
        </w:rPr>
      </w:pPr>
      <w:r w:rsidRPr="003121C3">
        <w:rPr>
          <w:bCs/>
        </w:rPr>
        <w:tab/>
        <w:t xml:space="preserve">“ … Pastors often suppose the Trinity to be too complicated to explain to the laity.  Nothing could be more misguided.  Believers </w:t>
      </w:r>
      <w:r w:rsidRPr="003121C3">
        <w:rPr>
          <w:bCs/>
          <w:i/>
        </w:rPr>
        <w:t xml:space="preserve">know how </w:t>
      </w:r>
      <w:r w:rsidRPr="003121C3">
        <w:rPr>
          <w:bCs/>
        </w:rPr>
        <w:t>to pray to the Father, daring to call him “Father” because they pray with Jesus his Son, and so enter into the future these two have for them, that is, praying in the Spirit.  Those who know how to do this, and who realize that just in the space defined by these coordinates they have to do with God, do understand the Trinity.”</w:t>
      </w:r>
    </w:p>
    <w:p w14:paraId="1615D05B" w14:textId="77777777" w:rsidR="009807B2" w:rsidRPr="009807B2" w:rsidRDefault="009807B2" w:rsidP="009807B2">
      <w:pPr>
        <w:jc w:val="both"/>
        <w:rPr>
          <w:bCs/>
          <w:sz w:val="8"/>
        </w:rPr>
      </w:pPr>
    </w:p>
    <w:p w14:paraId="7F9DDEA4" w14:textId="77777777" w:rsidR="0017281F" w:rsidRPr="003121C3" w:rsidRDefault="0017281F" w:rsidP="009807B2">
      <w:pPr>
        <w:jc w:val="both"/>
        <w:rPr>
          <w:b/>
          <w:bCs/>
        </w:rPr>
      </w:pPr>
      <w:r w:rsidRPr="003121C3">
        <w:rPr>
          <w:b/>
          <w:bCs/>
        </w:rPr>
        <w:t>Robert W. Jenson</w:t>
      </w:r>
    </w:p>
    <w:p w14:paraId="66733EE0" w14:textId="77777777" w:rsidR="0017281F" w:rsidRDefault="0017281F" w:rsidP="009807B2">
      <w:pPr>
        <w:jc w:val="both"/>
        <w:rPr>
          <w:b/>
          <w:bCs/>
          <w:i/>
        </w:rPr>
      </w:pPr>
      <w:r w:rsidRPr="003121C3">
        <w:rPr>
          <w:b/>
          <w:bCs/>
          <w:i/>
        </w:rPr>
        <w:t>The Triune Identity</w:t>
      </w:r>
    </w:p>
    <w:p w14:paraId="042CBADF" w14:textId="77777777" w:rsidR="009807B2" w:rsidRDefault="009807B2" w:rsidP="009807B2">
      <w:pPr>
        <w:jc w:val="both"/>
        <w:rPr>
          <w:b/>
          <w:bCs/>
          <w:i/>
        </w:rPr>
      </w:pPr>
    </w:p>
    <w:p w14:paraId="5B04D332" w14:textId="77777777" w:rsidR="00C2369E" w:rsidRDefault="00C2369E" w:rsidP="009807B2">
      <w:pPr>
        <w:shd w:val="clear" w:color="auto" w:fill="FCFCFC"/>
        <w:spacing w:before="120"/>
        <w:ind w:firstLine="720"/>
        <w:jc w:val="both"/>
        <w:rPr>
          <w:color w:val="222222"/>
          <w:spacing w:val="3"/>
        </w:rPr>
      </w:pPr>
      <w:r w:rsidRPr="003121C3">
        <w:rPr>
          <w:color w:val="222222"/>
          <w:spacing w:val="3"/>
        </w:rPr>
        <w:t>Jesus is commissioning his followers to go out and save the world.  Right now churches are hoping that people will come in and save the church.  They’ll come in and be good tithe-ers, good church-members, good volunteers.</w:t>
      </w:r>
    </w:p>
    <w:p w14:paraId="63270E10" w14:textId="77777777" w:rsidR="00C2369E" w:rsidRDefault="00C2369E" w:rsidP="009807B2">
      <w:pPr>
        <w:shd w:val="clear" w:color="auto" w:fill="FCFCFC"/>
        <w:spacing w:before="120"/>
        <w:ind w:firstLine="720"/>
        <w:jc w:val="both"/>
        <w:rPr>
          <w:color w:val="222222"/>
          <w:spacing w:val="3"/>
        </w:rPr>
      </w:pPr>
      <w:r w:rsidRPr="003121C3">
        <w:rPr>
          <w:color w:val="222222"/>
          <w:spacing w:val="3"/>
        </w:rPr>
        <w:t>Jesus didn’t tell the disciples to go and build great churches.  He told them to go and make disciples.</w:t>
      </w:r>
    </w:p>
    <w:p w14:paraId="6C53610A" w14:textId="77777777" w:rsidR="00C2369E" w:rsidRDefault="00C2369E" w:rsidP="009807B2">
      <w:pPr>
        <w:shd w:val="clear" w:color="auto" w:fill="FCFCFC"/>
        <w:spacing w:before="120"/>
        <w:jc w:val="both"/>
        <w:rPr>
          <w:b/>
          <w:bCs/>
          <w:color w:val="222222"/>
          <w:spacing w:val="3"/>
        </w:rPr>
      </w:pPr>
      <w:r w:rsidRPr="003121C3">
        <w:rPr>
          <w:b/>
          <w:bCs/>
          <w:color w:val="222222"/>
          <w:spacing w:val="3"/>
        </w:rPr>
        <w:t>Pulpit Fiction</w:t>
      </w:r>
    </w:p>
    <w:p w14:paraId="2AB5736A" w14:textId="77777777" w:rsidR="009807B2" w:rsidRPr="009807B2" w:rsidRDefault="009807B2" w:rsidP="009807B2">
      <w:pPr>
        <w:shd w:val="clear" w:color="auto" w:fill="FFFFFF"/>
        <w:rPr>
          <w:b/>
          <w:color w:val="3F3F3F"/>
          <w:sz w:val="12"/>
        </w:rPr>
      </w:pPr>
    </w:p>
    <w:p w14:paraId="55BEA5AE" w14:textId="52DE30E1" w:rsidR="00C2369E" w:rsidRDefault="009807B2" w:rsidP="009807B2">
      <w:pPr>
        <w:shd w:val="clear" w:color="auto" w:fill="FFFFFF"/>
        <w:jc w:val="center"/>
        <w:rPr>
          <w:b/>
          <w:color w:val="3F3F3F"/>
        </w:rPr>
      </w:pPr>
      <w:r>
        <w:rPr>
          <w:b/>
          <w:color w:val="3F3F3F"/>
        </w:rPr>
        <w:sym w:font="Wingdings" w:char="F058"/>
      </w:r>
      <w:r>
        <w:rPr>
          <w:b/>
          <w:color w:val="3F3F3F"/>
        </w:rPr>
        <w:t xml:space="preserve"> </w:t>
      </w:r>
      <w:r w:rsidR="00C2369E" w:rsidRPr="003121C3">
        <w:rPr>
          <w:b/>
          <w:color w:val="3F3F3F"/>
        </w:rPr>
        <w:t xml:space="preserve"> In the Name of Jesus </w:t>
      </w:r>
      <w:r>
        <w:rPr>
          <w:b/>
          <w:color w:val="3F3F3F"/>
        </w:rPr>
        <w:sym w:font="Wingdings" w:char="F058"/>
      </w:r>
    </w:p>
    <w:p w14:paraId="0E1985BF" w14:textId="77777777" w:rsidR="009807B2" w:rsidRPr="009807B2" w:rsidRDefault="009807B2" w:rsidP="009807B2">
      <w:pPr>
        <w:shd w:val="clear" w:color="auto" w:fill="FFFFFF"/>
        <w:jc w:val="center"/>
        <w:rPr>
          <w:b/>
          <w:color w:val="3F3F3F"/>
          <w:sz w:val="20"/>
        </w:rPr>
      </w:pPr>
    </w:p>
    <w:p w14:paraId="144020E9" w14:textId="77777777" w:rsidR="00C2369E" w:rsidRDefault="00C2369E" w:rsidP="009807B2">
      <w:pPr>
        <w:jc w:val="both"/>
        <w:rPr>
          <w:b/>
        </w:rPr>
      </w:pPr>
      <w:r w:rsidRPr="003121C3">
        <w:rPr>
          <w:b/>
        </w:rPr>
        <w:t>INTRODUCTION</w:t>
      </w:r>
    </w:p>
    <w:p w14:paraId="3106083F" w14:textId="77777777" w:rsidR="009807B2" w:rsidRPr="009807B2" w:rsidRDefault="009807B2" w:rsidP="009807B2">
      <w:pPr>
        <w:jc w:val="both"/>
        <w:rPr>
          <w:b/>
          <w:bCs/>
          <w:sz w:val="8"/>
        </w:rPr>
      </w:pPr>
    </w:p>
    <w:p w14:paraId="2AE7BBA4" w14:textId="77777777" w:rsidR="00C2369E" w:rsidRDefault="00C2369E" w:rsidP="009807B2">
      <w:pPr>
        <w:jc w:val="both"/>
        <w:rPr>
          <w:rStyle w:val="Emphasis"/>
        </w:rPr>
      </w:pPr>
      <w:r w:rsidRPr="003121C3">
        <w:rPr>
          <w:rStyle w:val="Emphasis"/>
        </w:rPr>
        <w:t>Though the word trinity is not found in the scriptures, today's second reading includes the apostolic greeting that begins the liturgy: The grace of our Lord Jesus Christ, the love of God, and the communion of the Holy Spirit be with you all. In the gospel Jesus sends his disciples forth to baptize in the name of the Father, and the Son, and the Holy Spirit. More than a doctrine, the Trinity expresses the heart of our faith: we have experienced the God of creation made known in Jesus Christ and with us always through the Holy Spirit. We celebrate the mystery of the Holy Trinity in word and sacrament, as we profess the creed, and as we are sent into the world to bear witness to our faith.</w:t>
      </w:r>
    </w:p>
    <w:p w14:paraId="4F7730ED" w14:textId="77777777" w:rsidR="009807B2" w:rsidRPr="009807B2" w:rsidRDefault="009807B2" w:rsidP="009807B2">
      <w:pPr>
        <w:jc w:val="both"/>
        <w:rPr>
          <w:rStyle w:val="Emphasis"/>
          <w:sz w:val="32"/>
        </w:rPr>
      </w:pPr>
    </w:p>
    <w:p w14:paraId="4F65CC3C" w14:textId="77777777" w:rsidR="00C2369E" w:rsidRDefault="00C2369E" w:rsidP="009807B2">
      <w:pPr>
        <w:shd w:val="clear" w:color="auto" w:fill="FFFFFF"/>
        <w:jc w:val="both"/>
        <w:rPr>
          <w:b/>
          <w:bCs/>
          <w:color w:val="000000"/>
        </w:rPr>
      </w:pPr>
      <w:r w:rsidRPr="003121C3">
        <w:rPr>
          <w:b/>
          <w:bCs/>
          <w:color w:val="000000"/>
        </w:rPr>
        <w:t>Visit of Mary to Elizabeth</w:t>
      </w:r>
    </w:p>
    <w:p w14:paraId="2A9CDE59" w14:textId="77777777" w:rsidR="009807B2" w:rsidRPr="009807B2" w:rsidRDefault="009807B2" w:rsidP="009807B2">
      <w:pPr>
        <w:shd w:val="clear" w:color="auto" w:fill="FFFFFF"/>
        <w:jc w:val="both"/>
        <w:rPr>
          <w:b/>
          <w:bCs/>
          <w:color w:val="000000"/>
          <w:sz w:val="8"/>
        </w:rPr>
      </w:pPr>
    </w:p>
    <w:p w14:paraId="0F58E8B3" w14:textId="77777777" w:rsidR="00C2369E" w:rsidRPr="003121C3" w:rsidRDefault="00C2369E" w:rsidP="009807B2">
      <w:pPr>
        <w:shd w:val="clear" w:color="auto" w:fill="FFFFFF"/>
        <w:jc w:val="both"/>
        <w:rPr>
          <w:i/>
          <w:iCs/>
          <w:color w:val="000000"/>
        </w:rPr>
      </w:pPr>
      <w:r w:rsidRPr="003121C3">
        <w:rPr>
          <w:i/>
          <w:iCs/>
          <w:color w:val="000000"/>
        </w:rPr>
        <w:t>This festival marks the occasion when Mary, pregnant with Jesus, visited her cousin Elizabeth who was herself pregnant with John. Elizabeth pronounced Mary "blessed among women," and Mary responded with the song called the Magnificat.</w:t>
      </w:r>
    </w:p>
    <w:p w14:paraId="1FFFCAD2" w14:textId="0EEBFE7F" w:rsidR="00C2369E" w:rsidRPr="009807B2" w:rsidRDefault="009807B2" w:rsidP="009807B2">
      <w:pPr>
        <w:tabs>
          <w:tab w:val="left" w:pos="3225"/>
        </w:tabs>
        <w:jc w:val="both"/>
        <w:rPr>
          <w:rStyle w:val="Emphasis"/>
          <w:sz w:val="28"/>
        </w:rPr>
      </w:pPr>
      <w:r>
        <w:rPr>
          <w:rStyle w:val="Emphasis"/>
          <w:sz w:val="36"/>
        </w:rPr>
        <w:tab/>
      </w:r>
    </w:p>
    <w:p w14:paraId="3314982E" w14:textId="374FE409" w:rsidR="00C2369E" w:rsidRPr="009807B2" w:rsidRDefault="009807B2" w:rsidP="009807B2">
      <w:pPr>
        <w:jc w:val="center"/>
        <w:rPr>
          <w:rStyle w:val="Emphasis"/>
          <w:b/>
          <w:i w:val="0"/>
          <w:sz w:val="28"/>
        </w:rPr>
      </w:pPr>
      <w:r w:rsidRPr="009807B2">
        <w:rPr>
          <w:rStyle w:val="Emphasis"/>
          <w:b/>
          <w:i w:val="0"/>
          <w:sz w:val="28"/>
        </w:rPr>
        <w:sym w:font="Wingdings" w:char="F058"/>
      </w:r>
      <w:r w:rsidRPr="009807B2">
        <w:rPr>
          <w:rStyle w:val="Emphasis"/>
          <w:b/>
          <w:i w:val="0"/>
          <w:sz w:val="28"/>
        </w:rPr>
        <w:t xml:space="preserve"> </w:t>
      </w:r>
      <w:r w:rsidR="00C2369E" w:rsidRPr="009807B2">
        <w:rPr>
          <w:rStyle w:val="Emphasis"/>
          <w:b/>
          <w:i w:val="0"/>
          <w:sz w:val="28"/>
        </w:rPr>
        <w:t xml:space="preserve"> GATHERING</w:t>
      </w:r>
      <w:r w:rsidRPr="009807B2">
        <w:rPr>
          <w:rStyle w:val="Emphasis"/>
          <w:b/>
          <w:i w:val="0"/>
          <w:sz w:val="28"/>
        </w:rPr>
        <w:t xml:space="preserve">  </w:t>
      </w:r>
      <w:r w:rsidRPr="009807B2">
        <w:rPr>
          <w:rStyle w:val="Emphasis"/>
          <w:b/>
          <w:i w:val="0"/>
          <w:sz w:val="28"/>
        </w:rPr>
        <w:sym w:font="Wingdings" w:char="F058"/>
      </w:r>
    </w:p>
    <w:p w14:paraId="381EF7E6" w14:textId="77777777" w:rsidR="00C2369E" w:rsidRPr="003121C3" w:rsidRDefault="00C2369E" w:rsidP="00C2369E">
      <w:pPr>
        <w:jc w:val="center"/>
        <w:rPr>
          <w:rStyle w:val="Emphasis"/>
          <w:b/>
          <w:i w:val="0"/>
        </w:rPr>
      </w:pPr>
    </w:p>
    <w:p w14:paraId="17190E92" w14:textId="77777777" w:rsidR="00C2369E" w:rsidRPr="003121C3" w:rsidRDefault="00C2369E" w:rsidP="00C2369E">
      <w:pPr>
        <w:jc w:val="both"/>
        <w:rPr>
          <w:rStyle w:val="Emphasis"/>
          <w:b/>
          <w:i w:val="0"/>
        </w:rPr>
      </w:pPr>
      <w:r w:rsidRPr="003121C3">
        <w:rPr>
          <w:rStyle w:val="Emphasis"/>
          <w:b/>
          <w:i w:val="0"/>
        </w:rPr>
        <w:t>PRELUDE</w:t>
      </w:r>
    </w:p>
    <w:p w14:paraId="2CFAD801" w14:textId="77777777" w:rsidR="00C2369E" w:rsidRPr="003121C3" w:rsidRDefault="00C2369E" w:rsidP="00C2369E">
      <w:pPr>
        <w:ind w:left="-288" w:firstLine="288"/>
        <w:jc w:val="both"/>
        <w:rPr>
          <w:b/>
          <w:bCs/>
        </w:rPr>
      </w:pPr>
      <w:r w:rsidRPr="003121C3">
        <w:rPr>
          <w:b/>
          <w:bCs/>
        </w:rPr>
        <w:lastRenderedPageBreak/>
        <w:t>ANNOUNCEMENTS</w:t>
      </w:r>
    </w:p>
    <w:p w14:paraId="2E3D7774" w14:textId="77777777" w:rsidR="00C2369E" w:rsidRPr="009807B2" w:rsidRDefault="00C2369E" w:rsidP="00C2369E">
      <w:pPr>
        <w:ind w:left="-288" w:firstLine="288"/>
        <w:jc w:val="both"/>
        <w:rPr>
          <w:b/>
          <w:bCs/>
          <w:sz w:val="16"/>
        </w:rPr>
      </w:pPr>
    </w:p>
    <w:p w14:paraId="071C75DC" w14:textId="77777777" w:rsidR="00C2369E" w:rsidRPr="003121C3" w:rsidRDefault="00C2369E" w:rsidP="00C2369E">
      <w:pPr>
        <w:ind w:left="-288" w:firstLine="288"/>
        <w:jc w:val="both"/>
        <w:rPr>
          <w:i/>
        </w:rPr>
      </w:pPr>
      <w:r w:rsidRPr="003121C3">
        <w:rPr>
          <w:bCs/>
          <w:i/>
        </w:rPr>
        <w:t>As you are able please rise</w:t>
      </w:r>
    </w:p>
    <w:p w14:paraId="69E22ECB" w14:textId="77777777" w:rsidR="00C2369E" w:rsidRPr="009807B2" w:rsidRDefault="00C2369E" w:rsidP="00C2369E">
      <w:pPr>
        <w:jc w:val="both"/>
        <w:rPr>
          <w:i/>
          <w:sz w:val="16"/>
        </w:rPr>
      </w:pPr>
    </w:p>
    <w:p w14:paraId="252A1297" w14:textId="61816206" w:rsidR="00C2369E" w:rsidRPr="003121C3" w:rsidRDefault="00C2369E" w:rsidP="00C2369E">
      <w:pPr>
        <w:ind w:left="-288" w:firstLine="288"/>
        <w:rPr>
          <w:i/>
          <w:lang w:val="en-CA"/>
        </w:rPr>
      </w:pPr>
      <w:r w:rsidRPr="003121C3">
        <w:rPr>
          <w:b/>
          <w:lang w:val="en-CA"/>
        </w:rPr>
        <w:t>THE GATHERING HYMN 413</w:t>
      </w:r>
      <w:r w:rsidR="009807B2">
        <w:rPr>
          <w:b/>
          <w:lang w:val="en-CA"/>
        </w:rPr>
        <w:tab/>
      </w:r>
      <w:r w:rsidR="009807B2">
        <w:rPr>
          <w:b/>
          <w:lang w:val="en-CA"/>
        </w:rPr>
        <w:tab/>
        <w:t xml:space="preserve">      </w:t>
      </w:r>
      <w:r w:rsidRPr="003121C3">
        <w:rPr>
          <w:b/>
          <w:lang w:val="en-CA"/>
        </w:rPr>
        <w:t xml:space="preserve"> </w:t>
      </w:r>
      <w:r w:rsidRPr="009807B2">
        <w:rPr>
          <w:b/>
          <w:i/>
          <w:lang w:val="en-CA"/>
        </w:rPr>
        <w:t>Holy, Holy, Holy, Lord God Almighty!</w:t>
      </w:r>
    </w:p>
    <w:p w14:paraId="5A17F376" w14:textId="77777777" w:rsidR="00C2369E" w:rsidRPr="009807B2" w:rsidRDefault="00C2369E" w:rsidP="00C2369E">
      <w:pPr>
        <w:ind w:left="-288" w:firstLine="288"/>
        <w:rPr>
          <w:bCs/>
          <w:i/>
          <w:sz w:val="16"/>
        </w:rPr>
      </w:pPr>
    </w:p>
    <w:p w14:paraId="63E3D014" w14:textId="77777777" w:rsidR="00C2369E" w:rsidRPr="003121C3" w:rsidRDefault="00C2369E" w:rsidP="00C2369E">
      <w:pPr>
        <w:jc w:val="both"/>
      </w:pPr>
      <w:r w:rsidRPr="003121C3">
        <w:rPr>
          <w:b/>
          <w:bCs/>
        </w:rPr>
        <w:t>THE GREETING AND PRAYER OF THE DAY</w:t>
      </w:r>
    </w:p>
    <w:p w14:paraId="35B283C8" w14:textId="77777777" w:rsidR="00C2369E" w:rsidRPr="009807B2" w:rsidRDefault="00C2369E" w:rsidP="00C2369E">
      <w:pPr>
        <w:jc w:val="both"/>
        <w:rPr>
          <w:sz w:val="16"/>
        </w:rPr>
      </w:pPr>
    </w:p>
    <w:p w14:paraId="281FE75C" w14:textId="77777777" w:rsidR="009807B2" w:rsidRDefault="00C2369E" w:rsidP="00C2369E">
      <w:pPr>
        <w:ind w:left="720" w:hanging="720"/>
        <w:jc w:val="both"/>
      </w:pPr>
      <w:r w:rsidRPr="003121C3">
        <w:t>P:</w:t>
      </w:r>
      <w:r w:rsidR="009807B2">
        <w:t xml:space="preserve">  </w:t>
      </w:r>
      <w:r w:rsidRPr="003121C3">
        <w:t xml:space="preserve">The grace of our Lord Jesus Christ, the love of God, and the communion of the Holy </w:t>
      </w:r>
    </w:p>
    <w:p w14:paraId="1C765471" w14:textId="203580B1" w:rsidR="00C2369E" w:rsidRPr="003121C3" w:rsidRDefault="009807B2" w:rsidP="00C2369E">
      <w:pPr>
        <w:ind w:left="720" w:hanging="720"/>
        <w:jc w:val="both"/>
      </w:pPr>
      <w:r>
        <w:t xml:space="preserve">      </w:t>
      </w:r>
      <w:r w:rsidR="00C2369E" w:rsidRPr="003121C3">
        <w:t>Spirit be with you all.</w:t>
      </w:r>
    </w:p>
    <w:p w14:paraId="02924327" w14:textId="77777777" w:rsidR="00C2369E" w:rsidRPr="009807B2" w:rsidRDefault="00C2369E" w:rsidP="00C2369E">
      <w:pPr>
        <w:ind w:left="720" w:hanging="720"/>
        <w:jc w:val="both"/>
        <w:rPr>
          <w:sz w:val="16"/>
        </w:rPr>
      </w:pPr>
    </w:p>
    <w:p w14:paraId="4026E950" w14:textId="262E7DD4" w:rsidR="00C2369E" w:rsidRPr="003121C3" w:rsidRDefault="00C2369E" w:rsidP="00C2369E">
      <w:pPr>
        <w:ind w:left="-288" w:firstLine="288"/>
        <w:jc w:val="both"/>
        <w:rPr>
          <w:b/>
          <w:bCs/>
        </w:rPr>
      </w:pPr>
      <w:r w:rsidRPr="003121C3">
        <w:rPr>
          <w:b/>
          <w:bCs/>
        </w:rPr>
        <w:t>C:</w:t>
      </w:r>
      <w:r w:rsidR="009807B2">
        <w:rPr>
          <w:b/>
          <w:bCs/>
        </w:rPr>
        <w:t xml:space="preserve">  </w:t>
      </w:r>
      <w:r w:rsidRPr="003121C3">
        <w:rPr>
          <w:b/>
          <w:bCs/>
        </w:rPr>
        <w:t>And also with you.</w:t>
      </w:r>
    </w:p>
    <w:p w14:paraId="2FD17A1B" w14:textId="77777777" w:rsidR="00C2369E" w:rsidRPr="009807B2" w:rsidRDefault="00C2369E" w:rsidP="00C2369E">
      <w:pPr>
        <w:ind w:left="-288" w:firstLine="288"/>
        <w:jc w:val="both"/>
        <w:rPr>
          <w:b/>
          <w:bCs/>
          <w:sz w:val="16"/>
        </w:rPr>
      </w:pPr>
    </w:p>
    <w:p w14:paraId="4EC3A9CF" w14:textId="77777777" w:rsidR="009807B2" w:rsidRDefault="00C2369E" w:rsidP="00C2369E">
      <w:pPr>
        <w:ind w:left="720" w:hanging="720"/>
        <w:jc w:val="both"/>
      </w:pPr>
      <w:r w:rsidRPr="003121C3">
        <w:t>P:</w:t>
      </w:r>
      <w:r w:rsidR="009807B2">
        <w:t xml:space="preserve">  </w:t>
      </w:r>
      <w:r w:rsidRPr="003121C3">
        <w:t xml:space="preserve">Let us pray.  Almighty Creator and ever-living God, we worship Your glory, eternal </w:t>
      </w:r>
    </w:p>
    <w:p w14:paraId="3F3C2839" w14:textId="77777777" w:rsidR="009807B2" w:rsidRDefault="009807B2" w:rsidP="00C2369E">
      <w:pPr>
        <w:ind w:left="720" w:hanging="720"/>
        <w:jc w:val="both"/>
      </w:pPr>
      <w:r>
        <w:t xml:space="preserve">      </w:t>
      </w:r>
      <w:r w:rsidR="00C2369E" w:rsidRPr="003121C3">
        <w:t xml:space="preserve">Three-in-One, and we praise Your power, majestic One-in-Three.  Keep us steadfast in </w:t>
      </w:r>
    </w:p>
    <w:p w14:paraId="7ACF4A12" w14:textId="77777777" w:rsidR="009807B2" w:rsidRDefault="009807B2" w:rsidP="00C2369E">
      <w:pPr>
        <w:ind w:left="720" w:hanging="720"/>
        <w:jc w:val="both"/>
      </w:pPr>
      <w:r>
        <w:t xml:space="preserve">      </w:t>
      </w:r>
      <w:r w:rsidR="00C2369E" w:rsidRPr="003121C3">
        <w:t xml:space="preserve">this faith, defend us in all adversity, and bring us at last into Your presence, where You </w:t>
      </w:r>
    </w:p>
    <w:p w14:paraId="124638B3" w14:textId="027CEE53" w:rsidR="00C2369E" w:rsidRPr="003121C3" w:rsidRDefault="009807B2" w:rsidP="00C2369E">
      <w:pPr>
        <w:ind w:left="720" w:hanging="720"/>
        <w:jc w:val="both"/>
      </w:pPr>
      <w:r>
        <w:t xml:space="preserve">      </w:t>
      </w:r>
      <w:r w:rsidR="00C2369E" w:rsidRPr="003121C3">
        <w:t>live in endless joy and love, Father, Son, and Holy Spirit, now and forever.</w:t>
      </w:r>
    </w:p>
    <w:p w14:paraId="2AF9EB2B" w14:textId="77777777" w:rsidR="00C2369E" w:rsidRPr="009807B2" w:rsidRDefault="00C2369E" w:rsidP="00C2369E">
      <w:pPr>
        <w:ind w:left="720" w:hanging="720"/>
        <w:jc w:val="both"/>
        <w:rPr>
          <w:sz w:val="16"/>
        </w:rPr>
      </w:pPr>
    </w:p>
    <w:p w14:paraId="50BF96AE" w14:textId="5A2FA3D3" w:rsidR="00C2369E" w:rsidRPr="003121C3" w:rsidRDefault="00C2369E" w:rsidP="00C2369E">
      <w:pPr>
        <w:ind w:left="720" w:hanging="720"/>
        <w:jc w:val="both"/>
        <w:rPr>
          <w:b/>
        </w:rPr>
      </w:pPr>
      <w:r w:rsidRPr="003121C3">
        <w:rPr>
          <w:b/>
        </w:rPr>
        <w:t>C:</w:t>
      </w:r>
      <w:r w:rsidR="009807B2">
        <w:rPr>
          <w:b/>
        </w:rPr>
        <w:t xml:space="preserve">  </w:t>
      </w:r>
      <w:r w:rsidRPr="003121C3">
        <w:rPr>
          <w:b/>
        </w:rPr>
        <w:t>Amen.</w:t>
      </w:r>
    </w:p>
    <w:p w14:paraId="610464AE" w14:textId="77777777" w:rsidR="00C2369E" w:rsidRPr="009807B2" w:rsidRDefault="00C2369E" w:rsidP="00C2369E">
      <w:pPr>
        <w:ind w:left="720" w:hanging="720"/>
        <w:jc w:val="both"/>
        <w:rPr>
          <w:b/>
          <w:sz w:val="16"/>
        </w:rPr>
      </w:pPr>
    </w:p>
    <w:p w14:paraId="00974E64" w14:textId="77777777" w:rsidR="00C2369E" w:rsidRPr="003121C3" w:rsidRDefault="00C2369E" w:rsidP="00C2369E">
      <w:pPr>
        <w:ind w:left="720" w:hanging="720"/>
        <w:jc w:val="both"/>
        <w:rPr>
          <w:i/>
        </w:rPr>
      </w:pPr>
      <w:r w:rsidRPr="003121C3">
        <w:rPr>
          <w:i/>
        </w:rPr>
        <w:t>The assembly is seated</w:t>
      </w:r>
    </w:p>
    <w:p w14:paraId="47A70A60" w14:textId="5897B73C" w:rsidR="00C2369E" w:rsidRPr="00AB2EEE" w:rsidRDefault="00AB2EEE" w:rsidP="00C2369E">
      <w:pPr>
        <w:ind w:left="720" w:hanging="720"/>
        <w:jc w:val="center"/>
        <w:rPr>
          <w:sz w:val="28"/>
        </w:rPr>
      </w:pPr>
      <w:r w:rsidRPr="00AB2EEE">
        <w:rPr>
          <w:b/>
          <w:sz w:val="28"/>
        </w:rPr>
        <w:sym w:font="Wingdings" w:char="F058"/>
      </w:r>
      <w:r w:rsidR="00C2369E" w:rsidRPr="00AB2EEE">
        <w:rPr>
          <w:b/>
          <w:sz w:val="28"/>
        </w:rPr>
        <w:t xml:space="preserve"> WORD </w:t>
      </w:r>
      <w:r w:rsidRPr="00AB2EEE">
        <w:rPr>
          <w:b/>
          <w:sz w:val="28"/>
        </w:rPr>
        <w:sym w:font="Wingdings" w:char="F058"/>
      </w:r>
    </w:p>
    <w:p w14:paraId="6E45D99E" w14:textId="77777777" w:rsidR="00C2369E" w:rsidRPr="00AB2EEE" w:rsidRDefault="00C2369E" w:rsidP="00C2369E">
      <w:pPr>
        <w:ind w:left="720" w:hanging="720"/>
        <w:jc w:val="both"/>
        <w:rPr>
          <w:b/>
          <w:sz w:val="16"/>
        </w:rPr>
      </w:pPr>
    </w:p>
    <w:p w14:paraId="08BA786A" w14:textId="4F5D64EB" w:rsidR="00C2369E" w:rsidRPr="003121C3" w:rsidRDefault="00C2369E" w:rsidP="00C2369E">
      <w:pPr>
        <w:jc w:val="both"/>
        <w:rPr>
          <w:b/>
          <w:bCs/>
        </w:rPr>
      </w:pPr>
      <w:r w:rsidRPr="003121C3">
        <w:rPr>
          <w:b/>
        </w:rPr>
        <w:t>FIRST READING</w:t>
      </w:r>
      <w:r w:rsidRPr="003121C3">
        <w:rPr>
          <w:b/>
        </w:rPr>
        <w:tab/>
      </w:r>
      <w:r w:rsidRPr="003121C3">
        <w:rPr>
          <w:b/>
        </w:rPr>
        <w:tab/>
      </w:r>
      <w:r w:rsidRPr="003121C3">
        <w:rPr>
          <w:b/>
        </w:rPr>
        <w:tab/>
      </w:r>
      <w:r w:rsidRPr="003121C3">
        <w:rPr>
          <w:b/>
        </w:rPr>
        <w:tab/>
        <w:t xml:space="preserve">                                   </w:t>
      </w:r>
      <w:r w:rsidRPr="003121C3">
        <w:rPr>
          <w:lang w:val="en-CA"/>
        </w:rPr>
        <w:fldChar w:fldCharType="begin"/>
      </w:r>
      <w:r w:rsidRPr="003121C3">
        <w:rPr>
          <w:lang w:val="en-CA"/>
        </w:rPr>
        <w:instrText xml:space="preserve"> SEQ CHAPTER \h \r 1</w:instrText>
      </w:r>
      <w:r w:rsidRPr="003121C3">
        <w:rPr>
          <w:lang w:val="en-CA"/>
        </w:rPr>
        <w:fldChar w:fldCharType="end"/>
      </w:r>
      <w:r w:rsidRPr="003121C3">
        <w:rPr>
          <w:b/>
          <w:bCs/>
        </w:rPr>
        <w:t xml:space="preserve"> Genesis 1:</w:t>
      </w:r>
      <w:r w:rsidR="00AB2EEE">
        <w:rPr>
          <w:b/>
          <w:bCs/>
        </w:rPr>
        <w:t xml:space="preserve"> </w:t>
      </w:r>
      <w:r w:rsidRPr="003121C3">
        <w:rPr>
          <w:b/>
          <w:bCs/>
        </w:rPr>
        <w:t>1--2:4a</w:t>
      </w:r>
    </w:p>
    <w:p w14:paraId="74AA3147" w14:textId="77777777" w:rsidR="00C2369E" w:rsidRPr="00AB2EEE" w:rsidRDefault="00C2369E" w:rsidP="00C2369E">
      <w:pPr>
        <w:jc w:val="both"/>
        <w:rPr>
          <w:b/>
          <w:bCs/>
          <w:sz w:val="8"/>
        </w:rPr>
      </w:pPr>
    </w:p>
    <w:p w14:paraId="40316887" w14:textId="77777777" w:rsidR="00C2369E" w:rsidRPr="003121C3" w:rsidRDefault="00C2369E" w:rsidP="00C2369E">
      <w:pPr>
        <w:jc w:val="both"/>
        <w:rPr>
          <w:i/>
          <w:iCs/>
        </w:rPr>
      </w:pPr>
      <w:r w:rsidRPr="003121C3">
        <w:rPr>
          <w:i/>
          <w:iCs/>
        </w:rPr>
        <w:t>This creation story reached its current form during or after the crisis of the Babylonian exile of Israel. The writer makes profound declarations of faith concerning the world, human life, and God. This faith sees the world and humanity under the sovereignty of the God who redeemed Israel: it was Israel's God who was responsible for creation, not Babylon's.</w:t>
      </w:r>
    </w:p>
    <w:p w14:paraId="4283E713" w14:textId="77777777" w:rsidR="00C2369E" w:rsidRPr="00AB2EEE" w:rsidRDefault="00C2369E" w:rsidP="00C2369E">
      <w:pPr>
        <w:jc w:val="both"/>
        <w:rPr>
          <w:sz w:val="16"/>
        </w:rPr>
      </w:pPr>
    </w:p>
    <w:p w14:paraId="59448A2F" w14:textId="77777777" w:rsidR="00C2369E" w:rsidRPr="003121C3" w:rsidRDefault="00C2369E" w:rsidP="00C2369E">
      <w:pPr>
        <w:ind w:firstLine="720"/>
        <w:jc w:val="both"/>
      </w:pPr>
      <w:r w:rsidRPr="003121C3">
        <w:t xml:space="preserve">In the beginning when God created the heavens and the earth, </w:t>
      </w:r>
      <w:r w:rsidRPr="003121C3">
        <w:rPr>
          <w:vertAlign w:val="superscript"/>
        </w:rPr>
        <w:t>2</w:t>
      </w:r>
      <w:r w:rsidRPr="003121C3">
        <w:t xml:space="preserve">the earth was a formless void and darkness covered the face of the deep, while a wind from God swept over the face of the waters. </w:t>
      </w:r>
      <w:r w:rsidRPr="003121C3">
        <w:rPr>
          <w:vertAlign w:val="superscript"/>
        </w:rPr>
        <w:t>3</w:t>
      </w:r>
      <w:r w:rsidRPr="003121C3">
        <w:t xml:space="preserve">Then God said, "Let there be light"; and there was light. </w:t>
      </w:r>
      <w:r w:rsidRPr="003121C3">
        <w:rPr>
          <w:vertAlign w:val="superscript"/>
        </w:rPr>
        <w:t>4</w:t>
      </w:r>
      <w:r w:rsidRPr="003121C3">
        <w:t xml:space="preserve">And God saw that the light was good; and God separated the light from the darkness. </w:t>
      </w:r>
      <w:r w:rsidRPr="003121C3">
        <w:rPr>
          <w:vertAlign w:val="superscript"/>
        </w:rPr>
        <w:t>5</w:t>
      </w:r>
      <w:r w:rsidRPr="003121C3">
        <w:t>God called the light Day, and the darkness he called Night. And there was evening and there was morning, the first day.</w:t>
      </w:r>
    </w:p>
    <w:p w14:paraId="35761573" w14:textId="77777777" w:rsidR="00C2369E" w:rsidRPr="003121C3" w:rsidRDefault="00C2369E" w:rsidP="00C2369E">
      <w:pPr>
        <w:jc w:val="both"/>
      </w:pPr>
      <w:r w:rsidRPr="003121C3">
        <w:tab/>
      </w:r>
      <w:r w:rsidRPr="003121C3">
        <w:rPr>
          <w:vertAlign w:val="superscript"/>
        </w:rPr>
        <w:t>6</w:t>
      </w:r>
      <w:r w:rsidRPr="003121C3">
        <w:t xml:space="preserve">And God said, "Let there be a dome in the midst of the waters, and let it separate the waters from the waters." </w:t>
      </w:r>
      <w:r w:rsidRPr="003121C3">
        <w:rPr>
          <w:vertAlign w:val="superscript"/>
        </w:rPr>
        <w:t>7</w:t>
      </w:r>
      <w:r w:rsidRPr="003121C3">
        <w:t xml:space="preserve">So God made the dome and separated the waters that were under the dome from the waters that were above the dome. And it was so. </w:t>
      </w:r>
      <w:r w:rsidRPr="003121C3">
        <w:rPr>
          <w:vertAlign w:val="superscript"/>
        </w:rPr>
        <w:t>8</w:t>
      </w:r>
      <w:r w:rsidRPr="003121C3">
        <w:t>God called the dome Sky. And there was evening and there was morning, the second day.</w:t>
      </w:r>
    </w:p>
    <w:p w14:paraId="0E21B798" w14:textId="77777777" w:rsidR="00C2369E" w:rsidRPr="003121C3" w:rsidRDefault="00C2369E" w:rsidP="00C2369E">
      <w:pPr>
        <w:jc w:val="both"/>
      </w:pPr>
      <w:r w:rsidRPr="003121C3">
        <w:tab/>
      </w:r>
      <w:r w:rsidRPr="003121C3">
        <w:rPr>
          <w:vertAlign w:val="superscript"/>
        </w:rPr>
        <w:t>9</w:t>
      </w:r>
      <w:r w:rsidRPr="003121C3">
        <w:t xml:space="preserve">And God said, "Let the waters under the sky be gathered together into one place, and let the dry land appear." And it was so. </w:t>
      </w:r>
      <w:r w:rsidRPr="003121C3">
        <w:rPr>
          <w:vertAlign w:val="superscript"/>
        </w:rPr>
        <w:t>10</w:t>
      </w:r>
      <w:r w:rsidRPr="003121C3">
        <w:t xml:space="preserve">God called the dry land Earth, and the waters that were gathered together He called Seas. And God saw that it was good. </w:t>
      </w:r>
      <w:r w:rsidRPr="003121C3">
        <w:rPr>
          <w:vertAlign w:val="superscript"/>
        </w:rPr>
        <w:t>11</w:t>
      </w:r>
      <w:r w:rsidRPr="003121C3">
        <w:t xml:space="preserve">Then God said, "Let the earth put forth vegetation: plants yielding seed, and fruit trees of every kind on earth that bear fruit with the seed in it." And it was so. </w:t>
      </w:r>
      <w:r w:rsidRPr="003121C3">
        <w:rPr>
          <w:vertAlign w:val="superscript"/>
        </w:rPr>
        <w:t>12</w:t>
      </w:r>
      <w:r w:rsidRPr="003121C3">
        <w:t xml:space="preserve">The earth brought forth vegetation: plants yielding seed of every kind, and trees of every kind bearing fruit with the seed in it. And God saw that it was good. </w:t>
      </w:r>
      <w:r w:rsidRPr="003121C3">
        <w:rPr>
          <w:vertAlign w:val="superscript"/>
        </w:rPr>
        <w:t>13</w:t>
      </w:r>
      <w:r w:rsidRPr="003121C3">
        <w:t>And there was evening and there was morning, the third day.</w:t>
      </w:r>
    </w:p>
    <w:p w14:paraId="3E8CFB64" w14:textId="77777777" w:rsidR="00C2369E" w:rsidRPr="003121C3" w:rsidRDefault="00C2369E" w:rsidP="00C2369E">
      <w:pPr>
        <w:jc w:val="both"/>
      </w:pPr>
      <w:r w:rsidRPr="003121C3">
        <w:rPr>
          <w:vertAlign w:val="superscript"/>
        </w:rPr>
        <w:lastRenderedPageBreak/>
        <w:tab/>
        <w:t>14</w:t>
      </w:r>
      <w:r w:rsidRPr="003121C3">
        <w:t xml:space="preserve">And God said, "Let there be lights in the dome of the sky to separate the day from the night; and let them be for signs and for seasons and for days and years, </w:t>
      </w:r>
      <w:r w:rsidRPr="003121C3">
        <w:rPr>
          <w:vertAlign w:val="superscript"/>
        </w:rPr>
        <w:t>15</w:t>
      </w:r>
      <w:r w:rsidRPr="003121C3">
        <w:t xml:space="preserve">and let them be lights in the dome of the sky to give light upon the earth." And it was so. </w:t>
      </w:r>
      <w:r w:rsidRPr="003121C3">
        <w:rPr>
          <w:vertAlign w:val="superscript"/>
        </w:rPr>
        <w:t>16</w:t>
      </w:r>
      <w:r w:rsidRPr="003121C3">
        <w:t xml:space="preserve">God made the two great lights--the greater light to rule the day and the lesser light to rule the night--and the stars. </w:t>
      </w:r>
      <w:r w:rsidRPr="003121C3">
        <w:rPr>
          <w:vertAlign w:val="superscript"/>
        </w:rPr>
        <w:t>17</w:t>
      </w:r>
      <w:r w:rsidRPr="003121C3">
        <w:t xml:space="preserve">God set them in the dome of the sky to give light upon the earth, </w:t>
      </w:r>
      <w:r w:rsidRPr="003121C3">
        <w:rPr>
          <w:vertAlign w:val="superscript"/>
        </w:rPr>
        <w:t>18</w:t>
      </w:r>
      <w:r w:rsidRPr="003121C3">
        <w:t xml:space="preserve">to rule over the day and over the night, and to separate the light from the darkness. And God saw that it was good. </w:t>
      </w:r>
      <w:r w:rsidRPr="003121C3">
        <w:rPr>
          <w:vertAlign w:val="superscript"/>
        </w:rPr>
        <w:t>19</w:t>
      </w:r>
      <w:r w:rsidRPr="003121C3">
        <w:t>And there was evening and there was morning, the fourth day.</w:t>
      </w:r>
    </w:p>
    <w:p w14:paraId="4194F582" w14:textId="77777777" w:rsidR="00C2369E" w:rsidRPr="003121C3" w:rsidRDefault="00C2369E" w:rsidP="00C2369E">
      <w:pPr>
        <w:jc w:val="both"/>
      </w:pPr>
      <w:r w:rsidRPr="003121C3">
        <w:tab/>
      </w:r>
      <w:r w:rsidRPr="003121C3">
        <w:rPr>
          <w:vertAlign w:val="superscript"/>
        </w:rPr>
        <w:t>20</w:t>
      </w:r>
      <w:r w:rsidRPr="003121C3">
        <w:t xml:space="preserve">And God said, "Let the waters bring forth swarms of living creatures, and let birds fly above the earth across the dome of the sky." </w:t>
      </w:r>
      <w:r w:rsidRPr="003121C3">
        <w:rPr>
          <w:vertAlign w:val="superscript"/>
        </w:rPr>
        <w:t>21</w:t>
      </w:r>
      <w:r w:rsidRPr="003121C3">
        <w:t xml:space="preserve">So God created the great sea monsters and every living creature that moves, of every kind, with which the waters swarm, and every winged bird of every kind. And God saw that it was good. </w:t>
      </w:r>
      <w:r w:rsidRPr="003121C3">
        <w:rPr>
          <w:vertAlign w:val="superscript"/>
        </w:rPr>
        <w:t>22</w:t>
      </w:r>
      <w:r w:rsidRPr="003121C3">
        <w:t xml:space="preserve">God blessed them, saying, "Be fruitful and multiply and fill the waters in the seas, and let birds multiply on the earth." </w:t>
      </w:r>
      <w:r w:rsidRPr="003121C3">
        <w:rPr>
          <w:vertAlign w:val="superscript"/>
        </w:rPr>
        <w:t>23</w:t>
      </w:r>
      <w:r w:rsidRPr="003121C3">
        <w:t>And there was evening and there was morning, the fifth day.</w:t>
      </w:r>
    </w:p>
    <w:p w14:paraId="0A9B4F53" w14:textId="77777777" w:rsidR="00C2369E" w:rsidRPr="003121C3" w:rsidRDefault="00C2369E" w:rsidP="00C2369E">
      <w:pPr>
        <w:jc w:val="both"/>
      </w:pPr>
      <w:r w:rsidRPr="003121C3">
        <w:tab/>
      </w:r>
      <w:r w:rsidRPr="003121C3">
        <w:rPr>
          <w:vertAlign w:val="superscript"/>
        </w:rPr>
        <w:t>24</w:t>
      </w:r>
      <w:r w:rsidRPr="003121C3">
        <w:t xml:space="preserve">And God said, "Let the earth bring forth living creatures of every kind: cattle and creeping things and wild animals of the earth of every kind." And it was so. </w:t>
      </w:r>
      <w:r w:rsidRPr="003121C3">
        <w:rPr>
          <w:vertAlign w:val="superscript"/>
        </w:rPr>
        <w:t>25</w:t>
      </w:r>
      <w:r w:rsidRPr="003121C3">
        <w:t>God made the wild animals of the earth of every kind, and the cattle of every kind, and everything that creeps upon the ground of every kind. And God saw that it was good.</w:t>
      </w:r>
    </w:p>
    <w:p w14:paraId="033EE77E" w14:textId="77777777" w:rsidR="00C2369E" w:rsidRPr="003121C3" w:rsidRDefault="00C2369E" w:rsidP="00C2369E">
      <w:pPr>
        <w:jc w:val="both"/>
      </w:pPr>
      <w:r w:rsidRPr="003121C3">
        <w:tab/>
      </w:r>
      <w:r w:rsidRPr="003121C3">
        <w:rPr>
          <w:vertAlign w:val="superscript"/>
        </w:rPr>
        <w:t>26</w:t>
      </w:r>
      <w:r w:rsidRPr="003121C3">
        <w:t>Then God said, "Let us make humankind in our image, according to our likeness; and let them have dominion over the fish of the sea, and over the birds of the air, and over the cattle, and over all the wild animals of the earth, and over every creeping thing that creeps upon the earth."</w:t>
      </w:r>
    </w:p>
    <w:p w14:paraId="1F437310" w14:textId="77777777" w:rsidR="00C2369E" w:rsidRPr="003121C3" w:rsidRDefault="00C2369E" w:rsidP="00C2369E">
      <w:pPr>
        <w:jc w:val="both"/>
      </w:pPr>
      <w:r w:rsidRPr="003121C3">
        <w:rPr>
          <w:vertAlign w:val="superscript"/>
        </w:rPr>
        <w:tab/>
        <w:t>27</w:t>
      </w:r>
      <w:r w:rsidRPr="003121C3">
        <w:t>So God created humankind in His image,</w:t>
      </w:r>
    </w:p>
    <w:p w14:paraId="79A1FFAF" w14:textId="77777777" w:rsidR="00C2369E" w:rsidRPr="003121C3" w:rsidRDefault="00C2369E" w:rsidP="00C2369E">
      <w:pPr>
        <w:jc w:val="both"/>
      </w:pPr>
      <w:r w:rsidRPr="003121C3">
        <w:tab/>
      </w:r>
      <w:r w:rsidRPr="003121C3">
        <w:tab/>
        <w:t>in the image of God He created them;</w:t>
      </w:r>
    </w:p>
    <w:p w14:paraId="56DAC95E" w14:textId="77777777" w:rsidR="00C2369E" w:rsidRPr="003121C3" w:rsidRDefault="00C2369E" w:rsidP="00C2369E">
      <w:pPr>
        <w:jc w:val="both"/>
      </w:pPr>
      <w:r w:rsidRPr="003121C3">
        <w:tab/>
      </w:r>
      <w:r w:rsidRPr="003121C3">
        <w:tab/>
        <w:t>male and female He created them.</w:t>
      </w:r>
    </w:p>
    <w:p w14:paraId="226C1176" w14:textId="77777777" w:rsidR="00C2369E" w:rsidRPr="003121C3" w:rsidRDefault="00C2369E" w:rsidP="00C2369E">
      <w:pPr>
        <w:ind w:firstLine="720"/>
        <w:jc w:val="both"/>
      </w:pPr>
      <w:r w:rsidRPr="003121C3">
        <w:rPr>
          <w:vertAlign w:val="superscript"/>
        </w:rPr>
        <w:t>28</w:t>
      </w:r>
      <w:r w:rsidRPr="003121C3">
        <w:t xml:space="preserve">God blessed them, and God said to them, "Be fruitful and multiply, and fill the earth and subdue it; and have dominion over the fish of the sea and over the birds of the air and over every living thing that moves upon the earth." </w:t>
      </w:r>
      <w:r w:rsidRPr="003121C3">
        <w:rPr>
          <w:vertAlign w:val="superscript"/>
        </w:rPr>
        <w:t>29</w:t>
      </w:r>
      <w:r w:rsidRPr="003121C3">
        <w:t xml:space="preserve">God said, "See, I have given you every plant yielding seed that is upon the face of all the earth, and every tree with seed in its fruit; you shall have them for food. </w:t>
      </w:r>
      <w:r w:rsidRPr="003121C3">
        <w:rPr>
          <w:vertAlign w:val="superscript"/>
        </w:rPr>
        <w:t>30</w:t>
      </w:r>
      <w:r w:rsidRPr="003121C3">
        <w:t xml:space="preserve">And to every beast of the earth, and to every bird of the air, and to everything that creeps on the earth, everything that has the breath of life, I have given every green plant for food." And it was so. </w:t>
      </w:r>
      <w:r w:rsidRPr="003121C3">
        <w:rPr>
          <w:vertAlign w:val="superscript"/>
        </w:rPr>
        <w:t>31</w:t>
      </w:r>
      <w:r w:rsidRPr="003121C3">
        <w:t>God saw everything that He had made, and indeed, it was very good. And there was evening and there was morning, the sixth day.</w:t>
      </w:r>
    </w:p>
    <w:p w14:paraId="26E6AE71" w14:textId="77777777" w:rsidR="00C2369E" w:rsidRPr="003121C3" w:rsidRDefault="00C2369E" w:rsidP="00C2369E">
      <w:pPr>
        <w:jc w:val="both"/>
      </w:pPr>
      <w:r w:rsidRPr="003121C3">
        <w:tab/>
      </w:r>
      <w:r w:rsidRPr="003121C3">
        <w:rPr>
          <w:vertAlign w:val="superscript"/>
        </w:rPr>
        <w:t>2:1</w:t>
      </w:r>
      <w:r w:rsidRPr="003121C3">
        <w:t xml:space="preserve">Thus the heavens and the earth were finished, and all their multitude. </w:t>
      </w:r>
      <w:r w:rsidRPr="003121C3">
        <w:rPr>
          <w:vertAlign w:val="superscript"/>
        </w:rPr>
        <w:t>2</w:t>
      </w:r>
      <w:r w:rsidRPr="003121C3">
        <w:t xml:space="preserve">And on the seventh day God finished the work that He had done, and He rested on the seventh day from all the work that He had done. </w:t>
      </w:r>
      <w:r w:rsidRPr="003121C3">
        <w:rPr>
          <w:vertAlign w:val="superscript"/>
        </w:rPr>
        <w:t>3</w:t>
      </w:r>
      <w:r w:rsidRPr="003121C3">
        <w:t>So God blessed the seventh day and hallowed it, because on it God rested from all the work that He had done in creation.</w:t>
      </w:r>
    </w:p>
    <w:p w14:paraId="7ABEDEF8" w14:textId="77777777" w:rsidR="00C2369E" w:rsidRPr="003121C3" w:rsidRDefault="00C2369E" w:rsidP="00C2369E">
      <w:pPr>
        <w:jc w:val="both"/>
      </w:pPr>
      <w:r w:rsidRPr="003121C3">
        <w:rPr>
          <w:vertAlign w:val="superscript"/>
        </w:rPr>
        <w:tab/>
        <w:t>4</w:t>
      </w:r>
      <w:r w:rsidRPr="003121C3">
        <w:t>These are the generations of the heavens and the earth when they were created.</w:t>
      </w:r>
    </w:p>
    <w:p w14:paraId="077CB999" w14:textId="77777777" w:rsidR="00C2369E" w:rsidRPr="00AB2EEE" w:rsidRDefault="00C2369E" w:rsidP="00C2369E">
      <w:pPr>
        <w:jc w:val="both"/>
        <w:rPr>
          <w:sz w:val="12"/>
        </w:rPr>
      </w:pPr>
    </w:p>
    <w:p w14:paraId="56E8CC77" w14:textId="77777777" w:rsidR="00C2369E" w:rsidRPr="003121C3" w:rsidRDefault="00C2369E" w:rsidP="00C2369E">
      <w:pPr>
        <w:jc w:val="both"/>
      </w:pPr>
      <w:r w:rsidRPr="003121C3">
        <w:t>The Word of the Lord.</w:t>
      </w:r>
    </w:p>
    <w:p w14:paraId="3BF8DFAD" w14:textId="77777777" w:rsidR="00C2369E" w:rsidRPr="00AB2EEE" w:rsidRDefault="00C2369E" w:rsidP="00C2369E">
      <w:pPr>
        <w:jc w:val="both"/>
        <w:rPr>
          <w:sz w:val="12"/>
        </w:rPr>
      </w:pPr>
    </w:p>
    <w:p w14:paraId="55A9BFA5" w14:textId="77777777" w:rsidR="00C2369E" w:rsidRPr="003121C3" w:rsidRDefault="00C2369E" w:rsidP="00C2369E">
      <w:pPr>
        <w:jc w:val="both"/>
        <w:rPr>
          <w:b/>
        </w:rPr>
      </w:pPr>
      <w:r w:rsidRPr="003121C3">
        <w:rPr>
          <w:b/>
        </w:rPr>
        <w:t>Thanks be to God.</w:t>
      </w:r>
    </w:p>
    <w:p w14:paraId="6C2A07F0" w14:textId="77777777" w:rsidR="00C2369E" w:rsidRPr="00AB2EEE" w:rsidRDefault="00C2369E" w:rsidP="00C2369E">
      <w:pPr>
        <w:jc w:val="both"/>
        <w:rPr>
          <w:b/>
          <w:sz w:val="32"/>
        </w:rPr>
      </w:pPr>
    </w:p>
    <w:p w14:paraId="237F6AB7" w14:textId="25F00063" w:rsidR="00C2369E" w:rsidRPr="003121C3" w:rsidRDefault="00C2369E" w:rsidP="00C2369E">
      <w:pPr>
        <w:jc w:val="both"/>
      </w:pPr>
      <w:r w:rsidRPr="003121C3">
        <w:rPr>
          <w:b/>
        </w:rPr>
        <w:t>THE PSALM:  Psalm 8</w:t>
      </w:r>
      <w:r w:rsidRPr="003121C3">
        <w:rPr>
          <w:b/>
        </w:rPr>
        <w:tab/>
      </w:r>
      <w:r w:rsidRPr="003121C3">
        <w:rPr>
          <w:b/>
        </w:rPr>
        <w:tab/>
      </w:r>
      <w:r w:rsidRPr="003121C3">
        <w:rPr>
          <w:b/>
        </w:rPr>
        <w:tab/>
      </w:r>
      <w:r w:rsidR="003121C3">
        <w:rPr>
          <w:b/>
        </w:rPr>
        <w:t xml:space="preserve">                </w:t>
      </w:r>
      <w:r w:rsidRPr="003121C3">
        <w:rPr>
          <w:b/>
        </w:rPr>
        <w:t xml:space="preserve"> </w:t>
      </w:r>
      <w:r w:rsidRPr="003121C3">
        <w:t>Antiphon by Linda Cable Shute</w:t>
      </w:r>
    </w:p>
    <w:p w14:paraId="6A2DB0F1" w14:textId="77777777" w:rsidR="00C2369E" w:rsidRPr="003121C3" w:rsidRDefault="00C2369E" w:rsidP="00C2369E">
      <w:pPr>
        <w:jc w:val="center"/>
      </w:pPr>
      <w:r w:rsidRPr="003121C3">
        <w:t>Choir sings refrain first, followed immediately by the congregation</w:t>
      </w:r>
    </w:p>
    <w:p w14:paraId="75E9EBCF" w14:textId="77777777" w:rsidR="00C2369E" w:rsidRPr="003121C3" w:rsidRDefault="00C2369E" w:rsidP="00C2369E">
      <w:pPr>
        <w:jc w:val="center"/>
      </w:pPr>
      <w:r w:rsidRPr="003121C3">
        <w:t>and as indicated</w:t>
      </w:r>
    </w:p>
    <w:p w14:paraId="2A08515F" w14:textId="77777777" w:rsidR="00C2369E" w:rsidRPr="003121C3" w:rsidRDefault="00C2369E" w:rsidP="00C2369E">
      <w:pPr>
        <w:jc w:val="center"/>
      </w:pPr>
    </w:p>
    <w:p w14:paraId="1C267604" w14:textId="77777777" w:rsidR="00C2369E" w:rsidRPr="003121C3" w:rsidRDefault="00C2369E" w:rsidP="00C2369E">
      <w:pPr>
        <w:jc w:val="center"/>
      </w:pPr>
      <w:r w:rsidRPr="003121C3">
        <w:rPr>
          <w:noProof/>
        </w:rPr>
        <w:lastRenderedPageBreak/>
        <w:drawing>
          <wp:inline distT="0" distB="0" distL="0" distR="0" wp14:anchorId="00C3A192" wp14:editId="46D0CC76">
            <wp:extent cx="5676900" cy="1314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993" t="9674" r="4167" b="20061"/>
                    <a:stretch/>
                  </pic:blipFill>
                  <pic:spPr bwMode="auto">
                    <a:xfrm>
                      <a:off x="0" y="0"/>
                      <a:ext cx="5676900" cy="1314450"/>
                    </a:xfrm>
                    <a:prstGeom prst="rect">
                      <a:avLst/>
                    </a:prstGeom>
                    <a:noFill/>
                    <a:ln>
                      <a:noFill/>
                    </a:ln>
                    <a:extLst>
                      <a:ext uri="{53640926-AAD7-44D8-BBD7-CCE9431645EC}">
                        <a14:shadowObscured xmlns:a14="http://schemas.microsoft.com/office/drawing/2010/main"/>
                      </a:ext>
                    </a:extLst>
                  </pic:spPr>
                </pic:pic>
              </a:graphicData>
            </a:graphic>
          </wp:inline>
        </w:drawing>
      </w:r>
    </w:p>
    <w:p w14:paraId="0A8A3C64" w14:textId="77777777" w:rsidR="00C2369E" w:rsidRPr="003121C3" w:rsidRDefault="00C2369E" w:rsidP="00C2369E">
      <w:pPr>
        <w:jc w:val="center"/>
      </w:pPr>
    </w:p>
    <w:p w14:paraId="743B7FFF" w14:textId="77777777" w:rsidR="00C2369E" w:rsidRPr="003121C3" w:rsidRDefault="00C2369E" w:rsidP="00C2369E">
      <w:pPr>
        <w:jc w:val="center"/>
      </w:pPr>
      <w:r w:rsidRPr="003121C3">
        <w:rPr>
          <w:noProof/>
        </w:rPr>
        <w:drawing>
          <wp:inline distT="0" distB="0" distL="0" distR="0" wp14:anchorId="3DEE1456" wp14:editId="3E1562FC">
            <wp:extent cx="5772150" cy="904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860" t="9548" r="3675" b="7988"/>
                    <a:stretch/>
                  </pic:blipFill>
                  <pic:spPr bwMode="auto">
                    <a:xfrm>
                      <a:off x="0" y="0"/>
                      <a:ext cx="5772150" cy="904875"/>
                    </a:xfrm>
                    <a:prstGeom prst="rect">
                      <a:avLst/>
                    </a:prstGeom>
                    <a:noFill/>
                    <a:ln>
                      <a:noFill/>
                    </a:ln>
                    <a:extLst>
                      <a:ext uri="{53640926-AAD7-44D8-BBD7-CCE9431645EC}">
                        <a14:shadowObscured xmlns:a14="http://schemas.microsoft.com/office/drawing/2010/main"/>
                      </a:ext>
                    </a:extLst>
                  </pic:spPr>
                </pic:pic>
              </a:graphicData>
            </a:graphic>
          </wp:inline>
        </w:drawing>
      </w:r>
    </w:p>
    <w:p w14:paraId="29AA5844" w14:textId="77777777" w:rsidR="00C2369E" w:rsidRPr="003121C3" w:rsidRDefault="00C2369E" w:rsidP="00C2369E">
      <w:pPr>
        <w:jc w:val="both"/>
        <w:rPr>
          <w:vertAlign w:val="superscript"/>
        </w:rPr>
      </w:pPr>
    </w:p>
    <w:p w14:paraId="070901A6" w14:textId="77777777" w:rsidR="00C2369E" w:rsidRPr="00AB2EEE" w:rsidRDefault="00C2369E" w:rsidP="00C2369E">
      <w:pPr>
        <w:jc w:val="both"/>
        <w:rPr>
          <w:sz w:val="8"/>
          <w:vertAlign w:val="superscript"/>
        </w:rPr>
      </w:pPr>
    </w:p>
    <w:p w14:paraId="7F90E1B7" w14:textId="77777777" w:rsidR="00C2369E" w:rsidRPr="003121C3" w:rsidRDefault="00C2369E" w:rsidP="00C2369E">
      <w:pPr>
        <w:jc w:val="both"/>
      </w:pPr>
      <w:r w:rsidRPr="003121C3">
        <w:rPr>
          <w:vertAlign w:val="superscript"/>
        </w:rPr>
        <w:t>1</w:t>
      </w:r>
      <w:r w:rsidRPr="003121C3">
        <w:t xml:space="preserve">O </w:t>
      </w:r>
      <w:r w:rsidRPr="003121C3">
        <w:rPr>
          <w:vertAlign w:val="superscript"/>
        </w:rPr>
        <w:t>|</w:t>
      </w:r>
      <w:r w:rsidRPr="003121C3">
        <w:t xml:space="preserve"> LORD our Lord,</w:t>
      </w:r>
    </w:p>
    <w:p w14:paraId="74303452" w14:textId="77777777" w:rsidR="00C2369E" w:rsidRPr="003121C3" w:rsidRDefault="00C2369E" w:rsidP="00C2369E">
      <w:pPr>
        <w:jc w:val="both"/>
      </w:pPr>
      <w:r w:rsidRPr="003121C3">
        <w:t xml:space="preserve">     how majestic is Your name in </w:t>
      </w:r>
      <w:r w:rsidRPr="003121C3">
        <w:rPr>
          <w:vertAlign w:val="superscript"/>
        </w:rPr>
        <w:t>|</w:t>
      </w:r>
      <w:r w:rsidRPr="003121C3">
        <w:t xml:space="preserve"> all the earth!—</w:t>
      </w:r>
    </w:p>
    <w:p w14:paraId="78541DF4" w14:textId="77777777" w:rsidR="00C2369E" w:rsidRPr="00AB2EEE" w:rsidRDefault="00C2369E" w:rsidP="00C2369E">
      <w:pPr>
        <w:jc w:val="both"/>
        <w:rPr>
          <w:sz w:val="16"/>
        </w:rPr>
      </w:pPr>
    </w:p>
    <w:p w14:paraId="4E0E16B2" w14:textId="77777777" w:rsidR="00C2369E" w:rsidRPr="003121C3" w:rsidRDefault="00C2369E" w:rsidP="00C2369E">
      <w:pPr>
        <w:jc w:val="both"/>
      </w:pPr>
      <w:r w:rsidRPr="003121C3">
        <w:rPr>
          <w:rStyle w:val="Strong"/>
          <w:vertAlign w:val="superscript"/>
        </w:rPr>
        <w:t>2</w:t>
      </w:r>
      <w:r w:rsidRPr="003121C3">
        <w:rPr>
          <w:rStyle w:val="Strong"/>
        </w:rPr>
        <w:t>You Whose glory is chanted above the heavens</w:t>
      </w:r>
    </w:p>
    <w:p w14:paraId="0D898AA7" w14:textId="77777777" w:rsidR="00C2369E" w:rsidRPr="003121C3" w:rsidRDefault="00C2369E" w:rsidP="00C2369E">
      <w:pPr>
        <w:jc w:val="both"/>
      </w:pPr>
      <w:r w:rsidRPr="003121C3">
        <w:rPr>
          <w:rStyle w:val="Strong"/>
        </w:rPr>
        <w:t xml:space="preserve">out of the mouths of in- </w:t>
      </w:r>
      <w:r w:rsidRPr="003121C3">
        <w:rPr>
          <w:rStyle w:val="Strong"/>
          <w:vertAlign w:val="superscript"/>
        </w:rPr>
        <w:t>|</w:t>
      </w:r>
      <w:r w:rsidRPr="003121C3">
        <w:rPr>
          <w:rStyle w:val="Strong"/>
        </w:rPr>
        <w:t xml:space="preserve"> fants and children;</w:t>
      </w:r>
    </w:p>
    <w:p w14:paraId="7098CFEE" w14:textId="77777777" w:rsidR="00C2369E" w:rsidRPr="003121C3" w:rsidRDefault="00C2369E" w:rsidP="00C2369E">
      <w:pPr>
        <w:jc w:val="both"/>
      </w:pPr>
      <w:r w:rsidRPr="003121C3">
        <w:t>     </w:t>
      </w:r>
      <w:r w:rsidRPr="003121C3">
        <w:rPr>
          <w:rStyle w:val="Strong"/>
        </w:rPr>
        <w:t>You have set up a fortress against Your enemies,</w:t>
      </w:r>
    </w:p>
    <w:p w14:paraId="316DBE32" w14:textId="77777777" w:rsidR="00C2369E" w:rsidRPr="003121C3" w:rsidRDefault="00C2369E" w:rsidP="00C2369E">
      <w:pPr>
        <w:jc w:val="both"/>
        <w:rPr>
          <w:rStyle w:val="Strong"/>
        </w:rPr>
      </w:pPr>
      <w:r w:rsidRPr="003121C3">
        <w:t>     </w:t>
      </w:r>
      <w:r w:rsidRPr="003121C3">
        <w:rPr>
          <w:rStyle w:val="Strong"/>
        </w:rPr>
        <w:t xml:space="preserve">to silence the foe </w:t>
      </w:r>
      <w:r w:rsidRPr="003121C3">
        <w:rPr>
          <w:rStyle w:val="Strong"/>
          <w:vertAlign w:val="superscript"/>
        </w:rPr>
        <w:t>|</w:t>
      </w:r>
      <w:r w:rsidRPr="003121C3">
        <w:rPr>
          <w:rStyle w:val="Strong"/>
        </w:rPr>
        <w:t xml:space="preserve"> and avenger.</w:t>
      </w:r>
    </w:p>
    <w:p w14:paraId="5A264AD2" w14:textId="77777777" w:rsidR="00C2369E" w:rsidRPr="00AB2EEE" w:rsidRDefault="00C2369E" w:rsidP="00C2369E">
      <w:pPr>
        <w:jc w:val="both"/>
        <w:rPr>
          <w:sz w:val="16"/>
        </w:rPr>
      </w:pPr>
    </w:p>
    <w:p w14:paraId="0A113F25" w14:textId="77777777" w:rsidR="00C2369E" w:rsidRPr="003121C3" w:rsidRDefault="00C2369E" w:rsidP="00C2369E">
      <w:pPr>
        <w:jc w:val="both"/>
      </w:pPr>
      <w:r w:rsidRPr="003121C3">
        <w:rPr>
          <w:vertAlign w:val="superscript"/>
        </w:rPr>
        <w:t>3</w:t>
      </w:r>
      <w:r w:rsidRPr="003121C3">
        <w:t xml:space="preserve">When I consider Your heavens, the work </w:t>
      </w:r>
      <w:r w:rsidRPr="003121C3">
        <w:rPr>
          <w:vertAlign w:val="superscript"/>
        </w:rPr>
        <w:t>|</w:t>
      </w:r>
      <w:r w:rsidRPr="003121C3">
        <w:t xml:space="preserve"> of Your fingers,</w:t>
      </w:r>
    </w:p>
    <w:p w14:paraId="52B034A6" w14:textId="77777777" w:rsidR="00C2369E" w:rsidRPr="003121C3" w:rsidRDefault="00C2369E" w:rsidP="00C2369E">
      <w:pPr>
        <w:jc w:val="both"/>
      </w:pPr>
      <w:r w:rsidRPr="003121C3">
        <w:t xml:space="preserve">     the moon and the stars You have set </w:t>
      </w:r>
      <w:r w:rsidRPr="003121C3">
        <w:rPr>
          <w:vertAlign w:val="superscript"/>
        </w:rPr>
        <w:t>|</w:t>
      </w:r>
      <w:r w:rsidRPr="003121C3">
        <w:t xml:space="preserve"> in their courses,</w:t>
      </w:r>
    </w:p>
    <w:p w14:paraId="4CE0A5B6" w14:textId="77777777" w:rsidR="00C2369E" w:rsidRPr="00AB2EEE" w:rsidRDefault="00C2369E" w:rsidP="00C2369E">
      <w:pPr>
        <w:jc w:val="both"/>
        <w:rPr>
          <w:sz w:val="16"/>
        </w:rPr>
      </w:pPr>
    </w:p>
    <w:p w14:paraId="6142160D" w14:textId="77777777" w:rsidR="00C2369E" w:rsidRPr="003121C3" w:rsidRDefault="00C2369E" w:rsidP="00C2369E">
      <w:pPr>
        <w:jc w:val="both"/>
      </w:pPr>
      <w:r w:rsidRPr="003121C3">
        <w:rPr>
          <w:rStyle w:val="Strong"/>
          <w:vertAlign w:val="superscript"/>
        </w:rPr>
        <w:t>4</w:t>
      </w:r>
      <w:r w:rsidRPr="003121C3">
        <w:rPr>
          <w:rStyle w:val="Strong"/>
        </w:rPr>
        <w:t xml:space="preserve">what are mere mortals that You should be mind- </w:t>
      </w:r>
      <w:r w:rsidRPr="003121C3">
        <w:rPr>
          <w:rStyle w:val="Strong"/>
          <w:vertAlign w:val="superscript"/>
        </w:rPr>
        <w:t>|</w:t>
      </w:r>
      <w:r w:rsidRPr="003121C3">
        <w:rPr>
          <w:rStyle w:val="Strong"/>
        </w:rPr>
        <w:t xml:space="preserve"> ful of them,</w:t>
      </w:r>
    </w:p>
    <w:p w14:paraId="3F54CFE2" w14:textId="77777777" w:rsidR="00C2369E" w:rsidRPr="003121C3" w:rsidRDefault="00C2369E" w:rsidP="00C2369E">
      <w:pPr>
        <w:jc w:val="both"/>
        <w:rPr>
          <w:rStyle w:val="Strong"/>
        </w:rPr>
      </w:pPr>
      <w:r w:rsidRPr="003121C3">
        <w:t>     </w:t>
      </w:r>
      <w:r w:rsidRPr="003121C3">
        <w:rPr>
          <w:rStyle w:val="Strong"/>
        </w:rPr>
        <w:t xml:space="preserve">human beings that You should </w:t>
      </w:r>
      <w:r w:rsidRPr="003121C3">
        <w:rPr>
          <w:rStyle w:val="Strong"/>
          <w:vertAlign w:val="superscript"/>
        </w:rPr>
        <w:t>|</w:t>
      </w:r>
      <w:r w:rsidRPr="003121C3">
        <w:rPr>
          <w:rStyle w:val="Strong"/>
        </w:rPr>
        <w:t xml:space="preserve"> care for them?   REFRAIN</w:t>
      </w:r>
    </w:p>
    <w:p w14:paraId="33B7DECE" w14:textId="77777777" w:rsidR="00C2369E" w:rsidRPr="00AB2EEE" w:rsidRDefault="00C2369E" w:rsidP="00C2369E">
      <w:pPr>
        <w:jc w:val="both"/>
        <w:rPr>
          <w:rStyle w:val="Strong"/>
          <w:sz w:val="16"/>
        </w:rPr>
      </w:pPr>
    </w:p>
    <w:p w14:paraId="2FEB462D" w14:textId="77777777" w:rsidR="00C2369E" w:rsidRPr="003121C3" w:rsidRDefault="00C2369E" w:rsidP="00C2369E">
      <w:pPr>
        <w:jc w:val="both"/>
      </w:pPr>
      <w:r w:rsidRPr="003121C3">
        <w:rPr>
          <w:vertAlign w:val="superscript"/>
        </w:rPr>
        <w:t>5</w:t>
      </w:r>
      <w:r w:rsidRPr="003121C3">
        <w:t xml:space="preserve">Yet You have made them little less </w:t>
      </w:r>
      <w:r w:rsidRPr="003121C3">
        <w:rPr>
          <w:vertAlign w:val="superscript"/>
        </w:rPr>
        <w:t>|</w:t>
      </w:r>
      <w:r w:rsidRPr="003121C3">
        <w:t xml:space="preserve"> than divine;</w:t>
      </w:r>
    </w:p>
    <w:p w14:paraId="6FEFEECE" w14:textId="77777777" w:rsidR="00C2369E" w:rsidRPr="003121C3" w:rsidRDefault="00C2369E" w:rsidP="00C2369E">
      <w:pPr>
        <w:jc w:val="both"/>
      </w:pPr>
      <w:r w:rsidRPr="003121C3">
        <w:t xml:space="preserve">     with glory and hon- </w:t>
      </w:r>
      <w:r w:rsidRPr="003121C3">
        <w:rPr>
          <w:vertAlign w:val="superscript"/>
        </w:rPr>
        <w:t>|</w:t>
      </w:r>
      <w:r w:rsidRPr="003121C3">
        <w:t xml:space="preserve"> or You crown them.</w:t>
      </w:r>
    </w:p>
    <w:p w14:paraId="62A95975" w14:textId="77777777" w:rsidR="00C2369E" w:rsidRPr="00AB2EEE" w:rsidRDefault="00C2369E" w:rsidP="00C2369E">
      <w:pPr>
        <w:jc w:val="both"/>
        <w:rPr>
          <w:sz w:val="16"/>
        </w:rPr>
      </w:pPr>
    </w:p>
    <w:p w14:paraId="15D9CAD4" w14:textId="77777777" w:rsidR="00C2369E" w:rsidRPr="003121C3" w:rsidRDefault="00C2369E" w:rsidP="00C2369E">
      <w:pPr>
        <w:jc w:val="both"/>
      </w:pPr>
      <w:r w:rsidRPr="003121C3">
        <w:rPr>
          <w:rStyle w:val="Strong"/>
          <w:vertAlign w:val="superscript"/>
        </w:rPr>
        <w:t>6</w:t>
      </w:r>
      <w:r w:rsidRPr="003121C3">
        <w:rPr>
          <w:rStyle w:val="Strong"/>
        </w:rPr>
        <w:t xml:space="preserve">You have made them rule over the works </w:t>
      </w:r>
      <w:r w:rsidRPr="003121C3">
        <w:rPr>
          <w:rStyle w:val="Strong"/>
          <w:vertAlign w:val="superscript"/>
        </w:rPr>
        <w:t>|</w:t>
      </w:r>
      <w:r w:rsidRPr="003121C3">
        <w:rPr>
          <w:rStyle w:val="Strong"/>
        </w:rPr>
        <w:t xml:space="preserve"> of Your hands;</w:t>
      </w:r>
    </w:p>
    <w:p w14:paraId="5F46DB04" w14:textId="77777777" w:rsidR="00C2369E" w:rsidRPr="003121C3" w:rsidRDefault="00C2369E" w:rsidP="00C2369E">
      <w:pPr>
        <w:jc w:val="both"/>
        <w:rPr>
          <w:rStyle w:val="Strong"/>
        </w:rPr>
      </w:pPr>
      <w:r w:rsidRPr="003121C3">
        <w:t>     </w:t>
      </w:r>
      <w:r w:rsidRPr="003121C3">
        <w:rPr>
          <w:rStyle w:val="Strong"/>
        </w:rPr>
        <w:t xml:space="preserve">You have put all things un- </w:t>
      </w:r>
      <w:r w:rsidRPr="003121C3">
        <w:rPr>
          <w:rStyle w:val="Strong"/>
          <w:vertAlign w:val="superscript"/>
        </w:rPr>
        <w:t>|</w:t>
      </w:r>
      <w:r w:rsidRPr="003121C3">
        <w:rPr>
          <w:rStyle w:val="Strong"/>
        </w:rPr>
        <w:t xml:space="preserve"> der their feet:</w:t>
      </w:r>
    </w:p>
    <w:p w14:paraId="3C4D048A" w14:textId="77777777" w:rsidR="00C2369E" w:rsidRPr="00AB2EEE" w:rsidRDefault="00C2369E" w:rsidP="00C2369E">
      <w:pPr>
        <w:jc w:val="both"/>
        <w:rPr>
          <w:sz w:val="16"/>
        </w:rPr>
      </w:pPr>
    </w:p>
    <w:p w14:paraId="71B40509" w14:textId="77777777" w:rsidR="00C2369E" w:rsidRPr="003121C3" w:rsidRDefault="00C2369E" w:rsidP="00C2369E">
      <w:pPr>
        <w:jc w:val="both"/>
      </w:pPr>
      <w:r w:rsidRPr="003121C3">
        <w:rPr>
          <w:vertAlign w:val="superscript"/>
        </w:rPr>
        <w:t>7</w:t>
      </w:r>
      <w:r w:rsidRPr="003121C3">
        <w:t xml:space="preserve">all </w:t>
      </w:r>
      <w:r w:rsidRPr="003121C3">
        <w:rPr>
          <w:vertAlign w:val="superscript"/>
        </w:rPr>
        <w:t>|</w:t>
      </w:r>
      <w:r w:rsidRPr="003121C3">
        <w:t xml:space="preserve"> flocks and cattle,</w:t>
      </w:r>
    </w:p>
    <w:p w14:paraId="2232217C" w14:textId="77777777" w:rsidR="00C2369E" w:rsidRPr="003121C3" w:rsidRDefault="00C2369E" w:rsidP="00C2369E">
      <w:pPr>
        <w:jc w:val="both"/>
      </w:pPr>
      <w:r w:rsidRPr="003121C3">
        <w:t xml:space="preserve">     even the wild beasts </w:t>
      </w:r>
      <w:r w:rsidRPr="003121C3">
        <w:rPr>
          <w:vertAlign w:val="superscript"/>
        </w:rPr>
        <w:t>|</w:t>
      </w:r>
      <w:r w:rsidRPr="003121C3">
        <w:t xml:space="preserve"> of the field,</w:t>
      </w:r>
    </w:p>
    <w:p w14:paraId="783B4538" w14:textId="77777777" w:rsidR="00C2369E" w:rsidRPr="00AB2EEE" w:rsidRDefault="00C2369E" w:rsidP="00C2369E">
      <w:pPr>
        <w:jc w:val="both"/>
        <w:rPr>
          <w:sz w:val="16"/>
        </w:rPr>
      </w:pPr>
    </w:p>
    <w:p w14:paraId="14DB77DF" w14:textId="77777777" w:rsidR="00C2369E" w:rsidRPr="003121C3" w:rsidRDefault="00C2369E" w:rsidP="00C2369E">
      <w:pPr>
        <w:jc w:val="both"/>
      </w:pPr>
      <w:r w:rsidRPr="003121C3">
        <w:rPr>
          <w:rStyle w:val="Strong"/>
          <w:vertAlign w:val="superscript"/>
        </w:rPr>
        <w:t>8</w:t>
      </w:r>
      <w:r w:rsidRPr="003121C3">
        <w:rPr>
          <w:rStyle w:val="Strong"/>
        </w:rPr>
        <w:t xml:space="preserve">the birds of the air, the fish </w:t>
      </w:r>
      <w:r w:rsidRPr="003121C3">
        <w:rPr>
          <w:rStyle w:val="Strong"/>
          <w:vertAlign w:val="superscript"/>
        </w:rPr>
        <w:t>|</w:t>
      </w:r>
      <w:r w:rsidRPr="003121C3">
        <w:rPr>
          <w:rStyle w:val="Strong"/>
        </w:rPr>
        <w:t xml:space="preserve"> of the sea,</w:t>
      </w:r>
    </w:p>
    <w:p w14:paraId="429269AC" w14:textId="77777777" w:rsidR="00C2369E" w:rsidRPr="003121C3" w:rsidRDefault="00C2369E" w:rsidP="00C2369E">
      <w:pPr>
        <w:jc w:val="both"/>
        <w:rPr>
          <w:rStyle w:val="Strong"/>
        </w:rPr>
      </w:pPr>
      <w:r w:rsidRPr="003121C3">
        <w:t>     </w:t>
      </w:r>
      <w:r w:rsidRPr="003121C3">
        <w:rPr>
          <w:rStyle w:val="Strong"/>
        </w:rPr>
        <w:t xml:space="preserve">and whatever passes along the paths </w:t>
      </w:r>
      <w:r w:rsidRPr="003121C3">
        <w:rPr>
          <w:rStyle w:val="Strong"/>
          <w:vertAlign w:val="superscript"/>
        </w:rPr>
        <w:t>|</w:t>
      </w:r>
      <w:r w:rsidRPr="003121C3">
        <w:rPr>
          <w:rStyle w:val="Strong"/>
        </w:rPr>
        <w:t xml:space="preserve"> of the sea.</w:t>
      </w:r>
    </w:p>
    <w:p w14:paraId="05ECC627" w14:textId="77777777" w:rsidR="00C2369E" w:rsidRPr="00AB2EEE" w:rsidRDefault="00C2369E" w:rsidP="00C2369E">
      <w:pPr>
        <w:jc w:val="both"/>
        <w:rPr>
          <w:sz w:val="16"/>
        </w:rPr>
      </w:pPr>
    </w:p>
    <w:p w14:paraId="677A7166" w14:textId="77777777" w:rsidR="00C2369E" w:rsidRPr="003121C3" w:rsidRDefault="00C2369E" w:rsidP="00C2369E">
      <w:pPr>
        <w:jc w:val="both"/>
      </w:pPr>
      <w:r w:rsidRPr="003121C3">
        <w:rPr>
          <w:vertAlign w:val="superscript"/>
        </w:rPr>
        <w:t>9</w:t>
      </w:r>
      <w:r w:rsidRPr="003121C3">
        <w:t xml:space="preserve">O </w:t>
      </w:r>
      <w:r w:rsidRPr="003121C3">
        <w:rPr>
          <w:vertAlign w:val="superscript"/>
        </w:rPr>
        <w:t>|</w:t>
      </w:r>
      <w:r w:rsidRPr="003121C3">
        <w:t xml:space="preserve"> LORD our Lord,</w:t>
      </w:r>
    </w:p>
    <w:p w14:paraId="5F5D4ED6" w14:textId="77777777" w:rsidR="00C2369E" w:rsidRPr="003121C3" w:rsidRDefault="00C2369E" w:rsidP="00C2369E">
      <w:pPr>
        <w:jc w:val="both"/>
        <w:rPr>
          <w:rStyle w:val="Strong"/>
        </w:rPr>
      </w:pPr>
      <w:r w:rsidRPr="003121C3">
        <w:t xml:space="preserve">     how majestic is Your name in </w:t>
      </w:r>
      <w:r w:rsidRPr="003121C3">
        <w:rPr>
          <w:vertAlign w:val="superscript"/>
        </w:rPr>
        <w:t>|</w:t>
      </w:r>
      <w:r w:rsidRPr="003121C3">
        <w:t xml:space="preserve"> all the earth!   </w:t>
      </w:r>
      <w:r w:rsidRPr="003121C3">
        <w:rPr>
          <w:rStyle w:val="Strong"/>
        </w:rPr>
        <w:t>REFRAIN</w:t>
      </w:r>
    </w:p>
    <w:p w14:paraId="19A66074" w14:textId="77777777" w:rsidR="00C2369E" w:rsidRPr="00AB2EEE" w:rsidRDefault="00C2369E" w:rsidP="00C2369E">
      <w:pPr>
        <w:jc w:val="both"/>
        <w:rPr>
          <w:rStyle w:val="Strong"/>
          <w:sz w:val="36"/>
        </w:rPr>
      </w:pPr>
    </w:p>
    <w:p w14:paraId="1ECF0D85" w14:textId="55832148" w:rsidR="00C2369E" w:rsidRPr="003121C3" w:rsidRDefault="00C2369E" w:rsidP="00C2369E">
      <w:pPr>
        <w:jc w:val="both"/>
        <w:rPr>
          <w:rStyle w:val="Strong"/>
        </w:rPr>
      </w:pPr>
      <w:r w:rsidRPr="003121C3">
        <w:rPr>
          <w:rStyle w:val="Strong"/>
        </w:rPr>
        <w:t>SECOND READING</w:t>
      </w:r>
      <w:r w:rsidRPr="003121C3">
        <w:rPr>
          <w:rStyle w:val="Strong"/>
        </w:rPr>
        <w:tab/>
      </w:r>
      <w:r w:rsidRPr="003121C3">
        <w:rPr>
          <w:rStyle w:val="Strong"/>
        </w:rPr>
        <w:tab/>
      </w:r>
      <w:r w:rsidRPr="003121C3">
        <w:rPr>
          <w:rStyle w:val="Strong"/>
        </w:rPr>
        <w:tab/>
        <w:t xml:space="preserve">                          2 Corinthians 13:</w:t>
      </w:r>
      <w:r w:rsidR="00AB2EEE">
        <w:rPr>
          <w:rStyle w:val="Strong"/>
        </w:rPr>
        <w:t xml:space="preserve"> </w:t>
      </w:r>
      <w:r w:rsidRPr="003121C3">
        <w:rPr>
          <w:rStyle w:val="Strong"/>
        </w:rPr>
        <w:t>11-13</w:t>
      </w:r>
    </w:p>
    <w:p w14:paraId="084676D2" w14:textId="77777777" w:rsidR="00C2369E" w:rsidRPr="00AB2EEE" w:rsidRDefault="00C2369E" w:rsidP="00C2369E">
      <w:pPr>
        <w:jc w:val="both"/>
        <w:rPr>
          <w:rStyle w:val="Strong"/>
          <w:sz w:val="8"/>
        </w:rPr>
      </w:pPr>
    </w:p>
    <w:p w14:paraId="1248FF0E" w14:textId="77777777" w:rsidR="00C2369E" w:rsidRPr="003121C3" w:rsidRDefault="00C2369E" w:rsidP="00C2369E">
      <w:pPr>
        <w:jc w:val="both"/>
        <w:rPr>
          <w:i/>
          <w:iCs/>
        </w:rPr>
      </w:pPr>
      <w:r w:rsidRPr="003121C3">
        <w:rPr>
          <w:lang w:val="en-CA"/>
        </w:rPr>
        <w:fldChar w:fldCharType="begin"/>
      </w:r>
      <w:r w:rsidRPr="003121C3">
        <w:rPr>
          <w:lang w:val="en-CA"/>
        </w:rPr>
        <w:instrText xml:space="preserve"> SEQ CHAPTER \h \r 1</w:instrText>
      </w:r>
      <w:r w:rsidRPr="003121C3">
        <w:rPr>
          <w:lang w:val="en-CA"/>
        </w:rPr>
        <w:fldChar w:fldCharType="end"/>
      </w:r>
      <w:r w:rsidRPr="003121C3">
        <w:rPr>
          <w:i/>
          <w:iCs/>
        </w:rPr>
        <w:t>Paul concludes his painful letter to the troubled church at Corinth with a final appeal for these Christians to live in peace. His last words form a trinitarian benediction still used in Christian liturgy today.</w:t>
      </w:r>
    </w:p>
    <w:p w14:paraId="2149C567" w14:textId="77777777" w:rsidR="00C2369E" w:rsidRPr="003121C3" w:rsidRDefault="00C2369E" w:rsidP="00C2369E">
      <w:pPr>
        <w:ind w:firstLine="720"/>
        <w:jc w:val="both"/>
      </w:pPr>
      <w:r w:rsidRPr="003121C3">
        <w:lastRenderedPageBreak/>
        <w:t xml:space="preserve">Finally, brothers and sisters, farewell. Put things in order, listen to my appeal, agree with one another, live in peace; and the God of love and peace will be with you. </w:t>
      </w:r>
      <w:r w:rsidRPr="003121C3">
        <w:rPr>
          <w:vertAlign w:val="superscript"/>
        </w:rPr>
        <w:t>12</w:t>
      </w:r>
      <w:r w:rsidRPr="003121C3">
        <w:t xml:space="preserve"> Greet one another with a holy kiss. All the saints greet you.</w:t>
      </w:r>
    </w:p>
    <w:p w14:paraId="2626BF6F" w14:textId="78D35712" w:rsidR="00C2369E" w:rsidRPr="003121C3" w:rsidRDefault="00AB2EEE" w:rsidP="00C2369E">
      <w:pPr>
        <w:jc w:val="both"/>
      </w:pPr>
      <w:r>
        <w:rPr>
          <w:noProof/>
        </w:rPr>
        <w:drawing>
          <wp:anchor distT="36576" distB="36576" distL="36576" distR="36576" simplePos="0" relativeHeight="251658240" behindDoc="0" locked="0" layoutInCell="1" allowOverlap="1" wp14:anchorId="79F81E0F" wp14:editId="1BE2A150">
            <wp:simplePos x="0" y="0"/>
            <wp:positionH relativeFrom="column">
              <wp:posOffset>1331912</wp:posOffset>
            </wp:positionH>
            <wp:positionV relativeFrom="paragraph">
              <wp:posOffset>247332</wp:posOffset>
            </wp:positionV>
            <wp:extent cx="2911475" cy="5702300"/>
            <wp:effectExtent l="0" t="4762"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52762" t="10152" r="15242"/>
                    <a:stretch>
                      <a:fillRect/>
                    </a:stretch>
                  </pic:blipFill>
                  <pic:spPr bwMode="auto">
                    <a:xfrm rot="-5400000">
                      <a:off x="0" y="0"/>
                      <a:ext cx="2911475" cy="5702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2369E" w:rsidRPr="003121C3">
        <w:tab/>
      </w:r>
      <w:r w:rsidR="00C2369E" w:rsidRPr="003121C3">
        <w:rPr>
          <w:vertAlign w:val="superscript"/>
        </w:rPr>
        <w:t>13</w:t>
      </w:r>
      <w:r w:rsidR="00C2369E" w:rsidRPr="003121C3">
        <w:t>The grace of the Lord Jesus Christ, the love of God, and the communion of the Holy Spirit be with all of you.</w:t>
      </w:r>
    </w:p>
    <w:p w14:paraId="378AD5F3" w14:textId="45F23B22" w:rsidR="00C2369E" w:rsidRPr="00AB2EEE" w:rsidRDefault="00C2369E" w:rsidP="00C2369E">
      <w:pPr>
        <w:jc w:val="both"/>
        <w:rPr>
          <w:sz w:val="12"/>
        </w:rPr>
      </w:pPr>
    </w:p>
    <w:p w14:paraId="643E8FD6" w14:textId="11F5923E" w:rsidR="00C2369E" w:rsidRPr="003121C3" w:rsidRDefault="00C2369E" w:rsidP="00C2369E">
      <w:pPr>
        <w:jc w:val="both"/>
      </w:pPr>
      <w:r w:rsidRPr="003121C3">
        <w:t>The Word of the Lord.</w:t>
      </w:r>
    </w:p>
    <w:p w14:paraId="4F20E64C" w14:textId="119E0E60" w:rsidR="00C2369E" w:rsidRPr="00AB2EEE" w:rsidRDefault="00C2369E" w:rsidP="00C2369E">
      <w:pPr>
        <w:jc w:val="both"/>
        <w:rPr>
          <w:sz w:val="12"/>
        </w:rPr>
      </w:pPr>
    </w:p>
    <w:p w14:paraId="3C2FDE7B" w14:textId="64267B34" w:rsidR="00C2369E" w:rsidRPr="003121C3" w:rsidRDefault="00C2369E" w:rsidP="00C2369E">
      <w:pPr>
        <w:jc w:val="both"/>
      </w:pPr>
      <w:r w:rsidRPr="003121C3">
        <w:rPr>
          <w:b/>
        </w:rPr>
        <w:t>Thanks be to God.</w:t>
      </w:r>
    </w:p>
    <w:p w14:paraId="1376EB9A" w14:textId="6285BB04" w:rsidR="00C2369E" w:rsidRPr="00AB2EEE" w:rsidRDefault="00C2369E" w:rsidP="00C2369E">
      <w:pPr>
        <w:jc w:val="both"/>
        <w:rPr>
          <w:sz w:val="12"/>
        </w:rPr>
      </w:pPr>
    </w:p>
    <w:p w14:paraId="54394165" w14:textId="20280DD2" w:rsidR="00C2369E" w:rsidRPr="003121C3" w:rsidRDefault="00C2369E" w:rsidP="00C2369E">
      <w:pPr>
        <w:jc w:val="both"/>
      </w:pPr>
      <w:r w:rsidRPr="003121C3">
        <w:rPr>
          <w:i/>
        </w:rPr>
        <w:t>As you are able please rise</w:t>
      </w:r>
    </w:p>
    <w:p w14:paraId="338EA05A" w14:textId="61EE1BE5" w:rsidR="00C2369E" w:rsidRPr="00AB2EEE" w:rsidRDefault="00C2369E" w:rsidP="00C2369E">
      <w:pPr>
        <w:jc w:val="both"/>
        <w:rPr>
          <w:b/>
          <w:sz w:val="16"/>
        </w:rPr>
      </w:pPr>
    </w:p>
    <w:p w14:paraId="01AA5C50" w14:textId="1F77DE5F" w:rsidR="00C2369E" w:rsidRDefault="00C2369E" w:rsidP="00C2369E">
      <w:pPr>
        <w:jc w:val="both"/>
        <w:rPr>
          <w:b/>
        </w:rPr>
      </w:pPr>
      <w:r w:rsidRPr="003121C3">
        <w:rPr>
          <w:b/>
        </w:rPr>
        <w:t xml:space="preserve">THE VERSE </w:t>
      </w:r>
      <w:r w:rsidR="00AB2EEE">
        <w:rPr>
          <w:b/>
        </w:rPr>
        <w:t>(sing twice)</w:t>
      </w:r>
    </w:p>
    <w:p w14:paraId="0EEE6CDA" w14:textId="3529C374" w:rsidR="00AB2EEE" w:rsidRDefault="00AB2EEE" w:rsidP="00C2369E">
      <w:pPr>
        <w:jc w:val="both"/>
        <w:rPr>
          <w:b/>
        </w:rPr>
      </w:pPr>
    </w:p>
    <w:p w14:paraId="6BD2950D" w14:textId="385D5F3D" w:rsidR="00AB2EEE" w:rsidRDefault="00AB2EEE" w:rsidP="00C2369E">
      <w:pPr>
        <w:jc w:val="both"/>
        <w:rPr>
          <w:b/>
        </w:rPr>
      </w:pPr>
    </w:p>
    <w:p w14:paraId="08ACF3DC" w14:textId="77777777" w:rsidR="00AB2EEE" w:rsidRDefault="00AB2EEE" w:rsidP="00C2369E">
      <w:pPr>
        <w:jc w:val="both"/>
        <w:rPr>
          <w:b/>
        </w:rPr>
      </w:pPr>
    </w:p>
    <w:p w14:paraId="6E13F432" w14:textId="77777777" w:rsidR="00AB2EEE" w:rsidRDefault="00AB2EEE" w:rsidP="00C2369E">
      <w:pPr>
        <w:jc w:val="both"/>
        <w:rPr>
          <w:b/>
        </w:rPr>
      </w:pPr>
    </w:p>
    <w:p w14:paraId="0E8C01A0" w14:textId="77777777" w:rsidR="00AB2EEE" w:rsidRDefault="00AB2EEE" w:rsidP="00C2369E">
      <w:pPr>
        <w:jc w:val="both"/>
        <w:rPr>
          <w:b/>
        </w:rPr>
      </w:pPr>
    </w:p>
    <w:p w14:paraId="2C271A7D" w14:textId="77777777" w:rsidR="00AB2EEE" w:rsidRDefault="00AB2EEE" w:rsidP="00C2369E">
      <w:pPr>
        <w:jc w:val="both"/>
        <w:rPr>
          <w:b/>
        </w:rPr>
      </w:pPr>
    </w:p>
    <w:p w14:paraId="732FEC33" w14:textId="77777777" w:rsidR="00AB2EEE" w:rsidRDefault="00AB2EEE" w:rsidP="00C2369E">
      <w:pPr>
        <w:jc w:val="both"/>
        <w:rPr>
          <w:b/>
        </w:rPr>
      </w:pPr>
    </w:p>
    <w:p w14:paraId="1085429D" w14:textId="77777777" w:rsidR="00AB2EEE" w:rsidRDefault="00AB2EEE" w:rsidP="00C2369E">
      <w:pPr>
        <w:jc w:val="both"/>
        <w:rPr>
          <w:b/>
        </w:rPr>
      </w:pPr>
    </w:p>
    <w:p w14:paraId="63592BAB" w14:textId="77777777" w:rsidR="00AB2EEE" w:rsidRDefault="00AB2EEE" w:rsidP="00C2369E">
      <w:pPr>
        <w:jc w:val="both"/>
        <w:rPr>
          <w:b/>
        </w:rPr>
      </w:pPr>
    </w:p>
    <w:p w14:paraId="6EED2685" w14:textId="77777777" w:rsidR="00AB2EEE" w:rsidRDefault="00AB2EEE" w:rsidP="00C2369E">
      <w:pPr>
        <w:jc w:val="both"/>
        <w:rPr>
          <w:b/>
        </w:rPr>
      </w:pPr>
    </w:p>
    <w:p w14:paraId="1AEBAFA2" w14:textId="77777777" w:rsidR="00AB2EEE" w:rsidRDefault="00AB2EEE" w:rsidP="00C2369E">
      <w:pPr>
        <w:jc w:val="both"/>
        <w:rPr>
          <w:b/>
        </w:rPr>
      </w:pPr>
    </w:p>
    <w:p w14:paraId="5EBDA24E" w14:textId="77777777" w:rsidR="00AB2EEE" w:rsidRDefault="00AB2EEE" w:rsidP="00C2369E">
      <w:pPr>
        <w:jc w:val="both"/>
        <w:rPr>
          <w:b/>
        </w:rPr>
      </w:pPr>
    </w:p>
    <w:p w14:paraId="2C087CFA" w14:textId="77777777" w:rsidR="00AB2EEE" w:rsidRDefault="00AB2EEE" w:rsidP="00C2369E">
      <w:pPr>
        <w:jc w:val="both"/>
        <w:rPr>
          <w:b/>
        </w:rPr>
      </w:pPr>
    </w:p>
    <w:p w14:paraId="5CAF5936" w14:textId="77777777" w:rsidR="00AB2EEE" w:rsidRDefault="00AB2EEE" w:rsidP="00C2369E">
      <w:pPr>
        <w:jc w:val="both"/>
        <w:rPr>
          <w:b/>
        </w:rPr>
      </w:pPr>
    </w:p>
    <w:p w14:paraId="4DFE5704" w14:textId="77777777" w:rsidR="00AB2EEE" w:rsidRDefault="00AB2EEE" w:rsidP="00C2369E">
      <w:pPr>
        <w:jc w:val="both"/>
        <w:rPr>
          <w:b/>
        </w:rPr>
      </w:pPr>
    </w:p>
    <w:p w14:paraId="315D0B99" w14:textId="77777777" w:rsidR="00AB2EEE" w:rsidRDefault="00AB2EEE" w:rsidP="00C2369E">
      <w:pPr>
        <w:jc w:val="both"/>
        <w:rPr>
          <w:b/>
        </w:rPr>
      </w:pPr>
    </w:p>
    <w:p w14:paraId="5992A993" w14:textId="77777777" w:rsidR="00AB2EEE" w:rsidRDefault="00AB2EEE" w:rsidP="00C2369E">
      <w:pPr>
        <w:jc w:val="both"/>
        <w:rPr>
          <w:b/>
        </w:rPr>
      </w:pPr>
    </w:p>
    <w:p w14:paraId="6A8040B2" w14:textId="77777777" w:rsidR="00AB2EEE" w:rsidRDefault="00AB2EEE" w:rsidP="00C2369E">
      <w:pPr>
        <w:jc w:val="both"/>
        <w:rPr>
          <w:b/>
        </w:rPr>
      </w:pPr>
    </w:p>
    <w:p w14:paraId="553ED3C4" w14:textId="77777777" w:rsidR="00AB2EEE" w:rsidRDefault="00AB2EEE" w:rsidP="00C2369E">
      <w:pPr>
        <w:jc w:val="both"/>
        <w:rPr>
          <w:b/>
        </w:rPr>
      </w:pPr>
    </w:p>
    <w:p w14:paraId="5720FDB5" w14:textId="17068694" w:rsidR="00C2369E" w:rsidRPr="003121C3" w:rsidRDefault="00C2369E" w:rsidP="00C2369E">
      <w:pPr>
        <w:jc w:val="both"/>
        <w:rPr>
          <w:b/>
          <w:iCs/>
        </w:rPr>
      </w:pPr>
      <w:r w:rsidRPr="003121C3">
        <w:rPr>
          <w:b/>
          <w:iCs/>
        </w:rPr>
        <w:t>THE HOLY GOSPEL</w:t>
      </w:r>
      <w:r w:rsidRPr="003121C3">
        <w:rPr>
          <w:b/>
          <w:iCs/>
        </w:rPr>
        <w:tab/>
      </w:r>
      <w:r w:rsidRPr="003121C3">
        <w:rPr>
          <w:b/>
          <w:iCs/>
        </w:rPr>
        <w:tab/>
        <w:t xml:space="preserve">                                 </w:t>
      </w:r>
      <w:r w:rsidR="00AB2EEE">
        <w:rPr>
          <w:b/>
          <w:iCs/>
        </w:rPr>
        <w:t xml:space="preserve">                 </w:t>
      </w:r>
      <w:r w:rsidRPr="003121C3">
        <w:rPr>
          <w:b/>
          <w:iCs/>
        </w:rPr>
        <w:t xml:space="preserve"> Matthew 28:</w:t>
      </w:r>
      <w:r w:rsidR="00AB2EEE">
        <w:rPr>
          <w:b/>
          <w:iCs/>
        </w:rPr>
        <w:t xml:space="preserve"> </w:t>
      </w:r>
      <w:r w:rsidRPr="003121C3">
        <w:rPr>
          <w:b/>
          <w:iCs/>
        </w:rPr>
        <w:t>16-20</w:t>
      </w:r>
    </w:p>
    <w:p w14:paraId="27B1F8EC" w14:textId="77777777" w:rsidR="00C2369E" w:rsidRPr="00AB2EEE" w:rsidRDefault="00C2369E" w:rsidP="00C2369E">
      <w:pPr>
        <w:jc w:val="both"/>
        <w:rPr>
          <w:b/>
          <w:iCs/>
          <w:sz w:val="12"/>
        </w:rPr>
      </w:pPr>
    </w:p>
    <w:p w14:paraId="71A74C59" w14:textId="77777777" w:rsidR="00C2369E" w:rsidRPr="003121C3" w:rsidRDefault="00C2369E" w:rsidP="00C2369E">
      <w:pPr>
        <w:jc w:val="both"/>
        <w:rPr>
          <w:i/>
          <w:iCs/>
        </w:rPr>
      </w:pPr>
      <w:r w:rsidRPr="003121C3">
        <w:rPr>
          <w:lang w:val="en-CA"/>
        </w:rPr>
        <w:fldChar w:fldCharType="begin"/>
      </w:r>
      <w:r w:rsidRPr="003121C3">
        <w:rPr>
          <w:lang w:val="en-CA"/>
        </w:rPr>
        <w:instrText xml:space="preserve"> SEQ CHAPTER \h \r 1</w:instrText>
      </w:r>
      <w:r w:rsidRPr="003121C3">
        <w:rPr>
          <w:lang w:val="en-CA"/>
        </w:rPr>
        <w:fldChar w:fldCharType="end"/>
      </w:r>
      <w:r w:rsidRPr="003121C3">
        <w:rPr>
          <w:i/>
          <w:iCs/>
        </w:rPr>
        <w:t>After his resurrection, Jesus summons his remaining disciples and commissions them for mission in the name of the triune God.</w:t>
      </w:r>
    </w:p>
    <w:p w14:paraId="3A28F1A3" w14:textId="77777777" w:rsidR="00C2369E" w:rsidRPr="00AB2EEE" w:rsidRDefault="00C2369E" w:rsidP="00C2369E">
      <w:pPr>
        <w:jc w:val="both"/>
        <w:rPr>
          <w:i/>
          <w:iCs/>
          <w:sz w:val="12"/>
        </w:rPr>
      </w:pPr>
    </w:p>
    <w:p w14:paraId="4FCAC511" w14:textId="05920F39" w:rsidR="00C2369E" w:rsidRPr="003121C3" w:rsidRDefault="00C2369E" w:rsidP="00C2369E">
      <w:pPr>
        <w:ind w:left="-288" w:firstLine="288"/>
        <w:jc w:val="both"/>
      </w:pPr>
      <w:r w:rsidRPr="003121C3">
        <w:t>P:</w:t>
      </w:r>
      <w:r w:rsidR="00AB2EEE">
        <w:t xml:space="preserve">  </w:t>
      </w:r>
      <w:r w:rsidRPr="003121C3">
        <w:t>The Holy Gospel according to St. Matthew, the twenty-eighth chapter.</w:t>
      </w:r>
    </w:p>
    <w:p w14:paraId="30F708A0" w14:textId="77777777" w:rsidR="00C2369E" w:rsidRPr="00AB2EEE" w:rsidRDefault="00C2369E" w:rsidP="00C2369E">
      <w:pPr>
        <w:ind w:left="-288" w:firstLine="288"/>
        <w:jc w:val="both"/>
        <w:rPr>
          <w:sz w:val="12"/>
        </w:rPr>
      </w:pPr>
    </w:p>
    <w:p w14:paraId="1012A7BD" w14:textId="3177B771" w:rsidR="00C2369E" w:rsidRPr="003121C3" w:rsidRDefault="00C2369E" w:rsidP="00C2369E">
      <w:pPr>
        <w:ind w:left="-288" w:firstLine="288"/>
        <w:jc w:val="both"/>
        <w:rPr>
          <w:b/>
        </w:rPr>
      </w:pPr>
      <w:r w:rsidRPr="003121C3">
        <w:rPr>
          <w:b/>
        </w:rPr>
        <w:t>C:</w:t>
      </w:r>
      <w:r w:rsidR="00AB2EEE">
        <w:rPr>
          <w:b/>
        </w:rPr>
        <w:t xml:space="preserve">  </w:t>
      </w:r>
      <w:r w:rsidRPr="003121C3">
        <w:rPr>
          <w:b/>
        </w:rPr>
        <w:t>Glory to You, O Lord!</w:t>
      </w:r>
    </w:p>
    <w:p w14:paraId="36B9A752" w14:textId="77777777" w:rsidR="00C2369E" w:rsidRPr="00AB2EEE" w:rsidRDefault="00C2369E" w:rsidP="00C2369E">
      <w:pPr>
        <w:ind w:left="-288" w:firstLine="288"/>
        <w:jc w:val="both"/>
        <w:rPr>
          <w:b/>
          <w:i/>
          <w:iCs/>
          <w:sz w:val="12"/>
        </w:rPr>
      </w:pPr>
    </w:p>
    <w:p w14:paraId="0B54CE55" w14:textId="77777777" w:rsidR="00C2369E" w:rsidRPr="003121C3" w:rsidRDefault="00C2369E" w:rsidP="00C2369E">
      <w:pPr>
        <w:jc w:val="both"/>
      </w:pPr>
      <w:r w:rsidRPr="003121C3">
        <w:rPr>
          <w:i/>
          <w:iCs/>
        </w:rPr>
        <w:tab/>
      </w:r>
      <w:r w:rsidRPr="003121C3">
        <w:t xml:space="preserve">Now the eleven disciples went to Galilee, to the mountain to which Jesus had directed them. </w:t>
      </w:r>
      <w:r w:rsidRPr="003121C3">
        <w:rPr>
          <w:vertAlign w:val="superscript"/>
        </w:rPr>
        <w:t>17</w:t>
      </w:r>
      <w:r w:rsidRPr="003121C3">
        <w:t xml:space="preserve">When they saw Him, they worshiped Him; but some doubted. </w:t>
      </w:r>
      <w:r w:rsidRPr="003121C3">
        <w:rPr>
          <w:vertAlign w:val="superscript"/>
        </w:rPr>
        <w:t>18</w:t>
      </w:r>
      <w:r w:rsidRPr="003121C3">
        <w:t xml:space="preserve">And Jesus came and said to them, "All authority in heaven and on earth has been given to Me. </w:t>
      </w:r>
      <w:r w:rsidRPr="003121C3">
        <w:rPr>
          <w:vertAlign w:val="superscript"/>
        </w:rPr>
        <w:t>19</w:t>
      </w:r>
      <w:r w:rsidRPr="003121C3">
        <w:t xml:space="preserve">Go therefore and make disciples of all nations, baptizing them in the name of the Father and of the Son and of the Holy Spirit, </w:t>
      </w:r>
      <w:r w:rsidRPr="003121C3">
        <w:rPr>
          <w:vertAlign w:val="superscript"/>
        </w:rPr>
        <w:t>20</w:t>
      </w:r>
      <w:r w:rsidRPr="003121C3">
        <w:t>and teaching them to obey everything that I have commanded you. And remember, I am with you always, to the end of the age."</w:t>
      </w:r>
    </w:p>
    <w:p w14:paraId="4F7C48AD" w14:textId="77777777" w:rsidR="00C2369E" w:rsidRPr="00AB2EEE" w:rsidRDefault="00C2369E" w:rsidP="00C2369E">
      <w:pPr>
        <w:jc w:val="both"/>
        <w:rPr>
          <w:sz w:val="12"/>
        </w:rPr>
      </w:pPr>
    </w:p>
    <w:p w14:paraId="6DFCFEB8" w14:textId="32066230" w:rsidR="00C2369E" w:rsidRPr="003121C3" w:rsidRDefault="00C2369E" w:rsidP="00C2369E">
      <w:pPr>
        <w:jc w:val="both"/>
      </w:pPr>
      <w:r w:rsidRPr="003121C3">
        <w:t>P:</w:t>
      </w:r>
      <w:r w:rsidR="00AB2EEE">
        <w:t xml:space="preserve">  </w:t>
      </w:r>
      <w:r w:rsidRPr="003121C3">
        <w:t>The Gospel of the Lord.</w:t>
      </w:r>
    </w:p>
    <w:p w14:paraId="1DC4CBF0" w14:textId="77777777" w:rsidR="00C2369E" w:rsidRPr="00AB2EEE" w:rsidRDefault="00C2369E" w:rsidP="00C2369E">
      <w:pPr>
        <w:jc w:val="both"/>
        <w:rPr>
          <w:sz w:val="12"/>
        </w:rPr>
      </w:pPr>
    </w:p>
    <w:p w14:paraId="21D069AA" w14:textId="749FC021" w:rsidR="00C2369E" w:rsidRPr="003121C3" w:rsidRDefault="00C2369E" w:rsidP="00C2369E">
      <w:pPr>
        <w:jc w:val="both"/>
        <w:rPr>
          <w:b/>
        </w:rPr>
      </w:pPr>
      <w:r w:rsidRPr="003121C3">
        <w:rPr>
          <w:b/>
        </w:rPr>
        <w:t>C:</w:t>
      </w:r>
      <w:r w:rsidR="00AB2EEE">
        <w:rPr>
          <w:b/>
        </w:rPr>
        <w:t xml:space="preserve">  </w:t>
      </w:r>
      <w:r w:rsidRPr="003121C3">
        <w:rPr>
          <w:b/>
        </w:rPr>
        <w:t xml:space="preserve">Praise to You, O Christ!  </w:t>
      </w:r>
    </w:p>
    <w:p w14:paraId="68500559" w14:textId="77777777" w:rsidR="00C2369E" w:rsidRPr="003121C3" w:rsidRDefault="00C2369E" w:rsidP="00C2369E">
      <w:pPr>
        <w:ind w:left="-288" w:firstLine="288"/>
        <w:jc w:val="both"/>
        <w:rPr>
          <w:i/>
        </w:rPr>
      </w:pPr>
      <w:r w:rsidRPr="003121C3">
        <w:rPr>
          <w:i/>
        </w:rPr>
        <w:lastRenderedPageBreak/>
        <w:t>The assembly is seated</w:t>
      </w:r>
    </w:p>
    <w:p w14:paraId="60EA1BEB" w14:textId="77777777" w:rsidR="00C2369E" w:rsidRPr="00D139F5" w:rsidRDefault="00C2369E" w:rsidP="00C2369E">
      <w:pPr>
        <w:ind w:left="-288" w:firstLine="288"/>
        <w:jc w:val="both"/>
        <w:rPr>
          <w:i/>
          <w:sz w:val="16"/>
        </w:rPr>
      </w:pPr>
    </w:p>
    <w:p w14:paraId="103DF87D" w14:textId="2E067CC8" w:rsidR="00C2369E" w:rsidRPr="003121C3" w:rsidRDefault="00C2369E" w:rsidP="00C2369E">
      <w:pPr>
        <w:ind w:left="-288" w:firstLine="288"/>
        <w:jc w:val="both"/>
        <w:rPr>
          <w:bCs/>
        </w:rPr>
      </w:pPr>
      <w:r w:rsidRPr="003121C3">
        <w:rPr>
          <w:b/>
        </w:rPr>
        <w:t>THE SERMON</w:t>
      </w:r>
      <w:r w:rsidRPr="003121C3">
        <w:rPr>
          <w:bCs/>
        </w:rPr>
        <w:tab/>
      </w:r>
      <w:r w:rsidRPr="003121C3">
        <w:rPr>
          <w:bCs/>
        </w:rPr>
        <w:tab/>
      </w:r>
      <w:r w:rsidRPr="003121C3">
        <w:rPr>
          <w:bCs/>
        </w:rPr>
        <w:tab/>
      </w:r>
      <w:r w:rsidRPr="003121C3">
        <w:rPr>
          <w:bCs/>
        </w:rPr>
        <w:tab/>
        <w:t xml:space="preserve">         The Rev. Dr. Frederick Niedner, Jr.</w:t>
      </w:r>
    </w:p>
    <w:p w14:paraId="34729F63" w14:textId="77777777" w:rsidR="00C2369E" w:rsidRPr="00D139F5" w:rsidRDefault="00C2369E" w:rsidP="00C2369E">
      <w:pPr>
        <w:ind w:left="-288" w:firstLine="288"/>
        <w:jc w:val="both"/>
        <w:rPr>
          <w:b/>
          <w:sz w:val="16"/>
        </w:rPr>
      </w:pPr>
    </w:p>
    <w:p w14:paraId="2C5979D9" w14:textId="77777777" w:rsidR="00C2369E" w:rsidRPr="003121C3" w:rsidRDefault="00C2369E" w:rsidP="00C2369E">
      <w:pPr>
        <w:ind w:left="-288" w:firstLine="288"/>
        <w:jc w:val="center"/>
        <w:rPr>
          <w:i/>
        </w:rPr>
      </w:pPr>
      <w:r w:rsidRPr="003121C3">
        <w:rPr>
          <w:i/>
        </w:rPr>
        <w:t>Silence for reflection follows the sermon</w:t>
      </w:r>
    </w:p>
    <w:p w14:paraId="7FA44E59" w14:textId="77777777" w:rsidR="00C2369E" w:rsidRPr="00D139F5" w:rsidRDefault="00C2369E" w:rsidP="00D139F5">
      <w:pPr>
        <w:ind w:left="-288" w:firstLine="288"/>
        <w:rPr>
          <w:i/>
          <w:sz w:val="16"/>
        </w:rPr>
      </w:pPr>
    </w:p>
    <w:p w14:paraId="5D5EA856" w14:textId="77777777" w:rsidR="00C2369E" w:rsidRPr="003121C3" w:rsidRDefault="00C2369E" w:rsidP="00C2369E">
      <w:pPr>
        <w:ind w:left="-288" w:firstLine="288"/>
        <w:jc w:val="both"/>
        <w:rPr>
          <w:i/>
        </w:rPr>
      </w:pPr>
      <w:r w:rsidRPr="003121C3">
        <w:rPr>
          <w:i/>
        </w:rPr>
        <w:t>As you are able please rise</w:t>
      </w:r>
    </w:p>
    <w:p w14:paraId="136CDCC3" w14:textId="77777777" w:rsidR="00C2369E" w:rsidRPr="00D139F5" w:rsidRDefault="00C2369E" w:rsidP="00C2369E">
      <w:pPr>
        <w:ind w:left="-288" w:firstLine="288"/>
        <w:jc w:val="both"/>
        <w:rPr>
          <w:i/>
          <w:sz w:val="16"/>
        </w:rPr>
      </w:pPr>
    </w:p>
    <w:p w14:paraId="525DDF6F" w14:textId="3DA29666" w:rsidR="00C2369E" w:rsidRPr="00D139F5" w:rsidRDefault="00C2369E" w:rsidP="00C2369E">
      <w:pPr>
        <w:jc w:val="both"/>
        <w:rPr>
          <w:i/>
        </w:rPr>
      </w:pPr>
      <w:r w:rsidRPr="003121C3">
        <w:rPr>
          <w:b/>
        </w:rPr>
        <w:t>THE HYMN OF THE DAY</w:t>
      </w:r>
      <w:r w:rsidR="00D139F5">
        <w:rPr>
          <w:b/>
        </w:rPr>
        <w:t xml:space="preserve"> NSB 38</w:t>
      </w:r>
      <w:r w:rsidR="00D139F5">
        <w:rPr>
          <w:b/>
        </w:rPr>
        <w:tab/>
      </w:r>
      <w:r w:rsidR="00D139F5">
        <w:rPr>
          <w:b/>
        </w:rPr>
        <w:tab/>
      </w:r>
      <w:r w:rsidR="00D139F5">
        <w:rPr>
          <w:b/>
        </w:rPr>
        <w:tab/>
        <w:t xml:space="preserve">                  </w:t>
      </w:r>
      <w:r w:rsidR="00D139F5">
        <w:rPr>
          <w:b/>
          <w:i/>
        </w:rPr>
        <w:t>Glorify Thy Name</w:t>
      </w:r>
    </w:p>
    <w:p w14:paraId="765180CF" w14:textId="77777777" w:rsidR="00C2369E" w:rsidRPr="00D139F5" w:rsidRDefault="00C2369E" w:rsidP="00C2369E">
      <w:pPr>
        <w:jc w:val="both"/>
        <w:rPr>
          <w:i/>
          <w:sz w:val="16"/>
        </w:rPr>
      </w:pPr>
    </w:p>
    <w:p w14:paraId="2FC77D16" w14:textId="77777777" w:rsidR="00C2369E" w:rsidRPr="003121C3" w:rsidRDefault="00C2369E" w:rsidP="00C2369E">
      <w:pPr>
        <w:jc w:val="both"/>
      </w:pPr>
      <w:r w:rsidRPr="003121C3">
        <w:rPr>
          <w:b/>
        </w:rPr>
        <w:t>THE NICENE CREED</w:t>
      </w:r>
    </w:p>
    <w:p w14:paraId="13168073" w14:textId="77777777" w:rsidR="00C2369E" w:rsidRPr="00D139F5" w:rsidRDefault="00C2369E" w:rsidP="00C2369E">
      <w:pPr>
        <w:ind w:left="-288" w:firstLine="288"/>
        <w:jc w:val="both"/>
        <w:rPr>
          <w:b/>
          <w:sz w:val="12"/>
          <w:szCs w:val="22"/>
        </w:rPr>
      </w:pPr>
    </w:p>
    <w:p w14:paraId="69A809D3" w14:textId="77777777" w:rsidR="00D139F5" w:rsidRDefault="00C2369E" w:rsidP="00C2369E">
      <w:pPr>
        <w:ind w:left="720" w:hanging="720"/>
        <w:jc w:val="both"/>
      </w:pPr>
      <w:r w:rsidRPr="003121C3">
        <w:t>A:</w:t>
      </w:r>
      <w:r w:rsidR="00D139F5">
        <w:t xml:space="preserve">  </w:t>
      </w:r>
      <w:r w:rsidRPr="003121C3">
        <w:t xml:space="preserve">God has made us His people through our Baptism into Christ.  Living together in trust </w:t>
      </w:r>
    </w:p>
    <w:p w14:paraId="614A6BE1" w14:textId="7509298A" w:rsidR="00C2369E" w:rsidRPr="003121C3" w:rsidRDefault="00D139F5" w:rsidP="00C2369E">
      <w:pPr>
        <w:ind w:left="720" w:hanging="720"/>
        <w:jc w:val="both"/>
      </w:pPr>
      <w:r>
        <w:t xml:space="preserve">      </w:t>
      </w:r>
      <w:r w:rsidR="00C2369E" w:rsidRPr="003121C3">
        <w:t>and hope, we confess our faith.</w:t>
      </w:r>
    </w:p>
    <w:p w14:paraId="7F19881A" w14:textId="77777777" w:rsidR="00C2369E" w:rsidRPr="00D139F5" w:rsidRDefault="00C2369E" w:rsidP="00C2369E">
      <w:pPr>
        <w:ind w:left="720" w:hanging="720"/>
        <w:jc w:val="both"/>
        <w:rPr>
          <w:sz w:val="16"/>
        </w:rPr>
      </w:pPr>
    </w:p>
    <w:p w14:paraId="118746D5" w14:textId="32E8B2FE" w:rsidR="00C2369E" w:rsidRPr="003121C3" w:rsidRDefault="00C2369E" w:rsidP="00C2369E">
      <w:pPr>
        <w:jc w:val="both"/>
        <w:rPr>
          <w:b/>
          <w:bCs/>
        </w:rPr>
      </w:pPr>
      <w:r w:rsidRPr="003121C3">
        <w:rPr>
          <w:b/>
        </w:rPr>
        <w:t>C:</w:t>
      </w:r>
      <w:r w:rsidR="00D139F5">
        <w:rPr>
          <w:b/>
        </w:rPr>
        <w:t xml:space="preserve">  </w:t>
      </w:r>
      <w:r w:rsidRPr="003121C3">
        <w:rPr>
          <w:lang w:val="en-CA"/>
        </w:rPr>
        <w:fldChar w:fldCharType="begin"/>
      </w:r>
      <w:r w:rsidRPr="003121C3">
        <w:rPr>
          <w:lang w:val="en-CA"/>
        </w:rPr>
        <w:instrText xml:space="preserve"> SEQ CHAPTER \h \r 1</w:instrText>
      </w:r>
      <w:r w:rsidRPr="003121C3">
        <w:rPr>
          <w:lang w:val="en-CA"/>
        </w:rPr>
        <w:fldChar w:fldCharType="end"/>
      </w:r>
      <w:r w:rsidRPr="003121C3">
        <w:rPr>
          <w:b/>
          <w:bCs/>
        </w:rPr>
        <w:t xml:space="preserve">We believe in one God, </w:t>
      </w:r>
    </w:p>
    <w:p w14:paraId="0DB516C0" w14:textId="035EC243" w:rsidR="00C2369E" w:rsidRPr="003121C3" w:rsidRDefault="00D139F5" w:rsidP="00C2369E">
      <w:pPr>
        <w:jc w:val="both"/>
        <w:rPr>
          <w:b/>
          <w:bCs/>
        </w:rPr>
      </w:pPr>
      <w:r>
        <w:rPr>
          <w:b/>
          <w:bCs/>
        </w:rPr>
        <w:t xml:space="preserve">      </w:t>
      </w:r>
      <w:r w:rsidR="00C2369E" w:rsidRPr="003121C3">
        <w:rPr>
          <w:b/>
          <w:bCs/>
        </w:rPr>
        <w:t xml:space="preserve">the Father, the Almighty, </w:t>
      </w:r>
    </w:p>
    <w:p w14:paraId="77366E28" w14:textId="5BDF4891" w:rsidR="00C2369E" w:rsidRPr="003121C3" w:rsidRDefault="00D139F5" w:rsidP="00C2369E">
      <w:pPr>
        <w:jc w:val="both"/>
        <w:rPr>
          <w:b/>
          <w:bCs/>
        </w:rPr>
      </w:pPr>
      <w:r>
        <w:rPr>
          <w:b/>
          <w:bCs/>
        </w:rPr>
        <w:t xml:space="preserve">      </w:t>
      </w:r>
      <w:r w:rsidR="00C2369E" w:rsidRPr="003121C3">
        <w:rPr>
          <w:b/>
          <w:bCs/>
        </w:rPr>
        <w:t xml:space="preserve">maker of heaven and earth, </w:t>
      </w:r>
    </w:p>
    <w:p w14:paraId="7E2CED63" w14:textId="4CAF7461" w:rsidR="00C2369E" w:rsidRPr="003121C3" w:rsidRDefault="00D139F5" w:rsidP="00C2369E">
      <w:pPr>
        <w:jc w:val="both"/>
        <w:rPr>
          <w:b/>
          <w:bCs/>
        </w:rPr>
      </w:pPr>
      <w:r>
        <w:rPr>
          <w:b/>
          <w:bCs/>
        </w:rPr>
        <w:t xml:space="preserve">      </w:t>
      </w:r>
      <w:r w:rsidR="00C2369E" w:rsidRPr="003121C3">
        <w:rPr>
          <w:b/>
          <w:bCs/>
        </w:rPr>
        <w:t xml:space="preserve">of all that is, seen and unseen. </w:t>
      </w:r>
    </w:p>
    <w:p w14:paraId="1C9BEEB8" w14:textId="77777777" w:rsidR="00C2369E" w:rsidRPr="00D139F5" w:rsidRDefault="00C2369E" w:rsidP="00C2369E">
      <w:pPr>
        <w:jc w:val="both"/>
        <w:rPr>
          <w:b/>
          <w:bCs/>
          <w:sz w:val="16"/>
        </w:rPr>
      </w:pPr>
    </w:p>
    <w:p w14:paraId="2521D725" w14:textId="49715A29" w:rsidR="00C2369E" w:rsidRPr="003121C3" w:rsidRDefault="00D139F5" w:rsidP="00D139F5">
      <w:pPr>
        <w:jc w:val="both"/>
        <w:rPr>
          <w:b/>
          <w:bCs/>
        </w:rPr>
      </w:pPr>
      <w:r>
        <w:rPr>
          <w:b/>
          <w:bCs/>
        </w:rPr>
        <w:t xml:space="preserve">      </w:t>
      </w:r>
      <w:r w:rsidR="00C2369E" w:rsidRPr="003121C3">
        <w:rPr>
          <w:b/>
          <w:bCs/>
        </w:rPr>
        <w:t xml:space="preserve">We believe in one Lord, Jesus Christ, </w:t>
      </w:r>
    </w:p>
    <w:p w14:paraId="1E47792A" w14:textId="717DCE0E" w:rsidR="00C2369E" w:rsidRPr="003121C3" w:rsidRDefault="00D139F5" w:rsidP="00C2369E">
      <w:pPr>
        <w:jc w:val="both"/>
        <w:rPr>
          <w:b/>
          <w:bCs/>
        </w:rPr>
      </w:pPr>
      <w:r>
        <w:rPr>
          <w:b/>
          <w:bCs/>
        </w:rPr>
        <w:t xml:space="preserve">      </w:t>
      </w:r>
      <w:r w:rsidR="00C2369E" w:rsidRPr="003121C3">
        <w:rPr>
          <w:b/>
          <w:bCs/>
        </w:rPr>
        <w:t xml:space="preserve">the only Son of God, </w:t>
      </w:r>
    </w:p>
    <w:p w14:paraId="3700081D" w14:textId="38BD0CB3" w:rsidR="00C2369E" w:rsidRPr="003121C3" w:rsidRDefault="00D139F5" w:rsidP="00C2369E">
      <w:pPr>
        <w:jc w:val="both"/>
        <w:rPr>
          <w:b/>
          <w:bCs/>
        </w:rPr>
      </w:pPr>
      <w:r>
        <w:rPr>
          <w:b/>
          <w:bCs/>
        </w:rPr>
        <w:t xml:space="preserve">      </w:t>
      </w:r>
      <w:r w:rsidR="00C2369E" w:rsidRPr="003121C3">
        <w:rPr>
          <w:b/>
          <w:bCs/>
        </w:rPr>
        <w:t xml:space="preserve">eternally begotten of the Father, </w:t>
      </w:r>
    </w:p>
    <w:p w14:paraId="174421CB" w14:textId="5A44ADE6" w:rsidR="00C2369E" w:rsidRPr="003121C3" w:rsidRDefault="00D139F5" w:rsidP="00C2369E">
      <w:pPr>
        <w:jc w:val="both"/>
        <w:rPr>
          <w:b/>
          <w:bCs/>
        </w:rPr>
      </w:pPr>
      <w:r>
        <w:rPr>
          <w:b/>
          <w:bCs/>
        </w:rPr>
        <w:t xml:space="preserve">      </w:t>
      </w:r>
      <w:r w:rsidR="00C2369E" w:rsidRPr="003121C3">
        <w:rPr>
          <w:b/>
          <w:bCs/>
        </w:rPr>
        <w:t xml:space="preserve">God from God, Light from Light, </w:t>
      </w:r>
    </w:p>
    <w:p w14:paraId="2BD139BF" w14:textId="4BDA4AF0" w:rsidR="00C2369E" w:rsidRPr="003121C3" w:rsidRDefault="00D139F5" w:rsidP="00C2369E">
      <w:pPr>
        <w:jc w:val="both"/>
        <w:rPr>
          <w:b/>
          <w:bCs/>
        </w:rPr>
      </w:pPr>
      <w:r>
        <w:rPr>
          <w:b/>
          <w:bCs/>
        </w:rPr>
        <w:t xml:space="preserve">      </w:t>
      </w:r>
      <w:r w:rsidR="00C2369E" w:rsidRPr="003121C3">
        <w:rPr>
          <w:b/>
          <w:bCs/>
        </w:rPr>
        <w:t xml:space="preserve">true God from true God, </w:t>
      </w:r>
    </w:p>
    <w:p w14:paraId="14A1156D" w14:textId="28BB4DEA" w:rsidR="00C2369E" w:rsidRPr="003121C3" w:rsidRDefault="00D139F5" w:rsidP="00C2369E">
      <w:pPr>
        <w:jc w:val="both"/>
        <w:rPr>
          <w:b/>
          <w:bCs/>
        </w:rPr>
      </w:pPr>
      <w:r>
        <w:rPr>
          <w:b/>
          <w:bCs/>
        </w:rPr>
        <w:t xml:space="preserve">      </w:t>
      </w:r>
      <w:r w:rsidR="00C2369E" w:rsidRPr="003121C3">
        <w:rPr>
          <w:b/>
          <w:bCs/>
        </w:rPr>
        <w:t xml:space="preserve">begotten, not made, </w:t>
      </w:r>
    </w:p>
    <w:p w14:paraId="02BFC38E" w14:textId="3AC294F1" w:rsidR="00C2369E" w:rsidRPr="003121C3" w:rsidRDefault="00D139F5" w:rsidP="00C2369E">
      <w:pPr>
        <w:jc w:val="both"/>
        <w:rPr>
          <w:b/>
          <w:bCs/>
        </w:rPr>
      </w:pPr>
      <w:r>
        <w:rPr>
          <w:b/>
          <w:bCs/>
        </w:rPr>
        <w:t xml:space="preserve">      </w:t>
      </w:r>
      <w:r w:rsidR="00C2369E" w:rsidRPr="003121C3">
        <w:rPr>
          <w:b/>
          <w:bCs/>
        </w:rPr>
        <w:t xml:space="preserve">of one Being with the Father. </w:t>
      </w:r>
    </w:p>
    <w:p w14:paraId="11BDC09B" w14:textId="09069957" w:rsidR="00C2369E" w:rsidRPr="003121C3" w:rsidRDefault="00D139F5" w:rsidP="00C2369E">
      <w:pPr>
        <w:jc w:val="both"/>
        <w:rPr>
          <w:b/>
          <w:bCs/>
        </w:rPr>
      </w:pPr>
      <w:r>
        <w:rPr>
          <w:b/>
          <w:bCs/>
        </w:rPr>
        <w:t xml:space="preserve">      </w:t>
      </w:r>
      <w:r w:rsidR="00C2369E" w:rsidRPr="003121C3">
        <w:rPr>
          <w:b/>
          <w:bCs/>
        </w:rPr>
        <w:t xml:space="preserve">Through him all things were made. </w:t>
      </w:r>
    </w:p>
    <w:p w14:paraId="3792BF9F" w14:textId="1854478C" w:rsidR="00C2369E" w:rsidRPr="003121C3" w:rsidRDefault="00D139F5" w:rsidP="00C2369E">
      <w:pPr>
        <w:jc w:val="both"/>
        <w:rPr>
          <w:b/>
          <w:bCs/>
        </w:rPr>
      </w:pPr>
      <w:r>
        <w:rPr>
          <w:b/>
          <w:bCs/>
        </w:rPr>
        <w:t xml:space="preserve">      </w:t>
      </w:r>
      <w:r w:rsidR="00C2369E" w:rsidRPr="003121C3">
        <w:rPr>
          <w:b/>
          <w:bCs/>
        </w:rPr>
        <w:t xml:space="preserve">For us and for our salvation </w:t>
      </w:r>
    </w:p>
    <w:p w14:paraId="13CE01EB" w14:textId="095D4A1E" w:rsidR="00C2369E" w:rsidRPr="003121C3" w:rsidRDefault="00C2369E" w:rsidP="00C2369E">
      <w:pPr>
        <w:jc w:val="both"/>
        <w:rPr>
          <w:b/>
          <w:bCs/>
        </w:rPr>
      </w:pPr>
      <w:r w:rsidRPr="003121C3">
        <w:rPr>
          <w:b/>
          <w:bCs/>
        </w:rPr>
        <w:tab/>
      </w:r>
      <w:r w:rsidR="00D139F5">
        <w:rPr>
          <w:b/>
          <w:bCs/>
        </w:rPr>
        <w:t xml:space="preserve">    </w:t>
      </w:r>
      <w:r w:rsidRPr="003121C3">
        <w:rPr>
          <w:b/>
          <w:bCs/>
        </w:rPr>
        <w:t xml:space="preserve">He came down from heaven; </w:t>
      </w:r>
    </w:p>
    <w:p w14:paraId="612C4EF7" w14:textId="0949707C" w:rsidR="00C2369E" w:rsidRPr="003121C3" w:rsidRDefault="00C2369E" w:rsidP="00C2369E">
      <w:pPr>
        <w:jc w:val="both"/>
        <w:rPr>
          <w:b/>
          <w:bCs/>
        </w:rPr>
      </w:pPr>
      <w:r w:rsidRPr="003121C3">
        <w:rPr>
          <w:b/>
          <w:bCs/>
        </w:rPr>
        <w:tab/>
      </w:r>
      <w:r w:rsidR="00D139F5">
        <w:rPr>
          <w:b/>
          <w:bCs/>
        </w:rPr>
        <w:t xml:space="preserve">    </w:t>
      </w:r>
      <w:r w:rsidRPr="003121C3">
        <w:rPr>
          <w:b/>
          <w:bCs/>
        </w:rPr>
        <w:t xml:space="preserve">by the power of the Holy Spirit </w:t>
      </w:r>
    </w:p>
    <w:p w14:paraId="7BDE3537" w14:textId="27E0BC63" w:rsidR="00C2369E" w:rsidRPr="003121C3" w:rsidRDefault="00C2369E" w:rsidP="00C2369E">
      <w:pPr>
        <w:jc w:val="both"/>
        <w:rPr>
          <w:b/>
          <w:bCs/>
        </w:rPr>
      </w:pPr>
      <w:r w:rsidRPr="003121C3">
        <w:rPr>
          <w:b/>
          <w:bCs/>
        </w:rPr>
        <w:tab/>
      </w:r>
      <w:r w:rsidR="00D139F5">
        <w:rPr>
          <w:b/>
          <w:bCs/>
        </w:rPr>
        <w:t xml:space="preserve">    </w:t>
      </w:r>
      <w:r w:rsidRPr="003121C3">
        <w:rPr>
          <w:b/>
          <w:bCs/>
        </w:rPr>
        <w:t xml:space="preserve">He became incarnate from the virgin Mary, and was made man. </w:t>
      </w:r>
    </w:p>
    <w:p w14:paraId="16AC76DE" w14:textId="2965E8DC" w:rsidR="00C2369E" w:rsidRPr="003121C3" w:rsidRDefault="00D139F5" w:rsidP="00C2369E">
      <w:pPr>
        <w:jc w:val="both"/>
        <w:rPr>
          <w:b/>
          <w:bCs/>
        </w:rPr>
      </w:pPr>
      <w:r>
        <w:rPr>
          <w:b/>
          <w:bCs/>
        </w:rPr>
        <w:t xml:space="preserve">      </w:t>
      </w:r>
      <w:r w:rsidR="00C2369E" w:rsidRPr="003121C3">
        <w:rPr>
          <w:b/>
          <w:bCs/>
        </w:rPr>
        <w:t xml:space="preserve">For our sake He was crucified under Pontius Pilate; </w:t>
      </w:r>
    </w:p>
    <w:p w14:paraId="7158EE19" w14:textId="3EBFD75F" w:rsidR="00C2369E" w:rsidRPr="003121C3" w:rsidRDefault="00C2369E" w:rsidP="00C2369E">
      <w:pPr>
        <w:jc w:val="both"/>
        <w:rPr>
          <w:b/>
          <w:bCs/>
        </w:rPr>
      </w:pPr>
      <w:r w:rsidRPr="003121C3">
        <w:rPr>
          <w:b/>
          <w:bCs/>
        </w:rPr>
        <w:tab/>
      </w:r>
      <w:r w:rsidR="00D139F5">
        <w:rPr>
          <w:b/>
          <w:bCs/>
        </w:rPr>
        <w:t xml:space="preserve">    </w:t>
      </w:r>
      <w:r w:rsidRPr="003121C3">
        <w:rPr>
          <w:b/>
          <w:bCs/>
        </w:rPr>
        <w:t xml:space="preserve">He suffered death and was buried. </w:t>
      </w:r>
    </w:p>
    <w:p w14:paraId="7BB331E9" w14:textId="3C8F85E4" w:rsidR="00C2369E" w:rsidRPr="003121C3" w:rsidRDefault="00C2369E" w:rsidP="00C2369E">
      <w:pPr>
        <w:jc w:val="both"/>
        <w:rPr>
          <w:b/>
          <w:bCs/>
        </w:rPr>
      </w:pPr>
      <w:r w:rsidRPr="003121C3">
        <w:rPr>
          <w:b/>
          <w:bCs/>
        </w:rPr>
        <w:tab/>
      </w:r>
      <w:r w:rsidR="00D139F5">
        <w:rPr>
          <w:b/>
          <w:bCs/>
        </w:rPr>
        <w:t xml:space="preserve">    </w:t>
      </w:r>
      <w:r w:rsidRPr="003121C3">
        <w:rPr>
          <w:b/>
          <w:bCs/>
        </w:rPr>
        <w:t xml:space="preserve">On the third day He rose again </w:t>
      </w:r>
    </w:p>
    <w:p w14:paraId="248EA92A" w14:textId="34E45418" w:rsidR="00C2369E" w:rsidRPr="003121C3" w:rsidRDefault="00C2369E" w:rsidP="00C2369E">
      <w:pPr>
        <w:jc w:val="both"/>
        <w:rPr>
          <w:b/>
          <w:bCs/>
        </w:rPr>
      </w:pPr>
      <w:r w:rsidRPr="003121C3">
        <w:rPr>
          <w:b/>
          <w:bCs/>
        </w:rPr>
        <w:tab/>
      </w:r>
      <w:r w:rsidR="00D139F5">
        <w:rPr>
          <w:b/>
          <w:bCs/>
        </w:rPr>
        <w:tab/>
        <w:t xml:space="preserve">    </w:t>
      </w:r>
      <w:r w:rsidRPr="003121C3">
        <w:rPr>
          <w:b/>
          <w:bCs/>
        </w:rPr>
        <w:t xml:space="preserve">in accordance with the Scriptures; </w:t>
      </w:r>
    </w:p>
    <w:p w14:paraId="0FFC6AEE" w14:textId="256EDC14" w:rsidR="00C2369E" w:rsidRPr="003121C3" w:rsidRDefault="00D139F5" w:rsidP="00C2369E">
      <w:pPr>
        <w:jc w:val="both"/>
        <w:rPr>
          <w:b/>
          <w:bCs/>
        </w:rPr>
      </w:pPr>
      <w:r>
        <w:rPr>
          <w:b/>
          <w:bCs/>
        </w:rPr>
        <w:tab/>
        <w:t xml:space="preserve">    </w:t>
      </w:r>
      <w:r w:rsidR="00C2369E" w:rsidRPr="003121C3">
        <w:rPr>
          <w:b/>
          <w:bCs/>
        </w:rPr>
        <w:t xml:space="preserve">He ascended into heaven </w:t>
      </w:r>
    </w:p>
    <w:p w14:paraId="619EE88D" w14:textId="1EB5F8DE" w:rsidR="00C2369E" w:rsidRPr="003121C3" w:rsidRDefault="00C2369E" w:rsidP="00C2369E">
      <w:pPr>
        <w:jc w:val="both"/>
        <w:rPr>
          <w:b/>
          <w:bCs/>
        </w:rPr>
      </w:pPr>
      <w:r w:rsidRPr="003121C3">
        <w:rPr>
          <w:b/>
          <w:bCs/>
        </w:rPr>
        <w:tab/>
      </w:r>
      <w:r w:rsidR="00D139F5">
        <w:rPr>
          <w:b/>
          <w:bCs/>
        </w:rPr>
        <w:tab/>
        <w:t xml:space="preserve">    </w:t>
      </w:r>
      <w:r w:rsidRPr="003121C3">
        <w:rPr>
          <w:b/>
          <w:bCs/>
        </w:rPr>
        <w:t xml:space="preserve">and is seated at the right hand of the Father. </w:t>
      </w:r>
    </w:p>
    <w:p w14:paraId="284C5CFD" w14:textId="0244656A" w:rsidR="00C2369E" w:rsidRPr="003121C3" w:rsidRDefault="00D139F5" w:rsidP="00C2369E">
      <w:pPr>
        <w:jc w:val="both"/>
        <w:rPr>
          <w:b/>
          <w:bCs/>
        </w:rPr>
      </w:pPr>
      <w:r>
        <w:rPr>
          <w:b/>
          <w:bCs/>
        </w:rPr>
        <w:t xml:space="preserve">      </w:t>
      </w:r>
      <w:r w:rsidR="00C2369E" w:rsidRPr="003121C3">
        <w:rPr>
          <w:b/>
          <w:bCs/>
        </w:rPr>
        <w:t xml:space="preserve">He will come again in glory to judge the living and the dead, </w:t>
      </w:r>
    </w:p>
    <w:p w14:paraId="149821BE" w14:textId="353D6A08" w:rsidR="00C2369E" w:rsidRPr="003121C3" w:rsidRDefault="00C2369E" w:rsidP="00C2369E">
      <w:pPr>
        <w:jc w:val="both"/>
        <w:rPr>
          <w:b/>
          <w:bCs/>
        </w:rPr>
      </w:pPr>
      <w:r w:rsidRPr="003121C3">
        <w:rPr>
          <w:b/>
          <w:bCs/>
        </w:rPr>
        <w:tab/>
      </w:r>
      <w:r w:rsidR="00D139F5">
        <w:rPr>
          <w:b/>
          <w:bCs/>
        </w:rPr>
        <w:t xml:space="preserve">    </w:t>
      </w:r>
      <w:r w:rsidRPr="003121C3">
        <w:rPr>
          <w:b/>
          <w:bCs/>
        </w:rPr>
        <w:t xml:space="preserve">and His kingdom will have no end. </w:t>
      </w:r>
    </w:p>
    <w:p w14:paraId="2B53229B" w14:textId="38681209" w:rsidR="00C2369E" w:rsidRPr="003121C3" w:rsidRDefault="00D139F5" w:rsidP="00C2369E">
      <w:pPr>
        <w:jc w:val="both"/>
        <w:rPr>
          <w:b/>
          <w:bCs/>
        </w:rPr>
      </w:pPr>
      <w:r>
        <w:rPr>
          <w:b/>
          <w:bCs/>
        </w:rPr>
        <w:t xml:space="preserve">      </w:t>
      </w:r>
      <w:r w:rsidR="00C2369E" w:rsidRPr="003121C3">
        <w:rPr>
          <w:b/>
          <w:bCs/>
        </w:rPr>
        <w:t xml:space="preserve">We believe in the Holy Spirit, the Lord, the giver of life, </w:t>
      </w:r>
    </w:p>
    <w:p w14:paraId="2F637112" w14:textId="584DB0D7" w:rsidR="00C2369E" w:rsidRPr="003121C3" w:rsidRDefault="00D139F5" w:rsidP="00C2369E">
      <w:pPr>
        <w:jc w:val="both"/>
        <w:rPr>
          <w:b/>
          <w:bCs/>
        </w:rPr>
      </w:pPr>
      <w:r>
        <w:rPr>
          <w:b/>
          <w:bCs/>
        </w:rPr>
        <w:t xml:space="preserve">      </w:t>
      </w:r>
      <w:r w:rsidR="00C2369E" w:rsidRPr="003121C3">
        <w:rPr>
          <w:b/>
          <w:bCs/>
        </w:rPr>
        <w:t xml:space="preserve">Who proceeds from the Father and the Son. </w:t>
      </w:r>
    </w:p>
    <w:p w14:paraId="14F59470" w14:textId="373DEDE3" w:rsidR="00C2369E" w:rsidRPr="003121C3" w:rsidRDefault="00D139F5" w:rsidP="00C2369E">
      <w:pPr>
        <w:jc w:val="both"/>
        <w:rPr>
          <w:b/>
          <w:bCs/>
        </w:rPr>
      </w:pPr>
      <w:r>
        <w:rPr>
          <w:b/>
          <w:bCs/>
        </w:rPr>
        <w:t xml:space="preserve">      </w:t>
      </w:r>
      <w:r w:rsidR="00C2369E" w:rsidRPr="003121C3">
        <w:rPr>
          <w:b/>
          <w:bCs/>
        </w:rPr>
        <w:t xml:space="preserve">With the Father and the Son He is worshiped and glorified. </w:t>
      </w:r>
    </w:p>
    <w:p w14:paraId="2C4C3872" w14:textId="36802289" w:rsidR="00C2369E" w:rsidRPr="003121C3" w:rsidRDefault="00D139F5" w:rsidP="00C2369E">
      <w:pPr>
        <w:jc w:val="both"/>
        <w:rPr>
          <w:b/>
          <w:bCs/>
        </w:rPr>
      </w:pPr>
      <w:r>
        <w:rPr>
          <w:b/>
          <w:bCs/>
        </w:rPr>
        <w:t xml:space="preserve">      </w:t>
      </w:r>
      <w:r w:rsidR="00C2369E" w:rsidRPr="003121C3">
        <w:rPr>
          <w:b/>
          <w:bCs/>
        </w:rPr>
        <w:t xml:space="preserve">He has spoken through the prophets. </w:t>
      </w:r>
    </w:p>
    <w:p w14:paraId="031E4A41" w14:textId="036B7A0C" w:rsidR="00C2369E" w:rsidRPr="003121C3" w:rsidRDefault="00D139F5" w:rsidP="00C2369E">
      <w:pPr>
        <w:jc w:val="both"/>
        <w:rPr>
          <w:b/>
          <w:bCs/>
        </w:rPr>
      </w:pPr>
      <w:r>
        <w:rPr>
          <w:b/>
          <w:bCs/>
        </w:rPr>
        <w:t xml:space="preserve">      </w:t>
      </w:r>
      <w:r w:rsidR="00C2369E" w:rsidRPr="003121C3">
        <w:rPr>
          <w:b/>
          <w:bCs/>
        </w:rPr>
        <w:t xml:space="preserve">We believe in one holy catholic and apostolic Church. </w:t>
      </w:r>
    </w:p>
    <w:p w14:paraId="3C13551D" w14:textId="0C0BD0C4" w:rsidR="00C2369E" w:rsidRPr="003121C3" w:rsidRDefault="00D139F5" w:rsidP="00C2369E">
      <w:pPr>
        <w:jc w:val="both"/>
        <w:rPr>
          <w:b/>
          <w:bCs/>
        </w:rPr>
      </w:pPr>
      <w:r>
        <w:rPr>
          <w:b/>
          <w:bCs/>
        </w:rPr>
        <w:t xml:space="preserve">      </w:t>
      </w:r>
      <w:r w:rsidR="00C2369E" w:rsidRPr="003121C3">
        <w:rPr>
          <w:b/>
          <w:bCs/>
        </w:rPr>
        <w:t xml:space="preserve">We acknowledge one Baptism for the forgiveness of sins. </w:t>
      </w:r>
    </w:p>
    <w:p w14:paraId="4CB5078A" w14:textId="3786A5A7" w:rsidR="00C2369E" w:rsidRPr="003121C3" w:rsidRDefault="00D139F5" w:rsidP="00C2369E">
      <w:pPr>
        <w:jc w:val="both"/>
        <w:rPr>
          <w:b/>
          <w:bCs/>
        </w:rPr>
      </w:pPr>
      <w:r>
        <w:rPr>
          <w:b/>
          <w:bCs/>
        </w:rPr>
        <w:t xml:space="preserve">      </w:t>
      </w:r>
      <w:r w:rsidR="00C2369E" w:rsidRPr="003121C3">
        <w:rPr>
          <w:b/>
          <w:bCs/>
        </w:rPr>
        <w:t xml:space="preserve">We look for the resurrection of the dead, </w:t>
      </w:r>
    </w:p>
    <w:p w14:paraId="57EF06FB" w14:textId="2E9A71C1" w:rsidR="00C2369E" w:rsidRPr="003121C3" w:rsidRDefault="00C2369E" w:rsidP="00C2369E">
      <w:pPr>
        <w:jc w:val="both"/>
      </w:pPr>
      <w:r w:rsidRPr="003121C3">
        <w:rPr>
          <w:b/>
          <w:bCs/>
        </w:rPr>
        <w:tab/>
      </w:r>
      <w:r w:rsidR="00D139F5">
        <w:rPr>
          <w:b/>
          <w:bCs/>
        </w:rPr>
        <w:t xml:space="preserve">    </w:t>
      </w:r>
      <w:r w:rsidRPr="003121C3">
        <w:rPr>
          <w:b/>
          <w:bCs/>
        </w:rPr>
        <w:t>and the life of the world to come. Amen</w:t>
      </w:r>
    </w:p>
    <w:p w14:paraId="07EBC0D3" w14:textId="77777777" w:rsidR="00C2369E" w:rsidRPr="003121C3" w:rsidRDefault="00C2369E" w:rsidP="00C2369E">
      <w:pPr>
        <w:jc w:val="both"/>
      </w:pPr>
    </w:p>
    <w:p w14:paraId="7A5118DE" w14:textId="77777777" w:rsidR="00C2369E" w:rsidRPr="003121C3" w:rsidRDefault="00C2369E" w:rsidP="00C2369E">
      <w:pPr>
        <w:jc w:val="both"/>
      </w:pPr>
      <w:r w:rsidRPr="003121C3">
        <w:rPr>
          <w:b/>
          <w:bCs/>
        </w:rPr>
        <w:lastRenderedPageBreak/>
        <w:t>THE PRAYER OF THE CHURCH</w:t>
      </w:r>
    </w:p>
    <w:p w14:paraId="14340206" w14:textId="77777777" w:rsidR="00C2369E" w:rsidRPr="00D139F5" w:rsidRDefault="00C2369E" w:rsidP="00C2369E">
      <w:pPr>
        <w:jc w:val="both"/>
        <w:rPr>
          <w:sz w:val="16"/>
        </w:rPr>
      </w:pPr>
    </w:p>
    <w:p w14:paraId="18291E9C" w14:textId="77777777" w:rsidR="00D139F5" w:rsidRDefault="00C2369E" w:rsidP="00C2369E">
      <w:pPr>
        <w:tabs>
          <w:tab w:val="left" w:pos="720"/>
        </w:tabs>
        <w:ind w:left="720" w:hanging="720"/>
        <w:jc w:val="both"/>
      </w:pPr>
      <w:r w:rsidRPr="003121C3">
        <w:rPr>
          <w:lang w:val="en-CA"/>
        </w:rPr>
        <w:fldChar w:fldCharType="begin"/>
      </w:r>
      <w:r w:rsidRPr="003121C3">
        <w:rPr>
          <w:lang w:val="en-CA"/>
        </w:rPr>
        <w:instrText xml:space="preserve"> SEQ CHAPTER \h \r 1</w:instrText>
      </w:r>
      <w:r w:rsidRPr="003121C3">
        <w:rPr>
          <w:lang w:val="en-CA"/>
        </w:rPr>
        <w:fldChar w:fldCharType="end"/>
      </w:r>
      <w:r w:rsidRPr="003121C3">
        <w:t>A:</w:t>
      </w:r>
      <w:r w:rsidR="00D139F5">
        <w:t xml:space="preserve">  </w:t>
      </w:r>
      <w:r w:rsidRPr="003121C3">
        <w:t>Bound together in Christ in the communion of the Ho</w:t>
      </w:r>
      <w:r w:rsidR="00D139F5">
        <w:t>ly Spirit, let us pray with one</w:t>
      </w:r>
    </w:p>
    <w:p w14:paraId="2A3E5FF2" w14:textId="2B63CD00" w:rsidR="00C2369E" w:rsidRPr="003121C3" w:rsidRDefault="00D139F5" w:rsidP="00C2369E">
      <w:pPr>
        <w:tabs>
          <w:tab w:val="left" w:pos="720"/>
        </w:tabs>
        <w:ind w:left="720" w:hanging="720"/>
        <w:jc w:val="both"/>
      </w:pPr>
      <w:r>
        <w:t xml:space="preserve">      </w:t>
      </w:r>
      <w:r w:rsidR="00C2369E" w:rsidRPr="003121C3">
        <w:t>heart and mind to the Father for the Church, the world, and all those  in need.</w:t>
      </w:r>
    </w:p>
    <w:p w14:paraId="35F3907F" w14:textId="77777777" w:rsidR="00C2369E" w:rsidRPr="00D139F5" w:rsidRDefault="00C2369E" w:rsidP="00C2369E">
      <w:pPr>
        <w:jc w:val="both"/>
        <w:rPr>
          <w:sz w:val="16"/>
        </w:rPr>
      </w:pPr>
    </w:p>
    <w:p w14:paraId="51C8CC11" w14:textId="77777777" w:rsidR="00D139F5" w:rsidRDefault="00C2369E" w:rsidP="00C2369E">
      <w:pPr>
        <w:tabs>
          <w:tab w:val="left" w:pos="720"/>
        </w:tabs>
        <w:ind w:left="720" w:hanging="720"/>
        <w:jc w:val="both"/>
      </w:pPr>
      <w:r w:rsidRPr="003121C3">
        <w:t>A:</w:t>
      </w:r>
      <w:r w:rsidR="00D139F5">
        <w:t xml:space="preserve">  </w:t>
      </w:r>
      <w:r w:rsidRPr="003121C3">
        <w:t xml:space="preserve">That the Church may be diligent and faithful in its proclamation of the Gospel, that all </w:t>
      </w:r>
    </w:p>
    <w:p w14:paraId="5BFB19D9" w14:textId="121BD76C" w:rsidR="00C2369E" w:rsidRPr="003121C3" w:rsidRDefault="00D139F5" w:rsidP="00C2369E">
      <w:pPr>
        <w:tabs>
          <w:tab w:val="left" w:pos="720"/>
        </w:tabs>
        <w:ind w:left="720" w:hanging="720"/>
        <w:jc w:val="both"/>
      </w:pPr>
      <w:r>
        <w:t xml:space="preserve">      </w:t>
      </w:r>
      <w:r w:rsidR="00C2369E" w:rsidRPr="003121C3">
        <w:t>nations may become disciples of Christ, we pray: Father, Son, and Holy Spirit,</w:t>
      </w:r>
    </w:p>
    <w:p w14:paraId="4B1B7F22" w14:textId="77777777" w:rsidR="00C2369E" w:rsidRPr="00D139F5" w:rsidRDefault="00C2369E" w:rsidP="00C2369E">
      <w:pPr>
        <w:tabs>
          <w:tab w:val="left" w:pos="720"/>
        </w:tabs>
        <w:ind w:left="720" w:hanging="720"/>
        <w:jc w:val="both"/>
        <w:rPr>
          <w:sz w:val="16"/>
        </w:rPr>
      </w:pPr>
    </w:p>
    <w:p w14:paraId="78E92B5E" w14:textId="50D60E7D" w:rsidR="00C2369E" w:rsidRPr="003121C3" w:rsidRDefault="00C2369E" w:rsidP="00C2369E">
      <w:pPr>
        <w:tabs>
          <w:tab w:val="left" w:pos="720"/>
        </w:tabs>
        <w:ind w:left="720" w:hanging="720"/>
        <w:jc w:val="both"/>
        <w:rPr>
          <w:b/>
          <w:bCs/>
        </w:rPr>
      </w:pPr>
      <w:r w:rsidRPr="003121C3">
        <w:rPr>
          <w:b/>
          <w:bCs/>
        </w:rPr>
        <w:t>C:</w:t>
      </w:r>
      <w:r w:rsidR="00D139F5">
        <w:rPr>
          <w:b/>
          <w:bCs/>
        </w:rPr>
        <w:t xml:space="preserve">  </w:t>
      </w:r>
      <w:r w:rsidRPr="003121C3">
        <w:rPr>
          <w:b/>
          <w:bCs/>
        </w:rPr>
        <w:t>Holy Trinity, hear us.</w:t>
      </w:r>
    </w:p>
    <w:p w14:paraId="2431A432" w14:textId="77777777" w:rsidR="00C2369E" w:rsidRPr="00D139F5" w:rsidRDefault="00C2369E" w:rsidP="00C2369E">
      <w:pPr>
        <w:tabs>
          <w:tab w:val="left" w:pos="720"/>
        </w:tabs>
        <w:jc w:val="both"/>
        <w:rPr>
          <w:b/>
          <w:sz w:val="16"/>
        </w:rPr>
      </w:pPr>
    </w:p>
    <w:p w14:paraId="589379F8" w14:textId="77777777" w:rsidR="00D139F5" w:rsidRDefault="00C2369E" w:rsidP="00C2369E">
      <w:pPr>
        <w:tabs>
          <w:tab w:val="left" w:pos="720"/>
        </w:tabs>
        <w:ind w:left="720" w:hanging="720"/>
        <w:jc w:val="both"/>
      </w:pPr>
      <w:r w:rsidRPr="003121C3">
        <w:t>A:</w:t>
      </w:r>
      <w:r w:rsidR="00D139F5">
        <w:t xml:space="preserve">  </w:t>
      </w:r>
      <w:r w:rsidRPr="003121C3">
        <w:t xml:space="preserve">That the Spirit of God might continue to bring life, light, and order to our world </w:t>
      </w:r>
    </w:p>
    <w:p w14:paraId="425A0B3F" w14:textId="77777777" w:rsidR="00D139F5" w:rsidRDefault="00D139F5" w:rsidP="00C2369E">
      <w:pPr>
        <w:tabs>
          <w:tab w:val="left" w:pos="720"/>
        </w:tabs>
        <w:ind w:left="720" w:hanging="720"/>
        <w:jc w:val="both"/>
      </w:pPr>
      <w:r>
        <w:t xml:space="preserve">      </w:t>
      </w:r>
      <w:r w:rsidR="00C2369E" w:rsidRPr="003121C3">
        <w:t xml:space="preserve">besieged by the chaos of war, terrorism, poverty, disease, hunger, oppression, and </w:t>
      </w:r>
    </w:p>
    <w:p w14:paraId="1F74CD23" w14:textId="1627706B" w:rsidR="00C2369E" w:rsidRPr="003121C3" w:rsidRDefault="00D139F5" w:rsidP="00C2369E">
      <w:pPr>
        <w:tabs>
          <w:tab w:val="left" w:pos="720"/>
        </w:tabs>
        <w:ind w:left="720" w:hanging="720"/>
        <w:jc w:val="both"/>
      </w:pPr>
      <w:r>
        <w:t xml:space="preserve">      </w:t>
      </w:r>
      <w:r w:rsidR="00C2369E" w:rsidRPr="003121C3">
        <w:t>hatred, we pray: Father, Son, and Holy Spirit,</w:t>
      </w:r>
    </w:p>
    <w:p w14:paraId="5EEE6951" w14:textId="77777777" w:rsidR="00C2369E" w:rsidRPr="00D139F5" w:rsidRDefault="00C2369E" w:rsidP="00C2369E">
      <w:pPr>
        <w:tabs>
          <w:tab w:val="left" w:pos="720"/>
        </w:tabs>
        <w:ind w:left="720" w:hanging="720"/>
        <w:jc w:val="both"/>
        <w:rPr>
          <w:sz w:val="16"/>
        </w:rPr>
      </w:pPr>
    </w:p>
    <w:p w14:paraId="7B4B2BB4" w14:textId="14016528" w:rsidR="00C2369E" w:rsidRPr="003121C3" w:rsidRDefault="00C2369E" w:rsidP="00C2369E">
      <w:pPr>
        <w:tabs>
          <w:tab w:val="left" w:pos="720"/>
        </w:tabs>
        <w:ind w:left="720" w:hanging="720"/>
        <w:jc w:val="both"/>
        <w:rPr>
          <w:b/>
          <w:bCs/>
        </w:rPr>
      </w:pPr>
      <w:r w:rsidRPr="003121C3">
        <w:rPr>
          <w:b/>
          <w:bCs/>
        </w:rPr>
        <w:t>C:</w:t>
      </w:r>
      <w:r w:rsidR="00D139F5">
        <w:rPr>
          <w:b/>
          <w:bCs/>
        </w:rPr>
        <w:t xml:space="preserve">  </w:t>
      </w:r>
      <w:r w:rsidRPr="003121C3">
        <w:rPr>
          <w:b/>
          <w:bCs/>
        </w:rPr>
        <w:t>Holy Trinity, hear us.</w:t>
      </w:r>
    </w:p>
    <w:p w14:paraId="0DD88C15" w14:textId="77777777" w:rsidR="00C2369E" w:rsidRPr="00D139F5" w:rsidRDefault="00C2369E" w:rsidP="00C2369E">
      <w:pPr>
        <w:tabs>
          <w:tab w:val="left" w:pos="720"/>
        </w:tabs>
        <w:jc w:val="both"/>
        <w:rPr>
          <w:sz w:val="16"/>
        </w:rPr>
      </w:pPr>
    </w:p>
    <w:p w14:paraId="0F73FDF1" w14:textId="77777777" w:rsidR="00D139F5" w:rsidRDefault="00C2369E" w:rsidP="00C2369E">
      <w:pPr>
        <w:tabs>
          <w:tab w:val="left" w:pos="720"/>
        </w:tabs>
        <w:ind w:left="720" w:hanging="720"/>
        <w:jc w:val="both"/>
      </w:pPr>
      <w:r w:rsidRPr="003121C3">
        <w:t>A:</w:t>
      </w:r>
      <w:r w:rsidR="00D139F5">
        <w:t xml:space="preserve">  </w:t>
      </w:r>
      <w:r w:rsidRPr="003121C3">
        <w:t xml:space="preserve">That in witness to the grace, love, and communion of God, this congregation might </w:t>
      </w:r>
    </w:p>
    <w:p w14:paraId="4782C67D" w14:textId="30AC835E" w:rsidR="00C2369E" w:rsidRPr="003121C3" w:rsidRDefault="00D139F5" w:rsidP="00C2369E">
      <w:pPr>
        <w:tabs>
          <w:tab w:val="left" w:pos="720"/>
        </w:tabs>
        <w:ind w:left="720" w:hanging="720"/>
        <w:jc w:val="both"/>
      </w:pPr>
      <w:r>
        <w:t xml:space="preserve">      </w:t>
      </w:r>
      <w:r w:rsidR="00C2369E" w:rsidRPr="003121C3">
        <w:t>agree with one another and live in peace, we pray: Father, Son, and Holy Spirit,</w:t>
      </w:r>
    </w:p>
    <w:p w14:paraId="7F058079" w14:textId="77777777" w:rsidR="00C2369E" w:rsidRPr="00D139F5" w:rsidRDefault="00C2369E" w:rsidP="00C2369E">
      <w:pPr>
        <w:tabs>
          <w:tab w:val="left" w:pos="720"/>
        </w:tabs>
        <w:ind w:left="720" w:hanging="720"/>
        <w:jc w:val="both"/>
        <w:rPr>
          <w:sz w:val="16"/>
        </w:rPr>
      </w:pPr>
    </w:p>
    <w:p w14:paraId="111EA4B6" w14:textId="52A50DEE" w:rsidR="00C2369E" w:rsidRPr="003121C3" w:rsidRDefault="00C2369E" w:rsidP="00C2369E">
      <w:pPr>
        <w:tabs>
          <w:tab w:val="left" w:pos="720"/>
        </w:tabs>
        <w:ind w:left="720" w:hanging="720"/>
        <w:jc w:val="both"/>
      </w:pPr>
      <w:r w:rsidRPr="003121C3">
        <w:rPr>
          <w:b/>
          <w:bCs/>
        </w:rPr>
        <w:t>C:</w:t>
      </w:r>
      <w:r w:rsidR="00D139F5">
        <w:rPr>
          <w:b/>
          <w:bCs/>
        </w:rPr>
        <w:t xml:space="preserve">  </w:t>
      </w:r>
      <w:r w:rsidRPr="003121C3">
        <w:rPr>
          <w:b/>
          <w:bCs/>
        </w:rPr>
        <w:t>Holy Trinity, hear us.</w:t>
      </w:r>
    </w:p>
    <w:p w14:paraId="5FA18C3E" w14:textId="77777777" w:rsidR="00C2369E" w:rsidRPr="00D139F5" w:rsidRDefault="00C2369E" w:rsidP="00C2369E">
      <w:pPr>
        <w:jc w:val="both"/>
        <w:rPr>
          <w:sz w:val="16"/>
        </w:rPr>
      </w:pPr>
    </w:p>
    <w:p w14:paraId="6D949AE1" w14:textId="00D5BB66" w:rsidR="00D139F5" w:rsidRPr="00D139F5" w:rsidRDefault="00E75D98" w:rsidP="00D139F5">
      <w:pPr>
        <w:pStyle w:val="ListBullet"/>
        <w:numPr>
          <w:ilvl w:val="0"/>
          <w:numId w:val="0"/>
        </w:numPr>
        <w:ind w:left="360" w:hanging="360"/>
      </w:pPr>
      <w:r w:rsidRPr="003121C3">
        <w:t>A:</w:t>
      </w:r>
      <w:r w:rsidRPr="003121C3">
        <w:tab/>
        <w:t>That the sick and suffering members of our community, especially:</w:t>
      </w:r>
      <w:r w:rsidR="00D139F5">
        <w:t xml:space="preserve"> </w:t>
      </w:r>
      <w:r w:rsidRPr="003121C3">
        <w:rPr>
          <w:b/>
          <w:bCs/>
        </w:rPr>
        <w:t>Christine Kiser; Debbie Martin;</w:t>
      </w:r>
      <w:r w:rsidR="00D139F5">
        <w:rPr>
          <w:b/>
          <w:bCs/>
        </w:rPr>
        <w:t xml:space="preserve"> Martha Schroeder; Verne Lee; Jon Samuelson; Pastor Dale</w:t>
      </w:r>
    </w:p>
    <w:p w14:paraId="5A63A8BD" w14:textId="2282EA8F" w:rsidR="00E75D98" w:rsidRPr="003121C3" w:rsidRDefault="00D139F5" w:rsidP="00D139F5">
      <w:pPr>
        <w:pStyle w:val="ListBullet"/>
        <w:numPr>
          <w:ilvl w:val="0"/>
          <w:numId w:val="0"/>
        </w:numPr>
        <w:ind w:left="360"/>
      </w:pPr>
      <w:r w:rsidRPr="00D139F5">
        <w:rPr>
          <w:b/>
        </w:rPr>
        <w:t>Zylstra;</w:t>
      </w:r>
      <w:r w:rsidR="00E75D98" w:rsidRPr="003121C3">
        <w:rPr>
          <w:b/>
          <w:bCs/>
        </w:rPr>
        <w:t xml:space="preserve"> Jan Paholski; and Laura Dovey</w:t>
      </w:r>
      <w:r w:rsidR="00E75D98" w:rsidRPr="003121C3">
        <w:t xml:space="preserve"> would know God as a stronghold of help, comfort, and strength, we pray: Father, Son, and Holy Spirit,</w:t>
      </w:r>
    </w:p>
    <w:p w14:paraId="7D2DF2C4" w14:textId="77777777" w:rsidR="00E75D98" w:rsidRPr="00D139F5" w:rsidRDefault="00E75D98" w:rsidP="00C2369E">
      <w:pPr>
        <w:tabs>
          <w:tab w:val="left" w:pos="720"/>
        </w:tabs>
        <w:ind w:left="720" w:hanging="720"/>
        <w:jc w:val="both"/>
        <w:rPr>
          <w:b/>
          <w:bCs/>
          <w:sz w:val="16"/>
        </w:rPr>
      </w:pPr>
    </w:p>
    <w:p w14:paraId="03DE1BEC" w14:textId="7F546B64" w:rsidR="00C2369E" w:rsidRPr="003121C3" w:rsidRDefault="00C2369E" w:rsidP="00C2369E">
      <w:pPr>
        <w:tabs>
          <w:tab w:val="left" w:pos="720"/>
        </w:tabs>
        <w:ind w:left="720" w:hanging="720"/>
        <w:jc w:val="both"/>
        <w:rPr>
          <w:b/>
          <w:bCs/>
        </w:rPr>
      </w:pPr>
      <w:r w:rsidRPr="003121C3">
        <w:rPr>
          <w:b/>
          <w:bCs/>
        </w:rPr>
        <w:t>C:</w:t>
      </w:r>
      <w:r w:rsidR="00D139F5">
        <w:rPr>
          <w:b/>
          <w:bCs/>
        </w:rPr>
        <w:t xml:space="preserve">  </w:t>
      </w:r>
      <w:r w:rsidRPr="003121C3">
        <w:rPr>
          <w:b/>
          <w:bCs/>
        </w:rPr>
        <w:t>Holy Trinity, hear us.</w:t>
      </w:r>
    </w:p>
    <w:p w14:paraId="7AE1EB25" w14:textId="77777777" w:rsidR="00C2369E" w:rsidRPr="00D139F5" w:rsidRDefault="00C2369E" w:rsidP="00C2369E">
      <w:pPr>
        <w:tabs>
          <w:tab w:val="left" w:pos="720"/>
        </w:tabs>
        <w:ind w:left="720" w:hanging="720"/>
        <w:jc w:val="both"/>
        <w:rPr>
          <w:b/>
          <w:bCs/>
          <w:sz w:val="16"/>
        </w:rPr>
      </w:pPr>
    </w:p>
    <w:p w14:paraId="5C879A53" w14:textId="77777777" w:rsidR="00D139F5" w:rsidRDefault="00C2369E" w:rsidP="00C2369E">
      <w:pPr>
        <w:tabs>
          <w:tab w:val="left" w:pos="720"/>
        </w:tabs>
        <w:ind w:left="720" w:hanging="720"/>
        <w:jc w:val="both"/>
        <w:rPr>
          <w:bCs/>
        </w:rPr>
      </w:pPr>
      <w:r w:rsidRPr="003121C3">
        <w:rPr>
          <w:bCs/>
        </w:rPr>
        <w:t>A:</w:t>
      </w:r>
      <w:r w:rsidR="00D139F5">
        <w:rPr>
          <w:bCs/>
        </w:rPr>
        <w:t xml:space="preserve">  </w:t>
      </w:r>
      <w:r w:rsidRPr="003121C3">
        <w:rPr>
          <w:bCs/>
        </w:rPr>
        <w:t xml:space="preserve">That those celebrating birthdays, especially:  </w:t>
      </w:r>
      <w:r w:rsidRPr="003121C3">
        <w:rPr>
          <w:b/>
          <w:bCs/>
        </w:rPr>
        <w:t>Vivian Zellers</w:t>
      </w:r>
      <w:r w:rsidRPr="003121C3">
        <w:rPr>
          <w:bCs/>
        </w:rPr>
        <w:t xml:space="preserve">; and anniversaries, </w:t>
      </w:r>
    </w:p>
    <w:p w14:paraId="6CA85716" w14:textId="77777777" w:rsidR="00D139F5" w:rsidRDefault="00D139F5" w:rsidP="00C2369E">
      <w:pPr>
        <w:tabs>
          <w:tab w:val="left" w:pos="720"/>
        </w:tabs>
        <w:ind w:left="720" w:hanging="720"/>
        <w:jc w:val="both"/>
        <w:rPr>
          <w:bCs/>
        </w:rPr>
      </w:pPr>
      <w:r>
        <w:rPr>
          <w:bCs/>
        </w:rPr>
        <w:t xml:space="preserve">      </w:t>
      </w:r>
      <w:r w:rsidR="00C2369E" w:rsidRPr="003121C3">
        <w:rPr>
          <w:bCs/>
        </w:rPr>
        <w:t xml:space="preserve">especially </w:t>
      </w:r>
      <w:r w:rsidR="00C2369E" w:rsidRPr="003121C3">
        <w:rPr>
          <w:b/>
          <w:bCs/>
        </w:rPr>
        <w:t xml:space="preserve">Mike and Marge Bockover; and Ron and Melinda Nagle </w:t>
      </w:r>
      <w:r w:rsidR="00C2369E" w:rsidRPr="003121C3">
        <w:rPr>
          <w:bCs/>
        </w:rPr>
        <w:t xml:space="preserve">would grow in </w:t>
      </w:r>
    </w:p>
    <w:p w14:paraId="63638393" w14:textId="77777777" w:rsidR="00D139F5" w:rsidRDefault="00D139F5" w:rsidP="00C2369E">
      <w:pPr>
        <w:tabs>
          <w:tab w:val="left" w:pos="720"/>
        </w:tabs>
        <w:ind w:left="720" w:hanging="720"/>
        <w:jc w:val="both"/>
        <w:rPr>
          <w:bCs/>
        </w:rPr>
      </w:pPr>
      <w:r>
        <w:rPr>
          <w:bCs/>
        </w:rPr>
        <w:t xml:space="preserve">      </w:t>
      </w:r>
      <w:r w:rsidR="00C2369E" w:rsidRPr="003121C3">
        <w:rPr>
          <w:bCs/>
        </w:rPr>
        <w:t xml:space="preserve">grace this day and every day and be filled with grace for the days ahead, we pray:  </w:t>
      </w:r>
    </w:p>
    <w:p w14:paraId="4806F668" w14:textId="4ECB736A" w:rsidR="00C2369E" w:rsidRPr="003121C3" w:rsidRDefault="00D139F5" w:rsidP="00C2369E">
      <w:pPr>
        <w:tabs>
          <w:tab w:val="left" w:pos="720"/>
        </w:tabs>
        <w:ind w:left="720" w:hanging="720"/>
        <w:jc w:val="both"/>
        <w:rPr>
          <w:bCs/>
        </w:rPr>
      </w:pPr>
      <w:r>
        <w:rPr>
          <w:bCs/>
        </w:rPr>
        <w:t xml:space="preserve">      </w:t>
      </w:r>
      <w:r w:rsidR="00C2369E" w:rsidRPr="003121C3">
        <w:rPr>
          <w:bCs/>
        </w:rPr>
        <w:t>Father, Son, and Holy Spirit,</w:t>
      </w:r>
    </w:p>
    <w:p w14:paraId="4E27D94F" w14:textId="77777777" w:rsidR="00C2369E" w:rsidRPr="00D139F5" w:rsidRDefault="00C2369E" w:rsidP="00C2369E">
      <w:pPr>
        <w:tabs>
          <w:tab w:val="left" w:pos="720"/>
        </w:tabs>
        <w:ind w:left="720" w:hanging="720"/>
        <w:jc w:val="both"/>
        <w:rPr>
          <w:bCs/>
          <w:sz w:val="16"/>
        </w:rPr>
      </w:pPr>
    </w:p>
    <w:p w14:paraId="69C88A42" w14:textId="7BCD5151" w:rsidR="00C2369E" w:rsidRDefault="00C2369E" w:rsidP="00C2369E">
      <w:pPr>
        <w:tabs>
          <w:tab w:val="left" w:pos="720"/>
        </w:tabs>
        <w:ind w:left="720" w:hanging="720"/>
        <w:jc w:val="both"/>
        <w:rPr>
          <w:b/>
          <w:bCs/>
        </w:rPr>
      </w:pPr>
      <w:r w:rsidRPr="003121C3">
        <w:rPr>
          <w:b/>
          <w:bCs/>
        </w:rPr>
        <w:t>C:</w:t>
      </w:r>
      <w:r w:rsidR="00D139F5">
        <w:rPr>
          <w:b/>
          <w:bCs/>
        </w:rPr>
        <w:t xml:space="preserve">  </w:t>
      </w:r>
      <w:r w:rsidRPr="003121C3">
        <w:rPr>
          <w:b/>
          <w:bCs/>
        </w:rPr>
        <w:t>Holy Trinity, hear us.</w:t>
      </w:r>
    </w:p>
    <w:p w14:paraId="07B9376F" w14:textId="77777777" w:rsidR="00646814" w:rsidRPr="00646814" w:rsidRDefault="00646814" w:rsidP="00C2369E">
      <w:pPr>
        <w:tabs>
          <w:tab w:val="left" w:pos="720"/>
        </w:tabs>
        <w:ind w:left="720" w:hanging="720"/>
        <w:jc w:val="both"/>
        <w:rPr>
          <w:b/>
          <w:bCs/>
          <w:sz w:val="16"/>
        </w:rPr>
      </w:pPr>
    </w:p>
    <w:p w14:paraId="0B47B64B" w14:textId="77777777" w:rsidR="00646814" w:rsidRDefault="00646814" w:rsidP="00646814">
      <w:pPr>
        <w:widowControl w:val="0"/>
        <w:ind w:left="360" w:hanging="360"/>
      </w:pPr>
      <w:r>
        <w:t xml:space="preserve">A: That those who mourn, especially the family and friends of </w:t>
      </w:r>
      <w:r>
        <w:rPr>
          <w:b/>
          <w:bCs/>
        </w:rPr>
        <w:t xml:space="preserve">Sarah McNabb, </w:t>
      </w:r>
      <w:r>
        <w:t xml:space="preserve">who </w:t>
      </w:r>
    </w:p>
    <w:p w14:paraId="59291F94" w14:textId="77777777" w:rsidR="00646814" w:rsidRDefault="00646814" w:rsidP="00646814">
      <w:pPr>
        <w:widowControl w:val="0"/>
        <w:ind w:left="720" w:hanging="720"/>
      </w:pPr>
      <w:r>
        <w:t xml:space="preserve">      died in the Lord this week, may be comforted by the promise of resurrection to life </w:t>
      </w:r>
    </w:p>
    <w:p w14:paraId="19AD63C9" w14:textId="77777777" w:rsidR="00646814" w:rsidRDefault="00646814" w:rsidP="00646814">
      <w:pPr>
        <w:widowControl w:val="0"/>
        <w:ind w:left="720" w:hanging="720"/>
      </w:pPr>
      <w:r>
        <w:t xml:space="preserve">      everlasting, and of being reunited with those they love before the throne of the </w:t>
      </w:r>
    </w:p>
    <w:p w14:paraId="2BD9C287" w14:textId="77777777" w:rsidR="00646814" w:rsidRDefault="00646814" w:rsidP="00646814">
      <w:pPr>
        <w:widowControl w:val="0"/>
        <w:ind w:left="720" w:hanging="720"/>
      </w:pPr>
      <w:r>
        <w:t xml:space="preserve">      Lamb, we pray:  Father, Son, and Holy Spirit,</w:t>
      </w:r>
    </w:p>
    <w:p w14:paraId="5C088AD6" w14:textId="77777777" w:rsidR="00646814" w:rsidRDefault="00646814" w:rsidP="00646814">
      <w:pPr>
        <w:spacing w:line="256" w:lineRule="auto"/>
        <w:jc w:val="both"/>
        <w:rPr>
          <w:sz w:val="16"/>
          <w:szCs w:val="16"/>
        </w:rPr>
      </w:pPr>
      <w:r>
        <w:rPr>
          <w:sz w:val="16"/>
          <w:szCs w:val="16"/>
        </w:rPr>
        <w:t> </w:t>
      </w:r>
    </w:p>
    <w:p w14:paraId="2E4F6502" w14:textId="489EDE98" w:rsidR="00646814" w:rsidRDefault="00646814" w:rsidP="00646814">
      <w:pPr>
        <w:spacing w:line="256" w:lineRule="auto"/>
        <w:ind w:left="360" w:hanging="360"/>
        <w:jc w:val="both"/>
        <w:rPr>
          <w:b/>
          <w:bCs/>
        </w:rPr>
      </w:pPr>
      <w:r>
        <w:t xml:space="preserve">C:  </w:t>
      </w:r>
      <w:r>
        <w:rPr>
          <w:b/>
          <w:bCs/>
        </w:rPr>
        <w:t>Holy Trinity, hear us.</w:t>
      </w:r>
    </w:p>
    <w:p w14:paraId="4D6CE8A8" w14:textId="77777777" w:rsidR="00C2369E" w:rsidRPr="00D139F5" w:rsidRDefault="00C2369E" w:rsidP="00C2369E">
      <w:pPr>
        <w:tabs>
          <w:tab w:val="left" w:pos="720"/>
        </w:tabs>
        <w:jc w:val="both"/>
        <w:rPr>
          <w:b/>
          <w:bCs/>
          <w:sz w:val="16"/>
        </w:rPr>
      </w:pPr>
    </w:p>
    <w:p w14:paraId="15226484" w14:textId="77777777" w:rsidR="00D139F5" w:rsidRDefault="00C2369E" w:rsidP="00C2369E">
      <w:pPr>
        <w:tabs>
          <w:tab w:val="left" w:pos="720"/>
        </w:tabs>
        <w:ind w:left="720" w:hanging="720"/>
        <w:jc w:val="both"/>
      </w:pPr>
      <w:r w:rsidRPr="003121C3">
        <w:t>A:</w:t>
      </w:r>
      <w:r w:rsidR="00D139F5">
        <w:t xml:space="preserve">  </w:t>
      </w:r>
      <w:r w:rsidRPr="003121C3">
        <w:t xml:space="preserve">That with all the dead whose lives were sealed in Baptism with the sign of the Trinity, </w:t>
      </w:r>
    </w:p>
    <w:p w14:paraId="78D75F21" w14:textId="77777777" w:rsidR="00D139F5" w:rsidRDefault="00D139F5" w:rsidP="00C2369E">
      <w:pPr>
        <w:tabs>
          <w:tab w:val="left" w:pos="720"/>
        </w:tabs>
        <w:ind w:left="720" w:hanging="720"/>
        <w:jc w:val="both"/>
      </w:pPr>
      <w:r>
        <w:t xml:space="preserve">      </w:t>
      </w:r>
      <w:r w:rsidR="00C2369E" w:rsidRPr="003121C3">
        <w:t xml:space="preserve">we too may remain in Jesus’ care to the end of the age and into the age to come, we </w:t>
      </w:r>
    </w:p>
    <w:p w14:paraId="66265756" w14:textId="0E10F119" w:rsidR="00C2369E" w:rsidRPr="003121C3" w:rsidRDefault="00D139F5" w:rsidP="00C2369E">
      <w:pPr>
        <w:tabs>
          <w:tab w:val="left" w:pos="720"/>
        </w:tabs>
        <w:ind w:left="720" w:hanging="720"/>
        <w:jc w:val="both"/>
      </w:pPr>
      <w:r>
        <w:t xml:space="preserve">      </w:t>
      </w:r>
      <w:r w:rsidR="00C2369E" w:rsidRPr="003121C3">
        <w:t>pray: Father, Son, and Holy Spirit,</w:t>
      </w:r>
    </w:p>
    <w:p w14:paraId="67F16411" w14:textId="77777777" w:rsidR="00C2369E" w:rsidRPr="00D139F5" w:rsidRDefault="00C2369E" w:rsidP="00C2369E">
      <w:pPr>
        <w:tabs>
          <w:tab w:val="left" w:pos="720"/>
        </w:tabs>
        <w:ind w:left="720" w:hanging="720"/>
        <w:jc w:val="both"/>
        <w:rPr>
          <w:sz w:val="16"/>
        </w:rPr>
      </w:pPr>
    </w:p>
    <w:p w14:paraId="3298DA9C" w14:textId="3E5D4463" w:rsidR="00C2369E" w:rsidRPr="003121C3" w:rsidRDefault="00C2369E" w:rsidP="00C2369E">
      <w:pPr>
        <w:tabs>
          <w:tab w:val="left" w:pos="720"/>
        </w:tabs>
        <w:ind w:left="720" w:hanging="720"/>
        <w:jc w:val="both"/>
      </w:pPr>
      <w:r w:rsidRPr="003121C3">
        <w:rPr>
          <w:b/>
          <w:bCs/>
        </w:rPr>
        <w:t>C:</w:t>
      </w:r>
      <w:r w:rsidR="00D139F5">
        <w:rPr>
          <w:b/>
          <w:bCs/>
        </w:rPr>
        <w:t xml:space="preserve">  </w:t>
      </w:r>
      <w:r w:rsidRPr="003121C3">
        <w:rPr>
          <w:b/>
          <w:bCs/>
        </w:rPr>
        <w:t>Holy Trinity, hear us.</w:t>
      </w:r>
    </w:p>
    <w:p w14:paraId="2D0764DF" w14:textId="7FB70511" w:rsidR="00C2369E" w:rsidRPr="00D139F5" w:rsidRDefault="00C2369E" w:rsidP="00C2369E">
      <w:pPr>
        <w:jc w:val="both"/>
        <w:rPr>
          <w:sz w:val="16"/>
        </w:rPr>
      </w:pPr>
    </w:p>
    <w:p w14:paraId="0433B4E8" w14:textId="202165F1" w:rsidR="00646814" w:rsidRDefault="00C2369E" w:rsidP="00C2369E">
      <w:pPr>
        <w:tabs>
          <w:tab w:val="left" w:pos="720"/>
        </w:tabs>
        <w:ind w:left="720" w:hanging="720"/>
        <w:jc w:val="both"/>
      </w:pPr>
      <w:r w:rsidRPr="003121C3">
        <w:t>P:</w:t>
      </w:r>
      <w:r w:rsidR="00646814">
        <w:t xml:space="preserve">  </w:t>
      </w:r>
      <w:r w:rsidRPr="003121C3">
        <w:t xml:space="preserve">Gracious God, Whom Jesus called Abba, Father, accept our prayers this day. By the </w:t>
      </w:r>
    </w:p>
    <w:p w14:paraId="0FA6487A" w14:textId="5C53CC7B" w:rsidR="00646814" w:rsidRDefault="00646814" w:rsidP="00C2369E">
      <w:pPr>
        <w:tabs>
          <w:tab w:val="left" w:pos="720"/>
        </w:tabs>
        <w:ind w:left="720" w:hanging="720"/>
        <w:jc w:val="both"/>
      </w:pPr>
      <w:r>
        <w:t xml:space="preserve">      </w:t>
      </w:r>
      <w:r w:rsidR="00C2369E" w:rsidRPr="003121C3">
        <w:t xml:space="preserve">inner workings of Your Spirit, draw us into communion with You, the Source and Goal </w:t>
      </w:r>
    </w:p>
    <w:p w14:paraId="146D1451" w14:textId="01060140" w:rsidR="00646814" w:rsidRDefault="00646814" w:rsidP="00C2369E">
      <w:pPr>
        <w:tabs>
          <w:tab w:val="left" w:pos="720"/>
        </w:tabs>
        <w:ind w:left="720" w:hanging="720"/>
        <w:jc w:val="both"/>
      </w:pPr>
      <w:r>
        <w:t xml:space="preserve">      </w:t>
      </w:r>
      <w:r w:rsidR="00C2369E" w:rsidRPr="003121C3">
        <w:t xml:space="preserve">of our life, and make us more and more signs of Your enduring love.  This we pray </w:t>
      </w:r>
    </w:p>
    <w:p w14:paraId="2354CD8F" w14:textId="6ACA2212" w:rsidR="00646814" w:rsidRDefault="00646814" w:rsidP="00C2369E">
      <w:pPr>
        <w:tabs>
          <w:tab w:val="left" w:pos="720"/>
        </w:tabs>
        <w:ind w:left="720" w:hanging="720"/>
        <w:jc w:val="both"/>
      </w:pPr>
      <w:r>
        <w:t xml:space="preserve">      </w:t>
      </w:r>
      <w:r w:rsidR="00C2369E" w:rsidRPr="003121C3">
        <w:t xml:space="preserve">through Christ our Lord, Who lives and reigns with You and the Holy Spirit, one God, </w:t>
      </w:r>
    </w:p>
    <w:p w14:paraId="0FB57C75" w14:textId="4F9D5D64" w:rsidR="00C2369E" w:rsidRPr="003121C3" w:rsidRDefault="00646814" w:rsidP="00C2369E">
      <w:pPr>
        <w:tabs>
          <w:tab w:val="left" w:pos="720"/>
        </w:tabs>
        <w:ind w:left="720" w:hanging="720"/>
        <w:jc w:val="both"/>
      </w:pPr>
      <w:r>
        <w:lastRenderedPageBreak/>
        <w:t xml:space="preserve">      </w:t>
      </w:r>
      <w:r w:rsidR="00C2369E" w:rsidRPr="003121C3">
        <w:t>now and forever.</w:t>
      </w:r>
    </w:p>
    <w:p w14:paraId="407445E2" w14:textId="77777777" w:rsidR="00C2369E" w:rsidRPr="00D139F5" w:rsidRDefault="00C2369E" w:rsidP="00C2369E">
      <w:pPr>
        <w:tabs>
          <w:tab w:val="left" w:pos="720"/>
        </w:tabs>
        <w:ind w:left="720" w:hanging="720"/>
        <w:jc w:val="both"/>
        <w:rPr>
          <w:sz w:val="16"/>
        </w:rPr>
      </w:pPr>
    </w:p>
    <w:p w14:paraId="47A9BD7A" w14:textId="2808412E" w:rsidR="00C2369E" w:rsidRPr="003121C3" w:rsidRDefault="00C2369E" w:rsidP="00C2369E">
      <w:pPr>
        <w:tabs>
          <w:tab w:val="left" w:pos="720"/>
        </w:tabs>
        <w:ind w:left="720" w:hanging="720"/>
        <w:jc w:val="both"/>
        <w:rPr>
          <w:b/>
          <w:bCs/>
        </w:rPr>
      </w:pPr>
      <w:r w:rsidRPr="003121C3">
        <w:rPr>
          <w:b/>
          <w:bCs/>
        </w:rPr>
        <w:t>C:</w:t>
      </w:r>
      <w:r w:rsidR="00646814">
        <w:rPr>
          <w:b/>
          <w:bCs/>
        </w:rPr>
        <w:t xml:space="preserve">  </w:t>
      </w:r>
      <w:r w:rsidRPr="003121C3">
        <w:rPr>
          <w:b/>
          <w:bCs/>
        </w:rPr>
        <w:t>Amen.</w:t>
      </w:r>
    </w:p>
    <w:p w14:paraId="55D6CB02" w14:textId="77777777" w:rsidR="00C2369E" w:rsidRPr="00646814" w:rsidRDefault="00C2369E" w:rsidP="00C2369E">
      <w:pPr>
        <w:tabs>
          <w:tab w:val="left" w:pos="720"/>
        </w:tabs>
        <w:ind w:left="720" w:hanging="720"/>
        <w:jc w:val="both"/>
        <w:rPr>
          <w:b/>
          <w:bCs/>
          <w:sz w:val="16"/>
        </w:rPr>
      </w:pPr>
    </w:p>
    <w:p w14:paraId="2C36F5D4" w14:textId="740926A7" w:rsidR="00C2369E" w:rsidRPr="00646814" w:rsidRDefault="00646814" w:rsidP="00C2369E">
      <w:pPr>
        <w:jc w:val="center"/>
        <w:rPr>
          <w:b/>
          <w:bCs/>
          <w:sz w:val="28"/>
        </w:rPr>
      </w:pPr>
      <w:r w:rsidRPr="00646814">
        <w:rPr>
          <w:b/>
          <w:bCs/>
          <w:sz w:val="28"/>
        </w:rPr>
        <w:sym w:font="Wingdings" w:char="F058"/>
      </w:r>
      <w:r w:rsidRPr="00646814">
        <w:rPr>
          <w:b/>
          <w:bCs/>
          <w:sz w:val="28"/>
        </w:rPr>
        <w:t xml:space="preserve"> </w:t>
      </w:r>
      <w:r w:rsidR="00C2369E" w:rsidRPr="00646814">
        <w:rPr>
          <w:b/>
          <w:bCs/>
          <w:sz w:val="28"/>
        </w:rPr>
        <w:t>MEAL</w:t>
      </w:r>
      <w:r w:rsidRPr="00646814">
        <w:rPr>
          <w:b/>
          <w:bCs/>
          <w:sz w:val="28"/>
        </w:rPr>
        <w:t xml:space="preserve"> </w:t>
      </w:r>
      <w:r w:rsidRPr="00646814">
        <w:rPr>
          <w:b/>
          <w:bCs/>
          <w:sz w:val="28"/>
        </w:rPr>
        <w:sym w:font="Wingdings" w:char="F058"/>
      </w:r>
    </w:p>
    <w:p w14:paraId="53818148" w14:textId="77777777" w:rsidR="00C2369E" w:rsidRPr="00646814" w:rsidRDefault="00C2369E" w:rsidP="00646814">
      <w:pPr>
        <w:ind w:left="720" w:hanging="720"/>
        <w:rPr>
          <w:b/>
          <w:bCs/>
          <w:sz w:val="16"/>
        </w:rPr>
      </w:pPr>
    </w:p>
    <w:p w14:paraId="2A499AFF" w14:textId="77777777" w:rsidR="00C2369E" w:rsidRPr="003121C3" w:rsidRDefault="00C2369E" w:rsidP="00C2369E">
      <w:pPr>
        <w:ind w:left="720" w:hanging="720"/>
        <w:jc w:val="both"/>
        <w:rPr>
          <w:b/>
          <w:bCs/>
        </w:rPr>
      </w:pPr>
      <w:r w:rsidRPr="003121C3">
        <w:rPr>
          <w:b/>
          <w:bCs/>
        </w:rPr>
        <w:t>THE PEACE</w:t>
      </w:r>
    </w:p>
    <w:p w14:paraId="64CBFB6E" w14:textId="77777777" w:rsidR="00C2369E" w:rsidRPr="00646814" w:rsidRDefault="00C2369E" w:rsidP="00C2369E">
      <w:pPr>
        <w:ind w:left="720" w:hanging="720"/>
        <w:jc w:val="both"/>
        <w:rPr>
          <w:b/>
          <w:bCs/>
        </w:rPr>
      </w:pPr>
    </w:p>
    <w:p w14:paraId="0079A027" w14:textId="0E8478A7" w:rsidR="00C2369E" w:rsidRPr="003121C3" w:rsidRDefault="00C2369E" w:rsidP="00C2369E">
      <w:pPr>
        <w:jc w:val="both"/>
      </w:pPr>
      <w:r w:rsidRPr="003121C3">
        <w:rPr>
          <w:lang w:val="en-CA"/>
        </w:rPr>
        <w:fldChar w:fldCharType="begin"/>
      </w:r>
      <w:r w:rsidRPr="003121C3">
        <w:rPr>
          <w:lang w:val="en-CA"/>
        </w:rPr>
        <w:instrText xml:space="preserve"> SEQ CHAPTER \h \r 1</w:instrText>
      </w:r>
      <w:r w:rsidRPr="003121C3">
        <w:rPr>
          <w:lang w:val="en-CA"/>
        </w:rPr>
        <w:fldChar w:fldCharType="end"/>
      </w:r>
      <w:r w:rsidRPr="003121C3">
        <w:t>P:</w:t>
      </w:r>
      <w:r w:rsidR="00646814">
        <w:t xml:space="preserve">  </w:t>
      </w:r>
      <w:r w:rsidRPr="003121C3">
        <w:t>The peace of the Lord be with you always.</w:t>
      </w:r>
    </w:p>
    <w:p w14:paraId="5501AEF1" w14:textId="77777777" w:rsidR="00C2369E" w:rsidRPr="00646814" w:rsidRDefault="00C2369E" w:rsidP="00C2369E">
      <w:pPr>
        <w:jc w:val="both"/>
        <w:rPr>
          <w:b/>
          <w:bCs/>
        </w:rPr>
      </w:pPr>
    </w:p>
    <w:p w14:paraId="3CA124ED" w14:textId="6790DCF3" w:rsidR="00C2369E" w:rsidRPr="003121C3" w:rsidRDefault="00C2369E" w:rsidP="00C2369E">
      <w:pPr>
        <w:ind w:left="-288" w:firstLine="288"/>
        <w:jc w:val="both"/>
      </w:pPr>
      <w:r w:rsidRPr="003121C3">
        <w:rPr>
          <w:b/>
          <w:bCs/>
        </w:rPr>
        <w:t>C:</w:t>
      </w:r>
      <w:r w:rsidR="00646814">
        <w:rPr>
          <w:b/>
          <w:bCs/>
        </w:rPr>
        <w:t xml:space="preserve">  </w:t>
      </w:r>
      <w:r w:rsidRPr="003121C3">
        <w:rPr>
          <w:b/>
          <w:bCs/>
        </w:rPr>
        <w:t>And also with you.</w:t>
      </w:r>
    </w:p>
    <w:p w14:paraId="0D126115" w14:textId="77777777" w:rsidR="00C2369E" w:rsidRPr="00646814" w:rsidRDefault="00C2369E" w:rsidP="00C2369E">
      <w:pPr>
        <w:jc w:val="both"/>
      </w:pPr>
    </w:p>
    <w:p w14:paraId="152312F6" w14:textId="77777777" w:rsidR="00C2369E" w:rsidRPr="003121C3" w:rsidRDefault="00C2369E" w:rsidP="00C2369E">
      <w:pPr>
        <w:tabs>
          <w:tab w:val="left" w:pos="720"/>
          <w:tab w:val="left" w:pos="1440"/>
        </w:tabs>
        <w:ind w:left="1440" w:hanging="1440"/>
        <w:jc w:val="both"/>
        <w:rPr>
          <w:i/>
        </w:rPr>
      </w:pPr>
      <w:r w:rsidRPr="003121C3">
        <w:rPr>
          <w:i/>
        </w:rPr>
        <w:t>The assembly is seated</w:t>
      </w:r>
    </w:p>
    <w:p w14:paraId="7D9B20E9" w14:textId="77777777" w:rsidR="00C2369E" w:rsidRPr="00646814" w:rsidRDefault="00C2369E" w:rsidP="00C2369E">
      <w:pPr>
        <w:tabs>
          <w:tab w:val="left" w:pos="720"/>
          <w:tab w:val="left" w:pos="1440"/>
        </w:tabs>
        <w:ind w:left="1440" w:hanging="1440"/>
        <w:jc w:val="both"/>
        <w:rPr>
          <w:i/>
        </w:rPr>
      </w:pPr>
    </w:p>
    <w:p w14:paraId="434A77AA" w14:textId="77777777" w:rsidR="00C2369E" w:rsidRPr="003121C3" w:rsidRDefault="00C2369E" w:rsidP="00C2369E">
      <w:pPr>
        <w:tabs>
          <w:tab w:val="left" w:pos="720"/>
          <w:tab w:val="left" w:pos="1440"/>
        </w:tabs>
        <w:ind w:left="1440" w:hanging="1440"/>
        <w:jc w:val="both"/>
        <w:rPr>
          <w:i/>
          <w:iCs/>
        </w:rPr>
      </w:pPr>
      <w:r w:rsidRPr="003121C3">
        <w:rPr>
          <w:b/>
          <w:bCs/>
        </w:rPr>
        <w:t>THE OFFERING</w:t>
      </w:r>
      <w:r w:rsidRPr="003121C3">
        <w:rPr>
          <w:i/>
          <w:iCs/>
        </w:rPr>
        <w:t xml:space="preserve"> </w:t>
      </w:r>
      <w:r w:rsidRPr="003121C3">
        <w:rPr>
          <w:i/>
          <w:iCs/>
        </w:rPr>
        <w:tab/>
      </w:r>
    </w:p>
    <w:p w14:paraId="1ADD99B0" w14:textId="77777777" w:rsidR="00C2369E" w:rsidRPr="00646814" w:rsidRDefault="00C2369E" w:rsidP="00C2369E">
      <w:pPr>
        <w:tabs>
          <w:tab w:val="left" w:pos="720"/>
          <w:tab w:val="left" w:pos="1440"/>
        </w:tabs>
        <w:ind w:left="1440" w:hanging="1440"/>
        <w:jc w:val="both"/>
        <w:rPr>
          <w:i/>
          <w:iCs/>
        </w:rPr>
      </w:pPr>
    </w:p>
    <w:p w14:paraId="337619E6" w14:textId="3EB6DF63" w:rsidR="00646814" w:rsidRDefault="00C2369E" w:rsidP="00C2369E">
      <w:pPr>
        <w:tabs>
          <w:tab w:val="left" w:pos="720"/>
          <w:tab w:val="left" w:pos="1440"/>
        </w:tabs>
        <w:ind w:left="1440" w:hanging="1440"/>
        <w:jc w:val="both"/>
        <w:rPr>
          <w:bCs/>
          <w:iCs/>
        </w:rPr>
      </w:pPr>
      <w:r w:rsidRPr="003121C3">
        <w:rPr>
          <w:b/>
          <w:iCs/>
        </w:rPr>
        <w:t>THE VOLUNTARY</w:t>
      </w:r>
      <w:r w:rsidRPr="003121C3">
        <w:rPr>
          <w:bCs/>
          <w:i/>
        </w:rPr>
        <w:tab/>
        <w:t xml:space="preserve">     </w:t>
      </w:r>
      <w:r w:rsidR="00646814">
        <w:rPr>
          <w:bCs/>
          <w:i/>
        </w:rPr>
        <w:tab/>
        <w:t xml:space="preserve">           </w:t>
      </w:r>
      <w:r w:rsidRPr="00646814">
        <w:rPr>
          <w:b/>
          <w:bCs/>
          <w:i/>
        </w:rPr>
        <w:t>Great Is the Lord</w:t>
      </w:r>
      <w:r w:rsidRPr="003121C3">
        <w:rPr>
          <w:bCs/>
          <w:iCs/>
        </w:rPr>
        <w:t xml:space="preserve">   </w:t>
      </w:r>
      <w:r w:rsidR="00646814">
        <w:rPr>
          <w:bCs/>
          <w:iCs/>
        </w:rPr>
        <w:t xml:space="preserve">                  </w:t>
      </w:r>
      <w:r w:rsidR="00646814">
        <w:rPr>
          <w:b/>
          <w:bCs/>
          <w:iCs/>
        </w:rPr>
        <w:t>St. Paul Senior Choir</w:t>
      </w:r>
      <w:r w:rsidRPr="003121C3">
        <w:rPr>
          <w:bCs/>
          <w:iCs/>
        </w:rPr>
        <w:t xml:space="preserve">         </w:t>
      </w:r>
    </w:p>
    <w:p w14:paraId="425DC21D" w14:textId="567D905D" w:rsidR="00C2369E" w:rsidRPr="003121C3" w:rsidRDefault="00646814" w:rsidP="00C2369E">
      <w:pPr>
        <w:tabs>
          <w:tab w:val="left" w:pos="720"/>
          <w:tab w:val="left" w:pos="1440"/>
        </w:tabs>
        <w:ind w:left="1440" w:hanging="1440"/>
        <w:jc w:val="both"/>
        <w:rPr>
          <w:bCs/>
          <w:iCs/>
        </w:rPr>
      </w:pPr>
      <w:r>
        <w:rPr>
          <w:bCs/>
          <w:iCs/>
        </w:rPr>
        <w:tab/>
      </w:r>
      <w:r>
        <w:rPr>
          <w:bCs/>
          <w:iCs/>
        </w:rPr>
        <w:tab/>
      </w:r>
      <w:r>
        <w:rPr>
          <w:bCs/>
          <w:iCs/>
        </w:rPr>
        <w:tab/>
        <w:t xml:space="preserve">    (</w:t>
      </w:r>
      <w:r w:rsidR="00C2369E" w:rsidRPr="003121C3">
        <w:rPr>
          <w:bCs/>
          <w:iCs/>
        </w:rPr>
        <w:t>M.W.Smith &amp; D. Smith; arr. E. Lojeski</w:t>
      </w:r>
      <w:r>
        <w:rPr>
          <w:bCs/>
          <w:iCs/>
        </w:rPr>
        <w:t>)</w:t>
      </w:r>
    </w:p>
    <w:p w14:paraId="21ECAFD3" w14:textId="77777777" w:rsidR="00C2369E" w:rsidRPr="00646814" w:rsidRDefault="00C2369E" w:rsidP="00C2369E">
      <w:pPr>
        <w:tabs>
          <w:tab w:val="left" w:pos="720"/>
          <w:tab w:val="left" w:pos="1440"/>
        </w:tabs>
        <w:ind w:left="1440" w:hanging="1440"/>
        <w:jc w:val="both"/>
        <w:rPr>
          <w:i/>
          <w:iCs/>
        </w:rPr>
      </w:pPr>
    </w:p>
    <w:p w14:paraId="1021EA9A" w14:textId="77777777" w:rsidR="00C2369E" w:rsidRPr="003121C3" w:rsidRDefault="00C2369E" w:rsidP="00C2369E">
      <w:pPr>
        <w:tabs>
          <w:tab w:val="left" w:pos="720"/>
          <w:tab w:val="left" w:pos="1440"/>
        </w:tabs>
        <w:ind w:left="1440" w:hanging="1440"/>
        <w:jc w:val="both"/>
      </w:pPr>
      <w:r w:rsidRPr="003121C3">
        <w:rPr>
          <w:i/>
          <w:iCs/>
        </w:rPr>
        <w:t xml:space="preserve">As you are able please rise </w:t>
      </w:r>
    </w:p>
    <w:p w14:paraId="0031CB39" w14:textId="77777777" w:rsidR="00C2369E" w:rsidRPr="00646814" w:rsidRDefault="00C2369E" w:rsidP="00C2369E">
      <w:pPr>
        <w:tabs>
          <w:tab w:val="right" w:pos="9360"/>
        </w:tabs>
        <w:jc w:val="both"/>
      </w:pPr>
      <w:r w:rsidRPr="00646814">
        <w:rPr>
          <w:i/>
          <w:iCs/>
        </w:rPr>
        <w:tab/>
      </w:r>
    </w:p>
    <w:p w14:paraId="114E02CE" w14:textId="53E807E5" w:rsidR="00C2369E" w:rsidRDefault="00C2369E" w:rsidP="00C2369E">
      <w:pPr>
        <w:jc w:val="both"/>
        <w:rPr>
          <w:b/>
          <w:bCs/>
          <w:i/>
        </w:rPr>
      </w:pPr>
      <w:r w:rsidRPr="003121C3">
        <w:rPr>
          <w:b/>
          <w:bCs/>
        </w:rPr>
        <w:t xml:space="preserve">THE PRESENTATION OF GIFTS </w:t>
      </w:r>
      <w:r w:rsidR="00371BE1">
        <w:rPr>
          <w:b/>
          <w:bCs/>
        </w:rPr>
        <w:t xml:space="preserve">(see p. 9)    </w:t>
      </w:r>
      <w:r w:rsidR="00646814">
        <w:rPr>
          <w:b/>
          <w:bCs/>
        </w:rPr>
        <w:tab/>
        <w:t xml:space="preserve">         </w:t>
      </w:r>
      <w:r w:rsidRPr="003121C3">
        <w:rPr>
          <w:b/>
          <w:bCs/>
        </w:rPr>
        <w:t xml:space="preserve"> </w:t>
      </w:r>
      <w:r w:rsidR="00371BE1">
        <w:rPr>
          <w:b/>
          <w:bCs/>
        </w:rPr>
        <w:t xml:space="preserve">            </w:t>
      </w:r>
      <w:r w:rsidRPr="00646814">
        <w:rPr>
          <w:b/>
          <w:bCs/>
          <w:i/>
        </w:rPr>
        <w:t>As the Grains of Wheat</w:t>
      </w:r>
    </w:p>
    <w:p w14:paraId="16DE980B" w14:textId="77777777" w:rsidR="00646814" w:rsidRDefault="00646814" w:rsidP="00C2369E">
      <w:pPr>
        <w:jc w:val="both"/>
        <w:rPr>
          <w:b/>
          <w:bCs/>
          <w:i/>
        </w:rPr>
      </w:pPr>
    </w:p>
    <w:p w14:paraId="747BA10E" w14:textId="3335FD81" w:rsidR="00646814" w:rsidRDefault="00646814" w:rsidP="00C2369E">
      <w:pPr>
        <w:jc w:val="both"/>
        <w:rPr>
          <w:b/>
          <w:bCs/>
          <w:i/>
        </w:rPr>
      </w:pPr>
    </w:p>
    <w:p w14:paraId="45DE85BB" w14:textId="0DCC7925" w:rsidR="00646814" w:rsidRDefault="00646814" w:rsidP="00C2369E">
      <w:pPr>
        <w:jc w:val="both"/>
        <w:rPr>
          <w:b/>
          <w:bCs/>
          <w:i/>
        </w:rPr>
      </w:pPr>
    </w:p>
    <w:p w14:paraId="04BD234A" w14:textId="51401419" w:rsidR="00646814" w:rsidRDefault="00646814" w:rsidP="00C2369E">
      <w:pPr>
        <w:jc w:val="both"/>
        <w:rPr>
          <w:b/>
          <w:bCs/>
          <w:i/>
        </w:rPr>
      </w:pPr>
    </w:p>
    <w:p w14:paraId="66FF84E1" w14:textId="596DDB74" w:rsidR="00646814" w:rsidRDefault="00646814" w:rsidP="00C2369E">
      <w:pPr>
        <w:jc w:val="both"/>
        <w:rPr>
          <w:b/>
          <w:bCs/>
          <w:i/>
        </w:rPr>
      </w:pPr>
    </w:p>
    <w:p w14:paraId="73999203" w14:textId="3474A114" w:rsidR="00646814" w:rsidRDefault="00646814" w:rsidP="00C2369E">
      <w:pPr>
        <w:jc w:val="both"/>
        <w:rPr>
          <w:b/>
          <w:bCs/>
          <w:i/>
        </w:rPr>
      </w:pPr>
    </w:p>
    <w:p w14:paraId="65837AF8" w14:textId="19259717" w:rsidR="00646814" w:rsidRDefault="00646814" w:rsidP="00C2369E">
      <w:pPr>
        <w:jc w:val="both"/>
        <w:rPr>
          <w:b/>
          <w:bCs/>
          <w:i/>
        </w:rPr>
      </w:pPr>
    </w:p>
    <w:p w14:paraId="00115BEE" w14:textId="1626CB2A" w:rsidR="00646814" w:rsidRDefault="00646814" w:rsidP="00C2369E">
      <w:pPr>
        <w:jc w:val="both"/>
        <w:rPr>
          <w:b/>
          <w:bCs/>
          <w:i/>
        </w:rPr>
      </w:pPr>
    </w:p>
    <w:p w14:paraId="35007927" w14:textId="062AA5E5" w:rsidR="00646814" w:rsidRDefault="00646814" w:rsidP="00C2369E">
      <w:pPr>
        <w:jc w:val="both"/>
        <w:rPr>
          <w:b/>
          <w:bCs/>
          <w:i/>
        </w:rPr>
      </w:pPr>
    </w:p>
    <w:p w14:paraId="6E348FC7" w14:textId="2F0F1965" w:rsidR="00646814" w:rsidRDefault="00646814" w:rsidP="00C2369E">
      <w:pPr>
        <w:jc w:val="both"/>
        <w:rPr>
          <w:b/>
          <w:bCs/>
          <w:i/>
        </w:rPr>
      </w:pPr>
    </w:p>
    <w:p w14:paraId="717CBF20" w14:textId="16A47B0C" w:rsidR="00646814" w:rsidRDefault="00646814" w:rsidP="00C2369E">
      <w:pPr>
        <w:jc w:val="both"/>
        <w:rPr>
          <w:b/>
          <w:bCs/>
          <w:i/>
        </w:rPr>
      </w:pPr>
    </w:p>
    <w:p w14:paraId="59BD15F3" w14:textId="6BC2C83B" w:rsidR="00646814" w:rsidRDefault="00646814" w:rsidP="00C2369E">
      <w:pPr>
        <w:jc w:val="both"/>
        <w:rPr>
          <w:b/>
          <w:bCs/>
          <w:i/>
        </w:rPr>
      </w:pPr>
    </w:p>
    <w:p w14:paraId="45FFF7B3" w14:textId="77777777" w:rsidR="00646814" w:rsidRDefault="00646814" w:rsidP="00C2369E">
      <w:pPr>
        <w:jc w:val="both"/>
        <w:rPr>
          <w:b/>
          <w:bCs/>
          <w:i/>
        </w:rPr>
      </w:pPr>
    </w:p>
    <w:p w14:paraId="07CE6180" w14:textId="3AD760A9" w:rsidR="00646814" w:rsidRDefault="00646814" w:rsidP="00C2369E">
      <w:pPr>
        <w:jc w:val="both"/>
        <w:rPr>
          <w:b/>
          <w:bCs/>
          <w:i/>
        </w:rPr>
      </w:pPr>
    </w:p>
    <w:p w14:paraId="137F2C51" w14:textId="77777777" w:rsidR="00646814" w:rsidRDefault="00646814" w:rsidP="00C2369E">
      <w:pPr>
        <w:jc w:val="both"/>
        <w:rPr>
          <w:b/>
          <w:bCs/>
          <w:i/>
        </w:rPr>
      </w:pPr>
    </w:p>
    <w:p w14:paraId="10D3D77A" w14:textId="5F24AA1C" w:rsidR="00646814" w:rsidRDefault="00646814" w:rsidP="00C2369E">
      <w:pPr>
        <w:jc w:val="both"/>
        <w:rPr>
          <w:b/>
          <w:bCs/>
          <w:i/>
        </w:rPr>
      </w:pPr>
    </w:p>
    <w:p w14:paraId="29FE11B4" w14:textId="77777777" w:rsidR="00646814" w:rsidRDefault="00646814" w:rsidP="00C2369E">
      <w:pPr>
        <w:jc w:val="both"/>
        <w:rPr>
          <w:b/>
          <w:bCs/>
          <w:i/>
        </w:rPr>
      </w:pPr>
    </w:p>
    <w:p w14:paraId="12F9EA94" w14:textId="59532F8C" w:rsidR="00646814" w:rsidRDefault="00646814" w:rsidP="00C2369E">
      <w:pPr>
        <w:jc w:val="both"/>
        <w:rPr>
          <w:b/>
          <w:bCs/>
          <w:i/>
        </w:rPr>
      </w:pPr>
    </w:p>
    <w:p w14:paraId="18A8EE7C" w14:textId="165E5FBD" w:rsidR="00646814" w:rsidRDefault="00646814" w:rsidP="00C2369E">
      <w:pPr>
        <w:jc w:val="both"/>
        <w:rPr>
          <w:b/>
          <w:bCs/>
          <w:i/>
        </w:rPr>
      </w:pPr>
    </w:p>
    <w:p w14:paraId="23D1BFCC" w14:textId="77777777" w:rsidR="00646814" w:rsidRDefault="00646814" w:rsidP="00C2369E">
      <w:pPr>
        <w:jc w:val="both"/>
        <w:rPr>
          <w:b/>
          <w:bCs/>
          <w:i/>
        </w:rPr>
      </w:pPr>
    </w:p>
    <w:p w14:paraId="40B7CA27" w14:textId="77777777" w:rsidR="00646814" w:rsidRDefault="00646814" w:rsidP="00C2369E">
      <w:pPr>
        <w:jc w:val="both"/>
        <w:rPr>
          <w:b/>
          <w:bCs/>
          <w:i/>
        </w:rPr>
      </w:pPr>
    </w:p>
    <w:p w14:paraId="65D31A39" w14:textId="77777777" w:rsidR="00646814" w:rsidRDefault="00646814" w:rsidP="00C2369E">
      <w:pPr>
        <w:jc w:val="both"/>
        <w:rPr>
          <w:b/>
          <w:bCs/>
          <w:i/>
        </w:rPr>
      </w:pPr>
    </w:p>
    <w:p w14:paraId="6EA1F7A9" w14:textId="77777777" w:rsidR="00646814" w:rsidRDefault="00646814" w:rsidP="00C2369E">
      <w:pPr>
        <w:jc w:val="both"/>
        <w:rPr>
          <w:b/>
          <w:bCs/>
          <w:i/>
        </w:rPr>
      </w:pPr>
    </w:p>
    <w:p w14:paraId="56A7115E" w14:textId="77777777" w:rsidR="00646814" w:rsidRDefault="00646814" w:rsidP="00C2369E">
      <w:pPr>
        <w:jc w:val="both"/>
        <w:rPr>
          <w:b/>
          <w:bCs/>
          <w:i/>
        </w:rPr>
      </w:pPr>
    </w:p>
    <w:p w14:paraId="62523078" w14:textId="77777777" w:rsidR="00646814" w:rsidRDefault="00646814" w:rsidP="00C2369E">
      <w:pPr>
        <w:jc w:val="both"/>
        <w:rPr>
          <w:b/>
          <w:bCs/>
          <w:i/>
        </w:rPr>
      </w:pPr>
    </w:p>
    <w:p w14:paraId="061A45F6" w14:textId="77777777" w:rsidR="00646814" w:rsidRDefault="00646814" w:rsidP="00C2369E">
      <w:pPr>
        <w:jc w:val="both"/>
        <w:rPr>
          <w:b/>
          <w:bCs/>
          <w:i/>
        </w:rPr>
      </w:pPr>
    </w:p>
    <w:p w14:paraId="297C8AE8" w14:textId="5EFE735C" w:rsidR="00646814" w:rsidRDefault="00646814" w:rsidP="00C2369E">
      <w:pPr>
        <w:jc w:val="both"/>
        <w:rPr>
          <w:bCs/>
          <w:i/>
        </w:rPr>
      </w:pPr>
      <w:r>
        <w:rPr>
          <w:noProof/>
        </w:rPr>
        <w:drawing>
          <wp:anchor distT="36576" distB="36576" distL="36576" distR="36576" simplePos="0" relativeHeight="251660288" behindDoc="0" locked="0" layoutInCell="1" allowOverlap="1" wp14:anchorId="5A3AB9BC" wp14:editId="5198735F">
            <wp:simplePos x="0" y="0"/>
            <wp:positionH relativeFrom="column">
              <wp:posOffset>-110490</wp:posOffset>
            </wp:positionH>
            <wp:positionV relativeFrom="paragraph">
              <wp:posOffset>96520</wp:posOffset>
            </wp:positionV>
            <wp:extent cx="5808345" cy="5269865"/>
            <wp:effectExtent l="2540" t="0" r="444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241" t="3537" r="16385" b="2993"/>
                    <a:stretch/>
                  </pic:blipFill>
                  <pic:spPr bwMode="auto">
                    <a:xfrm rot="-5400000">
                      <a:off x="0" y="0"/>
                      <a:ext cx="5808345" cy="526986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3C36AD" w14:textId="47AD1B2F" w:rsidR="00646814" w:rsidRDefault="00646814" w:rsidP="00C2369E">
      <w:pPr>
        <w:jc w:val="both"/>
        <w:rPr>
          <w:bCs/>
          <w:i/>
        </w:rPr>
      </w:pPr>
    </w:p>
    <w:p w14:paraId="3E0A5720" w14:textId="72CA02E7" w:rsidR="00646814" w:rsidRDefault="00646814" w:rsidP="00C2369E">
      <w:pPr>
        <w:jc w:val="both"/>
        <w:rPr>
          <w:bCs/>
          <w:i/>
        </w:rPr>
      </w:pPr>
    </w:p>
    <w:p w14:paraId="2DBD3D05" w14:textId="2748FD72" w:rsidR="00646814" w:rsidRDefault="00646814" w:rsidP="00C2369E">
      <w:pPr>
        <w:jc w:val="both"/>
        <w:rPr>
          <w:bCs/>
          <w:i/>
        </w:rPr>
      </w:pPr>
    </w:p>
    <w:p w14:paraId="4FDAACDA" w14:textId="2B3C620F" w:rsidR="00646814" w:rsidRDefault="00646814" w:rsidP="00C2369E">
      <w:pPr>
        <w:jc w:val="both"/>
        <w:rPr>
          <w:bCs/>
          <w:i/>
        </w:rPr>
      </w:pPr>
    </w:p>
    <w:p w14:paraId="1325FE57" w14:textId="1B0B0D10" w:rsidR="00646814" w:rsidRDefault="00646814" w:rsidP="00C2369E">
      <w:pPr>
        <w:jc w:val="both"/>
        <w:rPr>
          <w:bCs/>
          <w:i/>
        </w:rPr>
      </w:pPr>
    </w:p>
    <w:p w14:paraId="339B0C99" w14:textId="3DCE3749" w:rsidR="00646814" w:rsidRDefault="00646814" w:rsidP="00C2369E">
      <w:pPr>
        <w:jc w:val="both"/>
        <w:rPr>
          <w:bCs/>
          <w:i/>
        </w:rPr>
      </w:pPr>
    </w:p>
    <w:p w14:paraId="5E3F1DE0" w14:textId="309048F0" w:rsidR="00646814" w:rsidRDefault="00646814" w:rsidP="00C2369E">
      <w:pPr>
        <w:jc w:val="both"/>
        <w:rPr>
          <w:bCs/>
          <w:i/>
        </w:rPr>
      </w:pPr>
    </w:p>
    <w:p w14:paraId="366A017A" w14:textId="65DD16D3" w:rsidR="00646814" w:rsidRDefault="00646814" w:rsidP="00C2369E">
      <w:pPr>
        <w:jc w:val="both"/>
        <w:rPr>
          <w:bCs/>
          <w:i/>
        </w:rPr>
      </w:pPr>
    </w:p>
    <w:p w14:paraId="1BC77CC4" w14:textId="77777777" w:rsidR="00646814" w:rsidRDefault="00646814" w:rsidP="00C2369E">
      <w:pPr>
        <w:jc w:val="both"/>
        <w:rPr>
          <w:bCs/>
          <w:i/>
        </w:rPr>
      </w:pPr>
    </w:p>
    <w:p w14:paraId="4F0A1DB4" w14:textId="77777777" w:rsidR="00646814" w:rsidRDefault="00646814" w:rsidP="00C2369E">
      <w:pPr>
        <w:jc w:val="both"/>
        <w:rPr>
          <w:bCs/>
          <w:i/>
        </w:rPr>
      </w:pPr>
    </w:p>
    <w:p w14:paraId="52226C90" w14:textId="77777777" w:rsidR="00646814" w:rsidRDefault="00646814" w:rsidP="00C2369E">
      <w:pPr>
        <w:jc w:val="both"/>
        <w:rPr>
          <w:bCs/>
          <w:i/>
        </w:rPr>
      </w:pPr>
    </w:p>
    <w:p w14:paraId="0DABB8EA" w14:textId="77777777" w:rsidR="00646814" w:rsidRDefault="00646814" w:rsidP="00C2369E">
      <w:pPr>
        <w:jc w:val="both"/>
        <w:rPr>
          <w:bCs/>
          <w:i/>
        </w:rPr>
      </w:pPr>
    </w:p>
    <w:p w14:paraId="0FE1B25E" w14:textId="77777777" w:rsidR="00646814" w:rsidRDefault="00646814" w:rsidP="00C2369E">
      <w:pPr>
        <w:jc w:val="both"/>
        <w:rPr>
          <w:bCs/>
          <w:i/>
        </w:rPr>
      </w:pPr>
    </w:p>
    <w:p w14:paraId="60846CF4" w14:textId="77777777" w:rsidR="00646814" w:rsidRDefault="00646814" w:rsidP="00C2369E">
      <w:pPr>
        <w:jc w:val="both"/>
        <w:rPr>
          <w:bCs/>
          <w:i/>
        </w:rPr>
      </w:pPr>
    </w:p>
    <w:p w14:paraId="5354BE4E" w14:textId="77777777" w:rsidR="00646814" w:rsidRDefault="00646814" w:rsidP="00C2369E">
      <w:pPr>
        <w:jc w:val="both"/>
        <w:rPr>
          <w:bCs/>
          <w:i/>
        </w:rPr>
      </w:pPr>
    </w:p>
    <w:p w14:paraId="7515A53A" w14:textId="77777777" w:rsidR="00646814" w:rsidRDefault="00646814" w:rsidP="00C2369E">
      <w:pPr>
        <w:jc w:val="both"/>
        <w:rPr>
          <w:bCs/>
          <w:i/>
        </w:rPr>
      </w:pPr>
    </w:p>
    <w:p w14:paraId="5A709BAD" w14:textId="77777777" w:rsidR="00646814" w:rsidRDefault="00646814" w:rsidP="00C2369E">
      <w:pPr>
        <w:jc w:val="both"/>
        <w:rPr>
          <w:bCs/>
          <w:i/>
        </w:rPr>
      </w:pPr>
    </w:p>
    <w:p w14:paraId="2D11348F" w14:textId="77777777" w:rsidR="00646814" w:rsidRDefault="00646814" w:rsidP="00C2369E">
      <w:pPr>
        <w:jc w:val="both"/>
        <w:rPr>
          <w:bCs/>
          <w:i/>
        </w:rPr>
      </w:pPr>
    </w:p>
    <w:p w14:paraId="081A1D55" w14:textId="77777777" w:rsidR="00646814" w:rsidRDefault="00646814" w:rsidP="00C2369E">
      <w:pPr>
        <w:jc w:val="both"/>
        <w:rPr>
          <w:bCs/>
          <w:i/>
        </w:rPr>
      </w:pPr>
    </w:p>
    <w:p w14:paraId="6CE3EF03" w14:textId="77777777" w:rsidR="00646814" w:rsidRDefault="00646814" w:rsidP="00C2369E">
      <w:pPr>
        <w:jc w:val="both"/>
        <w:rPr>
          <w:bCs/>
          <w:i/>
        </w:rPr>
      </w:pPr>
    </w:p>
    <w:p w14:paraId="7F553B93" w14:textId="77777777" w:rsidR="00646814" w:rsidRDefault="00646814" w:rsidP="00C2369E">
      <w:pPr>
        <w:jc w:val="both"/>
        <w:rPr>
          <w:bCs/>
          <w:i/>
        </w:rPr>
      </w:pPr>
    </w:p>
    <w:p w14:paraId="03DB6F6A" w14:textId="77777777" w:rsidR="00646814" w:rsidRDefault="00646814" w:rsidP="00C2369E">
      <w:pPr>
        <w:jc w:val="both"/>
        <w:rPr>
          <w:bCs/>
          <w:i/>
        </w:rPr>
      </w:pPr>
    </w:p>
    <w:p w14:paraId="144DF679" w14:textId="77777777" w:rsidR="00646814" w:rsidRDefault="00646814" w:rsidP="00C2369E">
      <w:pPr>
        <w:jc w:val="both"/>
        <w:rPr>
          <w:bCs/>
          <w:i/>
        </w:rPr>
      </w:pPr>
    </w:p>
    <w:p w14:paraId="0DF545F2" w14:textId="77777777" w:rsidR="00646814" w:rsidRDefault="00646814" w:rsidP="00C2369E">
      <w:pPr>
        <w:jc w:val="both"/>
        <w:rPr>
          <w:bCs/>
          <w:i/>
        </w:rPr>
      </w:pPr>
    </w:p>
    <w:p w14:paraId="1588FB0E" w14:textId="77777777" w:rsidR="00646814" w:rsidRDefault="00646814" w:rsidP="00C2369E">
      <w:pPr>
        <w:jc w:val="both"/>
        <w:rPr>
          <w:bCs/>
          <w:i/>
        </w:rPr>
      </w:pPr>
    </w:p>
    <w:p w14:paraId="43140D05" w14:textId="77777777" w:rsidR="00646814" w:rsidRDefault="00646814" w:rsidP="00C2369E">
      <w:pPr>
        <w:jc w:val="both"/>
        <w:rPr>
          <w:bCs/>
          <w:i/>
        </w:rPr>
      </w:pPr>
    </w:p>
    <w:p w14:paraId="734456D9" w14:textId="77777777" w:rsidR="00646814" w:rsidRDefault="00646814" w:rsidP="00C2369E">
      <w:pPr>
        <w:jc w:val="both"/>
        <w:rPr>
          <w:bCs/>
          <w:i/>
        </w:rPr>
      </w:pPr>
    </w:p>
    <w:p w14:paraId="1FC4C177" w14:textId="77777777" w:rsidR="00646814" w:rsidRDefault="00646814" w:rsidP="00C2369E">
      <w:pPr>
        <w:jc w:val="both"/>
        <w:rPr>
          <w:bCs/>
          <w:i/>
        </w:rPr>
      </w:pPr>
    </w:p>
    <w:p w14:paraId="5A3EA4CE" w14:textId="77777777" w:rsidR="00646814" w:rsidRDefault="00646814" w:rsidP="00C2369E">
      <w:pPr>
        <w:jc w:val="both"/>
        <w:rPr>
          <w:bCs/>
          <w:i/>
        </w:rPr>
      </w:pPr>
    </w:p>
    <w:p w14:paraId="304563FB" w14:textId="77777777" w:rsidR="00646814" w:rsidRDefault="00646814" w:rsidP="00C2369E">
      <w:pPr>
        <w:jc w:val="both"/>
        <w:rPr>
          <w:bCs/>
          <w:i/>
        </w:rPr>
      </w:pPr>
    </w:p>
    <w:p w14:paraId="7119524C" w14:textId="77777777" w:rsidR="00646814" w:rsidRDefault="00646814" w:rsidP="00C2369E">
      <w:pPr>
        <w:jc w:val="both"/>
        <w:rPr>
          <w:bCs/>
          <w:i/>
        </w:rPr>
      </w:pPr>
    </w:p>
    <w:p w14:paraId="73771DB3" w14:textId="77777777" w:rsidR="00646814" w:rsidRDefault="00646814" w:rsidP="00C2369E">
      <w:pPr>
        <w:jc w:val="both"/>
        <w:rPr>
          <w:bCs/>
          <w:i/>
        </w:rPr>
      </w:pPr>
    </w:p>
    <w:p w14:paraId="3BBB520A" w14:textId="77777777" w:rsidR="00646814" w:rsidRDefault="00646814" w:rsidP="00C2369E">
      <w:pPr>
        <w:jc w:val="both"/>
        <w:rPr>
          <w:bCs/>
          <w:i/>
        </w:rPr>
      </w:pPr>
    </w:p>
    <w:p w14:paraId="78CE5C0C" w14:textId="77777777" w:rsidR="00C2369E" w:rsidRPr="003121C3" w:rsidRDefault="00C2369E" w:rsidP="00C2369E">
      <w:pPr>
        <w:jc w:val="both"/>
        <w:rPr>
          <w:b/>
          <w:bCs/>
        </w:rPr>
      </w:pPr>
    </w:p>
    <w:p w14:paraId="1FAE1DF2" w14:textId="77777777" w:rsidR="00C2369E" w:rsidRPr="003121C3" w:rsidRDefault="00C2369E" w:rsidP="00C2369E">
      <w:pPr>
        <w:jc w:val="both"/>
        <w:rPr>
          <w:b/>
          <w:bCs/>
        </w:rPr>
      </w:pPr>
      <w:r w:rsidRPr="003121C3">
        <w:rPr>
          <w:b/>
          <w:bCs/>
        </w:rPr>
        <w:t>THE OFFERTORY PRAYER</w:t>
      </w:r>
    </w:p>
    <w:p w14:paraId="75BF9405" w14:textId="77777777" w:rsidR="00C2369E" w:rsidRPr="003121C3" w:rsidRDefault="00C2369E" w:rsidP="00C2369E">
      <w:pPr>
        <w:jc w:val="both"/>
        <w:rPr>
          <w:b/>
          <w:bCs/>
        </w:rPr>
      </w:pPr>
    </w:p>
    <w:p w14:paraId="519E6C1E" w14:textId="7EEA9D99" w:rsidR="00C2369E" w:rsidRPr="003121C3" w:rsidRDefault="00C2369E" w:rsidP="00C2369E">
      <w:pPr>
        <w:ind w:left="-288" w:firstLine="288"/>
        <w:jc w:val="both"/>
      </w:pPr>
      <w:r w:rsidRPr="003121C3">
        <w:rPr>
          <w:lang w:val="en-CA"/>
        </w:rPr>
        <w:t>A</w:t>
      </w:r>
      <w:r w:rsidRPr="003121C3">
        <w:rPr>
          <w:lang w:val="en-CA"/>
        </w:rPr>
        <w:fldChar w:fldCharType="begin"/>
      </w:r>
      <w:r w:rsidRPr="003121C3">
        <w:rPr>
          <w:lang w:val="en-CA"/>
        </w:rPr>
        <w:instrText xml:space="preserve"> SEQ CHAPTER \h \r 1</w:instrText>
      </w:r>
      <w:r w:rsidRPr="003121C3">
        <w:rPr>
          <w:lang w:val="en-CA"/>
        </w:rPr>
        <w:fldChar w:fldCharType="end"/>
      </w:r>
      <w:r w:rsidRPr="003121C3">
        <w:t>:</w:t>
      </w:r>
      <w:r w:rsidR="00371BE1">
        <w:t xml:space="preserve">  </w:t>
      </w:r>
      <w:r w:rsidRPr="003121C3">
        <w:t>Let us pray.  God our Father,</w:t>
      </w:r>
    </w:p>
    <w:p w14:paraId="45A68EBE" w14:textId="77777777" w:rsidR="00C2369E" w:rsidRPr="003121C3" w:rsidRDefault="00C2369E" w:rsidP="00C2369E">
      <w:pPr>
        <w:ind w:left="-288" w:firstLine="288"/>
        <w:jc w:val="both"/>
      </w:pPr>
    </w:p>
    <w:p w14:paraId="062B75F4" w14:textId="77777777" w:rsidR="00371BE1" w:rsidRDefault="00C2369E" w:rsidP="00C2369E">
      <w:pPr>
        <w:ind w:left="720" w:hanging="720"/>
        <w:jc w:val="both"/>
        <w:rPr>
          <w:b/>
          <w:bCs/>
        </w:rPr>
      </w:pPr>
      <w:r w:rsidRPr="003121C3">
        <w:rPr>
          <w:b/>
          <w:bCs/>
        </w:rPr>
        <w:t>C:</w:t>
      </w:r>
      <w:r w:rsidR="00371BE1">
        <w:rPr>
          <w:b/>
          <w:bCs/>
        </w:rPr>
        <w:t xml:space="preserve">  </w:t>
      </w:r>
      <w:r w:rsidRPr="003121C3">
        <w:rPr>
          <w:b/>
          <w:bCs/>
        </w:rPr>
        <w:t xml:space="preserve">You sent Your Son to bring us truth and Your Spirit to make us holy.  Receive </w:t>
      </w:r>
    </w:p>
    <w:p w14:paraId="7F88244D" w14:textId="77777777" w:rsidR="00371BE1" w:rsidRDefault="00371BE1" w:rsidP="00C2369E">
      <w:pPr>
        <w:ind w:left="720" w:hanging="720"/>
        <w:jc w:val="both"/>
        <w:rPr>
          <w:b/>
          <w:bCs/>
        </w:rPr>
      </w:pPr>
      <w:r>
        <w:rPr>
          <w:b/>
          <w:bCs/>
        </w:rPr>
        <w:t xml:space="preserve">      </w:t>
      </w:r>
      <w:r w:rsidR="00C2369E" w:rsidRPr="003121C3">
        <w:rPr>
          <w:b/>
          <w:bCs/>
        </w:rPr>
        <w:t xml:space="preserve">these gifts we offer You.  By this Sacrament and Your mercy, make us good in </w:t>
      </w:r>
    </w:p>
    <w:p w14:paraId="1BE0F56A" w14:textId="77777777" w:rsidR="00371BE1" w:rsidRDefault="00371BE1" w:rsidP="00C2369E">
      <w:pPr>
        <w:ind w:left="720" w:hanging="720"/>
        <w:jc w:val="both"/>
        <w:rPr>
          <w:b/>
          <w:bCs/>
        </w:rPr>
      </w:pPr>
      <w:r>
        <w:rPr>
          <w:b/>
          <w:bCs/>
        </w:rPr>
        <w:t xml:space="preserve">      </w:t>
      </w:r>
      <w:r w:rsidR="00C2369E" w:rsidRPr="003121C3">
        <w:rPr>
          <w:b/>
          <w:bCs/>
        </w:rPr>
        <w:t xml:space="preserve">Your sight and faithful in our witness to Christ.  We ask this in the name of Jesus </w:t>
      </w:r>
    </w:p>
    <w:p w14:paraId="21BEF2AE" w14:textId="06B833BB" w:rsidR="00C2369E" w:rsidRPr="003121C3" w:rsidRDefault="00371BE1" w:rsidP="00C2369E">
      <w:pPr>
        <w:ind w:left="720" w:hanging="720"/>
        <w:jc w:val="both"/>
        <w:rPr>
          <w:b/>
          <w:bCs/>
        </w:rPr>
      </w:pPr>
      <w:r>
        <w:rPr>
          <w:b/>
          <w:bCs/>
        </w:rPr>
        <w:t xml:space="preserve">      </w:t>
      </w:r>
      <w:r w:rsidR="00C2369E" w:rsidRPr="003121C3">
        <w:rPr>
          <w:b/>
          <w:bCs/>
        </w:rPr>
        <w:t>the Lord.  Amen.</w:t>
      </w:r>
    </w:p>
    <w:p w14:paraId="3570C704" w14:textId="77777777" w:rsidR="00C2369E" w:rsidRPr="003121C3" w:rsidRDefault="00C2369E" w:rsidP="00C2369E">
      <w:pPr>
        <w:ind w:left="720" w:hanging="720"/>
        <w:jc w:val="both"/>
        <w:rPr>
          <w:b/>
          <w:bCs/>
        </w:rPr>
      </w:pPr>
    </w:p>
    <w:p w14:paraId="428FBB12" w14:textId="77777777" w:rsidR="00C2369E" w:rsidRPr="003121C3" w:rsidRDefault="00C2369E" w:rsidP="00C2369E">
      <w:pPr>
        <w:jc w:val="both"/>
        <w:rPr>
          <w:b/>
          <w:bCs/>
        </w:rPr>
      </w:pPr>
      <w:r w:rsidRPr="003121C3">
        <w:rPr>
          <w:b/>
          <w:bCs/>
        </w:rPr>
        <w:t>THE GREAT THANKSGIVING</w:t>
      </w:r>
    </w:p>
    <w:p w14:paraId="234F8B77" w14:textId="32C2E0DF" w:rsidR="00C2369E" w:rsidRDefault="00C2369E" w:rsidP="00C2369E">
      <w:pPr>
        <w:tabs>
          <w:tab w:val="left" w:pos="720"/>
        </w:tabs>
        <w:ind w:left="720" w:hanging="720"/>
        <w:jc w:val="both"/>
      </w:pPr>
      <w:r w:rsidRPr="003121C3">
        <w:lastRenderedPageBreak/>
        <w:t>P:</w:t>
      </w:r>
      <w:r w:rsidR="00371BE1">
        <w:t xml:space="preserve">  </w:t>
      </w:r>
      <w:r w:rsidRPr="003121C3">
        <w:t>The Lord be with you.</w:t>
      </w:r>
    </w:p>
    <w:p w14:paraId="03C0D5EE" w14:textId="77777777" w:rsidR="00371BE1" w:rsidRPr="00371BE1" w:rsidRDefault="00371BE1" w:rsidP="00C2369E">
      <w:pPr>
        <w:tabs>
          <w:tab w:val="left" w:pos="720"/>
        </w:tabs>
        <w:ind w:left="720" w:hanging="720"/>
        <w:jc w:val="both"/>
        <w:rPr>
          <w:sz w:val="12"/>
        </w:rPr>
      </w:pPr>
    </w:p>
    <w:p w14:paraId="3DA61259" w14:textId="3DEA8FE0" w:rsidR="00C2369E" w:rsidRDefault="00C2369E" w:rsidP="00C2369E">
      <w:pPr>
        <w:tabs>
          <w:tab w:val="left" w:pos="720"/>
        </w:tabs>
        <w:ind w:left="720" w:hanging="720"/>
        <w:jc w:val="both"/>
        <w:rPr>
          <w:b/>
        </w:rPr>
      </w:pPr>
      <w:r w:rsidRPr="003121C3">
        <w:rPr>
          <w:b/>
        </w:rPr>
        <w:t>C:</w:t>
      </w:r>
      <w:r w:rsidR="00371BE1">
        <w:rPr>
          <w:b/>
        </w:rPr>
        <w:t xml:space="preserve">  </w:t>
      </w:r>
      <w:r w:rsidRPr="003121C3">
        <w:rPr>
          <w:b/>
        </w:rPr>
        <w:t>And also with you.</w:t>
      </w:r>
    </w:p>
    <w:p w14:paraId="17DBB0B4" w14:textId="77777777" w:rsidR="00371BE1" w:rsidRPr="00371BE1" w:rsidRDefault="00371BE1" w:rsidP="00C2369E">
      <w:pPr>
        <w:tabs>
          <w:tab w:val="left" w:pos="720"/>
        </w:tabs>
        <w:ind w:left="720" w:hanging="720"/>
        <w:jc w:val="both"/>
        <w:rPr>
          <w:sz w:val="12"/>
        </w:rPr>
      </w:pPr>
    </w:p>
    <w:p w14:paraId="44FAF776" w14:textId="41E56CAC" w:rsidR="00C2369E" w:rsidRDefault="00C2369E" w:rsidP="00C2369E">
      <w:pPr>
        <w:tabs>
          <w:tab w:val="left" w:pos="720"/>
        </w:tabs>
        <w:ind w:left="720" w:hanging="720"/>
        <w:jc w:val="both"/>
      </w:pPr>
      <w:r w:rsidRPr="003121C3">
        <w:t>P:</w:t>
      </w:r>
      <w:r w:rsidR="00371BE1">
        <w:t xml:space="preserve">  </w:t>
      </w:r>
      <w:r w:rsidRPr="003121C3">
        <w:t>Lift up your hearts.</w:t>
      </w:r>
    </w:p>
    <w:p w14:paraId="6216A76E" w14:textId="77777777" w:rsidR="00371BE1" w:rsidRPr="00371BE1" w:rsidRDefault="00371BE1" w:rsidP="00C2369E">
      <w:pPr>
        <w:tabs>
          <w:tab w:val="left" w:pos="720"/>
        </w:tabs>
        <w:ind w:left="720" w:hanging="720"/>
        <w:jc w:val="both"/>
        <w:rPr>
          <w:sz w:val="12"/>
        </w:rPr>
      </w:pPr>
    </w:p>
    <w:p w14:paraId="3851E2DE" w14:textId="3D7E6609" w:rsidR="00C2369E" w:rsidRDefault="00C2369E" w:rsidP="00C2369E">
      <w:pPr>
        <w:tabs>
          <w:tab w:val="left" w:pos="720"/>
        </w:tabs>
        <w:ind w:left="720" w:hanging="720"/>
        <w:jc w:val="both"/>
        <w:rPr>
          <w:b/>
        </w:rPr>
      </w:pPr>
      <w:r w:rsidRPr="003121C3">
        <w:rPr>
          <w:b/>
        </w:rPr>
        <w:t>C:</w:t>
      </w:r>
      <w:r w:rsidR="00371BE1">
        <w:rPr>
          <w:b/>
        </w:rPr>
        <w:t xml:space="preserve">  </w:t>
      </w:r>
      <w:r w:rsidRPr="003121C3">
        <w:rPr>
          <w:b/>
        </w:rPr>
        <w:t>We lift them to the Lord.</w:t>
      </w:r>
    </w:p>
    <w:p w14:paraId="1A221017" w14:textId="77777777" w:rsidR="00371BE1" w:rsidRPr="00371BE1" w:rsidRDefault="00371BE1" w:rsidP="00C2369E">
      <w:pPr>
        <w:tabs>
          <w:tab w:val="left" w:pos="720"/>
        </w:tabs>
        <w:ind w:left="720" w:hanging="720"/>
        <w:jc w:val="both"/>
        <w:rPr>
          <w:b/>
          <w:sz w:val="12"/>
        </w:rPr>
      </w:pPr>
    </w:p>
    <w:p w14:paraId="19DB4EBA" w14:textId="0FBAB3D0" w:rsidR="00C2369E" w:rsidRDefault="00C2369E" w:rsidP="00C2369E">
      <w:pPr>
        <w:tabs>
          <w:tab w:val="left" w:pos="720"/>
        </w:tabs>
        <w:ind w:left="720" w:hanging="720"/>
        <w:jc w:val="both"/>
      </w:pPr>
      <w:r w:rsidRPr="003121C3">
        <w:t>P:</w:t>
      </w:r>
      <w:r w:rsidR="00371BE1">
        <w:t xml:space="preserve">  </w:t>
      </w:r>
      <w:r w:rsidRPr="003121C3">
        <w:t>Let us give thanks to the Lord our God.</w:t>
      </w:r>
    </w:p>
    <w:p w14:paraId="27CFEFC4" w14:textId="77777777" w:rsidR="00371BE1" w:rsidRPr="00371BE1" w:rsidRDefault="00371BE1" w:rsidP="00C2369E">
      <w:pPr>
        <w:tabs>
          <w:tab w:val="left" w:pos="720"/>
        </w:tabs>
        <w:ind w:left="720" w:hanging="720"/>
        <w:jc w:val="both"/>
        <w:rPr>
          <w:sz w:val="12"/>
        </w:rPr>
      </w:pPr>
    </w:p>
    <w:p w14:paraId="69B71CC0" w14:textId="25F00371" w:rsidR="00C2369E" w:rsidRPr="003121C3" w:rsidRDefault="00C2369E" w:rsidP="00C2369E">
      <w:pPr>
        <w:tabs>
          <w:tab w:val="left" w:pos="720"/>
        </w:tabs>
        <w:ind w:left="720" w:hanging="720"/>
        <w:jc w:val="both"/>
        <w:rPr>
          <w:b/>
        </w:rPr>
      </w:pPr>
      <w:r w:rsidRPr="003121C3">
        <w:rPr>
          <w:b/>
        </w:rPr>
        <w:t>C:</w:t>
      </w:r>
      <w:r w:rsidR="00371BE1">
        <w:rPr>
          <w:b/>
        </w:rPr>
        <w:t xml:space="preserve">  </w:t>
      </w:r>
      <w:r w:rsidRPr="003121C3">
        <w:rPr>
          <w:b/>
        </w:rPr>
        <w:t>It is right to give Him thanks and praise.</w:t>
      </w:r>
    </w:p>
    <w:p w14:paraId="30D6D2EF" w14:textId="77777777" w:rsidR="00C2369E" w:rsidRPr="00371BE1" w:rsidRDefault="00C2369E" w:rsidP="00C2369E">
      <w:pPr>
        <w:ind w:left="720" w:hanging="720"/>
        <w:jc w:val="both"/>
        <w:rPr>
          <w:b/>
          <w:bCs/>
          <w:sz w:val="12"/>
        </w:rPr>
      </w:pPr>
    </w:p>
    <w:p w14:paraId="3C66E4DB" w14:textId="24B51057" w:rsidR="00C2369E" w:rsidRPr="003121C3" w:rsidRDefault="00C2369E" w:rsidP="00C2369E">
      <w:pPr>
        <w:shd w:val="clear" w:color="auto" w:fill="FFFFFF"/>
        <w:rPr>
          <w:color w:val="222222"/>
        </w:rPr>
      </w:pPr>
      <w:r w:rsidRPr="003121C3">
        <w:rPr>
          <w:lang w:val="en-CA"/>
        </w:rPr>
        <w:fldChar w:fldCharType="begin"/>
      </w:r>
      <w:r w:rsidRPr="003121C3">
        <w:rPr>
          <w:lang w:val="en-CA"/>
        </w:rPr>
        <w:instrText xml:space="preserve"> SEQ CHAPTER \h \r 1</w:instrText>
      </w:r>
      <w:r w:rsidRPr="003121C3">
        <w:rPr>
          <w:lang w:val="en-CA"/>
        </w:rPr>
        <w:fldChar w:fldCharType="end"/>
      </w:r>
      <w:r w:rsidRPr="003121C3">
        <w:t>P:</w:t>
      </w:r>
      <w:r w:rsidR="00371BE1">
        <w:t xml:space="preserve">  </w:t>
      </w:r>
      <w:r w:rsidRPr="003121C3">
        <w:rPr>
          <w:color w:val="222222"/>
        </w:rPr>
        <w:t>Holy God, holy and mighty, holy and immortal:</w:t>
      </w:r>
    </w:p>
    <w:p w14:paraId="52666AB7" w14:textId="698124C6" w:rsidR="00C2369E" w:rsidRPr="003121C3" w:rsidRDefault="00371BE1" w:rsidP="00371BE1">
      <w:pPr>
        <w:shd w:val="clear" w:color="auto" w:fill="FFFFFF"/>
        <w:rPr>
          <w:color w:val="222222"/>
        </w:rPr>
      </w:pPr>
      <w:r>
        <w:rPr>
          <w:color w:val="222222"/>
        </w:rPr>
        <w:t xml:space="preserve">      </w:t>
      </w:r>
      <w:r w:rsidR="00C2369E" w:rsidRPr="003121C3">
        <w:rPr>
          <w:color w:val="222222"/>
        </w:rPr>
        <w:t>You we praise and glorify, You we worship and adore.</w:t>
      </w:r>
    </w:p>
    <w:p w14:paraId="3E18E16C" w14:textId="77777777" w:rsidR="00C2369E" w:rsidRPr="00371BE1" w:rsidRDefault="00C2369E" w:rsidP="00C2369E">
      <w:pPr>
        <w:shd w:val="clear" w:color="auto" w:fill="FFFFFF"/>
        <w:rPr>
          <w:color w:val="222222"/>
          <w:sz w:val="18"/>
        </w:rPr>
      </w:pPr>
      <w:r w:rsidRPr="003121C3">
        <w:rPr>
          <w:color w:val="222222"/>
        </w:rPr>
        <w:t> </w:t>
      </w:r>
    </w:p>
    <w:p w14:paraId="5B8CB823" w14:textId="4DD9EC83" w:rsidR="00C2369E" w:rsidRPr="003121C3" w:rsidRDefault="00371BE1" w:rsidP="00371BE1">
      <w:pPr>
        <w:shd w:val="clear" w:color="auto" w:fill="FFFFFF"/>
        <w:rPr>
          <w:color w:val="222222"/>
        </w:rPr>
      </w:pPr>
      <w:r>
        <w:rPr>
          <w:color w:val="222222"/>
        </w:rPr>
        <w:t xml:space="preserve">      </w:t>
      </w:r>
      <w:r w:rsidR="00C2369E" w:rsidRPr="003121C3">
        <w:rPr>
          <w:color w:val="222222"/>
        </w:rPr>
        <w:t>You formed the earth from chaos;</w:t>
      </w:r>
    </w:p>
    <w:p w14:paraId="4080F0A1" w14:textId="05F802AF" w:rsidR="00C2369E" w:rsidRPr="003121C3" w:rsidRDefault="00371BE1" w:rsidP="00371BE1">
      <w:pPr>
        <w:shd w:val="clear" w:color="auto" w:fill="FFFFFF"/>
        <w:rPr>
          <w:color w:val="222222"/>
        </w:rPr>
      </w:pPr>
      <w:r>
        <w:rPr>
          <w:color w:val="222222"/>
        </w:rPr>
        <w:t xml:space="preserve">      </w:t>
      </w:r>
      <w:r w:rsidR="00C2369E" w:rsidRPr="003121C3">
        <w:rPr>
          <w:color w:val="222222"/>
        </w:rPr>
        <w:t>You encircled the globe with air;</w:t>
      </w:r>
    </w:p>
    <w:p w14:paraId="2D9C2921" w14:textId="43D9F324" w:rsidR="00C2369E" w:rsidRPr="003121C3" w:rsidRDefault="00371BE1" w:rsidP="00371BE1">
      <w:pPr>
        <w:shd w:val="clear" w:color="auto" w:fill="FFFFFF"/>
        <w:rPr>
          <w:color w:val="222222"/>
        </w:rPr>
      </w:pPr>
      <w:r>
        <w:rPr>
          <w:color w:val="222222"/>
        </w:rPr>
        <w:t xml:space="preserve">      </w:t>
      </w:r>
      <w:r w:rsidR="00C2369E" w:rsidRPr="003121C3">
        <w:rPr>
          <w:color w:val="222222"/>
        </w:rPr>
        <w:t>You created fire for warmth and light;</w:t>
      </w:r>
    </w:p>
    <w:p w14:paraId="5AE2AC41" w14:textId="007DC952" w:rsidR="00C2369E" w:rsidRPr="003121C3" w:rsidRDefault="00371BE1" w:rsidP="00371BE1">
      <w:pPr>
        <w:shd w:val="clear" w:color="auto" w:fill="FFFFFF"/>
        <w:rPr>
          <w:color w:val="222222"/>
        </w:rPr>
      </w:pPr>
      <w:r>
        <w:rPr>
          <w:color w:val="222222"/>
        </w:rPr>
        <w:t xml:space="preserve">      </w:t>
      </w:r>
      <w:r w:rsidR="00C2369E" w:rsidRPr="003121C3">
        <w:rPr>
          <w:color w:val="222222"/>
        </w:rPr>
        <w:t>You nourish the lands with water.</w:t>
      </w:r>
    </w:p>
    <w:p w14:paraId="44F72E94" w14:textId="56E8CE28" w:rsidR="00C2369E" w:rsidRPr="003121C3" w:rsidRDefault="00371BE1" w:rsidP="00371BE1">
      <w:pPr>
        <w:shd w:val="clear" w:color="auto" w:fill="FFFFFF"/>
        <w:rPr>
          <w:color w:val="222222"/>
        </w:rPr>
      </w:pPr>
      <w:r>
        <w:rPr>
          <w:color w:val="222222"/>
        </w:rPr>
        <w:t xml:space="preserve">      </w:t>
      </w:r>
      <w:r w:rsidR="00C2369E" w:rsidRPr="003121C3">
        <w:rPr>
          <w:color w:val="222222"/>
        </w:rPr>
        <w:t>You molded us in Your image,</w:t>
      </w:r>
    </w:p>
    <w:p w14:paraId="59C2ABFF" w14:textId="1199C9F3" w:rsidR="00C2369E" w:rsidRPr="003121C3" w:rsidRDefault="00371BE1" w:rsidP="00371BE1">
      <w:pPr>
        <w:shd w:val="clear" w:color="auto" w:fill="FFFFFF"/>
        <w:rPr>
          <w:color w:val="222222"/>
        </w:rPr>
      </w:pPr>
      <w:r>
        <w:rPr>
          <w:color w:val="222222"/>
        </w:rPr>
        <w:t xml:space="preserve">      </w:t>
      </w:r>
      <w:r w:rsidR="00C2369E" w:rsidRPr="003121C3">
        <w:rPr>
          <w:color w:val="222222"/>
        </w:rPr>
        <w:t>and with mercy higher than the mountains,</w:t>
      </w:r>
    </w:p>
    <w:p w14:paraId="1C4D3360" w14:textId="5D37F9ED" w:rsidR="00C2369E" w:rsidRPr="003121C3" w:rsidRDefault="00371BE1" w:rsidP="00371BE1">
      <w:pPr>
        <w:shd w:val="clear" w:color="auto" w:fill="FFFFFF"/>
        <w:rPr>
          <w:color w:val="222222"/>
        </w:rPr>
      </w:pPr>
      <w:r>
        <w:rPr>
          <w:color w:val="222222"/>
        </w:rPr>
        <w:t xml:space="preserve">      </w:t>
      </w:r>
      <w:r w:rsidR="00C2369E" w:rsidRPr="003121C3">
        <w:rPr>
          <w:color w:val="222222"/>
        </w:rPr>
        <w:t>with grace deeper than the seas,</w:t>
      </w:r>
    </w:p>
    <w:p w14:paraId="58B8A644" w14:textId="28B40907" w:rsidR="00C2369E" w:rsidRPr="003121C3" w:rsidRDefault="00371BE1" w:rsidP="00371BE1">
      <w:pPr>
        <w:shd w:val="clear" w:color="auto" w:fill="FFFFFF"/>
        <w:rPr>
          <w:color w:val="222222"/>
        </w:rPr>
      </w:pPr>
      <w:r>
        <w:rPr>
          <w:color w:val="222222"/>
        </w:rPr>
        <w:t xml:space="preserve">      </w:t>
      </w:r>
      <w:r w:rsidR="00C2369E" w:rsidRPr="003121C3">
        <w:rPr>
          <w:color w:val="222222"/>
        </w:rPr>
        <w:t>You blessed the Israelites and cherished them as Your own.</w:t>
      </w:r>
    </w:p>
    <w:p w14:paraId="3ECF67FA" w14:textId="77777777" w:rsidR="00C2369E" w:rsidRPr="003121C3" w:rsidRDefault="00C2369E" w:rsidP="00C2369E">
      <w:pPr>
        <w:shd w:val="clear" w:color="auto" w:fill="FFFFFF"/>
        <w:rPr>
          <w:color w:val="222222"/>
        </w:rPr>
      </w:pPr>
      <w:r w:rsidRPr="003121C3">
        <w:rPr>
          <w:color w:val="222222"/>
        </w:rPr>
        <w:t> </w:t>
      </w:r>
    </w:p>
    <w:p w14:paraId="35D4C387" w14:textId="3620A553" w:rsidR="00C2369E" w:rsidRPr="003121C3" w:rsidRDefault="00371BE1" w:rsidP="00371BE1">
      <w:pPr>
        <w:shd w:val="clear" w:color="auto" w:fill="FFFFFF"/>
        <w:rPr>
          <w:color w:val="222222"/>
        </w:rPr>
      </w:pPr>
      <w:r>
        <w:rPr>
          <w:color w:val="222222"/>
        </w:rPr>
        <w:t xml:space="preserve">      </w:t>
      </w:r>
      <w:r w:rsidR="00C2369E" w:rsidRPr="003121C3">
        <w:rPr>
          <w:color w:val="222222"/>
        </w:rPr>
        <w:t>That also we, estranged and dying,</w:t>
      </w:r>
    </w:p>
    <w:p w14:paraId="3E5DE67D" w14:textId="3ACA77FE" w:rsidR="00C2369E" w:rsidRPr="003121C3" w:rsidRDefault="00371BE1" w:rsidP="00371BE1">
      <w:pPr>
        <w:shd w:val="clear" w:color="auto" w:fill="FFFFFF"/>
        <w:rPr>
          <w:color w:val="222222"/>
        </w:rPr>
      </w:pPr>
      <w:r>
        <w:rPr>
          <w:color w:val="222222"/>
        </w:rPr>
        <w:t xml:space="preserve">      </w:t>
      </w:r>
      <w:r w:rsidR="00C2369E" w:rsidRPr="003121C3">
        <w:rPr>
          <w:color w:val="222222"/>
        </w:rPr>
        <w:t>might be adopted to live in Your Spirit,</w:t>
      </w:r>
    </w:p>
    <w:p w14:paraId="33601816" w14:textId="7A4D66BA" w:rsidR="00C2369E" w:rsidRPr="003121C3" w:rsidRDefault="00371BE1" w:rsidP="00371BE1">
      <w:pPr>
        <w:shd w:val="clear" w:color="auto" w:fill="FFFFFF"/>
        <w:rPr>
          <w:color w:val="222222"/>
        </w:rPr>
      </w:pPr>
      <w:r>
        <w:rPr>
          <w:color w:val="222222"/>
        </w:rPr>
        <w:t xml:space="preserve">      </w:t>
      </w:r>
      <w:r w:rsidR="00C2369E" w:rsidRPr="003121C3">
        <w:rPr>
          <w:color w:val="222222"/>
        </w:rPr>
        <w:t>You called to us through the life and death of Jesus.</w:t>
      </w:r>
    </w:p>
    <w:p w14:paraId="0888D332" w14:textId="77777777" w:rsidR="00C2369E" w:rsidRPr="003121C3" w:rsidRDefault="00C2369E" w:rsidP="00C2369E">
      <w:pPr>
        <w:shd w:val="clear" w:color="auto" w:fill="FFFFFF"/>
        <w:rPr>
          <w:color w:val="222222"/>
        </w:rPr>
      </w:pPr>
      <w:r w:rsidRPr="003121C3">
        <w:rPr>
          <w:color w:val="222222"/>
        </w:rPr>
        <w:t> </w:t>
      </w:r>
    </w:p>
    <w:p w14:paraId="041AD86B" w14:textId="3163F7AC" w:rsidR="00C2369E" w:rsidRPr="003121C3" w:rsidRDefault="00371BE1" w:rsidP="00371BE1">
      <w:pPr>
        <w:shd w:val="clear" w:color="auto" w:fill="FFFFFF"/>
        <w:rPr>
          <w:color w:val="222222"/>
        </w:rPr>
      </w:pPr>
      <w:r>
        <w:rPr>
          <w:color w:val="222222"/>
        </w:rPr>
        <w:t xml:space="preserve">      </w:t>
      </w:r>
      <w:r w:rsidR="00C2369E" w:rsidRPr="003121C3">
        <w:rPr>
          <w:color w:val="222222"/>
        </w:rPr>
        <w:t>In the night in which He was betrayed …”Do this for the remembrance of Me.”</w:t>
      </w:r>
    </w:p>
    <w:p w14:paraId="14ED3DA4" w14:textId="570033DA" w:rsidR="00C2369E" w:rsidRPr="003121C3" w:rsidRDefault="00371BE1" w:rsidP="00C2369E">
      <w:pPr>
        <w:shd w:val="clear" w:color="auto" w:fill="FFFFFF"/>
        <w:rPr>
          <w:color w:val="222222"/>
        </w:rPr>
      </w:pPr>
      <w:r>
        <w:rPr>
          <w:color w:val="222222"/>
        </w:rPr>
        <w:t xml:space="preserve">      </w:t>
      </w:r>
      <w:r w:rsidR="00C2369E" w:rsidRPr="003121C3">
        <w:rPr>
          <w:color w:val="222222"/>
        </w:rPr>
        <w:t>Together as the body of Christ,</w:t>
      </w:r>
    </w:p>
    <w:p w14:paraId="6C627BF7" w14:textId="3C3CC90A" w:rsidR="00C2369E" w:rsidRPr="003121C3" w:rsidRDefault="00371BE1" w:rsidP="00371BE1">
      <w:pPr>
        <w:shd w:val="clear" w:color="auto" w:fill="FFFFFF"/>
        <w:rPr>
          <w:color w:val="222222"/>
        </w:rPr>
      </w:pPr>
      <w:r>
        <w:rPr>
          <w:color w:val="222222"/>
        </w:rPr>
        <w:t xml:space="preserve">      </w:t>
      </w:r>
      <w:r w:rsidR="00C2369E" w:rsidRPr="003121C3">
        <w:rPr>
          <w:color w:val="222222"/>
        </w:rPr>
        <w:t>we proclaim the Lord’s death until He comes:</w:t>
      </w:r>
    </w:p>
    <w:p w14:paraId="193AA633" w14:textId="77777777" w:rsidR="00C2369E" w:rsidRPr="003121C3" w:rsidRDefault="00C2369E" w:rsidP="00C2369E">
      <w:pPr>
        <w:shd w:val="clear" w:color="auto" w:fill="FFFFFF"/>
        <w:ind w:firstLine="720"/>
        <w:rPr>
          <w:color w:val="222222"/>
        </w:rPr>
      </w:pPr>
    </w:p>
    <w:p w14:paraId="7A06A28E" w14:textId="700EDBA2" w:rsidR="00C2369E" w:rsidRPr="003121C3" w:rsidRDefault="00C2369E" w:rsidP="00C2369E">
      <w:pPr>
        <w:shd w:val="clear" w:color="auto" w:fill="FFFFFF"/>
        <w:rPr>
          <w:color w:val="222222"/>
        </w:rPr>
      </w:pPr>
      <w:r w:rsidRPr="003121C3">
        <w:rPr>
          <w:b/>
          <w:bCs/>
          <w:color w:val="222222"/>
        </w:rPr>
        <w:t>C:</w:t>
      </w:r>
      <w:r w:rsidR="00371BE1">
        <w:rPr>
          <w:b/>
          <w:bCs/>
          <w:color w:val="222222"/>
        </w:rPr>
        <w:t xml:space="preserve">  </w:t>
      </w:r>
      <w:r w:rsidRPr="003121C3">
        <w:rPr>
          <w:b/>
          <w:bCs/>
          <w:color w:val="222222"/>
        </w:rPr>
        <w:t>Christ has died.</w:t>
      </w:r>
    </w:p>
    <w:p w14:paraId="6B970BFB" w14:textId="4CC75696" w:rsidR="00C2369E" w:rsidRPr="003121C3" w:rsidRDefault="00371BE1" w:rsidP="00371BE1">
      <w:pPr>
        <w:shd w:val="clear" w:color="auto" w:fill="FFFFFF"/>
        <w:rPr>
          <w:color w:val="222222"/>
        </w:rPr>
      </w:pPr>
      <w:r>
        <w:rPr>
          <w:b/>
          <w:bCs/>
          <w:color w:val="222222"/>
        </w:rPr>
        <w:t xml:space="preserve">      </w:t>
      </w:r>
      <w:r w:rsidR="00C2369E" w:rsidRPr="003121C3">
        <w:rPr>
          <w:b/>
          <w:bCs/>
          <w:color w:val="222222"/>
        </w:rPr>
        <w:t>Christ is risen.</w:t>
      </w:r>
    </w:p>
    <w:p w14:paraId="1CB399B1" w14:textId="58B3D0EB" w:rsidR="00C2369E" w:rsidRPr="003121C3" w:rsidRDefault="00371BE1" w:rsidP="00371BE1">
      <w:pPr>
        <w:shd w:val="clear" w:color="auto" w:fill="FFFFFF"/>
        <w:rPr>
          <w:color w:val="222222"/>
        </w:rPr>
      </w:pPr>
      <w:r>
        <w:rPr>
          <w:b/>
          <w:bCs/>
          <w:color w:val="222222"/>
        </w:rPr>
        <w:t xml:space="preserve">      </w:t>
      </w:r>
      <w:r w:rsidR="00C2369E" w:rsidRPr="003121C3">
        <w:rPr>
          <w:b/>
          <w:bCs/>
          <w:color w:val="222222"/>
        </w:rPr>
        <w:t>Christ will come again.</w:t>
      </w:r>
    </w:p>
    <w:p w14:paraId="311BD85E" w14:textId="77777777" w:rsidR="00C2369E" w:rsidRPr="003121C3" w:rsidRDefault="00C2369E" w:rsidP="00C2369E">
      <w:pPr>
        <w:shd w:val="clear" w:color="auto" w:fill="FFFFFF"/>
        <w:rPr>
          <w:color w:val="222222"/>
        </w:rPr>
      </w:pPr>
      <w:r w:rsidRPr="003121C3">
        <w:rPr>
          <w:color w:val="222222"/>
        </w:rPr>
        <w:t> </w:t>
      </w:r>
    </w:p>
    <w:p w14:paraId="1448696A" w14:textId="2F87C1AA" w:rsidR="00C2369E" w:rsidRPr="003121C3" w:rsidRDefault="00371BE1" w:rsidP="00371BE1">
      <w:pPr>
        <w:shd w:val="clear" w:color="auto" w:fill="FFFFFF"/>
        <w:rPr>
          <w:color w:val="222222"/>
        </w:rPr>
      </w:pPr>
      <w:r>
        <w:rPr>
          <w:color w:val="222222"/>
        </w:rPr>
        <w:t xml:space="preserve">      </w:t>
      </w:r>
      <w:r w:rsidR="00C2369E" w:rsidRPr="003121C3">
        <w:rPr>
          <w:color w:val="222222"/>
        </w:rPr>
        <w:t>With this bread and cup we remember Your Son,</w:t>
      </w:r>
    </w:p>
    <w:p w14:paraId="3900C420" w14:textId="3022A43D" w:rsidR="00C2369E" w:rsidRPr="003121C3" w:rsidRDefault="00371BE1" w:rsidP="00371BE1">
      <w:pPr>
        <w:shd w:val="clear" w:color="auto" w:fill="FFFFFF"/>
        <w:rPr>
          <w:color w:val="222222"/>
        </w:rPr>
      </w:pPr>
      <w:r>
        <w:rPr>
          <w:color w:val="222222"/>
        </w:rPr>
        <w:t xml:space="preserve">      </w:t>
      </w:r>
      <w:r w:rsidR="00C2369E" w:rsidRPr="003121C3">
        <w:rPr>
          <w:color w:val="222222"/>
        </w:rPr>
        <w:t>the First-Born of Your new creation.</w:t>
      </w:r>
    </w:p>
    <w:p w14:paraId="6D70D770" w14:textId="2C685F81" w:rsidR="00C2369E" w:rsidRPr="003121C3" w:rsidRDefault="00371BE1" w:rsidP="00371BE1">
      <w:pPr>
        <w:shd w:val="clear" w:color="auto" w:fill="FFFFFF"/>
        <w:rPr>
          <w:color w:val="222222"/>
        </w:rPr>
      </w:pPr>
      <w:r>
        <w:rPr>
          <w:color w:val="222222"/>
        </w:rPr>
        <w:t xml:space="preserve">      </w:t>
      </w:r>
      <w:r w:rsidR="00C2369E" w:rsidRPr="003121C3">
        <w:rPr>
          <w:color w:val="222222"/>
        </w:rPr>
        <w:t>We remember His life lived for others,</w:t>
      </w:r>
    </w:p>
    <w:p w14:paraId="1D05DF66" w14:textId="2FF5B71F" w:rsidR="00C2369E" w:rsidRPr="003121C3" w:rsidRDefault="00371BE1" w:rsidP="00371BE1">
      <w:pPr>
        <w:shd w:val="clear" w:color="auto" w:fill="FFFFFF"/>
        <w:rPr>
          <w:color w:val="222222"/>
        </w:rPr>
      </w:pPr>
      <w:r>
        <w:rPr>
          <w:color w:val="222222"/>
        </w:rPr>
        <w:t xml:space="preserve">      </w:t>
      </w:r>
      <w:r w:rsidR="00C2369E" w:rsidRPr="003121C3">
        <w:rPr>
          <w:color w:val="222222"/>
        </w:rPr>
        <w:t>and His death and resurrection, which renews the face of the earth.</w:t>
      </w:r>
    </w:p>
    <w:p w14:paraId="0557FB57" w14:textId="2B9DE016" w:rsidR="00C2369E" w:rsidRPr="003121C3" w:rsidRDefault="00371BE1" w:rsidP="00371BE1">
      <w:pPr>
        <w:shd w:val="clear" w:color="auto" w:fill="FFFFFF"/>
        <w:rPr>
          <w:color w:val="222222"/>
        </w:rPr>
      </w:pPr>
      <w:r>
        <w:rPr>
          <w:color w:val="222222"/>
        </w:rPr>
        <w:t xml:space="preserve">      </w:t>
      </w:r>
      <w:r w:rsidR="00C2369E" w:rsidRPr="003121C3">
        <w:rPr>
          <w:color w:val="222222"/>
        </w:rPr>
        <w:t>We await His coming,</w:t>
      </w:r>
    </w:p>
    <w:p w14:paraId="1B51DD53" w14:textId="515F27A2" w:rsidR="00C2369E" w:rsidRPr="003121C3" w:rsidRDefault="00371BE1" w:rsidP="00371BE1">
      <w:pPr>
        <w:shd w:val="clear" w:color="auto" w:fill="FFFFFF"/>
        <w:rPr>
          <w:color w:val="222222"/>
        </w:rPr>
      </w:pPr>
      <w:r>
        <w:rPr>
          <w:color w:val="222222"/>
        </w:rPr>
        <w:t xml:space="preserve">      </w:t>
      </w:r>
      <w:r w:rsidR="00C2369E" w:rsidRPr="003121C3">
        <w:rPr>
          <w:color w:val="222222"/>
        </w:rPr>
        <w:t>when, with the world made perfect through Your wisdom,</w:t>
      </w:r>
    </w:p>
    <w:p w14:paraId="2EA46CC8" w14:textId="52FFE0A8" w:rsidR="00C2369E" w:rsidRPr="003121C3" w:rsidRDefault="00371BE1" w:rsidP="00371BE1">
      <w:pPr>
        <w:shd w:val="clear" w:color="auto" w:fill="FFFFFF"/>
        <w:rPr>
          <w:color w:val="222222"/>
        </w:rPr>
      </w:pPr>
      <w:r>
        <w:rPr>
          <w:color w:val="222222"/>
        </w:rPr>
        <w:t xml:space="preserve">      </w:t>
      </w:r>
      <w:r w:rsidR="00C2369E" w:rsidRPr="003121C3">
        <w:rPr>
          <w:color w:val="222222"/>
        </w:rPr>
        <w:t>all our sins and sorrows will be no more.</w:t>
      </w:r>
    </w:p>
    <w:p w14:paraId="74EDEDE6" w14:textId="77777777" w:rsidR="00C2369E" w:rsidRPr="00371BE1" w:rsidRDefault="00C2369E" w:rsidP="00C2369E">
      <w:pPr>
        <w:shd w:val="clear" w:color="auto" w:fill="FFFFFF"/>
        <w:ind w:firstLine="720"/>
        <w:rPr>
          <w:color w:val="222222"/>
        </w:rPr>
      </w:pPr>
    </w:p>
    <w:p w14:paraId="66CC8810" w14:textId="7E57E6F7" w:rsidR="00C2369E" w:rsidRPr="003121C3" w:rsidRDefault="00C2369E" w:rsidP="00C2369E">
      <w:pPr>
        <w:shd w:val="clear" w:color="auto" w:fill="FFFFFF"/>
        <w:rPr>
          <w:color w:val="222222"/>
        </w:rPr>
      </w:pPr>
      <w:r w:rsidRPr="003121C3">
        <w:rPr>
          <w:b/>
          <w:bCs/>
          <w:color w:val="222222"/>
        </w:rPr>
        <w:t>C:</w:t>
      </w:r>
      <w:r w:rsidR="00371BE1">
        <w:rPr>
          <w:b/>
          <w:bCs/>
          <w:color w:val="222222"/>
        </w:rPr>
        <w:t xml:space="preserve">  </w:t>
      </w:r>
      <w:r w:rsidRPr="003121C3">
        <w:rPr>
          <w:b/>
          <w:bCs/>
          <w:color w:val="222222"/>
        </w:rPr>
        <w:t>Amen. Come, Lord Jesus.</w:t>
      </w:r>
    </w:p>
    <w:p w14:paraId="4F8CC339" w14:textId="546B64CD" w:rsidR="00C2369E" w:rsidRPr="00371BE1" w:rsidRDefault="00C2369E" w:rsidP="00371BE1">
      <w:pPr>
        <w:shd w:val="clear" w:color="auto" w:fill="FFFFFF"/>
        <w:tabs>
          <w:tab w:val="left" w:pos="390"/>
          <w:tab w:val="left" w:pos="765"/>
        </w:tabs>
        <w:rPr>
          <w:color w:val="222222"/>
          <w:sz w:val="18"/>
        </w:rPr>
      </w:pPr>
      <w:r w:rsidRPr="003121C3">
        <w:rPr>
          <w:color w:val="222222"/>
        </w:rPr>
        <w:t> </w:t>
      </w:r>
      <w:r w:rsidR="00371BE1">
        <w:rPr>
          <w:color w:val="222222"/>
        </w:rPr>
        <w:tab/>
      </w:r>
      <w:r w:rsidR="00371BE1">
        <w:rPr>
          <w:color w:val="222222"/>
        </w:rPr>
        <w:tab/>
      </w:r>
    </w:p>
    <w:p w14:paraId="662A53BF" w14:textId="7812347D" w:rsidR="00C2369E" w:rsidRPr="003121C3" w:rsidRDefault="00371BE1" w:rsidP="00371BE1">
      <w:pPr>
        <w:shd w:val="clear" w:color="auto" w:fill="FFFFFF"/>
        <w:rPr>
          <w:color w:val="222222"/>
        </w:rPr>
      </w:pPr>
      <w:r>
        <w:rPr>
          <w:color w:val="222222"/>
        </w:rPr>
        <w:t xml:space="preserve">      </w:t>
      </w:r>
      <w:r w:rsidR="00C2369E" w:rsidRPr="003121C3">
        <w:rPr>
          <w:color w:val="222222"/>
        </w:rPr>
        <w:t>Holy God, holy and merciful One, holy and compassionate,</w:t>
      </w:r>
    </w:p>
    <w:p w14:paraId="00DBB1C3" w14:textId="065D7C56" w:rsidR="00C2369E" w:rsidRPr="003121C3" w:rsidRDefault="00371BE1" w:rsidP="00371BE1">
      <w:pPr>
        <w:shd w:val="clear" w:color="auto" w:fill="FFFFFF"/>
        <w:rPr>
          <w:color w:val="222222"/>
        </w:rPr>
      </w:pPr>
      <w:r>
        <w:rPr>
          <w:color w:val="222222"/>
        </w:rPr>
        <w:t xml:space="preserve">      </w:t>
      </w:r>
      <w:r w:rsidR="00C2369E" w:rsidRPr="003121C3">
        <w:rPr>
          <w:color w:val="222222"/>
        </w:rPr>
        <w:t>send upon us and this meal Your Holy Spirit,</w:t>
      </w:r>
    </w:p>
    <w:p w14:paraId="073F447C" w14:textId="54802DD7" w:rsidR="00C2369E" w:rsidRPr="003121C3" w:rsidRDefault="00371BE1" w:rsidP="00371BE1">
      <w:pPr>
        <w:shd w:val="clear" w:color="auto" w:fill="FFFFFF"/>
        <w:rPr>
          <w:color w:val="222222"/>
        </w:rPr>
      </w:pPr>
      <w:r>
        <w:rPr>
          <w:color w:val="222222"/>
        </w:rPr>
        <w:t xml:space="preserve">      </w:t>
      </w:r>
      <w:r w:rsidR="00C2369E" w:rsidRPr="003121C3">
        <w:rPr>
          <w:color w:val="222222"/>
        </w:rPr>
        <w:t>Whose breath revives us for life,</w:t>
      </w:r>
    </w:p>
    <w:p w14:paraId="2132F6D5" w14:textId="2C498D37" w:rsidR="00C2369E" w:rsidRPr="003121C3" w:rsidRDefault="00371BE1" w:rsidP="00371BE1">
      <w:pPr>
        <w:shd w:val="clear" w:color="auto" w:fill="FFFFFF"/>
        <w:rPr>
          <w:color w:val="222222"/>
        </w:rPr>
      </w:pPr>
      <w:r>
        <w:rPr>
          <w:color w:val="222222"/>
        </w:rPr>
        <w:lastRenderedPageBreak/>
        <w:t xml:space="preserve">      </w:t>
      </w:r>
      <w:r w:rsidR="00C2369E" w:rsidRPr="003121C3">
        <w:rPr>
          <w:color w:val="222222"/>
        </w:rPr>
        <w:t>Whose fire rouses us to love.</w:t>
      </w:r>
    </w:p>
    <w:p w14:paraId="3B3407AF" w14:textId="1832D477" w:rsidR="00C2369E" w:rsidRPr="003121C3" w:rsidRDefault="00371BE1" w:rsidP="00371BE1">
      <w:pPr>
        <w:shd w:val="clear" w:color="auto" w:fill="FFFFFF"/>
        <w:rPr>
          <w:color w:val="222222"/>
        </w:rPr>
      </w:pPr>
      <w:r>
        <w:rPr>
          <w:color w:val="222222"/>
        </w:rPr>
        <w:t xml:space="preserve">      </w:t>
      </w:r>
      <w:r w:rsidR="00C2369E" w:rsidRPr="003121C3">
        <w:rPr>
          <w:color w:val="222222"/>
        </w:rPr>
        <w:t>Enfold in Your arms all who share this holy food.</w:t>
      </w:r>
    </w:p>
    <w:p w14:paraId="56178C8B" w14:textId="447B5812" w:rsidR="00C2369E" w:rsidRPr="003121C3" w:rsidRDefault="00371BE1" w:rsidP="00371BE1">
      <w:pPr>
        <w:shd w:val="clear" w:color="auto" w:fill="FFFFFF"/>
        <w:rPr>
          <w:color w:val="222222"/>
        </w:rPr>
      </w:pPr>
      <w:r>
        <w:rPr>
          <w:color w:val="222222"/>
        </w:rPr>
        <w:t xml:space="preserve">      </w:t>
      </w:r>
      <w:r w:rsidR="00C2369E" w:rsidRPr="003121C3">
        <w:rPr>
          <w:color w:val="222222"/>
        </w:rPr>
        <w:t>Nurture in us the fruits of the Spirit,</w:t>
      </w:r>
    </w:p>
    <w:p w14:paraId="6077890F" w14:textId="35175604" w:rsidR="00C2369E" w:rsidRPr="003121C3" w:rsidRDefault="00371BE1" w:rsidP="00371BE1">
      <w:pPr>
        <w:shd w:val="clear" w:color="auto" w:fill="FFFFFF"/>
        <w:rPr>
          <w:color w:val="222222"/>
        </w:rPr>
      </w:pPr>
      <w:r>
        <w:rPr>
          <w:color w:val="222222"/>
        </w:rPr>
        <w:t xml:space="preserve">      </w:t>
      </w:r>
      <w:r w:rsidR="00C2369E" w:rsidRPr="003121C3">
        <w:rPr>
          <w:color w:val="222222"/>
        </w:rPr>
        <w:t>that we may be a living tree, sharing Your bounty with all the world.</w:t>
      </w:r>
    </w:p>
    <w:p w14:paraId="64D1F91C" w14:textId="77777777" w:rsidR="00C2369E" w:rsidRPr="003121C3" w:rsidRDefault="00C2369E" w:rsidP="00C2369E">
      <w:pPr>
        <w:shd w:val="clear" w:color="auto" w:fill="FFFFFF"/>
        <w:ind w:firstLine="720"/>
        <w:rPr>
          <w:color w:val="222222"/>
        </w:rPr>
      </w:pPr>
    </w:p>
    <w:p w14:paraId="664EA041" w14:textId="76E84501" w:rsidR="00C2369E" w:rsidRPr="003121C3" w:rsidRDefault="00C2369E" w:rsidP="00C2369E">
      <w:pPr>
        <w:shd w:val="clear" w:color="auto" w:fill="FFFFFF"/>
        <w:rPr>
          <w:color w:val="222222"/>
        </w:rPr>
      </w:pPr>
      <w:r w:rsidRPr="003121C3">
        <w:rPr>
          <w:b/>
          <w:bCs/>
          <w:color w:val="222222"/>
        </w:rPr>
        <w:t>C:</w:t>
      </w:r>
      <w:r w:rsidR="00371BE1">
        <w:rPr>
          <w:b/>
          <w:bCs/>
          <w:color w:val="222222"/>
        </w:rPr>
        <w:t xml:space="preserve">  </w:t>
      </w:r>
      <w:r w:rsidRPr="003121C3">
        <w:rPr>
          <w:b/>
          <w:bCs/>
          <w:color w:val="222222"/>
        </w:rPr>
        <w:t>Amen. Come, Holy Spirit.</w:t>
      </w:r>
    </w:p>
    <w:p w14:paraId="7166CBD5" w14:textId="77777777" w:rsidR="00C2369E" w:rsidRPr="003121C3" w:rsidRDefault="00C2369E" w:rsidP="00C2369E">
      <w:pPr>
        <w:shd w:val="clear" w:color="auto" w:fill="FFFFFF"/>
        <w:rPr>
          <w:color w:val="222222"/>
        </w:rPr>
      </w:pPr>
      <w:r w:rsidRPr="003121C3">
        <w:rPr>
          <w:color w:val="222222"/>
        </w:rPr>
        <w:t> </w:t>
      </w:r>
    </w:p>
    <w:p w14:paraId="0FA68BA4" w14:textId="59A8E4FE" w:rsidR="00C2369E" w:rsidRPr="003121C3" w:rsidRDefault="00371BE1" w:rsidP="00371BE1">
      <w:pPr>
        <w:shd w:val="clear" w:color="auto" w:fill="FFFFFF"/>
        <w:rPr>
          <w:color w:val="222222"/>
        </w:rPr>
      </w:pPr>
      <w:r>
        <w:rPr>
          <w:color w:val="222222"/>
        </w:rPr>
        <w:t xml:space="preserve">      </w:t>
      </w:r>
      <w:r w:rsidR="00C2369E" w:rsidRPr="003121C3">
        <w:rPr>
          <w:color w:val="222222"/>
        </w:rPr>
        <w:t>Holy and benevolent God,</w:t>
      </w:r>
    </w:p>
    <w:p w14:paraId="0347BD5E" w14:textId="1A0E3BCD" w:rsidR="00C2369E" w:rsidRPr="003121C3" w:rsidRDefault="00371BE1" w:rsidP="00371BE1">
      <w:pPr>
        <w:shd w:val="clear" w:color="auto" w:fill="FFFFFF"/>
        <w:rPr>
          <w:color w:val="222222"/>
        </w:rPr>
      </w:pPr>
      <w:r>
        <w:rPr>
          <w:color w:val="222222"/>
        </w:rPr>
        <w:t xml:space="preserve">      </w:t>
      </w:r>
      <w:r w:rsidR="00C2369E" w:rsidRPr="003121C3">
        <w:rPr>
          <w:color w:val="222222"/>
        </w:rPr>
        <w:t>receive our praise and petitions,</w:t>
      </w:r>
    </w:p>
    <w:p w14:paraId="723867C2" w14:textId="0A354CDC" w:rsidR="00C2369E" w:rsidRPr="003121C3" w:rsidRDefault="00371BE1" w:rsidP="00371BE1">
      <w:pPr>
        <w:shd w:val="clear" w:color="auto" w:fill="FFFFFF"/>
        <w:rPr>
          <w:color w:val="222222"/>
        </w:rPr>
      </w:pPr>
      <w:r>
        <w:rPr>
          <w:color w:val="222222"/>
        </w:rPr>
        <w:t xml:space="preserve">      </w:t>
      </w:r>
      <w:r w:rsidR="00C2369E" w:rsidRPr="003121C3">
        <w:rPr>
          <w:color w:val="222222"/>
        </w:rPr>
        <w:t>as Jesus received the cry of the needy,</w:t>
      </w:r>
    </w:p>
    <w:p w14:paraId="78F1688C" w14:textId="25AE5CB0" w:rsidR="00C2369E" w:rsidRPr="003121C3" w:rsidRDefault="00371BE1" w:rsidP="00371BE1">
      <w:pPr>
        <w:shd w:val="clear" w:color="auto" w:fill="FFFFFF"/>
        <w:rPr>
          <w:color w:val="222222"/>
        </w:rPr>
      </w:pPr>
      <w:r>
        <w:rPr>
          <w:color w:val="222222"/>
        </w:rPr>
        <w:t xml:space="preserve">      </w:t>
      </w:r>
      <w:r w:rsidR="00C2369E" w:rsidRPr="003121C3">
        <w:rPr>
          <w:color w:val="222222"/>
        </w:rPr>
        <w:t>and fill us with Your blessing,</w:t>
      </w:r>
    </w:p>
    <w:p w14:paraId="6044C95B" w14:textId="798DD060" w:rsidR="00C2369E" w:rsidRPr="003121C3" w:rsidRDefault="00371BE1" w:rsidP="00371BE1">
      <w:pPr>
        <w:shd w:val="clear" w:color="auto" w:fill="FFFFFF"/>
        <w:rPr>
          <w:color w:val="222222"/>
        </w:rPr>
      </w:pPr>
      <w:r>
        <w:rPr>
          <w:color w:val="222222"/>
        </w:rPr>
        <w:t xml:space="preserve">      </w:t>
      </w:r>
      <w:r w:rsidR="00C2369E" w:rsidRPr="003121C3">
        <w:rPr>
          <w:color w:val="222222"/>
        </w:rPr>
        <w:t>until, needy no longer and bound to You in love,</w:t>
      </w:r>
    </w:p>
    <w:p w14:paraId="49ED83B2" w14:textId="04C5C329" w:rsidR="00C2369E" w:rsidRPr="003121C3" w:rsidRDefault="00371BE1" w:rsidP="00371BE1">
      <w:pPr>
        <w:shd w:val="clear" w:color="auto" w:fill="FFFFFF"/>
        <w:rPr>
          <w:color w:val="222222"/>
        </w:rPr>
      </w:pPr>
      <w:r>
        <w:rPr>
          <w:color w:val="222222"/>
        </w:rPr>
        <w:t xml:space="preserve">      </w:t>
      </w:r>
      <w:r w:rsidR="00C2369E" w:rsidRPr="003121C3">
        <w:rPr>
          <w:color w:val="222222"/>
        </w:rPr>
        <w:t>we feast forever in the triumph of the Lamb:</w:t>
      </w:r>
    </w:p>
    <w:p w14:paraId="37E22320" w14:textId="7741665B" w:rsidR="00C2369E" w:rsidRPr="003121C3" w:rsidRDefault="00371BE1" w:rsidP="00371BE1">
      <w:pPr>
        <w:shd w:val="clear" w:color="auto" w:fill="FFFFFF"/>
        <w:rPr>
          <w:color w:val="222222"/>
        </w:rPr>
      </w:pPr>
      <w:r>
        <w:rPr>
          <w:color w:val="222222"/>
        </w:rPr>
        <w:t xml:space="preserve">      </w:t>
      </w:r>
      <w:r w:rsidR="00C2369E" w:rsidRPr="003121C3">
        <w:rPr>
          <w:color w:val="222222"/>
        </w:rPr>
        <w:t>through whom all glory and honor is Yours, O God, O Living One,</w:t>
      </w:r>
    </w:p>
    <w:p w14:paraId="796A45D5" w14:textId="1BE51AC8" w:rsidR="00C2369E" w:rsidRPr="003121C3" w:rsidRDefault="00371BE1" w:rsidP="00371BE1">
      <w:pPr>
        <w:shd w:val="clear" w:color="auto" w:fill="FFFFFF"/>
        <w:rPr>
          <w:color w:val="222222"/>
        </w:rPr>
      </w:pPr>
      <w:r>
        <w:rPr>
          <w:color w:val="222222"/>
        </w:rPr>
        <w:t xml:space="preserve">      </w:t>
      </w:r>
      <w:r w:rsidR="00C2369E" w:rsidRPr="003121C3">
        <w:rPr>
          <w:color w:val="222222"/>
        </w:rPr>
        <w:t>with the Holy Spirit, in Your holy church, now and forever.</w:t>
      </w:r>
    </w:p>
    <w:p w14:paraId="7D05F9F5" w14:textId="77777777" w:rsidR="00C2369E" w:rsidRPr="00371BE1" w:rsidRDefault="00C2369E" w:rsidP="00C2369E">
      <w:pPr>
        <w:shd w:val="clear" w:color="auto" w:fill="FFFFFF"/>
        <w:ind w:firstLine="720"/>
        <w:rPr>
          <w:color w:val="222222"/>
          <w:sz w:val="20"/>
        </w:rPr>
      </w:pPr>
    </w:p>
    <w:p w14:paraId="69531653" w14:textId="45C36EE9" w:rsidR="00C2369E" w:rsidRPr="003121C3" w:rsidRDefault="00C2369E" w:rsidP="00C2369E">
      <w:pPr>
        <w:shd w:val="clear" w:color="auto" w:fill="FFFFFF"/>
        <w:rPr>
          <w:color w:val="222222"/>
        </w:rPr>
      </w:pPr>
      <w:r w:rsidRPr="003121C3">
        <w:rPr>
          <w:b/>
          <w:bCs/>
          <w:color w:val="222222"/>
        </w:rPr>
        <w:t>C:</w:t>
      </w:r>
      <w:r w:rsidR="00371BE1">
        <w:rPr>
          <w:b/>
          <w:bCs/>
          <w:color w:val="222222"/>
        </w:rPr>
        <w:t xml:space="preserve">  </w:t>
      </w:r>
      <w:r w:rsidRPr="003121C3">
        <w:rPr>
          <w:b/>
          <w:bCs/>
          <w:color w:val="222222"/>
        </w:rPr>
        <w:t>Amen.</w:t>
      </w:r>
    </w:p>
    <w:p w14:paraId="338C64C4" w14:textId="77777777" w:rsidR="00C2369E" w:rsidRPr="003121C3" w:rsidRDefault="00C2369E" w:rsidP="00C2369E">
      <w:pPr>
        <w:jc w:val="both"/>
        <w:rPr>
          <w:b/>
          <w:bCs/>
        </w:rPr>
      </w:pPr>
    </w:p>
    <w:p w14:paraId="2C027B49" w14:textId="77777777" w:rsidR="00C2369E" w:rsidRPr="003121C3" w:rsidRDefault="00C2369E" w:rsidP="00C2369E">
      <w:pPr>
        <w:jc w:val="both"/>
        <w:rPr>
          <w:b/>
          <w:bCs/>
        </w:rPr>
      </w:pPr>
      <w:r w:rsidRPr="003121C3">
        <w:rPr>
          <w:b/>
          <w:bCs/>
        </w:rPr>
        <w:t>THE LORD’S PRAYER</w:t>
      </w:r>
    </w:p>
    <w:p w14:paraId="76406F51" w14:textId="77777777" w:rsidR="00C2369E" w:rsidRPr="00371BE1" w:rsidRDefault="00C2369E" w:rsidP="00C2369E">
      <w:pPr>
        <w:ind w:left="-288" w:firstLine="288"/>
        <w:jc w:val="both"/>
        <w:rPr>
          <w:b/>
          <w:bCs/>
          <w:sz w:val="16"/>
        </w:rPr>
      </w:pPr>
    </w:p>
    <w:p w14:paraId="6A068A87" w14:textId="77777777" w:rsidR="00371BE1" w:rsidRDefault="00C2369E" w:rsidP="00C2369E">
      <w:pPr>
        <w:ind w:left="-288" w:firstLine="288"/>
      </w:pPr>
      <w:r w:rsidRPr="003121C3">
        <w:rPr>
          <w:lang w:val="en-CA"/>
        </w:rPr>
        <w:fldChar w:fldCharType="begin"/>
      </w:r>
      <w:r w:rsidRPr="003121C3">
        <w:rPr>
          <w:lang w:val="en-CA"/>
        </w:rPr>
        <w:instrText xml:space="preserve"> SEQ CHAPTER \h \r 1</w:instrText>
      </w:r>
      <w:r w:rsidRPr="003121C3">
        <w:rPr>
          <w:lang w:val="en-CA"/>
        </w:rPr>
        <w:fldChar w:fldCharType="end"/>
      </w:r>
      <w:r w:rsidRPr="003121C3">
        <w:t>P:</w:t>
      </w:r>
      <w:r w:rsidR="00371BE1">
        <w:t xml:space="preserve">  </w:t>
      </w:r>
      <w:r w:rsidRPr="003121C3">
        <w:rPr>
          <w:lang w:val="en-CA"/>
        </w:rPr>
        <w:fldChar w:fldCharType="begin"/>
      </w:r>
      <w:r w:rsidRPr="003121C3">
        <w:rPr>
          <w:lang w:val="en-CA"/>
        </w:rPr>
        <w:instrText xml:space="preserve"> SEQ CHAPTER \h \r 1</w:instrText>
      </w:r>
      <w:r w:rsidRPr="003121C3">
        <w:rPr>
          <w:lang w:val="en-CA"/>
        </w:rPr>
        <w:fldChar w:fldCharType="end"/>
      </w:r>
      <w:r w:rsidRPr="003121C3">
        <w:t xml:space="preserve">Because in Christ we have received the Spirit of adoption, as daughters and sons of </w:t>
      </w:r>
    </w:p>
    <w:p w14:paraId="66D554C2" w14:textId="2EAC34A0" w:rsidR="00C2369E" w:rsidRPr="003121C3" w:rsidRDefault="00371BE1" w:rsidP="00371BE1">
      <w:r>
        <w:t xml:space="preserve">      </w:t>
      </w:r>
      <w:r w:rsidR="00C2369E" w:rsidRPr="003121C3">
        <w:t>God,</w:t>
      </w:r>
      <w:r>
        <w:t xml:space="preserve"> </w:t>
      </w:r>
      <w:r w:rsidR="00C2369E" w:rsidRPr="003121C3">
        <w:t>we dare to pray:</w:t>
      </w:r>
    </w:p>
    <w:p w14:paraId="21217F3B" w14:textId="77777777" w:rsidR="00C2369E" w:rsidRPr="00371BE1" w:rsidRDefault="00C2369E" w:rsidP="00C2369E">
      <w:pPr>
        <w:jc w:val="both"/>
        <w:rPr>
          <w:sz w:val="16"/>
        </w:rPr>
      </w:pPr>
    </w:p>
    <w:p w14:paraId="1D1AAB5D" w14:textId="4FA919F7" w:rsidR="00C2369E" w:rsidRPr="003121C3" w:rsidRDefault="00C2369E" w:rsidP="00C2369E">
      <w:pPr>
        <w:jc w:val="both"/>
        <w:rPr>
          <w:b/>
          <w:bCs/>
        </w:rPr>
      </w:pPr>
      <w:r w:rsidRPr="003121C3">
        <w:rPr>
          <w:b/>
          <w:bCs/>
        </w:rPr>
        <w:t>C:</w:t>
      </w:r>
      <w:r w:rsidR="00371BE1">
        <w:rPr>
          <w:b/>
          <w:bCs/>
        </w:rPr>
        <w:t xml:space="preserve">  </w:t>
      </w:r>
      <w:r w:rsidRPr="003121C3">
        <w:rPr>
          <w:b/>
          <w:bCs/>
        </w:rPr>
        <w:t>(Sung) Music is on the front cover of the red hymnal</w:t>
      </w:r>
    </w:p>
    <w:p w14:paraId="232CD9B7" w14:textId="77777777" w:rsidR="00C2369E" w:rsidRPr="003121C3" w:rsidRDefault="00C2369E" w:rsidP="00C2369E">
      <w:pPr>
        <w:jc w:val="both"/>
        <w:rPr>
          <w:b/>
          <w:bCs/>
        </w:rPr>
      </w:pPr>
    </w:p>
    <w:p w14:paraId="0AA90D89" w14:textId="77777777" w:rsidR="00C2369E" w:rsidRPr="003121C3" w:rsidRDefault="00C2369E" w:rsidP="00C2369E">
      <w:pPr>
        <w:jc w:val="both"/>
      </w:pPr>
      <w:r w:rsidRPr="003121C3">
        <w:rPr>
          <w:b/>
          <w:bCs/>
        </w:rPr>
        <w:t>INVITATION TO THE MEAL</w:t>
      </w:r>
    </w:p>
    <w:p w14:paraId="12790243" w14:textId="77777777" w:rsidR="00C2369E" w:rsidRPr="00371BE1" w:rsidRDefault="00C2369E" w:rsidP="00C2369E">
      <w:pPr>
        <w:jc w:val="both"/>
        <w:rPr>
          <w:sz w:val="16"/>
        </w:rPr>
      </w:pPr>
    </w:p>
    <w:p w14:paraId="68B02FE4" w14:textId="77777777" w:rsidR="00371BE1" w:rsidRDefault="00C2369E" w:rsidP="00C2369E">
      <w:pPr>
        <w:ind w:left="720" w:hanging="720"/>
        <w:jc w:val="both"/>
      </w:pPr>
      <w:r w:rsidRPr="003121C3">
        <w:t>P:</w:t>
      </w:r>
      <w:r w:rsidR="00371BE1">
        <w:t xml:space="preserve">  </w:t>
      </w:r>
      <w:r w:rsidRPr="003121C3">
        <w:t xml:space="preserve">This is the Lamb of God Who takes away the sin of the world.  Happy are those who </w:t>
      </w:r>
    </w:p>
    <w:p w14:paraId="45900A34" w14:textId="77777777" w:rsidR="00371BE1" w:rsidRDefault="00371BE1" w:rsidP="00C2369E">
      <w:pPr>
        <w:ind w:left="720" w:hanging="720"/>
        <w:jc w:val="both"/>
      </w:pPr>
      <w:r>
        <w:t xml:space="preserve">      </w:t>
      </w:r>
      <w:r w:rsidR="00C2369E" w:rsidRPr="003121C3">
        <w:t xml:space="preserve">are called to the Supper of the Lamb.  God’s holy gifts for God’s holy people.  Come, </w:t>
      </w:r>
    </w:p>
    <w:p w14:paraId="47586E60" w14:textId="72B69938" w:rsidR="00C2369E" w:rsidRPr="003121C3" w:rsidRDefault="00371BE1" w:rsidP="00C2369E">
      <w:pPr>
        <w:ind w:left="720" w:hanging="720"/>
        <w:jc w:val="both"/>
      </w:pPr>
      <w:r>
        <w:t xml:space="preserve">      </w:t>
      </w:r>
      <w:r w:rsidR="00C2369E" w:rsidRPr="003121C3">
        <w:t>for all is now ready.</w:t>
      </w:r>
    </w:p>
    <w:p w14:paraId="268F2EE5" w14:textId="77777777" w:rsidR="00C2369E" w:rsidRPr="002023F5" w:rsidRDefault="00C2369E" w:rsidP="00C2369E">
      <w:pPr>
        <w:ind w:left="720" w:hanging="720"/>
        <w:jc w:val="both"/>
        <w:rPr>
          <w:sz w:val="16"/>
        </w:rPr>
      </w:pPr>
    </w:p>
    <w:p w14:paraId="5E06CEBF" w14:textId="77777777" w:rsidR="00C2369E" w:rsidRPr="003121C3" w:rsidRDefault="00C2369E" w:rsidP="00C2369E">
      <w:pPr>
        <w:ind w:left="720" w:hanging="720"/>
        <w:jc w:val="both"/>
        <w:rPr>
          <w:i/>
        </w:rPr>
      </w:pPr>
      <w:r w:rsidRPr="003121C3">
        <w:rPr>
          <w:i/>
        </w:rPr>
        <w:t>The assembly is seated</w:t>
      </w:r>
    </w:p>
    <w:p w14:paraId="46366122" w14:textId="77777777" w:rsidR="00C2369E" w:rsidRPr="002023F5" w:rsidRDefault="00C2369E" w:rsidP="00C2369E">
      <w:pPr>
        <w:ind w:left="720" w:hanging="720"/>
        <w:jc w:val="both"/>
        <w:rPr>
          <w:i/>
          <w:sz w:val="16"/>
        </w:rPr>
      </w:pPr>
    </w:p>
    <w:p w14:paraId="2F3936D6" w14:textId="0B98D5C3" w:rsidR="00C2369E" w:rsidRPr="002023F5" w:rsidRDefault="00C2369E" w:rsidP="00C2369E">
      <w:pPr>
        <w:ind w:left="720" w:hanging="720"/>
        <w:jc w:val="both"/>
        <w:rPr>
          <w:b/>
        </w:rPr>
      </w:pPr>
      <w:r w:rsidRPr="003121C3">
        <w:rPr>
          <w:b/>
        </w:rPr>
        <w:t xml:space="preserve">THE DISTRIBUTION </w:t>
      </w:r>
      <w:r w:rsidRPr="00FE55C8">
        <w:rPr>
          <w:b/>
          <w:i/>
        </w:rPr>
        <w:t>Lamb of God</w:t>
      </w:r>
      <w:r w:rsidR="002023F5">
        <w:rPr>
          <w:b/>
          <w:i/>
        </w:rPr>
        <w:t xml:space="preserve"> </w:t>
      </w:r>
      <w:r w:rsidR="002023F5">
        <w:rPr>
          <w:b/>
        </w:rPr>
        <w:t xml:space="preserve"> </w:t>
      </w:r>
      <w:r w:rsidR="002023F5">
        <w:rPr>
          <w:b/>
        </w:rPr>
        <w:tab/>
      </w:r>
      <w:r w:rsidR="002023F5">
        <w:rPr>
          <w:b/>
        </w:rPr>
        <w:tab/>
      </w:r>
      <w:r w:rsidR="002023F5">
        <w:rPr>
          <w:b/>
        </w:rPr>
        <w:tab/>
      </w:r>
      <w:r w:rsidR="002023F5">
        <w:rPr>
          <w:b/>
        </w:rPr>
        <w:tab/>
      </w:r>
      <w:r w:rsidR="002023F5">
        <w:rPr>
          <w:b/>
        </w:rPr>
        <w:tab/>
        <w:t xml:space="preserve"> (see p. 12)</w:t>
      </w:r>
    </w:p>
    <w:p w14:paraId="3B2C10A2" w14:textId="77777777" w:rsidR="00FE55C8" w:rsidRDefault="00FE55C8" w:rsidP="00C2369E">
      <w:pPr>
        <w:ind w:left="720" w:hanging="720"/>
        <w:jc w:val="both"/>
        <w:rPr>
          <w:b/>
        </w:rPr>
      </w:pPr>
    </w:p>
    <w:p w14:paraId="2486F26A" w14:textId="77777777" w:rsidR="00FE55C8" w:rsidRDefault="00FE55C8" w:rsidP="00C2369E">
      <w:pPr>
        <w:ind w:left="720" w:hanging="720"/>
        <w:jc w:val="both"/>
        <w:rPr>
          <w:b/>
        </w:rPr>
      </w:pPr>
    </w:p>
    <w:p w14:paraId="680EA4FF" w14:textId="77777777" w:rsidR="00FE55C8" w:rsidRDefault="00FE55C8" w:rsidP="00C2369E">
      <w:pPr>
        <w:ind w:left="720" w:hanging="720"/>
        <w:jc w:val="both"/>
        <w:rPr>
          <w:b/>
        </w:rPr>
      </w:pPr>
    </w:p>
    <w:p w14:paraId="14DCB856" w14:textId="77777777" w:rsidR="00FE55C8" w:rsidRDefault="00FE55C8" w:rsidP="00C2369E">
      <w:pPr>
        <w:ind w:left="720" w:hanging="720"/>
        <w:jc w:val="both"/>
        <w:rPr>
          <w:b/>
        </w:rPr>
      </w:pPr>
    </w:p>
    <w:p w14:paraId="72986BB8" w14:textId="77777777" w:rsidR="00FE55C8" w:rsidRDefault="00FE55C8" w:rsidP="00C2369E">
      <w:pPr>
        <w:ind w:left="720" w:hanging="720"/>
        <w:jc w:val="both"/>
        <w:rPr>
          <w:b/>
        </w:rPr>
      </w:pPr>
    </w:p>
    <w:p w14:paraId="5C695FB0" w14:textId="77777777" w:rsidR="00FE55C8" w:rsidRDefault="00FE55C8" w:rsidP="00C2369E">
      <w:pPr>
        <w:ind w:left="720" w:hanging="720"/>
        <w:jc w:val="both"/>
        <w:rPr>
          <w:b/>
        </w:rPr>
      </w:pPr>
    </w:p>
    <w:p w14:paraId="5188C7DD" w14:textId="77777777" w:rsidR="00FE55C8" w:rsidRDefault="00FE55C8" w:rsidP="00C2369E">
      <w:pPr>
        <w:ind w:left="720" w:hanging="720"/>
        <w:jc w:val="both"/>
        <w:rPr>
          <w:b/>
        </w:rPr>
      </w:pPr>
    </w:p>
    <w:p w14:paraId="07685CD4" w14:textId="77777777" w:rsidR="00FE55C8" w:rsidRDefault="00FE55C8" w:rsidP="00C2369E">
      <w:pPr>
        <w:ind w:left="720" w:hanging="720"/>
        <w:jc w:val="both"/>
        <w:rPr>
          <w:b/>
        </w:rPr>
      </w:pPr>
    </w:p>
    <w:p w14:paraId="49BDE7F0" w14:textId="77777777" w:rsidR="00FE55C8" w:rsidRDefault="00FE55C8" w:rsidP="00C2369E">
      <w:pPr>
        <w:ind w:left="720" w:hanging="720"/>
        <w:jc w:val="both"/>
        <w:rPr>
          <w:b/>
        </w:rPr>
      </w:pPr>
    </w:p>
    <w:p w14:paraId="1577C180" w14:textId="77777777" w:rsidR="00FE55C8" w:rsidRDefault="00FE55C8" w:rsidP="00C2369E">
      <w:pPr>
        <w:ind w:left="720" w:hanging="720"/>
        <w:jc w:val="both"/>
        <w:rPr>
          <w:b/>
        </w:rPr>
      </w:pPr>
    </w:p>
    <w:p w14:paraId="2E4700C7" w14:textId="77777777" w:rsidR="00FE55C8" w:rsidRDefault="00FE55C8" w:rsidP="00C2369E">
      <w:pPr>
        <w:ind w:left="720" w:hanging="720"/>
        <w:jc w:val="both"/>
        <w:rPr>
          <w:b/>
        </w:rPr>
      </w:pPr>
    </w:p>
    <w:p w14:paraId="74F58B63" w14:textId="77777777" w:rsidR="00FE55C8" w:rsidRDefault="00FE55C8" w:rsidP="00C2369E">
      <w:pPr>
        <w:ind w:left="720" w:hanging="720"/>
        <w:jc w:val="both"/>
        <w:rPr>
          <w:b/>
        </w:rPr>
      </w:pPr>
    </w:p>
    <w:p w14:paraId="0AF13E8B" w14:textId="77777777" w:rsidR="00FE55C8" w:rsidRDefault="00FE55C8" w:rsidP="00C2369E">
      <w:pPr>
        <w:ind w:left="720" w:hanging="720"/>
        <w:jc w:val="both"/>
        <w:rPr>
          <w:b/>
        </w:rPr>
      </w:pPr>
    </w:p>
    <w:p w14:paraId="63F90B6C" w14:textId="77777777" w:rsidR="00FE55C8" w:rsidRDefault="00FE55C8" w:rsidP="00C2369E">
      <w:pPr>
        <w:ind w:left="720" w:hanging="720"/>
        <w:jc w:val="both"/>
        <w:rPr>
          <w:b/>
        </w:rPr>
      </w:pPr>
    </w:p>
    <w:p w14:paraId="64381F86" w14:textId="35381437" w:rsidR="00FE55C8" w:rsidRDefault="002023F5" w:rsidP="00C2369E">
      <w:pPr>
        <w:ind w:left="720" w:hanging="720"/>
        <w:jc w:val="both"/>
        <w:rPr>
          <w:b/>
        </w:rPr>
      </w:pPr>
      <w:r>
        <w:rPr>
          <w:noProof/>
        </w:rPr>
        <w:lastRenderedPageBreak/>
        <w:drawing>
          <wp:anchor distT="36576" distB="36576" distL="36576" distR="36576" simplePos="0" relativeHeight="251662336" behindDoc="0" locked="0" layoutInCell="1" allowOverlap="1" wp14:anchorId="2CD8A2E5" wp14:editId="591A98FB">
            <wp:simplePos x="0" y="0"/>
            <wp:positionH relativeFrom="column">
              <wp:posOffset>209233</wp:posOffset>
            </wp:positionH>
            <wp:positionV relativeFrom="paragraph">
              <wp:posOffset>-685484</wp:posOffset>
            </wp:positionV>
            <wp:extent cx="5151120" cy="5992495"/>
            <wp:effectExtent l="0" t="1588"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l="29556" t="4721" r="7245" b="-471"/>
                    <a:stretch>
                      <a:fillRect/>
                    </a:stretch>
                  </pic:blipFill>
                  <pic:spPr bwMode="auto">
                    <a:xfrm rot="-5400000">
                      <a:off x="0" y="0"/>
                      <a:ext cx="5151120" cy="59924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14D5AA8" w14:textId="77777777" w:rsidR="002023F5" w:rsidRDefault="002023F5" w:rsidP="00C2369E">
      <w:pPr>
        <w:ind w:left="720" w:hanging="720"/>
        <w:jc w:val="both"/>
        <w:rPr>
          <w:b/>
        </w:rPr>
      </w:pPr>
    </w:p>
    <w:p w14:paraId="0F9B9715" w14:textId="77777777" w:rsidR="002023F5" w:rsidRDefault="002023F5" w:rsidP="00C2369E">
      <w:pPr>
        <w:ind w:left="720" w:hanging="720"/>
        <w:jc w:val="both"/>
        <w:rPr>
          <w:b/>
        </w:rPr>
      </w:pPr>
    </w:p>
    <w:p w14:paraId="5EFFAF02" w14:textId="77777777" w:rsidR="002023F5" w:rsidRDefault="002023F5" w:rsidP="00C2369E">
      <w:pPr>
        <w:ind w:left="720" w:hanging="720"/>
        <w:jc w:val="both"/>
        <w:rPr>
          <w:b/>
        </w:rPr>
      </w:pPr>
    </w:p>
    <w:p w14:paraId="11E9D5C7" w14:textId="77777777" w:rsidR="002023F5" w:rsidRDefault="002023F5" w:rsidP="00C2369E">
      <w:pPr>
        <w:ind w:left="720" w:hanging="720"/>
        <w:jc w:val="both"/>
        <w:rPr>
          <w:b/>
        </w:rPr>
      </w:pPr>
    </w:p>
    <w:p w14:paraId="52BB009E" w14:textId="77777777" w:rsidR="002023F5" w:rsidRDefault="002023F5" w:rsidP="00C2369E">
      <w:pPr>
        <w:ind w:left="720" w:hanging="720"/>
        <w:jc w:val="both"/>
        <w:rPr>
          <w:b/>
        </w:rPr>
      </w:pPr>
    </w:p>
    <w:p w14:paraId="6B13989E" w14:textId="77777777" w:rsidR="002023F5" w:rsidRDefault="002023F5" w:rsidP="00C2369E">
      <w:pPr>
        <w:ind w:left="720" w:hanging="720"/>
        <w:jc w:val="both"/>
        <w:rPr>
          <w:b/>
        </w:rPr>
      </w:pPr>
    </w:p>
    <w:p w14:paraId="69D2E2D4" w14:textId="77777777" w:rsidR="002023F5" w:rsidRDefault="002023F5" w:rsidP="00C2369E">
      <w:pPr>
        <w:ind w:left="720" w:hanging="720"/>
        <w:jc w:val="both"/>
        <w:rPr>
          <w:b/>
        </w:rPr>
      </w:pPr>
    </w:p>
    <w:p w14:paraId="5A54BB8D" w14:textId="77777777" w:rsidR="002023F5" w:rsidRDefault="002023F5" w:rsidP="00C2369E">
      <w:pPr>
        <w:ind w:left="720" w:hanging="720"/>
        <w:jc w:val="both"/>
        <w:rPr>
          <w:b/>
        </w:rPr>
      </w:pPr>
    </w:p>
    <w:p w14:paraId="7FABF692" w14:textId="77777777" w:rsidR="002023F5" w:rsidRDefault="002023F5" w:rsidP="00C2369E">
      <w:pPr>
        <w:ind w:left="720" w:hanging="720"/>
        <w:jc w:val="both"/>
        <w:rPr>
          <w:b/>
        </w:rPr>
      </w:pPr>
    </w:p>
    <w:p w14:paraId="031F43E4" w14:textId="77777777" w:rsidR="002023F5" w:rsidRDefault="002023F5" w:rsidP="00C2369E">
      <w:pPr>
        <w:ind w:left="720" w:hanging="720"/>
        <w:jc w:val="both"/>
        <w:rPr>
          <w:b/>
        </w:rPr>
      </w:pPr>
    </w:p>
    <w:p w14:paraId="617C3740" w14:textId="77777777" w:rsidR="002023F5" w:rsidRDefault="002023F5" w:rsidP="00C2369E">
      <w:pPr>
        <w:ind w:left="720" w:hanging="720"/>
        <w:jc w:val="both"/>
        <w:rPr>
          <w:b/>
        </w:rPr>
      </w:pPr>
    </w:p>
    <w:p w14:paraId="75607FA5" w14:textId="77777777" w:rsidR="002023F5" w:rsidRDefault="002023F5" w:rsidP="00C2369E">
      <w:pPr>
        <w:ind w:left="720" w:hanging="720"/>
        <w:jc w:val="both"/>
        <w:rPr>
          <w:b/>
        </w:rPr>
      </w:pPr>
    </w:p>
    <w:p w14:paraId="120DD548" w14:textId="77777777" w:rsidR="002023F5" w:rsidRDefault="002023F5" w:rsidP="00C2369E">
      <w:pPr>
        <w:ind w:left="720" w:hanging="720"/>
        <w:jc w:val="both"/>
        <w:rPr>
          <w:b/>
        </w:rPr>
      </w:pPr>
    </w:p>
    <w:p w14:paraId="37BBD3D8" w14:textId="77777777" w:rsidR="002023F5" w:rsidRDefault="002023F5" w:rsidP="00C2369E">
      <w:pPr>
        <w:ind w:left="720" w:hanging="720"/>
        <w:jc w:val="both"/>
        <w:rPr>
          <w:b/>
        </w:rPr>
      </w:pPr>
    </w:p>
    <w:p w14:paraId="3BBAD126" w14:textId="77777777" w:rsidR="002023F5" w:rsidRDefault="002023F5" w:rsidP="00C2369E">
      <w:pPr>
        <w:ind w:left="720" w:hanging="720"/>
        <w:jc w:val="both"/>
        <w:rPr>
          <w:b/>
        </w:rPr>
      </w:pPr>
    </w:p>
    <w:p w14:paraId="08F663D1" w14:textId="77777777" w:rsidR="002023F5" w:rsidRDefault="002023F5" w:rsidP="00C2369E">
      <w:pPr>
        <w:ind w:left="720" w:hanging="720"/>
        <w:jc w:val="both"/>
        <w:rPr>
          <w:b/>
        </w:rPr>
      </w:pPr>
    </w:p>
    <w:p w14:paraId="6F600790" w14:textId="77777777" w:rsidR="002023F5" w:rsidRDefault="002023F5" w:rsidP="00C2369E">
      <w:pPr>
        <w:ind w:left="720" w:hanging="720"/>
        <w:jc w:val="both"/>
        <w:rPr>
          <w:b/>
        </w:rPr>
      </w:pPr>
    </w:p>
    <w:p w14:paraId="520F19D2" w14:textId="77777777" w:rsidR="002023F5" w:rsidRDefault="002023F5" w:rsidP="00C2369E">
      <w:pPr>
        <w:ind w:left="720" w:hanging="720"/>
        <w:jc w:val="both"/>
        <w:rPr>
          <w:b/>
        </w:rPr>
      </w:pPr>
    </w:p>
    <w:p w14:paraId="285E6688" w14:textId="77777777" w:rsidR="002023F5" w:rsidRDefault="002023F5" w:rsidP="00C2369E">
      <w:pPr>
        <w:ind w:left="720" w:hanging="720"/>
        <w:jc w:val="both"/>
        <w:rPr>
          <w:b/>
        </w:rPr>
      </w:pPr>
    </w:p>
    <w:p w14:paraId="48902FB2" w14:textId="77777777" w:rsidR="002023F5" w:rsidRDefault="002023F5" w:rsidP="00C2369E">
      <w:pPr>
        <w:ind w:left="720" w:hanging="720"/>
        <w:jc w:val="both"/>
        <w:rPr>
          <w:b/>
        </w:rPr>
      </w:pPr>
    </w:p>
    <w:p w14:paraId="5E8293A8" w14:textId="77777777" w:rsidR="002023F5" w:rsidRDefault="002023F5" w:rsidP="00C2369E">
      <w:pPr>
        <w:ind w:left="720" w:hanging="720"/>
        <w:jc w:val="both"/>
        <w:rPr>
          <w:b/>
        </w:rPr>
      </w:pPr>
    </w:p>
    <w:p w14:paraId="5267859F" w14:textId="77777777" w:rsidR="002023F5" w:rsidRDefault="002023F5" w:rsidP="00C2369E">
      <w:pPr>
        <w:ind w:left="720" w:hanging="720"/>
        <w:jc w:val="both"/>
        <w:rPr>
          <w:b/>
        </w:rPr>
      </w:pPr>
    </w:p>
    <w:p w14:paraId="687E0CAF" w14:textId="77777777" w:rsidR="002023F5" w:rsidRDefault="002023F5" w:rsidP="00C2369E">
      <w:pPr>
        <w:ind w:left="720" w:hanging="720"/>
        <w:jc w:val="both"/>
        <w:rPr>
          <w:b/>
        </w:rPr>
      </w:pPr>
    </w:p>
    <w:p w14:paraId="46B9934E" w14:textId="77777777" w:rsidR="002023F5" w:rsidRDefault="002023F5" w:rsidP="00C2369E">
      <w:pPr>
        <w:ind w:left="720" w:hanging="720"/>
        <w:jc w:val="both"/>
        <w:rPr>
          <w:b/>
        </w:rPr>
      </w:pPr>
    </w:p>
    <w:p w14:paraId="5854E93B" w14:textId="77777777" w:rsidR="002023F5" w:rsidRDefault="002023F5" w:rsidP="00C2369E">
      <w:pPr>
        <w:ind w:left="720" w:hanging="720"/>
        <w:jc w:val="both"/>
        <w:rPr>
          <w:b/>
        </w:rPr>
      </w:pPr>
    </w:p>
    <w:p w14:paraId="4C846ABA" w14:textId="77777777" w:rsidR="002023F5" w:rsidRDefault="002023F5" w:rsidP="00C2369E">
      <w:pPr>
        <w:ind w:left="720" w:hanging="720"/>
        <w:jc w:val="both"/>
        <w:rPr>
          <w:b/>
        </w:rPr>
      </w:pPr>
    </w:p>
    <w:p w14:paraId="0EFF49CD" w14:textId="77777777" w:rsidR="002023F5" w:rsidRDefault="002023F5" w:rsidP="00C2369E">
      <w:pPr>
        <w:ind w:left="720" w:hanging="720"/>
        <w:jc w:val="both"/>
        <w:rPr>
          <w:b/>
        </w:rPr>
      </w:pPr>
    </w:p>
    <w:p w14:paraId="40F96F48" w14:textId="77777777" w:rsidR="00C2369E" w:rsidRPr="003121C3" w:rsidRDefault="00C2369E" w:rsidP="00C2369E">
      <w:pPr>
        <w:jc w:val="center"/>
      </w:pPr>
    </w:p>
    <w:p w14:paraId="3C2EF832" w14:textId="6C6BBFBB" w:rsidR="00C2369E" w:rsidRDefault="00C2369E" w:rsidP="00C2369E">
      <w:pPr>
        <w:jc w:val="both"/>
        <w:rPr>
          <w:b/>
          <w:i/>
        </w:rPr>
      </w:pPr>
      <w:r w:rsidRPr="003121C3">
        <w:rPr>
          <w:b/>
          <w:bCs/>
          <w:iCs/>
        </w:rPr>
        <w:t>HYMN DURING DISTRIBUTION 412</w:t>
      </w:r>
      <w:r w:rsidR="002023F5">
        <w:rPr>
          <w:b/>
          <w:bCs/>
          <w:iCs/>
        </w:rPr>
        <w:tab/>
      </w:r>
      <w:r w:rsidRPr="003121C3">
        <w:rPr>
          <w:b/>
          <w:bCs/>
          <w:iCs/>
        </w:rPr>
        <w:t xml:space="preserve"> </w:t>
      </w:r>
      <w:r w:rsidRPr="002023F5">
        <w:rPr>
          <w:b/>
          <w:i/>
        </w:rPr>
        <w:t>Come, Join the Dance of Trinity</w:t>
      </w:r>
    </w:p>
    <w:p w14:paraId="0F6A9F58" w14:textId="77777777" w:rsidR="002023F5" w:rsidRPr="002023F5" w:rsidRDefault="002023F5" w:rsidP="00C2369E">
      <w:pPr>
        <w:jc w:val="both"/>
        <w:rPr>
          <w:b/>
          <w:i/>
          <w:sz w:val="4"/>
        </w:rPr>
      </w:pPr>
    </w:p>
    <w:p w14:paraId="7CA74E02" w14:textId="3BF607FB" w:rsidR="002023F5" w:rsidRDefault="002023F5" w:rsidP="00C2369E">
      <w:pPr>
        <w:jc w:val="both"/>
        <w:rPr>
          <w:b/>
          <w:i/>
        </w:rPr>
      </w:pPr>
      <w:r>
        <w:rPr>
          <w:b/>
        </w:rPr>
        <w:t>NSB 46</w:t>
      </w:r>
      <w:r>
        <w:rPr>
          <w:b/>
        </w:rPr>
        <w:tab/>
      </w:r>
      <w:r w:rsidRPr="002023F5">
        <w:rPr>
          <w:b/>
          <w:i/>
        </w:rPr>
        <w:t>How Majestic is Your Name</w:t>
      </w:r>
    </w:p>
    <w:p w14:paraId="086FAE8A" w14:textId="77777777" w:rsidR="002023F5" w:rsidRPr="002023F5" w:rsidRDefault="002023F5" w:rsidP="00C2369E">
      <w:pPr>
        <w:jc w:val="both"/>
        <w:rPr>
          <w:b/>
          <w:sz w:val="4"/>
        </w:rPr>
      </w:pPr>
    </w:p>
    <w:p w14:paraId="4E045830" w14:textId="68A479C2" w:rsidR="002023F5" w:rsidRDefault="002023F5" w:rsidP="00C2369E">
      <w:pPr>
        <w:jc w:val="both"/>
        <w:rPr>
          <w:b/>
          <w:i/>
        </w:rPr>
      </w:pPr>
      <w:r>
        <w:rPr>
          <w:b/>
        </w:rPr>
        <w:t>ELW 531</w:t>
      </w:r>
      <w:r>
        <w:rPr>
          <w:b/>
        </w:rPr>
        <w:tab/>
      </w:r>
      <w:r w:rsidRPr="002023F5">
        <w:rPr>
          <w:b/>
          <w:i/>
        </w:rPr>
        <w:t>The Trumpets Sound, the Angels Sing</w:t>
      </w:r>
    </w:p>
    <w:p w14:paraId="3F87A71E" w14:textId="77777777" w:rsidR="002023F5" w:rsidRPr="002023F5" w:rsidRDefault="002023F5" w:rsidP="00C2369E">
      <w:pPr>
        <w:jc w:val="both"/>
        <w:rPr>
          <w:b/>
          <w:sz w:val="4"/>
        </w:rPr>
      </w:pPr>
    </w:p>
    <w:p w14:paraId="08DFE73D" w14:textId="392C8ED0" w:rsidR="002023F5" w:rsidRDefault="002023F5" w:rsidP="00C2369E">
      <w:pPr>
        <w:jc w:val="both"/>
        <w:rPr>
          <w:b/>
          <w:i/>
        </w:rPr>
      </w:pPr>
      <w:r w:rsidRPr="002023F5">
        <w:rPr>
          <w:b/>
        </w:rPr>
        <w:t>ELW 325</w:t>
      </w:r>
      <w:r w:rsidRPr="002023F5">
        <w:rPr>
          <w:b/>
          <w:i/>
        </w:rPr>
        <w:tab/>
        <w:t>I Want Jesus to Walk with Me</w:t>
      </w:r>
    </w:p>
    <w:p w14:paraId="52231293" w14:textId="77777777" w:rsidR="002023F5" w:rsidRPr="002023F5" w:rsidRDefault="002023F5" w:rsidP="00C2369E">
      <w:pPr>
        <w:jc w:val="both"/>
        <w:rPr>
          <w:b/>
          <w:i/>
          <w:sz w:val="4"/>
        </w:rPr>
      </w:pPr>
    </w:p>
    <w:p w14:paraId="7D6F9AA6" w14:textId="6EF6DC34" w:rsidR="002023F5" w:rsidRPr="002023F5" w:rsidRDefault="002023F5" w:rsidP="00C2369E">
      <w:pPr>
        <w:jc w:val="both"/>
        <w:rPr>
          <w:iCs/>
        </w:rPr>
      </w:pPr>
      <w:r>
        <w:rPr>
          <w:b/>
        </w:rPr>
        <w:t>NSB 30</w:t>
      </w:r>
      <w:r>
        <w:rPr>
          <w:b/>
        </w:rPr>
        <w:tab/>
      </w:r>
      <w:r w:rsidRPr="002023F5">
        <w:rPr>
          <w:b/>
          <w:i/>
        </w:rPr>
        <w:t>Draw Me Close</w:t>
      </w:r>
    </w:p>
    <w:p w14:paraId="70F4643D" w14:textId="77777777" w:rsidR="00C2369E" w:rsidRPr="002023F5" w:rsidRDefault="00C2369E" w:rsidP="00C2369E">
      <w:pPr>
        <w:jc w:val="both"/>
        <w:rPr>
          <w:iCs/>
          <w:sz w:val="12"/>
        </w:rPr>
      </w:pPr>
    </w:p>
    <w:p w14:paraId="597CE3A8" w14:textId="77777777" w:rsidR="00C2369E" w:rsidRPr="003121C3" w:rsidRDefault="00C2369E" w:rsidP="00C2369E">
      <w:pPr>
        <w:rPr>
          <w:i/>
          <w:lang w:val="en-CA"/>
        </w:rPr>
      </w:pPr>
      <w:r w:rsidRPr="003121C3">
        <w:rPr>
          <w:i/>
          <w:lang w:val="en-CA"/>
        </w:rPr>
        <w:t>As you are able please rise</w:t>
      </w:r>
    </w:p>
    <w:p w14:paraId="27367B79" w14:textId="77777777" w:rsidR="00C2369E" w:rsidRPr="002023F5" w:rsidRDefault="00C2369E" w:rsidP="00C2369E">
      <w:pPr>
        <w:rPr>
          <w:sz w:val="12"/>
          <w:lang w:val="en-CA"/>
        </w:rPr>
      </w:pPr>
    </w:p>
    <w:p w14:paraId="702BA9D2" w14:textId="77777777" w:rsidR="00C2369E" w:rsidRPr="003121C3" w:rsidRDefault="00C2369E" w:rsidP="00C2369E">
      <w:pPr>
        <w:rPr>
          <w:b/>
          <w:bCs/>
        </w:rPr>
      </w:pPr>
      <w:r w:rsidRPr="003121C3">
        <w:rPr>
          <w:lang w:val="en-CA"/>
        </w:rPr>
        <w:fldChar w:fldCharType="begin"/>
      </w:r>
      <w:r w:rsidRPr="003121C3">
        <w:rPr>
          <w:lang w:val="en-CA"/>
        </w:rPr>
        <w:instrText xml:space="preserve"> SEQ CHAPTER \h \r 1</w:instrText>
      </w:r>
      <w:r w:rsidRPr="003121C3">
        <w:rPr>
          <w:lang w:val="en-CA"/>
        </w:rPr>
        <w:fldChar w:fldCharType="end"/>
      </w:r>
      <w:r w:rsidRPr="003121C3">
        <w:rPr>
          <w:b/>
          <w:bCs/>
        </w:rPr>
        <w:t>THE POST-COMMUNION BLESSING</w:t>
      </w:r>
    </w:p>
    <w:p w14:paraId="561EC776" w14:textId="77777777" w:rsidR="00C2369E" w:rsidRPr="002023F5" w:rsidRDefault="00C2369E" w:rsidP="00C2369E">
      <w:pPr>
        <w:jc w:val="both"/>
        <w:rPr>
          <w:b/>
          <w:bCs/>
          <w:sz w:val="12"/>
        </w:rPr>
      </w:pPr>
    </w:p>
    <w:p w14:paraId="75D6E28A" w14:textId="4994FE70" w:rsidR="00C2369E" w:rsidRPr="003121C3" w:rsidRDefault="00C2369E" w:rsidP="00C2369E">
      <w:pPr>
        <w:ind w:left="-288" w:firstLine="288"/>
        <w:jc w:val="both"/>
      </w:pPr>
      <w:r w:rsidRPr="003121C3">
        <w:t>P:</w:t>
      </w:r>
      <w:r w:rsidR="002023F5">
        <w:t xml:space="preserve">  </w:t>
      </w:r>
      <w:r w:rsidRPr="003121C3">
        <w:t>The Body and Blood of our Lord Jesus Christ strengthen you and keep you in His grace.</w:t>
      </w:r>
    </w:p>
    <w:p w14:paraId="4FBDBED2" w14:textId="77777777" w:rsidR="00C2369E" w:rsidRPr="002023F5" w:rsidRDefault="00C2369E" w:rsidP="00C2369E">
      <w:pPr>
        <w:ind w:left="-288" w:firstLine="288"/>
        <w:jc w:val="both"/>
        <w:rPr>
          <w:sz w:val="12"/>
        </w:rPr>
      </w:pPr>
    </w:p>
    <w:p w14:paraId="3D4E4D57" w14:textId="40126837" w:rsidR="00C2369E" w:rsidRPr="003121C3" w:rsidRDefault="00C2369E" w:rsidP="00C2369E">
      <w:pPr>
        <w:ind w:left="-288" w:firstLine="288"/>
        <w:jc w:val="both"/>
        <w:rPr>
          <w:b/>
          <w:bCs/>
        </w:rPr>
      </w:pPr>
      <w:r w:rsidRPr="003121C3">
        <w:rPr>
          <w:b/>
          <w:bCs/>
        </w:rPr>
        <w:t>C:</w:t>
      </w:r>
      <w:r w:rsidR="002023F5">
        <w:rPr>
          <w:b/>
          <w:bCs/>
        </w:rPr>
        <w:t xml:space="preserve">  </w:t>
      </w:r>
      <w:r w:rsidRPr="003121C3">
        <w:rPr>
          <w:b/>
          <w:bCs/>
        </w:rPr>
        <w:t>Amen.</w:t>
      </w:r>
    </w:p>
    <w:p w14:paraId="7FF9CE48" w14:textId="77777777" w:rsidR="00C2369E" w:rsidRPr="002023F5" w:rsidRDefault="00C2369E" w:rsidP="00C2369E">
      <w:pPr>
        <w:ind w:left="-288" w:firstLine="288"/>
        <w:jc w:val="both"/>
        <w:rPr>
          <w:b/>
          <w:bCs/>
          <w:sz w:val="12"/>
        </w:rPr>
      </w:pPr>
    </w:p>
    <w:p w14:paraId="2D6B8B88" w14:textId="77777777" w:rsidR="00C2369E" w:rsidRPr="003121C3" w:rsidRDefault="00C2369E" w:rsidP="00C2369E">
      <w:pPr>
        <w:ind w:left="-288" w:firstLine="288"/>
        <w:jc w:val="both"/>
        <w:rPr>
          <w:b/>
          <w:bCs/>
        </w:rPr>
      </w:pPr>
      <w:r w:rsidRPr="003121C3">
        <w:rPr>
          <w:b/>
          <w:bCs/>
        </w:rPr>
        <w:t>THE POST-COMMUNION PRAYER</w:t>
      </w:r>
    </w:p>
    <w:p w14:paraId="11D49F20" w14:textId="77777777" w:rsidR="00C2369E" w:rsidRPr="002023F5" w:rsidRDefault="00C2369E" w:rsidP="00C2369E">
      <w:pPr>
        <w:ind w:left="-288" w:firstLine="288"/>
        <w:jc w:val="both"/>
        <w:rPr>
          <w:b/>
          <w:bCs/>
          <w:sz w:val="12"/>
        </w:rPr>
      </w:pPr>
    </w:p>
    <w:p w14:paraId="71E6409E" w14:textId="77777777" w:rsidR="002023F5" w:rsidRDefault="00C2369E" w:rsidP="00C2369E">
      <w:pPr>
        <w:ind w:left="720" w:hanging="720"/>
        <w:jc w:val="both"/>
      </w:pPr>
      <w:r w:rsidRPr="003121C3">
        <w:rPr>
          <w:lang w:val="en-CA"/>
        </w:rPr>
        <w:fldChar w:fldCharType="begin"/>
      </w:r>
      <w:r w:rsidRPr="003121C3">
        <w:rPr>
          <w:lang w:val="en-CA"/>
        </w:rPr>
        <w:instrText xml:space="preserve"> SEQ CHAPTER \h \r 1</w:instrText>
      </w:r>
      <w:r w:rsidRPr="003121C3">
        <w:rPr>
          <w:lang w:val="en-CA"/>
        </w:rPr>
        <w:fldChar w:fldCharType="end"/>
      </w:r>
      <w:r w:rsidRPr="003121C3">
        <w:t>A:</w:t>
      </w:r>
      <w:r w:rsidR="002023F5">
        <w:t xml:space="preserve">  </w:t>
      </w:r>
      <w:r w:rsidRPr="003121C3">
        <w:rPr>
          <w:lang w:val="en-CA"/>
        </w:rPr>
        <w:fldChar w:fldCharType="begin"/>
      </w:r>
      <w:r w:rsidRPr="003121C3">
        <w:rPr>
          <w:lang w:val="en-CA"/>
        </w:rPr>
        <w:instrText xml:space="preserve"> SEQ CHAPTER \h \r 1</w:instrText>
      </w:r>
      <w:r w:rsidRPr="003121C3">
        <w:rPr>
          <w:lang w:val="en-CA"/>
        </w:rPr>
        <w:fldChar w:fldCharType="end"/>
      </w:r>
      <w:r w:rsidRPr="003121C3">
        <w:t xml:space="preserve">Let us pray. Lord our God, by this holy Meal help us grow in the grace of our Lord </w:t>
      </w:r>
    </w:p>
    <w:p w14:paraId="420C8650" w14:textId="77777777" w:rsidR="002023F5" w:rsidRDefault="002023F5" w:rsidP="00C2369E">
      <w:pPr>
        <w:ind w:left="720" w:hanging="720"/>
        <w:jc w:val="both"/>
      </w:pPr>
      <w:r>
        <w:t xml:space="preserve">      </w:t>
      </w:r>
      <w:r w:rsidR="00C2369E" w:rsidRPr="003121C3">
        <w:t xml:space="preserve">Jesus Christ, enrich us with the love of God, and draw us more fully into the </w:t>
      </w:r>
    </w:p>
    <w:p w14:paraId="24E94360" w14:textId="644E23AA" w:rsidR="00C2369E" w:rsidRPr="003121C3" w:rsidRDefault="002023F5" w:rsidP="00C2369E">
      <w:pPr>
        <w:ind w:left="720" w:hanging="720"/>
        <w:jc w:val="both"/>
      </w:pPr>
      <w:r>
        <w:t xml:space="preserve">      </w:t>
      </w:r>
      <w:r w:rsidR="00C2369E" w:rsidRPr="003121C3">
        <w:t>communion of the Holy Spirit.  We bless You now and forever.</w:t>
      </w:r>
    </w:p>
    <w:p w14:paraId="23CA8EEC" w14:textId="77777777" w:rsidR="00C2369E" w:rsidRPr="003121C3" w:rsidRDefault="00C2369E" w:rsidP="00C2369E">
      <w:pPr>
        <w:ind w:left="720" w:hanging="720"/>
        <w:jc w:val="both"/>
      </w:pPr>
    </w:p>
    <w:p w14:paraId="2CD9AD6E" w14:textId="3F7C84C5" w:rsidR="00C2369E" w:rsidRPr="003121C3" w:rsidRDefault="00C2369E" w:rsidP="00C2369E">
      <w:pPr>
        <w:ind w:left="-288" w:firstLine="288"/>
        <w:jc w:val="both"/>
      </w:pPr>
      <w:r w:rsidRPr="003121C3">
        <w:rPr>
          <w:b/>
          <w:bCs/>
        </w:rPr>
        <w:lastRenderedPageBreak/>
        <w:t>C:</w:t>
      </w:r>
      <w:r w:rsidR="002023F5">
        <w:rPr>
          <w:b/>
          <w:bCs/>
        </w:rPr>
        <w:t xml:space="preserve">  </w:t>
      </w:r>
      <w:r w:rsidRPr="003121C3">
        <w:rPr>
          <w:b/>
          <w:bCs/>
        </w:rPr>
        <w:t>Amen.</w:t>
      </w:r>
    </w:p>
    <w:p w14:paraId="35DF298E" w14:textId="77777777" w:rsidR="00C2369E" w:rsidRPr="002023F5" w:rsidRDefault="00C2369E" w:rsidP="00C2369E">
      <w:pPr>
        <w:ind w:left="720" w:hanging="720"/>
        <w:jc w:val="both"/>
        <w:rPr>
          <w:sz w:val="16"/>
        </w:rPr>
      </w:pPr>
      <w:r w:rsidRPr="003121C3">
        <w:t xml:space="preserve"> </w:t>
      </w:r>
    </w:p>
    <w:p w14:paraId="4D4A0932" w14:textId="0D8111D1" w:rsidR="00C2369E" w:rsidRPr="002023F5" w:rsidRDefault="002023F5" w:rsidP="00C2369E">
      <w:pPr>
        <w:ind w:left="720" w:hanging="720"/>
        <w:jc w:val="center"/>
        <w:rPr>
          <w:b/>
          <w:sz w:val="28"/>
        </w:rPr>
      </w:pPr>
      <w:r w:rsidRPr="002023F5">
        <w:rPr>
          <w:b/>
          <w:sz w:val="28"/>
        </w:rPr>
        <w:sym w:font="Wingdings" w:char="F058"/>
      </w:r>
      <w:r w:rsidRPr="002023F5">
        <w:rPr>
          <w:b/>
          <w:sz w:val="28"/>
        </w:rPr>
        <w:t xml:space="preserve"> </w:t>
      </w:r>
      <w:r w:rsidR="00C2369E" w:rsidRPr="002023F5">
        <w:rPr>
          <w:b/>
          <w:sz w:val="28"/>
        </w:rPr>
        <w:t xml:space="preserve">SENDING </w:t>
      </w:r>
      <w:r w:rsidRPr="002023F5">
        <w:rPr>
          <w:b/>
          <w:sz w:val="28"/>
        </w:rPr>
        <w:sym w:font="Wingdings" w:char="F058"/>
      </w:r>
    </w:p>
    <w:p w14:paraId="2C4FB07C" w14:textId="77777777" w:rsidR="00C2369E" w:rsidRPr="003121C3" w:rsidRDefault="00C2369E" w:rsidP="00C2369E">
      <w:pPr>
        <w:ind w:left="720" w:hanging="720"/>
        <w:jc w:val="center"/>
        <w:rPr>
          <w:b/>
        </w:rPr>
      </w:pPr>
    </w:p>
    <w:p w14:paraId="08325F6A" w14:textId="77777777" w:rsidR="00C2369E" w:rsidRPr="003121C3" w:rsidRDefault="00C2369E" w:rsidP="00C2369E">
      <w:pPr>
        <w:ind w:left="720" w:hanging="720"/>
        <w:jc w:val="both"/>
        <w:rPr>
          <w:b/>
        </w:rPr>
      </w:pPr>
      <w:r w:rsidRPr="003121C3">
        <w:rPr>
          <w:b/>
        </w:rPr>
        <w:t>THE BENEDICTION</w:t>
      </w:r>
    </w:p>
    <w:p w14:paraId="0F831B3C" w14:textId="77777777" w:rsidR="00C2369E" w:rsidRPr="0094153F" w:rsidRDefault="00C2369E" w:rsidP="00C2369E">
      <w:pPr>
        <w:ind w:left="720" w:hanging="720"/>
        <w:jc w:val="both"/>
        <w:rPr>
          <w:b/>
          <w:sz w:val="16"/>
        </w:rPr>
      </w:pPr>
    </w:p>
    <w:p w14:paraId="33B88957" w14:textId="7B7C13A2" w:rsidR="00C2369E" w:rsidRPr="003121C3" w:rsidRDefault="00C2369E" w:rsidP="00C2369E">
      <w:pPr>
        <w:ind w:left="-288" w:firstLine="288"/>
        <w:jc w:val="both"/>
      </w:pPr>
      <w:r w:rsidRPr="003121C3">
        <w:t>P:</w:t>
      </w:r>
      <w:r w:rsidR="0094153F">
        <w:t xml:space="preserve">  </w:t>
      </w:r>
      <w:r w:rsidRPr="003121C3">
        <w:t>Almighty God: Father, Son,</w:t>
      </w:r>
      <w:r w:rsidR="00546955">
        <w:t xml:space="preserve"> </w:t>
      </w:r>
      <w:r w:rsidR="00546955" w:rsidRPr="00546955">
        <w:rPr>
          <w:b/>
        </w:rPr>
        <w:sym w:font="Wingdings" w:char="F058"/>
      </w:r>
      <w:r w:rsidR="00546955">
        <w:rPr>
          <w:b/>
        </w:rPr>
        <w:t xml:space="preserve"> </w:t>
      </w:r>
      <w:r w:rsidRPr="003121C3">
        <w:t>and Holy Spirit bless you now and forever.</w:t>
      </w:r>
    </w:p>
    <w:p w14:paraId="49799F74" w14:textId="77777777" w:rsidR="00C2369E" w:rsidRPr="0094153F" w:rsidRDefault="00C2369E" w:rsidP="00C2369E">
      <w:pPr>
        <w:ind w:left="-288" w:firstLine="288"/>
        <w:jc w:val="both"/>
        <w:rPr>
          <w:sz w:val="12"/>
        </w:rPr>
      </w:pPr>
    </w:p>
    <w:p w14:paraId="59E6FE9B" w14:textId="0E990D2A" w:rsidR="00C2369E" w:rsidRPr="003121C3" w:rsidRDefault="00C2369E" w:rsidP="00C2369E">
      <w:pPr>
        <w:ind w:left="-288" w:firstLine="288"/>
        <w:jc w:val="both"/>
      </w:pPr>
      <w:r w:rsidRPr="003121C3">
        <w:rPr>
          <w:b/>
          <w:bCs/>
        </w:rPr>
        <w:t>C:</w:t>
      </w:r>
      <w:r w:rsidR="0094153F">
        <w:rPr>
          <w:b/>
          <w:bCs/>
        </w:rPr>
        <w:t xml:space="preserve">  </w:t>
      </w:r>
      <w:r w:rsidRPr="003121C3">
        <w:rPr>
          <w:b/>
          <w:bCs/>
        </w:rPr>
        <w:t>Amen.</w:t>
      </w:r>
    </w:p>
    <w:p w14:paraId="0DC25581" w14:textId="77777777" w:rsidR="00C2369E" w:rsidRPr="0094153F" w:rsidRDefault="00C2369E" w:rsidP="00C2369E">
      <w:pPr>
        <w:ind w:left="720" w:hanging="720"/>
        <w:jc w:val="both"/>
        <w:rPr>
          <w:b/>
          <w:sz w:val="16"/>
        </w:rPr>
      </w:pPr>
    </w:p>
    <w:p w14:paraId="7356FD7E" w14:textId="70AB82F6" w:rsidR="00C2369E" w:rsidRPr="0094153F" w:rsidRDefault="00C2369E" w:rsidP="00C2369E">
      <w:pPr>
        <w:ind w:left="720" w:hanging="720"/>
        <w:jc w:val="both"/>
        <w:rPr>
          <w:i/>
        </w:rPr>
      </w:pPr>
      <w:r w:rsidRPr="003121C3">
        <w:rPr>
          <w:b/>
        </w:rPr>
        <w:t xml:space="preserve">THE SENDING SONG </w:t>
      </w:r>
      <w:r w:rsidR="0094153F">
        <w:rPr>
          <w:b/>
        </w:rPr>
        <w:t>ELW 525</w:t>
      </w:r>
      <w:r w:rsidR="0094153F">
        <w:rPr>
          <w:b/>
        </w:rPr>
        <w:tab/>
      </w:r>
      <w:r w:rsidR="0094153F">
        <w:rPr>
          <w:b/>
        </w:rPr>
        <w:tab/>
      </w:r>
      <w:r w:rsidR="0094153F">
        <w:rPr>
          <w:b/>
        </w:rPr>
        <w:tab/>
        <w:t xml:space="preserve">                                </w:t>
      </w:r>
      <w:r w:rsidR="0094153F">
        <w:rPr>
          <w:b/>
          <w:i/>
        </w:rPr>
        <w:t>You Are Holy</w:t>
      </w:r>
    </w:p>
    <w:p w14:paraId="6B47BD7D" w14:textId="77777777" w:rsidR="00C2369E" w:rsidRPr="0094153F" w:rsidRDefault="00C2369E" w:rsidP="00C2369E">
      <w:pPr>
        <w:ind w:left="720" w:hanging="720"/>
        <w:jc w:val="both"/>
        <w:rPr>
          <w:i/>
          <w:sz w:val="16"/>
        </w:rPr>
      </w:pPr>
    </w:p>
    <w:p w14:paraId="3A3D41D9" w14:textId="77777777" w:rsidR="00C2369E" w:rsidRPr="003121C3" w:rsidRDefault="00C2369E" w:rsidP="00C2369E">
      <w:pPr>
        <w:ind w:left="720" w:hanging="720"/>
        <w:jc w:val="both"/>
        <w:rPr>
          <w:i/>
        </w:rPr>
      </w:pPr>
      <w:r w:rsidRPr="003121C3">
        <w:rPr>
          <w:b/>
          <w:bCs/>
        </w:rPr>
        <w:t>THE DISMISSAL</w:t>
      </w:r>
    </w:p>
    <w:p w14:paraId="5B13E8CA" w14:textId="77777777" w:rsidR="00C2369E" w:rsidRPr="0094153F" w:rsidRDefault="00C2369E" w:rsidP="00C2369E">
      <w:pPr>
        <w:ind w:left="720" w:hanging="720"/>
        <w:jc w:val="both"/>
        <w:rPr>
          <w:b/>
          <w:bCs/>
          <w:sz w:val="16"/>
        </w:rPr>
      </w:pPr>
    </w:p>
    <w:p w14:paraId="25D667C0" w14:textId="5434C8D1" w:rsidR="00C2369E" w:rsidRPr="003121C3" w:rsidRDefault="00C2369E" w:rsidP="00C2369E">
      <w:pPr>
        <w:ind w:left="-288" w:firstLine="288"/>
      </w:pPr>
      <w:r w:rsidRPr="003121C3">
        <w:rPr>
          <w:lang w:val="en-CA"/>
        </w:rPr>
        <w:fldChar w:fldCharType="begin"/>
      </w:r>
      <w:r w:rsidRPr="003121C3">
        <w:rPr>
          <w:lang w:val="en-CA"/>
        </w:rPr>
        <w:instrText xml:space="preserve"> SEQ CHAPTER \h \r 1</w:instrText>
      </w:r>
      <w:r w:rsidRPr="003121C3">
        <w:rPr>
          <w:lang w:val="en-CA"/>
        </w:rPr>
        <w:fldChar w:fldCharType="end"/>
      </w:r>
      <w:r w:rsidRPr="003121C3">
        <w:t>A:</w:t>
      </w:r>
      <w:r w:rsidR="0094153F">
        <w:t xml:space="preserve">  </w:t>
      </w:r>
      <w:r w:rsidRPr="003121C3">
        <w:t>Go forth with God’s blessing to love and serve the Lord.</w:t>
      </w:r>
    </w:p>
    <w:p w14:paraId="2D56E67A" w14:textId="77777777" w:rsidR="00C2369E" w:rsidRPr="0094153F" w:rsidRDefault="00C2369E" w:rsidP="00C2369E">
      <w:pPr>
        <w:ind w:left="-288" w:firstLine="288"/>
        <w:rPr>
          <w:sz w:val="12"/>
        </w:rPr>
      </w:pPr>
    </w:p>
    <w:p w14:paraId="79D492DC" w14:textId="195A5727" w:rsidR="00C2369E" w:rsidRPr="003121C3" w:rsidRDefault="00C2369E" w:rsidP="00C2369E">
      <w:pPr>
        <w:ind w:left="-288" w:firstLine="288"/>
      </w:pPr>
      <w:r w:rsidRPr="003121C3">
        <w:rPr>
          <w:b/>
          <w:bCs/>
        </w:rPr>
        <w:t>C:</w:t>
      </w:r>
      <w:r w:rsidR="0094153F">
        <w:rPr>
          <w:b/>
          <w:bCs/>
        </w:rPr>
        <w:t xml:space="preserve">  </w:t>
      </w:r>
      <w:r w:rsidRPr="003121C3">
        <w:rPr>
          <w:b/>
          <w:bCs/>
        </w:rPr>
        <w:t xml:space="preserve">Thanks be to God!  </w:t>
      </w:r>
    </w:p>
    <w:p w14:paraId="6B12F921" w14:textId="77777777" w:rsidR="00C2369E" w:rsidRPr="003121C3" w:rsidRDefault="00C2369E" w:rsidP="00C2369E">
      <w:pPr>
        <w:jc w:val="both"/>
        <w:rPr>
          <w:b/>
          <w:bCs/>
        </w:rPr>
      </w:pPr>
    </w:p>
    <w:p w14:paraId="51EC66E4" w14:textId="77777777" w:rsidR="00C2369E" w:rsidRPr="003121C3" w:rsidRDefault="00C2369E" w:rsidP="00C2369E">
      <w:pPr>
        <w:jc w:val="both"/>
        <w:rPr>
          <w:b/>
          <w:bCs/>
        </w:rPr>
      </w:pPr>
      <w:r w:rsidRPr="003121C3">
        <w:rPr>
          <w:b/>
          <w:bCs/>
        </w:rPr>
        <w:t>POSTLUDE</w:t>
      </w:r>
    </w:p>
    <w:p w14:paraId="75341510" w14:textId="77777777" w:rsidR="00C2369E" w:rsidRPr="003121C3" w:rsidRDefault="00C2369E" w:rsidP="00C2369E">
      <w:pPr>
        <w:jc w:val="both"/>
        <w:rPr>
          <w:b/>
          <w:bCs/>
        </w:rPr>
      </w:pPr>
    </w:p>
    <w:p w14:paraId="6A18F7A7" w14:textId="5C2A966B" w:rsidR="00C2369E" w:rsidRPr="003121C3" w:rsidRDefault="0094153F" w:rsidP="00C2369E">
      <w:pPr>
        <w:ind w:left="-288" w:firstLine="288"/>
        <w:jc w:val="center"/>
        <w:rPr>
          <w:b/>
          <w:bCs/>
          <w:iCs/>
        </w:rPr>
      </w:pPr>
      <w:r>
        <w:rPr>
          <w:b/>
          <w:bCs/>
          <w:iCs/>
        </w:rPr>
        <w:sym w:font="Wingdings" w:char="F058"/>
      </w:r>
      <w:r>
        <w:rPr>
          <w:b/>
          <w:bCs/>
          <w:iCs/>
        </w:rPr>
        <w:t xml:space="preserve">  </w:t>
      </w:r>
      <w:r w:rsidR="00C2369E" w:rsidRPr="003121C3">
        <w:rPr>
          <w:b/>
          <w:bCs/>
          <w:iCs/>
        </w:rPr>
        <w:t>To God Alone Be Glory</w:t>
      </w:r>
      <w:r>
        <w:rPr>
          <w:b/>
          <w:bCs/>
          <w:iCs/>
        </w:rPr>
        <w:t xml:space="preserve"> </w:t>
      </w:r>
      <w:r>
        <w:rPr>
          <w:b/>
          <w:bCs/>
          <w:iCs/>
        </w:rPr>
        <w:sym w:font="Wingdings" w:char="F058"/>
      </w:r>
      <w:bookmarkStart w:id="0" w:name="_GoBack"/>
      <w:bookmarkEnd w:id="0"/>
    </w:p>
    <w:p w14:paraId="5AE1B0C9" w14:textId="77777777" w:rsidR="00C2369E" w:rsidRDefault="00C2369E" w:rsidP="00C2369E">
      <w:pPr>
        <w:ind w:left="-288" w:firstLine="288"/>
        <w:jc w:val="center"/>
        <w:rPr>
          <w:b/>
          <w:bCs/>
          <w:iCs/>
        </w:rPr>
      </w:pPr>
    </w:p>
    <w:p w14:paraId="4EAD648E" w14:textId="77777777" w:rsidR="0094153F" w:rsidRDefault="0094153F" w:rsidP="00C2369E">
      <w:pPr>
        <w:ind w:left="-288" w:firstLine="288"/>
        <w:jc w:val="center"/>
        <w:rPr>
          <w:b/>
          <w:bCs/>
          <w:iCs/>
        </w:rPr>
      </w:pPr>
    </w:p>
    <w:p w14:paraId="6CF77AD1" w14:textId="77777777" w:rsidR="0094153F" w:rsidRDefault="0094153F" w:rsidP="00C2369E">
      <w:pPr>
        <w:ind w:left="-288" w:firstLine="288"/>
        <w:jc w:val="center"/>
        <w:rPr>
          <w:b/>
          <w:bCs/>
          <w:iCs/>
        </w:rPr>
      </w:pPr>
    </w:p>
    <w:p w14:paraId="6D2F9EF5" w14:textId="77777777" w:rsidR="0094153F" w:rsidRDefault="0094153F" w:rsidP="00C2369E">
      <w:pPr>
        <w:ind w:left="-288" w:firstLine="288"/>
        <w:jc w:val="center"/>
        <w:rPr>
          <w:b/>
          <w:bCs/>
          <w:iCs/>
        </w:rPr>
      </w:pPr>
    </w:p>
    <w:p w14:paraId="56F200BB" w14:textId="77777777" w:rsidR="0094153F" w:rsidRDefault="0094153F" w:rsidP="00C2369E">
      <w:pPr>
        <w:ind w:left="-288" w:firstLine="288"/>
        <w:jc w:val="center"/>
        <w:rPr>
          <w:b/>
          <w:bCs/>
          <w:iCs/>
        </w:rPr>
      </w:pPr>
    </w:p>
    <w:p w14:paraId="1D12FD26" w14:textId="77777777" w:rsidR="0094153F" w:rsidRDefault="0094153F" w:rsidP="00C2369E">
      <w:pPr>
        <w:ind w:left="-288" w:firstLine="288"/>
        <w:jc w:val="center"/>
        <w:rPr>
          <w:b/>
          <w:bCs/>
          <w:iCs/>
        </w:rPr>
      </w:pPr>
    </w:p>
    <w:p w14:paraId="7C864DE7" w14:textId="77777777" w:rsidR="0094153F" w:rsidRDefault="0094153F" w:rsidP="00C2369E">
      <w:pPr>
        <w:ind w:left="-288" w:firstLine="288"/>
        <w:jc w:val="center"/>
        <w:rPr>
          <w:b/>
          <w:bCs/>
          <w:iCs/>
        </w:rPr>
      </w:pPr>
    </w:p>
    <w:p w14:paraId="47679279" w14:textId="77777777" w:rsidR="0094153F" w:rsidRDefault="0094153F" w:rsidP="00C2369E">
      <w:pPr>
        <w:ind w:left="-288" w:firstLine="288"/>
        <w:jc w:val="center"/>
        <w:rPr>
          <w:b/>
          <w:bCs/>
          <w:iCs/>
        </w:rPr>
      </w:pPr>
    </w:p>
    <w:p w14:paraId="6B6B1A06" w14:textId="77777777" w:rsidR="0094153F" w:rsidRDefault="0094153F" w:rsidP="00C2369E">
      <w:pPr>
        <w:ind w:left="-288" w:firstLine="288"/>
        <w:jc w:val="center"/>
        <w:rPr>
          <w:b/>
          <w:bCs/>
          <w:iCs/>
        </w:rPr>
      </w:pPr>
    </w:p>
    <w:p w14:paraId="06D251DE" w14:textId="77777777" w:rsidR="0094153F" w:rsidRDefault="0094153F" w:rsidP="00C2369E">
      <w:pPr>
        <w:ind w:left="-288" w:firstLine="288"/>
        <w:jc w:val="center"/>
        <w:rPr>
          <w:b/>
          <w:bCs/>
          <w:iCs/>
        </w:rPr>
      </w:pPr>
    </w:p>
    <w:p w14:paraId="4D9B6486" w14:textId="77777777" w:rsidR="0094153F" w:rsidRDefault="0094153F" w:rsidP="00C2369E">
      <w:pPr>
        <w:ind w:left="-288" w:firstLine="288"/>
        <w:jc w:val="center"/>
        <w:rPr>
          <w:b/>
          <w:bCs/>
          <w:iCs/>
        </w:rPr>
      </w:pPr>
    </w:p>
    <w:p w14:paraId="5D6C4F54" w14:textId="77777777" w:rsidR="0094153F" w:rsidRDefault="0094153F" w:rsidP="00C2369E">
      <w:pPr>
        <w:ind w:left="-288" w:firstLine="288"/>
        <w:jc w:val="center"/>
        <w:rPr>
          <w:b/>
          <w:bCs/>
          <w:iCs/>
        </w:rPr>
      </w:pPr>
    </w:p>
    <w:p w14:paraId="1F2C43E0" w14:textId="77777777" w:rsidR="0094153F" w:rsidRDefault="0094153F" w:rsidP="00C2369E">
      <w:pPr>
        <w:ind w:left="-288" w:firstLine="288"/>
        <w:jc w:val="center"/>
        <w:rPr>
          <w:b/>
          <w:bCs/>
          <w:iCs/>
        </w:rPr>
      </w:pPr>
    </w:p>
    <w:p w14:paraId="0034B39B" w14:textId="77777777" w:rsidR="0094153F" w:rsidRDefault="0094153F" w:rsidP="00C2369E">
      <w:pPr>
        <w:ind w:left="-288" w:firstLine="288"/>
        <w:jc w:val="center"/>
        <w:rPr>
          <w:b/>
          <w:bCs/>
          <w:iCs/>
        </w:rPr>
      </w:pPr>
    </w:p>
    <w:p w14:paraId="00DB02E0" w14:textId="77777777" w:rsidR="0094153F" w:rsidRDefault="0094153F" w:rsidP="00C2369E">
      <w:pPr>
        <w:ind w:left="-288" w:firstLine="288"/>
        <w:jc w:val="center"/>
        <w:rPr>
          <w:b/>
          <w:bCs/>
          <w:iCs/>
        </w:rPr>
      </w:pPr>
    </w:p>
    <w:p w14:paraId="6D09FC61" w14:textId="77777777" w:rsidR="0094153F" w:rsidRDefault="0094153F" w:rsidP="00C2369E">
      <w:pPr>
        <w:ind w:left="-288" w:firstLine="288"/>
        <w:jc w:val="center"/>
        <w:rPr>
          <w:b/>
          <w:bCs/>
          <w:iCs/>
        </w:rPr>
      </w:pPr>
    </w:p>
    <w:p w14:paraId="3323F582" w14:textId="77777777" w:rsidR="0094153F" w:rsidRPr="003121C3" w:rsidRDefault="0094153F" w:rsidP="00C2369E">
      <w:pPr>
        <w:ind w:left="-288" w:firstLine="288"/>
        <w:jc w:val="center"/>
        <w:rPr>
          <w:b/>
          <w:bCs/>
          <w:iCs/>
        </w:rPr>
      </w:pPr>
    </w:p>
    <w:p w14:paraId="1F47F72C" w14:textId="77777777" w:rsidR="00C2369E" w:rsidRPr="003121C3" w:rsidRDefault="00C2369E" w:rsidP="00C2369E">
      <w:pPr>
        <w:jc w:val="both"/>
      </w:pPr>
      <w:r w:rsidRPr="003121C3">
        <w:rPr>
          <w:lang w:val="en-CA"/>
        </w:rPr>
        <w:fldChar w:fldCharType="begin"/>
      </w:r>
      <w:r w:rsidRPr="003121C3">
        <w:rPr>
          <w:lang w:val="en-CA"/>
        </w:rPr>
        <w:instrText xml:space="preserve"> SEQ CHAPTER \h \r 1</w:instrText>
      </w:r>
      <w:r w:rsidRPr="003121C3">
        <w:rPr>
          <w:lang w:val="en-CA"/>
        </w:rPr>
        <w:fldChar w:fldCharType="end"/>
      </w:r>
      <w:r w:rsidRPr="003121C3">
        <w:t xml:space="preserve">The Meditations are from </w:t>
      </w:r>
      <w:r w:rsidRPr="003121C3">
        <w:rPr>
          <w:i/>
          <w:iCs/>
        </w:rPr>
        <w:t xml:space="preserve">Pulpit Resource.  </w:t>
      </w:r>
      <w:r w:rsidRPr="003121C3">
        <w:t xml:space="preserve">William Willimon, ed.  Vol. 30. No. 2.  (Inver </w:t>
      </w:r>
    </w:p>
    <w:p w14:paraId="26E218E5" w14:textId="77777777" w:rsidR="00C2369E" w:rsidRPr="003121C3" w:rsidRDefault="00C2369E" w:rsidP="00C2369E">
      <w:pPr>
        <w:jc w:val="both"/>
      </w:pPr>
      <w:r w:rsidRPr="003121C3">
        <w:tab/>
        <w:t>Heights, MN: Logos Productions, Inc. 2002) 36.</w:t>
      </w:r>
    </w:p>
    <w:p w14:paraId="4AE1CEB9" w14:textId="77777777" w:rsidR="00C2369E" w:rsidRPr="003121C3" w:rsidRDefault="00C2369E" w:rsidP="00C2369E">
      <w:pPr>
        <w:jc w:val="both"/>
      </w:pPr>
    </w:p>
    <w:p w14:paraId="68D96C2C" w14:textId="77777777" w:rsidR="0094153F" w:rsidRDefault="00C2369E" w:rsidP="00C2369E">
      <w:pPr>
        <w:ind w:left="-288" w:firstLine="288"/>
        <w:jc w:val="both"/>
      </w:pPr>
      <w:r w:rsidRPr="003121C3">
        <w:t xml:space="preserve">The Greeting, Prayers, Peace, and Dismissal are adapted from </w:t>
      </w:r>
      <w:r w:rsidRPr="003121C3">
        <w:rPr>
          <w:i/>
          <w:iCs/>
        </w:rPr>
        <w:t>Sundays and Seasons.</w:t>
      </w:r>
      <w:r w:rsidRPr="003121C3">
        <w:t xml:space="preserve">  </w:t>
      </w:r>
    </w:p>
    <w:p w14:paraId="343A9DC9" w14:textId="643491CC" w:rsidR="00C2369E" w:rsidRPr="003121C3" w:rsidRDefault="0094153F" w:rsidP="00C2369E">
      <w:pPr>
        <w:ind w:left="-288" w:firstLine="288"/>
        <w:jc w:val="both"/>
      </w:pPr>
      <w:r>
        <w:tab/>
      </w:r>
      <w:r w:rsidR="00C2369E" w:rsidRPr="003121C3">
        <w:t>Copyright</w:t>
      </w:r>
      <w:r>
        <w:t xml:space="preserve"> </w:t>
      </w:r>
      <w:r w:rsidR="00C2369E" w:rsidRPr="003121C3">
        <w:t>2001 Augsburg Fortress.</w:t>
      </w:r>
    </w:p>
    <w:p w14:paraId="47C403CE" w14:textId="77777777" w:rsidR="00C2369E" w:rsidRPr="003121C3" w:rsidRDefault="00C2369E" w:rsidP="00C2369E">
      <w:pPr>
        <w:jc w:val="both"/>
      </w:pPr>
    </w:p>
    <w:p w14:paraId="45D2E33B" w14:textId="77777777" w:rsidR="00C2369E" w:rsidRPr="003121C3" w:rsidRDefault="00C2369E" w:rsidP="00C2369E">
      <w:pPr>
        <w:ind w:left="-288" w:firstLine="288"/>
        <w:jc w:val="both"/>
      </w:pPr>
      <w:r w:rsidRPr="003121C3">
        <w:t xml:space="preserve">The Prayers, Introduction to the Lord’s Prayer, and Invitation to the Meal are adapted from </w:t>
      </w:r>
    </w:p>
    <w:p w14:paraId="4FCA2217" w14:textId="77777777" w:rsidR="0094153F" w:rsidRDefault="00C2369E" w:rsidP="00C2369E">
      <w:pPr>
        <w:ind w:left="-288" w:firstLine="288"/>
        <w:jc w:val="both"/>
      </w:pPr>
      <w:r w:rsidRPr="003121C3">
        <w:tab/>
      </w:r>
      <w:r w:rsidRPr="003121C3">
        <w:rPr>
          <w:i/>
          <w:iCs/>
        </w:rPr>
        <w:t xml:space="preserve">Prayers for Sundays and Seasons.  Year A.  </w:t>
      </w:r>
      <w:r w:rsidRPr="003121C3">
        <w:t xml:space="preserve">Peter J. Scagnelli. (Chicago: Liturgy </w:t>
      </w:r>
    </w:p>
    <w:p w14:paraId="0C894A2C" w14:textId="1CE3151B" w:rsidR="00C2369E" w:rsidRPr="003121C3" w:rsidRDefault="0094153F" w:rsidP="00C2369E">
      <w:pPr>
        <w:ind w:left="-288" w:firstLine="288"/>
        <w:jc w:val="both"/>
      </w:pPr>
      <w:r>
        <w:rPr>
          <w:i/>
          <w:iCs/>
        </w:rPr>
        <w:tab/>
      </w:r>
      <w:r w:rsidR="00C2369E" w:rsidRPr="003121C3">
        <w:t>Training Publications, 1998) 140-141.</w:t>
      </w:r>
    </w:p>
    <w:p w14:paraId="09EF36E8" w14:textId="77777777" w:rsidR="00C2369E" w:rsidRPr="003121C3" w:rsidRDefault="00C2369E" w:rsidP="00C2369E">
      <w:pPr>
        <w:ind w:left="-288" w:firstLine="288"/>
        <w:jc w:val="both"/>
      </w:pPr>
    </w:p>
    <w:p w14:paraId="391A093F" w14:textId="77777777" w:rsidR="00C2369E" w:rsidRPr="005C58FF" w:rsidRDefault="00C2369E" w:rsidP="00C2369E">
      <w:pPr>
        <w:ind w:left="720" w:hanging="720"/>
        <w:jc w:val="both"/>
        <w:rPr>
          <w:b/>
          <w:bCs/>
          <w:sz w:val="22"/>
          <w:szCs w:val="22"/>
        </w:rPr>
      </w:pPr>
    </w:p>
    <w:p w14:paraId="59B14EA8" w14:textId="77777777" w:rsidR="008E412E" w:rsidRDefault="008E412E" w:rsidP="008E412E">
      <w:pPr>
        <w:keepLines/>
        <w:jc w:val="center"/>
        <w:rPr>
          <w:b/>
          <w:bCs/>
        </w:rPr>
      </w:pPr>
      <w:r>
        <w:rPr>
          <w:b/>
          <w:bCs/>
        </w:rPr>
        <w:lastRenderedPageBreak/>
        <w:t>ANNOUNCEMENTS</w:t>
      </w:r>
    </w:p>
    <w:p w14:paraId="02235AED" w14:textId="77777777" w:rsidR="008E412E" w:rsidRDefault="008E412E" w:rsidP="008E412E">
      <w:pPr>
        <w:keepLines/>
        <w:jc w:val="center"/>
        <w:rPr>
          <w:b/>
          <w:bCs/>
        </w:rPr>
      </w:pPr>
      <w:r>
        <w:rPr>
          <w:b/>
          <w:bCs/>
        </w:rPr>
        <w:t> </w:t>
      </w:r>
    </w:p>
    <w:p w14:paraId="2163EC0C" w14:textId="77777777" w:rsidR="008E412E" w:rsidRDefault="008E412E" w:rsidP="008E412E">
      <w:pPr>
        <w:keepLines/>
      </w:pPr>
      <w:r>
        <w:rPr>
          <w:b/>
          <w:bCs/>
        </w:rPr>
        <w:t xml:space="preserve">Please remember to mail your offering to the Church Office </w:t>
      </w:r>
      <w:r>
        <w:rPr>
          <w:bCs/>
        </w:rPr>
        <w:t>at 818 Franklin Street, Michigan City, IN  46360</w:t>
      </w:r>
      <w:r>
        <w:rPr>
          <w:b/>
          <w:bCs/>
        </w:rPr>
        <w:t xml:space="preserve">.  </w:t>
      </w:r>
      <w:r>
        <w:t>Another alternative is to give on-line through Tithe.ly.  Please see your closure letter for information on how to set up a Tithe.ly account.</w:t>
      </w:r>
    </w:p>
    <w:p w14:paraId="116359D0" w14:textId="77777777" w:rsidR="008E412E" w:rsidRDefault="008E412E" w:rsidP="008E412E">
      <w:pPr>
        <w:keepLines/>
      </w:pPr>
      <w:r>
        <w:t> </w:t>
      </w:r>
    </w:p>
    <w:p w14:paraId="2B7935B0" w14:textId="77777777" w:rsidR="008E412E" w:rsidRDefault="008E412E" w:rsidP="008E412E">
      <w:pPr>
        <w:keepLines/>
      </w:pPr>
      <w:r>
        <w:rPr>
          <w:b/>
          <w:bCs/>
        </w:rPr>
        <w:t xml:space="preserve">St. Paul Members are reminded to have </w:t>
      </w:r>
      <w:r>
        <w:t>a loved one contact the office if you are hospitalized. Many times, the Pastor doesn’t know someone is in the hospital. If you call and leave a message, please tell us at which hospital the patient is located.</w:t>
      </w:r>
    </w:p>
    <w:p w14:paraId="640D7275" w14:textId="77777777" w:rsidR="008E412E" w:rsidRDefault="008E412E" w:rsidP="008E412E">
      <w:pPr>
        <w:keepLines/>
      </w:pPr>
      <w:r>
        <w:t> </w:t>
      </w:r>
    </w:p>
    <w:p w14:paraId="72ECE451" w14:textId="77777777" w:rsidR="008E412E" w:rsidRDefault="008E412E" w:rsidP="008E412E">
      <w:pPr>
        <w:keepLines/>
        <w:rPr>
          <w:b/>
          <w:bCs/>
        </w:rPr>
      </w:pPr>
      <w:r>
        <w:rPr>
          <w:b/>
          <w:bCs/>
        </w:rPr>
        <w:t>BIRTHDAYS: Vivian Zellers (6/7)</w:t>
      </w:r>
    </w:p>
    <w:p w14:paraId="04FFF443" w14:textId="77777777" w:rsidR="008E412E" w:rsidRDefault="008E412E" w:rsidP="008E412E">
      <w:pPr>
        <w:keepLines/>
        <w:rPr>
          <w:b/>
          <w:bCs/>
          <w:sz w:val="6"/>
          <w:szCs w:val="6"/>
        </w:rPr>
      </w:pPr>
      <w:r>
        <w:rPr>
          <w:b/>
          <w:bCs/>
          <w:sz w:val="6"/>
          <w:szCs w:val="6"/>
        </w:rPr>
        <w:t> </w:t>
      </w:r>
    </w:p>
    <w:p w14:paraId="6A4A5321" w14:textId="77777777" w:rsidR="008E412E" w:rsidRDefault="008E412E" w:rsidP="008E412E">
      <w:pPr>
        <w:keepLines/>
        <w:rPr>
          <w:b/>
          <w:bCs/>
        </w:rPr>
      </w:pPr>
      <w:r>
        <w:rPr>
          <w:b/>
          <w:bCs/>
        </w:rPr>
        <w:t>ANNIVERSARIES: Mike &amp; Marge Bockover (6/6); Ron &amp; Melinda Nagle (6/9)</w:t>
      </w:r>
    </w:p>
    <w:p w14:paraId="4063F9F2" w14:textId="77777777" w:rsidR="008E412E" w:rsidRDefault="008E412E" w:rsidP="008E412E">
      <w:pPr>
        <w:keepLines/>
        <w:rPr>
          <w:b/>
          <w:bCs/>
        </w:rPr>
      </w:pPr>
      <w:r>
        <w:rPr>
          <w:b/>
          <w:bCs/>
        </w:rPr>
        <w:t> </w:t>
      </w:r>
    </w:p>
    <w:p w14:paraId="56789467" w14:textId="77777777" w:rsidR="008E412E" w:rsidRDefault="008E412E" w:rsidP="008E412E">
      <w:pPr>
        <w:keepLines/>
        <w:rPr>
          <w:bCs/>
        </w:rPr>
      </w:pPr>
      <w:r>
        <w:rPr>
          <w:b/>
          <w:bCs/>
        </w:rPr>
        <w:t xml:space="preserve">PRAYER CONCERNS:  </w:t>
      </w:r>
      <w:r>
        <w:t xml:space="preserve">Debbie Martin; </w:t>
      </w:r>
      <w:r>
        <w:rPr>
          <w:bCs/>
        </w:rPr>
        <w:t>Mark Tannehill; Kathy Stein; Verne Lee; Jon Samuelson; Pastor Dale Zylstra; Jan Paholski; Laura Dovey; Bill Hazelgrove; Al Levenhagen; Carl Wipperman; Major Payne.</w:t>
      </w:r>
    </w:p>
    <w:p w14:paraId="6AE204F0" w14:textId="77777777" w:rsidR="008E412E" w:rsidRDefault="008E412E" w:rsidP="008E412E">
      <w:pPr>
        <w:keepLines/>
        <w:rPr>
          <w:bCs/>
        </w:rPr>
      </w:pPr>
      <w:r>
        <w:rPr>
          <w:bCs/>
        </w:rPr>
        <w:t> </w:t>
      </w:r>
    </w:p>
    <w:p w14:paraId="7BE45D00" w14:textId="77777777" w:rsidR="008E412E" w:rsidRDefault="008E412E" w:rsidP="008E412E">
      <w:pPr>
        <w:keepLines/>
        <w:rPr>
          <w:color w:val="030000"/>
        </w:rPr>
      </w:pPr>
      <w:r>
        <w:rPr>
          <w:b/>
          <w:bCs/>
        </w:rPr>
        <w:t xml:space="preserve">OFFICE HOURS:  </w:t>
      </w:r>
      <w:r>
        <w:rPr>
          <w:color w:val="030000"/>
        </w:rPr>
        <w:t>Libby will be in the office on Mondays, Wednesdays,                                   and Fridays; volunteers will cover Tuesdays and Thursdays. </w:t>
      </w:r>
    </w:p>
    <w:p w14:paraId="02D0C5E9" w14:textId="77777777" w:rsidR="008E412E" w:rsidRDefault="008E412E" w:rsidP="008E412E">
      <w:pPr>
        <w:keepLines/>
        <w:rPr>
          <w:color w:val="030000"/>
          <w:sz w:val="12"/>
          <w:szCs w:val="12"/>
        </w:rPr>
      </w:pPr>
      <w:r>
        <w:rPr>
          <w:color w:val="030000"/>
          <w:sz w:val="12"/>
          <w:szCs w:val="12"/>
        </w:rPr>
        <w:t> </w:t>
      </w:r>
    </w:p>
    <w:p w14:paraId="1E452755" w14:textId="77777777" w:rsidR="008E412E" w:rsidRDefault="008E412E" w:rsidP="008E412E">
      <w:pPr>
        <w:keepLines/>
        <w:rPr>
          <w:color w:val="030000"/>
        </w:rPr>
      </w:pPr>
      <w:r>
        <w:rPr>
          <w:color w:val="030000"/>
        </w:rPr>
        <w:tab/>
        <w:t> </w:t>
      </w:r>
      <w:r>
        <w:rPr>
          <w:color w:val="030000"/>
        </w:rPr>
        <w:tab/>
        <w:t xml:space="preserve">          Monday &amp; Wednesday       8:00 a.m. – 5 p.m.</w:t>
      </w:r>
    </w:p>
    <w:p w14:paraId="5E029762" w14:textId="77777777" w:rsidR="008E412E" w:rsidRDefault="008E412E" w:rsidP="008E412E">
      <w:pPr>
        <w:keepLines/>
        <w:rPr>
          <w:color w:val="030000"/>
        </w:rPr>
      </w:pPr>
      <w:r>
        <w:rPr>
          <w:color w:val="030000"/>
        </w:rPr>
        <w:tab/>
      </w:r>
      <w:r>
        <w:rPr>
          <w:color w:val="030000"/>
        </w:rPr>
        <w:tab/>
        <w:t xml:space="preserve">          Tuesday &amp; Thursday          9:00 a.m. – 12:00 p.m.</w:t>
      </w:r>
      <w:r>
        <w:rPr>
          <w:color w:val="030000"/>
        </w:rPr>
        <w:tab/>
      </w:r>
    </w:p>
    <w:p w14:paraId="24768197" w14:textId="77777777" w:rsidR="008E412E" w:rsidRDefault="008E412E" w:rsidP="008E412E">
      <w:pPr>
        <w:keepLines/>
        <w:rPr>
          <w:color w:val="030000"/>
        </w:rPr>
      </w:pPr>
      <w:r>
        <w:rPr>
          <w:color w:val="030000"/>
        </w:rPr>
        <w:tab/>
      </w:r>
      <w:r>
        <w:rPr>
          <w:color w:val="030000"/>
        </w:rPr>
        <w:tab/>
        <w:t xml:space="preserve">          Friday </w:t>
      </w:r>
      <w:r>
        <w:rPr>
          <w:color w:val="030000"/>
        </w:rPr>
        <w:tab/>
      </w:r>
      <w:r>
        <w:rPr>
          <w:color w:val="030000"/>
        </w:rPr>
        <w:tab/>
        <w:t xml:space="preserve">                  8:00 a.m. – 12:00 p.m.</w:t>
      </w:r>
    </w:p>
    <w:p w14:paraId="7156426A" w14:textId="77777777" w:rsidR="008E412E" w:rsidRDefault="008E412E" w:rsidP="008E412E">
      <w:pPr>
        <w:keepLines/>
        <w:rPr>
          <w:color w:val="030000"/>
          <w:sz w:val="12"/>
          <w:szCs w:val="12"/>
        </w:rPr>
      </w:pPr>
      <w:r>
        <w:rPr>
          <w:color w:val="030000"/>
          <w:sz w:val="12"/>
          <w:szCs w:val="12"/>
        </w:rPr>
        <w:t> </w:t>
      </w:r>
    </w:p>
    <w:p w14:paraId="153EBE11" w14:textId="77777777" w:rsidR="008E412E" w:rsidRDefault="008E412E" w:rsidP="008E412E">
      <w:pPr>
        <w:keepLines/>
        <w:rPr>
          <w:b/>
          <w:bCs/>
          <w:color w:val="000000"/>
        </w:rPr>
      </w:pPr>
      <w:r>
        <w:rPr>
          <w:b/>
          <w:bCs/>
        </w:rPr>
        <w:t xml:space="preserve">If you are listening to the worship broadcast on the radio and would like to watch the Sunday morning service live stream follow these steps:  </w:t>
      </w:r>
    </w:p>
    <w:p w14:paraId="230E58D6" w14:textId="77777777" w:rsidR="008E412E" w:rsidRDefault="008E412E" w:rsidP="008E412E">
      <w:pPr>
        <w:keepLines/>
        <w:rPr>
          <w:b/>
          <w:bCs/>
          <w:sz w:val="12"/>
          <w:szCs w:val="12"/>
        </w:rPr>
      </w:pPr>
      <w:r>
        <w:rPr>
          <w:b/>
          <w:bCs/>
          <w:sz w:val="12"/>
          <w:szCs w:val="12"/>
        </w:rPr>
        <w:t> </w:t>
      </w:r>
    </w:p>
    <w:p w14:paraId="7872C83B" w14:textId="77777777" w:rsidR="008E412E" w:rsidRDefault="008E412E" w:rsidP="008E412E">
      <w:pPr>
        <w:keepLines/>
        <w:rPr>
          <w:b/>
          <w:bCs/>
        </w:rPr>
      </w:pPr>
      <w:r>
        <w:rPr>
          <w:b/>
          <w:bCs/>
        </w:rPr>
        <w:t xml:space="preserve">                       </w:t>
      </w:r>
      <w:r>
        <w:rPr>
          <w:bCs/>
        </w:rPr>
        <w:t xml:space="preserve">(1) If you have You Tube available on your TV, search for </w:t>
      </w:r>
    </w:p>
    <w:p w14:paraId="66786C01" w14:textId="77777777" w:rsidR="008E412E" w:rsidRDefault="008E412E" w:rsidP="008E412E">
      <w:pPr>
        <w:keepLines/>
        <w:rPr>
          <w:b/>
          <w:bCs/>
        </w:rPr>
      </w:pPr>
      <w:r>
        <w:rPr>
          <w:b/>
          <w:bCs/>
        </w:rPr>
        <w:tab/>
      </w:r>
      <w:r>
        <w:rPr>
          <w:b/>
          <w:bCs/>
        </w:rPr>
        <w:tab/>
        <w:t xml:space="preserve">     St. Paul Lutheran Church Michigan City, IN.</w:t>
      </w:r>
    </w:p>
    <w:p w14:paraId="34D443D9" w14:textId="77777777" w:rsidR="008E412E" w:rsidRDefault="008E412E" w:rsidP="008E412E">
      <w:pPr>
        <w:keepLines/>
        <w:rPr>
          <w:b/>
          <w:bCs/>
          <w:sz w:val="12"/>
          <w:szCs w:val="12"/>
        </w:rPr>
      </w:pPr>
      <w:r>
        <w:rPr>
          <w:b/>
          <w:bCs/>
          <w:sz w:val="12"/>
          <w:szCs w:val="12"/>
        </w:rPr>
        <w:t> </w:t>
      </w:r>
    </w:p>
    <w:p w14:paraId="4E3B9B5F" w14:textId="77777777" w:rsidR="008E412E" w:rsidRPr="008E412E" w:rsidRDefault="008E412E" w:rsidP="008E412E">
      <w:pPr>
        <w:keepLines/>
        <w:ind w:left="1080" w:hanging="360"/>
        <w:rPr>
          <w:rStyle w:val="Hyperlink"/>
          <w:color w:val="auto"/>
          <w:u w:val="none"/>
        </w:rPr>
      </w:pPr>
      <w:r>
        <w:rPr>
          <w:b/>
          <w:bCs/>
        </w:rPr>
        <w:t xml:space="preserve">           </w:t>
      </w:r>
      <w:r>
        <w:rPr>
          <w:bCs/>
        </w:rPr>
        <w:t xml:space="preserve">(2) The direct link on the computer </w:t>
      </w:r>
      <w:r w:rsidRPr="008E412E">
        <w:rPr>
          <w:bCs/>
        </w:rPr>
        <w:t xml:space="preserve">is     </w:t>
      </w:r>
      <w:hyperlink r:id="rId12" w:history="1">
        <w:r w:rsidRPr="008E412E">
          <w:rPr>
            <w:rStyle w:val="Hyperlink"/>
            <w:bCs/>
            <w:color w:val="auto"/>
            <w:u w:val="none"/>
          </w:rPr>
          <w:t xml:space="preserve">https://                      </w:t>
        </w:r>
      </w:hyperlink>
    </w:p>
    <w:p w14:paraId="5FC4668C" w14:textId="77777777" w:rsidR="008E412E" w:rsidRPr="008E412E" w:rsidRDefault="008E412E" w:rsidP="008E412E">
      <w:pPr>
        <w:keepLines/>
        <w:ind w:left="1080" w:hanging="360"/>
      </w:pPr>
      <w:hyperlink r:id="rId13" w:history="1">
        <w:r w:rsidRPr="008E412E">
          <w:rPr>
            <w:rStyle w:val="Hyperlink"/>
            <w:bCs/>
            <w:color w:val="auto"/>
            <w:u w:val="none"/>
          </w:rPr>
          <w:t xml:space="preserve">                 www.youtube.com/channel/UC5AIPNaKr3QN50984jGOa1g</w:t>
        </w:r>
      </w:hyperlink>
    </w:p>
    <w:p w14:paraId="0C9EFD4D" w14:textId="77777777" w:rsidR="008E412E" w:rsidRPr="008E412E" w:rsidRDefault="008E412E" w:rsidP="008E412E">
      <w:pPr>
        <w:keepLines/>
        <w:ind w:left="1080" w:hanging="360"/>
        <w:rPr>
          <w:bCs/>
          <w:sz w:val="12"/>
          <w:szCs w:val="12"/>
        </w:rPr>
      </w:pPr>
      <w:r w:rsidRPr="008E412E">
        <w:rPr>
          <w:bCs/>
          <w:sz w:val="12"/>
          <w:szCs w:val="12"/>
        </w:rPr>
        <w:t> </w:t>
      </w:r>
    </w:p>
    <w:p w14:paraId="4A6830CA" w14:textId="77777777" w:rsidR="008E412E" w:rsidRDefault="008E412E" w:rsidP="008E412E">
      <w:pPr>
        <w:keepLines/>
        <w:ind w:left="1080" w:hanging="360"/>
        <w:rPr>
          <w:bCs/>
        </w:rPr>
      </w:pPr>
      <w:r>
        <w:rPr>
          <w:bCs/>
        </w:rPr>
        <w:t xml:space="preserve">           (3) This link is also on the main page of the church’s website in  </w:t>
      </w:r>
    </w:p>
    <w:p w14:paraId="1A24899B" w14:textId="77777777" w:rsidR="008E412E" w:rsidRDefault="008E412E" w:rsidP="008E412E">
      <w:pPr>
        <w:keepLines/>
        <w:ind w:left="1080" w:hanging="360"/>
        <w:rPr>
          <w:bCs/>
        </w:rPr>
      </w:pPr>
      <w:r>
        <w:rPr>
          <w:bCs/>
        </w:rPr>
        <w:t xml:space="preserve">                 the church section and will continue to be posted weekly on the St.             </w:t>
      </w:r>
    </w:p>
    <w:p w14:paraId="06BFB915" w14:textId="77777777" w:rsidR="008E412E" w:rsidRPr="008E412E" w:rsidRDefault="008E412E" w:rsidP="008E412E">
      <w:pPr>
        <w:keepLines/>
        <w:ind w:left="1080" w:hanging="360"/>
        <w:rPr>
          <w:bCs/>
          <w:u w:val="single"/>
        </w:rPr>
      </w:pPr>
      <w:r>
        <w:rPr>
          <w:bCs/>
        </w:rPr>
        <w:t xml:space="preserve">                 Paul Facebook page.</w:t>
      </w:r>
    </w:p>
    <w:p w14:paraId="042C0FD5" w14:textId="77777777" w:rsidR="008E412E" w:rsidRDefault="008E412E" w:rsidP="008E412E">
      <w:pPr>
        <w:keepLines/>
        <w:ind w:left="1080" w:hanging="360"/>
        <w:rPr>
          <w:bCs/>
          <w:sz w:val="12"/>
          <w:szCs w:val="12"/>
        </w:rPr>
      </w:pPr>
      <w:r>
        <w:rPr>
          <w:bCs/>
          <w:sz w:val="12"/>
          <w:szCs w:val="12"/>
        </w:rPr>
        <w:t> </w:t>
      </w:r>
    </w:p>
    <w:p w14:paraId="29681082" w14:textId="77777777" w:rsidR="008E412E" w:rsidRDefault="008E412E" w:rsidP="008E412E">
      <w:pPr>
        <w:keepLines/>
        <w:ind w:left="1080" w:hanging="1080"/>
      </w:pPr>
      <w:r>
        <w:t>And it will always be available on the radio broadcast Sunday mornings at 11:00 a.m.</w:t>
      </w:r>
    </w:p>
    <w:p w14:paraId="184E1290" w14:textId="77777777" w:rsidR="008E412E" w:rsidRDefault="008E412E" w:rsidP="008E412E">
      <w:pPr>
        <w:keepLines/>
        <w:ind w:left="1080" w:hanging="1080"/>
      </w:pPr>
      <w:r>
        <w:t xml:space="preserve">on WEFM (95.9), and on the local cable access station #99 for the previous week’s </w:t>
      </w:r>
    </w:p>
    <w:p w14:paraId="062ACECC" w14:textId="77777777" w:rsidR="008E412E" w:rsidRDefault="008E412E" w:rsidP="008E412E">
      <w:pPr>
        <w:keepLines/>
        <w:ind w:left="1080" w:hanging="1080"/>
      </w:pPr>
      <w:r>
        <w:t>service on Sundays at 4:00 p.m. and the current service on Wednesdays at 7:00 p.m.</w:t>
      </w:r>
    </w:p>
    <w:p w14:paraId="334C093B" w14:textId="77777777" w:rsidR="008E412E" w:rsidRDefault="008E412E" w:rsidP="008E412E">
      <w:pPr>
        <w:keepLines/>
        <w:ind w:left="1080" w:hanging="1080"/>
        <w:rPr>
          <w:b/>
          <w:bCs/>
        </w:rPr>
      </w:pPr>
      <w:r>
        <w:t>and Fridays at 8:30 p.m.</w:t>
      </w:r>
      <w:r>
        <w:rPr>
          <w:b/>
          <w:bCs/>
        </w:rPr>
        <w:t> </w:t>
      </w:r>
    </w:p>
    <w:p w14:paraId="070ADADA" w14:textId="77777777" w:rsidR="008E412E" w:rsidRDefault="008E412E" w:rsidP="008E412E">
      <w:pPr>
        <w:widowControl w:val="0"/>
        <w:rPr>
          <w:rFonts w:ascii="Calibri" w:hAnsi="Calibri" w:cs="Calibri"/>
        </w:rPr>
      </w:pPr>
      <w:r>
        <w:t> </w:t>
      </w:r>
    </w:p>
    <w:p w14:paraId="36E17ABF" w14:textId="77777777" w:rsidR="00C2369E" w:rsidRPr="005C58FF" w:rsidRDefault="00C2369E" w:rsidP="00C2369E">
      <w:pPr>
        <w:jc w:val="both"/>
        <w:rPr>
          <w:sz w:val="22"/>
          <w:szCs w:val="22"/>
        </w:rPr>
      </w:pPr>
    </w:p>
    <w:p w14:paraId="032EC875" w14:textId="77777777" w:rsidR="00C2369E" w:rsidRPr="005C58FF" w:rsidRDefault="00C2369E" w:rsidP="00C2369E">
      <w:pPr>
        <w:tabs>
          <w:tab w:val="left" w:pos="720"/>
        </w:tabs>
        <w:ind w:left="720" w:hanging="720"/>
        <w:jc w:val="both"/>
        <w:rPr>
          <w:b/>
          <w:bCs/>
          <w:sz w:val="22"/>
          <w:szCs w:val="22"/>
        </w:rPr>
      </w:pPr>
    </w:p>
    <w:p w14:paraId="34CCE687" w14:textId="77777777" w:rsidR="00C2369E" w:rsidRPr="005C58FF" w:rsidRDefault="00C2369E" w:rsidP="00C2369E">
      <w:pPr>
        <w:tabs>
          <w:tab w:val="left" w:pos="720"/>
        </w:tabs>
        <w:ind w:left="720" w:hanging="720"/>
        <w:jc w:val="both"/>
        <w:rPr>
          <w:b/>
          <w:bCs/>
          <w:sz w:val="22"/>
          <w:szCs w:val="22"/>
        </w:rPr>
      </w:pPr>
    </w:p>
    <w:p w14:paraId="33B4A176" w14:textId="77777777" w:rsidR="00C2369E" w:rsidRPr="005C58FF" w:rsidRDefault="00C2369E" w:rsidP="00C2369E">
      <w:pPr>
        <w:jc w:val="both"/>
        <w:rPr>
          <w:sz w:val="22"/>
          <w:szCs w:val="22"/>
        </w:rPr>
      </w:pPr>
    </w:p>
    <w:p w14:paraId="33A3033C" w14:textId="77777777" w:rsidR="00C2369E" w:rsidRPr="005C58FF" w:rsidRDefault="00C2369E" w:rsidP="00C2369E">
      <w:pPr>
        <w:jc w:val="both"/>
        <w:rPr>
          <w:sz w:val="22"/>
          <w:szCs w:val="22"/>
        </w:rPr>
      </w:pPr>
    </w:p>
    <w:p w14:paraId="0FBFE6B2" w14:textId="77777777" w:rsidR="00C2369E" w:rsidRPr="005C58FF" w:rsidRDefault="00C2369E" w:rsidP="00C2369E">
      <w:pPr>
        <w:ind w:left="720" w:hanging="720"/>
        <w:jc w:val="both"/>
        <w:rPr>
          <w:b/>
          <w:sz w:val="22"/>
          <w:szCs w:val="22"/>
        </w:rPr>
      </w:pPr>
    </w:p>
    <w:p w14:paraId="50020298" w14:textId="77777777" w:rsidR="00C2369E" w:rsidRDefault="00C2369E" w:rsidP="00C2369E"/>
    <w:p w14:paraId="782A6971" w14:textId="77777777" w:rsidR="00C2369E" w:rsidRDefault="00C2369E" w:rsidP="00C2369E"/>
    <w:p w14:paraId="257171DD" w14:textId="4DAE509E" w:rsidR="008E412E" w:rsidRDefault="008E412E" w:rsidP="008E412E">
      <w:pPr>
        <w:keepLines/>
        <w:jc w:val="both"/>
      </w:pPr>
      <w:r>
        <w:rPr>
          <w:b/>
          <w:bCs/>
        </w:rPr>
        <w:lastRenderedPageBreak/>
        <w:t>To send e-mail to the church office</w:t>
      </w:r>
      <w:r>
        <w:t>, please use the following addresses: </w:t>
      </w:r>
    </w:p>
    <w:p w14:paraId="0C29F0E6" w14:textId="77777777" w:rsidR="008E412E" w:rsidRDefault="008E412E" w:rsidP="008E412E">
      <w:pPr>
        <w:keepLines/>
        <w:jc w:val="both"/>
        <w:rPr>
          <w:sz w:val="4"/>
          <w:szCs w:val="4"/>
        </w:rPr>
      </w:pPr>
      <w:r>
        <w:rPr>
          <w:sz w:val="4"/>
          <w:szCs w:val="4"/>
        </w:rPr>
        <w:t> </w:t>
      </w:r>
    </w:p>
    <w:p w14:paraId="400B5137" w14:textId="77777777" w:rsidR="008E412E" w:rsidRDefault="008E412E" w:rsidP="008E412E">
      <w:pPr>
        <w:keepLines/>
        <w:jc w:val="both"/>
      </w:pPr>
      <w:r>
        <w:t>Pastor Mark Reshan:  seniorpastor@stpaulmichigancity.com  </w:t>
      </w:r>
    </w:p>
    <w:p w14:paraId="0D378486" w14:textId="77777777" w:rsidR="008E412E" w:rsidRDefault="008E412E" w:rsidP="008E412E">
      <w:pPr>
        <w:keepLines/>
        <w:jc w:val="both"/>
        <w:rPr>
          <w:sz w:val="4"/>
          <w:szCs w:val="4"/>
        </w:rPr>
      </w:pPr>
      <w:r>
        <w:rPr>
          <w:sz w:val="4"/>
          <w:szCs w:val="4"/>
        </w:rPr>
        <w:t> </w:t>
      </w:r>
    </w:p>
    <w:p w14:paraId="25E3BE7B" w14:textId="77777777" w:rsidR="008E412E" w:rsidRDefault="008E412E" w:rsidP="008E412E">
      <w:pPr>
        <w:keepLines/>
        <w:jc w:val="both"/>
      </w:pPr>
      <w:r>
        <w:t>Church Office Secretary (Libby Pollock): churchsecretary@stpaulmichigancity.com </w:t>
      </w:r>
    </w:p>
    <w:p w14:paraId="2D0F3832" w14:textId="77777777" w:rsidR="008E412E" w:rsidRDefault="008E412E" w:rsidP="008E412E">
      <w:pPr>
        <w:keepLines/>
        <w:jc w:val="both"/>
        <w:rPr>
          <w:sz w:val="4"/>
          <w:szCs w:val="4"/>
        </w:rPr>
      </w:pPr>
      <w:r>
        <w:rPr>
          <w:sz w:val="4"/>
          <w:szCs w:val="4"/>
        </w:rPr>
        <w:t> </w:t>
      </w:r>
    </w:p>
    <w:p w14:paraId="3BEBA2E4" w14:textId="77777777" w:rsidR="008E412E" w:rsidRDefault="008E412E" w:rsidP="008E412E">
      <w:pPr>
        <w:keepLines/>
      </w:pPr>
      <w:r>
        <w:t>Church Treasurer (Karen Fleming): finance@stpaulmichigancity.com</w:t>
      </w:r>
    </w:p>
    <w:p w14:paraId="59D4DEAA" w14:textId="77777777" w:rsidR="008E412E" w:rsidRDefault="008E412E" w:rsidP="008E412E">
      <w:pPr>
        <w:keepLines/>
      </w:pPr>
      <w:r>
        <w:t> </w:t>
      </w:r>
    </w:p>
    <w:p w14:paraId="566F17CB" w14:textId="77777777" w:rsidR="008E412E" w:rsidRDefault="008E412E" w:rsidP="008E412E">
      <w:pPr>
        <w:keepLines/>
      </w:pPr>
      <w:r>
        <w:t> </w:t>
      </w:r>
    </w:p>
    <w:p w14:paraId="7EF0A022" w14:textId="77777777" w:rsidR="008E412E" w:rsidRDefault="008E412E" w:rsidP="008E412E">
      <w:pPr>
        <w:keepLines/>
        <w:rPr>
          <w:b/>
          <w:bCs/>
        </w:rPr>
      </w:pPr>
      <w:r>
        <w:rPr>
          <w:b/>
          <w:bCs/>
        </w:rPr>
        <w:t xml:space="preserve">2026 Church Council: </w:t>
      </w:r>
    </w:p>
    <w:p w14:paraId="703C2CF0" w14:textId="77777777" w:rsidR="008E412E" w:rsidRDefault="008E412E" w:rsidP="008E412E">
      <w:pPr>
        <w:keepLines/>
        <w:rPr>
          <w:b/>
          <w:bCs/>
          <w:sz w:val="4"/>
          <w:szCs w:val="4"/>
        </w:rPr>
      </w:pPr>
      <w:r>
        <w:rPr>
          <w:b/>
          <w:bCs/>
          <w:sz w:val="4"/>
          <w:szCs w:val="4"/>
        </w:rPr>
        <w:t> </w:t>
      </w:r>
    </w:p>
    <w:p w14:paraId="4F94E54D" w14:textId="77777777" w:rsidR="008E412E" w:rsidRDefault="008E412E" w:rsidP="008E412E">
      <w:pPr>
        <w:keepLines/>
      </w:pPr>
      <w:r>
        <w:t>Pastor - Mark Reshan</w:t>
      </w:r>
    </w:p>
    <w:p w14:paraId="1E2DAD64" w14:textId="77777777" w:rsidR="008E412E" w:rsidRDefault="008E412E" w:rsidP="008E412E">
      <w:pPr>
        <w:keepLines/>
        <w:rPr>
          <w:sz w:val="4"/>
          <w:szCs w:val="4"/>
        </w:rPr>
      </w:pPr>
      <w:r>
        <w:rPr>
          <w:sz w:val="4"/>
          <w:szCs w:val="4"/>
        </w:rPr>
        <w:t> </w:t>
      </w:r>
    </w:p>
    <w:p w14:paraId="596196D0" w14:textId="77777777" w:rsidR="008E412E" w:rsidRDefault="008E412E" w:rsidP="008E412E">
      <w:pPr>
        <w:keepLines/>
      </w:pPr>
      <w:r>
        <w:t>President - Donna Knoll</w:t>
      </w:r>
    </w:p>
    <w:p w14:paraId="0FE3A054" w14:textId="77777777" w:rsidR="008E412E" w:rsidRDefault="008E412E" w:rsidP="008E412E">
      <w:pPr>
        <w:keepLines/>
        <w:rPr>
          <w:sz w:val="4"/>
          <w:szCs w:val="4"/>
        </w:rPr>
      </w:pPr>
      <w:r>
        <w:rPr>
          <w:sz w:val="4"/>
          <w:szCs w:val="4"/>
        </w:rPr>
        <w:t> </w:t>
      </w:r>
    </w:p>
    <w:p w14:paraId="2A8A662C" w14:textId="77777777" w:rsidR="008E412E" w:rsidRDefault="008E412E" w:rsidP="008E412E">
      <w:pPr>
        <w:keepLines/>
      </w:pPr>
      <w:r>
        <w:t>Vice President  - Jan Bakken</w:t>
      </w:r>
    </w:p>
    <w:p w14:paraId="1A7E6D8B" w14:textId="77777777" w:rsidR="008E412E" w:rsidRDefault="008E412E" w:rsidP="008E412E">
      <w:pPr>
        <w:keepLines/>
        <w:rPr>
          <w:sz w:val="4"/>
          <w:szCs w:val="4"/>
        </w:rPr>
      </w:pPr>
      <w:r>
        <w:rPr>
          <w:sz w:val="4"/>
          <w:szCs w:val="4"/>
        </w:rPr>
        <w:t> </w:t>
      </w:r>
    </w:p>
    <w:p w14:paraId="7F3D32E0" w14:textId="77777777" w:rsidR="008E412E" w:rsidRDefault="008E412E" w:rsidP="008E412E">
      <w:pPr>
        <w:keepLines/>
      </w:pPr>
      <w:r>
        <w:t>Secretary - Judy Hunt</w:t>
      </w:r>
    </w:p>
    <w:p w14:paraId="69D5C338" w14:textId="77777777" w:rsidR="008E412E" w:rsidRDefault="008E412E" w:rsidP="008E412E">
      <w:pPr>
        <w:keepLines/>
        <w:rPr>
          <w:sz w:val="4"/>
          <w:szCs w:val="4"/>
        </w:rPr>
      </w:pPr>
      <w:r>
        <w:rPr>
          <w:sz w:val="4"/>
          <w:szCs w:val="4"/>
        </w:rPr>
        <w:t> </w:t>
      </w:r>
    </w:p>
    <w:p w14:paraId="48AF2152" w14:textId="77777777" w:rsidR="008E412E" w:rsidRDefault="008E412E" w:rsidP="008E412E">
      <w:pPr>
        <w:keepLines/>
      </w:pPr>
      <w:r>
        <w:t>Treasurer - Karen Fleming</w:t>
      </w:r>
    </w:p>
    <w:p w14:paraId="019E28CD" w14:textId="77777777" w:rsidR="008E412E" w:rsidRDefault="008E412E" w:rsidP="008E412E">
      <w:pPr>
        <w:keepLines/>
      </w:pPr>
      <w:r>
        <w:t> </w:t>
      </w:r>
    </w:p>
    <w:p w14:paraId="2B8FE411" w14:textId="77777777" w:rsidR="008E412E" w:rsidRDefault="008E412E" w:rsidP="008E412E">
      <w:pPr>
        <w:keepLines/>
      </w:pPr>
      <w:r>
        <w:t>Members: Sue Koziel; Jim Schraidt; Trish Sprague;  Bob Kiser; Barry Anderson; and</w:t>
      </w:r>
    </w:p>
    <w:p w14:paraId="4A2D1E5E" w14:textId="77777777" w:rsidR="008E412E" w:rsidRDefault="008E412E" w:rsidP="008E412E">
      <w:pPr>
        <w:keepLines/>
      </w:pPr>
      <w:r>
        <w:t>Pam Soule</w:t>
      </w:r>
    </w:p>
    <w:p w14:paraId="3FF2D859" w14:textId="77777777" w:rsidR="008E412E" w:rsidRDefault="008E412E" w:rsidP="008E412E">
      <w:pPr>
        <w:keepLines/>
      </w:pPr>
      <w:r>
        <w:t> </w:t>
      </w:r>
    </w:p>
    <w:p w14:paraId="6262A88B" w14:textId="77777777" w:rsidR="008E412E" w:rsidRDefault="008E412E" w:rsidP="008E412E">
      <w:pPr>
        <w:keepLines/>
      </w:pPr>
      <w:r>
        <w:t> </w:t>
      </w:r>
    </w:p>
    <w:p w14:paraId="7DE8D102" w14:textId="77777777" w:rsidR="008E412E" w:rsidRDefault="008E412E" w:rsidP="008E412E">
      <w:pPr>
        <w:keepLines/>
        <w:rPr>
          <w:b/>
          <w:bCs/>
        </w:rPr>
      </w:pPr>
      <w:r>
        <w:rPr>
          <w:b/>
          <w:bCs/>
        </w:rPr>
        <w:t xml:space="preserve">Worship Attendance: </w:t>
      </w:r>
    </w:p>
    <w:p w14:paraId="67A724DF" w14:textId="77777777" w:rsidR="008E412E" w:rsidRDefault="008E412E" w:rsidP="008E412E">
      <w:pPr>
        <w:keepLines/>
        <w:rPr>
          <w:b/>
          <w:bCs/>
          <w:sz w:val="4"/>
          <w:szCs w:val="4"/>
        </w:rPr>
      </w:pPr>
      <w:r>
        <w:rPr>
          <w:b/>
          <w:bCs/>
          <w:sz w:val="4"/>
          <w:szCs w:val="4"/>
        </w:rPr>
        <w:t> </w:t>
      </w:r>
    </w:p>
    <w:p w14:paraId="123E75A0" w14:textId="77777777" w:rsidR="008E412E" w:rsidRDefault="008E412E" w:rsidP="008E412E">
      <w:pPr>
        <w:keepLines/>
        <w:rPr>
          <w:b/>
          <w:bCs/>
        </w:rPr>
      </w:pPr>
      <w:r>
        <w:rPr>
          <w:b/>
          <w:bCs/>
        </w:rPr>
        <w:t>Saturday, May 23, 2026 @ 4:00 p.m.</w:t>
      </w:r>
      <w:r>
        <w:rPr>
          <w:b/>
          <w:bCs/>
        </w:rPr>
        <w:tab/>
        <w:t>20</w:t>
      </w:r>
    </w:p>
    <w:p w14:paraId="01334336" w14:textId="77777777" w:rsidR="008E412E" w:rsidRDefault="008E412E" w:rsidP="008E412E">
      <w:pPr>
        <w:keepLines/>
        <w:rPr>
          <w:b/>
          <w:bCs/>
          <w:sz w:val="4"/>
          <w:szCs w:val="4"/>
        </w:rPr>
      </w:pPr>
      <w:r>
        <w:rPr>
          <w:b/>
          <w:bCs/>
          <w:sz w:val="4"/>
          <w:szCs w:val="4"/>
        </w:rPr>
        <w:t> </w:t>
      </w:r>
    </w:p>
    <w:p w14:paraId="26A6180E" w14:textId="77777777" w:rsidR="008E412E" w:rsidRDefault="008E412E" w:rsidP="008E412E">
      <w:pPr>
        <w:keepLines/>
        <w:rPr>
          <w:b/>
          <w:bCs/>
        </w:rPr>
      </w:pPr>
      <w:r>
        <w:rPr>
          <w:b/>
          <w:bCs/>
        </w:rPr>
        <w:t xml:space="preserve">Sunday, May 24, 2026 @ 9:00 a.m. </w:t>
      </w:r>
      <w:r>
        <w:rPr>
          <w:b/>
          <w:bCs/>
        </w:rPr>
        <w:tab/>
        <w:t>66</w:t>
      </w:r>
    </w:p>
    <w:p w14:paraId="4CF595B9" w14:textId="77777777" w:rsidR="008E412E" w:rsidRDefault="008E412E" w:rsidP="008E412E">
      <w:pPr>
        <w:keepLines/>
        <w:rPr>
          <w:b/>
          <w:bCs/>
          <w:sz w:val="4"/>
          <w:szCs w:val="4"/>
        </w:rPr>
      </w:pPr>
      <w:r>
        <w:rPr>
          <w:b/>
          <w:bCs/>
          <w:sz w:val="4"/>
          <w:szCs w:val="4"/>
        </w:rPr>
        <w:t> </w:t>
      </w:r>
    </w:p>
    <w:p w14:paraId="047DA7E0" w14:textId="77777777" w:rsidR="008E412E" w:rsidRDefault="008E412E" w:rsidP="008E412E">
      <w:pPr>
        <w:keepLines/>
        <w:rPr>
          <w:b/>
          <w:bCs/>
        </w:rPr>
      </w:pPr>
      <w:r>
        <w:rPr>
          <w:b/>
          <w:bCs/>
        </w:rPr>
        <w:t>TOTAL</w:t>
      </w:r>
      <w:r>
        <w:rPr>
          <w:b/>
          <w:bCs/>
        </w:rPr>
        <w:tab/>
      </w:r>
      <w:r>
        <w:rPr>
          <w:b/>
          <w:bCs/>
        </w:rPr>
        <w:tab/>
      </w:r>
      <w:r>
        <w:rPr>
          <w:b/>
          <w:bCs/>
        </w:rPr>
        <w:tab/>
      </w:r>
      <w:r>
        <w:rPr>
          <w:b/>
          <w:bCs/>
        </w:rPr>
        <w:tab/>
      </w:r>
      <w:r>
        <w:rPr>
          <w:b/>
          <w:bCs/>
        </w:rPr>
        <w:tab/>
        <w:t>86</w:t>
      </w:r>
    </w:p>
    <w:p w14:paraId="639DE715" w14:textId="77777777" w:rsidR="008E412E" w:rsidRDefault="008E412E" w:rsidP="008E412E">
      <w:pPr>
        <w:keepLines/>
        <w:rPr>
          <w:b/>
          <w:bCs/>
        </w:rPr>
      </w:pPr>
      <w:r>
        <w:rPr>
          <w:b/>
          <w:bCs/>
        </w:rPr>
        <w:t> </w:t>
      </w:r>
    </w:p>
    <w:p w14:paraId="3BB6FF00" w14:textId="77777777" w:rsidR="008E412E" w:rsidRDefault="008E412E" w:rsidP="008E412E">
      <w:pPr>
        <w:keepLines/>
        <w:rPr>
          <w:b/>
          <w:bCs/>
        </w:rPr>
      </w:pPr>
      <w:r>
        <w:rPr>
          <w:b/>
          <w:bCs/>
        </w:rPr>
        <w:t> </w:t>
      </w:r>
    </w:p>
    <w:p w14:paraId="76616BD4" w14:textId="77777777" w:rsidR="008E412E" w:rsidRDefault="008E412E" w:rsidP="008E412E">
      <w:pPr>
        <w:keepLines/>
        <w:rPr>
          <w:b/>
          <w:bCs/>
        </w:rPr>
      </w:pPr>
      <w:r>
        <w:rPr>
          <w:b/>
          <w:bCs/>
        </w:rPr>
        <w:t xml:space="preserve">Copies of the minutes from the March 26, 2026 and April 23, 2026 Church Council meetings are on the back table in the upper Narthex. They were approved by the council via email. </w:t>
      </w:r>
    </w:p>
    <w:p w14:paraId="12729323" w14:textId="77777777" w:rsidR="008E412E" w:rsidRDefault="008E412E" w:rsidP="008E412E">
      <w:pPr>
        <w:keepLines/>
        <w:rPr>
          <w:b/>
          <w:bCs/>
        </w:rPr>
      </w:pPr>
      <w:r>
        <w:rPr>
          <w:b/>
          <w:bCs/>
        </w:rPr>
        <w:t> </w:t>
      </w:r>
    </w:p>
    <w:p w14:paraId="50836793" w14:textId="77777777" w:rsidR="008E412E" w:rsidRDefault="008E412E" w:rsidP="008E412E">
      <w:pPr>
        <w:keepLines/>
        <w:rPr>
          <w:b/>
          <w:bCs/>
        </w:rPr>
      </w:pPr>
      <w:r>
        <w:rPr>
          <w:b/>
          <w:bCs/>
        </w:rPr>
        <w:t> </w:t>
      </w:r>
    </w:p>
    <w:p w14:paraId="5C2965A4" w14:textId="77777777" w:rsidR="008E412E" w:rsidRDefault="008E412E" w:rsidP="008E412E">
      <w:pPr>
        <w:keepLines/>
      </w:pPr>
      <w:r>
        <w:rPr>
          <w:b/>
          <w:bCs/>
        </w:rPr>
        <w:t>The Good News Newsletter</w:t>
      </w:r>
      <w:r>
        <w:rPr>
          <w:bCs/>
        </w:rPr>
        <w:t>:  If you have an article or anything you want included in</w:t>
      </w:r>
      <w:r>
        <w:rPr>
          <w:b/>
          <w:bCs/>
        </w:rPr>
        <w:t xml:space="preserve"> The Good News </w:t>
      </w:r>
      <w:r>
        <w:t xml:space="preserve">please send it to the following e-mail address:  splcgoodnews@gmail.com. Pastor Pamela Thiede will be using this e-mail address to assemble </w:t>
      </w:r>
      <w:r>
        <w:rPr>
          <w:b/>
          <w:bCs/>
        </w:rPr>
        <w:t xml:space="preserve">The Good News </w:t>
      </w:r>
      <w:r>
        <w:t xml:space="preserve">each month. The deadline for getting information to Pastor      Pamela will be the 20th of each month. </w:t>
      </w:r>
    </w:p>
    <w:p w14:paraId="3B2D2C5B" w14:textId="77777777" w:rsidR="008E412E" w:rsidRDefault="008E412E" w:rsidP="008E412E">
      <w:pPr>
        <w:keepLines/>
      </w:pPr>
      <w:r>
        <w:t> </w:t>
      </w:r>
    </w:p>
    <w:p w14:paraId="4F0B687D" w14:textId="77777777" w:rsidR="008E412E" w:rsidRDefault="008E412E" w:rsidP="008E412E">
      <w:pPr>
        <w:keepLines/>
      </w:pPr>
      <w:r>
        <w:t> </w:t>
      </w:r>
    </w:p>
    <w:p w14:paraId="03B45D8E" w14:textId="77777777" w:rsidR="008E412E" w:rsidRDefault="008E412E" w:rsidP="008E412E">
      <w:pPr>
        <w:keepLines/>
        <w:spacing w:line="252" w:lineRule="auto"/>
        <w:rPr>
          <w:b/>
          <w:bCs/>
        </w:rPr>
      </w:pPr>
      <w:r>
        <w:rPr>
          <w:b/>
          <w:bCs/>
        </w:rPr>
        <w:t xml:space="preserve">Next week’s lessons are Hosea 5: 15—6:6; Psalm 50: 7-15; Romans 4: 13-25; </w:t>
      </w:r>
    </w:p>
    <w:p w14:paraId="3975B168" w14:textId="77777777" w:rsidR="008E412E" w:rsidRDefault="008E412E" w:rsidP="008E412E">
      <w:pPr>
        <w:keepLines/>
        <w:spacing w:line="252" w:lineRule="auto"/>
      </w:pPr>
      <w:r>
        <w:rPr>
          <w:b/>
          <w:bCs/>
        </w:rPr>
        <w:t xml:space="preserve">Matthew 9: 9-13, 18-26 </w:t>
      </w:r>
      <w:r>
        <w:t xml:space="preserve">for those of you who like to study them in advance. </w:t>
      </w:r>
    </w:p>
    <w:p w14:paraId="7323ABAF" w14:textId="77777777" w:rsidR="008E412E" w:rsidRDefault="008E412E" w:rsidP="008E412E">
      <w:pPr>
        <w:widowControl w:val="0"/>
        <w:rPr>
          <w:rFonts w:ascii="Calibri" w:hAnsi="Calibri" w:cs="Calibri"/>
        </w:rPr>
      </w:pPr>
      <w:r>
        <w:t> </w:t>
      </w:r>
    </w:p>
    <w:p w14:paraId="0E1C074B" w14:textId="77777777" w:rsidR="00C2369E" w:rsidRDefault="00C2369E" w:rsidP="00C2369E"/>
    <w:p w14:paraId="3A7E4EA9" w14:textId="77777777" w:rsidR="008E412E" w:rsidRDefault="008E412E" w:rsidP="00C2369E"/>
    <w:p w14:paraId="1A9C8D6D" w14:textId="77777777" w:rsidR="008E412E" w:rsidRDefault="008E412E" w:rsidP="00C2369E"/>
    <w:p w14:paraId="02EA54E2" w14:textId="77777777" w:rsidR="008E412E" w:rsidRDefault="008E412E" w:rsidP="00C2369E"/>
    <w:p w14:paraId="72C7241C" w14:textId="77777777" w:rsidR="008E412E" w:rsidRDefault="008E412E" w:rsidP="00C2369E"/>
    <w:p w14:paraId="5CC14759" w14:textId="77777777" w:rsidR="008E412E" w:rsidRDefault="008E412E" w:rsidP="00C2369E"/>
    <w:p w14:paraId="645089CE" w14:textId="77777777" w:rsidR="00C2369E" w:rsidRDefault="00C2369E" w:rsidP="00C2369E"/>
    <w:p w14:paraId="2716C33D" w14:textId="33578EB2" w:rsidR="008E412E" w:rsidRDefault="008E412E" w:rsidP="008E412E">
      <w:pPr>
        <w:widowControl w:val="0"/>
        <w:rPr>
          <w:b/>
          <w:bCs/>
          <w:sz w:val="28"/>
          <w:szCs w:val="28"/>
        </w:rPr>
      </w:pPr>
      <w:r>
        <w:rPr>
          <w:noProof/>
        </w:rPr>
        <w:lastRenderedPageBreak/>
        <w:drawing>
          <wp:anchor distT="36576" distB="36576" distL="36576" distR="36576" simplePos="0" relativeHeight="251664384" behindDoc="0" locked="0" layoutInCell="1" allowOverlap="1" wp14:anchorId="0DBFBC83" wp14:editId="0ECCBB0B">
            <wp:simplePos x="0" y="0"/>
            <wp:positionH relativeFrom="column">
              <wp:posOffset>1624965</wp:posOffset>
            </wp:positionH>
            <wp:positionV relativeFrom="paragraph">
              <wp:posOffset>-2156460</wp:posOffset>
            </wp:positionV>
            <wp:extent cx="2141220" cy="6172200"/>
            <wp:effectExtent l="381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l="35498" t="4958" r="19096" b="4485"/>
                    <a:stretch>
                      <a:fillRect/>
                    </a:stretch>
                  </pic:blipFill>
                  <pic:spPr bwMode="auto">
                    <a:xfrm rot="-5400000">
                      <a:off x="0" y="0"/>
                      <a:ext cx="2141220" cy="6172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F4CD4A0" w14:textId="77777777" w:rsidR="008E412E" w:rsidRDefault="008E412E" w:rsidP="008E412E">
      <w:pPr>
        <w:widowControl w:val="0"/>
        <w:rPr>
          <w:b/>
          <w:bCs/>
          <w:sz w:val="28"/>
          <w:szCs w:val="28"/>
        </w:rPr>
      </w:pPr>
    </w:p>
    <w:p w14:paraId="3185D352" w14:textId="77777777" w:rsidR="008E412E" w:rsidRDefault="008E412E" w:rsidP="008E412E">
      <w:pPr>
        <w:widowControl w:val="0"/>
        <w:rPr>
          <w:b/>
          <w:bCs/>
          <w:sz w:val="28"/>
          <w:szCs w:val="28"/>
        </w:rPr>
      </w:pPr>
    </w:p>
    <w:p w14:paraId="7608B86B" w14:textId="77777777" w:rsidR="008E412E" w:rsidRDefault="008E412E" w:rsidP="008E412E">
      <w:pPr>
        <w:widowControl w:val="0"/>
        <w:rPr>
          <w:b/>
          <w:bCs/>
          <w:sz w:val="28"/>
          <w:szCs w:val="28"/>
        </w:rPr>
      </w:pPr>
    </w:p>
    <w:p w14:paraId="4797D396" w14:textId="77777777" w:rsidR="008E412E" w:rsidRDefault="008E412E" w:rsidP="008E412E">
      <w:pPr>
        <w:widowControl w:val="0"/>
        <w:rPr>
          <w:b/>
          <w:bCs/>
          <w:sz w:val="28"/>
          <w:szCs w:val="28"/>
        </w:rPr>
      </w:pPr>
    </w:p>
    <w:p w14:paraId="269CFEEE" w14:textId="77777777" w:rsidR="008E412E" w:rsidRDefault="008E412E" w:rsidP="008E412E">
      <w:pPr>
        <w:widowControl w:val="0"/>
        <w:rPr>
          <w:b/>
          <w:bCs/>
          <w:sz w:val="28"/>
          <w:szCs w:val="28"/>
        </w:rPr>
      </w:pPr>
    </w:p>
    <w:p w14:paraId="6FECB757" w14:textId="77777777" w:rsidR="008E412E" w:rsidRDefault="008E412E" w:rsidP="008E412E">
      <w:pPr>
        <w:widowControl w:val="0"/>
        <w:rPr>
          <w:b/>
          <w:bCs/>
          <w:sz w:val="28"/>
          <w:szCs w:val="28"/>
        </w:rPr>
      </w:pPr>
    </w:p>
    <w:p w14:paraId="67427E5D" w14:textId="77777777" w:rsidR="008E412E" w:rsidRDefault="008E412E" w:rsidP="008E412E">
      <w:pPr>
        <w:widowControl w:val="0"/>
        <w:rPr>
          <w:b/>
          <w:bCs/>
          <w:sz w:val="28"/>
          <w:szCs w:val="28"/>
        </w:rPr>
      </w:pPr>
    </w:p>
    <w:p w14:paraId="7CF69611" w14:textId="77777777" w:rsidR="008E412E" w:rsidRDefault="008E412E" w:rsidP="008E412E">
      <w:pPr>
        <w:widowControl w:val="0"/>
        <w:rPr>
          <w:b/>
          <w:bCs/>
          <w:sz w:val="28"/>
          <w:szCs w:val="28"/>
        </w:rPr>
      </w:pPr>
    </w:p>
    <w:p w14:paraId="1AE7F3AD" w14:textId="77777777" w:rsidR="008E412E" w:rsidRDefault="008E412E" w:rsidP="008E412E">
      <w:pPr>
        <w:widowControl w:val="0"/>
        <w:rPr>
          <w:b/>
          <w:bCs/>
          <w:sz w:val="28"/>
          <w:szCs w:val="28"/>
        </w:rPr>
      </w:pPr>
    </w:p>
    <w:p w14:paraId="2BB19C28" w14:textId="77777777" w:rsidR="008E412E" w:rsidRDefault="008E412E" w:rsidP="008E412E">
      <w:pPr>
        <w:widowControl w:val="0"/>
        <w:rPr>
          <w:b/>
          <w:bCs/>
          <w:sz w:val="28"/>
          <w:szCs w:val="28"/>
        </w:rPr>
      </w:pPr>
    </w:p>
    <w:p w14:paraId="0D840FCC" w14:textId="2F862F2F" w:rsidR="008E412E" w:rsidRDefault="008E412E" w:rsidP="008E412E">
      <w:pPr>
        <w:widowControl w:val="0"/>
        <w:rPr>
          <w:b/>
          <w:bCs/>
          <w:sz w:val="28"/>
          <w:szCs w:val="28"/>
        </w:rPr>
      </w:pPr>
      <w:r>
        <w:rPr>
          <w:b/>
          <w:bCs/>
          <w:sz w:val="28"/>
          <w:szCs w:val="28"/>
        </w:rPr>
        <w:t>SPRING BIRTHDAYS:</w:t>
      </w:r>
    </w:p>
    <w:p w14:paraId="1E5EC7DF" w14:textId="4FCB0DE7" w:rsidR="008E412E" w:rsidRDefault="008E412E" w:rsidP="008E412E">
      <w:pPr>
        <w:spacing w:after="160" w:line="256" w:lineRule="auto"/>
        <w:rPr>
          <w:b/>
          <w:bCs/>
          <w:sz w:val="28"/>
          <w:szCs w:val="28"/>
        </w:rPr>
      </w:pPr>
      <w:r>
        <w:rPr>
          <w:b/>
          <w:bCs/>
          <w:sz w:val="28"/>
          <w:szCs w:val="28"/>
        </w:rPr>
        <w:t xml:space="preserve">Anyone who had a birthday during March, April, or May will be celebrated today, May 31. Come down to the St. Paul Room after the 9:00 a.m. service for birthday cake, coffee or water and an abundance of fellowship! </w:t>
      </w:r>
    </w:p>
    <w:p w14:paraId="352689C8" w14:textId="48005B2B" w:rsidR="008E412E" w:rsidRDefault="008E412E" w:rsidP="008E412E">
      <w:pPr>
        <w:spacing w:after="160" w:line="256" w:lineRule="auto"/>
        <w:rPr>
          <w:b/>
          <w:bCs/>
          <w:sz w:val="28"/>
          <w:szCs w:val="28"/>
        </w:rPr>
      </w:pPr>
      <w:r>
        <w:rPr>
          <w:b/>
          <w:bCs/>
          <w:sz w:val="28"/>
          <w:szCs w:val="28"/>
        </w:rPr>
        <w:t> </w:t>
      </w:r>
    </w:p>
    <w:p w14:paraId="22809A58" w14:textId="6A589EF9" w:rsidR="008E412E" w:rsidRDefault="008E412E" w:rsidP="008E412E">
      <w:pPr>
        <w:spacing w:after="160" w:line="256" w:lineRule="auto"/>
        <w:rPr>
          <w:b/>
          <w:bCs/>
          <w:sz w:val="16"/>
          <w:szCs w:val="16"/>
        </w:rPr>
      </w:pPr>
      <w:r>
        <w:rPr>
          <w:b/>
          <w:bCs/>
          <w:sz w:val="16"/>
          <w:szCs w:val="16"/>
        </w:rPr>
        <w:t> </w:t>
      </w:r>
    </w:p>
    <w:p w14:paraId="3AADEFE5" w14:textId="1FAB4211" w:rsidR="008E412E" w:rsidRDefault="008E412E" w:rsidP="008E412E">
      <w:pPr>
        <w:widowControl w:val="0"/>
        <w:rPr>
          <w:b/>
          <w:bCs/>
          <w:sz w:val="28"/>
          <w:szCs w:val="28"/>
        </w:rPr>
      </w:pPr>
      <w:r>
        <w:rPr>
          <w:b/>
          <w:bCs/>
          <w:sz w:val="28"/>
          <w:szCs w:val="28"/>
        </w:rPr>
        <w:t>JUNE MONTHLY MISSION</w:t>
      </w:r>
    </w:p>
    <w:p w14:paraId="3DD8FA6F" w14:textId="5C867639" w:rsidR="008E412E" w:rsidRDefault="008E412E" w:rsidP="008E412E">
      <w:pPr>
        <w:spacing w:line="256" w:lineRule="auto"/>
        <w:jc w:val="both"/>
        <w:rPr>
          <w:b/>
          <w:bCs/>
          <w:sz w:val="12"/>
          <w:szCs w:val="12"/>
        </w:rPr>
      </w:pPr>
      <w:r>
        <w:rPr>
          <w:b/>
          <w:bCs/>
          <w:sz w:val="12"/>
          <w:szCs w:val="12"/>
        </w:rPr>
        <w:t> </w:t>
      </w:r>
    </w:p>
    <w:p w14:paraId="480C50C9" w14:textId="11A94DB5" w:rsidR="008E412E" w:rsidRDefault="008E412E" w:rsidP="008E412E">
      <w:pPr>
        <w:widowControl w:val="0"/>
        <w:rPr>
          <w:b/>
          <w:bCs/>
        </w:rPr>
      </w:pPr>
      <w:r>
        <w:rPr>
          <w:b/>
          <w:bCs/>
        </w:rPr>
        <w:t>The Service League of Michigan City is a no-profit organization of volunteers that loans medical equipment and provides supplemental adult incontinence supplies to the residents of LaPorte County. Equipment loans are for three months and most items can be borrowed for free. As a non-profit, they maintain their services through the generosity of community donations, competitive grants, memorials and member support. The Service League receives no government funds. To help their generous mission, we will be collecting both monetary donations as well as the following items:</w:t>
      </w:r>
    </w:p>
    <w:p w14:paraId="1B840E68" w14:textId="77777777" w:rsidR="008E412E" w:rsidRDefault="008E412E" w:rsidP="008E412E">
      <w:pPr>
        <w:spacing w:line="256" w:lineRule="auto"/>
        <w:jc w:val="both"/>
        <w:rPr>
          <w:b/>
          <w:bCs/>
          <w:sz w:val="12"/>
          <w:szCs w:val="12"/>
        </w:rPr>
      </w:pPr>
      <w:r>
        <w:rPr>
          <w:b/>
          <w:bCs/>
          <w:sz w:val="12"/>
          <w:szCs w:val="12"/>
        </w:rPr>
        <w:t> </w:t>
      </w:r>
    </w:p>
    <w:p w14:paraId="34296806" w14:textId="77777777" w:rsidR="008E412E" w:rsidRDefault="008E412E" w:rsidP="008E412E">
      <w:pPr>
        <w:widowControl w:val="0"/>
        <w:rPr>
          <w:b/>
          <w:bCs/>
        </w:rPr>
      </w:pPr>
      <w:r>
        <w:rPr>
          <w:b/>
          <w:bCs/>
        </w:rPr>
        <w:tab/>
        <w:t>Disposable gloves</w:t>
      </w:r>
    </w:p>
    <w:p w14:paraId="33888985" w14:textId="77777777" w:rsidR="008E412E" w:rsidRDefault="008E412E" w:rsidP="008E412E">
      <w:pPr>
        <w:widowControl w:val="0"/>
        <w:rPr>
          <w:b/>
          <w:bCs/>
        </w:rPr>
      </w:pPr>
      <w:r>
        <w:rPr>
          <w:b/>
          <w:bCs/>
        </w:rPr>
        <w:tab/>
        <w:t>Disposable Gauze rolls, dressing pads and surgical tape</w:t>
      </w:r>
    </w:p>
    <w:p w14:paraId="181076E8" w14:textId="77777777" w:rsidR="008E412E" w:rsidRDefault="008E412E" w:rsidP="008E412E">
      <w:pPr>
        <w:widowControl w:val="0"/>
        <w:rPr>
          <w:b/>
          <w:bCs/>
        </w:rPr>
      </w:pPr>
      <w:r>
        <w:rPr>
          <w:b/>
          <w:bCs/>
        </w:rPr>
        <w:tab/>
        <w:t>Disposable pull up and tab adult briefs (opened and unopened packages)</w:t>
      </w:r>
    </w:p>
    <w:p w14:paraId="4AAE4F9D" w14:textId="77777777" w:rsidR="008E412E" w:rsidRDefault="008E412E" w:rsidP="008E412E">
      <w:pPr>
        <w:spacing w:line="256" w:lineRule="auto"/>
        <w:jc w:val="both"/>
        <w:rPr>
          <w:b/>
          <w:bCs/>
          <w:sz w:val="12"/>
          <w:szCs w:val="12"/>
        </w:rPr>
      </w:pPr>
      <w:r>
        <w:rPr>
          <w:b/>
          <w:bCs/>
          <w:sz w:val="12"/>
          <w:szCs w:val="12"/>
        </w:rPr>
        <w:t> </w:t>
      </w:r>
    </w:p>
    <w:p w14:paraId="1C310FC1" w14:textId="77777777" w:rsidR="008E412E" w:rsidRDefault="008E412E" w:rsidP="008E412E">
      <w:pPr>
        <w:spacing w:line="256" w:lineRule="auto"/>
        <w:jc w:val="both"/>
        <w:rPr>
          <w:b/>
          <w:bCs/>
        </w:rPr>
      </w:pPr>
      <w:r>
        <w:rPr>
          <w:b/>
          <w:bCs/>
        </w:rPr>
        <w:t>Please make checks payable to St. Paul and mark for Service League and place in the offering. Noisy Coin for the month of June will also go to support the Service League. Items can be placed in the bin in the outer Narthex. Thank you for your generosity each month!  Lora</w:t>
      </w:r>
    </w:p>
    <w:p w14:paraId="21363129" w14:textId="77777777" w:rsidR="008E412E" w:rsidRDefault="008E412E" w:rsidP="008E412E">
      <w:pPr>
        <w:widowControl w:val="0"/>
        <w:rPr>
          <w:rFonts w:ascii="Calibri" w:hAnsi="Calibri" w:cs="Calibri"/>
        </w:rPr>
      </w:pPr>
      <w:r>
        <w:t> </w:t>
      </w:r>
    </w:p>
    <w:p w14:paraId="7765ECCD" w14:textId="7EBAC802" w:rsidR="00CC1975" w:rsidRDefault="00CC1975" w:rsidP="008E412E"/>
    <w:p w14:paraId="073D3136" w14:textId="77777777" w:rsidR="00860BEC" w:rsidRDefault="00860BEC" w:rsidP="008E412E"/>
    <w:p w14:paraId="51959E63" w14:textId="77777777" w:rsidR="00860BEC" w:rsidRDefault="00860BEC" w:rsidP="008E412E"/>
    <w:p w14:paraId="73EA1786" w14:textId="77777777" w:rsidR="00860BEC" w:rsidRDefault="00860BEC" w:rsidP="008E412E"/>
    <w:p w14:paraId="76956E88" w14:textId="77777777" w:rsidR="00860BEC" w:rsidRDefault="00860BEC" w:rsidP="008E412E"/>
    <w:p w14:paraId="36E2F9BC" w14:textId="77777777" w:rsidR="00860BEC" w:rsidRDefault="00860BEC" w:rsidP="00860BEC">
      <w:pPr>
        <w:keepLines/>
        <w:rPr>
          <w:b/>
          <w:bCs/>
          <w:sz w:val="28"/>
          <w:szCs w:val="28"/>
        </w:rPr>
      </w:pPr>
      <w:r>
        <w:rPr>
          <w:b/>
          <w:bCs/>
          <w:sz w:val="28"/>
          <w:szCs w:val="28"/>
        </w:rPr>
        <w:lastRenderedPageBreak/>
        <w:t>2026 Financial Stewardship</w:t>
      </w:r>
    </w:p>
    <w:p w14:paraId="3C93833B" w14:textId="77777777" w:rsidR="00860BEC" w:rsidRDefault="00860BEC" w:rsidP="00860BEC">
      <w:pPr>
        <w:keepLines/>
        <w:rPr>
          <w:b/>
          <w:bCs/>
          <w:sz w:val="16"/>
          <w:szCs w:val="16"/>
        </w:rPr>
      </w:pPr>
      <w:r>
        <w:rPr>
          <w:b/>
          <w:bCs/>
          <w:sz w:val="16"/>
          <w:szCs w:val="16"/>
        </w:rPr>
        <w:t> </w:t>
      </w:r>
    </w:p>
    <w:p w14:paraId="021E316C" w14:textId="77777777" w:rsidR="00860BEC" w:rsidRDefault="00860BEC" w:rsidP="00860BEC">
      <w:pPr>
        <w:keepLines/>
        <w:rPr>
          <w:sz w:val="28"/>
          <w:szCs w:val="28"/>
        </w:rPr>
      </w:pPr>
      <w:r>
        <w:rPr>
          <w:sz w:val="28"/>
          <w:szCs w:val="28"/>
        </w:rPr>
        <w:t>Weekly Church Operating Needs (x 2 weeks)</w:t>
      </w:r>
    </w:p>
    <w:p w14:paraId="5B5ABE8B" w14:textId="77777777" w:rsidR="00860BEC" w:rsidRDefault="00860BEC" w:rsidP="00860BEC">
      <w:pPr>
        <w:keepLines/>
        <w:jc w:val="both"/>
        <w:rPr>
          <w:sz w:val="28"/>
          <w:szCs w:val="28"/>
        </w:rPr>
      </w:pPr>
      <w:r>
        <w:rPr>
          <w:sz w:val="28"/>
          <w:szCs w:val="28"/>
        </w:rPr>
        <w:t>May 16-17 &amp; May 23-24, 2026:</w:t>
      </w:r>
      <w:r>
        <w:rPr>
          <w:sz w:val="28"/>
          <w:szCs w:val="28"/>
        </w:rPr>
        <w:tab/>
      </w:r>
      <w:r>
        <w:rPr>
          <w:sz w:val="28"/>
          <w:szCs w:val="28"/>
        </w:rPr>
        <w:tab/>
        <w:t xml:space="preserve">   </w:t>
      </w:r>
      <w:r>
        <w:rPr>
          <w:sz w:val="28"/>
          <w:szCs w:val="28"/>
        </w:rPr>
        <w:tab/>
      </w:r>
      <w:r>
        <w:rPr>
          <w:sz w:val="28"/>
          <w:szCs w:val="28"/>
        </w:rPr>
        <w:tab/>
        <w:t xml:space="preserve"> $  11,974.59</w:t>
      </w:r>
    </w:p>
    <w:p w14:paraId="434CD12F" w14:textId="77777777" w:rsidR="00860BEC" w:rsidRDefault="00860BEC" w:rsidP="00860BEC">
      <w:pPr>
        <w:keepLines/>
        <w:jc w:val="both"/>
        <w:rPr>
          <w:sz w:val="16"/>
          <w:szCs w:val="16"/>
        </w:rPr>
      </w:pPr>
      <w:r>
        <w:rPr>
          <w:sz w:val="16"/>
          <w:szCs w:val="16"/>
        </w:rPr>
        <w:t> </w:t>
      </w:r>
    </w:p>
    <w:p w14:paraId="7501DE20" w14:textId="77777777" w:rsidR="00860BEC" w:rsidRDefault="00860BEC" w:rsidP="00860BEC">
      <w:pPr>
        <w:keepLines/>
        <w:jc w:val="both"/>
        <w:rPr>
          <w:sz w:val="28"/>
          <w:szCs w:val="28"/>
        </w:rPr>
      </w:pPr>
      <w:r>
        <w:rPr>
          <w:sz w:val="28"/>
          <w:szCs w:val="28"/>
        </w:rPr>
        <w:t>General Fund (including General Memorials):</w:t>
      </w:r>
      <w:r>
        <w:rPr>
          <w:sz w:val="28"/>
          <w:szCs w:val="28"/>
        </w:rPr>
        <w:tab/>
        <w:t xml:space="preserve">            $   5,092.00</w:t>
      </w:r>
    </w:p>
    <w:p w14:paraId="63B35A99" w14:textId="77777777" w:rsidR="00860BEC" w:rsidRDefault="00860BEC" w:rsidP="00860BEC">
      <w:pPr>
        <w:keepLines/>
        <w:jc w:val="both"/>
        <w:rPr>
          <w:sz w:val="16"/>
          <w:szCs w:val="16"/>
        </w:rPr>
      </w:pPr>
      <w:r>
        <w:rPr>
          <w:sz w:val="16"/>
          <w:szCs w:val="16"/>
        </w:rPr>
        <w:t> </w:t>
      </w:r>
    </w:p>
    <w:p w14:paraId="72A78BDA" w14:textId="77777777" w:rsidR="00860BEC" w:rsidRDefault="00860BEC" w:rsidP="00860BEC">
      <w:pPr>
        <w:keepLines/>
        <w:jc w:val="both"/>
        <w:rPr>
          <w:sz w:val="28"/>
          <w:szCs w:val="28"/>
        </w:rPr>
      </w:pPr>
      <w:r>
        <w:rPr>
          <w:sz w:val="28"/>
          <w:szCs w:val="28"/>
        </w:rPr>
        <w:t xml:space="preserve">Overage/Shortage: </w:t>
      </w:r>
      <w:r>
        <w:rPr>
          <w:sz w:val="28"/>
          <w:szCs w:val="28"/>
        </w:rPr>
        <w:tab/>
      </w:r>
      <w:r>
        <w:rPr>
          <w:sz w:val="28"/>
          <w:szCs w:val="28"/>
        </w:rPr>
        <w:tab/>
      </w:r>
      <w:r>
        <w:rPr>
          <w:sz w:val="28"/>
          <w:szCs w:val="28"/>
        </w:rPr>
        <w:tab/>
      </w:r>
      <w:r>
        <w:rPr>
          <w:sz w:val="28"/>
          <w:szCs w:val="28"/>
        </w:rPr>
        <w:tab/>
      </w:r>
      <w:r>
        <w:rPr>
          <w:sz w:val="28"/>
          <w:szCs w:val="28"/>
        </w:rPr>
        <w:tab/>
        <w:t xml:space="preserve">       — $   6,882.59</w:t>
      </w:r>
    </w:p>
    <w:p w14:paraId="20AD1618" w14:textId="77777777" w:rsidR="00860BEC" w:rsidRDefault="00860BEC" w:rsidP="00860BEC">
      <w:pPr>
        <w:keepLines/>
        <w:jc w:val="both"/>
        <w:rPr>
          <w:sz w:val="36"/>
          <w:szCs w:val="36"/>
        </w:rPr>
      </w:pPr>
      <w:r>
        <w:rPr>
          <w:sz w:val="36"/>
          <w:szCs w:val="36"/>
        </w:rPr>
        <w:t> </w:t>
      </w:r>
    </w:p>
    <w:p w14:paraId="2B355FC7" w14:textId="77777777" w:rsidR="00860BEC" w:rsidRDefault="00860BEC" w:rsidP="00860BEC">
      <w:pPr>
        <w:keepLines/>
        <w:jc w:val="both"/>
        <w:rPr>
          <w:sz w:val="28"/>
          <w:szCs w:val="28"/>
        </w:rPr>
      </w:pPr>
      <w:r>
        <w:rPr>
          <w:sz w:val="28"/>
          <w:szCs w:val="28"/>
        </w:rPr>
        <w:t>Restricted Income (not including Memorials)</w:t>
      </w:r>
    </w:p>
    <w:p w14:paraId="39A80C97" w14:textId="77777777" w:rsidR="00860BEC" w:rsidRDefault="00860BEC" w:rsidP="00860BEC">
      <w:pPr>
        <w:keepLines/>
        <w:rPr>
          <w:sz w:val="28"/>
          <w:szCs w:val="28"/>
        </w:rPr>
      </w:pPr>
      <w:r>
        <w:rPr>
          <w:sz w:val="28"/>
          <w:szCs w:val="28"/>
        </w:rPr>
        <w:t>Supports IK Synod &amp; Church wide Ministries:</w:t>
      </w:r>
      <w:r>
        <w:rPr>
          <w:sz w:val="28"/>
          <w:szCs w:val="28"/>
        </w:rPr>
        <w:tab/>
        <w:t xml:space="preserve">  </w:t>
      </w:r>
      <w:r>
        <w:rPr>
          <w:sz w:val="28"/>
          <w:szCs w:val="28"/>
        </w:rPr>
        <w:tab/>
        <w:t xml:space="preserve">     $    45.00</w:t>
      </w:r>
    </w:p>
    <w:p w14:paraId="7EF7D8A4" w14:textId="77777777" w:rsidR="00860BEC" w:rsidRDefault="00860BEC" w:rsidP="00860BEC">
      <w:pPr>
        <w:keepLines/>
        <w:rPr>
          <w:sz w:val="20"/>
          <w:szCs w:val="20"/>
        </w:rPr>
      </w:pPr>
      <w:r>
        <w:rPr>
          <w:sz w:val="20"/>
          <w:szCs w:val="20"/>
        </w:rPr>
        <w:t> </w:t>
      </w:r>
    </w:p>
    <w:p w14:paraId="053EF8FA" w14:textId="77777777" w:rsidR="00860BEC" w:rsidRDefault="00860BEC" w:rsidP="00860BEC">
      <w:pPr>
        <w:keepLines/>
        <w:rPr>
          <w:sz w:val="28"/>
          <w:szCs w:val="28"/>
        </w:rPr>
      </w:pPr>
      <w:r>
        <w:rPr>
          <w:sz w:val="28"/>
          <w:szCs w:val="28"/>
        </w:rPr>
        <w:t>Ministries in our Community/Congregation:</w:t>
      </w:r>
      <w:r>
        <w:rPr>
          <w:sz w:val="28"/>
          <w:szCs w:val="28"/>
        </w:rPr>
        <w:tab/>
      </w:r>
      <w:r>
        <w:rPr>
          <w:sz w:val="28"/>
          <w:szCs w:val="28"/>
        </w:rPr>
        <w:tab/>
      </w:r>
      <w:r>
        <w:rPr>
          <w:sz w:val="28"/>
          <w:szCs w:val="28"/>
        </w:rPr>
        <w:tab/>
        <w:t xml:space="preserve">     $  155.00</w:t>
      </w:r>
    </w:p>
    <w:p w14:paraId="5BE249CA" w14:textId="77777777" w:rsidR="00860BEC" w:rsidRDefault="00860BEC" w:rsidP="00860BEC">
      <w:pPr>
        <w:keepLines/>
        <w:rPr>
          <w:sz w:val="20"/>
          <w:szCs w:val="20"/>
        </w:rPr>
      </w:pPr>
      <w:r>
        <w:rPr>
          <w:sz w:val="20"/>
          <w:szCs w:val="20"/>
        </w:rPr>
        <w:t> </w:t>
      </w:r>
    </w:p>
    <w:p w14:paraId="1335A25A" w14:textId="77777777" w:rsidR="00860BEC" w:rsidRDefault="00860BEC" w:rsidP="00860BEC">
      <w:pPr>
        <w:keepLines/>
        <w:rPr>
          <w:sz w:val="28"/>
          <w:szCs w:val="28"/>
        </w:rPr>
      </w:pPr>
      <w:r>
        <w:rPr>
          <w:sz w:val="28"/>
          <w:szCs w:val="28"/>
        </w:rPr>
        <w:t>Capital Fund:</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  195.00</w:t>
      </w:r>
    </w:p>
    <w:p w14:paraId="0BA2139E" w14:textId="77777777" w:rsidR="00860BEC" w:rsidRDefault="00860BEC" w:rsidP="00860BEC">
      <w:pPr>
        <w:keepLines/>
        <w:rPr>
          <w:sz w:val="28"/>
          <w:szCs w:val="28"/>
        </w:rPr>
      </w:pPr>
      <w:r>
        <w:rPr>
          <w:sz w:val="28"/>
          <w:szCs w:val="28"/>
        </w:rPr>
        <w:t> </w:t>
      </w:r>
    </w:p>
    <w:p w14:paraId="63D73B5C" w14:textId="77777777" w:rsidR="00860BEC" w:rsidRDefault="00860BEC" w:rsidP="00860BEC">
      <w:pPr>
        <w:widowControl w:val="0"/>
        <w:rPr>
          <w:rFonts w:ascii="Calibri" w:hAnsi="Calibri" w:cs="Calibri"/>
        </w:rPr>
      </w:pPr>
      <w:r>
        <w:t> </w:t>
      </w:r>
    </w:p>
    <w:p w14:paraId="5DBE452D" w14:textId="77777777" w:rsidR="00860BEC" w:rsidRDefault="00860BEC" w:rsidP="008E412E"/>
    <w:p w14:paraId="530D23A5" w14:textId="77777777" w:rsidR="00860BEC" w:rsidRDefault="00860BEC" w:rsidP="008E412E"/>
    <w:p w14:paraId="3A1D4802" w14:textId="77777777" w:rsidR="00860BEC" w:rsidRDefault="00860BEC" w:rsidP="008E412E"/>
    <w:p w14:paraId="1060511E" w14:textId="77777777" w:rsidR="00860BEC" w:rsidRDefault="00860BEC" w:rsidP="008E412E"/>
    <w:p w14:paraId="5A149DF3" w14:textId="77777777" w:rsidR="00860BEC" w:rsidRDefault="00860BEC" w:rsidP="008E412E"/>
    <w:p w14:paraId="63FC5A01" w14:textId="77777777" w:rsidR="00860BEC" w:rsidRDefault="00860BEC" w:rsidP="008E412E"/>
    <w:p w14:paraId="6315B353" w14:textId="77777777" w:rsidR="00860BEC" w:rsidRDefault="00860BEC" w:rsidP="008E412E"/>
    <w:p w14:paraId="528D649F" w14:textId="77777777" w:rsidR="00860BEC" w:rsidRDefault="00860BEC" w:rsidP="008E412E"/>
    <w:p w14:paraId="155A1011" w14:textId="77777777" w:rsidR="00860BEC" w:rsidRDefault="00860BEC" w:rsidP="008E412E"/>
    <w:p w14:paraId="3B2709A8" w14:textId="77777777" w:rsidR="00860BEC" w:rsidRDefault="00860BEC" w:rsidP="008E412E"/>
    <w:p w14:paraId="63AA55AF" w14:textId="77777777" w:rsidR="00860BEC" w:rsidRDefault="00860BEC" w:rsidP="008E412E"/>
    <w:p w14:paraId="18A60ABF" w14:textId="77777777" w:rsidR="00860BEC" w:rsidRDefault="00860BEC" w:rsidP="008E412E"/>
    <w:p w14:paraId="34F6F1A4" w14:textId="77777777" w:rsidR="00860BEC" w:rsidRDefault="00860BEC" w:rsidP="008E412E"/>
    <w:p w14:paraId="00A0F986" w14:textId="77777777" w:rsidR="00860BEC" w:rsidRDefault="00860BEC" w:rsidP="008E412E"/>
    <w:p w14:paraId="3A912E18" w14:textId="77777777" w:rsidR="00860BEC" w:rsidRDefault="00860BEC" w:rsidP="008E412E"/>
    <w:p w14:paraId="6EA23332" w14:textId="77777777" w:rsidR="00860BEC" w:rsidRDefault="00860BEC" w:rsidP="008E412E"/>
    <w:p w14:paraId="5F9300B8" w14:textId="77777777" w:rsidR="00860BEC" w:rsidRDefault="00860BEC" w:rsidP="008E412E"/>
    <w:p w14:paraId="258F80EA" w14:textId="77777777" w:rsidR="00860BEC" w:rsidRDefault="00860BEC" w:rsidP="008E412E"/>
    <w:p w14:paraId="0D516455" w14:textId="77777777" w:rsidR="00860BEC" w:rsidRDefault="00860BEC" w:rsidP="008E412E"/>
    <w:p w14:paraId="0682C3C2" w14:textId="77777777" w:rsidR="00860BEC" w:rsidRDefault="00860BEC" w:rsidP="008E412E"/>
    <w:p w14:paraId="619CA9C3" w14:textId="77777777" w:rsidR="00860BEC" w:rsidRDefault="00860BEC" w:rsidP="008E412E"/>
    <w:p w14:paraId="52299832" w14:textId="77777777" w:rsidR="00860BEC" w:rsidRDefault="00860BEC" w:rsidP="008E412E"/>
    <w:p w14:paraId="20C0A7C2" w14:textId="77777777" w:rsidR="00860BEC" w:rsidRDefault="00860BEC" w:rsidP="008E412E"/>
    <w:p w14:paraId="19F07F0B" w14:textId="77777777" w:rsidR="00860BEC" w:rsidRDefault="00860BEC" w:rsidP="008E412E"/>
    <w:p w14:paraId="3A467A00" w14:textId="77777777" w:rsidR="00860BEC" w:rsidRDefault="00860BEC" w:rsidP="008E412E"/>
    <w:p w14:paraId="3CC323E6" w14:textId="77777777" w:rsidR="00860BEC" w:rsidRDefault="00860BEC" w:rsidP="008E412E"/>
    <w:p w14:paraId="2544F67D" w14:textId="77777777" w:rsidR="00860BEC" w:rsidRDefault="00860BEC" w:rsidP="008E412E"/>
    <w:p w14:paraId="61B0DB45" w14:textId="77777777" w:rsidR="00860BEC" w:rsidRDefault="00860BEC" w:rsidP="008E412E"/>
    <w:p w14:paraId="58D8D94E" w14:textId="77777777" w:rsidR="00860BEC" w:rsidRDefault="00860BEC" w:rsidP="008E412E"/>
    <w:p w14:paraId="21A57FA0" w14:textId="77777777" w:rsidR="00860BEC" w:rsidRDefault="00860BEC" w:rsidP="00860BEC">
      <w:pPr>
        <w:widowControl w:val="0"/>
        <w:jc w:val="center"/>
        <w:rPr>
          <w:b/>
          <w:bCs/>
          <w:sz w:val="28"/>
          <w:szCs w:val="28"/>
        </w:rPr>
      </w:pPr>
      <w:r>
        <w:rPr>
          <w:b/>
          <w:bCs/>
          <w:sz w:val="28"/>
          <w:szCs w:val="28"/>
        </w:rPr>
        <w:lastRenderedPageBreak/>
        <w:t>ACTIVITIES, EVENTS &amp; MEETINGS</w:t>
      </w:r>
    </w:p>
    <w:p w14:paraId="651DD3D2" w14:textId="77777777" w:rsidR="00860BEC" w:rsidRDefault="00860BEC" w:rsidP="00860BEC">
      <w:pPr>
        <w:widowControl w:val="0"/>
        <w:jc w:val="center"/>
        <w:rPr>
          <w:b/>
          <w:bCs/>
          <w:sz w:val="28"/>
          <w:szCs w:val="28"/>
        </w:rPr>
      </w:pPr>
      <w:r>
        <w:rPr>
          <w:b/>
          <w:bCs/>
          <w:sz w:val="28"/>
          <w:szCs w:val="28"/>
        </w:rPr>
        <w:t>JUNE 2026</w:t>
      </w:r>
    </w:p>
    <w:p w14:paraId="4454100E" w14:textId="77777777" w:rsidR="00860BEC" w:rsidRDefault="00860BEC" w:rsidP="00860BEC">
      <w:pPr>
        <w:widowControl w:val="0"/>
        <w:jc w:val="center"/>
        <w:rPr>
          <w:b/>
          <w:bCs/>
          <w:sz w:val="28"/>
          <w:szCs w:val="28"/>
        </w:rPr>
      </w:pPr>
      <w:r>
        <w:rPr>
          <w:b/>
          <w:bCs/>
          <w:sz w:val="28"/>
          <w:szCs w:val="28"/>
        </w:rPr>
        <w:t> </w:t>
      </w:r>
    </w:p>
    <w:p w14:paraId="67F8D116" w14:textId="77777777" w:rsidR="00860BEC" w:rsidRDefault="00860BEC" w:rsidP="00860BEC">
      <w:pPr>
        <w:widowControl w:val="0"/>
      </w:pPr>
      <w:r>
        <w:rPr>
          <w:b/>
          <w:bCs/>
        </w:rPr>
        <w:t xml:space="preserve">Wednesday, </w:t>
      </w:r>
      <w:r>
        <w:t>June 3, 2026 @ 10:00 a.m. God’s Purls</w:t>
      </w:r>
    </w:p>
    <w:p w14:paraId="4F7A1754" w14:textId="77777777" w:rsidR="00860BEC" w:rsidRDefault="00860BEC" w:rsidP="00860BEC">
      <w:pPr>
        <w:spacing w:line="256" w:lineRule="auto"/>
        <w:rPr>
          <w:sz w:val="4"/>
          <w:szCs w:val="4"/>
        </w:rPr>
      </w:pPr>
      <w:r>
        <w:rPr>
          <w:sz w:val="4"/>
          <w:szCs w:val="4"/>
        </w:rPr>
        <w:t> </w:t>
      </w:r>
    </w:p>
    <w:p w14:paraId="19DDBF4B" w14:textId="77777777" w:rsidR="00860BEC" w:rsidRDefault="00860BEC" w:rsidP="00860BEC">
      <w:pPr>
        <w:widowControl w:val="0"/>
      </w:pPr>
      <w:r>
        <w:rPr>
          <w:b/>
          <w:bCs/>
        </w:rPr>
        <w:t xml:space="preserve">Thursday, </w:t>
      </w:r>
      <w:r>
        <w:t>June 4, 2026 Faith Circle</w:t>
      </w:r>
    </w:p>
    <w:p w14:paraId="6B00688D" w14:textId="77777777" w:rsidR="00860BEC" w:rsidRDefault="00860BEC" w:rsidP="00860BEC">
      <w:pPr>
        <w:spacing w:line="256" w:lineRule="auto"/>
        <w:rPr>
          <w:sz w:val="4"/>
          <w:szCs w:val="4"/>
        </w:rPr>
      </w:pPr>
      <w:r>
        <w:rPr>
          <w:sz w:val="4"/>
          <w:szCs w:val="4"/>
        </w:rPr>
        <w:t> </w:t>
      </w:r>
    </w:p>
    <w:p w14:paraId="09B7CDEE" w14:textId="77777777" w:rsidR="00860BEC" w:rsidRDefault="00860BEC" w:rsidP="00860BEC">
      <w:pPr>
        <w:widowControl w:val="0"/>
      </w:pPr>
      <w:r>
        <w:rPr>
          <w:b/>
          <w:bCs/>
        </w:rPr>
        <w:t xml:space="preserve">Saturday, </w:t>
      </w:r>
      <w:r>
        <w:t>June 6, 2026 @ 4:00 p.m. 2 Pentecost Worship Service/Sanctuary</w:t>
      </w:r>
    </w:p>
    <w:p w14:paraId="6B63DBBB" w14:textId="77777777" w:rsidR="00860BEC" w:rsidRDefault="00860BEC" w:rsidP="00860BEC">
      <w:pPr>
        <w:spacing w:line="256" w:lineRule="auto"/>
      </w:pPr>
      <w:r>
        <w:t> </w:t>
      </w:r>
    </w:p>
    <w:p w14:paraId="70F17E94" w14:textId="77777777" w:rsidR="00860BEC" w:rsidRDefault="00860BEC" w:rsidP="00860BEC">
      <w:pPr>
        <w:spacing w:line="256" w:lineRule="auto"/>
        <w:rPr>
          <w:sz w:val="12"/>
          <w:szCs w:val="12"/>
        </w:rPr>
      </w:pPr>
      <w:r>
        <w:rPr>
          <w:sz w:val="12"/>
          <w:szCs w:val="12"/>
        </w:rPr>
        <w:t> </w:t>
      </w:r>
    </w:p>
    <w:p w14:paraId="5DD172C5" w14:textId="77777777" w:rsidR="00860BEC" w:rsidRDefault="00860BEC" w:rsidP="00860BEC">
      <w:pPr>
        <w:widowControl w:val="0"/>
      </w:pPr>
      <w:r>
        <w:rPr>
          <w:b/>
          <w:bCs/>
        </w:rPr>
        <w:t xml:space="preserve">Sunday, </w:t>
      </w:r>
      <w:r>
        <w:t xml:space="preserve">June 7, 2026 @ 9:00 a.m. 2 Pentecost Worship Service/Sanctuary with coffee  </w:t>
      </w:r>
    </w:p>
    <w:p w14:paraId="7B91F876" w14:textId="13D09A5A" w:rsidR="00860BEC" w:rsidRDefault="00860BEC" w:rsidP="00860BEC">
      <w:pPr>
        <w:widowControl w:val="0"/>
        <w:ind w:left="6480" w:firstLine="720"/>
      </w:pPr>
      <w:r>
        <w:t xml:space="preserve">             after</w:t>
      </w:r>
    </w:p>
    <w:p w14:paraId="29F5BB15" w14:textId="77777777" w:rsidR="00860BEC" w:rsidRDefault="00860BEC" w:rsidP="00860BEC">
      <w:pPr>
        <w:spacing w:line="256" w:lineRule="auto"/>
        <w:rPr>
          <w:sz w:val="4"/>
          <w:szCs w:val="4"/>
        </w:rPr>
      </w:pPr>
      <w:r>
        <w:rPr>
          <w:sz w:val="4"/>
          <w:szCs w:val="4"/>
        </w:rPr>
        <w:t> </w:t>
      </w:r>
    </w:p>
    <w:p w14:paraId="5316E3FA" w14:textId="77777777" w:rsidR="00860BEC" w:rsidRDefault="00860BEC" w:rsidP="00860BEC">
      <w:pPr>
        <w:widowControl w:val="0"/>
      </w:pPr>
      <w:r>
        <w:rPr>
          <w:b/>
          <w:bCs/>
        </w:rPr>
        <w:t xml:space="preserve">Monday, </w:t>
      </w:r>
      <w:r>
        <w:t>June 8, 2026 @ 1:00 p.m. Hope Circle/Green Room</w:t>
      </w:r>
    </w:p>
    <w:p w14:paraId="3034D55F" w14:textId="77777777" w:rsidR="00860BEC" w:rsidRDefault="00860BEC" w:rsidP="00860BEC">
      <w:pPr>
        <w:spacing w:line="256" w:lineRule="auto"/>
        <w:rPr>
          <w:sz w:val="4"/>
          <w:szCs w:val="4"/>
        </w:rPr>
      </w:pPr>
      <w:r>
        <w:rPr>
          <w:sz w:val="4"/>
          <w:szCs w:val="4"/>
        </w:rPr>
        <w:t> </w:t>
      </w:r>
    </w:p>
    <w:p w14:paraId="0E56AE98" w14:textId="77777777" w:rsidR="00860BEC" w:rsidRDefault="00860BEC" w:rsidP="00860BEC">
      <w:pPr>
        <w:widowControl w:val="0"/>
        <w:rPr>
          <w:b/>
          <w:bCs/>
        </w:rPr>
      </w:pPr>
      <w:r>
        <w:rPr>
          <w:b/>
          <w:bCs/>
        </w:rPr>
        <w:t>Tuesday, June 9, 2026</w:t>
      </w:r>
      <w:r>
        <w:t xml:space="preserve"> </w:t>
      </w:r>
      <w:r>
        <w:rPr>
          <w:b/>
          <w:bCs/>
        </w:rPr>
        <w:t xml:space="preserve">11:00 a.m.-10:00 p.m. GIVE BACK at Holly’s Restaurant &amp;                     </w:t>
      </w:r>
    </w:p>
    <w:p w14:paraId="75EA7866" w14:textId="6C7E7DA0" w:rsidR="00860BEC" w:rsidRDefault="00860BEC" w:rsidP="00860BEC">
      <w:pPr>
        <w:widowControl w:val="0"/>
        <w:rPr>
          <w:b/>
          <w:bCs/>
        </w:rPr>
      </w:pPr>
      <w:r>
        <w:rPr>
          <w:b/>
          <w:bCs/>
        </w:rPr>
        <w:t xml:space="preserve">                                                                                                                                       Pub</w:t>
      </w:r>
    </w:p>
    <w:p w14:paraId="3F19C78F" w14:textId="77777777" w:rsidR="00860BEC" w:rsidRDefault="00860BEC" w:rsidP="00860BEC">
      <w:pPr>
        <w:spacing w:line="256" w:lineRule="auto"/>
        <w:rPr>
          <w:b/>
          <w:bCs/>
          <w:sz w:val="4"/>
          <w:szCs w:val="4"/>
        </w:rPr>
      </w:pPr>
      <w:r>
        <w:rPr>
          <w:b/>
          <w:bCs/>
          <w:sz w:val="4"/>
          <w:szCs w:val="4"/>
        </w:rPr>
        <w:t> </w:t>
      </w:r>
    </w:p>
    <w:p w14:paraId="5B097F01" w14:textId="77777777" w:rsidR="00860BEC" w:rsidRDefault="00860BEC" w:rsidP="00860BEC">
      <w:pPr>
        <w:widowControl w:val="0"/>
      </w:pPr>
      <w:r>
        <w:rPr>
          <w:b/>
          <w:bCs/>
        </w:rPr>
        <w:t xml:space="preserve">Wednesday, </w:t>
      </w:r>
      <w:r>
        <w:t>June 10, 2026 @ 10:00 a.m. God’s Purls</w:t>
      </w:r>
    </w:p>
    <w:p w14:paraId="165A4333" w14:textId="77777777" w:rsidR="00860BEC" w:rsidRDefault="00860BEC" w:rsidP="00860BEC">
      <w:pPr>
        <w:widowControl w:val="0"/>
      </w:pPr>
      <w:r>
        <w:tab/>
      </w:r>
      <w:r>
        <w:tab/>
      </w:r>
      <w:r>
        <w:tab/>
        <w:t xml:space="preserve">          @ 4:30 p.m. Choir Rehearsal/Sanctuary</w:t>
      </w:r>
    </w:p>
    <w:p w14:paraId="1FD0BC58" w14:textId="77777777" w:rsidR="00860BEC" w:rsidRDefault="00860BEC" w:rsidP="00860BEC">
      <w:pPr>
        <w:spacing w:line="256" w:lineRule="auto"/>
        <w:rPr>
          <w:sz w:val="4"/>
          <w:szCs w:val="4"/>
        </w:rPr>
      </w:pPr>
      <w:r>
        <w:rPr>
          <w:sz w:val="4"/>
          <w:szCs w:val="4"/>
        </w:rPr>
        <w:t> </w:t>
      </w:r>
    </w:p>
    <w:p w14:paraId="25D63404" w14:textId="77777777" w:rsidR="00860BEC" w:rsidRDefault="00860BEC" w:rsidP="00860BEC">
      <w:pPr>
        <w:widowControl w:val="0"/>
      </w:pPr>
      <w:r>
        <w:rPr>
          <w:b/>
          <w:bCs/>
        </w:rPr>
        <w:t xml:space="preserve">Saturday, </w:t>
      </w:r>
      <w:r>
        <w:t xml:space="preserve">June 13, 2026 @ 4:00 p.m. 3 Pentecost Worship Service/Sanctuary  </w:t>
      </w:r>
    </w:p>
    <w:p w14:paraId="25965233" w14:textId="77777777" w:rsidR="00860BEC" w:rsidRDefault="00860BEC" w:rsidP="00860BEC">
      <w:pPr>
        <w:spacing w:line="256" w:lineRule="auto"/>
        <w:rPr>
          <w:sz w:val="40"/>
          <w:szCs w:val="40"/>
        </w:rPr>
      </w:pPr>
      <w:r>
        <w:rPr>
          <w:sz w:val="40"/>
          <w:szCs w:val="40"/>
        </w:rPr>
        <w:t> </w:t>
      </w:r>
    </w:p>
    <w:p w14:paraId="12DC32B7" w14:textId="77777777" w:rsidR="00860BEC" w:rsidRDefault="00860BEC" w:rsidP="00860BEC">
      <w:pPr>
        <w:spacing w:line="256" w:lineRule="auto"/>
        <w:rPr>
          <w:sz w:val="12"/>
          <w:szCs w:val="12"/>
        </w:rPr>
      </w:pPr>
      <w:r>
        <w:rPr>
          <w:sz w:val="12"/>
          <w:szCs w:val="12"/>
        </w:rPr>
        <w:t> </w:t>
      </w:r>
    </w:p>
    <w:p w14:paraId="4BA6668D" w14:textId="77777777" w:rsidR="00860BEC" w:rsidRDefault="00860BEC" w:rsidP="00860BEC">
      <w:pPr>
        <w:widowControl w:val="0"/>
      </w:pPr>
      <w:r>
        <w:rPr>
          <w:b/>
          <w:bCs/>
        </w:rPr>
        <w:t xml:space="preserve">Sunday, </w:t>
      </w:r>
      <w:r>
        <w:t xml:space="preserve">June 14, 2026 @ 9:00 a.m. 3 Pentecost Worship Service/Sanctuary with coffee </w:t>
      </w:r>
    </w:p>
    <w:p w14:paraId="24925533" w14:textId="1E4824B8" w:rsidR="00860BEC" w:rsidRDefault="00860BEC" w:rsidP="00860BEC">
      <w:pPr>
        <w:widowControl w:val="0"/>
      </w:pPr>
      <w:r>
        <w:t xml:space="preserve">                                                                                                                                        after</w:t>
      </w:r>
    </w:p>
    <w:p w14:paraId="1CDB3A48" w14:textId="77777777" w:rsidR="00860BEC" w:rsidRDefault="00860BEC" w:rsidP="00860BEC">
      <w:pPr>
        <w:spacing w:line="256" w:lineRule="auto"/>
        <w:rPr>
          <w:sz w:val="4"/>
          <w:szCs w:val="4"/>
        </w:rPr>
      </w:pPr>
      <w:r>
        <w:rPr>
          <w:sz w:val="4"/>
          <w:szCs w:val="4"/>
        </w:rPr>
        <w:t> </w:t>
      </w:r>
    </w:p>
    <w:p w14:paraId="21578AD7" w14:textId="77777777" w:rsidR="00860BEC" w:rsidRDefault="00860BEC" w:rsidP="00860BEC">
      <w:pPr>
        <w:widowControl w:val="0"/>
      </w:pPr>
      <w:r>
        <w:rPr>
          <w:b/>
          <w:bCs/>
        </w:rPr>
        <w:t xml:space="preserve">Wednesday, </w:t>
      </w:r>
      <w:r>
        <w:t>June 17, 2026 @ 10:00 God’s Purls</w:t>
      </w:r>
    </w:p>
    <w:p w14:paraId="367613CD" w14:textId="77777777" w:rsidR="00860BEC" w:rsidRDefault="00860BEC" w:rsidP="00860BEC">
      <w:pPr>
        <w:spacing w:line="256" w:lineRule="auto"/>
        <w:rPr>
          <w:sz w:val="4"/>
          <w:szCs w:val="4"/>
        </w:rPr>
      </w:pPr>
      <w:r>
        <w:rPr>
          <w:sz w:val="4"/>
          <w:szCs w:val="4"/>
        </w:rPr>
        <w:t> </w:t>
      </w:r>
    </w:p>
    <w:p w14:paraId="6AE27410" w14:textId="77777777" w:rsidR="00860BEC" w:rsidRDefault="00860BEC" w:rsidP="00860BEC">
      <w:pPr>
        <w:widowControl w:val="0"/>
      </w:pPr>
      <w:r>
        <w:rPr>
          <w:b/>
          <w:bCs/>
        </w:rPr>
        <w:t xml:space="preserve">Saturday, </w:t>
      </w:r>
      <w:r>
        <w:t>June 20, 2026 at 4:00 p.m. 4 Pentecost Worship Service/Sanctuary</w:t>
      </w:r>
    </w:p>
    <w:p w14:paraId="0C8B8CCA" w14:textId="77777777" w:rsidR="00860BEC" w:rsidRDefault="00860BEC" w:rsidP="00860BEC">
      <w:pPr>
        <w:spacing w:line="256" w:lineRule="auto"/>
        <w:rPr>
          <w:sz w:val="36"/>
          <w:szCs w:val="36"/>
        </w:rPr>
      </w:pPr>
      <w:r>
        <w:rPr>
          <w:sz w:val="36"/>
          <w:szCs w:val="36"/>
        </w:rPr>
        <w:t> </w:t>
      </w:r>
    </w:p>
    <w:p w14:paraId="60A4E857" w14:textId="77777777" w:rsidR="00860BEC" w:rsidRDefault="00860BEC" w:rsidP="00860BEC">
      <w:pPr>
        <w:spacing w:line="256" w:lineRule="auto"/>
        <w:rPr>
          <w:sz w:val="12"/>
          <w:szCs w:val="12"/>
        </w:rPr>
      </w:pPr>
      <w:r>
        <w:rPr>
          <w:sz w:val="12"/>
          <w:szCs w:val="12"/>
        </w:rPr>
        <w:t> </w:t>
      </w:r>
    </w:p>
    <w:p w14:paraId="50B56A6E" w14:textId="77777777" w:rsidR="00860BEC" w:rsidRDefault="00860BEC" w:rsidP="00860BEC">
      <w:pPr>
        <w:widowControl w:val="0"/>
      </w:pPr>
      <w:r>
        <w:rPr>
          <w:b/>
          <w:bCs/>
        </w:rPr>
        <w:t xml:space="preserve">Sunday, </w:t>
      </w:r>
      <w:r>
        <w:t xml:space="preserve">June 21, 2026 @ 9:00 a.m. 4 Pentecost Worship Service/Sanctuary with coffee </w:t>
      </w:r>
    </w:p>
    <w:p w14:paraId="31722BF8" w14:textId="472815B1" w:rsidR="00860BEC" w:rsidRDefault="00860BEC" w:rsidP="00860BEC">
      <w:pPr>
        <w:widowControl w:val="0"/>
      </w:pPr>
      <w:r>
        <w:t xml:space="preserve">                                                                                                                                        after</w:t>
      </w:r>
    </w:p>
    <w:p w14:paraId="040DA52F" w14:textId="77777777" w:rsidR="00860BEC" w:rsidRDefault="00860BEC" w:rsidP="00860BEC">
      <w:pPr>
        <w:spacing w:line="256" w:lineRule="auto"/>
        <w:rPr>
          <w:sz w:val="4"/>
          <w:szCs w:val="4"/>
        </w:rPr>
      </w:pPr>
      <w:r>
        <w:rPr>
          <w:sz w:val="4"/>
          <w:szCs w:val="4"/>
        </w:rPr>
        <w:t> </w:t>
      </w:r>
    </w:p>
    <w:p w14:paraId="1A86B89E" w14:textId="77777777" w:rsidR="00860BEC" w:rsidRDefault="00860BEC" w:rsidP="00860BEC">
      <w:pPr>
        <w:widowControl w:val="0"/>
      </w:pPr>
      <w:r>
        <w:rPr>
          <w:b/>
          <w:bCs/>
        </w:rPr>
        <w:t xml:space="preserve">Monday, </w:t>
      </w:r>
      <w:r>
        <w:t>June 22, 2026 @ 2:00 p.m. Finance Committee Mtg./Luther House</w:t>
      </w:r>
    </w:p>
    <w:p w14:paraId="3D65563F" w14:textId="77777777" w:rsidR="00860BEC" w:rsidRDefault="00860BEC" w:rsidP="00860BEC">
      <w:pPr>
        <w:spacing w:line="256" w:lineRule="auto"/>
        <w:rPr>
          <w:sz w:val="4"/>
          <w:szCs w:val="4"/>
        </w:rPr>
      </w:pPr>
      <w:r>
        <w:rPr>
          <w:sz w:val="4"/>
          <w:szCs w:val="4"/>
        </w:rPr>
        <w:t> </w:t>
      </w:r>
    </w:p>
    <w:p w14:paraId="73AA8859" w14:textId="77777777" w:rsidR="00860BEC" w:rsidRDefault="00860BEC" w:rsidP="00860BEC">
      <w:pPr>
        <w:widowControl w:val="0"/>
      </w:pPr>
      <w:r>
        <w:tab/>
      </w:r>
      <w:r>
        <w:tab/>
      </w:r>
      <w:r>
        <w:tab/>
        <w:t xml:space="preserve">    @ 3:00 p.m. Executive Board Mtg/Luther House</w:t>
      </w:r>
    </w:p>
    <w:p w14:paraId="703DB9E3" w14:textId="77777777" w:rsidR="00860BEC" w:rsidRDefault="00860BEC" w:rsidP="00860BEC">
      <w:pPr>
        <w:spacing w:line="256" w:lineRule="auto"/>
        <w:rPr>
          <w:sz w:val="4"/>
          <w:szCs w:val="4"/>
        </w:rPr>
      </w:pPr>
      <w:r>
        <w:rPr>
          <w:sz w:val="4"/>
          <w:szCs w:val="4"/>
        </w:rPr>
        <w:t> </w:t>
      </w:r>
    </w:p>
    <w:p w14:paraId="0B11278A" w14:textId="77777777" w:rsidR="00860BEC" w:rsidRDefault="00860BEC" w:rsidP="00860BEC">
      <w:pPr>
        <w:widowControl w:val="0"/>
      </w:pPr>
      <w:r>
        <w:rPr>
          <w:b/>
          <w:bCs/>
        </w:rPr>
        <w:t xml:space="preserve">Wednesday, </w:t>
      </w:r>
      <w:r>
        <w:t>June 24, 2026 @ 10:00 a.m. God’s Purls</w:t>
      </w:r>
    </w:p>
    <w:p w14:paraId="2C26862B" w14:textId="77777777" w:rsidR="00860BEC" w:rsidRDefault="00860BEC" w:rsidP="00860BEC">
      <w:pPr>
        <w:widowControl w:val="0"/>
      </w:pPr>
      <w:r>
        <w:tab/>
      </w:r>
      <w:r>
        <w:tab/>
      </w:r>
      <w:r>
        <w:tab/>
        <w:t xml:space="preserve">          @ 4:30 p.m. Choir Rehearsal/Sanctuary</w:t>
      </w:r>
    </w:p>
    <w:p w14:paraId="5CF5D977" w14:textId="77777777" w:rsidR="00860BEC" w:rsidRDefault="00860BEC" w:rsidP="00860BEC">
      <w:pPr>
        <w:spacing w:line="256" w:lineRule="auto"/>
        <w:rPr>
          <w:sz w:val="4"/>
          <w:szCs w:val="4"/>
        </w:rPr>
      </w:pPr>
      <w:r>
        <w:rPr>
          <w:sz w:val="4"/>
          <w:szCs w:val="4"/>
        </w:rPr>
        <w:t> </w:t>
      </w:r>
    </w:p>
    <w:p w14:paraId="5EA48CC2" w14:textId="77777777" w:rsidR="00860BEC" w:rsidRDefault="00860BEC" w:rsidP="00860BEC">
      <w:pPr>
        <w:widowControl w:val="0"/>
      </w:pPr>
      <w:r>
        <w:rPr>
          <w:b/>
          <w:bCs/>
        </w:rPr>
        <w:t xml:space="preserve">Thursday, </w:t>
      </w:r>
      <w:r>
        <w:t>June 25, 2026 @ 3:00 p.m. Church Council Meeting/St. Paul Room</w:t>
      </w:r>
    </w:p>
    <w:p w14:paraId="69B8E935" w14:textId="77777777" w:rsidR="00860BEC" w:rsidRDefault="00860BEC" w:rsidP="00860BEC">
      <w:pPr>
        <w:spacing w:line="256" w:lineRule="auto"/>
        <w:rPr>
          <w:sz w:val="4"/>
          <w:szCs w:val="4"/>
        </w:rPr>
      </w:pPr>
      <w:r>
        <w:rPr>
          <w:sz w:val="4"/>
          <w:szCs w:val="4"/>
        </w:rPr>
        <w:t> </w:t>
      </w:r>
    </w:p>
    <w:p w14:paraId="75D78452" w14:textId="77777777" w:rsidR="00860BEC" w:rsidRDefault="00860BEC" w:rsidP="00860BEC">
      <w:pPr>
        <w:widowControl w:val="0"/>
      </w:pPr>
      <w:r>
        <w:rPr>
          <w:b/>
          <w:bCs/>
        </w:rPr>
        <w:t xml:space="preserve">Saturday, </w:t>
      </w:r>
      <w:r>
        <w:t>June 27, 2026 @ 4:00 p.m. 5 Pentecost Worship Service/Sanctuary</w:t>
      </w:r>
    </w:p>
    <w:p w14:paraId="67FC3778" w14:textId="77777777" w:rsidR="00860BEC" w:rsidRDefault="00860BEC" w:rsidP="00860BEC">
      <w:pPr>
        <w:spacing w:line="256" w:lineRule="auto"/>
        <w:rPr>
          <w:sz w:val="36"/>
          <w:szCs w:val="36"/>
        </w:rPr>
      </w:pPr>
      <w:r>
        <w:rPr>
          <w:sz w:val="36"/>
          <w:szCs w:val="36"/>
        </w:rPr>
        <w:t> </w:t>
      </w:r>
    </w:p>
    <w:p w14:paraId="51E8F632" w14:textId="77777777" w:rsidR="00860BEC" w:rsidRDefault="00860BEC" w:rsidP="00860BEC">
      <w:pPr>
        <w:spacing w:line="256" w:lineRule="auto"/>
        <w:rPr>
          <w:sz w:val="12"/>
          <w:szCs w:val="12"/>
        </w:rPr>
      </w:pPr>
      <w:r>
        <w:rPr>
          <w:sz w:val="12"/>
          <w:szCs w:val="12"/>
        </w:rPr>
        <w:t> </w:t>
      </w:r>
    </w:p>
    <w:p w14:paraId="67D50628" w14:textId="77777777" w:rsidR="00860BEC" w:rsidRDefault="00860BEC" w:rsidP="00860BEC">
      <w:pPr>
        <w:widowControl w:val="0"/>
      </w:pPr>
      <w:r>
        <w:rPr>
          <w:b/>
          <w:bCs/>
        </w:rPr>
        <w:t xml:space="preserve">Sunday, </w:t>
      </w:r>
      <w:r>
        <w:t xml:space="preserve">June 28, 2026 @ 9:00 a.m. 5 Pentecost Worship Service/Sanctuary with coffee                                 </w:t>
      </w:r>
    </w:p>
    <w:p w14:paraId="7139C2D0" w14:textId="10D4CAF6" w:rsidR="00860BEC" w:rsidRDefault="00860BEC" w:rsidP="00860BEC">
      <w:pPr>
        <w:widowControl w:val="0"/>
      </w:pPr>
      <w:r>
        <w:t xml:space="preserve">                                                                                                                                        after</w:t>
      </w:r>
    </w:p>
    <w:p w14:paraId="4FF39FEB" w14:textId="77777777" w:rsidR="00860BEC" w:rsidRDefault="00860BEC" w:rsidP="00860BEC">
      <w:pPr>
        <w:widowControl w:val="0"/>
        <w:rPr>
          <w:rFonts w:ascii="Calibri" w:hAnsi="Calibri" w:cs="Calibri"/>
        </w:rPr>
      </w:pPr>
      <w:r>
        <w:t> </w:t>
      </w:r>
    </w:p>
    <w:p w14:paraId="12156D1D" w14:textId="77777777" w:rsidR="00860BEC" w:rsidRDefault="00860BEC" w:rsidP="008E412E"/>
    <w:p w14:paraId="4E7B06EC" w14:textId="77777777" w:rsidR="00860BEC" w:rsidRDefault="00860BEC" w:rsidP="008E412E"/>
    <w:p w14:paraId="60C5777B" w14:textId="77777777" w:rsidR="00860BEC" w:rsidRDefault="00860BEC" w:rsidP="008E412E"/>
    <w:p w14:paraId="12858B2B" w14:textId="77777777" w:rsidR="00860BEC" w:rsidRDefault="00860BEC" w:rsidP="008E412E"/>
    <w:p w14:paraId="2838B029" w14:textId="77777777" w:rsidR="00860BEC" w:rsidRDefault="00860BEC" w:rsidP="008E412E"/>
    <w:p w14:paraId="21CAEFEF" w14:textId="77777777" w:rsidR="00860BEC" w:rsidRDefault="00860BEC" w:rsidP="008E412E"/>
    <w:p w14:paraId="7FB811AC" w14:textId="77777777" w:rsidR="00860BEC" w:rsidRDefault="00860BEC" w:rsidP="00860BEC">
      <w:pPr>
        <w:widowControl w:val="0"/>
        <w:spacing w:after="160" w:line="256" w:lineRule="auto"/>
        <w:jc w:val="center"/>
        <w:rPr>
          <w:rFonts w:ascii="Curlz MT" w:hAnsi="Curlz MT"/>
          <w:sz w:val="52"/>
          <w:szCs w:val="52"/>
        </w:rPr>
      </w:pPr>
      <w:r>
        <w:rPr>
          <w:rFonts w:ascii="Curlz MT" w:hAnsi="Curlz MT"/>
          <w:sz w:val="52"/>
          <w:szCs w:val="52"/>
        </w:rPr>
        <w:lastRenderedPageBreak/>
        <w:t>Thank$ for $haring</w:t>
      </w:r>
    </w:p>
    <w:p w14:paraId="538AF6D5" w14:textId="77777777" w:rsidR="00860BEC" w:rsidRDefault="00860BEC" w:rsidP="00860BEC">
      <w:pPr>
        <w:jc w:val="both"/>
        <w:rPr>
          <w:sz w:val="28"/>
          <w:szCs w:val="28"/>
        </w:rPr>
      </w:pPr>
      <w:r>
        <w:rPr>
          <w:sz w:val="28"/>
          <w:szCs w:val="28"/>
        </w:rPr>
        <w:t xml:space="preserve">Thank you to all who participate in our Give-Back opportunities each month where we earn $$ to add to our Mission of the Month donations, from our congregation to those in our community who need our help! On </w:t>
      </w:r>
      <w:r>
        <w:rPr>
          <w:b/>
          <w:bCs/>
          <w:sz w:val="28"/>
          <w:szCs w:val="28"/>
        </w:rPr>
        <w:t xml:space="preserve">Tuesday, June 9, 2026 from 11:00 a.m.—10:00 p.m. we’ll be meeting at Holly’s Restaurant for our GIVE BACK </w:t>
      </w:r>
      <w:r>
        <w:rPr>
          <w:sz w:val="28"/>
          <w:szCs w:val="28"/>
        </w:rPr>
        <w:t xml:space="preserve">for June. Here are two coupons. One for you and one for a friend. </w:t>
      </w:r>
    </w:p>
    <w:p w14:paraId="152C3341" w14:textId="77777777" w:rsidR="00860BEC" w:rsidRDefault="00860BEC" w:rsidP="00860BEC">
      <w:pPr>
        <w:jc w:val="both"/>
        <w:rPr>
          <w:sz w:val="28"/>
          <w:szCs w:val="28"/>
        </w:rPr>
      </w:pPr>
      <w:r>
        <w:rPr>
          <w:sz w:val="28"/>
          <w:szCs w:val="28"/>
        </w:rPr>
        <w:t> </w:t>
      </w:r>
    </w:p>
    <w:p w14:paraId="5BB71157" w14:textId="45B6AD2C" w:rsidR="00860BEC" w:rsidRDefault="00860BEC" w:rsidP="00860BEC">
      <w:pPr>
        <w:widowControl w:val="0"/>
        <w:rPr>
          <w:rFonts w:ascii="Calibri" w:hAnsi="Calibri" w:cs="Calibri"/>
        </w:rPr>
      </w:pPr>
      <w:r>
        <w:rPr>
          <w:noProof/>
        </w:rPr>
        <w:drawing>
          <wp:anchor distT="36576" distB="36576" distL="36576" distR="36576" simplePos="0" relativeHeight="251668480" behindDoc="0" locked="0" layoutInCell="1" allowOverlap="1" wp14:anchorId="4BDB46E2" wp14:editId="35654B2E">
            <wp:simplePos x="0" y="0"/>
            <wp:positionH relativeFrom="column">
              <wp:posOffset>-19050</wp:posOffset>
            </wp:positionH>
            <wp:positionV relativeFrom="paragraph">
              <wp:posOffset>123825</wp:posOffset>
            </wp:positionV>
            <wp:extent cx="3300730" cy="20821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0730" cy="2082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w:t>
      </w:r>
    </w:p>
    <w:p w14:paraId="016371E7" w14:textId="5032BE2D" w:rsidR="00860BEC" w:rsidRDefault="00860BEC" w:rsidP="008E412E">
      <w:r>
        <w:rPr>
          <w:noProof/>
        </w:rPr>
        <w:drawing>
          <wp:anchor distT="36576" distB="36576" distL="36576" distR="36576" simplePos="0" relativeHeight="251666432" behindDoc="0" locked="0" layoutInCell="1" allowOverlap="1" wp14:anchorId="27584C1F" wp14:editId="015BAE6B">
            <wp:simplePos x="0" y="0"/>
            <wp:positionH relativeFrom="column">
              <wp:posOffset>-76200</wp:posOffset>
            </wp:positionH>
            <wp:positionV relativeFrom="paragraph">
              <wp:posOffset>2722245</wp:posOffset>
            </wp:positionV>
            <wp:extent cx="3300730" cy="208216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0730" cy="2082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860BEC">
      <w:footerReference w:type="even" r:id="rId16"/>
      <w:footerReference w:type="defaul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B713E7" w14:textId="77777777" w:rsidR="00860BEC" w:rsidRDefault="00860BEC">
      <w:r>
        <w:separator/>
      </w:r>
    </w:p>
  </w:endnote>
  <w:endnote w:type="continuationSeparator" w:id="0">
    <w:p w14:paraId="7C67DD62" w14:textId="77777777" w:rsidR="00860BEC" w:rsidRDefault="00860B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urlz MT">
    <w:panose1 w:val="040404040507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4C29C6" w14:textId="77777777" w:rsidR="00860BEC" w:rsidRDefault="00860BEC" w:rsidP="00FE55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EB3D83" w14:textId="77777777" w:rsidR="00860BEC" w:rsidRDefault="00860BEC" w:rsidP="00FE55C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57FC97" w14:textId="77777777" w:rsidR="00860BEC" w:rsidRDefault="00860BEC" w:rsidP="00FE55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46955">
      <w:rPr>
        <w:rStyle w:val="PageNumber"/>
        <w:noProof/>
      </w:rPr>
      <w:t>2</w:t>
    </w:r>
    <w:r>
      <w:rPr>
        <w:rStyle w:val="PageNumber"/>
      </w:rPr>
      <w:fldChar w:fldCharType="end"/>
    </w:r>
  </w:p>
  <w:p w14:paraId="2281FEFB" w14:textId="77777777" w:rsidR="00860BEC" w:rsidRDefault="00860BEC" w:rsidP="00FE55C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9098EE" w14:textId="77777777" w:rsidR="00860BEC" w:rsidRDefault="00860BEC">
      <w:r>
        <w:separator/>
      </w:r>
    </w:p>
  </w:footnote>
  <w:footnote w:type="continuationSeparator" w:id="0">
    <w:p w14:paraId="19A5CC4C" w14:textId="77777777" w:rsidR="00860BEC" w:rsidRDefault="00860B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890BEC6"/>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69E"/>
    <w:rsid w:val="0000499A"/>
    <w:rsid w:val="0017281F"/>
    <w:rsid w:val="002023F5"/>
    <w:rsid w:val="003121C3"/>
    <w:rsid w:val="00371BE1"/>
    <w:rsid w:val="00546955"/>
    <w:rsid w:val="00646814"/>
    <w:rsid w:val="00860BEC"/>
    <w:rsid w:val="008E412E"/>
    <w:rsid w:val="0094153F"/>
    <w:rsid w:val="009807B2"/>
    <w:rsid w:val="00A42F11"/>
    <w:rsid w:val="00AB2EEE"/>
    <w:rsid w:val="00C2369E"/>
    <w:rsid w:val="00CC1975"/>
    <w:rsid w:val="00D139F5"/>
    <w:rsid w:val="00E75D98"/>
    <w:rsid w:val="00FE55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076A5BBE"/>
  <w15:chartTrackingRefBased/>
  <w15:docId w15:val="{E869E7F6-0727-4229-9B0C-830C3B0DB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369E"/>
    <w:pPr>
      <w:spacing w:line="240" w:lineRule="auto"/>
      <w:jc w:val="left"/>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C2369E"/>
    <w:pPr>
      <w:tabs>
        <w:tab w:val="center" w:pos="4320"/>
        <w:tab w:val="right" w:pos="8640"/>
      </w:tabs>
    </w:pPr>
  </w:style>
  <w:style w:type="character" w:customStyle="1" w:styleId="FooterChar">
    <w:name w:val="Footer Char"/>
    <w:basedOn w:val="DefaultParagraphFont"/>
    <w:link w:val="Footer"/>
    <w:rsid w:val="00C2369E"/>
    <w:rPr>
      <w:rFonts w:ascii="Times New Roman" w:eastAsia="Times New Roman" w:hAnsi="Times New Roman" w:cs="Times New Roman"/>
      <w:sz w:val="24"/>
      <w:szCs w:val="24"/>
    </w:rPr>
  </w:style>
  <w:style w:type="character" w:styleId="PageNumber">
    <w:name w:val="page number"/>
    <w:basedOn w:val="DefaultParagraphFont"/>
    <w:rsid w:val="00C2369E"/>
  </w:style>
  <w:style w:type="character" w:styleId="Emphasis">
    <w:name w:val="Emphasis"/>
    <w:basedOn w:val="DefaultParagraphFont"/>
    <w:uiPriority w:val="20"/>
    <w:qFormat/>
    <w:rsid w:val="00C2369E"/>
    <w:rPr>
      <w:i/>
      <w:iCs/>
    </w:rPr>
  </w:style>
  <w:style w:type="character" w:styleId="Strong">
    <w:name w:val="Strong"/>
    <w:basedOn w:val="DefaultParagraphFont"/>
    <w:uiPriority w:val="22"/>
    <w:qFormat/>
    <w:rsid w:val="00C2369E"/>
    <w:rPr>
      <w:b/>
      <w:bCs/>
    </w:rPr>
  </w:style>
  <w:style w:type="paragraph" w:styleId="BalloonText">
    <w:name w:val="Balloon Text"/>
    <w:basedOn w:val="Normal"/>
    <w:link w:val="BalloonTextChar"/>
    <w:uiPriority w:val="99"/>
    <w:semiHidden/>
    <w:unhideWhenUsed/>
    <w:rsid w:val="003121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21C3"/>
    <w:rPr>
      <w:rFonts w:ascii="Segoe UI" w:eastAsia="Times New Roman" w:hAnsi="Segoe UI" w:cs="Segoe UI"/>
      <w:sz w:val="18"/>
      <w:szCs w:val="18"/>
    </w:rPr>
  </w:style>
  <w:style w:type="paragraph" w:styleId="ListBullet">
    <w:name w:val="List Bullet"/>
    <w:basedOn w:val="Normal"/>
    <w:uiPriority w:val="99"/>
    <w:unhideWhenUsed/>
    <w:rsid w:val="00D139F5"/>
    <w:pPr>
      <w:numPr>
        <w:numId w:val="1"/>
      </w:numPr>
      <w:contextualSpacing/>
    </w:pPr>
  </w:style>
  <w:style w:type="character" w:styleId="Hyperlink">
    <w:name w:val="Hyperlink"/>
    <w:basedOn w:val="DefaultParagraphFont"/>
    <w:uiPriority w:val="99"/>
    <w:semiHidden/>
    <w:unhideWhenUsed/>
    <w:rsid w:val="008E412E"/>
    <w:rPr>
      <w:color w:val="08529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486770">
      <w:bodyDiv w:val="1"/>
      <w:marLeft w:val="0"/>
      <w:marRight w:val="0"/>
      <w:marTop w:val="0"/>
      <w:marBottom w:val="0"/>
      <w:divBdr>
        <w:top w:val="none" w:sz="0" w:space="0" w:color="auto"/>
        <w:left w:val="none" w:sz="0" w:space="0" w:color="auto"/>
        <w:bottom w:val="none" w:sz="0" w:space="0" w:color="auto"/>
        <w:right w:val="none" w:sz="0" w:space="0" w:color="auto"/>
      </w:divBdr>
    </w:div>
    <w:div w:id="479999345">
      <w:bodyDiv w:val="1"/>
      <w:marLeft w:val="0"/>
      <w:marRight w:val="0"/>
      <w:marTop w:val="0"/>
      <w:marBottom w:val="0"/>
      <w:divBdr>
        <w:top w:val="none" w:sz="0" w:space="0" w:color="auto"/>
        <w:left w:val="none" w:sz="0" w:space="0" w:color="auto"/>
        <w:bottom w:val="none" w:sz="0" w:space="0" w:color="auto"/>
        <w:right w:val="none" w:sz="0" w:space="0" w:color="auto"/>
      </w:divBdr>
    </w:div>
    <w:div w:id="610472319">
      <w:bodyDiv w:val="1"/>
      <w:marLeft w:val="0"/>
      <w:marRight w:val="0"/>
      <w:marTop w:val="0"/>
      <w:marBottom w:val="0"/>
      <w:divBdr>
        <w:top w:val="none" w:sz="0" w:space="0" w:color="auto"/>
        <w:left w:val="none" w:sz="0" w:space="0" w:color="auto"/>
        <w:bottom w:val="none" w:sz="0" w:space="0" w:color="auto"/>
        <w:right w:val="none" w:sz="0" w:space="0" w:color="auto"/>
      </w:divBdr>
    </w:div>
    <w:div w:id="668681271">
      <w:bodyDiv w:val="1"/>
      <w:marLeft w:val="0"/>
      <w:marRight w:val="0"/>
      <w:marTop w:val="0"/>
      <w:marBottom w:val="0"/>
      <w:divBdr>
        <w:top w:val="none" w:sz="0" w:space="0" w:color="auto"/>
        <w:left w:val="none" w:sz="0" w:space="0" w:color="auto"/>
        <w:bottom w:val="none" w:sz="0" w:space="0" w:color="auto"/>
        <w:right w:val="none" w:sz="0" w:space="0" w:color="auto"/>
      </w:divBdr>
    </w:div>
    <w:div w:id="743143635">
      <w:bodyDiv w:val="1"/>
      <w:marLeft w:val="0"/>
      <w:marRight w:val="0"/>
      <w:marTop w:val="0"/>
      <w:marBottom w:val="0"/>
      <w:divBdr>
        <w:top w:val="none" w:sz="0" w:space="0" w:color="auto"/>
        <w:left w:val="none" w:sz="0" w:space="0" w:color="auto"/>
        <w:bottom w:val="none" w:sz="0" w:space="0" w:color="auto"/>
        <w:right w:val="none" w:sz="0" w:space="0" w:color="auto"/>
      </w:divBdr>
    </w:div>
    <w:div w:id="1362706703">
      <w:bodyDiv w:val="1"/>
      <w:marLeft w:val="0"/>
      <w:marRight w:val="0"/>
      <w:marTop w:val="0"/>
      <w:marBottom w:val="0"/>
      <w:divBdr>
        <w:top w:val="none" w:sz="0" w:space="0" w:color="auto"/>
        <w:left w:val="none" w:sz="0" w:space="0" w:color="auto"/>
        <w:bottom w:val="none" w:sz="0" w:space="0" w:color="auto"/>
        <w:right w:val="none" w:sz="0" w:space="0" w:color="auto"/>
      </w:divBdr>
    </w:div>
    <w:div w:id="1450902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channel/UC5AIPNaKr3QN50984jGOa1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channel/UC5AIPNaKr3QN50984jGOa1g"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B392C518</Template>
  <TotalTime>198</TotalTime>
  <Pages>19</Pages>
  <Words>4210</Words>
  <Characters>23997</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6</cp:revision>
  <cp:lastPrinted>2026-05-26T13:44:00Z</cp:lastPrinted>
  <dcterms:created xsi:type="dcterms:W3CDTF">2026-04-29T13:26:00Z</dcterms:created>
  <dcterms:modified xsi:type="dcterms:W3CDTF">2026-05-29T15:07:00Z</dcterms:modified>
</cp:coreProperties>
</file>