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452461" w14:textId="77777777" w:rsidR="002733B2" w:rsidRPr="007E014A" w:rsidRDefault="002733B2" w:rsidP="002733B2">
      <w:pPr>
        <w:jc w:val="center"/>
        <w:rPr>
          <w:b/>
        </w:rPr>
      </w:pPr>
      <w:r w:rsidRPr="007E014A">
        <w:rPr>
          <w:b/>
        </w:rPr>
        <w:t>THE PRESENTATION OF OUR LORD</w:t>
      </w:r>
    </w:p>
    <w:p w14:paraId="6C08F5B5" w14:textId="77777777" w:rsidR="000745CE" w:rsidRDefault="002733B2" w:rsidP="002733B2">
      <w:pPr>
        <w:jc w:val="center"/>
        <w:rPr>
          <w:b/>
        </w:rPr>
      </w:pPr>
      <w:r w:rsidRPr="007E014A">
        <w:rPr>
          <w:b/>
        </w:rPr>
        <w:t>The Fourth Su</w:t>
      </w:r>
      <w:bookmarkStart w:id="0" w:name="_GoBack"/>
      <w:bookmarkEnd w:id="0"/>
      <w:r w:rsidRPr="007E014A">
        <w:rPr>
          <w:b/>
        </w:rPr>
        <w:t>nday after the Epiphany</w:t>
      </w:r>
    </w:p>
    <w:p w14:paraId="009170A3" w14:textId="2EC702E9" w:rsidR="002733B2" w:rsidRPr="007E014A" w:rsidRDefault="000745CE" w:rsidP="002733B2">
      <w:pPr>
        <w:jc w:val="center"/>
        <w:rPr>
          <w:b/>
        </w:rPr>
      </w:pPr>
      <w:r>
        <w:rPr>
          <w:b/>
        </w:rPr>
        <w:t>February 1, 2026</w:t>
      </w:r>
    </w:p>
    <w:p w14:paraId="669AD70F" w14:textId="77777777" w:rsidR="002733B2" w:rsidRPr="007E014A" w:rsidRDefault="002733B2" w:rsidP="002733B2">
      <w:pPr>
        <w:jc w:val="center"/>
        <w:rPr>
          <w:b/>
        </w:rPr>
      </w:pPr>
    </w:p>
    <w:p w14:paraId="377112EF" w14:textId="77777777" w:rsidR="00E339D8" w:rsidRPr="007E014A" w:rsidRDefault="00E339D8" w:rsidP="00E339D8">
      <w:pPr>
        <w:ind w:firstLine="720"/>
        <w:jc w:val="both"/>
      </w:pPr>
      <w:r w:rsidRPr="007E014A">
        <w:t>Candlemas is another name for the Presentation festival.  A service with candlelight epitomizes the phrase from Simeon’s song in today’s Gospel hailing the infant Jesus as a “light for revelation to the Gentiles and for glory for Your people Israel.”  The temple scene that the Gospel describes is the event today’s festival commemorates as the Presentation of Our Lord.</w:t>
      </w:r>
    </w:p>
    <w:p w14:paraId="07F028FA" w14:textId="77777777" w:rsidR="00E339D8" w:rsidRPr="007E014A" w:rsidRDefault="00E339D8" w:rsidP="00E339D8">
      <w:pPr>
        <w:jc w:val="both"/>
      </w:pPr>
      <w:r w:rsidRPr="007E014A">
        <w:tab/>
        <w:t>The Presentation festival had its origin in Jerusalem in the fourth century.  It was first observed annually on February 14, the fortieth day after the festival of the Epiphany.  When Christmas replaced Epiphany as the day to celebrate Jesus’ birth, February 2 marked the end of the forty-day period and commemorated the Presentation event …The tradition of blessing and distributing candles during the festival began in the eleventh century.</w:t>
      </w:r>
    </w:p>
    <w:p w14:paraId="2360C39B" w14:textId="77777777" w:rsidR="00E339D8" w:rsidRPr="007E014A" w:rsidRDefault="00E339D8" w:rsidP="00E339D8">
      <w:pPr>
        <w:jc w:val="both"/>
      </w:pPr>
      <w:r w:rsidRPr="007E014A">
        <w:tab/>
        <w:t xml:space="preserve">In the Eastern Church the Presentation festival is called </w:t>
      </w:r>
      <w:r w:rsidRPr="007E014A">
        <w:rPr>
          <w:i/>
          <w:iCs/>
        </w:rPr>
        <w:t xml:space="preserve">Hypapante, </w:t>
      </w:r>
      <w:r w:rsidRPr="007E014A">
        <w:t>“meeting.”  The word calls to mind the meeting between Simeon and Jesus in the temple…Further, the word refers to the meeting between worshiper and God, in that the faithful are like Simeon in receiving Jesus into their lives through Word and Sacrament.</w:t>
      </w:r>
    </w:p>
    <w:p w14:paraId="523CE168" w14:textId="77777777" w:rsidR="00E339D8" w:rsidRPr="000745CE" w:rsidRDefault="00E339D8" w:rsidP="00E339D8">
      <w:pPr>
        <w:jc w:val="both"/>
        <w:rPr>
          <w:sz w:val="8"/>
        </w:rPr>
      </w:pPr>
    </w:p>
    <w:p w14:paraId="04A0334B" w14:textId="77777777" w:rsidR="00E339D8" w:rsidRPr="007E014A" w:rsidRDefault="00E339D8" w:rsidP="00E339D8">
      <w:pPr>
        <w:jc w:val="both"/>
        <w:rPr>
          <w:b/>
          <w:bCs/>
        </w:rPr>
      </w:pPr>
      <w:r w:rsidRPr="007E014A">
        <w:rPr>
          <w:b/>
          <w:bCs/>
        </w:rPr>
        <w:t>John Tietjen</w:t>
      </w:r>
    </w:p>
    <w:p w14:paraId="10DC75ED" w14:textId="77777777" w:rsidR="00E339D8" w:rsidRPr="007E014A" w:rsidRDefault="00E339D8" w:rsidP="00E339D8">
      <w:pPr>
        <w:rPr>
          <w:b/>
          <w:bCs/>
          <w:i/>
          <w:iCs/>
        </w:rPr>
      </w:pPr>
    </w:p>
    <w:p w14:paraId="45872EED" w14:textId="77777777" w:rsidR="002733B2" w:rsidRPr="007E014A" w:rsidRDefault="002733B2" w:rsidP="002733B2">
      <w:pPr>
        <w:jc w:val="both"/>
        <w:rPr>
          <w:b/>
        </w:rPr>
      </w:pPr>
      <w:r w:rsidRPr="007E014A">
        <w:rPr>
          <w:b/>
        </w:rPr>
        <w:t xml:space="preserve">Presentation of Our Lord </w:t>
      </w:r>
    </w:p>
    <w:p w14:paraId="6E2016A2" w14:textId="77777777" w:rsidR="002733B2" w:rsidRPr="000745CE" w:rsidRDefault="002733B2" w:rsidP="002733B2">
      <w:pPr>
        <w:jc w:val="both"/>
        <w:rPr>
          <w:b/>
          <w:sz w:val="8"/>
        </w:rPr>
      </w:pPr>
    </w:p>
    <w:p w14:paraId="60112B34" w14:textId="77777777" w:rsidR="002733B2" w:rsidRPr="007E014A" w:rsidRDefault="002733B2" w:rsidP="002733B2">
      <w:pPr>
        <w:jc w:val="both"/>
        <w:rPr>
          <w:i/>
        </w:rPr>
      </w:pPr>
      <w:r w:rsidRPr="007E014A">
        <w:rPr>
          <w:i/>
        </w:rPr>
        <w:t xml:space="preserve">Forty days after the birth of Jesus we mark the day Mary and Joseph presented him in the temple in accordance with Jewish law. There they were greeted by Simeon, an aged priest who offered the song "Lord, now you let your servant depart in peace," as well as by the prophet Anna, who spoke of the redemption of Israel. </w:t>
      </w:r>
    </w:p>
    <w:p w14:paraId="31F22654" w14:textId="77777777" w:rsidR="002733B2" w:rsidRPr="007E014A" w:rsidRDefault="002733B2" w:rsidP="002733B2">
      <w:pPr>
        <w:rPr>
          <w:b/>
          <w:bCs/>
          <w:i/>
          <w:iCs/>
        </w:rPr>
      </w:pPr>
    </w:p>
    <w:p w14:paraId="31B542B4" w14:textId="24F00F28" w:rsidR="002733B2" w:rsidRPr="007E014A" w:rsidRDefault="000745CE" w:rsidP="002733B2">
      <w:pPr>
        <w:jc w:val="center"/>
        <w:rPr>
          <w:b/>
          <w:i/>
        </w:rPr>
      </w:pPr>
      <w:r>
        <w:rPr>
          <w:b/>
          <w:i/>
        </w:rPr>
        <w:sym w:font="Wingdings" w:char="F058"/>
      </w:r>
      <w:r w:rsidR="002733B2" w:rsidRPr="007E014A">
        <w:rPr>
          <w:b/>
          <w:i/>
        </w:rPr>
        <w:t xml:space="preserve"> In the Name of Jesus</w:t>
      </w:r>
      <w:r>
        <w:rPr>
          <w:b/>
          <w:i/>
        </w:rPr>
        <w:sym w:font="Wingdings" w:char="F058"/>
      </w:r>
    </w:p>
    <w:p w14:paraId="11CCB33C" w14:textId="77777777" w:rsidR="002733B2" w:rsidRPr="007E014A" w:rsidRDefault="002733B2" w:rsidP="002733B2">
      <w:pPr>
        <w:jc w:val="center"/>
        <w:rPr>
          <w:b/>
        </w:rPr>
      </w:pPr>
    </w:p>
    <w:p w14:paraId="7504AEFB" w14:textId="25598BD1" w:rsidR="002733B2" w:rsidRPr="000745CE" w:rsidRDefault="000745CE" w:rsidP="002733B2">
      <w:pPr>
        <w:jc w:val="center"/>
        <w:rPr>
          <w:b/>
          <w:sz w:val="28"/>
        </w:rPr>
      </w:pPr>
      <w:r w:rsidRPr="000745CE">
        <w:rPr>
          <w:b/>
          <w:sz w:val="28"/>
        </w:rPr>
        <w:sym w:font="Wingdings" w:char="F058"/>
      </w:r>
      <w:r w:rsidRPr="000745CE">
        <w:rPr>
          <w:b/>
          <w:sz w:val="28"/>
        </w:rPr>
        <w:t xml:space="preserve"> </w:t>
      </w:r>
      <w:r w:rsidR="002733B2" w:rsidRPr="000745CE">
        <w:rPr>
          <w:b/>
          <w:sz w:val="28"/>
        </w:rPr>
        <w:t>GATHERING</w:t>
      </w:r>
      <w:r w:rsidRPr="000745CE">
        <w:rPr>
          <w:b/>
          <w:sz w:val="28"/>
        </w:rPr>
        <w:t xml:space="preserve"> </w:t>
      </w:r>
      <w:r w:rsidRPr="000745CE">
        <w:rPr>
          <w:b/>
          <w:sz w:val="28"/>
        </w:rPr>
        <w:sym w:font="Wingdings" w:char="F058"/>
      </w:r>
    </w:p>
    <w:p w14:paraId="4FB9B723" w14:textId="77777777" w:rsidR="002733B2" w:rsidRPr="007E014A" w:rsidRDefault="002733B2" w:rsidP="002733B2">
      <w:pPr>
        <w:jc w:val="center"/>
        <w:rPr>
          <w:b/>
        </w:rPr>
      </w:pPr>
    </w:p>
    <w:p w14:paraId="22B39F8B" w14:textId="022A4C32" w:rsidR="002733B2" w:rsidRDefault="002733B2" w:rsidP="002733B2">
      <w:pPr>
        <w:jc w:val="both"/>
        <w:rPr>
          <w:b/>
        </w:rPr>
      </w:pPr>
      <w:r w:rsidRPr="007E014A">
        <w:rPr>
          <w:b/>
        </w:rPr>
        <w:t xml:space="preserve">PRE-SERVICE MUSIC </w:t>
      </w:r>
      <w:r w:rsidR="000745CE">
        <w:rPr>
          <w:b/>
        </w:rPr>
        <w:tab/>
        <w:t xml:space="preserve">     </w:t>
      </w:r>
      <w:r w:rsidR="000745CE" w:rsidRPr="000745CE">
        <w:rPr>
          <w:b/>
          <w:i/>
        </w:rPr>
        <w:t>Here I Am to Worship</w:t>
      </w:r>
      <w:r w:rsidR="000745CE">
        <w:rPr>
          <w:b/>
          <w:i/>
        </w:rPr>
        <w:tab/>
        <w:t xml:space="preserve">         </w:t>
      </w:r>
      <w:r w:rsidR="000745CE">
        <w:rPr>
          <w:b/>
        </w:rPr>
        <w:t>New Song Praise Band</w:t>
      </w:r>
    </w:p>
    <w:p w14:paraId="2BB9DAFB" w14:textId="2AB05944" w:rsidR="000745CE" w:rsidRPr="000745CE" w:rsidRDefault="000745CE" w:rsidP="002733B2">
      <w:pPr>
        <w:jc w:val="both"/>
        <w:rPr>
          <w:b/>
        </w:rPr>
      </w:pPr>
      <w:r>
        <w:rPr>
          <w:b/>
        </w:rPr>
        <w:tab/>
      </w:r>
      <w:r>
        <w:rPr>
          <w:b/>
        </w:rPr>
        <w:tab/>
      </w:r>
      <w:r>
        <w:rPr>
          <w:b/>
        </w:rPr>
        <w:tab/>
      </w:r>
      <w:r>
        <w:rPr>
          <w:b/>
        </w:rPr>
        <w:tab/>
      </w:r>
      <w:r>
        <w:rPr>
          <w:b/>
        </w:rPr>
        <w:tab/>
        <w:t>(Tim Hughes)</w:t>
      </w:r>
    </w:p>
    <w:p w14:paraId="5FFC6B90" w14:textId="77777777" w:rsidR="002733B2" w:rsidRPr="000745CE" w:rsidRDefault="002733B2" w:rsidP="002733B2">
      <w:pPr>
        <w:jc w:val="both"/>
        <w:rPr>
          <w:b/>
          <w:sz w:val="12"/>
        </w:rPr>
      </w:pPr>
    </w:p>
    <w:p w14:paraId="71B76BDF" w14:textId="77777777" w:rsidR="002733B2" w:rsidRPr="007E014A" w:rsidRDefault="002733B2" w:rsidP="002733B2">
      <w:pPr>
        <w:jc w:val="both"/>
        <w:rPr>
          <w:b/>
        </w:rPr>
      </w:pPr>
      <w:r w:rsidRPr="007E014A">
        <w:rPr>
          <w:b/>
        </w:rPr>
        <w:t>ANNOUNCEMENTS</w:t>
      </w:r>
    </w:p>
    <w:p w14:paraId="24B22DD1" w14:textId="77777777" w:rsidR="002733B2" w:rsidRPr="000745CE" w:rsidRDefault="002733B2" w:rsidP="002733B2">
      <w:pPr>
        <w:jc w:val="both"/>
        <w:rPr>
          <w:b/>
          <w:sz w:val="12"/>
        </w:rPr>
      </w:pPr>
    </w:p>
    <w:p w14:paraId="629482AA" w14:textId="77777777" w:rsidR="002733B2" w:rsidRPr="007E014A" w:rsidRDefault="002733B2" w:rsidP="002733B2">
      <w:pPr>
        <w:jc w:val="both"/>
        <w:rPr>
          <w:i/>
        </w:rPr>
      </w:pPr>
      <w:r w:rsidRPr="007E014A">
        <w:rPr>
          <w:i/>
        </w:rPr>
        <w:t>As you are able please rise</w:t>
      </w:r>
    </w:p>
    <w:p w14:paraId="7665A87E" w14:textId="77777777" w:rsidR="002733B2" w:rsidRPr="000745CE" w:rsidRDefault="002733B2" w:rsidP="002733B2">
      <w:pPr>
        <w:rPr>
          <w:sz w:val="12"/>
        </w:rPr>
      </w:pPr>
    </w:p>
    <w:p w14:paraId="34FDE9D4" w14:textId="77777777" w:rsidR="002733B2" w:rsidRPr="007E014A" w:rsidRDefault="002733B2" w:rsidP="002733B2">
      <w:pPr>
        <w:jc w:val="both"/>
        <w:rPr>
          <w:b/>
          <w:bCs/>
        </w:rPr>
      </w:pPr>
      <w:r w:rsidRPr="007E014A">
        <w:rPr>
          <w:lang w:val="en-CA"/>
        </w:rPr>
        <w:fldChar w:fldCharType="begin"/>
      </w:r>
      <w:r w:rsidRPr="007E014A">
        <w:rPr>
          <w:lang w:val="en-CA"/>
        </w:rPr>
        <w:instrText xml:space="preserve"> SEQ CHAPTER \h \r 1</w:instrText>
      </w:r>
      <w:r w:rsidRPr="007E014A">
        <w:rPr>
          <w:lang w:val="en-CA"/>
        </w:rPr>
        <w:fldChar w:fldCharType="end"/>
      </w:r>
      <w:r w:rsidRPr="007E014A">
        <w:rPr>
          <w:b/>
          <w:bCs/>
        </w:rPr>
        <w:t>THE CANDLEMAS PROCESSION</w:t>
      </w:r>
    </w:p>
    <w:p w14:paraId="0C002DD4" w14:textId="77777777" w:rsidR="002733B2" w:rsidRPr="000745CE" w:rsidRDefault="002733B2" w:rsidP="002733B2">
      <w:pPr>
        <w:jc w:val="both"/>
        <w:rPr>
          <w:b/>
          <w:bCs/>
          <w:sz w:val="12"/>
        </w:rPr>
      </w:pPr>
    </w:p>
    <w:p w14:paraId="7DEAE040" w14:textId="36F642C7" w:rsidR="002733B2" w:rsidRPr="007E014A" w:rsidRDefault="002733B2" w:rsidP="002733B2">
      <w:pPr>
        <w:jc w:val="both"/>
      </w:pPr>
      <w:r w:rsidRPr="007E014A">
        <w:t>P:</w:t>
      </w:r>
      <w:r w:rsidR="000745CE">
        <w:t xml:space="preserve">  </w:t>
      </w:r>
      <w:r w:rsidRPr="007E014A">
        <w:t xml:space="preserve">In the name of the Father and of </w:t>
      </w:r>
      <w:r w:rsidR="000745CE" w:rsidRPr="000745CE">
        <w:rPr>
          <w:b/>
        </w:rPr>
        <w:sym w:font="Wingdings" w:char="F058"/>
      </w:r>
      <w:r w:rsidR="000745CE">
        <w:t xml:space="preserve"> </w:t>
      </w:r>
      <w:r w:rsidRPr="007E014A">
        <w:t>the Son and of the Holy Spirit.</w:t>
      </w:r>
    </w:p>
    <w:p w14:paraId="36A9E6F8" w14:textId="77777777" w:rsidR="002733B2" w:rsidRPr="000745CE" w:rsidRDefault="002733B2" w:rsidP="002733B2">
      <w:pPr>
        <w:jc w:val="both"/>
        <w:rPr>
          <w:sz w:val="12"/>
        </w:rPr>
      </w:pPr>
    </w:p>
    <w:p w14:paraId="2F0E8B57" w14:textId="44630ABF" w:rsidR="002733B2" w:rsidRPr="007E014A" w:rsidRDefault="002733B2" w:rsidP="002733B2">
      <w:pPr>
        <w:ind w:left="-288" w:firstLine="288"/>
        <w:jc w:val="both"/>
        <w:rPr>
          <w:b/>
          <w:bCs/>
        </w:rPr>
      </w:pPr>
      <w:r w:rsidRPr="007E014A">
        <w:rPr>
          <w:b/>
          <w:bCs/>
        </w:rPr>
        <w:t>C:</w:t>
      </w:r>
      <w:r w:rsidR="000745CE">
        <w:rPr>
          <w:b/>
          <w:bCs/>
        </w:rPr>
        <w:t xml:space="preserve">  </w:t>
      </w:r>
      <w:r w:rsidRPr="007E014A">
        <w:rPr>
          <w:b/>
          <w:bCs/>
        </w:rPr>
        <w:t>Amen.</w:t>
      </w:r>
    </w:p>
    <w:p w14:paraId="5C045AE0" w14:textId="77777777" w:rsidR="002733B2" w:rsidRPr="000745CE" w:rsidRDefault="002733B2" w:rsidP="002733B2">
      <w:pPr>
        <w:ind w:left="-288" w:firstLine="288"/>
        <w:jc w:val="both"/>
        <w:rPr>
          <w:b/>
          <w:bCs/>
          <w:sz w:val="12"/>
        </w:rPr>
      </w:pPr>
    </w:p>
    <w:p w14:paraId="2E1F2E26" w14:textId="389A9A38" w:rsidR="002733B2" w:rsidRPr="007E014A" w:rsidRDefault="002733B2" w:rsidP="002733B2">
      <w:pPr>
        <w:jc w:val="both"/>
      </w:pPr>
      <w:r w:rsidRPr="007E014A">
        <w:t>P:</w:t>
      </w:r>
      <w:r w:rsidR="000745CE">
        <w:t xml:space="preserve">  </w:t>
      </w:r>
      <w:r w:rsidRPr="007E014A">
        <w:t>Light and peace, in Jesus Christ our Lord.</w:t>
      </w:r>
    </w:p>
    <w:p w14:paraId="7D3A3B6C" w14:textId="77777777" w:rsidR="002733B2" w:rsidRPr="000745CE" w:rsidRDefault="002733B2" w:rsidP="002733B2">
      <w:pPr>
        <w:ind w:left="-288" w:firstLine="288"/>
        <w:jc w:val="both"/>
        <w:rPr>
          <w:sz w:val="12"/>
        </w:rPr>
      </w:pPr>
    </w:p>
    <w:p w14:paraId="3E069359" w14:textId="4A4ACDCB" w:rsidR="002733B2" w:rsidRPr="007E014A" w:rsidRDefault="002733B2" w:rsidP="002733B2">
      <w:pPr>
        <w:ind w:left="-288" w:firstLine="288"/>
        <w:jc w:val="both"/>
      </w:pPr>
      <w:r w:rsidRPr="007E014A">
        <w:rPr>
          <w:b/>
          <w:bCs/>
        </w:rPr>
        <w:t>C:</w:t>
      </w:r>
      <w:r w:rsidR="000745CE">
        <w:rPr>
          <w:b/>
          <w:bCs/>
        </w:rPr>
        <w:t xml:space="preserve">  </w:t>
      </w:r>
      <w:r w:rsidRPr="007E014A">
        <w:rPr>
          <w:b/>
          <w:bCs/>
        </w:rPr>
        <w:t>Thanks be to God.</w:t>
      </w:r>
    </w:p>
    <w:p w14:paraId="1D4F9394" w14:textId="77777777" w:rsidR="002733B2" w:rsidRPr="000745CE" w:rsidRDefault="002733B2" w:rsidP="002733B2">
      <w:pPr>
        <w:jc w:val="both"/>
        <w:rPr>
          <w:sz w:val="12"/>
        </w:rPr>
      </w:pPr>
    </w:p>
    <w:p w14:paraId="03C6AE3B" w14:textId="77777777" w:rsidR="000745CE" w:rsidRDefault="002733B2" w:rsidP="002733B2">
      <w:pPr>
        <w:ind w:left="720" w:hanging="720"/>
        <w:jc w:val="both"/>
      </w:pPr>
      <w:r w:rsidRPr="007E014A">
        <w:t>P:</w:t>
      </w:r>
      <w:r w:rsidR="000745CE">
        <w:t xml:space="preserve">  </w:t>
      </w:r>
      <w:r w:rsidRPr="007E014A">
        <w:t xml:space="preserve">Forty days ago we celebrated the joyful feast of the birth of our Lord Jesus Christ.  </w:t>
      </w:r>
    </w:p>
    <w:p w14:paraId="7211C8BB" w14:textId="77777777" w:rsidR="000745CE" w:rsidRDefault="000745CE" w:rsidP="002733B2">
      <w:pPr>
        <w:ind w:left="720" w:hanging="720"/>
        <w:jc w:val="both"/>
      </w:pPr>
      <w:r>
        <w:t xml:space="preserve">     </w:t>
      </w:r>
      <w:r w:rsidR="002733B2" w:rsidRPr="007E014A">
        <w:t xml:space="preserve">Today we recall the holy day on which He was presented in the temple, fulfilling the </w:t>
      </w:r>
    </w:p>
    <w:p w14:paraId="733FE077" w14:textId="77777777" w:rsidR="000745CE" w:rsidRDefault="000745CE" w:rsidP="002733B2">
      <w:pPr>
        <w:ind w:left="720" w:hanging="720"/>
        <w:jc w:val="both"/>
      </w:pPr>
      <w:r>
        <w:t xml:space="preserve">      </w:t>
      </w:r>
      <w:r w:rsidR="002733B2" w:rsidRPr="007E014A">
        <w:t xml:space="preserve">law of Moses and at the same time going to meet His faithful people.  Led by the Spirit, </w:t>
      </w:r>
    </w:p>
    <w:p w14:paraId="13471D6A" w14:textId="77777777" w:rsidR="000745CE" w:rsidRDefault="000745CE" w:rsidP="002733B2">
      <w:pPr>
        <w:ind w:left="720" w:hanging="720"/>
        <w:jc w:val="both"/>
      </w:pPr>
      <w:r>
        <w:lastRenderedPageBreak/>
        <w:t xml:space="preserve">      </w:t>
      </w:r>
      <w:r w:rsidR="002733B2" w:rsidRPr="007E014A">
        <w:t xml:space="preserve">Simeon and Anna came to the temple, recognized Christ as their Lord, and proclaimed </w:t>
      </w:r>
    </w:p>
    <w:p w14:paraId="10DD4ADE" w14:textId="215DC8C3" w:rsidR="002733B2" w:rsidRPr="007E014A" w:rsidRDefault="000745CE" w:rsidP="002733B2">
      <w:pPr>
        <w:ind w:left="720" w:hanging="720"/>
        <w:jc w:val="both"/>
      </w:pPr>
      <w:r>
        <w:t xml:space="preserve">      </w:t>
      </w:r>
      <w:r w:rsidR="002733B2" w:rsidRPr="007E014A">
        <w:t>Him with joy.</w:t>
      </w:r>
    </w:p>
    <w:p w14:paraId="148DDFAC" w14:textId="77777777" w:rsidR="002733B2" w:rsidRPr="000745CE" w:rsidRDefault="002733B2" w:rsidP="002733B2">
      <w:pPr>
        <w:jc w:val="both"/>
        <w:rPr>
          <w:sz w:val="16"/>
        </w:rPr>
      </w:pPr>
    </w:p>
    <w:p w14:paraId="156F96E2" w14:textId="77777777" w:rsidR="000745CE" w:rsidRDefault="000745CE" w:rsidP="000745CE">
      <w:pPr>
        <w:jc w:val="both"/>
      </w:pPr>
      <w:r>
        <w:t xml:space="preserve">      </w:t>
      </w:r>
      <w:r w:rsidR="002733B2" w:rsidRPr="007E014A">
        <w:t xml:space="preserve">United by the Spirit, may we now go to the house of God to welcome Christ the Lord.  </w:t>
      </w:r>
    </w:p>
    <w:p w14:paraId="21CA85BB" w14:textId="3EB092F1" w:rsidR="002733B2" w:rsidRPr="007E014A" w:rsidRDefault="000745CE" w:rsidP="000745CE">
      <w:pPr>
        <w:jc w:val="both"/>
      </w:pPr>
      <w:r>
        <w:t xml:space="preserve">      </w:t>
      </w:r>
      <w:r w:rsidR="002733B2" w:rsidRPr="007E014A">
        <w:t>There we shall recognize Him in the breaking of bread until He comes again in glory.</w:t>
      </w:r>
    </w:p>
    <w:p w14:paraId="71790BE8" w14:textId="77777777" w:rsidR="002733B2" w:rsidRPr="000745CE" w:rsidRDefault="002733B2" w:rsidP="002733B2">
      <w:pPr>
        <w:jc w:val="both"/>
        <w:rPr>
          <w:sz w:val="12"/>
        </w:rPr>
      </w:pPr>
    </w:p>
    <w:p w14:paraId="3CEAA35D" w14:textId="77777777" w:rsidR="000745CE" w:rsidRDefault="002733B2" w:rsidP="002733B2">
      <w:pPr>
        <w:ind w:left="720" w:hanging="720"/>
        <w:jc w:val="both"/>
      </w:pPr>
      <w:r w:rsidRPr="007E014A">
        <w:t>P:</w:t>
      </w:r>
      <w:r w:rsidR="000745CE">
        <w:t xml:space="preserve">  </w:t>
      </w:r>
      <w:r w:rsidRPr="007E014A">
        <w:t xml:space="preserve">Let us pray.  God our Father, source of all light, You revealed to Simeon and Anna </w:t>
      </w:r>
    </w:p>
    <w:p w14:paraId="1BC77813" w14:textId="77777777" w:rsidR="000745CE" w:rsidRDefault="000745CE" w:rsidP="002733B2">
      <w:pPr>
        <w:ind w:left="720" w:hanging="720"/>
        <w:jc w:val="both"/>
      </w:pPr>
      <w:r>
        <w:t xml:space="preserve">      </w:t>
      </w:r>
      <w:r w:rsidR="002733B2" w:rsidRPr="007E014A">
        <w:t xml:space="preserve">Your Light of revelation to the nations.  Bless + these candles and make them holy.  </w:t>
      </w:r>
    </w:p>
    <w:p w14:paraId="1A4E0E87" w14:textId="77777777" w:rsidR="000745CE" w:rsidRDefault="000745CE" w:rsidP="002733B2">
      <w:pPr>
        <w:ind w:left="720" w:hanging="720"/>
        <w:jc w:val="both"/>
      </w:pPr>
      <w:r>
        <w:t xml:space="preserve">      </w:t>
      </w:r>
      <w:r w:rsidR="002733B2" w:rsidRPr="007E014A">
        <w:t xml:space="preserve">May we who carry them to praise Your glory walk in the path of goodness and come </w:t>
      </w:r>
    </w:p>
    <w:p w14:paraId="4BCAAD3B" w14:textId="585AB47C" w:rsidR="002733B2" w:rsidRPr="007E014A" w:rsidRDefault="000745CE" w:rsidP="002733B2">
      <w:pPr>
        <w:ind w:left="720" w:hanging="720"/>
        <w:jc w:val="both"/>
      </w:pPr>
      <w:r>
        <w:t xml:space="preserve">      </w:t>
      </w:r>
      <w:r w:rsidR="002733B2" w:rsidRPr="007E014A">
        <w:t>to the Light that shines forever.  Grant this through Christ our Lord.</w:t>
      </w:r>
    </w:p>
    <w:p w14:paraId="39648447" w14:textId="77777777" w:rsidR="002733B2" w:rsidRPr="000745CE" w:rsidRDefault="002733B2" w:rsidP="002733B2">
      <w:pPr>
        <w:ind w:left="720" w:hanging="720"/>
        <w:jc w:val="both"/>
        <w:rPr>
          <w:sz w:val="12"/>
        </w:rPr>
      </w:pPr>
    </w:p>
    <w:p w14:paraId="60337B72" w14:textId="5B3FA171" w:rsidR="002733B2" w:rsidRPr="007E014A" w:rsidRDefault="002733B2" w:rsidP="002733B2">
      <w:pPr>
        <w:ind w:left="-288" w:firstLine="288"/>
        <w:jc w:val="both"/>
      </w:pPr>
      <w:r w:rsidRPr="007E014A">
        <w:rPr>
          <w:b/>
          <w:bCs/>
        </w:rPr>
        <w:t>C:</w:t>
      </w:r>
      <w:r w:rsidR="000745CE">
        <w:rPr>
          <w:b/>
          <w:bCs/>
        </w:rPr>
        <w:t xml:space="preserve">  </w:t>
      </w:r>
      <w:r w:rsidRPr="007E014A">
        <w:rPr>
          <w:b/>
          <w:bCs/>
        </w:rPr>
        <w:t>Amen.</w:t>
      </w:r>
    </w:p>
    <w:p w14:paraId="3213B495" w14:textId="77777777" w:rsidR="002733B2" w:rsidRPr="000745CE" w:rsidRDefault="002733B2" w:rsidP="002733B2">
      <w:pPr>
        <w:jc w:val="both"/>
        <w:rPr>
          <w:sz w:val="12"/>
        </w:rPr>
      </w:pPr>
    </w:p>
    <w:p w14:paraId="39038EBF" w14:textId="1C1547C8" w:rsidR="002733B2" w:rsidRPr="007E014A" w:rsidRDefault="002733B2" w:rsidP="002733B2">
      <w:pPr>
        <w:ind w:left="-288" w:firstLine="288"/>
        <w:jc w:val="both"/>
      </w:pPr>
      <w:r w:rsidRPr="007E014A">
        <w:t>P:</w:t>
      </w:r>
      <w:r w:rsidR="000745CE">
        <w:t xml:space="preserve">  </w:t>
      </w:r>
      <w:r w:rsidRPr="007E014A">
        <w:t>A Light to enlighten the nations, and the glory of Your people Israel.</w:t>
      </w:r>
    </w:p>
    <w:p w14:paraId="58880E53" w14:textId="776F854A" w:rsidR="002733B2" w:rsidRPr="000745CE" w:rsidRDefault="000745CE" w:rsidP="002733B2">
      <w:pPr>
        <w:ind w:left="-288" w:firstLine="288"/>
        <w:jc w:val="both"/>
        <w:rPr>
          <w:sz w:val="12"/>
        </w:rPr>
      </w:pPr>
      <w:r>
        <w:rPr>
          <w:sz w:val="12"/>
        </w:rPr>
        <w:t xml:space="preserve"> </w:t>
      </w:r>
    </w:p>
    <w:p w14:paraId="769A774B" w14:textId="78CD3574" w:rsidR="002733B2" w:rsidRPr="007E014A" w:rsidRDefault="002733B2" w:rsidP="002733B2">
      <w:pPr>
        <w:ind w:left="-288" w:firstLine="288"/>
        <w:jc w:val="both"/>
      </w:pPr>
      <w:r w:rsidRPr="007E014A">
        <w:rPr>
          <w:b/>
          <w:bCs/>
        </w:rPr>
        <w:t>C:</w:t>
      </w:r>
      <w:r w:rsidR="000745CE">
        <w:rPr>
          <w:b/>
          <w:bCs/>
        </w:rPr>
        <w:t xml:space="preserve">  </w:t>
      </w:r>
      <w:r w:rsidRPr="007E014A">
        <w:rPr>
          <w:b/>
          <w:bCs/>
        </w:rPr>
        <w:t>A Light to enlighten the nations, and the glory of Your people Israel.</w:t>
      </w:r>
    </w:p>
    <w:p w14:paraId="1EDF5CBA" w14:textId="77777777" w:rsidR="002733B2" w:rsidRPr="000745CE" w:rsidRDefault="002733B2" w:rsidP="002733B2">
      <w:pPr>
        <w:jc w:val="both"/>
        <w:rPr>
          <w:sz w:val="12"/>
        </w:rPr>
      </w:pPr>
    </w:p>
    <w:p w14:paraId="79F5155F" w14:textId="4820DF13" w:rsidR="002733B2" w:rsidRPr="007E014A" w:rsidRDefault="002733B2" w:rsidP="002733B2">
      <w:pPr>
        <w:ind w:left="-288" w:firstLine="288"/>
        <w:jc w:val="both"/>
      </w:pPr>
      <w:r w:rsidRPr="007E014A">
        <w:t>P:</w:t>
      </w:r>
      <w:r w:rsidR="000745CE">
        <w:t xml:space="preserve">  </w:t>
      </w:r>
      <w:r w:rsidRPr="007E014A">
        <w:t>Lord, You now have set Your servant free to go in peace as You have promised.</w:t>
      </w:r>
    </w:p>
    <w:p w14:paraId="4A41DA7E" w14:textId="77777777" w:rsidR="002733B2" w:rsidRPr="000745CE" w:rsidRDefault="002733B2" w:rsidP="002733B2">
      <w:pPr>
        <w:ind w:left="-288" w:firstLine="288"/>
        <w:jc w:val="both"/>
        <w:rPr>
          <w:sz w:val="12"/>
        </w:rPr>
      </w:pPr>
    </w:p>
    <w:p w14:paraId="5B67ECB6" w14:textId="06807AA1" w:rsidR="002733B2" w:rsidRPr="007E014A" w:rsidRDefault="002733B2" w:rsidP="002733B2">
      <w:pPr>
        <w:ind w:left="-288" w:firstLine="288"/>
        <w:jc w:val="both"/>
      </w:pPr>
      <w:r w:rsidRPr="007E014A">
        <w:rPr>
          <w:b/>
          <w:bCs/>
        </w:rPr>
        <w:t>C:</w:t>
      </w:r>
      <w:r w:rsidR="000745CE">
        <w:rPr>
          <w:b/>
          <w:bCs/>
        </w:rPr>
        <w:t xml:space="preserve">  </w:t>
      </w:r>
      <w:r w:rsidRPr="007E014A">
        <w:rPr>
          <w:b/>
          <w:bCs/>
        </w:rPr>
        <w:t>A Light to enlighten the nations, and the glory of Your people Israel.</w:t>
      </w:r>
    </w:p>
    <w:p w14:paraId="3CF0F342" w14:textId="77777777" w:rsidR="002733B2" w:rsidRPr="000745CE" w:rsidRDefault="002733B2" w:rsidP="002733B2">
      <w:pPr>
        <w:jc w:val="both"/>
        <w:rPr>
          <w:sz w:val="12"/>
        </w:rPr>
      </w:pPr>
    </w:p>
    <w:p w14:paraId="564CCC27" w14:textId="77777777" w:rsidR="000745CE" w:rsidRDefault="002733B2" w:rsidP="002733B2">
      <w:pPr>
        <w:ind w:left="720" w:hanging="720"/>
        <w:jc w:val="both"/>
      </w:pPr>
      <w:r w:rsidRPr="007E014A">
        <w:t>P:</w:t>
      </w:r>
      <w:r w:rsidR="000745CE">
        <w:t xml:space="preserve">  </w:t>
      </w:r>
      <w:r w:rsidRPr="007E014A">
        <w:t xml:space="preserve">For these eyes of mine have seen the Savior, Whom You have prepared for all the world </w:t>
      </w:r>
    </w:p>
    <w:p w14:paraId="02B10F76" w14:textId="2A6247FD" w:rsidR="002733B2" w:rsidRPr="007E014A" w:rsidRDefault="000745CE" w:rsidP="002733B2">
      <w:pPr>
        <w:ind w:left="720" w:hanging="720"/>
        <w:jc w:val="both"/>
      </w:pPr>
      <w:r>
        <w:t xml:space="preserve">      </w:t>
      </w:r>
      <w:r w:rsidR="002733B2" w:rsidRPr="007E014A">
        <w:t>to see.</w:t>
      </w:r>
    </w:p>
    <w:p w14:paraId="5DAAC53B" w14:textId="77777777" w:rsidR="002733B2" w:rsidRPr="000745CE" w:rsidRDefault="002733B2" w:rsidP="002733B2">
      <w:pPr>
        <w:ind w:left="720" w:hanging="720"/>
        <w:jc w:val="both"/>
        <w:rPr>
          <w:sz w:val="12"/>
        </w:rPr>
      </w:pPr>
    </w:p>
    <w:p w14:paraId="7B5D5E72" w14:textId="6B401867" w:rsidR="002733B2" w:rsidRPr="007E014A" w:rsidRDefault="002733B2" w:rsidP="002733B2">
      <w:pPr>
        <w:ind w:left="-288" w:firstLine="288"/>
        <w:jc w:val="both"/>
      </w:pPr>
      <w:r w:rsidRPr="007E014A">
        <w:rPr>
          <w:b/>
          <w:bCs/>
        </w:rPr>
        <w:t>C:</w:t>
      </w:r>
      <w:r w:rsidR="000745CE">
        <w:rPr>
          <w:b/>
          <w:bCs/>
        </w:rPr>
        <w:t xml:space="preserve">  </w:t>
      </w:r>
      <w:r w:rsidRPr="007E014A">
        <w:rPr>
          <w:b/>
          <w:bCs/>
        </w:rPr>
        <w:t>A Light to enlighten the nations, and the glory of Your people Israel.</w:t>
      </w:r>
    </w:p>
    <w:p w14:paraId="47FD2F7A" w14:textId="77777777" w:rsidR="002733B2" w:rsidRPr="000745CE" w:rsidRDefault="002733B2" w:rsidP="002733B2">
      <w:pPr>
        <w:jc w:val="both"/>
        <w:rPr>
          <w:sz w:val="12"/>
        </w:rPr>
      </w:pPr>
    </w:p>
    <w:p w14:paraId="57134318" w14:textId="02E88087" w:rsidR="002733B2" w:rsidRPr="007E014A" w:rsidRDefault="002733B2" w:rsidP="002733B2">
      <w:pPr>
        <w:ind w:left="-288" w:firstLine="288"/>
        <w:jc w:val="both"/>
      </w:pPr>
      <w:r w:rsidRPr="007E014A">
        <w:t>P:</w:t>
      </w:r>
      <w:r w:rsidR="000745CE">
        <w:t xml:space="preserve">  </w:t>
      </w:r>
      <w:r w:rsidRPr="007E014A">
        <w:t>Let us go forth in peace.</w:t>
      </w:r>
    </w:p>
    <w:p w14:paraId="1901DF84" w14:textId="77777777" w:rsidR="002733B2" w:rsidRPr="000745CE" w:rsidRDefault="002733B2" w:rsidP="002733B2">
      <w:pPr>
        <w:ind w:left="-288" w:firstLine="288"/>
        <w:jc w:val="both"/>
        <w:rPr>
          <w:sz w:val="12"/>
        </w:rPr>
      </w:pPr>
    </w:p>
    <w:p w14:paraId="77E87EBA" w14:textId="0C4CA6F6" w:rsidR="002733B2" w:rsidRPr="007E014A" w:rsidRDefault="002733B2" w:rsidP="002733B2">
      <w:pPr>
        <w:ind w:left="-288" w:firstLine="288"/>
        <w:jc w:val="both"/>
      </w:pPr>
      <w:r w:rsidRPr="007E014A">
        <w:rPr>
          <w:b/>
          <w:bCs/>
        </w:rPr>
        <w:t>C:</w:t>
      </w:r>
      <w:r w:rsidR="000745CE">
        <w:rPr>
          <w:b/>
          <w:bCs/>
        </w:rPr>
        <w:t xml:space="preserve">  </w:t>
      </w:r>
      <w:r w:rsidRPr="007E014A">
        <w:rPr>
          <w:b/>
          <w:bCs/>
        </w:rPr>
        <w:t>In the name of Christ.  Amen.</w:t>
      </w:r>
    </w:p>
    <w:p w14:paraId="2D52931E" w14:textId="77777777" w:rsidR="002733B2" w:rsidRPr="000745CE" w:rsidRDefault="002733B2" w:rsidP="002733B2">
      <w:pPr>
        <w:jc w:val="both"/>
        <w:rPr>
          <w:sz w:val="16"/>
        </w:rPr>
      </w:pPr>
    </w:p>
    <w:p w14:paraId="53E2AEF4" w14:textId="4EB5126C" w:rsidR="002733B2" w:rsidRPr="000745CE" w:rsidRDefault="002733B2" w:rsidP="002733B2">
      <w:pPr>
        <w:jc w:val="both"/>
        <w:rPr>
          <w:i/>
        </w:rPr>
      </w:pPr>
      <w:r w:rsidRPr="007E014A">
        <w:rPr>
          <w:b/>
        </w:rPr>
        <w:t xml:space="preserve">THE GATHERING SONG </w:t>
      </w:r>
      <w:r w:rsidR="000745CE">
        <w:rPr>
          <w:b/>
        </w:rPr>
        <w:t>NSB 72</w:t>
      </w:r>
      <w:r w:rsidR="000745CE">
        <w:rPr>
          <w:b/>
        </w:rPr>
        <w:tab/>
      </w:r>
      <w:r w:rsidR="000745CE">
        <w:rPr>
          <w:b/>
        </w:rPr>
        <w:tab/>
      </w:r>
      <w:r w:rsidR="000745CE">
        <w:rPr>
          <w:b/>
        </w:rPr>
        <w:tab/>
        <w:t xml:space="preserve">                    </w:t>
      </w:r>
      <w:r w:rsidR="000745CE">
        <w:rPr>
          <w:b/>
          <w:i/>
        </w:rPr>
        <w:t>Refiner’s Fire</w:t>
      </w:r>
    </w:p>
    <w:p w14:paraId="3A5EA44D" w14:textId="77777777" w:rsidR="002733B2" w:rsidRPr="000745CE" w:rsidRDefault="002733B2" w:rsidP="002733B2">
      <w:pPr>
        <w:rPr>
          <w:rFonts w:eastAsia="MS Mincho"/>
          <w:sz w:val="16"/>
        </w:rPr>
      </w:pPr>
    </w:p>
    <w:p w14:paraId="5BD1F9C2" w14:textId="77777777" w:rsidR="002733B2" w:rsidRPr="007E014A" w:rsidRDefault="002733B2" w:rsidP="002733B2">
      <w:pPr>
        <w:jc w:val="both"/>
        <w:rPr>
          <w:b/>
        </w:rPr>
      </w:pPr>
      <w:r w:rsidRPr="007E014A">
        <w:rPr>
          <w:b/>
        </w:rPr>
        <w:t>THE GREETING AND PRAYER OF THE DAY</w:t>
      </w:r>
    </w:p>
    <w:p w14:paraId="216774E0" w14:textId="77777777" w:rsidR="002733B2" w:rsidRPr="000745CE" w:rsidRDefault="002733B2" w:rsidP="002733B2">
      <w:pPr>
        <w:ind w:left="720" w:hanging="720"/>
        <w:jc w:val="both"/>
        <w:rPr>
          <w:b/>
          <w:sz w:val="12"/>
        </w:rPr>
      </w:pPr>
    </w:p>
    <w:p w14:paraId="48D4B571" w14:textId="77777777" w:rsidR="000745CE" w:rsidRDefault="002733B2" w:rsidP="002733B2">
      <w:pPr>
        <w:ind w:left="720" w:hanging="720"/>
        <w:jc w:val="both"/>
      </w:pPr>
      <w:r w:rsidRPr="007E014A">
        <w:t>P:</w:t>
      </w:r>
      <w:r w:rsidR="000745CE">
        <w:t xml:space="preserve">  </w:t>
      </w:r>
      <w:r w:rsidRPr="007E014A">
        <w:t xml:space="preserve">Arise; shine; for your light has come.  The grace of our Lord Jesus Christ, the love of </w:t>
      </w:r>
    </w:p>
    <w:p w14:paraId="18FB7059" w14:textId="442CB6DD" w:rsidR="002733B2" w:rsidRPr="007E014A" w:rsidRDefault="000745CE" w:rsidP="002733B2">
      <w:pPr>
        <w:ind w:left="720" w:hanging="720"/>
        <w:jc w:val="both"/>
      </w:pPr>
      <w:r>
        <w:t xml:space="preserve">      </w:t>
      </w:r>
      <w:r w:rsidR="002733B2" w:rsidRPr="007E014A">
        <w:t>God, and the communion of the Holy Spirit be with you all.</w:t>
      </w:r>
    </w:p>
    <w:p w14:paraId="0111B7F0" w14:textId="77777777" w:rsidR="002733B2" w:rsidRPr="000745CE" w:rsidRDefault="002733B2" w:rsidP="002733B2">
      <w:pPr>
        <w:ind w:left="720" w:hanging="720"/>
        <w:jc w:val="both"/>
        <w:rPr>
          <w:sz w:val="12"/>
        </w:rPr>
      </w:pPr>
    </w:p>
    <w:p w14:paraId="1FCA2F1B" w14:textId="12B54E63" w:rsidR="002733B2" w:rsidRPr="007E014A" w:rsidRDefault="002733B2" w:rsidP="002733B2">
      <w:pPr>
        <w:ind w:left="720" w:hanging="720"/>
        <w:jc w:val="both"/>
        <w:rPr>
          <w:b/>
        </w:rPr>
      </w:pPr>
      <w:r w:rsidRPr="007E014A">
        <w:rPr>
          <w:b/>
        </w:rPr>
        <w:t>C:</w:t>
      </w:r>
      <w:r w:rsidR="000745CE">
        <w:rPr>
          <w:b/>
        </w:rPr>
        <w:t xml:space="preserve">  </w:t>
      </w:r>
      <w:r w:rsidRPr="007E014A">
        <w:rPr>
          <w:b/>
        </w:rPr>
        <w:t>And also with you.</w:t>
      </w:r>
    </w:p>
    <w:p w14:paraId="2A7DEC23" w14:textId="77777777" w:rsidR="002733B2" w:rsidRPr="000745CE" w:rsidRDefault="002733B2" w:rsidP="002733B2">
      <w:pPr>
        <w:ind w:left="720" w:hanging="720"/>
        <w:jc w:val="both"/>
        <w:rPr>
          <w:b/>
          <w:sz w:val="12"/>
        </w:rPr>
      </w:pPr>
    </w:p>
    <w:p w14:paraId="36CFFD2D" w14:textId="77777777" w:rsidR="000745CE" w:rsidRDefault="002733B2" w:rsidP="002733B2">
      <w:pPr>
        <w:ind w:left="720" w:hanging="720"/>
        <w:jc w:val="both"/>
      </w:pPr>
      <w:r w:rsidRPr="007E014A">
        <w:t>P:</w:t>
      </w:r>
      <w:r w:rsidR="000745CE">
        <w:t xml:space="preserve">  </w:t>
      </w:r>
      <w:r w:rsidRPr="007E014A">
        <w:t xml:space="preserve">Let us pray.  </w:t>
      </w:r>
      <w:r w:rsidRPr="007E014A">
        <w:rPr>
          <w:lang w:val="en-CA"/>
        </w:rPr>
        <w:fldChar w:fldCharType="begin"/>
      </w:r>
      <w:r w:rsidRPr="007E014A">
        <w:rPr>
          <w:lang w:val="en-CA"/>
        </w:rPr>
        <w:instrText xml:space="preserve"> SEQ CHAPTER \h \r 1</w:instrText>
      </w:r>
      <w:r w:rsidRPr="007E014A">
        <w:rPr>
          <w:lang w:val="en-CA"/>
        </w:rPr>
        <w:fldChar w:fldCharType="end"/>
      </w:r>
      <w:r w:rsidRPr="007E014A">
        <w:t xml:space="preserve">Inspired by Your Spirit, Lord, we gather in Your temple to welcome Your </w:t>
      </w:r>
    </w:p>
    <w:p w14:paraId="511F623D" w14:textId="77777777" w:rsidR="000745CE" w:rsidRDefault="000745CE" w:rsidP="002733B2">
      <w:pPr>
        <w:ind w:left="720" w:hanging="720"/>
        <w:jc w:val="both"/>
      </w:pPr>
      <w:r>
        <w:t xml:space="preserve">      </w:t>
      </w:r>
      <w:r w:rsidR="002733B2" w:rsidRPr="007E014A">
        <w:t xml:space="preserve">Son.  Enlighten our minds and lay bare our inmost thoughts.  Purify Your people, and </w:t>
      </w:r>
    </w:p>
    <w:p w14:paraId="0E5B22B0" w14:textId="77777777" w:rsidR="000745CE" w:rsidRDefault="000745CE" w:rsidP="002733B2">
      <w:pPr>
        <w:ind w:left="720" w:hanging="720"/>
        <w:jc w:val="both"/>
      </w:pPr>
      <w:r>
        <w:t xml:space="preserve">      </w:t>
      </w:r>
      <w:r w:rsidR="002733B2" w:rsidRPr="007E014A">
        <w:t xml:space="preserve">make us obedient to the demands of Your law, so that we may mature in wisdom and </w:t>
      </w:r>
    </w:p>
    <w:p w14:paraId="6011C782" w14:textId="77777777" w:rsidR="000745CE" w:rsidRDefault="000745CE" w:rsidP="002733B2">
      <w:pPr>
        <w:ind w:left="720" w:hanging="720"/>
        <w:jc w:val="both"/>
      </w:pPr>
      <w:r>
        <w:t xml:space="preserve">      </w:t>
      </w:r>
      <w:r w:rsidR="002733B2" w:rsidRPr="007E014A">
        <w:t xml:space="preserve">grow to full stature in Your grace.  We ask this through our Lord Jesus Christ, Your </w:t>
      </w:r>
    </w:p>
    <w:p w14:paraId="6FB6D66A" w14:textId="77777777" w:rsidR="000745CE" w:rsidRDefault="000745CE" w:rsidP="002733B2">
      <w:pPr>
        <w:ind w:left="720" w:hanging="720"/>
        <w:jc w:val="both"/>
      </w:pPr>
      <w:r>
        <w:t xml:space="preserve">      </w:t>
      </w:r>
      <w:r w:rsidR="002733B2" w:rsidRPr="007E014A">
        <w:t xml:space="preserve">Son, Who lives and reigns with You in the unity of the Holy Spirit, God forever and </w:t>
      </w:r>
    </w:p>
    <w:p w14:paraId="3BD8CB13" w14:textId="6EC95534" w:rsidR="002733B2" w:rsidRPr="007E014A" w:rsidRDefault="000745CE" w:rsidP="002733B2">
      <w:pPr>
        <w:ind w:left="720" w:hanging="720"/>
        <w:jc w:val="both"/>
      </w:pPr>
      <w:r>
        <w:t xml:space="preserve">      </w:t>
      </w:r>
      <w:r w:rsidR="002733B2" w:rsidRPr="007E014A">
        <w:t>ever.</w:t>
      </w:r>
    </w:p>
    <w:p w14:paraId="06F37D9F" w14:textId="77777777" w:rsidR="002733B2" w:rsidRPr="000745CE" w:rsidRDefault="002733B2" w:rsidP="002733B2">
      <w:pPr>
        <w:ind w:left="720" w:hanging="720"/>
        <w:jc w:val="both"/>
        <w:rPr>
          <w:sz w:val="12"/>
        </w:rPr>
      </w:pPr>
    </w:p>
    <w:p w14:paraId="4626F329" w14:textId="007D496E" w:rsidR="002733B2" w:rsidRPr="007E014A" w:rsidRDefault="002733B2" w:rsidP="002733B2">
      <w:pPr>
        <w:ind w:left="-288" w:firstLine="288"/>
        <w:jc w:val="both"/>
        <w:rPr>
          <w:b/>
          <w:bCs/>
        </w:rPr>
      </w:pPr>
      <w:r w:rsidRPr="007E014A">
        <w:rPr>
          <w:b/>
          <w:bCs/>
        </w:rPr>
        <w:t>C:</w:t>
      </w:r>
      <w:r w:rsidR="000745CE">
        <w:rPr>
          <w:b/>
          <w:bCs/>
        </w:rPr>
        <w:t xml:space="preserve">  </w:t>
      </w:r>
      <w:r w:rsidRPr="007E014A">
        <w:rPr>
          <w:b/>
          <w:bCs/>
        </w:rPr>
        <w:t>Amen.</w:t>
      </w:r>
    </w:p>
    <w:p w14:paraId="5F4B40C9" w14:textId="77777777" w:rsidR="002733B2" w:rsidRPr="000745CE" w:rsidRDefault="002733B2" w:rsidP="002733B2">
      <w:pPr>
        <w:ind w:left="-288" w:firstLine="288"/>
        <w:jc w:val="both"/>
        <w:rPr>
          <w:b/>
          <w:bCs/>
          <w:sz w:val="14"/>
        </w:rPr>
      </w:pPr>
    </w:p>
    <w:p w14:paraId="65015781" w14:textId="77777777" w:rsidR="002733B2" w:rsidRPr="007E014A" w:rsidRDefault="002733B2" w:rsidP="002733B2">
      <w:pPr>
        <w:ind w:left="-288" w:firstLine="288"/>
        <w:jc w:val="both"/>
        <w:rPr>
          <w:bCs/>
          <w:i/>
        </w:rPr>
      </w:pPr>
      <w:r w:rsidRPr="007E014A">
        <w:rPr>
          <w:bCs/>
          <w:i/>
        </w:rPr>
        <w:t>The assembly is seated</w:t>
      </w:r>
    </w:p>
    <w:p w14:paraId="7F86CCB2" w14:textId="77777777" w:rsidR="002733B2" w:rsidRPr="000745CE" w:rsidRDefault="002733B2" w:rsidP="002733B2">
      <w:pPr>
        <w:ind w:left="-288" w:firstLine="288"/>
        <w:jc w:val="both"/>
        <w:rPr>
          <w:bCs/>
          <w:i/>
          <w:sz w:val="12"/>
        </w:rPr>
      </w:pPr>
    </w:p>
    <w:p w14:paraId="7167CAE3" w14:textId="3F55BCA2" w:rsidR="002733B2" w:rsidRPr="000745CE" w:rsidRDefault="000745CE" w:rsidP="002733B2">
      <w:pPr>
        <w:ind w:left="720" w:hanging="720"/>
        <w:jc w:val="center"/>
        <w:rPr>
          <w:b/>
          <w:sz w:val="28"/>
        </w:rPr>
      </w:pPr>
      <w:r w:rsidRPr="000745CE">
        <w:rPr>
          <w:b/>
          <w:sz w:val="28"/>
        </w:rPr>
        <w:sym w:font="Wingdings" w:char="F058"/>
      </w:r>
      <w:r w:rsidR="002733B2" w:rsidRPr="000745CE">
        <w:rPr>
          <w:b/>
          <w:sz w:val="28"/>
        </w:rPr>
        <w:t xml:space="preserve"> WORD</w:t>
      </w:r>
      <w:r w:rsidRPr="000745CE">
        <w:rPr>
          <w:b/>
          <w:sz w:val="28"/>
        </w:rPr>
        <w:t xml:space="preserve"> </w:t>
      </w:r>
      <w:r w:rsidRPr="000745CE">
        <w:rPr>
          <w:b/>
          <w:sz w:val="28"/>
        </w:rPr>
        <w:sym w:font="Wingdings" w:char="F058"/>
      </w:r>
    </w:p>
    <w:p w14:paraId="35DF5AFB" w14:textId="13909CAB" w:rsidR="002733B2" w:rsidRPr="000745CE" w:rsidRDefault="000745CE" w:rsidP="000745CE">
      <w:pPr>
        <w:tabs>
          <w:tab w:val="left" w:pos="1275"/>
        </w:tabs>
        <w:jc w:val="both"/>
        <w:rPr>
          <w:b/>
          <w:sz w:val="12"/>
        </w:rPr>
      </w:pPr>
      <w:r>
        <w:rPr>
          <w:b/>
        </w:rPr>
        <w:tab/>
      </w:r>
    </w:p>
    <w:p w14:paraId="54B2140B" w14:textId="57325995" w:rsidR="002733B2" w:rsidRPr="007E014A" w:rsidRDefault="002733B2" w:rsidP="002733B2">
      <w:pPr>
        <w:jc w:val="both"/>
        <w:rPr>
          <w:b/>
          <w:bCs/>
        </w:rPr>
      </w:pPr>
      <w:r w:rsidRPr="007E014A">
        <w:rPr>
          <w:b/>
        </w:rPr>
        <w:t>FIRST READING</w:t>
      </w:r>
      <w:r w:rsidRPr="007E014A">
        <w:rPr>
          <w:b/>
        </w:rPr>
        <w:tab/>
      </w:r>
      <w:r w:rsidRPr="007E014A">
        <w:rPr>
          <w:b/>
        </w:rPr>
        <w:tab/>
      </w:r>
      <w:r w:rsidRPr="007E014A">
        <w:rPr>
          <w:b/>
        </w:rPr>
        <w:tab/>
      </w:r>
      <w:r w:rsidRPr="007E014A">
        <w:rPr>
          <w:b/>
        </w:rPr>
        <w:tab/>
      </w:r>
      <w:r w:rsidRPr="007E014A">
        <w:rPr>
          <w:b/>
        </w:rPr>
        <w:tab/>
      </w:r>
      <w:r w:rsidRPr="007E014A">
        <w:rPr>
          <w:b/>
        </w:rPr>
        <w:tab/>
        <w:t xml:space="preserve">            </w:t>
      </w:r>
      <w:r w:rsidR="007E014A">
        <w:rPr>
          <w:b/>
        </w:rPr>
        <w:t xml:space="preserve">        </w:t>
      </w:r>
      <w:r w:rsidRPr="007E014A">
        <w:rPr>
          <w:lang w:val="en-CA"/>
        </w:rPr>
        <w:fldChar w:fldCharType="begin"/>
      </w:r>
      <w:r w:rsidRPr="007E014A">
        <w:rPr>
          <w:lang w:val="en-CA"/>
        </w:rPr>
        <w:instrText xml:space="preserve"> SEQ CHAPTER \h \r 1</w:instrText>
      </w:r>
      <w:r w:rsidRPr="007E014A">
        <w:rPr>
          <w:lang w:val="en-CA"/>
        </w:rPr>
        <w:fldChar w:fldCharType="end"/>
      </w:r>
      <w:r w:rsidRPr="007E014A">
        <w:rPr>
          <w:b/>
          <w:bCs/>
          <w:smallCaps/>
        </w:rPr>
        <w:t xml:space="preserve">Malachi </w:t>
      </w:r>
      <w:r w:rsidRPr="007E014A">
        <w:rPr>
          <w:b/>
          <w:bCs/>
        </w:rPr>
        <w:t>3:</w:t>
      </w:r>
      <w:r w:rsidR="000745CE">
        <w:rPr>
          <w:b/>
          <w:bCs/>
        </w:rPr>
        <w:t xml:space="preserve"> </w:t>
      </w:r>
      <w:r w:rsidRPr="007E014A">
        <w:rPr>
          <w:b/>
          <w:bCs/>
        </w:rPr>
        <w:t>1-4</w:t>
      </w:r>
    </w:p>
    <w:p w14:paraId="4EB7C110" w14:textId="77777777" w:rsidR="002733B2" w:rsidRPr="007E014A" w:rsidRDefault="002733B2" w:rsidP="002733B2">
      <w:pPr>
        <w:jc w:val="both"/>
        <w:rPr>
          <w:b/>
          <w:bCs/>
        </w:rPr>
      </w:pPr>
    </w:p>
    <w:p w14:paraId="7A765F32" w14:textId="06A3BB1D" w:rsidR="002733B2" w:rsidRPr="007E014A" w:rsidRDefault="002733B2" w:rsidP="002733B2">
      <w:pPr>
        <w:jc w:val="both"/>
        <w:rPr>
          <w:b/>
          <w:bCs/>
        </w:rPr>
      </w:pPr>
      <w:r w:rsidRPr="007E014A">
        <w:rPr>
          <w:i/>
          <w:iCs/>
        </w:rPr>
        <w:lastRenderedPageBreak/>
        <w:t>This reading concludes a larger section (2:</w:t>
      </w:r>
      <w:r w:rsidR="00A33B95">
        <w:rPr>
          <w:i/>
          <w:iCs/>
        </w:rPr>
        <w:t xml:space="preserve"> </w:t>
      </w:r>
      <w:r w:rsidRPr="007E014A">
        <w:rPr>
          <w:i/>
          <w:iCs/>
        </w:rPr>
        <w:t>17-3:</w:t>
      </w:r>
      <w:r w:rsidR="00A33B95">
        <w:rPr>
          <w:i/>
          <w:iCs/>
        </w:rPr>
        <w:t xml:space="preserve"> </w:t>
      </w:r>
      <w:r w:rsidRPr="007E014A">
        <w:rPr>
          <w:i/>
          <w:iCs/>
        </w:rPr>
        <w:t>5) in which the prophet speaks of the coming of the God of justice.  Malachi looks for that day when the wondrous power of God will purify the priestly descendants of Levi who minister in the temple at Jerusalem.</w:t>
      </w:r>
    </w:p>
    <w:p w14:paraId="2A2EFFF2" w14:textId="77777777" w:rsidR="002733B2" w:rsidRPr="00A33B95" w:rsidRDefault="002733B2" w:rsidP="002733B2">
      <w:pPr>
        <w:jc w:val="both"/>
        <w:rPr>
          <w:b/>
          <w:bCs/>
          <w:sz w:val="16"/>
        </w:rPr>
      </w:pPr>
    </w:p>
    <w:p w14:paraId="681DA746" w14:textId="77777777" w:rsidR="002733B2" w:rsidRPr="007E014A" w:rsidRDefault="002733B2" w:rsidP="002733B2">
      <w:pPr>
        <w:ind w:firstLine="720"/>
        <w:jc w:val="both"/>
      </w:pPr>
      <w:r w:rsidRPr="007E014A">
        <w:rPr>
          <w:vertAlign w:val="superscript"/>
        </w:rPr>
        <w:t>1</w:t>
      </w:r>
      <w:r w:rsidRPr="007E014A">
        <w:t xml:space="preserve">See, I am sending My messenger to prepare the way before Me, and the Lord Whom you seek will suddenly come to His temple. The messenger of the covenant in whom you delight--indeed, he is coming, says the </w:t>
      </w:r>
      <w:r w:rsidRPr="007E014A">
        <w:rPr>
          <w:smallCaps/>
        </w:rPr>
        <w:t>Lord</w:t>
      </w:r>
      <w:r w:rsidRPr="007E014A">
        <w:t xml:space="preserve"> of hosts. </w:t>
      </w:r>
      <w:r w:rsidRPr="007E014A">
        <w:rPr>
          <w:vertAlign w:val="superscript"/>
        </w:rPr>
        <w:t>2</w:t>
      </w:r>
      <w:r w:rsidRPr="007E014A">
        <w:t>But who can endure the day of his coming, and who can stand when he appears?</w:t>
      </w:r>
    </w:p>
    <w:p w14:paraId="54A729C1" w14:textId="77777777" w:rsidR="002733B2" w:rsidRPr="007E014A" w:rsidRDefault="002733B2" w:rsidP="002733B2">
      <w:pPr>
        <w:jc w:val="both"/>
      </w:pPr>
      <w:r w:rsidRPr="007E014A">
        <w:tab/>
        <w:t xml:space="preserve">For he is like a refiner's fire and like fullers' soap; </w:t>
      </w:r>
      <w:r w:rsidRPr="007E014A">
        <w:rPr>
          <w:vertAlign w:val="superscript"/>
        </w:rPr>
        <w:t>3</w:t>
      </w:r>
      <w:r w:rsidRPr="007E014A">
        <w:t xml:space="preserve">he will sit as a refiner and purifier of silver, and he will purify the descendants of Levi and refine them like gold and silver, until they present offerings to the </w:t>
      </w:r>
      <w:r w:rsidRPr="007E014A">
        <w:rPr>
          <w:smallCaps/>
        </w:rPr>
        <w:t>Lord</w:t>
      </w:r>
      <w:r w:rsidRPr="007E014A">
        <w:t xml:space="preserve"> in righteousness. </w:t>
      </w:r>
      <w:r w:rsidRPr="007E014A">
        <w:rPr>
          <w:vertAlign w:val="superscript"/>
        </w:rPr>
        <w:t>4</w:t>
      </w:r>
      <w:r w:rsidRPr="007E014A">
        <w:t xml:space="preserve">Then the offering of Judah and Jerusalem will be pleasing to the </w:t>
      </w:r>
      <w:r w:rsidRPr="007E014A">
        <w:rPr>
          <w:smallCaps/>
        </w:rPr>
        <w:t>Lord</w:t>
      </w:r>
      <w:r w:rsidRPr="007E014A">
        <w:t xml:space="preserve"> as in the days of old and as in former years.</w:t>
      </w:r>
    </w:p>
    <w:p w14:paraId="2BF9BE96" w14:textId="77777777" w:rsidR="002733B2" w:rsidRPr="00A33B95" w:rsidRDefault="002733B2" w:rsidP="002733B2">
      <w:pPr>
        <w:jc w:val="both"/>
        <w:rPr>
          <w:sz w:val="16"/>
        </w:rPr>
      </w:pPr>
    </w:p>
    <w:p w14:paraId="2711426E" w14:textId="77777777" w:rsidR="002733B2" w:rsidRPr="007E014A" w:rsidRDefault="002733B2" w:rsidP="002733B2">
      <w:pPr>
        <w:jc w:val="both"/>
      </w:pPr>
      <w:r w:rsidRPr="007E014A">
        <w:t>The Word of the Lord.</w:t>
      </w:r>
    </w:p>
    <w:p w14:paraId="5C2E49CE" w14:textId="77777777" w:rsidR="002733B2" w:rsidRPr="00A33B95" w:rsidRDefault="002733B2" w:rsidP="002733B2">
      <w:pPr>
        <w:jc w:val="both"/>
        <w:rPr>
          <w:sz w:val="16"/>
        </w:rPr>
      </w:pPr>
    </w:p>
    <w:p w14:paraId="76D2477D" w14:textId="77777777" w:rsidR="002733B2" w:rsidRPr="007E014A" w:rsidRDefault="002733B2" w:rsidP="002733B2">
      <w:pPr>
        <w:jc w:val="both"/>
        <w:rPr>
          <w:b/>
        </w:rPr>
      </w:pPr>
      <w:r w:rsidRPr="007E014A">
        <w:rPr>
          <w:b/>
        </w:rPr>
        <w:t>Thanks be to God.</w:t>
      </w:r>
    </w:p>
    <w:p w14:paraId="7C0D7693" w14:textId="77777777" w:rsidR="002733B2" w:rsidRPr="00A33B95" w:rsidRDefault="002733B2" w:rsidP="002733B2">
      <w:pPr>
        <w:jc w:val="both"/>
        <w:rPr>
          <w:b/>
          <w:sz w:val="32"/>
        </w:rPr>
      </w:pPr>
    </w:p>
    <w:p w14:paraId="2B8AE276" w14:textId="524DEBBA" w:rsidR="002733B2" w:rsidRDefault="002733B2" w:rsidP="002733B2">
      <w:pPr>
        <w:jc w:val="both"/>
        <w:rPr>
          <w:bCs/>
        </w:rPr>
      </w:pPr>
      <w:r w:rsidRPr="007E014A">
        <w:rPr>
          <w:b/>
        </w:rPr>
        <w:t>THE PSALM:  Psalm 84</w:t>
      </w:r>
      <w:r w:rsidRPr="007E014A">
        <w:rPr>
          <w:bCs/>
        </w:rPr>
        <w:tab/>
      </w:r>
      <w:r w:rsidRPr="007E014A">
        <w:rPr>
          <w:bCs/>
        </w:rPr>
        <w:tab/>
      </w:r>
      <w:r w:rsidRPr="007E014A">
        <w:rPr>
          <w:bCs/>
        </w:rPr>
        <w:tab/>
      </w:r>
      <w:r w:rsidRPr="007E014A">
        <w:rPr>
          <w:bCs/>
        </w:rPr>
        <w:tab/>
        <w:t>Antiphon by Thomas Pavlechko</w:t>
      </w:r>
    </w:p>
    <w:p w14:paraId="56CDE557" w14:textId="77777777" w:rsidR="00A33B95" w:rsidRPr="00A33B95" w:rsidRDefault="00A33B95" w:rsidP="002733B2">
      <w:pPr>
        <w:jc w:val="both"/>
        <w:rPr>
          <w:bCs/>
          <w:sz w:val="4"/>
        </w:rPr>
      </w:pPr>
    </w:p>
    <w:p w14:paraId="0A1E827E" w14:textId="77777777" w:rsidR="002733B2" w:rsidRPr="007E014A" w:rsidRDefault="002733B2" w:rsidP="002733B2">
      <w:pPr>
        <w:jc w:val="center"/>
      </w:pPr>
      <w:r w:rsidRPr="007E014A">
        <w:t>Choir sings refrain first, followed immediately by the congregation</w:t>
      </w:r>
    </w:p>
    <w:p w14:paraId="4F80C309" w14:textId="77777777" w:rsidR="002733B2" w:rsidRPr="007E014A" w:rsidRDefault="002733B2" w:rsidP="002733B2">
      <w:pPr>
        <w:jc w:val="center"/>
      </w:pPr>
      <w:r w:rsidRPr="007E014A">
        <w:t>and as indicated</w:t>
      </w:r>
    </w:p>
    <w:p w14:paraId="19C71101" w14:textId="77777777" w:rsidR="002733B2" w:rsidRPr="007E014A" w:rsidRDefault="002733B2" w:rsidP="002733B2">
      <w:pPr>
        <w:jc w:val="center"/>
      </w:pPr>
    </w:p>
    <w:p w14:paraId="347AD331" w14:textId="70A12E9C" w:rsidR="002733B2" w:rsidRPr="007E014A" w:rsidRDefault="002733B2" w:rsidP="00544ADA">
      <w:pPr>
        <w:jc w:val="center"/>
      </w:pPr>
      <w:r w:rsidRPr="007E014A">
        <w:rPr>
          <w:noProof/>
        </w:rPr>
        <w:drawing>
          <wp:inline distT="0" distB="0" distL="0" distR="0" wp14:anchorId="5FCD7391" wp14:editId="4968DC07">
            <wp:extent cx="5387340" cy="12954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8085" b="7339"/>
                    <a:stretch/>
                  </pic:blipFill>
                  <pic:spPr bwMode="auto">
                    <a:xfrm>
                      <a:off x="0" y="0"/>
                      <a:ext cx="5387340" cy="1295400"/>
                    </a:xfrm>
                    <a:prstGeom prst="rect">
                      <a:avLst/>
                    </a:prstGeom>
                    <a:noFill/>
                    <a:ln>
                      <a:noFill/>
                    </a:ln>
                    <a:extLst>
                      <a:ext uri="{53640926-AAD7-44D8-BBD7-CCE9431645EC}">
                        <a14:shadowObscured xmlns:a14="http://schemas.microsoft.com/office/drawing/2010/main"/>
                      </a:ext>
                    </a:extLst>
                  </pic:spPr>
                </pic:pic>
              </a:graphicData>
            </a:graphic>
          </wp:inline>
        </w:drawing>
      </w:r>
    </w:p>
    <w:p w14:paraId="6704CAA0" w14:textId="77777777" w:rsidR="002733B2" w:rsidRPr="007E014A" w:rsidRDefault="002733B2" w:rsidP="002733B2">
      <w:pPr>
        <w:jc w:val="center"/>
      </w:pPr>
    </w:p>
    <w:p w14:paraId="3DDE556F" w14:textId="77777777" w:rsidR="002733B2" w:rsidRPr="007E014A" w:rsidRDefault="002733B2" w:rsidP="002733B2">
      <w:pPr>
        <w:jc w:val="center"/>
      </w:pPr>
      <w:r w:rsidRPr="007E014A">
        <w:rPr>
          <w:noProof/>
        </w:rPr>
        <w:drawing>
          <wp:inline distT="0" distB="0" distL="0" distR="0" wp14:anchorId="4DA1F452" wp14:editId="5926CC59">
            <wp:extent cx="5183505" cy="10306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83505" cy="1030605"/>
                    </a:xfrm>
                    <a:prstGeom prst="rect">
                      <a:avLst/>
                    </a:prstGeom>
                    <a:noFill/>
                    <a:ln>
                      <a:noFill/>
                    </a:ln>
                  </pic:spPr>
                </pic:pic>
              </a:graphicData>
            </a:graphic>
          </wp:inline>
        </w:drawing>
      </w:r>
    </w:p>
    <w:p w14:paraId="15806017" w14:textId="77777777" w:rsidR="002733B2" w:rsidRPr="007E014A" w:rsidRDefault="002733B2" w:rsidP="002733B2">
      <w:pPr>
        <w:jc w:val="center"/>
      </w:pPr>
    </w:p>
    <w:p w14:paraId="78F300E2" w14:textId="1BD81055" w:rsidR="002733B2" w:rsidRPr="007E014A" w:rsidRDefault="002733B2" w:rsidP="002733B2">
      <w:pPr>
        <w:widowControl w:val="0"/>
        <w:autoSpaceDE w:val="0"/>
        <w:autoSpaceDN w:val="0"/>
        <w:adjustRightInd w:val="0"/>
      </w:pPr>
      <w:r w:rsidRPr="007E014A">
        <w:rPr>
          <w:vertAlign w:val="superscript"/>
        </w:rPr>
        <w:t>1</w:t>
      </w:r>
      <w:r w:rsidRPr="007E014A">
        <w:t xml:space="preserve">How dear to me </w:t>
      </w:r>
      <w:r w:rsidRPr="007E014A">
        <w:rPr>
          <w:vertAlign w:val="superscript"/>
        </w:rPr>
        <w:t>|</w:t>
      </w:r>
      <w:r w:rsidRPr="007E014A">
        <w:t xml:space="preserve"> is </w:t>
      </w:r>
      <w:r w:rsidR="00544ADA" w:rsidRPr="007E014A">
        <w:t>Y</w:t>
      </w:r>
      <w:r w:rsidRPr="007E014A">
        <w:t>our dwelling,</w:t>
      </w:r>
    </w:p>
    <w:p w14:paraId="1D75D697" w14:textId="77777777" w:rsidR="002733B2" w:rsidRPr="007E014A" w:rsidRDefault="002733B2" w:rsidP="002733B2">
      <w:pPr>
        <w:widowControl w:val="0"/>
        <w:autoSpaceDE w:val="0"/>
        <w:autoSpaceDN w:val="0"/>
        <w:adjustRightInd w:val="0"/>
      </w:pPr>
      <w:r w:rsidRPr="007E014A">
        <w:tab/>
        <w:t xml:space="preserve">O </w:t>
      </w:r>
      <w:r w:rsidRPr="007E014A">
        <w:rPr>
          <w:vertAlign w:val="superscript"/>
        </w:rPr>
        <w:t>|</w:t>
      </w:r>
      <w:r w:rsidRPr="007E014A">
        <w:t xml:space="preserve"> LORD of hosts!</w:t>
      </w:r>
    </w:p>
    <w:p w14:paraId="4CB61554" w14:textId="77777777" w:rsidR="002733B2" w:rsidRPr="00A33B95" w:rsidRDefault="002733B2" w:rsidP="002733B2">
      <w:pPr>
        <w:widowControl w:val="0"/>
        <w:autoSpaceDE w:val="0"/>
        <w:autoSpaceDN w:val="0"/>
        <w:adjustRightInd w:val="0"/>
        <w:rPr>
          <w:sz w:val="16"/>
        </w:rPr>
      </w:pPr>
    </w:p>
    <w:p w14:paraId="005D1362" w14:textId="77777777" w:rsidR="002733B2" w:rsidRPr="007E014A" w:rsidRDefault="002733B2" w:rsidP="002733B2">
      <w:pPr>
        <w:widowControl w:val="0"/>
        <w:autoSpaceDE w:val="0"/>
        <w:autoSpaceDN w:val="0"/>
        <w:adjustRightInd w:val="0"/>
        <w:rPr>
          <w:b/>
        </w:rPr>
      </w:pPr>
      <w:r w:rsidRPr="007E014A">
        <w:rPr>
          <w:b/>
          <w:vertAlign w:val="superscript"/>
        </w:rPr>
        <w:t>2</w:t>
      </w:r>
      <w:r w:rsidRPr="007E014A">
        <w:rPr>
          <w:b/>
        </w:rPr>
        <w:t xml:space="preserve">My soul has a desire and longing for the courts </w:t>
      </w:r>
      <w:r w:rsidRPr="007E014A">
        <w:rPr>
          <w:b/>
          <w:vertAlign w:val="superscript"/>
        </w:rPr>
        <w:t>|</w:t>
      </w:r>
      <w:r w:rsidRPr="007E014A">
        <w:rPr>
          <w:b/>
        </w:rPr>
        <w:t xml:space="preserve"> of the LORD;</w:t>
      </w:r>
    </w:p>
    <w:p w14:paraId="0DBD3E3E" w14:textId="77777777" w:rsidR="002733B2" w:rsidRPr="007E014A" w:rsidRDefault="002733B2" w:rsidP="002733B2">
      <w:pPr>
        <w:widowControl w:val="0"/>
        <w:autoSpaceDE w:val="0"/>
        <w:autoSpaceDN w:val="0"/>
        <w:adjustRightInd w:val="0"/>
        <w:rPr>
          <w:b/>
        </w:rPr>
      </w:pPr>
      <w:r w:rsidRPr="007E014A">
        <w:rPr>
          <w:b/>
        </w:rPr>
        <w:tab/>
        <w:t xml:space="preserve">my heart and my flesh rejoice in the </w:t>
      </w:r>
      <w:r w:rsidRPr="007E014A">
        <w:rPr>
          <w:b/>
          <w:vertAlign w:val="superscript"/>
        </w:rPr>
        <w:t>|</w:t>
      </w:r>
      <w:r w:rsidRPr="007E014A">
        <w:rPr>
          <w:b/>
        </w:rPr>
        <w:t xml:space="preserve"> living God.</w:t>
      </w:r>
    </w:p>
    <w:p w14:paraId="30098760" w14:textId="77777777" w:rsidR="002733B2" w:rsidRPr="00A33B95" w:rsidRDefault="002733B2" w:rsidP="002733B2">
      <w:pPr>
        <w:widowControl w:val="0"/>
        <w:autoSpaceDE w:val="0"/>
        <w:autoSpaceDN w:val="0"/>
        <w:adjustRightInd w:val="0"/>
        <w:rPr>
          <w:sz w:val="16"/>
        </w:rPr>
      </w:pPr>
    </w:p>
    <w:p w14:paraId="789B2E37" w14:textId="77777777" w:rsidR="002733B2" w:rsidRPr="007E014A" w:rsidRDefault="002733B2" w:rsidP="002733B2">
      <w:pPr>
        <w:widowControl w:val="0"/>
        <w:autoSpaceDE w:val="0"/>
        <w:autoSpaceDN w:val="0"/>
        <w:adjustRightInd w:val="0"/>
      </w:pPr>
      <w:r w:rsidRPr="007E014A">
        <w:rPr>
          <w:vertAlign w:val="superscript"/>
        </w:rPr>
        <w:t>3</w:t>
      </w:r>
      <w:r w:rsidRPr="007E014A">
        <w:t xml:space="preserve">Even the sparrow has found a home, and the swallow a nest where she may </w:t>
      </w:r>
      <w:r w:rsidRPr="007E014A">
        <w:rPr>
          <w:vertAlign w:val="superscript"/>
        </w:rPr>
        <w:t>|</w:t>
      </w:r>
      <w:r w:rsidRPr="007E014A">
        <w:t xml:space="preserve"> lay her </w:t>
      </w:r>
    </w:p>
    <w:p w14:paraId="7448FD2C" w14:textId="09F9B9E8" w:rsidR="002733B2" w:rsidRPr="007E014A" w:rsidRDefault="002733B2" w:rsidP="002733B2">
      <w:pPr>
        <w:widowControl w:val="0"/>
        <w:autoSpaceDE w:val="0"/>
        <w:autoSpaceDN w:val="0"/>
        <w:adjustRightInd w:val="0"/>
      </w:pPr>
      <w:r w:rsidRPr="007E014A">
        <w:tab/>
        <w:t xml:space="preserve">young, by the side of </w:t>
      </w:r>
      <w:r w:rsidR="00544ADA" w:rsidRPr="007E014A">
        <w:t>Y</w:t>
      </w:r>
      <w:r w:rsidRPr="007E014A">
        <w:t xml:space="preserve">our altars, O LORD of hosts, my king </w:t>
      </w:r>
      <w:r w:rsidRPr="007E014A">
        <w:rPr>
          <w:vertAlign w:val="superscript"/>
        </w:rPr>
        <w:t>|</w:t>
      </w:r>
      <w:r w:rsidRPr="007E014A">
        <w:t xml:space="preserve"> and my God.</w:t>
      </w:r>
    </w:p>
    <w:p w14:paraId="2F25714E" w14:textId="77777777" w:rsidR="002733B2" w:rsidRPr="00A33B95" w:rsidRDefault="002733B2" w:rsidP="002733B2">
      <w:pPr>
        <w:widowControl w:val="0"/>
        <w:autoSpaceDE w:val="0"/>
        <w:autoSpaceDN w:val="0"/>
        <w:adjustRightInd w:val="0"/>
        <w:rPr>
          <w:sz w:val="16"/>
        </w:rPr>
      </w:pPr>
    </w:p>
    <w:p w14:paraId="4A787B9A" w14:textId="425D0D44" w:rsidR="002733B2" w:rsidRPr="007E014A" w:rsidRDefault="002733B2" w:rsidP="002733B2">
      <w:pPr>
        <w:widowControl w:val="0"/>
        <w:autoSpaceDE w:val="0"/>
        <w:autoSpaceDN w:val="0"/>
        <w:adjustRightInd w:val="0"/>
        <w:rPr>
          <w:b/>
        </w:rPr>
      </w:pPr>
      <w:r w:rsidRPr="007E014A">
        <w:rPr>
          <w:b/>
          <w:vertAlign w:val="superscript"/>
        </w:rPr>
        <w:t>4</w:t>
      </w:r>
      <w:r w:rsidRPr="007E014A">
        <w:rPr>
          <w:b/>
        </w:rPr>
        <w:t xml:space="preserve">Happy are they who dwell </w:t>
      </w:r>
      <w:r w:rsidRPr="007E014A">
        <w:rPr>
          <w:b/>
          <w:vertAlign w:val="superscript"/>
        </w:rPr>
        <w:t>|</w:t>
      </w:r>
      <w:r w:rsidRPr="007E014A">
        <w:rPr>
          <w:b/>
        </w:rPr>
        <w:t xml:space="preserve"> in </w:t>
      </w:r>
      <w:r w:rsidR="00544ADA" w:rsidRPr="007E014A">
        <w:rPr>
          <w:b/>
        </w:rPr>
        <w:t>Y</w:t>
      </w:r>
      <w:r w:rsidRPr="007E014A">
        <w:rPr>
          <w:b/>
        </w:rPr>
        <w:t>our house!</w:t>
      </w:r>
    </w:p>
    <w:p w14:paraId="0B2A9A9D" w14:textId="6064E8FE" w:rsidR="002733B2" w:rsidRPr="007E014A" w:rsidRDefault="002733B2" w:rsidP="002733B2">
      <w:pPr>
        <w:widowControl w:val="0"/>
        <w:autoSpaceDE w:val="0"/>
        <w:autoSpaceDN w:val="0"/>
        <w:adjustRightInd w:val="0"/>
        <w:rPr>
          <w:b/>
        </w:rPr>
      </w:pPr>
      <w:r w:rsidRPr="007E014A">
        <w:rPr>
          <w:b/>
        </w:rPr>
        <w:tab/>
        <w:t xml:space="preserve">They will always be </w:t>
      </w:r>
      <w:r w:rsidRPr="007E014A">
        <w:rPr>
          <w:b/>
          <w:vertAlign w:val="superscript"/>
        </w:rPr>
        <w:t>|</w:t>
      </w:r>
      <w:r w:rsidRPr="007E014A">
        <w:rPr>
          <w:b/>
        </w:rPr>
        <w:t xml:space="preserve"> praising </w:t>
      </w:r>
      <w:r w:rsidR="00544ADA" w:rsidRPr="007E014A">
        <w:rPr>
          <w:b/>
        </w:rPr>
        <w:t>Y</w:t>
      </w:r>
      <w:r w:rsidRPr="007E014A">
        <w:rPr>
          <w:b/>
        </w:rPr>
        <w:t>ou.  REFRAIN</w:t>
      </w:r>
    </w:p>
    <w:p w14:paraId="7C7A4070" w14:textId="77777777" w:rsidR="002733B2" w:rsidRPr="007E014A" w:rsidRDefault="002733B2" w:rsidP="002733B2">
      <w:pPr>
        <w:widowControl w:val="0"/>
        <w:autoSpaceDE w:val="0"/>
        <w:autoSpaceDN w:val="0"/>
        <w:adjustRightInd w:val="0"/>
      </w:pPr>
    </w:p>
    <w:p w14:paraId="79070CDC" w14:textId="532184F2" w:rsidR="002733B2" w:rsidRPr="007E014A" w:rsidRDefault="002733B2" w:rsidP="002733B2">
      <w:pPr>
        <w:widowControl w:val="0"/>
        <w:autoSpaceDE w:val="0"/>
        <w:autoSpaceDN w:val="0"/>
        <w:adjustRightInd w:val="0"/>
      </w:pPr>
      <w:r w:rsidRPr="007E014A">
        <w:rPr>
          <w:vertAlign w:val="superscript"/>
        </w:rPr>
        <w:lastRenderedPageBreak/>
        <w:t>5</w:t>
      </w:r>
      <w:r w:rsidRPr="007E014A">
        <w:t xml:space="preserve">Happy are the people whose strength </w:t>
      </w:r>
      <w:r w:rsidRPr="007E014A">
        <w:rPr>
          <w:vertAlign w:val="superscript"/>
        </w:rPr>
        <w:t>|</w:t>
      </w:r>
      <w:r w:rsidRPr="007E014A">
        <w:t xml:space="preserve"> is in </w:t>
      </w:r>
      <w:r w:rsidR="00544ADA" w:rsidRPr="007E014A">
        <w:t>Y</w:t>
      </w:r>
      <w:r w:rsidRPr="007E014A">
        <w:t>ou,</w:t>
      </w:r>
    </w:p>
    <w:p w14:paraId="1E853DA6" w14:textId="77777777" w:rsidR="002733B2" w:rsidRPr="007E014A" w:rsidRDefault="002733B2" w:rsidP="002733B2">
      <w:pPr>
        <w:widowControl w:val="0"/>
        <w:autoSpaceDE w:val="0"/>
        <w:autoSpaceDN w:val="0"/>
        <w:adjustRightInd w:val="0"/>
      </w:pPr>
      <w:r w:rsidRPr="007E014A">
        <w:tab/>
        <w:t xml:space="preserve">whose hearts are set on the </w:t>
      </w:r>
      <w:r w:rsidRPr="007E014A">
        <w:rPr>
          <w:vertAlign w:val="superscript"/>
        </w:rPr>
        <w:t>|</w:t>
      </w:r>
      <w:r w:rsidRPr="007E014A">
        <w:t xml:space="preserve"> pilgrims' way.</w:t>
      </w:r>
    </w:p>
    <w:p w14:paraId="789AC82B" w14:textId="77777777" w:rsidR="002733B2" w:rsidRPr="00A33B95" w:rsidRDefault="002733B2" w:rsidP="002733B2">
      <w:pPr>
        <w:widowControl w:val="0"/>
        <w:autoSpaceDE w:val="0"/>
        <w:autoSpaceDN w:val="0"/>
        <w:adjustRightInd w:val="0"/>
        <w:rPr>
          <w:sz w:val="16"/>
        </w:rPr>
      </w:pPr>
    </w:p>
    <w:p w14:paraId="64FE02AB" w14:textId="77777777" w:rsidR="002733B2" w:rsidRPr="007E014A" w:rsidRDefault="002733B2" w:rsidP="002733B2">
      <w:pPr>
        <w:widowControl w:val="0"/>
        <w:autoSpaceDE w:val="0"/>
        <w:autoSpaceDN w:val="0"/>
        <w:adjustRightInd w:val="0"/>
        <w:rPr>
          <w:b/>
        </w:rPr>
      </w:pPr>
      <w:r w:rsidRPr="007E014A">
        <w:rPr>
          <w:b/>
          <w:vertAlign w:val="superscript"/>
        </w:rPr>
        <w:t>6</w:t>
      </w:r>
      <w:r w:rsidRPr="007E014A">
        <w:rPr>
          <w:b/>
        </w:rPr>
        <w:t xml:space="preserve">Those who go through the balsam valley will find it a </w:t>
      </w:r>
      <w:r w:rsidRPr="007E014A">
        <w:rPr>
          <w:b/>
          <w:vertAlign w:val="superscript"/>
        </w:rPr>
        <w:t>|</w:t>
      </w:r>
      <w:r w:rsidRPr="007E014A">
        <w:rPr>
          <w:b/>
        </w:rPr>
        <w:t xml:space="preserve"> place of springs,</w:t>
      </w:r>
    </w:p>
    <w:p w14:paraId="7FB94D6F" w14:textId="77777777" w:rsidR="002733B2" w:rsidRPr="007E014A" w:rsidRDefault="002733B2" w:rsidP="002733B2">
      <w:pPr>
        <w:widowControl w:val="0"/>
        <w:autoSpaceDE w:val="0"/>
        <w:autoSpaceDN w:val="0"/>
        <w:adjustRightInd w:val="0"/>
        <w:rPr>
          <w:b/>
        </w:rPr>
      </w:pPr>
      <w:r w:rsidRPr="007E014A">
        <w:rPr>
          <w:b/>
        </w:rPr>
        <w:tab/>
        <w:t xml:space="preserve">for the early rains have covered it with </w:t>
      </w:r>
      <w:r w:rsidRPr="007E014A">
        <w:rPr>
          <w:b/>
          <w:vertAlign w:val="superscript"/>
        </w:rPr>
        <w:t>|</w:t>
      </w:r>
      <w:r w:rsidRPr="007E014A">
        <w:rPr>
          <w:b/>
        </w:rPr>
        <w:t xml:space="preserve"> pools of water.</w:t>
      </w:r>
    </w:p>
    <w:p w14:paraId="02DC8A13" w14:textId="77777777" w:rsidR="002733B2" w:rsidRPr="00A33B95" w:rsidRDefault="002733B2" w:rsidP="002733B2">
      <w:pPr>
        <w:widowControl w:val="0"/>
        <w:autoSpaceDE w:val="0"/>
        <w:autoSpaceDN w:val="0"/>
        <w:adjustRightInd w:val="0"/>
        <w:rPr>
          <w:sz w:val="16"/>
        </w:rPr>
      </w:pPr>
    </w:p>
    <w:p w14:paraId="61A999FF" w14:textId="77777777" w:rsidR="002733B2" w:rsidRPr="007E014A" w:rsidRDefault="002733B2" w:rsidP="002733B2">
      <w:pPr>
        <w:widowControl w:val="0"/>
        <w:autoSpaceDE w:val="0"/>
        <w:autoSpaceDN w:val="0"/>
        <w:adjustRightInd w:val="0"/>
      </w:pPr>
      <w:r w:rsidRPr="007E014A">
        <w:rPr>
          <w:vertAlign w:val="superscript"/>
        </w:rPr>
        <w:t>7</w:t>
      </w:r>
      <w:r w:rsidRPr="007E014A">
        <w:t xml:space="preserve">They will climb from </w:t>
      </w:r>
      <w:r w:rsidRPr="007E014A">
        <w:rPr>
          <w:vertAlign w:val="superscript"/>
        </w:rPr>
        <w:t>|</w:t>
      </w:r>
      <w:r w:rsidRPr="007E014A">
        <w:t xml:space="preserve"> height to height,</w:t>
      </w:r>
    </w:p>
    <w:p w14:paraId="4285B417" w14:textId="77777777" w:rsidR="002733B2" w:rsidRPr="007E014A" w:rsidRDefault="002733B2" w:rsidP="002733B2">
      <w:pPr>
        <w:widowControl w:val="0"/>
        <w:autoSpaceDE w:val="0"/>
        <w:autoSpaceDN w:val="0"/>
        <w:adjustRightInd w:val="0"/>
      </w:pPr>
      <w:r w:rsidRPr="007E014A">
        <w:tab/>
        <w:t xml:space="preserve">and the God of gods will be </w:t>
      </w:r>
      <w:r w:rsidRPr="007E014A">
        <w:rPr>
          <w:vertAlign w:val="superscript"/>
        </w:rPr>
        <w:t>|</w:t>
      </w:r>
      <w:r w:rsidRPr="007E014A">
        <w:t xml:space="preserve"> seen in Zion.</w:t>
      </w:r>
    </w:p>
    <w:p w14:paraId="1E5AA8C7" w14:textId="77777777" w:rsidR="002733B2" w:rsidRPr="00A33B95" w:rsidRDefault="002733B2" w:rsidP="002733B2">
      <w:pPr>
        <w:widowControl w:val="0"/>
        <w:autoSpaceDE w:val="0"/>
        <w:autoSpaceDN w:val="0"/>
        <w:adjustRightInd w:val="0"/>
        <w:rPr>
          <w:sz w:val="16"/>
        </w:rPr>
      </w:pPr>
    </w:p>
    <w:p w14:paraId="1709ACA4" w14:textId="77777777" w:rsidR="002733B2" w:rsidRPr="007E014A" w:rsidRDefault="002733B2" w:rsidP="002733B2">
      <w:pPr>
        <w:widowControl w:val="0"/>
        <w:autoSpaceDE w:val="0"/>
        <w:autoSpaceDN w:val="0"/>
        <w:adjustRightInd w:val="0"/>
        <w:rPr>
          <w:b/>
        </w:rPr>
      </w:pPr>
      <w:r w:rsidRPr="007E014A">
        <w:rPr>
          <w:b/>
          <w:vertAlign w:val="superscript"/>
        </w:rPr>
        <w:t>8</w:t>
      </w:r>
      <w:r w:rsidRPr="007E014A">
        <w:rPr>
          <w:b/>
        </w:rPr>
        <w:t xml:space="preserve">LORD God of hosts, </w:t>
      </w:r>
      <w:r w:rsidRPr="007E014A">
        <w:rPr>
          <w:b/>
          <w:vertAlign w:val="superscript"/>
        </w:rPr>
        <w:t>|</w:t>
      </w:r>
      <w:r w:rsidRPr="007E014A">
        <w:rPr>
          <w:b/>
        </w:rPr>
        <w:t xml:space="preserve"> hear my prayer;</w:t>
      </w:r>
    </w:p>
    <w:p w14:paraId="6930DAF4" w14:textId="77777777" w:rsidR="002733B2" w:rsidRPr="007E014A" w:rsidRDefault="002733B2" w:rsidP="002733B2">
      <w:pPr>
        <w:widowControl w:val="0"/>
        <w:autoSpaceDE w:val="0"/>
        <w:autoSpaceDN w:val="0"/>
        <w:adjustRightInd w:val="0"/>
        <w:rPr>
          <w:b/>
        </w:rPr>
      </w:pPr>
      <w:r w:rsidRPr="007E014A">
        <w:rPr>
          <w:b/>
        </w:rPr>
        <w:tab/>
        <w:t xml:space="preserve">give ear, O </w:t>
      </w:r>
      <w:r w:rsidRPr="007E014A">
        <w:rPr>
          <w:b/>
          <w:vertAlign w:val="superscript"/>
        </w:rPr>
        <w:t>|</w:t>
      </w:r>
      <w:r w:rsidRPr="007E014A">
        <w:rPr>
          <w:b/>
        </w:rPr>
        <w:t xml:space="preserve"> God of Jacob.  REFRAIN</w:t>
      </w:r>
    </w:p>
    <w:p w14:paraId="124CB882" w14:textId="77777777" w:rsidR="002733B2" w:rsidRPr="00A33B95" w:rsidRDefault="002733B2" w:rsidP="002733B2">
      <w:pPr>
        <w:widowControl w:val="0"/>
        <w:autoSpaceDE w:val="0"/>
        <w:autoSpaceDN w:val="0"/>
        <w:adjustRightInd w:val="0"/>
        <w:rPr>
          <w:b/>
          <w:sz w:val="16"/>
        </w:rPr>
      </w:pPr>
    </w:p>
    <w:p w14:paraId="244EFBFD" w14:textId="77777777" w:rsidR="002733B2" w:rsidRPr="007E014A" w:rsidRDefault="002733B2" w:rsidP="002733B2">
      <w:pPr>
        <w:widowControl w:val="0"/>
        <w:autoSpaceDE w:val="0"/>
        <w:autoSpaceDN w:val="0"/>
        <w:adjustRightInd w:val="0"/>
      </w:pPr>
      <w:r w:rsidRPr="007E014A">
        <w:rPr>
          <w:vertAlign w:val="superscript"/>
        </w:rPr>
        <w:t>9</w:t>
      </w:r>
      <w:r w:rsidRPr="007E014A">
        <w:t xml:space="preserve">Behold our defend- </w:t>
      </w:r>
      <w:r w:rsidRPr="007E014A">
        <w:rPr>
          <w:vertAlign w:val="superscript"/>
        </w:rPr>
        <w:t>|</w:t>
      </w:r>
      <w:r w:rsidRPr="007E014A">
        <w:t xml:space="preserve"> er, O God;</w:t>
      </w:r>
    </w:p>
    <w:p w14:paraId="0525EB8F" w14:textId="47DFD618" w:rsidR="002733B2" w:rsidRPr="007E014A" w:rsidRDefault="002733B2" w:rsidP="002733B2">
      <w:pPr>
        <w:widowControl w:val="0"/>
        <w:autoSpaceDE w:val="0"/>
        <w:autoSpaceDN w:val="0"/>
        <w:adjustRightInd w:val="0"/>
      </w:pPr>
      <w:r w:rsidRPr="007E014A">
        <w:tab/>
        <w:t xml:space="preserve">and look upon the face of </w:t>
      </w:r>
      <w:r w:rsidRPr="007E014A">
        <w:rPr>
          <w:vertAlign w:val="superscript"/>
        </w:rPr>
        <w:t>|</w:t>
      </w:r>
      <w:r w:rsidRPr="007E014A">
        <w:t xml:space="preserve"> </w:t>
      </w:r>
      <w:r w:rsidR="00544ADA" w:rsidRPr="007E014A">
        <w:t>Y</w:t>
      </w:r>
      <w:r w:rsidRPr="007E014A">
        <w:t>our anointed.</w:t>
      </w:r>
    </w:p>
    <w:p w14:paraId="1ACA8DD7" w14:textId="77777777" w:rsidR="002733B2" w:rsidRPr="00A33B95" w:rsidRDefault="002733B2" w:rsidP="002733B2">
      <w:pPr>
        <w:widowControl w:val="0"/>
        <w:autoSpaceDE w:val="0"/>
        <w:autoSpaceDN w:val="0"/>
        <w:adjustRightInd w:val="0"/>
        <w:rPr>
          <w:sz w:val="16"/>
        </w:rPr>
      </w:pPr>
    </w:p>
    <w:p w14:paraId="67B0301E" w14:textId="399F7CD0" w:rsidR="002733B2" w:rsidRPr="007E014A" w:rsidRDefault="002733B2" w:rsidP="002733B2">
      <w:pPr>
        <w:widowControl w:val="0"/>
        <w:autoSpaceDE w:val="0"/>
        <w:autoSpaceDN w:val="0"/>
        <w:adjustRightInd w:val="0"/>
        <w:rPr>
          <w:b/>
        </w:rPr>
      </w:pPr>
      <w:r w:rsidRPr="007E014A">
        <w:rPr>
          <w:b/>
          <w:vertAlign w:val="superscript"/>
        </w:rPr>
        <w:t>10</w:t>
      </w:r>
      <w:r w:rsidRPr="007E014A">
        <w:rPr>
          <w:b/>
        </w:rPr>
        <w:t xml:space="preserve">For one day in </w:t>
      </w:r>
      <w:r w:rsidR="00544ADA" w:rsidRPr="007E014A">
        <w:rPr>
          <w:b/>
        </w:rPr>
        <w:t>Y</w:t>
      </w:r>
      <w:r w:rsidRPr="007E014A">
        <w:rPr>
          <w:b/>
        </w:rPr>
        <w:t xml:space="preserve">our courts is better than a </w:t>
      </w:r>
      <w:r w:rsidRPr="007E014A">
        <w:rPr>
          <w:b/>
          <w:vertAlign w:val="superscript"/>
        </w:rPr>
        <w:t>|</w:t>
      </w:r>
      <w:r w:rsidRPr="007E014A">
        <w:rPr>
          <w:b/>
        </w:rPr>
        <w:t xml:space="preserve"> thousand elsewhere.</w:t>
      </w:r>
    </w:p>
    <w:p w14:paraId="6D32E5E2" w14:textId="77777777" w:rsidR="002733B2" w:rsidRPr="007E014A" w:rsidRDefault="002733B2" w:rsidP="002733B2">
      <w:pPr>
        <w:widowControl w:val="0"/>
        <w:autoSpaceDE w:val="0"/>
        <w:autoSpaceDN w:val="0"/>
        <w:adjustRightInd w:val="0"/>
        <w:rPr>
          <w:b/>
        </w:rPr>
      </w:pPr>
      <w:r w:rsidRPr="007E014A">
        <w:rPr>
          <w:b/>
        </w:rPr>
        <w:tab/>
        <w:t xml:space="preserve">I would rather stand at the threshold of the house of my God than dwell in the tents </w:t>
      </w:r>
      <w:r w:rsidRPr="007E014A">
        <w:rPr>
          <w:b/>
          <w:vertAlign w:val="superscript"/>
        </w:rPr>
        <w:t>|</w:t>
      </w:r>
      <w:r w:rsidRPr="007E014A">
        <w:rPr>
          <w:b/>
        </w:rPr>
        <w:t xml:space="preserve"> of the wicked.</w:t>
      </w:r>
    </w:p>
    <w:p w14:paraId="54A9FA06" w14:textId="77777777" w:rsidR="002733B2" w:rsidRPr="00A33B95" w:rsidRDefault="002733B2" w:rsidP="002733B2">
      <w:pPr>
        <w:widowControl w:val="0"/>
        <w:autoSpaceDE w:val="0"/>
        <w:autoSpaceDN w:val="0"/>
        <w:adjustRightInd w:val="0"/>
        <w:rPr>
          <w:sz w:val="16"/>
        </w:rPr>
      </w:pPr>
    </w:p>
    <w:p w14:paraId="17E999D0" w14:textId="77777777" w:rsidR="002733B2" w:rsidRPr="007E014A" w:rsidRDefault="002733B2" w:rsidP="002733B2">
      <w:pPr>
        <w:widowControl w:val="0"/>
        <w:autoSpaceDE w:val="0"/>
        <w:autoSpaceDN w:val="0"/>
        <w:adjustRightInd w:val="0"/>
      </w:pPr>
      <w:r w:rsidRPr="007E014A">
        <w:rPr>
          <w:vertAlign w:val="superscript"/>
        </w:rPr>
        <w:t>11</w:t>
      </w:r>
      <w:r w:rsidRPr="007E014A">
        <w:t xml:space="preserve">For the LORD God is both sun and shield, bestowing </w:t>
      </w:r>
      <w:r w:rsidRPr="007E014A">
        <w:rPr>
          <w:vertAlign w:val="superscript"/>
        </w:rPr>
        <w:t>|</w:t>
      </w:r>
      <w:r w:rsidRPr="007E014A">
        <w:t xml:space="preserve"> grace and glory;</w:t>
      </w:r>
    </w:p>
    <w:p w14:paraId="77BE8E09" w14:textId="77777777" w:rsidR="002733B2" w:rsidRPr="007E014A" w:rsidRDefault="002733B2" w:rsidP="002733B2">
      <w:pPr>
        <w:widowControl w:val="0"/>
        <w:autoSpaceDE w:val="0"/>
        <w:autoSpaceDN w:val="0"/>
        <w:adjustRightInd w:val="0"/>
      </w:pPr>
      <w:r w:rsidRPr="007E014A">
        <w:tab/>
        <w:t xml:space="preserve">no good thing will the LORD withhold from those who walk </w:t>
      </w:r>
      <w:r w:rsidRPr="007E014A">
        <w:rPr>
          <w:vertAlign w:val="superscript"/>
        </w:rPr>
        <w:t>|</w:t>
      </w:r>
      <w:r w:rsidRPr="007E014A">
        <w:t xml:space="preserve"> with integrity.</w:t>
      </w:r>
    </w:p>
    <w:p w14:paraId="645BE86D" w14:textId="77777777" w:rsidR="002733B2" w:rsidRPr="00A33B95" w:rsidRDefault="002733B2" w:rsidP="002733B2">
      <w:pPr>
        <w:widowControl w:val="0"/>
        <w:autoSpaceDE w:val="0"/>
        <w:autoSpaceDN w:val="0"/>
        <w:adjustRightInd w:val="0"/>
        <w:rPr>
          <w:sz w:val="16"/>
        </w:rPr>
      </w:pPr>
    </w:p>
    <w:p w14:paraId="34F092DD" w14:textId="77777777" w:rsidR="002733B2" w:rsidRPr="007E014A" w:rsidRDefault="002733B2" w:rsidP="002733B2">
      <w:pPr>
        <w:widowControl w:val="0"/>
        <w:autoSpaceDE w:val="0"/>
        <w:autoSpaceDN w:val="0"/>
        <w:adjustRightInd w:val="0"/>
        <w:rPr>
          <w:b/>
        </w:rPr>
      </w:pPr>
      <w:r w:rsidRPr="007E014A">
        <w:rPr>
          <w:b/>
          <w:vertAlign w:val="superscript"/>
        </w:rPr>
        <w:t>12</w:t>
      </w:r>
      <w:r w:rsidRPr="007E014A">
        <w:rPr>
          <w:b/>
        </w:rPr>
        <w:t xml:space="preserve">O </w:t>
      </w:r>
      <w:r w:rsidRPr="007E014A">
        <w:rPr>
          <w:b/>
          <w:vertAlign w:val="superscript"/>
        </w:rPr>
        <w:t>|</w:t>
      </w:r>
      <w:r w:rsidRPr="007E014A">
        <w:rPr>
          <w:b/>
        </w:rPr>
        <w:t xml:space="preserve"> LORD of hosts,</w:t>
      </w:r>
    </w:p>
    <w:p w14:paraId="0C3EE608" w14:textId="034BF1B7" w:rsidR="002733B2" w:rsidRPr="007E014A" w:rsidRDefault="002733B2" w:rsidP="002733B2">
      <w:pPr>
        <w:widowControl w:val="0"/>
        <w:autoSpaceDE w:val="0"/>
        <w:autoSpaceDN w:val="0"/>
        <w:adjustRightInd w:val="0"/>
        <w:rPr>
          <w:b/>
        </w:rPr>
      </w:pPr>
      <w:r w:rsidRPr="007E014A">
        <w:rPr>
          <w:b/>
        </w:rPr>
        <w:tab/>
        <w:t xml:space="preserve">happy are they who put their </w:t>
      </w:r>
      <w:r w:rsidRPr="007E014A">
        <w:rPr>
          <w:b/>
          <w:vertAlign w:val="superscript"/>
        </w:rPr>
        <w:t>|</w:t>
      </w:r>
      <w:r w:rsidRPr="007E014A">
        <w:rPr>
          <w:b/>
        </w:rPr>
        <w:t xml:space="preserve"> trust in </w:t>
      </w:r>
      <w:r w:rsidR="00544ADA" w:rsidRPr="007E014A">
        <w:rPr>
          <w:b/>
        </w:rPr>
        <w:t>Y</w:t>
      </w:r>
      <w:r w:rsidRPr="007E014A">
        <w:rPr>
          <w:b/>
        </w:rPr>
        <w:t>ou!  REFRAIN</w:t>
      </w:r>
    </w:p>
    <w:p w14:paraId="640B67CB" w14:textId="77777777" w:rsidR="002733B2" w:rsidRPr="00A33B95" w:rsidRDefault="002733B2" w:rsidP="002733B2">
      <w:pPr>
        <w:jc w:val="both"/>
        <w:rPr>
          <w:b/>
          <w:sz w:val="32"/>
        </w:rPr>
      </w:pPr>
    </w:p>
    <w:p w14:paraId="2499BB01" w14:textId="33E41605" w:rsidR="002733B2" w:rsidRPr="007E014A" w:rsidRDefault="002733B2" w:rsidP="002733B2">
      <w:pPr>
        <w:jc w:val="both"/>
        <w:rPr>
          <w:b/>
          <w:bCs/>
        </w:rPr>
      </w:pPr>
      <w:r w:rsidRPr="007E014A">
        <w:rPr>
          <w:lang w:val="en-CA"/>
        </w:rPr>
        <w:fldChar w:fldCharType="begin"/>
      </w:r>
      <w:r w:rsidRPr="007E014A">
        <w:rPr>
          <w:lang w:val="en-CA"/>
        </w:rPr>
        <w:instrText xml:space="preserve"> SEQ CHAPTER \h \r 1</w:instrText>
      </w:r>
      <w:r w:rsidRPr="007E014A">
        <w:rPr>
          <w:lang w:val="en-CA"/>
        </w:rPr>
        <w:fldChar w:fldCharType="end"/>
      </w:r>
      <w:r w:rsidRPr="007E014A">
        <w:rPr>
          <w:b/>
          <w:bCs/>
        </w:rPr>
        <w:t>SECOND READING</w:t>
      </w:r>
      <w:r w:rsidRPr="007E014A">
        <w:rPr>
          <w:b/>
          <w:bCs/>
        </w:rPr>
        <w:tab/>
      </w:r>
      <w:r w:rsidRPr="007E014A">
        <w:rPr>
          <w:b/>
          <w:bCs/>
        </w:rPr>
        <w:tab/>
      </w:r>
      <w:r w:rsidRPr="007E014A">
        <w:rPr>
          <w:b/>
          <w:bCs/>
        </w:rPr>
        <w:tab/>
      </w:r>
      <w:r w:rsidRPr="007E014A">
        <w:rPr>
          <w:b/>
          <w:bCs/>
        </w:rPr>
        <w:tab/>
      </w:r>
      <w:r w:rsidRPr="007E014A">
        <w:rPr>
          <w:b/>
          <w:bCs/>
        </w:rPr>
        <w:tab/>
        <w:t xml:space="preserve">          Hebrews 2:</w:t>
      </w:r>
      <w:r w:rsidR="00A33B95">
        <w:rPr>
          <w:b/>
          <w:bCs/>
        </w:rPr>
        <w:t xml:space="preserve"> </w:t>
      </w:r>
      <w:r w:rsidRPr="007E014A">
        <w:rPr>
          <w:b/>
          <w:bCs/>
        </w:rPr>
        <w:t>14-18</w:t>
      </w:r>
    </w:p>
    <w:p w14:paraId="38A7CA30" w14:textId="77777777" w:rsidR="002733B2" w:rsidRPr="00A33B95" w:rsidRDefault="002733B2" w:rsidP="002733B2">
      <w:pPr>
        <w:jc w:val="both"/>
        <w:rPr>
          <w:sz w:val="8"/>
        </w:rPr>
      </w:pPr>
    </w:p>
    <w:p w14:paraId="18046F74" w14:textId="77777777" w:rsidR="002733B2" w:rsidRPr="007E014A" w:rsidRDefault="002733B2" w:rsidP="002733B2">
      <w:pPr>
        <w:jc w:val="both"/>
        <w:rPr>
          <w:i/>
          <w:iCs/>
        </w:rPr>
      </w:pPr>
      <w:r w:rsidRPr="007E014A">
        <w:rPr>
          <w:i/>
          <w:iCs/>
        </w:rPr>
        <w:t>The writer portrays Jesus as both fully human in His suffering with us, and fully divine in His role as a “merciful and faithful high priest” Whose life is a “sacrifice for the atonement for the sins of the people.”</w:t>
      </w:r>
    </w:p>
    <w:p w14:paraId="7D346AB6" w14:textId="502D885F" w:rsidR="002733B2" w:rsidRPr="00A33B95" w:rsidRDefault="00A33B95" w:rsidP="00A33B95">
      <w:pPr>
        <w:tabs>
          <w:tab w:val="left" w:pos="1155"/>
        </w:tabs>
        <w:jc w:val="both"/>
        <w:rPr>
          <w:sz w:val="16"/>
        </w:rPr>
      </w:pPr>
      <w:r>
        <w:tab/>
      </w:r>
    </w:p>
    <w:p w14:paraId="5EEEC373" w14:textId="77777777" w:rsidR="002733B2" w:rsidRPr="007E014A" w:rsidRDefault="002733B2" w:rsidP="002733B2">
      <w:pPr>
        <w:jc w:val="both"/>
      </w:pPr>
      <w:r w:rsidRPr="007E014A">
        <w:tab/>
      </w:r>
      <w:r w:rsidRPr="007E014A">
        <w:rPr>
          <w:vertAlign w:val="superscript"/>
        </w:rPr>
        <w:t>14</w:t>
      </w:r>
      <w:r w:rsidRPr="007E014A">
        <w:t xml:space="preserve"> Since, therefore, the children share flesh and blood, He Himself likewise shared the same things, so that through death He might destroy the one who has the power of death, that is, the devil, </w:t>
      </w:r>
      <w:r w:rsidRPr="007E014A">
        <w:rPr>
          <w:vertAlign w:val="superscript"/>
        </w:rPr>
        <w:t>15</w:t>
      </w:r>
      <w:r w:rsidRPr="007E014A">
        <w:t xml:space="preserve"> and free those who all their lives were held in slavery by the fear of death. </w:t>
      </w:r>
      <w:r w:rsidRPr="007E014A">
        <w:rPr>
          <w:vertAlign w:val="superscript"/>
        </w:rPr>
        <w:t>16</w:t>
      </w:r>
      <w:r w:rsidRPr="007E014A">
        <w:t xml:space="preserve"> For it is clear that He did not come to help angels, but the descendants of Abraham. </w:t>
      </w:r>
    </w:p>
    <w:p w14:paraId="08CCEC05" w14:textId="77777777" w:rsidR="002733B2" w:rsidRPr="007E014A" w:rsidRDefault="002733B2" w:rsidP="002733B2">
      <w:pPr>
        <w:jc w:val="both"/>
      </w:pPr>
      <w:r w:rsidRPr="007E014A">
        <w:tab/>
      </w:r>
      <w:r w:rsidRPr="007E014A">
        <w:rPr>
          <w:vertAlign w:val="superscript"/>
        </w:rPr>
        <w:t>17</w:t>
      </w:r>
      <w:r w:rsidRPr="007E014A">
        <w:t xml:space="preserve"> Therefore He had to become like His brothers and sisters in every respect, so that He might be a merciful and faithful high priest in the service of God, to make a sacrifice of atonement for the sins of the people. </w:t>
      </w:r>
      <w:r w:rsidRPr="007E014A">
        <w:rPr>
          <w:vertAlign w:val="superscript"/>
        </w:rPr>
        <w:t>18</w:t>
      </w:r>
      <w:r w:rsidRPr="007E014A">
        <w:t xml:space="preserve"> Because He Himself was tested by what He suffered, He is able to help those who are being tested.</w:t>
      </w:r>
    </w:p>
    <w:p w14:paraId="38873C1B" w14:textId="77777777" w:rsidR="002733B2" w:rsidRPr="00A33B95" w:rsidRDefault="002733B2" w:rsidP="002733B2">
      <w:pPr>
        <w:jc w:val="both"/>
        <w:rPr>
          <w:sz w:val="16"/>
        </w:rPr>
      </w:pPr>
    </w:p>
    <w:p w14:paraId="3719ABCE" w14:textId="77777777" w:rsidR="002733B2" w:rsidRPr="007E014A" w:rsidRDefault="002733B2" w:rsidP="002733B2">
      <w:pPr>
        <w:jc w:val="both"/>
      </w:pPr>
      <w:r w:rsidRPr="007E014A">
        <w:t>The Word of the Lord.</w:t>
      </w:r>
    </w:p>
    <w:p w14:paraId="6EE0C910" w14:textId="77777777" w:rsidR="002733B2" w:rsidRPr="00A33B95" w:rsidRDefault="002733B2" w:rsidP="002733B2">
      <w:pPr>
        <w:jc w:val="both"/>
        <w:rPr>
          <w:sz w:val="16"/>
        </w:rPr>
      </w:pPr>
    </w:p>
    <w:p w14:paraId="408E52BD" w14:textId="77777777" w:rsidR="002733B2" w:rsidRPr="007E014A" w:rsidRDefault="002733B2" w:rsidP="002733B2">
      <w:pPr>
        <w:jc w:val="both"/>
        <w:rPr>
          <w:b/>
        </w:rPr>
      </w:pPr>
      <w:r w:rsidRPr="007E014A">
        <w:rPr>
          <w:b/>
        </w:rPr>
        <w:t>Thanks be to God.</w:t>
      </w:r>
    </w:p>
    <w:p w14:paraId="2F08F41A" w14:textId="77777777" w:rsidR="002733B2" w:rsidRPr="00A33B95" w:rsidRDefault="002733B2" w:rsidP="002733B2">
      <w:pPr>
        <w:jc w:val="both"/>
        <w:rPr>
          <w:b/>
          <w:sz w:val="16"/>
        </w:rPr>
      </w:pPr>
    </w:p>
    <w:p w14:paraId="05896250" w14:textId="77777777" w:rsidR="002733B2" w:rsidRPr="007E014A" w:rsidRDefault="002733B2" w:rsidP="002733B2">
      <w:pPr>
        <w:jc w:val="both"/>
        <w:rPr>
          <w:i/>
        </w:rPr>
      </w:pPr>
      <w:r w:rsidRPr="007E014A">
        <w:rPr>
          <w:i/>
        </w:rPr>
        <w:t>As you are able please rise</w:t>
      </w:r>
    </w:p>
    <w:p w14:paraId="028D5AE0" w14:textId="77777777" w:rsidR="002733B2" w:rsidRPr="007E014A" w:rsidRDefault="002733B2" w:rsidP="002733B2">
      <w:pPr>
        <w:jc w:val="both"/>
        <w:rPr>
          <w:i/>
        </w:rPr>
      </w:pPr>
    </w:p>
    <w:p w14:paraId="03E4059E" w14:textId="77777777" w:rsidR="002733B2" w:rsidRPr="007E014A" w:rsidRDefault="002733B2" w:rsidP="002733B2">
      <w:pPr>
        <w:jc w:val="both"/>
        <w:rPr>
          <w:b/>
        </w:rPr>
      </w:pPr>
      <w:r w:rsidRPr="007E014A">
        <w:rPr>
          <w:b/>
        </w:rPr>
        <w:t>THE VERSE</w:t>
      </w:r>
    </w:p>
    <w:p w14:paraId="5DB82164" w14:textId="77777777" w:rsidR="002733B2" w:rsidRPr="007E014A" w:rsidRDefault="002733B2" w:rsidP="002733B2">
      <w:pPr>
        <w:jc w:val="both"/>
        <w:rPr>
          <w:b/>
        </w:rPr>
      </w:pPr>
    </w:p>
    <w:p w14:paraId="7BE5E37D" w14:textId="77777777" w:rsidR="002733B2" w:rsidRPr="007E014A" w:rsidRDefault="002733B2" w:rsidP="002733B2">
      <w:pPr>
        <w:jc w:val="both"/>
        <w:rPr>
          <w:i/>
        </w:rPr>
      </w:pPr>
      <w:r w:rsidRPr="007E014A">
        <w:rPr>
          <w:noProof/>
        </w:rPr>
        <w:lastRenderedPageBreak/>
        <w:drawing>
          <wp:inline distT="0" distB="0" distL="0" distR="0" wp14:anchorId="407A5503" wp14:editId="301C3666">
            <wp:extent cx="5486400" cy="19119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1911985"/>
                    </a:xfrm>
                    <a:prstGeom prst="rect">
                      <a:avLst/>
                    </a:prstGeom>
                    <a:noFill/>
                    <a:ln>
                      <a:noFill/>
                    </a:ln>
                  </pic:spPr>
                </pic:pic>
              </a:graphicData>
            </a:graphic>
          </wp:inline>
        </w:drawing>
      </w:r>
    </w:p>
    <w:p w14:paraId="3D553217" w14:textId="44348898" w:rsidR="002733B2" w:rsidRPr="007E014A" w:rsidRDefault="002733B2" w:rsidP="002733B2">
      <w:pPr>
        <w:jc w:val="both"/>
        <w:rPr>
          <w:b/>
        </w:rPr>
      </w:pPr>
      <w:r w:rsidRPr="007E014A">
        <w:rPr>
          <w:b/>
        </w:rPr>
        <w:t>THE HOLY GOSPEL</w:t>
      </w:r>
      <w:r w:rsidRPr="007E014A">
        <w:rPr>
          <w:b/>
        </w:rPr>
        <w:tab/>
      </w:r>
      <w:r w:rsidRPr="007E014A">
        <w:rPr>
          <w:b/>
        </w:rPr>
        <w:tab/>
      </w:r>
      <w:r w:rsidRPr="007E014A">
        <w:rPr>
          <w:b/>
        </w:rPr>
        <w:tab/>
      </w:r>
      <w:r w:rsidRPr="007E014A">
        <w:rPr>
          <w:b/>
        </w:rPr>
        <w:tab/>
      </w:r>
      <w:r w:rsidRPr="007E014A">
        <w:rPr>
          <w:b/>
        </w:rPr>
        <w:tab/>
        <w:t xml:space="preserve">                Luke 2:</w:t>
      </w:r>
      <w:r w:rsidR="00A33B95">
        <w:rPr>
          <w:b/>
        </w:rPr>
        <w:t xml:space="preserve"> </w:t>
      </w:r>
      <w:r w:rsidRPr="007E014A">
        <w:rPr>
          <w:b/>
        </w:rPr>
        <w:t>22-40</w:t>
      </w:r>
    </w:p>
    <w:p w14:paraId="086F639E" w14:textId="77777777" w:rsidR="002733B2" w:rsidRPr="00A33B95" w:rsidRDefault="002733B2" w:rsidP="002733B2">
      <w:pPr>
        <w:jc w:val="both"/>
        <w:rPr>
          <w:b/>
          <w:sz w:val="8"/>
        </w:rPr>
      </w:pPr>
    </w:p>
    <w:p w14:paraId="344D4DE9" w14:textId="77777777" w:rsidR="002733B2" w:rsidRPr="007E014A" w:rsidRDefault="002733B2" w:rsidP="002733B2">
      <w:pPr>
        <w:rPr>
          <w:i/>
          <w:iCs/>
        </w:rPr>
      </w:pPr>
      <w:r w:rsidRPr="007E014A">
        <w:rPr>
          <w:lang w:val="en-CA"/>
        </w:rPr>
        <w:fldChar w:fldCharType="begin"/>
      </w:r>
      <w:r w:rsidRPr="007E014A">
        <w:rPr>
          <w:lang w:val="en-CA"/>
        </w:rPr>
        <w:instrText xml:space="preserve"> SEQ CHAPTER \h \r 1</w:instrText>
      </w:r>
      <w:r w:rsidRPr="007E014A">
        <w:rPr>
          <w:lang w:val="en-CA"/>
        </w:rPr>
        <w:fldChar w:fldCharType="end"/>
      </w:r>
      <w:r w:rsidRPr="007E014A">
        <w:rPr>
          <w:i/>
          <w:iCs/>
        </w:rPr>
        <w:t>Jesus is presented in the temple by Mary and Joseph, and Simeon and Anna testify to Him as God’s Messiah and “the redemption of Israel.”</w:t>
      </w:r>
    </w:p>
    <w:p w14:paraId="14B2AF40" w14:textId="77777777" w:rsidR="002733B2" w:rsidRPr="00A33B95" w:rsidRDefault="002733B2" w:rsidP="002733B2">
      <w:pPr>
        <w:rPr>
          <w:i/>
          <w:iCs/>
          <w:sz w:val="12"/>
        </w:rPr>
      </w:pPr>
    </w:p>
    <w:p w14:paraId="25F9E84B" w14:textId="2642548F" w:rsidR="002733B2" w:rsidRPr="007E014A" w:rsidRDefault="002733B2" w:rsidP="002733B2">
      <w:pPr>
        <w:ind w:left="-288" w:firstLine="288"/>
      </w:pPr>
      <w:r w:rsidRPr="007E014A">
        <w:t>P:</w:t>
      </w:r>
      <w:r w:rsidR="00A33B95">
        <w:t xml:space="preserve">  </w:t>
      </w:r>
      <w:r w:rsidRPr="007E014A">
        <w:t>The Holy Gospel according to St. Luke, the second chapter.</w:t>
      </w:r>
    </w:p>
    <w:p w14:paraId="7F514801" w14:textId="77777777" w:rsidR="002733B2" w:rsidRPr="00A33B95" w:rsidRDefault="002733B2" w:rsidP="002733B2">
      <w:pPr>
        <w:ind w:left="-288" w:firstLine="288"/>
        <w:rPr>
          <w:sz w:val="12"/>
        </w:rPr>
      </w:pPr>
    </w:p>
    <w:p w14:paraId="6C44487E" w14:textId="6EB3A855" w:rsidR="002733B2" w:rsidRPr="007E014A" w:rsidRDefault="002733B2" w:rsidP="002733B2">
      <w:pPr>
        <w:ind w:left="-288" w:firstLine="288"/>
        <w:rPr>
          <w:b/>
        </w:rPr>
      </w:pPr>
      <w:r w:rsidRPr="007E014A">
        <w:rPr>
          <w:b/>
        </w:rPr>
        <w:t>C:</w:t>
      </w:r>
      <w:r w:rsidR="00A33B95">
        <w:rPr>
          <w:b/>
        </w:rPr>
        <w:t xml:space="preserve">  </w:t>
      </w:r>
      <w:r w:rsidRPr="007E014A">
        <w:rPr>
          <w:b/>
        </w:rPr>
        <w:t>Glory to You, O Lord.</w:t>
      </w:r>
    </w:p>
    <w:p w14:paraId="129E0CFA" w14:textId="77777777" w:rsidR="002733B2" w:rsidRPr="00A33B95" w:rsidRDefault="002733B2" w:rsidP="00A33B95">
      <w:pPr>
        <w:ind w:firstLine="720"/>
        <w:rPr>
          <w:sz w:val="16"/>
        </w:rPr>
      </w:pPr>
    </w:p>
    <w:p w14:paraId="54648865" w14:textId="77777777" w:rsidR="002733B2" w:rsidRPr="007E014A" w:rsidRDefault="002733B2" w:rsidP="002733B2">
      <w:pPr>
        <w:ind w:firstLine="720"/>
        <w:jc w:val="both"/>
      </w:pPr>
      <w:r w:rsidRPr="007E014A">
        <w:rPr>
          <w:vertAlign w:val="superscript"/>
        </w:rPr>
        <w:t>22</w:t>
      </w:r>
      <w:r w:rsidRPr="007E014A">
        <w:t xml:space="preserve"> When the time came for their purification according to the law of Moses, they brought Him up to Jerusalem to present Him to the Lord </w:t>
      </w:r>
      <w:r w:rsidRPr="007E014A">
        <w:rPr>
          <w:vertAlign w:val="superscript"/>
        </w:rPr>
        <w:t>23</w:t>
      </w:r>
      <w:r w:rsidRPr="007E014A">
        <w:t xml:space="preserve"> (as it is written in the law of the Lord, "Every firstborn male shall be designated as holy to the Lord"), </w:t>
      </w:r>
      <w:r w:rsidRPr="007E014A">
        <w:rPr>
          <w:vertAlign w:val="superscript"/>
        </w:rPr>
        <w:t>24</w:t>
      </w:r>
      <w:r w:rsidRPr="007E014A">
        <w:t xml:space="preserve"> and they offered a sacrifice according to what is stated in the law of the Lord, "a pair of turtledoves or two young pigeons."</w:t>
      </w:r>
    </w:p>
    <w:p w14:paraId="2FD15FA9" w14:textId="77777777" w:rsidR="002733B2" w:rsidRPr="007E014A" w:rsidRDefault="002733B2" w:rsidP="002733B2">
      <w:pPr>
        <w:jc w:val="both"/>
      </w:pPr>
      <w:r w:rsidRPr="007E014A">
        <w:tab/>
      </w:r>
      <w:r w:rsidRPr="007E014A">
        <w:rPr>
          <w:vertAlign w:val="superscript"/>
        </w:rPr>
        <w:t>25</w:t>
      </w:r>
      <w:r w:rsidRPr="007E014A">
        <w:t xml:space="preserve"> Now there was a man in Jerusalem whose name was Simeon; this man was righteous and devout, looking forward to the consolation of Israel, and the Holy Spirit rested on him. </w:t>
      </w:r>
      <w:r w:rsidRPr="007E014A">
        <w:rPr>
          <w:vertAlign w:val="superscript"/>
        </w:rPr>
        <w:t>26</w:t>
      </w:r>
      <w:r w:rsidRPr="007E014A">
        <w:t xml:space="preserve"> It had been revealed to him by the Holy Spirit that he would not see death before he had seen the Lord's Messiah. </w:t>
      </w:r>
      <w:r w:rsidRPr="007E014A">
        <w:rPr>
          <w:vertAlign w:val="superscript"/>
        </w:rPr>
        <w:t>27</w:t>
      </w:r>
      <w:r w:rsidRPr="007E014A">
        <w:t xml:space="preserve"> Guided by the Spirit, Simeon came into the temple; and when the parents brought in the child Jesus, to do for Him what was customary under the law, </w:t>
      </w:r>
      <w:r w:rsidRPr="007E014A">
        <w:rPr>
          <w:vertAlign w:val="superscript"/>
        </w:rPr>
        <w:t>28</w:t>
      </w:r>
      <w:r w:rsidRPr="007E014A">
        <w:t xml:space="preserve"> Simeon took Him in his arms and praised God, saying,</w:t>
      </w:r>
    </w:p>
    <w:p w14:paraId="0E4FAF7D" w14:textId="77777777" w:rsidR="002733B2" w:rsidRPr="00A33B95" w:rsidRDefault="002733B2" w:rsidP="002733B2">
      <w:pPr>
        <w:rPr>
          <w:sz w:val="12"/>
          <w:vertAlign w:val="superscript"/>
        </w:rPr>
      </w:pPr>
    </w:p>
    <w:p w14:paraId="220C00C4" w14:textId="7D4DB318" w:rsidR="002733B2" w:rsidRPr="007E014A" w:rsidRDefault="002733B2" w:rsidP="00A33B95">
      <w:pPr>
        <w:ind w:firstLine="720"/>
      </w:pPr>
      <w:r w:rsidRPr="007E014A">
        <w:rPr>
          <w:vertAlign w:val="superscript"/>
        </w:rPr>
        <w:t>29</w:t>
      </w:r>
      <w:r w:rsidRPr="007E014A">
        <w:t>"Master, now You are dismissing Your servant in peace,</w:t>
      </w:r>
    </w:p>
    <w:p w14:paraId="41861514" w14:textId="15861055" w:rsidR="002733B2" w:rsidRPr="007E014A" w:rsidRDefault="00A33B95" w:rsidP="002733B2">
      <w:r>
        <w:t xml:space="preserve">    </w:t>
      </w:r>
      <w:r>
        <w:tab/>
      </w:r>
      <w:r w:rsidR="002733B2" w:rsidRPr="007E014A">
        <w:t>according to Your word;</w:t>
      </w:r>
    </w:p>
    <w:p w14:paraId="4FE36ABE" w14:textId="24084C81" w:rsidR="002733B2" w:rsidRPr="007E014A" w:rsidRDefault="002733B2" w:rsidP="00A33B95">
      <w:pPr>
        <w:ind w:firstLine="720"/>
      </w:pPr>
      <w:r w:rsidRPr="007E014A">
        <w:rPr>
          <w:vertAlign w:val="superscript"/>
        </w:rPr>
        <w:t>30</w:t>
      </w:r>
      <w:r w:rsidRPr="007E014A">
        <w:t>for my eyes have seen Your salvation,</w:t>
      </w:r>
    </w:p>
    <w:p w14:paraId="6282E9FE" w14:textId="6D6BB8B8" w:rsidR="002733B2" w:rsidRPr="007E014A" w:rsidRDefault="002733B2" w:rsidP="00A33B95">
      <w:pPr>
        <w:ind w:firstLine="720"/>
      </w:pPr>
      <w:r w:rsidRPr="007E014A">
        <w:rPr>
          <w:vertAlign w:val="superscript"/>
        </w:rPr>
        <w:t>31</w:t>
      </w:r>
      <w:r w:rsidRPr="007E014A">
        <w:t>which You have prepared in the presence of all peoples,</w:t>
      </w:r>
    </w:p>
    <w:p w14:paraId="53578F7C" w14:textId="589A4C19" w:rsidR="002733B2" w:rsidRPr="007E014A" w:rsidRDefault="002733B2" w:rsidP="00A33B95">
      <w:pPr>
        <w:ind w:firstLine="720"/>
      </w:pPr>
      <w:r w:rsidRPr="007E014A">
        <w:rPr>
          <w:vertAlign w:val="superscript"/>
        </w:rPr>
        <w:t>32</w:t>
      </w:r>
      <w:r w:rsidRPr="007E014A">
        <w:t>a light for revelation to the Gentiles</w:t>
      </w:r>
    </w:p>
    <w:p w14:paraId="61287C8F" w14:textId="0A0AB4BC" w:rsidR="002733B2" w:rsidRPr="007E014A" w:rsidRDefault="00A33B95" w:rsidP="002733B2">
      <w:r>
        <w:t xml:space="preserve">    </w:t>
      </w:r>
      <w:r>
        <w:tab/>
      </w:r>
      <w:r w:rsidR="002733B2" w:rsidRPr="007E014A">
        <w:t>and for glory to Your people Israel."</w:t>
      </w:r>
    </w:p>
    <w:p w14:paraId="693F6518" w14:textId="77777777" w:rsidR="002733B2" w:rsidRPr="007E014A" w:rsidRDefault="002733B2" w:rsidP="002733B2">
      <w:pPr>
        <w:jc w:val="both"/>
      </w:pPr>
      <w:r w:rsidRPr="007E014A">
        <w:rPr>
          <w:vertAlign w:val="superscript"/>
        </w:rPr>
        <w:t xml:space="preserve">33 </w:t>
      </w:r>
      <w:r w:rsidRPr="007E014A">
        <w:t>And the child's father and mother were amazed at what was being said about Him.</w:t>
      </w:r>
    </w:p>
    <w:p w14:paraId="4016402E" w14:textId="77777777" w:rsidR="002733B2" w:rsidRPr="007E014A" w:rsidRDefault="002733B2" w:rsidP="002733B2">
      <w:pPr>
        <w:ind w:firstLine="720"/>
        <w:jc w:val="both"/>
      </w:pPr>
      <w:r w:rsidRPr="007E014A">
        <w:rPr>
          <w:lang w:val="en-CA"/>
        </w:rPr>
        <w:fldChar w:fldCharType="begin"/>
      </w:r>
      <w:r w:rsidRPr="007E014A">
        <w:rPr>
          <w:lang w:val="en-CA"/>
        </w:rPr>
        <w:instrText xml:space="preserve"> SEQ CHAPTER \h \r 1</w:instrText>
      </w:r>
      <w:r w:rsidRPr="007E014A">
        <w:rPr>
          <w:lang w:val="en-CA"/>
        </w:rPr>
        <w:fldChar w:fldCharType="end"/>
      </w:r>
      <w:r w:rsidRPr="007E014A">
        <w:rPr>
          <w:vertAlign w:val="superscript"/>
        </w:rPr>
        <w:t xml:space="preserve">34 </w:t>
      </w:r>
      <w:r w:rsidRPr="007E014A">
        <w:t xml:space="preserve">Then Simeon blessed them and said to His mother Mary, "This child is destined for the falling and the rising of many in Israel, and to be a sign that will be opposed </w:t>
      </w:r>
      <w:r w:rsidRPr="007E014A">
        <w:rPr>
          <w:vertAlign w:val="superscript"/>
        </w:rPr>
        <w:t>35</w:t>
      </w:r>
      <w:r w:rsidRPr="007E014A">
        <w:t xml:space="preserve"> so that the inner thoughts of many will be revealed — and a sword will pierce your own soul too."</w:t>
      </w:r>
    </w:p>
    <w:p w14:paraId="30A90538" w14:textId="77777777" w:rsidR="002733B2" w:rsidRPr="007E014A" w:rsidRDefault="002733B2" w:rsidP="002733B2">
      <w:pPr>
        <w:jc w:val="both"/>
      </w:pPr>
      <w:r w:rsidRPr="007E014A">
        <w:tab/>
      </w:r>
      <w:r w:rsidRPr="007E014A">
        <w:rPr>
          <w:vertAlign w:val="superscript"/>
        </w:rPr>
        <w:t>36</w:t>
      </w:r>
      <w:r w:rsidRPr="007E014A">
        <w:t xml:space="preserve"> There was also a prophet, Anna the daughter of Phanuel, of the tribe of Asher. She was of a great age, having lived with her husband seven years after her marriage, </w:t>
      </w:r>
      <w:r w:rsidRPr="007E014A">
        <w:rPr>
          <w:vertAlign w:val="superscript"/>
        </w:rPr>
        <w:t>37</w:t>
      </w:r>
      <w:r w:rsidRPr="007E014A">
        <w:t xml:space="preserve"> then as a widow to the age of eighty- four. She never left the temple but worshiped there with fasting and prayer night and day. </w:t>
      </w:r>
      <w:r w:rsidRPr="007E014A">
        <w:rPr>
          <w:vertAlign w:val="superscript"/>
        </w:rPr>
        <w:t>38</w:t>
      </w:r>
      <w:r w:rsidRPr="007E014A">
        <w:t xml:space="preserve"> At that moment she came, and began to praise God and to speak about the child to all who were looking for the redemption of Jerusalem. </w:t>
      </w:r>
      <w:r w:rsidRPr="007E014A">
        <w:rPr>
          <w:vertAlign w:val="superscript"/>
        </w:rPr>
        <w:lastRenderedPageBreak/>
        <w:t>39</w:t>
      </w:r>
      <w:r w:rsidRPr="007E014A">
        <w:t xml:space="preserve"> When they had finished everything required by the law of the Lord, they returned to Galilee, to their own town of Nazareth.</w:t>
      </w:r>
    </w:p>
    <w:p w14:paraId="5F3A0D62" w14:textId="77777777" w:rsidR="002733B2" w:rsidRPr="007E014A" w:rsidRDefault="002733B2" w:rsidP="002733B2">
      <w:pPr>
        <w:jc w:val="both"/>
        <w:rPr>
          <w:rFonts w:ascii="Times" w:hAnsi="Times" w:cs="Times"/>
        </w:rPr>
      </w:pPr>
      <w:r w:rsidRPr="007E014A">
        <w:tab/>
      </w:r>
      <w:r w:rsidRPr="007E014A">
        <w:rPr>
          <w:vertAlign w:val="superscript"/>
        </w:rPr>
        <w:t>40</w:t>
      </w:r>
      <w:r w:rsidRPr="007E014A">
        <w:t xml:space="preserve"> The child grew and became strong, filled with wisdom; and the favor of God was upon Him.</w:t>
      </w:r>
    </w:p>
    <w:p w14:paraId="512052D9" w14:textId="77777777" w:rsidR="002733B2" w:rsidRPr="00A33B95" w:rsidRDefault="002733B2" w:rsidP="002733B2">
      <w:pPr>
        <w:jc w:val="both"/>
        <w:rPr>
          <w:sz w:val="12"/>
        </w:rPr>
      </w:pPr>
    </w:p>
    <w:p w14:paraId="60173E66" w14:textId="7E0A75FD" w:rsidR="002733B2" w:rsidRPr="007E014A" w:rsidRDefault="002733B2" w:rsidP="002733B2">
      <w:pPr>
        <w:ind w:left="-288" w:firstLine="288"/>
        <w:jc w:val="both"/>
      </w:pPr>
      <w:r w:rsidRPr="007E014A">
        <w:t>P:</w:t>
      </w:r>
      <w:r w:rsidR="00A33B95">
        <w:t xml:space="preserve">  </w:t>
      </w:r>
      <w:r w:rsidRPr="007E014A">
        <w:t>The Gospel of the Lord.</w:t>
      </w:r>
    </w:p>
    <w:p w14:paraId="76C1BAA6" w14:textId="77777777" w:rsidR="002733B2" w:rsidRPr="00A33B95" w:rsidRDefault="002733B2" w:rsidP="002733B2">
      <w:pPr>
        <w:ind w:left="-288" w:firstLine="288"/>
        <w:jc w:val="both"/>
        <w:rPr>
          <w:sz w:val="12"/>
        </w:rPr>
      </w:pPr>
    </w:p>
    <w:p w14:paraId="01226C38" w14:textId="640849AF" w:rsidR="002733B2" w:rsidRPr="007E014A" w:rsidRDefault="002733B2" w:rsidP="002733B2">
      <w:pPr>
        <w:ind w:left="-288" w:firstLine="288"/>
        <w:jc w:val="both"/>
        <w:rPr>
          <w:b/>
        </w:rPr>
      </w:pPr>
      <w:r w:rsidRPr="007E014A">
        <w:rPr>
          <w:b/>
        </w:rPr>
        <w:t>C:</w:t>
      </w:r>
      <w:r w:rsidR="00A33B95">
        <w:rPr>
          <w:b/>
        </w:rPr>
        <w:t xml:space="preserve">  </w:t>
      </w:r>
      <w:r w:rsidRPr="007E014A">
        <w:rPr>
          <w:b/>
        </w:rPr>
        <w:t>Praise to You, O Christ!</w:t>
      </w:r>
    </w:p>
    <w:p w14:paraId="209E41D7" w14:textId="77777777" w:rsidR="002733B2" w:rsidRPr="00A33B95" w:rsidRDefault="002733B2" w:rsidP="002733B2">
      <w:pPr>
        <w:ind w:left="-288" w:firstLine="288"/>
        <w:jc w:val="both"/>
        <w:rPr>
          <w:b/>
          <w:sz w:val="16"/>
        </w:rPr>
      </w:pPr>
    </w:p>
    <w:p w14:paraId="72508FFF" w14:textId="77777777" w:rsidR="002733B2" w:rsidRPr="007E014A" w:rsidRDefault="002733B2" w:rsidP="002733B2">
      <w:pPr>
        <w:tabs>
          <w:tab w:val="left" w:pos="432"/>
        </w:tabs>
        <w:rPr>
          <w:i/>
        </w:rPr>
      </w:pPr>
      <w:r w:rsidRPr="007E014A">
        <w:rPr>
          <w:i/>
        </w:rPr>
        <w:t>The assembly is seated</w:t>
      </w:r>
    </w:p>
    <w:p w14:paraId="17B12C80" w14:textId="77777777" w:rsidR="002733B2" w:rsidRPr="007E014A" w:rsidRDefault="002733B2" w:rsidP="002733B2">
      <w:pPr>
        <w:tabs>
          <w:tab w:val="left" w:pos="432"/>
        </w:tabs>
        <w:rPr>
          <w:b/>
        </w:rPr>
      </w:pPr>
    </w:p>
    <w:p w14:paraId="0304FA4D" w14:textId="77777777" w:rsidR="002733B2" w:rsidRPr="007E014A" w:rsidRDefault="002733B2" w:rsidP="002733B2">
      <w:pPr>
        <w:tabs>
          <w:tab w:val="left" w:pos="432"/>
        </w:tabs>
        <w:rPr>
          <w:b/>
        </w:rPr>
      </w:pPr>
      <w:r w:rsidRPr="007E014A">
        <w:rPr>
          <w:b/>
        </w:rPr>
        <w:t>THE SERMON</w:t>
      </w:r>
      <w:r w:rsidRPr="007E014A">
        <w:rPr>
          <w:b/>
        </w:rPr>
        <w:tab/>
      </w:r>
      <w:r w:rsidRPr="007E014A">
        <w:rPr>
          <w:b/>
        </w:rPr>
        <w:tab/>
      </w:r>
      <w:r w:rsidRPr="007E014A">
        <w:rPr>
          <w:b/>
        </w:rPr>
        <w:tab/>
      </w:r>
      <w:r w:rsidRPr="007E014A">
        <w:rPr>
          <w:b/>
        </w:rPr>
        <w:tab/>
      </w:r>
      <w:r w:rsidRPr="007E014A">
        <w:rPr>
          <w:b/>
        </w:rPr>
        <w:tab/>
      </w:r>
      <w:r w:rsidRPr="007E014A">
        <w:rPr>
          <w:b/>
        </w:rPr>
        <w:tab/>
      </w:r>
      <w:r w:rsidRPr="007E014A">
        <w:rPr>
          <w:b/>
        </w:rPr>
        <w:tab/>
      </w:r>
      <w:r w:rsidRPr="007E014A">
        <w:rPr>
          <w:b/>
        </w:rPr>
        <w:tab/>
        <w:t xml:space="preserve">   </w:t>
      </w:r>
    </w:p>
    <w:p w14:paraId="7103209B" w14:textId="77777777" w:rsidR="002733B2" w:rsidRPr="007E014A" w:rsidRDefault="002733B2" w:rsidP="002733B2">
      <w:pPr>
        <w:tabs>
          <w:tab w:val="left" w:pos="432"/>
        </w:tabs>
        <w:jc w:val="center"/>
        <w:rPr>
          <w:i/>
        </w:rPr>
      </w:pPr>
      <w:r w:rsidRPr="007E014A">
        <w:rPr>
          <w:i/>
        </w:rPr>
        <w:t>Silence for reflection follows the sermon</w:t>
      </w:r>
    </w:p>
    <w:p w14:paraId="2006C2D7" w14:textId="77777777" w:rsidR="002733B2" w:rsidRPr="007E014A" w:rsidRDefault="002733B2" w:rsidP="002733B2">
      <w:pPr>
        <w:tabs>
          <w:tab w:val="left" w:pos="432"/>
        </w:tabs>
        <w:jc w:val="center"/>
        <w:rPr>
          <w:i/>
        </w:rPr>
      </w:pPr>
    </w:p>
    <w:p w14:paraId="3E6D6522" w14:textId="77777777" w:rsidR="002733B2" w:rsidRPr="007E014A" w:rsidRDefault="002733B2" w:rsidP="002733B2">
      <w:pPr>
        <w:jc w:val="both"/>
        <w:rPr>
          <w:i/>
        </w:rPr>
      </w:pPr>
      <w:r w:rsidRPr="007E014A">
        <w:rPr>
          <w:i/>
        </w:rPr>
        <w:t>As you are able please rise</w:t>
      </w:r>
    </w:p>
    <w:p w14:paraId="05CD9795" w14:textId="77777777" w:rsidR="002733B2" w:rsidRPr="007E014A" w:rsidRDefault="002733B2" w:rsidP="002733B2">
      <w:pPr>
        <w:jc w:val="both"/>
        <w:rPr>
          <w:i/>
        </w:rPr>
      </w:pPr>
    </w:p>
    <w:p w14:paraId="3B3CD485" w14:textId="46E8CAAE" w:rsidR="002733B2" w:rsidRPr="007E014A" w:rsidRDefault="002733B2" w:rsidP="002733B2">
      <w:pPr>
        <w:jc w:val="both"/>
        <w:rPr>
          <w:rFonts w:eastAsia="MS Mincho"/>
          <w:i/>
        </w:rPr>
      </w:pPr>
      <w:r w:rsidRPr="007E014A">
        <w:rPr>
          <w:b/>
        </w:rPr>
        <w:t xml:space="preserve">THE HYMN OF THE DAY 417 </w:t>
      </w:r>
      <w:r w:rsidR="00A33B95">
        <w:rPr>
          <w:b/>
        </w:rPr>
        <w:tab/>
      </w:r>
      <w:r w:rsidR="00A33B95">
        <w:rPr>
          <w:b/>
        </w:rPr>
        <w:tab/>
      </w:r>
      <w:r w:rsidR="00A33B95">
        <w:rPr>
          <w:b/>
        </w:rPr>
        <w:tab/>
        <w:t xml:space="preserve">    </w:t>
      </w:r>
      <w:r w:rsidRPr="00A33B95">
        <w:rPr>
          <w:b/>
          <w:i/>
        </w:rPr>
        <w:t>In His Temple Now Behold Him</w:t>
      </w:r>
    </w:p>
    <w:p w14:paraId="27B1BE4C" w14:textId="77777777" w:rsidR="002733B2" w:rsidRPr="00A33B95" w:rsidRDefault="002733B2" w:rsidP="002733B2">
      <w:pPr>
        <w:rPr>
          <w:rFonts w:eastAsia="MS Mincho"/>
          <w:sz w:val="16"/>
        </w:rPr>
      </w:pPr>
    </w:p>
    <w:p w14:paraId="68DE2420" w14:textId="77777777" w:rsidR="002733B2" w:rsidRPr="007E014A" w:rsidRDefault="002733B2" w:rsidP="002733B2">
      <w:pPr>
        <w:rPr>
          <w:rFonts w:eastAsia="MS Mincho"/>
          <w:b/>
        </w:rPr>
      </w:pPr>
      <w:r w:rsidRPr="007E014A">
        <w:rPr>
          <w:rFonts w:eastAsia="MS Mincho"/>
          <w:b/>
        </w:rPr>
        <w:t>THE NICENE CREED</w:t>
      </w:r>
    </w:p>
    <w:p w14:paraId="2D1CDA82" w14:textId="77777777" w:rsidR="002733B2" w:rsidRPr="00A33B95" w:rsidRDefault="002733B2" w:rsidP="002733B2">
      <w:pPr>
        <w:rPr>
          <w:rFonts w:eastAsia="MS Mincho"/>
          <w:b/>
          <w:sz w:val="16"/>
        </w:rPr>
      </w:pPr>
    </w:p>
    <w:p w14:paraId="6DBC23D4" w14:textId="77777777" w:rsidR="00A33B95" w:rsidRDefault="002733B2" w:rsidP="002733B2">
      <w:pPr>
        <w:ind w:left="720" w:hanging="720"/>
        <w:rPr>
          <w:rFonts w:eastAsia="MS Mincho"/>
        </w:rPr>
      </w:pPr>
      <w:r w:rsidRPr="007E014A">
        <w:rPr>
          <w:rFonts w:eastAsia="MS Mincho"/>
        </w:rPr>
        <w:t>A:</w:t>
      </w:r>
      <w:r w:rsidR="00A33B95">
        <w:rPr>
          <w:rFonts w:eastAsia="MS Mincho"/>
        </w:rPr>
        <w:t xml:space="preserve">  </w:t>
      </w:r>
      <w:r w:rsidRPr="007E014A">
        <w:rPr>
          <w:rFonts w:eastAsia="MS Mincho"/>
        </w:rPr>
        <w:t xml:space="preserve">God has made us His people through our Baptism into Christ.  Living together in trust </w:t>
      </w:r>
    </w:p>
    <w:p w14:paraId="46F782DF" w14:textId="42F5303C" w:rsidR="002733B2" w:rsidRPr="007E014A" w:rsidRDefault="00A33B95" w:rsidP="002733B2">
      <w:pPr>
        <w:ind w:left="720" w:hanging="720"/>
        <w:rPr>
          <w:rFonts w:eastAsia="MS Mincho"/>
        </w:rPr>
      </w:pPr>
      <w:r>
        <w:rPr>
          <w:rFonts w:eastAsia="MS Mincho"/>
        </w:rPr>
        <w:t xml:space="preserve">      </w:t>
      </w:r>
      <w:r w:rsidR="002733B2" w:rsidRPr="007E014A">
        <w:rPr>
          <w:rFonts w:eastAsia="MS Mincho"/>
        </w:rPr>
        <w:t>and hope, we confess our faith.</w:t>
      </w:r>
    </w:p>
    <w:p w14:paraId="20647018" w14:textId="77777777" w:rsidR="002733B2" w:rsidRPr="007E014A" w:rsidRDefault="002733B2" w:rsidP="002733B2">
      <w:pPr>
        <w:ind w:left="720" w:hanging="720"/>
        <w:rPr>
          <w:rFonts w:eastAsia="MS Mincho"/>
        </w:rPr>
      </w:pPr>
    </w:p>
    <w:p w14:paraId="482CFC58" w14:textId="0ECE2D57" w:rsidR="002733B2" w:rsidRPr="007E014A" w:rsidRDefault="002733B2" w:rsidP="002733B2">
      <w:pPr>
        <w:ind w:left="-288" w:firstLine="288"/>
        <w:rPr>
          <w:b/>
          <w:bCs/>
        </w:rPr>
      </w:pPr>
      <w:r w:rsidRPr="007E014A">
        <w:rPr>
          <w:lang w:val="en-CA"/>
        </w:rPr>
        <w:fldChar w:fldCharType="begin"/>
      </w:r>
      <w:r w:rsidRPr="007E014A">
        <w:rPr>
          <w:lang w:val="en-CA"/>
        </w:rPr>
        <w:instrText xml:space="preserve"> SEQ CHAPTER \h \r 1</w:instrText>
      </w:r>
      <w:r w:rsidRPr="007E014A">
        <w:rPr>
          <w:lang w:val="en-CA"/>
        </w:rPr>
        <w:fldChar w:fldCharType="end"/>
      </w:r>
      <w:r w:rsidRPr="007E014A">
        <w:rPr>
          <w:b/>
          <w:bCs/>
        </w:rPr>
        <w:t>C:</w:t>
      </w:r>
      <w:r w:rsidR="00A33B95">
        <w:rPr>
          <w:b/>
          <w:bCs/>
        </w:rPr>
        <w:t xml:space="preserve">  </w:t>
      </w:r>
      <w:r w:rsidRPr="007E014A">
        <w:rPr>
          <w:b/>
          <w:bCs/>
        </w:rPr>
        <w:t xml:space="preserve">We believe in one God, </w:t>
      </w:r>
    </w:p>
    <w:p w14:paraId="00D99B95" w14:textId="1E0237A6" w:rsidR="002733B2" w:rsidRPr="007E014A" w:rsidRDefault="00A33B95" w:rsidP="002733B2">
      <w:pPr>
        <w:rPr>
          <w:b/>
          <w:bCs/>
        </w:rPr>
      </w:pPr>
      <w:r>
        <w:rPr>
          <w:b/>
          <w:bCs/>
        </w:rPr>
        <w:t xml:space="preserve">      </w:t>
      </w:r>
      <w:r w:rsidR="002733B2" w:rsidRPr="007E014A">
        <w:rPr>
          <w:b/>
          <w:bCs/>
        </w:rPr>
        <w:t xml:space="preserve">the Father, the Almighty, </w:t>
      </w:r>
    </w:p>
    <w:p w14:paraId="37324DEA" w14:textId="4423F8DA" w:rsidR="002733B2" w:rsidRPr="007E014A" w:rsidRDefault="00A33B95" w:rsidP="002733B2">
      <w:pPr>
        <w:rPr>
          <w:b/>
          <w:bCs/>
        </w:rPr>
      </w:pPr>
      <w:r>
        <w:rPr>
          <w:b/>
          <w:bCs/>
        </w:rPr>
        <w:t xml:space="preserve">      </w:t>
      </w:r>
      <w:r w:rsidR="002733B2" w:rsidRPr="007E014A">
        <w:rPr>
          <w:b/>
          <w:bCs/>
        </w:rPr>
        <w:t xml:space="preserve">maker of heaven and earth, </w:t>
      </w:r>
    </w:p>
    <w:p w14:paraId="1FE3D8FC" w14:textId="0DA18FDB" w:rsidR="002733B2" w:rsidRPr="007E014A" w:rsidRDefault="00A33B95" w:rsidP="002733B2">
      <w:pPr>
        <w:rPr>
          <w:b/>
          <w:bCs/>
        </w:rPr>
      </w:pPr>
      <w:r>
        <w:rPr>
          <w:b/>
          <w:bCs/>
        </w:rPr>
        <w:t xml:space="preserve">      </w:t>
      </w:r>
      <w:r w:rsidR="002733B2" w:rsidRPr="007E014A">
        <w:rPr>
          <w:b/>
          <w:bCs/>
        </w:rPr>
        <w:t xml:space="preserve">of all that is, seen and unseen. </w:t>
      </w:r>
    </w:p>
    <w:p w14:paraId="03080BB9" w14:textId="77777777" w:rsidR="002733B2" w:rsidRPr="007E014A" w:rsidRDefault="002733B2" w:rsidP="002733B2">
      <w:pPr>
        <w:rPr>
          <w:b/>
          <w:bCs/>
        </w:rPr>
      </w:pPr>
    </w:p>
    <w:p w14:paraId="66B67951" w14:textId="19542BC2" w:rsidR="002733B2" w:rsidRPr="007E014A" w:rsidRDefault="00A33B95" w:rsidP="00A33B95">
      <w:pPr>
        <w:rPr>
          <w:b/>
          <w:bCs/>
        </w:rPr>
      </w:pPr>
      <w:r>
        <w:rPr>
          <w:b/>
          <w:bCs/>
        </w:rPr>
        <w:t xml:space="preserve">      </w:t>
      </w:r>
      <w:r w:rsidR="002733B2" w:rsidRPr="007E014A">
        <w:rPr>
          <w:b/>
          <w:bCs/>
        </w:rPr>
        <w:t xml:space="preserve">We believe in one Lord, Jesus Christ, </w:t>
      </w:r>
    </w:p>
    <w:p w14:paraId="015912B7" w14:textId="556D6279" w:rsidR="002733B2" w:rsidRPr="007E014A" w:rsidRDefault="00A33B95" w:rsidP="002733B2">
      <w:pPr>
        <w:rPr>
          <w:b/>
          <w:bCs/>
        </w:rPr>
      </w:pPr>
      <w:r>
        <w:rPr>
          <w:b/>
          <w:bCs/>
        </w:rPr>
        <w:t xml:space="preserve">      </w:t>
      </w:r>
      <w:r w:rsidR="002733B2" w:rsidRPr="007E014A">
        <w:rPr>
          <w:b/>
          <w:bCs/>
        </w:rPr>
        <w:t xml:space="preserve">the only Son of God, </w:t>
      </w:r>
    </w:p>
    <w:p w14:paraId="512FAB61" w14:textId="51D2B531" w:rsidR="002733B2" w:rsidRPr="007E014A" w:rsidRDefault="00A33B95" w:rsidP="002733B2">
      <w:pPr>
        <w:rPr>
          <w:b/>
          <w:bCs/>
        </w:rPr>
      </w:pPr>
      <w:r>
        <w:rPr>
          <w:b/>
          <w:bCs/>
        </w:rPr>
        <w:t xml:space="preserve">      </w:t>
      </w:r>
      <w:r w:rsidR="002733B2" w:rsidRPr="007E014A">
        <w:rPr>
          <w:b/>
          <w:bCs/>
        </w:rPr>
        <w:t xml:space="preserve">eternally begotten of the Father, </w:t>
      </w:r>
    </w:p>
    <w:p w14:paraId="2CCE8B39" w14:textId="268C5CB5" w:rsidR="002733B2" w:rsidRPr="007E014A" w:rsidRDefault="00A33B95" w:rsidP="002733B2">
      <w:pPr>
        <w:rPr>
          <w:b/>
          <w:bCs/>
        </w:rPr>
      </w:pPr>
      <w:r>
        <w:rPr>
          <w:b/>
          <w:bCs/>
        </w:rPr>
        <w:t xml:space="preserve">      </w:t>
      </w:r>
      <w:r w:rsidR="002733B2" w:rsidRPr="007E014A">
        <w:rPr>
          <w:b/>
          <w:bCs/>
        </w:rPr>
        <w:t xml:space="preserve">God from God, Light from Light, </w:t>
      </w:r>
    </w:p>
    <w:p w14:paraId="0ABFC6A1" w14:textId="7B864C1B" w:rsidR="002733B2" w:rsidRPr="007E014A" w:rsidRDefault="00A33B95" w:rsidP="002733B2">
      <w:pPr>
        <w:rPr>
          <w:b/>
          <w:bCs/>
        </w:rPr>
      </w:pPr>
      <w:r>
        <w:rPr>
          <w:b/>
          <w:bCs/>
        </w:rPr>
        <w:t xml:space="preserve">      </w:t>
      </w:r>
      <w:r w:rsidR="002733B2" w:rsidRPr="007E014A">
        <w:rPr>
          <w:b/>
          <w:bCs/>
        </w:rPr>
        <w:t xml:space="preserve">true God from true God, </w:t>
      </w:r>
    </w:p>
    <w:p w14:paraId="7A33B573" w14:textId="7516F0C8" w:rsidR="002733B2" w:rsidRPr="007E014A" w:rsidRDefault="00A33B95" w:rsidP="002733B2">
      <w:pPr>
        <w:rPr>
          <w:b/>
          <w:bCs/>
        </w:rPr>
      </w:pPr>
      <w:r>
        <w:rPr>
          <w:b/>
          <w:bCs/>
        </w:rPr>
        <w:t xml:space="preserve">      </w:t>
      </w:r>
      <w:r w:rsidR="002733B2" w:rsidRPr="007E014A">
        <w:rPr>
          <w:b/>
          <w:bCs/>
        </w:rPr>
        <w:t xml:space="preserve">begotten, not made, </w:t>
      </w:r>
    </w:p>
    <w:p w14:paraId="2CC4E800" w14:textId="26535DC6" w:rsidR="002733B2" w:rsidRPr="007E014A" w:rsidRDefault="00A33B95" w:rsidP="002733B2">
      <w:pPr>
        <w:rPr>
          <w:b/>
          <w:bCs/>
        </w:rPr>
      </w:pPr>
      <w:r>
        <w:rPr>
          <w:b/>
          <w:bCs/>
        </w:rPr>
        <w:t xml:space="preserve">      </w:t>
      </w:r>
      <w:r w:rsidR="002733B2" w:rsidRPr="007E014A">
        <w:rPr>
          <w:b/>
          <w:bCs/>
        </w:rPr>
        <w:t xml:space="preserve">of one Being with the Father. </w:t>
      </w:r>
    </w:p>
    <w:p w14:paraId="19051F25" w14:textId="47A970ED" w:rsidR="002733B2" w:rsidRPr="007E014A" w:rsidRDefault="00A33B95" w:rsidP="002733B2">
      <w:pPr>
        <w:rPr>
          <w:b/>
          <w:bCs/>
        </w:rPr>
      </w:pPr>
      <w:r>
        <w:rPr>
          <w:b/>
          <w:bCs/>
        </w:rPr>
        <w:t xml:space="preserve">      </w:t>
      </w:r>
      <w:r w:rsidR="002733B2" w:rsidRPr="007E014A">
        <w:rPr>
          <w:b/>
          <w:bCs/>
        </w:rPr>
        <w:t xml:space="preserve">Through Him all things were made. </w:t>
      </w:r>
    </w:p>
    <w:p w14:paraId="74888B6E" w14:textId="34128393" w:rsidR="002733B2" w:rsidRPr="007E014A" w:rsidRDefault="00A33B95" w:rsidP="002733B2">
      <w:pPr>
        <w:rPr>
          <w:b/>
          <w:bCs/>
        </w:rPr>
      </w:pPr>
      <w:r>
        <w:rPr>
          <w:b/>
          <w:bCs/>
        </w:rPr>
        <w:t xml:space="preserve">      </w:t>
      </w:r>
      <w:r w:rsidR="002733B2" w:rsidRPr="007E014A">
        <w:rPr>
          <w:b/>
          <w:bCs/>
        </w:rPr>
        <w:t xml:space="preserve">For us and for our salvation </w:t>
      </w:r>
    </w:p>
    <w:p w14:paraId="3559F59F" w14:textId="149E4E59" w:rsidR="002733B2" w:rsidRPr="007E014A" w:rsidRDefault="002733B2" w:rsidP="002733B2">
      <w:pPr>
        <w:rPr>
          <w:b/>
          <w:bCs/>
        </w:rPr>
      </w:pPr>
      <w:r w:rsidRPr="007E014A">
        <w:rPr>
          <w:b/>
          <w:bCs/>
        </w:rPr>
        <w:tab/>
      </w:r>
      <w:r w:rsidR="00A33B95">
        <w:rPr>
          <w:b/>
          <w:bCs/>
        </w:rPr>
        <w:t xml:space="preserve">      </w:t>
      </w:r>
      <w:r w:rsidRPr="007E014A">
        <w:rPr>
          <w:b/>
          <w:bCs/>
        </w:rPr>
        <w:t xml:space="preserve">He came down from heaven; </w:t>
      </w:r>
    </w:p>
    <w:p w14:paraId="57309593" w14:textId="44A5374F" w:rsidR="002733B2" w:rsidRPr="007E014A" w:rsidRDefault="00A33B95" w:rsidP="00A33B95">
      <w:pPr>
        <w:ind w:firstLine="720"/>
        <w:rPr>
          <w:b/>
          <w:bCs/>
        </w:rPr>
      </w:pPr>
      <w:r>
        <w:rPr>
          <w:b/>
          <w:bCs/>
        </w:rPr>
        <w:t xml:space="preserve">      </w:t>
      </w:r>
      <w:r w:rsidR="002733B2" w:rsidRPr="007E014A">
        <w:rPr>
          <w:b/>
          <w:bCs/>
        </w:rPr>
        <w:t xml:space="preserve">by the power of the Holy Spirit </w:t>
      </w:r>
    </w:p>
    <w:p w14:paraId="7DE706CF" w14:textId="73524B7E" w:rsidR="002733B2" w:rsidRPr="007E014A" w:rsidRDefault="00A33B95" w:rsidP="00A33B95">
      <w:pPr>
        <w:ind w:firstLine="720"/>
        <w:rPr>
          <w:b/>
          <w:bCs/>
        </w:rPr>
      </w:pPr>
      <w:r>
        <w:rPr>
          <w:b/>
          <w:bCs/>
        </w:rPr>
        <w:t xml:space="preserve">      </w:t>
      </w:r>
      <w:r w:rsidR="002733B2" w:rsidRPr="007E014A">
        <w:rPr>
          <w:b/>
          <w:bCs/>
        </w:rPr>
        <w:t xml:space="preserve">He became incarnate from the virgin Mary, and was made man. </w:t>
      </w:r>
    </w:p>
    <w:p w14:paraId="22FD2E4F" w14:textId="323ACBAB" w:rsidR="002733B2" w:rsidRPr="007E014A" w:rsidRDefault="00A33B95" w:rsidP="002733B2">
      <w:pPr>
        <w:rPr>
          <w:b/>
          <w:bCs/>
        </w:rPr>
      </w:pPr>
      <w:r>
        <w:rPr>
          <w:b/>
          <w:bCs/>
        </w:rPr>
        <w:t xml:space="preserve">      </w:t>
      </w:r>
      <w:r w:rsidR="002733B2" w:rsidRPr="007E014A">
        <w:rPr>
          <w:b/>
          <w:bCs/>
        </w:rPr>
        <w:t xml:space="preserve">For our sake He was crucified under Pontius Pilate; </w:t>
      </w:r>
    </w:p>
    <w:p w14:paraId="65E650F5" w14:textId="3670A4A3" w:rsidR="002733B2" w:rsidRPr="007E014A" w:rsidRDefault="002733B2" w:rsidP="002733B2">
      <w:pPr>
        <w:rPr>
          <w:b/>
          <w:bCs/>
        </w:rPr>
      </w:pPr>
      <w:r w:rsidRPr="007E014A">
        <w:rPr>
          <w:b/>
          <w:bCs/>
        </w:rPr>
        <w:tab/>
      </w:r>
      <w:r w:rsidR="00A33B95">
        <w:rPr>
          <w:b/>
          <w:bCs/>
        </w:rPr>
        <w:t xml:space="preserve">      </w:t>
      </w:r>
      <w:r w:rsidRPr="007E014A">
        <w:rPr>
          <w:b/>
          <w:bCs/>
        </w:rPr>
        <w:t xml:space="preserve">He suffered death and was buried. </w:t>
      </w:r>
    </w:p>
    <w:p w14:paraId="4FBCB30D" w14:textId="4319478F" w:rsidR="002733B2" w:rsidRPr="007E014A" w:rsidRDefault="00A33B95" w:rsidP="002733B2">
      <w:pPr>
        <w:rPr>
          <w:b/>
          <w:bCs/>
        </w:rPr>
      </w:pPr>
      <w:r>
        <w:rPr>
          <w:b/>
          <w:bCs/>
        </w:rPr>
        <w:tab/>
        <w:t xml:space="preserve">      </w:t>
      </w:r>
      <w:r w:rsidR="002733B2" w:rsidRPr="007E014A">
        <w:rPr>
          <w:b/>
          <w:bCs/>
        </w:rPr>
        <w:t xml:space="preserve">On the third day He rose again </w:t>
      </w:r>
    </w:p>
    <w:p w14:paraId="152DD0B8" w14:textId="02DD6BC0" w:rsidR="002733B2" w:rsidRPr="007E014A" w:rsidRDefault="002733B2" w:rsidP="002733B2">
      <w:pPr>
        <w:rPr>
          <w:b/>
          <w:bCs/>
        </w:rPr>
      </w:pPr>
      <w:r w:rsidRPr="007E014A">
        <w:rPr>
          <w:b/>
          <w:bCs/>
        </w:rPr>
        <w:tab/>
      </w:r>
      <w:r w:rsidRPr="007E014A">
        <w:rPr>
          <w:b/>
          <w:bCs/>
        </w:rPr>
        <w:tab/>
      </w:r>
      <w:r w:rsidR="00A33B95">
        <w:rPr>
          <w:b/>
          <w:bCs/>
        </w:rPr>
        <w:t xml:space="preserve">      </w:t>
      </w:r>
      <w:r w:rsidRPr="007E014A">
        <w:rPr>
          <w:b/>
          <w:bCs/>
        </w:rPr>
        <w:t xml:space="preserve">in accordance with the Scriptures; </w:t>
      </w:r>
    </w:p>
    <w:p w14:paraId="19ACD1E7" w14:textId="20047542" w:rsidR="002733B2" w:rsidRPr="007E014A" w:rsidRDefault="00A33B95" w:rsidP="002733B2">
      <w:pPr>
        <w:rPr>
          <w:b/>
          <w:bCs/>
        </w:rPr>
      </w:pPr>
      <w:r>
        <w:rPr>
          <w:b/>
          <w:bCs/>
        </w:rPr>
        <w:tab/>
        <w:t xml:space="preserve">      </w:t>
      </w:r>
      <w:r w:rsidR="002733B2" w:rsidRPr="007E014A">
        <w:rPr>
          <w:b/>
          <w:bCs/>
        </w:rPr>
        <w:t xml:space="preserve">He ascended into heaven </w:t>
      </w:r>
    </w:p>
    <w:p w14:paraId="15FD4118" w14:textId="5ACB7324" w:rsidR="002733B2" w:rsidRPr="007E014A" w:rsidRDefault="002733B2" w:rsidP="002733B2">
      <w:pPr>
        <w:rPr>
          <w:b/>
          <w:bCs/>
        </w:rPr>
      </w:pPr>
      <w:r w:rsidRPr="007E014A">
        <w:rPr>
          <w:b/>
          <w:bCs/>
        </w:rPr>
        <w:tab/>
      </w:r>
      <w:r w:rsidRPr="007E014A">
        <w:rPr>
          <w:b/>
          <w:bCs/>
        </w:rPr>
        <w:tab/>
      </w:r>
      <w:r w:rsidR="00A33B95">
        <w:rPr>
          <w:b/>
          <w:bCs/>
        </w:rPr>
        <w:t xml:space="preserve">      </w:t>
      </w:r>
      <w:r w:rsidRPr="007E014A">
        <w:rPr>
          <w:b/>
          <w:bCs/>
        </w:rPr>
        <w:t xml:space="preserve">and is seated at the right hand of the Father. </w:t>
      </w:r>
    </w:p>
    <w:p w14:paraId="2FB6F5B5" w14:textId="1DF7E3CA" w:rsidR="002733B2" w:rsidRPr="007E014A" w:rsidRDefault="00A33B95" w:rsidP="002733B2">
      <w:pPr>
        <w:rPr>
          <w:b/>
          <w:bCs/>
        </w:rPr>
      </w:pPr>
      <w:r>
        <w:rPr>
          <w:b/>
          <w:bCs/>
        </w:rPr>
        <w:t xml:space="preserve">      </w:t>
      </w:r>
      <w:r w:rsidR="002733B2" w:rsidRPr="007E014A">
        <w:rPr>
          <w:b/>
          <w:bCs/>
        </w:rPr>
        <w:t xml:space="preserve">He will come again in glory to judge the living and the dead, </w:t>
      </w:r>
    </w:p>
    <w:p w14:paraId="18FCFF3E" w14:textId="5C8059AC" w:rsidR="002733B2" w:rsidRPr="007E014A" w:rsidRDefault="002733B2" w:rsidP="002733B2">
      <w:pPr>
        <w:rPr>
          <w:b/>
          <w:bCs/>
        </w:rPr>
      </w:pPr>
      <w:r w:rsidRPr="007E014A">
        <w:rPr>
          <w:b/>
          <w:bCs/>
        </w:rPr>
        <w:tab/>
      </w:r>
      <w:r w:rsidR="00A33B95">
        <w:rPr>
          <w:b/>
          <w:bCs/>
        </w:rPr>
        <w:t xml:space="preserve">      </w:t>
      </w:r>
      <w:r w:rsidRPr="007E014A">
        <w:rPr>
          <w:b/>
          <w:bCs/>
        </w:rPr>
        <w:t xml:space="preserve">and His kingdom will have no end. </w:t>
      </w:r>
    </w:p>
    <w:p w14:paraId="5DED2B70" w14:textId="77777777" w:rsidR="002733B2" w:rsidRPr="007E014A" w:rsidRDefault="002733B2" w:rsidP="002733B2">
      <w:pPr>
        <w:rPr>
          <w:b/>
          <w:bCs/>
        </w:rPr>
      </w:pPr>
      <w:r w:rsidRPr="007E014A">
        <w:rPr>
          <w:b/>
          <w:bCs/>
        </w:rPr>
        <w:lastRenderedPageBreak/>
        <w:t xml:space="preserve">We believe in the Holy Spirit, the Lord, the giver of life, </w:t>
      </w:r>
    </w:p>
    <w:p w14:paraId="6EA84D23" w14:textId="77777777" w:rsidR="002733B2" w:rsidRPr="007E014A" w:rsidRDefault="002733B2" w:rsidP="002733B2">
      <w:pPr>
        <w:rPr>
          <w:b/>
          <w:bCs/>
        </w:rPr>
      </w:pPr>
      <w:r w:rsidRPr="007E014A">
        <w:rPr>
          <w:b/>
          <w:bCs/>
        </w:rPr>
        <w:tab/>
        <w:t xml:space="preserve">Who proceeds from the Father and the Son. </w:t>
      </w:r>
    </w:p>
    <w:p w14:paraId="49A435AB" w14:textId="77777777" w:rsidR="002733B2" w:rsidRPr="007E014A" w:rsidRDefault="002733B2" w:rsidP="002733B2">
      <w:pPr>
        <w:rPr>
          <w:b/>
          <w:bCs/>
        </w:rPr>
      </w:pPr>
      <w:r w:rsidRPr="007E014A">
        <w:rPr>
          <w:b/>
          <w:bCs/>
        </w:rPr>
        <w:tab/>
        <w:t xml:space="preserve">With the Father and the Son He is worshiped and glorified. </w:t>
      </w:r>
    </w:p>
    <w:p w14:paraId="3BABC800" w14:textId="77777777" w:rsidR="002733B2" w:rsidRPr="007E014A" w:rsidRDefault="002733B2" w:rsidP="002733B2">
      <w:pPr>
        <w:rPr>
          <w:b/>
          <w:bCs/>
        </w:rPr>
      </w:pPr>
      <w:r w:rsidRPr="007E014A">
        <w:rPr>
          <w:b/>
          <w:bCs/>
        </w:rPr>
        <w:tab/>
        <w:t xml:space="preserve">He has spoken through the prophets. </w:t>
      </w:r>
    </w:p>
    <w:p w14:paraId="48246A89" w14:textId="77777777" w:rsidR="002733B2" w:rsidRPr="007E014A" w:rsidRDefault="002733B2" w:rsidP="002733B2">
      <w:pPr>
        <w:rPr>
          <w:b/>
          <w:bCs/>
        </w:rPr>
      </w:pPr>
      <w:r w:rsidRPr="007E014A">
        <w:rPr>
          <w:b/>
          <w:bCs/>
        </w:rPr>
        <w:tab/>
        <w:t xml:space="preserve">We believe in one holy catholic and apostolic Church. </w:t>
      </w:r>
    </w:p>
    <w:p w14:paraId="3817EF00" w14:textId="77777777" w:rsidR="002733B2" w:rsidRPr="007E014A" w:rsidRDefault="002733B2" w:rsidP="002733B2">
      <w:pPr>
        <w:rPr>
          <w:b/>
          <w:bCs/>
        </w:rPr>
      </w:pPr>
      <w:r w:rsidRPr="007E014A">
        <w:rPr>
          <w:b/>
          <w:bCs/>
        </w:rPr>
        <w:tab/>
        <w:t xml:space="preserve">We acknowledge one Baptism for the forgiveness of sins. </w:t>
      </w:r>
    </w:p>
    <w:p w14:paraId="093895B1" w14:textId="77777777" w:rsidR="002733B2" w:rsidRPr="007E014A" w:rsidRDefault="002733B2" w:rsidP="002733B2">
      <w:pPr>
        <w:rPr>
          <w:b/>
          <w:bCs/>
        </w:rPr>
      </w:pPr>
      <w:r w:rsidRPr="007E014A">
        <w:rPr>
          <w:b/>
          <w:bCs/>
        </w:rPr>
        <w:tab/>
        <w:t xml:space="preserve">We look for the resurrection of the dead, </w:t>
      </w:r>
    </w:p>
    <w:p w14:paraId="5AD34DBD" w14:textId="77777777" w:rsidR="002733B2" w:rsidRPr="007E014A" w:rsidRDefault="002733B2" w:rsidP="002733B2">
      <w:r w:rsidRPr="007E014A">
        <w:rPr>
          <w:b/>
          <w:bCs/>
        </w:rPr>
        <w:tab/>
      </w:r>
      <w:r w:rsidRPr="007E014A">
        <w:rPr>
          <w:b/>
          <w:bCs/>
        </w:rPr>
        <w:tab/>
        <w:t>and the life of the world to come. Amen</w:t>
      </w:r>
    </w:p>
    <w:p w14:paraId="775A2C77" w14:textId="77777777" w:rsidR="002733B2" w:rsidRPr="007E014A" w:rsidRDefault="002733B2" w:rsidP="002733B2">
      <w:pPr>
        <w:ind w:left="720" w:hanging="720"/>
        <w:rPr>
          <w:rFonts w:eastAsia="MS Mincho"/>
        </w:rPr>
      </w:pPr>
    </w:p>
    <w:p w14:paraId="5968C525" w14:textId="77777777" w:rsidR="002733B2" w:rsidRPr="007E014A" w:rsidRDefault="002733B2" w:rsidP="002733B2">
      <w:pPr>
        <w:rPr>
          <w:rFonts w:eastAsia="MS Mincho"/>
          <w:b/>
        </w:rPr>
      </w:pPr>
      <w:r w:rsidRPr="007E014A">
        <w:rPr>
          <w:rFonts w:eastAsia="MS Mincho"/>
          <w:b/>
        </w:rPr>
        <w:t>THE PRAYER OF THE CHURCH</w:t>
      </w:r>
    </w:p>
    <w:p w14:paraId="235FF648" w14:textId="77777777" w:rsidR="002733B2" w:rsidRPr="00A33B95" w:rsidRDefault="002733B2" w:rsidP="002733B2">
      <w:pPr>
        <w:ind w:left="720" w:hanging="720"/>
        <w:rPr>
          <w:rFonts w:eastAsia="MS Mincho"/>
          <w:b/>
          <w:sz w:val="16"/>
        </w:rPr>
      </w:pPr>
    </w:p>
    <w:p w14:paraId="5F50F5C2" w14:textId="77777777" w:rsidR="00A33B95" w:rsidRDefault="002733B2" w:rsidP="002733B2">
      <w:pPr>
        <w:tabs>
          <w:tab w:val="left" w:pos="720"/>
        </w:tabs>
        <w:ind w:left="720" w:hanging="720"/>
        <w:jc w:val="both"/>
      </w:pPr>
      <w:r w:rsidRPr="007E014A">
        <w:rPr>
          <w:lang w:val="en-CA"/>
        </w:rPr>
        <w:fldChar w:fldCharType="begin"/>
      </w:r>
      <w:r w:rsidRPr="007E014A">
        <w:rPr>
          <w:lang w:val="en-CA"/>
        </w:rPr>
        <w:instrText xml:space="preserve"> SEQ CHAPTER \h \r 1</w:instrText>
      </w:r>
      <w:r w:rsidRPr="007E014A">
        <w:rPr>
          <w:lang w:val="en-CA"/>
        </w:rPr>
        <w:fldChar w:fldCharType="end"/>
      </w:r>
      <w:r w:rsidRPr="007E014A">
        <w:t>A:</w:t>
      </w:r>
      <w:r w:rsidR="00A33B95">
        <w:t xml:space="preserve">  </w:t>
      </w:r>
      <w:r w:rsidRPr="007E014A">
        <w:t xml:space="preserve">Made like us in every respect, Jesus our high priest knows our suffering and intercedes </w:t>
      </w:r>
    </w:p>
    <w:p w14:paraId="0765F238" w14:textId="77777777" w:rsidR="00A33B95" w:rsidRDefault="00A33B95" w:rsidP="002733B2">
      <w:pPr>
        <w:tabs>
          <w:tab w:val="left" w:pos="720"/>
        </w:tabs>
        <w:ind w:left="720" w:hanging="720"/>
        <w:jc w:val="both"/>
      </w:pPr>
      <w:r>
        <w:t xml:space="preserve">      </w:t>
      </w:r>
      <w:r w:rsidR="002733B2" w:rsidRPr="007E014A">
        <w:t xml:space="preserve">for us before the throne of mercy.  Let us therefore pray through Christ for the Church, </w:t>
      </w:r>
    </w:p>
    <w:p w14:paraId="3377F9D4" w14:textId="24985684" w:rsidR="002733B2" w:rsidRPr="007E014A" w:rsidRDefault="00A33B95" w:rsidP="002733B2">
      <w:pPr>
        <w:tabs>
          <w:tab w:val="left" w:pos="720"/>
        </w:tabs>
        <w:ind w:left="720" w:hanging="720"/>
        <w:jc w:val="both"/>
      </w:pPr>
      <w:r>
        <w:t xml:space="preserve">      </w:t>
      </w:r>
      <w:r w:rsidR="002733B2" w:rsidRPr="007E014A">
        <w:t>the world, and all those in need.</w:t>
      </w:r>
    </w:p>
    <w:p w14:paraId="1CB81368" w14:textId="77777777" w:rsidR="002733B2" w:rsidRPr="007E014A" w:rsidRDefault="002733B2" w:rsidP="002733B2">
      <w:pPr>
        <w:jc w:val="both"/>
      </w:pPr>
    </w:p>
    <w:p w14:paraId="5F53B6D2" w14:textId="77777777" w:rsidR="00A33B95" w:rsidRDefault="002733B2" w:rsidP="002733B2">
      <w:pPr>
        <w:tabs>
          <w:tab w:val="left" w:pos="720"/>
        </w:tabs>
        <w:ind w:left="720" w:hanging="720"/>
        <w:jc w:val="both"/>
      </w:pPr>
      <w:r w:rsidRPr="007E014A">
        <w:t>A:</w:t>
      </w:r>
      <w:r w:rsidR="00A33B95">
        <w:t xml:space="preserve">  </w:t>
      </w:r>
      <w:r w:rsidRPr="007E014A">
        <w:t xml:space="preserve">That the bold and faithful witness of the Church might make it a light of revelation, a </w:t>
      </w:r>
    </w:p>
    <w:p w14:paraId="3FBCD6B0" w14:textId="77777777" w:rsidR="00A33B95" w:rsidRDefault="00A33B95" w:rsidP="002733B2">
      <w:pPr>
        <w:tabs>
          <w:tab w:val="left" w:pos="720"/>
        </w:tabs>
        <w:ind w:left="720" w:hanging="720"/>
        <w:jc w:val="both"/>
      </w:pPr>
      <w:r>
        <w:t xml:space="preserve">      </w:t>
      </w:r>
      <w:r w:rsidR="002733B2" w:rsidRPr="007E014A">
        <w:t xml:space="preserve">sign of contradiction to the darkness and death of this world, and a haven of consolation </w:t>
      </w:r>
    </w:p>
    <w:p w14:paraId="5CCD4B01" w14:textId="75041FE0" w:rsidR="002733B2" w:rsidRPr="007E014A" w:rsidRDefault="00A33B95" w:rsidP="002733B2">
      <w:pPr>
        <w:tabs>
          <w:tab w:val="left" w:pos="720"/>
        </w:tabs>
        <w:ind w:left="720" w:hanging="720"/>
        <w:jc w:val="both"/>
      </w:pPr>
      <w:r>
        <w:t xml:space="preserve">      </w:t>
      </w:r>
      <w:r w:rsidR="002733B2" w:rsidRPr="007E014A">
        <w:t>for the weak and weary, we pray:</w:t>
      </w:r>
    </w:p>
    <w:p w14:paraId="4AC3577B" w14:textId="77777777" w:rsidR="002733B2" w:rsidRPr="007E014A" w:rsidRDefault="002733B2" w:rsidP="002733B2">
      <w:pPr>
        <w:tabs>
          <w:tab w:val="left" w:pos="720"/>
        </w:tabs>
        <w:ind w:left="720" w:hanging="720"/>
        <w:jc w:val="both"/>
      </w:pPr>
    </w:p>
    <w:p w14:paraId="42FFD5A9" w14:textId="110C224A" w:rsidR="002733B2" w:rsidRPr="007E014A" w:rsidRDefault="002733B2" w:rsidP="002733B2">
      <w:pPr>
        <w:tabs>
          <w:tab w:val="left" w:pos="720"/>
        </w:tabs>
        <w:ind w:left="720" w:hanging="720"/>
        <w:jc w:val="both"/>
        <w:rPr>
          <w:b/>
          <w:bCs/>
        </w:rPr>
      </w:pPr>
      <w:r w:rsidRPr="007E014A">
        <w:rPr>
          <w:b/>
          <w:bCs/>
        </w:rPr>
        <w:t>C:</w:t>
      </w:r>
      <w:r w:rsidR="00A33B95">
        <w:rPr>
          <w:b/>
          <w:bCs/>
        </w:rPr>
        <w:t xml:space="preserve">  </w:t>
      </w:r>
      <w:r w:rsidRPr="007E014A">
        <w:rPr>
          <w:b/>
          <w:bCs/>
        </w:rPr>
        <w:t>Send forth Your light, O God.</w:t>
      </w:r>
    </w:p>
    <w:p w14:paraId="6BB49546" w14:textId="77777777" w:rsidR="002733B2" w:rsidRPr="007E014A" w:rsidRDefault="002733B2" w:rsidP="002733B2">
      <w:pPr>
        <w:jc w:val="both"/>
      </w:pPr>
    </w:p>
    <w:p w14:paraId="3AF5BAC3" w14:textId="77777777" w:rsidR="00A33B95" w:rsidRDefault="002733B2" w:rsidP="002733B2">
      <w:pPr>
        <w:tabs>
          <w:tab w:val="left" w:pos="720"/>
        </w:tabs>
        <w:ind w:left="720" w:hanging="720"/>
        <w:jc w:val="both"/>
      </w:pPr>
      <w:r w:rsidRPr="007E014A">
        <w:t>A:</w:t>
      </w:r>
      <w:r w:rsidR="00A33B95">
        <w:t xml:space="preserve">  </w:t>
      </w:r>
      <w:r w:rsidRPr="007E014A">
        <w:t xml:space="preserve">That God’s reign of peace might so infuse our world that no people need live in the </w:t>
      </w:r>
    </w:p>
    <w:p w14:paraId="09CF9951" w14:textId="4D705AAC" w:rsidR="002733B2" w:rsidRPr="007E014A" w:rsidRDefault="00A33B95" w:rsidP="002733B2">
      <w:pPr>
        <w:tabs>
          <w:tab w:val="left" w:pos="720"/>
        </w:tabs>
        <w:ind w:left="720" w:hanging="720"/>
        <w:jc w:val="both"/>
      </w:pPr>
      <w:r>
        <w:t xml:space="preserve">      </w:t>
      </w:r>
      <w:r w:rsidR="002733B2" w:rsidRPr="007E014A">
        <w:t>fear of death, we pray:</w:t>
      </w:r>
    </w:p>
    <w:p w14:paraId="7C3967B4" w14:textId="77777777" w:rsidR="002733B2" w:rsidRPr="007E014A" w:rsidRDefault="002733B2" w:rsidP="002733B2">
      <w:pPr>
        <w:tabs>
          <w:tab w:val="left" w:pos="720"/>
        </w:tabs>
        <w:ind w:left="720" w:hanging="720"/>
        <w:jc w:val="both"/>
      </w:pPr>
    </w:p>
    <w:p w14:paraId="414C55D5" w14:textId="2A897A80" w:rsidR="002733B2" w:rsidRPr="007E014A" w:rsidRDefault="002733B2" w:rsidP="002733B2">
      <w:pPr>
        <w:tabs>
          <w:tab w:val="left" w:pos="720"/>
        </w:tabs>
        <w:ind w:left="720" w:hanging="720"/>
        <w:jc w:val="both"/>
      </w:pPr>
      <w:r w:rsidRPr="007E014A">
        <w:rPr>
          <w:b/>
          <w:bCs/>
        </w:rPr>
        <w:t>C:</w:t>
      </w:r>
      <w:r w:rsidR="00A33B95">
        <w:rPr>
          <w:b/>
          <w:bCs/>
        </w:rPr>
        <w:t xml:space="preserve">  </w:t>
      </w:r>
      <w:r w:rsidRPr="007E014A">
        <w:rPr>
          <w:b/>
          <w:bCs/>
        </w:rPr>
        <w:t>Send forth Your light, O God.</w:t>
      </w:r>
    </w:p>
    <w:p w14:paraId="2885A685" w14:textId="77777777" w:rsidR="002733B2" w:rsidRPr="007E014A" w:rsidRDefault="002733B2" w:rsidP="002733B2">
      <w:pPr>
        <w:jc w:val="both"/>
      </w:pPr>
    </w:p>
    <w:p w14:paraId="1BC056E5" w14:textId="77777777" w:rsidR="00A33B95" w:rsidRDefault="002733B2" w:rsidP="002733B2">
      <w:pPr>
        <w:tabs>
          <w:tab w:val="left" w:pos="720"/>
        </w:tabs>
        <w:ind w:left="720" w:hanging="720"/>
        <w:jc w:val="both"/>
      </w:pPr>
      <w:r w:rsidRPr="007E014A">
        <w:t>A:</w:t>
      </w:r>
      <w:r w:rsidR="00A33B95">
        <w:t xml:space="preserve">  </w:t>
      </w:r>
      <w:r w:rsidRPr="007E014A">
        <w:t xml:space="preserve">That those living in the midst of terrorism and violence, especially those in Iran, </w:t>
      </w:r>
    </w:p>
    <w:p w14:paraId="01F905D3" w14:textId="77777777" w:rsidR="00A33B95" w:rsidRDefault="00A33B95" w:rsidP="002733B2">
      <w:pPr>
        <w:tabs>
          <w:tab w:val="left" w:pos="720"/>
        </w:tabs>
        <w:ind w:left="720" w:hanging="720"/>
        <w:jc w:val="both"/>
      </w:pPr>
      <w:r>
        <w:t xml:space="preserve">      </w:t>
      </w:r>
      <w:r w:rsidR="002733B2" w:rsidRPr="007E014A">
        <w:t xml:space="preserve">Venezuela, Syria, and Uganda, and natural disasters and medical crises, especially in </w:t>
      </w:r>
      <w:r>
        <w:t xml:space="preserve">   </w:t>
      </w:r>
    </w:p>
    <w:p w14:paraId="169AF8A9" w14:textId="77777777" w:rsidR="00AC3FA0" w:rsidRDefault="00A33B95" w:rsidP="002733B2">
      <w:pPr>
        <w:tabs>
          <w:tab w:val="left" w:pos="720"/>
        </w:tabs>
        <w:ind w:left="720" w:hanging="720"/>
        <w:jc w:val="both"/>
      </w:pPr>
      <w:r>
        <w:t xml:space="preserve">      </w:t>
      </w:r>
      <w:r w:rsidR="002733B2" w:rsidRPr="007E014A">
        <w:t xml:space="preserve">Chile and Australia might come to know stability, order, restoration, and health, we </w:t>
      </w:r>
    </w:p>
    <w:p w14:paraId="2A520380" w14:textId="26D69055" w:rsidR="002733B2" w:rsidRPr="007E014A" w:rsidRDefault="00AC3FA0" w:rsidP="002733B2">
      <w:pPr>
        <w:tabs>
          <w:tab w:val="left" w:pos="720"/>
        </w:tabs>
        <w:ind w:left="720" w:hanging="720"/>
        <w:jc w:val="both"/>
      </w:pPr>
      <w:r>
        <w:t xml:space="preserve">      </w:t>
      </w:r>
      <w:r w:rsidR="002733B2" w:rsidRPr="007E014A">
        <w:t>pray:</w:t>
      </w:r>
    </w:p>
    <w:p w14:paraId="275D0E68" w14:textId="77777777" w:rsidR="002733B2" w:rsidRPr="007E014A" w:rsidRDefault="002733B2" w:rsidP="002733B2">
      <w:pPr>
        <w:tabs>
          <w:tab w:val="left" w:pos="720"/>
        </w:tabs>
        <w:ind w:left="720" w:hanging="720"/>
        <w:jc w:val="both"/>
      </w:pPr>
    </w:p>
    <w:p w14:paraId="37FE7B81" w14:textId="1956C20C" w:rsidR="002733B2" w:rsidRPr="007E014A" w:rsidRDefault="002733B2" w:rsidP="002733B2">
      <w:pPr>
        <w:tabs>
          <w:tab w:val="left" w:pos="720"/>
        </w:tabs>
        <w:ind w:left="720" w:hanging="720"/>
        <w:jc w:val="both"/>
        <w:rPr>
          <w:b/>
          <w:bCs/>
        </w:rPr>
      </w:pPr>
      <w:r w:rsidRPr="007E014A">
        <w:rPr>
          <w:b/>
          <w:bCs/>
        </w:rPr>
        <w:t>C:</w:t>
      </w:r>
      <w:r w:rsidR="00AC3FA0">
        <w:rPr>
          <w:b/>
          <w:bCs/>
        </w:rPr>
        <w:t xml:space="preserve">  </w:t>
      </w:r>
      <w:r w:rsidRPr="007E014A">
        <w:rPr>
          <w:b/>
          <w:bCs/>
        </w:rPr>
        <w:t>Send forth Your light, O God.</w:t>
      </w:r>
    </w:p>
    <w:p w14:paraId="38D4E7E5" w14:textId="77777777" w:rsidR="002733B2" w:rsidRPr="007E014A" w:rsidRDefault="002733B2" w:rsidP="002733B2">
      <w:pPr>
        <w:tabs>
          <w:tab w:val="left" w:pos="720"/>
        </w:tabs>
        <w:ind w:left="720" w:hanging="720"/>
        <w:jc w:val="both"/>
        <w:rPr>
          <w:b/>
          <w:bCs/>
        </w:rPr>
      </w:pPr>
    </w:p>
    <w:p w14:paraId="42EDC993" w14:textId="77777777" w:rsidR="00AC3FA0" w:rsidRDefault="002733B2" w:rsidP="002733B2">
      <w:pPr>
        <w:tabs>
          <w:tab w:val="left" w:pos="720"/>
        </w:tabs>
        <w:ind w:left="720" w:hanging="720"/>
        <w:jc w:val="both"/>
        <w:rPr>
          <w:bCs/>
        </w:rPr>
      </w:pPr>
      <w:r w:rsidRPr="007E014A">
        <w:rPr>
          <w:bCs/>
        </w:rPr>
        <w:t>A:</w:t>
      </w:r>
      <w:r w:rsidR="00AC3FA0">
        <w:rPr>
          <w:bCs/>
        </w:rPr>
        <w:t xml:space="preserve">  </w:t>
      </w:r>
      <w:r w:rsidRPr="007E014A">
        <w:rPr>
          <w:bCs/>
        </w:rPr>
        <w:t xml:space="preserve">That those serving in our military, especially </w:t>
      </w:r>
      <w:r w:rsidRPr="007E014A">
        <w:rPr>
          <w:b/>
          <w:bCs/>
        </w:rPr>
        <w:t xml:space="preserve">Blake Waltz and Katreen Somers </w:t>
      </w:r>
      <w:r w:rsidRPr="007E014A">
        <w:rPr>
          <w:bCs/>
        </w:rPr>
        <w:t xml:space="preserve">from </w:t>
      </w:r>
    </w:p>
    <w:p w14:paraId="5AD10279" w14:textId="6A4C245A" w:rsidR="002733B2" w:rsidRPr="007E014A" w:rsidRDefault="00AC3FA0" w:rsidP="002733B2">
      <w:pPr>
        <w:tabs>
          <w:tab w:val="left" w:pos="720"/>
        </w:tabs>
        <w:ind w:left="720" w:hanging="720"/>
        <w:jc w:val="both"/>
        <w:rPr>
          <w:bCs/>
        </w:rPr>
      </w:pPr>
      <w:r>
        <w:rPr>
          <w:bCs/>
        </w:rPr>
        <w:t xml:space="preserve">      </w:t>
      </w:r>
      <w:r w:rsidR="002733B2" w:rsidRPr="007E014A">
        <w:rPr>
          <w:bCs/>
        </w:rPr>
        <w:t xml:space="preserve">our congregation might be kept in safety, we pray: </w:t>
      </w:r>
    </w:p>
    <w:p w14:paraId="1F58C456" w14:textId="77777777" w:rsidR="002733B2" w:rsidRPr="007E014A" w:rsidRDefault="002733B2" w:rsidP="002733B2">
      <w:pPr>
        <w:tabs>
          <w:tab w:val="left" w:pos="720"/>
        </w:tabs>
        <w:ind w:left="720" w:hanging="720"/>
        <w:jc w:val="both"/>
        <w:rPr>
          <w:bCs/>
        </w:rPr>
      </w:pPr>
    </w:p>
    <w:p w14:paraId="2B70CBB2" w14:textId="3B21DE62" w:rsidR="002733B2" w:rsidRPr="007E014A" w:rsidRDefault="002733B2" w:rsidP="002733B2">
      <w:pPr>
        <w:tabs>
          <w:tab w:val="left" w:pos="720"/>
        </w:tabs>
        <w:ind w:left="720" w:hanging="720"/>
        <w:jc w:val="both"/>
        <w:rPr>
          <w:b/>
        </w:rPr>
      </w:pPr>
      <w:r w:rsidRPr="007E014A">
        <w:rPr>
          <w:b/>
          <w:bCs/>
        </w:rPr>
        <w:t>C:</w:t>
      </w:r>
      <w:r w:rsidR="00AC3FA0">
        <w:rPr>
          <w:b/>
          <w:bCs/>
        </w:rPr>
        <w:t xml:space="preserve">  </w:t>
      </w:r>
      <w:r w:rsidRPr="007E014A">
        <w:rPr>
          <w:b/>
          <w:bCs/>
        </w:rPr>
        <w:t>Send forth Your light, O God.</w:t>
      </w:r>
    </w:p>
    <w:p w14:paraId="214324D6" w14:textId="77777777" w:rsidR="002733B2" w:rsidRPr="007E014A" w:rsidRDefault="002733B2" w:rsidP="002733B2">
      <w:pPr>
        <w:jc w:val="both"/>
        <w:rPr>
          <w:b/>
          <w:bCs/>
        </w:rPr>
      </w:pPr>
    </w:p>
    <w:p w14:paraId="10E1D7B9" w14:textId="77777777" w:rsidR="00AC3FA0" w:rsidRDefault="002733B2" w:rsidP="002733B2">
      <w:pPr>
        <w:tabs>
          <w:tab w:val="left" w:pos="720"/>
        </w:tabs>
        <w:ind w:left="720" w:hanging="720"/>
        <w:jc w:val="both"/>
      </w:pPr>
      <w:r w:rsidRPr="007E014A">
        <w:t>A:</w:t>
      </w:r>
      <w:r w:rsidR="00AC3FA0">
        <w:t xml:space="preserve">  </w:t>
      </w:r>
      <w:r w:rsidRPr="007E014A">
        <w:t xml:space="preserve">That this congregation, refined by God’s Word and purified by the Lord’s sacrifice, </w:t>
      </w:r>
    </w:p>
    <w:p w14:paraId="27E8EFEC" w14:textId="16BDECFB" w:rsidR="002733B2" w:rsidRPr="007E014A" w:rsidRDefault="00AC3FA0" w:rsidP="002733B2">
      <w:pPr>
        <w:tabs>
          <w:tab w:val="left" w:pos="720"/>
        </w:tabs>
        <w:ind w:left="720" w:hanging="720"/>
        <w:jc w:val="both"/>
      </w:pPr>
      <w:r>
        <w:t xml:space="preserve">      </w:t>
      </w:r>
      <w:r w:rsidR="002733B2" w:rsidRPr="007E014A">
        <w:t>may faithfully bear the light of Christ in our words and actions this week, we pray:</w:t>
      </w:r>
    </w:p>
    <w:p w14:paraId="2E4903D5" w14:textId="77777777" w:rsidR="002733B2" w:rsidRPr="007E014A" w:rsidRDefault="002733B2" w:rsidP="002733B2">
      <w:pPr>
        <w:tabs>
          <w:tab w:val="left" w:pos="720"/>
        </w:tabs>
        <w:ind w:left="720" w:hanging="720"/>
        <w:jc w:val="both"/>
      </w:pPr>
    </w:p>
    <w:p w14:paraId="4224C6B7" w14:textId="59D8AC67" w:rsidR="002733B2" w:rsidRPr="007E014A" w:rsidRDefault="002733B2" w:rsidP="002733B2">
      <w:pPr>
        <w:tabs>
          <w:tab w:val="left" w:pos="720"/>
        </w:tabs>
        <w:ind w:left="720" w:hanging="720"/>
        <w:jc w:val="both"/>
      </w:pPr>
      <w:r w:rsidRPr="007E014A">
        <w:rPr>
          <w:b/>
          <w:bCs/>
        </w:rPr>
        <w:t>C:</w:t>
      </w:r>
      <w:r w:rsidR="00AC3FA0">
        <w:rPr>
          <w:b/>
          <w:bCs/>
        </w:rPr>
        <w:t xml:space="preserve">  </w:t>
      </w:r>
      <w:r w:rsidRPr="007E014A">
        <w:rPr>
          <w:b/>
          <w:bCs/>
        </w:rPr>
        <w:t>Send forth Your light, O God.</w:t>
      </w:r>
    </w:p>
    <w:p w14:paraId="17E82723" w14:textId="77777777" w:rsidR="002733B2" w:rsidRPr="007E014A" w:rsidRDefault="002733B2" w:rsidP="002733B2">
      <w:pPr>
        <w:jc w:val="both"/>
      </w:pPr>
    </w:p>
    <w:p w14:paraId="036576F7" w14:textId="77777777" w:rsidR="00AC3FA0" w:rsidRDefault="00C01B53" w:rsidP="00C01B53">
      <w:pPr>
        <w:tabs>
          <w:tab w:val="left" w:pos="720"/>
        </w:tabs>
        <w:ind w:left="720" w:hanging="720"/>
        <w:jc w:val="both"/>
      </w:pPr>
      <w:r w:rsidRPr="007E014A">
        <w:t>A:</w:t>
      </w:r>
      <w:r w:rsidR="00AC3FA0">
        <w:t xml:space="preserve">  </w:t>
      </w:r>
      <w:r w:rsidRPr="007E014A">
        <w:t xml:space="preserve">That those who suffer from winter’s cold, the hungry, the grieving, the lonely, and the </w:t>
      </w:r>
    </w:p>
    <w:p w14:paraId="35ADB3DD" w14:textId="77777777" w:rsidR="00AC3FA0" w:rsidRDefault="00AC3FA0" w:rsidP="00C01B53">
      <w:pPr>
        <w:tabs>
          <w:tab w:val="left" w:pos="720"/>
        </w:tabs>
        <w:ind w:left="720" w:hanging="720"/>
        <w:jc w:val="both"/>
        <w:rPr>
          <w:b/>
          <w:bCs/>
        </w:rPr>
      </w:pPr>
      <w:r>
        <w:t xml:space="preserve">      </w:t>
      </w:r>
      <w:r w:rsidR="00C01B53" w:rsidRPr="007E014A">
        <w:t xml:space="preserve">sick, especially: </w:t>
      </w:r>
      <w:r w:rsidR="00C01B53" w:rsidRPr="007E014A">
        <w:rPr>
          <w:b/>
          <w:bCs/>
        </w:rPr>
        <w:t xml:space="preserve">Major Payne; Martha Schroeder; Fred Weiss; David Weiss; Joyce </w:t>
      </w:r>
    </w:p>
    <w:p w14:paraId="40AC6D1F" w14:textId="77777777" w:rsidR="00AC3FA0" w:rsidRDefault="00AC3FA0" w:rsidP="00C01B53">
      <w:pPr>
        <w:tabs>
          <w:tab w:val="left" w:pos="720"/>
        </w:tabs>
        <w:ind w:left="720" w:hanging="720"/>
        <w:jc w:val="both"/>
        <w:rPr>
          <w:b/>
          <w:bCs/>
        </w:rPr>
      </w:pPr>
      <w:r>
        <w:rPr>
          <w:b/>
          <w:bCs/>
        </w:rPr>
        <w:t xml:space="preserve">      </w:t>
      </w:r>
      <w:r w:rsidR="00C01B53" w:rsidRPr="007E014A">
        <w:rPr>
          <w:b/>
          <w:bCs/>
        </w:rPr>
        <w:t xml:space="preserve">Stark; Jackie Gaines; Carl Wipperman; Shirley Shikany Long; John Bennitt; </w:t>
      </w:r>
    </w:p>
    <w:p w14:paraId="5442CBF2" w14:textId="77777777" w:rsidR="00AC3FA0" w:rsidRDefault="00AC3FA0" w:rsidP="00C01B53">
      <w:pPr>
        <w:tabs>
          <w:tab w:val="left" w:pos="720"/>
        </w:tabs>
        <w:ind w:left="720" w:hanging="720"/>
        <w:jc w:val="both"/>
      </w:pPr>
      <w:r>
        <w:rPr>
          <w:b/>
          <w:bCs/>
        </w:rPr>
        <w:t xml:space="preserve">      </w:t>
      </w:r>
      <w:r w:rsidR="00C01B53" w:rsidRPr="007E014A">
        <w:rPr>
          <w:b/>
          <w:bCs/>
        </w:rPr>
        <w:t xml:space="preserve">Catherine Lanigan; </w:t>
      </w:r>
      <w:r>
        <w:rPr>
          <w:b/>
          <w:bCs/>
        </w:rPr>
        <w:t xml:space="preserve">Elizabeth Sanders </w:t>
      </w:r>
      <w:r w:rsidR="00C01B53" w:rsidRPr="007E014A">
        <w:rPr>
          <w:b/>
          <w:bCs/>
        </w:rPr>
        <w:t>and Tim Miller</w:t>
      </w:r>
      <w:r w:rsidR="00C01B53" w:rsidRPr="007E014A">
        <w:t xml:space="preserve"> may know and receive </w:t>
      </w:r>
    </w:p>
    <w:p w14:paraId="1ED35814" w14:textId="1818638E" w:rsidR="00C01B53" w:rsidRPr="007E014A" w:rsidRDefault="00AC3FA0" w:rsidP="00C01B53">
      <w:pPr>
        <w:tabs>
          <w:tab w:val="left" w:pos="720"/>
        </w:tabs>
        <w:ind w:left="720" w:hanging="720"/>
        <w:jc w:val="both"/>
      </w:pPr>
      <w:r>
        <w:rPr>
          <w:b/>
          <w:bCs/>
        </w:rPr>
        <w:lastRenderedPageBreak/>
        <w:t xml:space="preserve">      </w:t>
      </w:r>
      <w:r w:rsidR="00C01B53" w:rsidRPr="007E014A">
        <w:t>Jesus’</w:t>
      </w:r>
      <w:r>
        <w:t xml:space="preserve"> </w:t>
      </w:r>
      <w:r w:rsidR="00C01B53" w:rsidRPr="007E014A">
        <w:t>help and strength, we pray:</w:t>
      </w:r>
    </w:p>
    <w:p w14:paraId="2A4A9483" w14:textId="77777777" w:rsidR="00C01B53" w:rsidRPr="007E014A" w:rsidRDefault="00C01B53" w:rsidP="002733B2">
      <w:pPr>
        <w:tabs>
          <w:tab w:val="left" w:pos="720"/>
        </w:tabs>
        <w:ind w:left="720" w:hanging="720"/>
        <w:jc w:val="both"/>
        <w:rPr>
          <w:b/>
          <w:bCs/>
        </w:rPr>
      </w:pPr>
    </w:p>
    <w:p w14:paraId="69B52D83" w14:textId="12D574D9" w:rsidR="002733B2" w:rsidRPr="007E014A" w:rsidRDefault="002733B2" w:rsidP="002733B2">
      <w:pPr>
        <w:tabs>
          <w:tab w:val="left" w:pos="720"/>
        </w:tabs>
        <w:ind w:left="720" w:hanging="720"/>
        <w:jc w:val="both"/>
        <w:rPr>
          <w:b/>
          <w:bCs/>
        </w:rPr>
      </w:pPr>
      <w:r w:rsidRPr="007E014A">
        <w:rPr>
          <w:b/>
          <w:bCs/>
        </w:rPr>
        <w:t>C:</w:t>
      </w:r>
      <w:r w:rsidR="00AC3FA0">
        <w:rPr>
          <w:b/>
          <w:bCs/>
        </w:rPr>
        <w:t xml:space="preserve">  </w:t>
      </w:r>
      <w:r w:rsidRPr="007E014A">
        <w:rPr>
          <w:b/>
          <w:bCs/>
        </w:rPr>
        <w:t>Send forth Your light, O God.</w:t>
      </w:r>
    </w:p>
    <w:p w14:paraId="669FF2B3" w14:textId="77777777" w:rsidR="002733B2" w:rsidRPr="007E014A" w:rsidRDefault="002733B2" w:rsidP="002733B2">
      <w:pPr>
        <w:tabs>
          <w:tab w:val="left" w:pos="720"/>
        </w:tabs>
        <w:ind w:left="720" w:hanging="720"/>
        <w:jc w:val="both"/>
        <w:rPr>
          <w:b/>
          <w:bCs/>
        </w:rPr>
      </w:pPr>
    </w:p>
    <w:p w14:paraId="292B1A45" w14:textId="77777777" w:rsidR="00AC3FA0" w:rsidRDefault="002733B2" w:rsidP="002733B2">
      <w:pPr>
        <w:tabs>
          <w:tab w:val="left" w:pos="720"/>
        </w:tabs>
        <w:ind w:left="720" w:hanging="720"/>
        <w:jc w:val="both"/>
        <w:rPr>
          <w:bCs/>
        </w:rPr>
      </w:pPr>
      <w:r w:rsidRPr="007E014A">
        <w:rPr>
          <w:bCs/>
        </w:rPr>
        <w:t>A:</w:t>
      </w:r>
      <w:r w:rsidR="00AC3FA0">
        <w:rPr>
          <w:bCs/>
        </w:rPr>
        <w:t xml:space="preserve">  </w:t>
      </w:r>
      <w:r w:rsidRPr="007E014A">
        <w:rPr>
          <w:bCs/>
        </w:rPr>
        <w:t xml:space="preserve">That those celebrating birthdays, especially:  </w:t>
      </w:r>
      <w:r w:rsidR="00AC3FA0" w:rsidRPr="00AC3FA0">
        <w:rPr>
          <w:b/>
          <w:bCs/>
        </w:rPr>
        <w:t>Jary Tannehill and</w:t>
      </w:r>
      <w:r w:rsidR="00AC3FA0">
        <w:rPr>
          <w:bCs/>
        </w:rPr>
        <w:t xml:space="preserve"> </w:t>
      </w:r>
      <w:r w:rsidRPr="007E014A">
        <w:rPr>
          <w:b/>
        </w:rPr>
        <w:t>Martha Schroeder</w:t>
      </w:r>
      <w:r w:rsidRPr="007E014A">
        <w:rPr>
          <w:bCs/>
        </w:rPr>
        <w:t xml:space="preserve"> </w:t>
      </w:r>
    </w:p>
    <w:p w14:paraId="4547EDB5" w14:textId="77777777" w:rsidR="00AC3FA0" w:rsidRDefault="00AC3FA0" w:rsidP="002733B2">
      <w:pPr>
        <w:tabs>
          <w:tab w:val="left" w:pos="720"/>
        </w:tabs>
        <w:ind w:left="720" w:hanging="720"/>
        <w:jc w:val="both"/>
        <w:rPr>
          <w:bCs/>
        </w:rPr>
      </w:pPr>
      <w:r>
        <w:rPr>
          <w:bCs/>
        </w:rPr>
        <w:t xml:space="preserve">      may be filled with </w:t>
      </w:r>
      <w:r w:rsidR="002733B2" w:rsidRPr="007E014A">
        <w:rPr>
          <w:bCs/>
        </w:rPr>
        <w:t xml:space="preserve">grace this day and every day and grow in grace in the days ahead, </w:t>
      </w:r>
    </w:p>
    <w:p w14:paraId="212E9D63" w14:textId="6919854F" w:rsidR="002733B2" w:rsidRPr="007E014A" w:rsidRDefault="00AC3FA0" w:rsidP="002733B2">
      <w:pPr>
        <w:tabs>
          <w:tab w:val="left" w:pos="720"/>
        </w:tabs>
        <w:ind w:left="720" w:hanging="720"/>
        <w:jc w:val="both"/>
        <w:rPr>
          <w:bCs/>
        </w:rPr>
      </w:pPr>
      <w:r>
        <w:rPr>
          <w:bCs/>
        </w:rPr>
        <w:t xml:space="preserve">      </w:t>
      </w:r>
      <w:r w:rsidR="002733B2" w:rsidRPr="007E014A">
        <w:rPr>
          <w:bCs/>
        </w:rPr>
        <w:t>we pray:</w:t>
      </w:r>
    </w:p>
    <w:p w14:paraId="1458A912" w14:textId="77777777" w:rsidR="002733B2" w:rsidRPr="007E014A" w:rsidRDefault="002733B2" w:rsidP="002733B2">
      <w:pPr>
        <w:tabs>
          <w:tab w:val="left" w:pos="720"/>
        </w:tabs>
        <w:ind w:left="720" w:hanging="720"/>
        <w:jc w:val="both"/>
        <w:rPr>
          <w:bCs/>
        </w:rPr>
      </w:pPr>
    </w:p>
    <w:p w14:paraId="285AE3AB" w14:textId="260A6F1A" w:rsidR="002733B2" w:rsidRPr="007E014A" w:rsidRDefault="002733B2" w:rsidP="002733B2">
      <w:pPr>
        <w:tabs>
          <w:tab w:val="left" w:pos="720"/>
        </w:tabs>
        <w:ind w:left="720" w:hanging="720"/>
        <w:jc w:val="both"/>
        <w:rPr>
          <w:b/>
          <w:bCs/>
        </w:rPr>
      </w:pPr>
      <w:r w:rsidRPr="007E014A">
        <w:rPr>
          <w:b/>
          <w:bCs/>
        </w:rPr>
        <w:t>C:</w:t>
      </w:r>
      <w:r w:rsidR="00AC3FA0">
        <w:rPr>
          <w:b/>
          <w:bCs/>
        </w:rPr>
        <w:t xml:space="preserve">  </w:t>
      </w:r>
      <w:r w:rsidRPr="007E014A">
        <w:rPr>
          <w:b/>
          <w:bCs/>
        </w:rPr>
        <w:t>Send forth Your light, O God.</w:t>
      </w:r>
    </w:p>
    <w:p w14:paraId="41DCDF94" w14:textId="77777777" w:rsidR="002733B2" w:rsidRPr="007E014A" w:rsidRDefault="002733B2" w:rsidP="002733B2">
      <w:pPr>
        <w:jc w:val="both"/>
        <w:rPr>
          <w:b/>
          <w:bCs/>
        </w:rPr>
      </w:pPr>
    </w:p>
    <w:p w14:paraId="35D108CF" w14:textId="77777777" w:rsidR="00AC3FA0" w:rsidRDefault="003647D4" w:rsidP="003647D4">
      <w:pPr>
        <w:tabs>
          <w:tab w:val="left" w:pos="720"/>
        </w:tabs>
        <w:ind w:left="720" w:hanging="720"/>
        <w:jc w:val="both"/>
      </w:pPr>
      <w:r w:rsidRPr="007E014A">
        <w:t>A:</w:t>
      </w:r>
      <w:r w:rsidR="00AC3FA0">
        <w:t xml:space="preserve">  </w:t>
      </w:r>
      <w:r w:rsidRPr="007E014A">
        <w:t xml:space="preserve">That those who mourn, especially the family and friends of </w:t>
      </w:r>
      <w:r w:rsidRPr="007E014A">
        <w:rPr>
          <w:b/>
          <w:bCs/>
        </w:rPr>
        <w:t xml:space="preserve">Bill Seedorf, </w:t>
      </w:r>
      <w:r w:rsidRPr="007E014A">
        <w:t xml:space="preserve">who died in </w:t>
      </w:r>
    </w:p>
    <w:p w14:paraId="5FDA7C16" w14:textId="77777777" w:rsidR="00AC3FA0" w:rsidRDefault="00AC3FA0" w:rsidP="003647D4">
      <w:pPr>
        <w:tabs>
          <w:tab w:val="left" w:pos="720"/>
        </w:tabs>
        <w:ind w:left="720" w:hanging="720"/>
        <w:jc w:val="both"/>
      </w:pPr>
      <w:r>
        <w:t xml:space="preserve">      </w:t>
      </w:r>
      <w:r w:rsidR="003647D4" w:rsidRPr="007E014A">
        <w:t xml:space="preserve">the Lord this week, may be comforted by the promise of resurrection to life everlasting </w:t>
      </w:r>
    </w:p>
    <w:p w14:paraId="50D7AED1" w14:textId="7ADE270E" w:rsidR="003647D4" w:rsidRPr="007E014A" w:rsidRDefault="00AC3FA0" w:rsidP="003647D4">
      <w:pPr>
        <w:tabs>
          <w:tab w:val="left" w:pos="720"/>
        </w:tabs>
        <w:ind w:left="720" w:hanging="720"/>
        <w:jc w:val="both"/>
      </w:pPr>
      <w:r>
        <w:t xml:space="preserve">      </w:t>
      </w:r>
      <w:r w:rsidR="003647D4" w:rsidRPr="007E014A">
        <w:t>and of being reunited with those they love before the throne of the Lamb, we pray:</w:t>
      </w:r>
    </w:p>
    <w:p w14:paraId="7D5A7565" w14:textId="77777777" w:rsidR="003647D4" w:rsidRPr="007E014A" w:rsidRDefault="003647D4" w:rsidP="003647D4">
      <w:pPr>
        <w:tabs>
          <w:tab w:val="left" w:pos="720"/>
        </w:tabs>
        <w:ind w:left="720" w:hanging="720"/>
        <w:jc w:val="both"/>
      </w:pPr>
    </w:p>
    <w:p w14:paraId="12568BFF" w14:textId="78D77BF1" w:rsidR="003647D4" w:rsidRPr="007E014A" w:rsidRDefault="003647D4" w:rsidP="003647D4">
      <w:pPr>
        <w:tabs>
          <w:tab w:val="left" w:pos="720"/>
        </w:tabs>
        <w:ind w:left="720" w:hanging="720"/>
        <w:jc w:val="both"/>
        <w:rPr>
          <w:b/>
          <w:bCs/>
        </w:rPr>
      </w:pPr>
      <w:r w:rsidRPr="007E014A">
        <w:rPr>
          <w:b/>
          <w:bCs/>
        </w:rPr>
        <w:t>C:</w:t>
      </w:r>
      <w:r w:rsidR="00AC3FA0">
        <w:rPr>
          <w:b/>
          <w:bCs/>
        </w:rPr>
        <w:t xml:space="preserve">  </w:t>
      </w:r>
      <w:r w:rsidRPr="007E014A">
        <w:rPr>
          <w:b/>
          <w:bCs/>
        </w:rPr>
        <w:t>Send forth Your light, O God.</w:t>
      </w:r>
    </w:p>
    <w:p w14:paraId="19B4E0F3" w14:textId="77777777" w:rsidR="003647D4" w:rsidRPr="007E014A" w:rsidRDefault="003647D4" w:rsidP="002733B2">
      <w:pPr>
        <w:tabs>
          <w:tab w:val="left" w:pos="720"/>
        </w:tabs>
        <w:ind w:left="720" w:hanging="720"/>
        <w:jc w:val="both"/>
      </w:pPr>
    </w:p>
    <w:p w14:paraId="44CCF25E" w14:textId="77777777" w:rsidR="00AC3FA0" w:rsidRDefault="002733B2" w:rsidP="002733B2">
      <w:pPr>
        <w:tabs>
          <w:tab w:val="left" w:pos="720"/>
        </w:tabs>
        <w:ind w:left="720" w:hanging="720"/>
        <w:jc w:val="both"/>
      </w:pPr>
      <w:r w:rsidRPr="007E014A">
        <w:t>A:</w:t>
      </w:r>
      <w:r w:rsidR="00AC3FA0">
        <w:t xml:space="preserve">  </w:t>
      </w:r>
      <w:r w:rsidRPr="007E014A">
        <w:t xml:space="preserve">Remembering those servants, especially Simeon and Anna who have gone in peace, </w:t>
      </w:r>
    </w:p>
    <w:p w14:paraId="5179FD0B" w14:textId="3F179F9F" w:rsidR="002733B2" w:rsidRPr="007E014A" w:rsidRDefault="00AC3FA0" w:rsidP="002733B2">
      <w:pPr>
        <w:tabs>
          <w:tab w:val="left" w:pos="720"/>
        </w:tabs>
        <w:ind w:left="720" w:hanging="720"/>
        <w:jc w:val="both"/>
      </w:pPr>
      <w:r>
        <w:t xml:space="preserve">      </w:t>
      </w:r>
      <w:r w:rsidR="002733B2" w:rsidRPr="007E014A">
        <w:t>that with them we may at length fully see Your salvation, we pray:</w:t>
      </w:r>
    </w:p>
    <w:p w14:paraId="4FED6563" w14:textId="77777777" w:rsidR="002733B2" w:rsidRPr="007E014A" w:rsidRDefault="002733B2" w:rsidP="002733B2">
      <w:pPr>
        <w:tabs>
          <w:tab w:val="left" w:pos="720"/>
        </w:tabs>
        <w:ind w:left="720" w:hanging="720"/>
        <w:jc w:val="both"/>
      </w:pPr>
    </w:p>
    <w:p w14:paraId="6157715C" w14:textId="5ACD5E76" w:rsidR="002733B2" w:rsidRPr="007E014A" w:rsidRDefault="002733B2" w:rsidP="002733B2">
      <w:pPr>
        <w:tabs>
          <w:tab w:val="left" w:pos="720"/>
        </w:tabs>
        <w:ind w:left="720" w:hanging="720"/>
        <w:jc w:val="both"/>
      </w:pPr>
      <w:r w:rsidRPr="007E014A">
        <w:rPr>
          <w:b/>
          <w:bCs/>
        </w:rPr>
        <w:t>C:</w:t>
      </w:r>
      <w:r w:rsidR="00AC3FA0">
        <w:rPr>
          <w:b/>
          <w:bCs/>
        </w:rPr>
        <w:t xml:space="preserve">  </w:t>
      </w:r>
      <w:r w:rsidRPr="007E014A">
        <w:rPr>
          <w:b/>
          <w:bCs/>
        </w:rPr>
        <w:t xml:space="preserve">Send forth Your light, O God. </w:t>
      </w:r>
    </w:p>
    <w:p w14:paraId="72A4D3ED" w14:textId="77777777" w:rsidR="002733B2" w:rsidRPr="007E014A" w:rsidRDefault="002733B2" w:rsidP="002733B2">
      <w:pPr>
        <w:jc w:val="both"/>
      </w:pPr>
    </w:p>
    <w:p w14:paraId="35E671A2" w14:textId="77777777" w:rsidR="00AC3FA0" w:rsidRDefault="002733B2" w:rsidP="002733B2">
      <w:pPr>
        <w:tabs>
          <w:tab w:val="left" w:pos="720"/>
        </w:tabs>
        <w:ind w:left="720" w:hanging="720"/>
        <w:jc w:val="both"/>
      </w:pPr>
      <w:r w:rsidRPr="007E014A">
        <w:t>P:</w:t>
      </w:r>
      <w:r w:rsidR="00AC3FA0">
        <w:t xml:space="preserve">  </w:t>
      </w:r>
      <w:r w:rsidRPr="007E014A">
        <w:t xml:space="preserve">God of mercy, be our light in darkness and comfort in times of affliction.  May we be </w:t>
      </w:r>
    </w:p>
    <w:p w14:paraId="44455FB2" w14:textId="77777777" w:rsidR="00AC3FA0" w:rsidRDefault="00AC3FA0" w:rsidP="002733B2">
      <w:pPr>
        <w:tabs>
          <w:tab w:val="left" w:pos="720"/>
        </w:tabs>
        <w:ind w:left="720" w:hanging="720"/>
        <w:jc w:val="both"/>
      </w:pPr>
      <w:r>
        <w:t xml:space="preserve">      </w:t>
      </w:r>
      <w:r w:rsidR="002733B2" w:rsidRPr="007E014A">
        <w:t xml:space="preserve">as light in a darkened world, proclaiming Your faithful love.  We ask this through </w:t>
      </w:r>
    </w:p>
    <w:p w14:paraId="2F0D5672" w14:textId="77777777" w:rsidR="00AC3FA0" w:rsidRDefault="00AC3FA0" w:rsidP="002733B2">
      <w:pPr>
        <w:tabs>
          <w:tab w:val="left" w:pos="720"/>
        </w:tabs>
        <w:ind w:left="720" w:hanging="720"/>
        <w:jc w:val="both"/>
      </w:pPr>
      <w:r>
        <w:t xml:space="preserve">      </w:t>
      </w:r>
      <w:r w:rsidR="002733B2" w:rsidRPr="007E014A">
        <w:t xml:space="preserve">Christ, our one High Priest, Who lives and reigns with You and the Holy Spirit, one </w:t>
      </w:r>
    </w:p>
    <w:p w14:paraId="38630E74" w14:textId="366FBF94" w:rsidR="002733B2" w:rsidRPr="007E014A" w:rsidRDefault="00AC3FA0" w:rsidP="002733B2">
      <w:pPr>
        <w:tabs>
          <w:tab w:val="left" w:pos="720"/>
        </w:tabs>
        <w:ind w:left="720" w:hanging="720"/>
        <w:jc w:val="both"/>
      </w:pPr>
      <w:r>
        <w:t xml:space="preserve">      </w:t>
      </w:r>
      <w:r w:rsidR="002733B2" w:rsidRPr="007E014A">
        <w:t>God, forever and ever.</w:t>
      </w:r>
    </w:p>
    <w:p w14:paraId="4B2E4C96" w14:textId="77777777" w:rsidR="002733B2" w:rsidRPr="007E014A" w:rsidRDefault="002733B2" w:rsidP="002733B2">
      <w:pPr>
        <w:tabs>
          <w:tab w:val="left" w:pos="720"/>
        </w:tabs>
        <w:ind w:left="720" w:hanging="720"/>
        <w:jc w:val="both"/>
      </w:pPr>
    </w:p>
    <w:p w14:paraId="4A3CE52B" w14:textId="441D4121" w:rsidR="002733B2" w:rsidRPr="007E014A" w:rsidRDefault="002733B2" w:rsidP="002733B2">
      <w:pPr>
        <w:tabs>
          <w:tab w:val="left" w:pos="720"/>
        </w:tabs>
        <w:ind w:left="720" w:hanging="720"/>
        <w:jc w:val="both"/>
        <w:rPr>
          <w:b/>
          <w:bCs/>
        </w:rPr>
      </w:pPr>
      <w:r w:rsidRPr="007E014A">
        <w:rPr>
          <w:b/>
          <w:bCs/>
        </w:rPr>
        <w:t>C:</w:t>
      </w:r>
      <w:r w:rsidR="00AC3FA0">
        <w:rPr>
          <w:b/>
          <w:bCs/>
        </w:rPr>
        <w:t xml:space="preserve">  </w:t>
      </w:r>
      <w:r w:rsidRPr="007E014A">
        <w:rPr>
          <w:b/>
          <w:bCs/>
        </w:rPr>
        <w:t>Amen.</w:t>
      </w:r>
    </w:p>
    <w:p w14:paraId="1D3071D3" w14:textId="77777777" w:rsidR="002733B2" w:rsidRPr="007E014A" w:rsidRDefault="002733B2" w:rsidP="002733B2">
      <w:pPr>
        <w:tabs>
          <w:tab w:val="left" w:pos="720"/>
        </w:tabs>
        <w:ind w:left="720" w:hanging="720"/>
        <w:jc w:val="both"/>
        <w:rPr>
          <w:b/>
          <w:bCs/>
        </w:rPr>
      </w:pPr>
    </w:p>
    <w:p w14:paraId="668B5EE7" w14:textId="6F101719" w:rsidR="002733B2" w:rsidRPr="00AC3FA0" w:rsidRDefault="00AC3FA0" w:rsidP="002733B2">
      <w:pPr>
        <w:tabs>
          <w:tab w:val="left" w:pos="720"/>
        </w:tabs>
        <w:ind w:left="720" w:hanging="720"/>
        <w:jc w:val="center"/>
        <w:rPr>
          <w:b/>
          <w:bCs/>
          <w:sz w:val="28"/>
        </w:rPr>
      </w:pPr>
      <w:r w:rsidRPr="00AC3FA0">
        <w:rPr>
          <w:b/>
          <w:bCs/>
          <w:sz w:val="28"/>
        </w:rPr>
        <w:sym w:font="Wingdings" w:char="F058"/>
      </w:r>
      <w:r w:rsidR="002733B2" w:rsidRPr="00AC3FA0">
        <w:rPr>
          <w:b/>
          <w:bCs/>
          <w:sz w:val="28"/>
        </w:rPr>
        <w:t xml:space="preserve"> MEAL</w:t>
      </w:r>
      <w:r w:rsidRPr="00AC3FA0">
        <w:rPr>
          <w:b/>
          <w:bCs/>
          <w:sz w:val="28"/>
        </w:rPr>
        <w:t xml:space="preserve"> </w:t>
      </w:r>
      <w:r w:rsidRPr="00AC3FA0">
        <w:rPr>
          <w:b/>
          <w:bCs/>
          <w:sz w:val="28"/>
        </w:rPr>
        <w:sym w:font="Wingdings" w:char="F058"/>
      </w:r>
    </w:p>
    <w:p w14:paraId="0BC4A70D" w14:textId="77777777" w:rsidR="002733B2" w:rsidRPr="007E014A" w:rsidRDefault="002733B2" w:rsidP="002733B2">
      <w:pPr>
        <w:tabs>
          <w:tab w:val="left" w:pos="720"/>
        </w:tabs>
        <w:ind w:left="720" w:hanging="720"/>
        <w:jc w:val="center"/>
        <w:rPr>
          <w:b/>
          <w:bCs/>
        </w:rPr>
      </w:pPr>
    </w:p>
    <w:p w14:paraId="12495D1D" w14:textId="77777777" w:rsidR="002733B2" w:rsidRPr="007E014A" w:rsidRDefault="002733B2" w:rsidP="002733B2">
      <w:pPr>
        <w:tabs>
          <w:tab w:val="left" w:pos="720"/>
        </w:tabs>
        <w:ind w:left="720" w:hanging="720"/>
        <w:jc w:val="both"/>
        <w:rPr>
          <w:b/>
          <w:bCs/>
        </w:rPr>
      </w:pPr>
      <w:r w:rsidRPr="007E014A">
        <w:rPr>
          <w:b/>
          <w:bCs/>
        </w:rPr>
        <w:t>THE PEACE</w:t>
      </w:r>
    </w:p>
    <w:p w14:paraId="2385EEA3" w14:textId="77777777" w:rsidR="002733B2" w:rsidRPr="00AC3FA0" w:rsidRDefault="002733B2" w:rsidP="002733B2">
      <w:pPr>
        <w:tabs>
          <w:tab w:val="left" w:pos="720"/>
        </w:tabs>
        <w:ind w:left="720" w:hanging="720"/>
        <w:jc w:val="both"/>
        <w:rPr>
          <w:b/>
          <w:bCs/>
          <w:sz w:val="16"/>
        </w:rPr>
      </w:pPr>
    </w:p>
    <w:p w14:paraId="6420B988" w14:textId="0EF56970" w:rsidR="002733B2" w:rsidRPr="007E014A" w:rsidRDefault="002733B2" w:rsidP="002733B2">
      <w:pPr>
        <w:tabs>
          <w:tab w:val="left" w:pos="720"/>
        </w:tabs>
        <w:ind w:left="720" w:hanging="720"/>
        <w:jc w:val="both"/>
        <w:rPr>
          <w:bCs/>
        </w:rPr>
      </w:pPr>
      <w:r w:rsidRPr="007E014A">
        <w:rPr>
          <w:bCs/>
        </w:rPr>
        <w:t>P:</w:t>
      </w:r>
      <w:r w:rsidR="00AC3FA0">
        <w:rPr>
          <w:bCs/>
        </w:rPr>
        <w:t xml:space="preserve">  </w:t>
      </w:r>
      <w:r w:rsidRPr="007E014A">
        <w:rPr>
          <w:bCs/>
        </w:rPr>
        <w:t>The peace of the Lord be with you always.</w:t>
      </w:r>
    </w:p>
    <w:p w14:paraId="567A79D6" w14:textId="77777777" w:rsidR="002733B2" w:rsidRPr="00AC3FA0" w:rsidRDefault="002733B2" w:rsidP="002733B2">
      <w:pPr>
        <w:tabs>
          <w:tab w:val="left" w:pos="720"/>
        </w:tabs>
        <w:ind w:left="720" w:hanging="720"/>
        <w:jc w:val="both"/>
        <w:rPr>
          <w:bCs/>
          <w:sz w:val="16"/>
        </w:rPr>
      </w:pPr>
    </w:p>
    <w:p w14:paraId="33A0E202" w14:textId="59DD49B2" w:rsidR="002733B2" w:rsidRPr="007E014A" w:rsidRDefault="002733B2" w:rsidP="002733B2">
      <w:pPr>
        <w:tabs>
          <w:tab w:val="left" w:pos="720"/>
        </w:tabs>
        <w:ind w:left="720" w:hanging="720"/>
        <w:jc w:val="both"/>
        <w:rPr>
          <w:b/>
          <w:bCs/>
        </w:rPr>
      </w:pPr>
      <w:r w:rsidRPr="007E014A">
        <w:rPr>
          <w:b/>
          <w:bCs/>
        </w:rPr>
        <w:t>C:</w:t>
      </w:r>
      <w:r w:rsidR="00AC3FA0">
        <w:rPr>
          <w:b/>
          <w:bCs/>
        </w:rPr>
        <w:t xml:space="preserve">  </w:t>
      </w:r>
      <w:r w:rsidRPr="007E014A">
        <w:rPr>
          <w:b/>
          <w:bCs/>
        </w:rPr>
        <w:t>And also with you.</w:t>
      </w:r>
    </w:p>
    <w:p w14:paraId="3E0B2358" w14:textId="77777777" w:rsidR="002733B2" w:rsidRPr="00AC3FA0" w:rsidRDefault="002733B2" w:rsidP="002733B2">
      <w:pPr>
        <w:tabs>
          <w:tab w:val="left" w:pos="720"/>
        </w:tabs>
        <w:ind w:left="720" w:hanging="720"/>
        <w:jc w:val="both"/>
        <w:rPr>
          <w:b/>
          <w:bCs/>
          <w:sz w:val="16"/>
        </w:rPr>
      </w:pPr>
    </w:p>
    <w:p w14:paraId="4C57BEC9" w14:textId="77777777" w:rsidR="002733B2" w:rsidRPr="007E014A" w:rsidRDefault="002733B2" w:rsidP="002733B2">
      <w:pPr>
        <w:tabs>
          <w:tab w:val="left" w:pos="720"/>
        </w:tabs>
        <w:ind w:left="720" w:hanging="720"/>
        <w:jc w:val="both"/>
        <w:rPr>
          <w:bCs/>
        </w:rPr>
      </w:pPr>
      <w:r w:rsidRPr="007E014A">
        <w:rPr>
          <w:bCs/>
          <w:i/>
        </w:rPr>
        <w:t>The assembly is seated</w:t>
      </w:r>
    </w:p>
    <w:p w14:paraId="5D3EFA5D" w14:textId="77777777" w:rsidR="002733B2" w:rsidRPr="00AC3FA0" w:rsidRDefault="002733B2" w:rsidP="002733B2">
      <w:pPr>
        <w:tabs>
          <w:tab w:val="left" w:pos="720"/>
        </w:tabs>
        <w:ind w:left="720" w:hanging="720"/>
        <w:jc w:val="both"/>
        <w:rPr>
          <w:bCs/>
          <w:sz w:val="16"/>
        </w:rPr>
      </w:pPr>
    </w:p>
    <w:p w14:paraId="5417975A" w14:textId="77777777" w:rsidR="002733B2" w:rsidRPr="007E014A" w:rsidRDefault="002733B2" w:rsidP="002733B2">
      <w:pPr>
        <w:tabs>
          <w:tab w:val="left" w:pos="0"/>
        </w:tabs>
        <w:ind w:left="720" w:hanging="720"/>
        <w:jc w:val="both"/>
        <w:rPr>
          <w:b/>
          <w:bCs/>
        </w:rPr>
      </w:pPr>
      <w:r w:rsidRPr="007E014A">
        <w:rPr>
          <w:b/>
          <w:bCs/>
        </w:rPr>
        <w:t>THE OFFERING</w:t>
      </w:r>
    </w:p>
    <w:p w14:paraId="2816422C" w14:textId="77777777" w:rsidR="002733B2" w:rsidRPr="00AC3FA0" w:rsidRDefault="002733B2" w:rsidP="002733B2">
      <w:pPr>
        <w:tabs>
          <w:tab w:val="left" w:pos="0"/>
        </w:tabs>
        <w:ind w:left="720" w:hanging="720"/>
        <w:jc w:val="both"/>
        <w:rPr>
          <w:b/>
          <w:bCs/>
          <w:sz w:val="16"/>
        </w:rPr>
      </w:pPr>
    </w:p>
    <w:p w14:paraId="0BD35A58" w14:textId="6B544BA0" w:rsidR="00AC3FA0" w:rsidRDefault="002733B2" w:rsidP="002733B2">
      <w:pPr>
        <w:tabs>
          <w:tab w:val="left" w:pos="0"/>
        </w:tabs>
        <w:ind w:left="720" w:hanging="720"/>
        <w:jc w:val="both"/>
      </w:pPr>
      <w:r w:rsidRPr="007E014A">
        <w:rPr>
          <w:b/>
          <w:bCs/>
        </w:rPr>
        <w:t>THE VOLUNTARY</w:t>
      </w:r>
      <w:r w:rsidRPr="007E014A">
        <w:t xml:space="preserve">        </w:t>
      </w:r>
      <w:r w:rsidRPr="00AC3FA0">
        <w:rPr>
          <w:b/>
        </w:rPr>
        <w:t xml:space="preserve"> </w:t>
      </w:r>
      <w:r w:rsidR="00AC3FA0">
        <w:rPr>
          <w:b/>
        </w:rPr>
        <w:tab/>
        <w:t xml:space="preserve">       </w:t>
      </w:r>
      <w:r w:rsidRPr="00AC3FA0">
        <w:rPr>
          <w:b/>
          <w:i/>
          <w:iCs/>
        </w:rPr>
        <w:t>You Are My All in All</w:t>
      </w:r>
      <w:r w:rsidRPr="007E014A">
        <w:tab/>
      </w:r>
      <w:r w:rsidR="00AC3FA0">
        <w:t xml:space="preserve">          </w:t>
      </w:r>
      <w:r w:rsidR="00AC3FA0" w:rsidRPr="00AC3FA0">
        <w:rPr>
          <w:b/>
        </w:rPr>
        <w:t>St. Paul Senior Choir</w:t>
      </w:r>
      <w:r w:rsidRPr="007E014A">
        <w:t xml:space="preserve">         </w:t>
      </w:r>
    </w:p>
    <w:p w14:paraId="78F549BA" w14:textId="706A68D0" w:rsidR="002733B2" w:rsidRPr="00AC3FA0" w:rsidRDefault="00AC3FA0" w:rsidP="002733B2">
      <w:pPr>
        <w:tabs>
          <w:tab w:val="left" w:pos="0"/>
        </w:tabs>
        <w:ind w:left="720" w:hanging="720"/>
        <w:jc w:val="both"/>
        <w:rPr>
          <w:b/>
        </w:rPr>
      </w:pPr>
      <w:r>
        <w:t xml:space="preserve">                                                  </w:t>
      </w:r>
      <w:r w:rsidRPr="00AC3FA0">
        <w:rPr>
          <w:b/>
        </w:rPr>
        <w:t>(</w:t>
      </w:r>
      <w:r w:rsidR="002733B2" w:rsidRPr="00AC3FA0">
        <w:rPr>
          <w:b/>
        </w:rPr>
        <w:t>D. Jernigan; arr. B. Harlan</w:t>
      </w:r>
      <w:r w:rsidRPr="00AC3FA0">
        <w:rPr>
          <w:b/>
        </w:rPr>
        <w:t>)</w:t>
      </w:r>
    </w:p>
    <w:p w14:paraId="751A6A2A" w14:textId="77777777" w:rsidR="002733B2" w:rsidRPr="00AC3FA0" w:rsidRDefault="002733B2" w:rsidP="002733B2">
      <w:pPr>
        <w:tabs>
          <w:tab w:val="left" w:pos="0"/>
        </w:tabs>
        <w:ind w:left="720" w:hanging="720"/>
        <w:jc w:val="both"/>
        <w:rPr>
          <w:b/>
          <w:bCs/>
          <w:sz w:val="12"/>
        </w:rPr>
      </w:pPr>
    </w:p>
    <w:p w14:paraId="1167C85E" w14:textId="77777777" w:rsidR="002733B2" w:rsidRPr="007E014A" w:rsidRDefault="002733B2" w:rsidP="002733B2">
      <w:pPr>
        <w:jc w:val="both"/>
        <w:rPr>
          <w:i/>
          <w:iCs/>
        </w:rPr>
      </w:pPr>
      <w:r w:rsidRPr="007E014A">
        <w:rPr>
          <w:i/>
          <w:iCs/>
        </w:rPr>
        <w:t>As you are able please rise</w:t>
      </w:r>
    </w:p>
    <w:p w14:paraId="557E8268" w14:textId="77777777" w:rsidR="002733B2" w:rsidRPr="00AC3FA0" w:rsidRDefault="002733B2" w:rsidP="002733B2">
      <w:pPr>
        <w:ind w:left="720" w:hanging="720"/>
        <w:jc w:val="both"/>
        <w:rPr>
          <w:b/>
          <w:sz w:val="16"/>
        </w:rPr>
      </w:pPr>
    </w:p>
    <w:p w14:paraId="715DBBD3" w14:textId="14F9402C" w:rsidR="002733B2" w:rsidRPr="007E014A" w:rsidRDefault="002733B2" w:rsidP="002733B2">
      <w:pPr>
        <w:tabs>
          <w:tab w:val="left" w:pos="720"/>
        </w:tabs>
        <w:jc w:val="both"/>
        <w:rPr>
          <w:bCs/>
        </w:rPr>
      </w:pPr>
      <w:r w:rsidRPr="007E014A">
        <w:rPr>
          <w:b/>
          <w:bCs/>
        </w:rPr>
        <w:t xml:space="preserve">THE PRESENTATION OF GIFTS 296 </w:t>
      </w:r>
      <w:r w:rsidR="00AC3FA0">
        <w:rPr>
          <w:b/>
          <w:bCs/>
        </w:rPr>
        <w:t xml:space="preserve">(stanzas 1, 2)                    </w:t>
      </w:r>
      <w:r w:rsidRPr="00AC3FA0">
        <w:rPr>
          <w:b/>
          <w:bCs/>
          <w:i/>
        </w:rPr>
        <w:t>What Child is This</w:t>
      </w:r>
      <w:r w:rsidRPr="007E014A">
        <w:rPr>
          <w:bCs/>
          <w:i/>
        </w:rPr>
        <w:t xml:space="preserve">    </w:t>
      </w:r>
    </w:p>
    <w:p w14:paraId="33FB8B02" w14:textId="77777777" w:rsidR="002733B2" w:rsidRPr="00AC3FA0" w:rsidRDefault="002733B2" w:rsidP="002733B2">
      <w:pPr>
        <w:tabs>
          <w:tab w:val="left" w:pos="720"/>
        </w:tabs>
        <w:jc w:val="both"/>
        <w:rPr>
          <w:bCs/>
          <w:i/>
        </w:rPr>
      </w:pPr>
    </w:p>
    <w:p w14:paraId="5410A138" w14:textId="77777777" w:rsidR="002733B2" w:rsidRPr="007E014A" w:rsidRDefault="002733B2" w:rsidP="002733B2">
      <w:pPr>
        <w:tabs>
          <w:tab w:val="left" w:pos="720"/>
        </w:tabs>
        <w:jc w:val="both"/>
        <w:rPr>
          <w:b/>
          <w:bCs/>
        </w:rPr>
      </w:pPr>
      <w:r w:rsidRPr="007E014A">
        <w:rPr>
          <w:b/>
          <w:bCs/>
        </w:rPr>
        <w:t>THE OFFERTORY PRAYER</w:t>
      </w:r>
    </w:p>
    <w:p w14:paraId="1D05C4DA" w14:textId="77777777" w:rsidR="002733B2" w:rsidRPr="007E014A" w:rsidRDefault="002733B2" w:rsidP="002733B2">
      <w:pPr>
        <w:tabs>
          <w:tab w:val="left" w:pos="720"/>
        </w:tabs>
        <w:jc w:val="both"/>
        <w:rPr>
          <w:b/>
          <w:bCs/>
        </w:rPr>
      </w:pPr>
    </w:p>
    <w:p w14:paraId="015D9B11" w14:textId="15CAD6C5" w:rsidR="002733B2" w:rsidRPr="007E014A" w:rsidRDefault="002733B2" w:rsidP="002733B2">
      <w:pPr>
        <w:jc w:val="both"/>
      </w:pPr>
      <w:r w:rsidRPr="007E014A">
        <w:rPr>
          <w:lang w:val="en-CA"/>
        </w:rPr>
        <w:lastRenderedPageBreak/>
        <w:fldChar w:fldCharType="begin"/>
      </w:r>
      <w:r w:rsidRPr="007E014A">
        <w:rPr>
          <w:lang w:val="en-CA"/>
        </w:rPr>
        <w:instrText xml:space="preserve"> SEQ CHAPTER \h \r 1</w:instrText>
      </w:r>
      <w:r w:rsidRPr="007E014A">
        <w:rPr>
          <w:lang w:val="en-CA"/>
        </w:rPr>
        <w:fldChar w:fldCharType="end"/>
      </w:r>
      <w:r w:rsidRPr="007E014A">
        <w:t>A:</w:t>
      </w:r>
      <w:r w:rsidR="00AC3FA0">
        <w:t xml:space="preserve">  </w:t>
      </w:r>
      <w:r w:rsidRPr="007E014A">
        <w:t>Let us pray.  Gracious God,</w:t>
      </w:r>
    </w:p>
    <w:p w14:paraId="7F1293AB" w14:textId="77777777" w:rsidR="002733B2" w:rsidRPr="007E014A" w:rsidRDefault="002733B2" w:rsidP="002733B2">
      <w:pPr>
        <w:jc w:val="both"/>
      </w:pPr>
    </w:p>
    <w:p w14:paraId="04717579" w14:textId="77777777" w:rsidR="00AC3FA0" w:rsidRDefault="002733B2" w:rsidP="002733B2">
      <w:pPr>
        <w:ind w:left="720" w:hanging="720"/>
        <w:jc w:val="both"/>
        <w:rPr>
          <w:b/>
          <w:bCs/>
        </w:rPr>
      </w:pPr>
      <w:r w:rsidRPr="007E014A">
        <w:rPr>
          <w:b/>
          <w:bCs/>
        </w:rPr>
        <w:t>C:</w:t>
      </w:r>
      <w:r w:rsidR="00AC3FA0">
        <w:rPr>
          <w:b/>
          <w:bCs/>
        </w:rPr>
        <w:t xml:space="preserve">  </w:t>
      </w:r>
      <w:r w:rsidRPr="007E014A">
        <w:rPr>
          <w:b/>
          <w:bCs/>
        </w:rPr>
        <w:t xml:space="preserve">Accept the joyful offering of Your Church, and grant that Your Son may shine in </w:t>
      </w:r>
    </w:p>
    <w:p w14:paraId="3F5AC85D" w14:textId="77777777" w:rsidR="00AC3FA0" w:rsidRDefault="00AC3FA0" w:rsidP="002733B2">
      <w:pPr>
        <w:ind w:left="720" w:hanging="720"/>
        <w:jc w:val="both"/>
        <w:rPr>
          <w:b/>
          <w:bCs/>
        </w:rPr>
      </w:pPr>
      <w:r>
        <w:rPr>
          <w:b/>
          <w:bCs/>
        </w:rPr>
        <w:t xml:space="preserve">      </w:t>
      </w:r>
      <w:r w:rsidR="002733B2" w:rsidRPr="007E014A">
        <w:rPr>
          <w:b/>
          <w:bCs/>
        </w:rPr>
        <w:t xml:space="preserve">us as the Light that lightens every nation.  We ask this in the name of Jesus the </w:t>
      </w:r>
    </w:p>
    <w:p w14:paraId="06B805AE" w14:textId="46CB270C" w:rsidR="002733B2" w:rsidRPr="007E014A" w:rsidRDefault="00AC3FA0" w:rsidP="002733B2">
      <w:pPr>
        <w:ind w:left="720" w:hanging="720"/>
        <w:jc w:val="both"/>
        <w:rPr>
          <w:b/>
          <w:bCs/>
        </w:rPr>
      </w:pPr>
      <w:r>
        <w:rPr>
          <w:b/>
          <w:bCs/>
        </w:rPr>
        <w:t xml:space="preserve">      </w:t>
      </w:r>
      <w:r w:rsidR="002733B2" w:rsidRPr="007E014A">
        <w:rPr>
          <w:b/>
          <w:bCs/>
        </w:rPr>
        <w:t>Lord.  Amen.</w:t>
      </w:r>
    </w:p>
    <w:p w14:paraId="7AA5E487" w14:textId="77777777" w:rsidR="00AC3FA0" w:rsidRDefault="00AC3FA0" w:rsidP="002733B2">
      <w:pPr>
        <w:ind w:left="720" w:hanging="720"/>
        <w:jc w:val="both"/>
        <w:rPr>
          <w:b/>
          <w:bCs/>
        </w:rPr>
      </w:pPr>
    </w:p>
    <w:p w14:paraId="26FA70D1" w14:textId="77777777" w:rsidR="002733B2" w:rsidRPr="007E014A" w:rsidRDefault="002733B2" w:rsidP="002733B2">
      <w:pPr>
        <w:ind w:left="720" w:hanging="720"/>
        <w:jc w:val="both"/>
        <w:rPr>
          <w:b/>
          <w:bCs/>
        </w:rPr>
      </w:pPr>
      <w:r w:rsidRPr="007E014A">
        <w:rPr>
          <w:b/>
          <w:bCs/>
        </w:rPr>
        <w:t>THE GREAT THANKSGIVING</w:t>
      </w:r>
    </w:p>
    <w:p w14:paraId="131E571A" w14:textId="6ACBFDE8" w:rsidR="002733B2" w:rsidRPr="007E014A" w:rsidRDefault="002733B2" w:rsidP="002733B2">
      <w:pPr>
        <w:spacing w:before="100" w:beforeAutospacing="1" w:after="100" w:afterAutospacing="1"/>
      </w:pPr>
      <w:r w:rsidRPr="007E014A">
        <w:rPr>
          <w:noProof/>
        </w:rPr>
        <w:drawing>
          <wp:inline distT="0" distB="0" distL="0" distR="0" wp14:anchorId="455FA685" wp14:editId="01841064">
            <wp:extent cx="5486400" cy="31248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3124835"/>
                    </a:xfrm>
                    <a:prstGeom prst="rect">
                      <a:avLst/>
                    </a:prstGeom>
                    <a:noFill/>
                    <a:ln>
                      <a:noFill/>
                    </a:ln>
                  </pic:spPr>
                </pic:pic>
              </a:graphicData>
            </a:graphic>
          </wp:inline>
        </w:drawing>
      </w:r>
      <w:r w:rsidRPr="007E014A">
        <w:t>P:</w:t>
      </w:r>
      <w:r w:rsidR="00AC3FA0">
        <w:t xml:space="preserve">  </w:t>
      </w:r>
      <w:r w:rsidRPr="007E014A">
        <w:t>It is indeed right and salutary …and join their unending hymn:</w:t>
      </w:r>
    </w:p>
    <w:p w14:paraId="0E002E88" w14:textId="3E696DF2" w:rsidR="002733B2" w:rsidRPr="007E014A" w:rsidRDefault="002733B2" w:rsidP="002733B2">
      <w:pPr>
        <w:jc w:val="both"/>
      </w:pPr>
      <w:r w:rsidRPr="007E014A">
        <w:rPr>
          <w:noProof/>
        </w:rPr>
        <w:lastRenderedPageBreak/>
        <w:drawing>
          <wp:inline distT="0" distB="0" distL="0" distR="0" wp14:anchorId="42757829" wp14:editId="2F8FA0B4">
            <wp:extent cx="5486400" cy="34836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483610"/>
                    </a:xfrm>
                    <a:prstGeom prst="rect">
                      <a:avLst/>
                    </a:prstGeom>
                    <a:noFill/>
                    <a:ln>
                      <a:noFill/>
                    </a:ln>
                  </pic:spPr>
                </pic:pic>
              </a:graphicData>
            </a:graphic>
          </wp:inline>
        </w:drawing>
      </w:r>
      <w:r w:rsidRPr="007E014A">
        <w:rPr>
          <w:lang w:val="en-CA"/>
        </w:rPr>
        <w:fldChar w:fldCharType="begin"/>
      </w:r>
      <w:r w:rsidRPr="007E014A">
        <w:rPr>
          <w:lang w:val="en-CA"/>
        </w:rPr>
        <w:instrText xml:space="preserve"> SEQ CHAPTER \h \r 1</w:instrText>
      </w:r>
      <w:r w:rsidRPr="007E014A">
        <w:rPr>
          <w:lang w:val="en-CA"/>
        </w:rPr>
        <w:fldChar w:fldCharType="end"/>
      </w:r>
      <w:r w:rsidRPr="007E014A">
        <w:t>P:</w:t>
      </w:r>
      <w:r w:rsidR="00AC3FA0">
        <w:t xml:space="preserve">  </w:t>
      </w:r>
      <w:r w:rsidRPr="007E014A">
        <w:t>Holy, gracious, and merciful God, we bless and praise You.</w:t>
      </w:r>
    </w:p>
    <w:p w14:paraId="3805BFB8" w14:textId="551F347E" w:rsidR="002733B2" w:rsidRPr="007E014A" w:rsidRDefault="00AC3FA0" w:rsidP="002733B2">
      <w:pPr>
        <w:jc w:val="both"/>
      </w:pPr>
      <w:r>
        <w:t xml:space="preserve">      </w:t>
      </w:r>
      <w:r w:rsidR="002733B2" w:rsidRPr="007E014A">
        <w:t>Heaven and earth are filled with Your Light and glory.</w:t>
      </w:r>
    </w:p>
    <w:p w14:paraId="4F98C50B" w14:textId="288FDB95" w:rsidR="002733B2" w:rsidRPr="007E014A" w:rsidRDefault="00AC3FA0" w:rsidP="002733B2">
      <w:pPr>
        <w:jc w:val="both"/>
      </w:pPr>
      <w:r>
        <w:t xml:space="preserve">      </w:t>
      </w:r>
      <w:r w:rsidR="002733B2" w:rsidRPr="007E014A">
        <w:t>You chose Israel to shine Your blessings to all the world.</w:t>
      </w:r>
    </w:p>
    <w:p w14:paraId="32CC109D" w14:textId="2C6C8D58" w:rsidR="002733B2" w:rsidRPr="007E014A" w:rsidRDefault="00AC3FA0" w:rsidP="00AC3FA0">
      <w:pPr>
        <w:jc w:val="both"/>
      </w:pPr>
      <w:r>
        <w:t xml:space="preserve">      </w:t>
      </w:r>
      <w:r w:rsidR="002733B2" w:rsidRPr="007E014A">
        <w:t>Through slavery and rescue, exile and homecoming, You sent judges, kings,</w:t>
      </w:r>
    </w:p>
    <w:p w14:paraId="59A613CD" w14:textId="3E2FC5E0" w:rsidR="002733B2" w:rsidRPr="007E014A" w:rsidRDefault="002733B2" w:rsidP="002733B2">
      <w:pPr>
        <w:jc w:val="both"/>
      </w:pPr>
      <w:r w:rsidRPr="007E014A">
        <w:tab/>
      </w:r>
      <w:r w:rsidR="00AC3FA0">
        <w:t xml:space="preserve">      </w:t>
      </w:r>
      <w:r w:rsidRPr="007E014A">
        <w:t>and prophets to prepare Your coming and speak Your Word.</w:t>
      </w:r>
    </w:p>
    <w:p w14:paraId="53528539" w14:textId="77777777" w:rsidR="002733B2" w:rsidRPr="007E014A" w:rsidRDefault="002733B2" w:rsidP="002733B2">
      <w:pPr>
        <w:jc w:val="both"/>
      </w:pPr>
    </w:p>
    <w:p w14:paraId="1FCDCF2C" w14:textId="0A9316A1" w:rsidR="002733B2" w:rsidRPr="007E014A" w:rsidRDefault="00AC3FA0" w:rsidP="002733B2">
      <w:pPr>
        <w:jc w:val="both"/>
      </w:pPr>
      <w:r>
        <w:t xml:space="preserve">      </w:t>
      </w:r>
      <w:r w:rsidR="002733B2" w:rsidRPr="007E014A">
        <w:t>Now in these last days You sent us Your Son, Jesus Christ.</w:t>
      </w:r>
    </w:p>
    <w:p w14:paraId="69F38682" w14:textId="77777777" w:rsidR="00AC3FA0" w:rsidRDefault="00AC3FA0" w:rsidP="002733B2">
      <w:pPr>
        <w:jc w:val="both"/>
      </w:pPr>
      <w:r>
        <w:rPr>
          <w:sz w:val="22"/>
          <w:szCs w:val="22"/>
        </w:rPr>
        <w:t xml:space="preserve">      </w:t>
      </w:r>
      <w:r w:rsidR="002733B2" w:rsidRPr="007E014A">
        <w:t>He is our mer</w:t>
      </w:r>
      <w:r>
        <w:t xml:space="preserve">ciful and faithful High Priest.  </w:t>
      </w:r>
    </w:p>
    <w:p w14:paraId="2EE5EA67" w14:textId="17C739CC" w:rsidR="002733B2" w:rsidRPr="007E014A" w:rsidRDefault="00AC3FA0" w:rsidP="002733B2">
      <w:pPr>
        <w:jc w:val="both"/>
      </w:pPr>
      <w:r>
        <w:t xml:space="preserve">      </w:t>
      </w:r>
      <w:r w:rsidR="002733B2" w:rsidRPr="007E014A">
        <w:t>In the night ... “Do this for the remembrance of Me.”</w:t>
      </w:r>
    </w:p>
    <w:p w14:paraId="455E4CAE" w14:textId="4602CFB2" w:rsidR="002733B2" w:rsidRPr="007E014A" w:rsidRDefault="00AC3FA0" w:rsidP="002733B2">
      <w:pPr>
        <w:jc w:val="both"/>
      </w:pPr>
      <w:r>
        <w:t xml:space="preserve">      </w:t>
      </w:r>
      <w:r w:rsidR="002733B2" w:rsidRPr="007E014A">
        <w:t>As often as we eat ... we proclaim the Lord’s death until He comes.</w:t>
      </w:r>
    </w:p>
    <w:p w14:paraId="09E5399F" w14:textId="77777777" w:rsidR="002733B2" w:rsidRPr="007E014A" w:rsidRDefault="002733B2" w:rsidP="002733B2">
      <w:pPr>
        <w:ind w:left="-288" w:firstLine="288"/>
        <w:jc w:val="center"/>
      </w:pPr>
      <w:r w:rsidRPr="007E014A">
        <w:rPr>
          <w:noProof/>
        </w:rPr>
        <w:drawing>
          <wp:inline distT="0" distB="0" distL="0" distR="0" wp14:anchorId="3414D63C" wp14:editId="1E6B8228">
            <wp:extent cx="5486400" cy="1068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1068070"/>
                    </a:xfrm>
                    <a:prstGeom prst="rect">
                      <a:avLst/>
                    </a:prstGeom>
                    <a:noFill/>
                    <a:ln>
                      <a:noFill/>
                    </a:ln>
                  </pic:spPr>
                </pic:pic>
              </a:graphicData>
            </a:graphic>
          </wp:inline>
        </w:drawing>
      </w:r>
    </w:p>
    <w:p w14:paraId="39E037BE" w14:textId="5C7AC41E" w:rsidR="002733B2" w:rsidRPr="007E014A" w:rsidRDefault="002733B2" w:rsidP="002733B2">
      <w:pPr>
        <w:jc w:val="both"/>
      </w:pPr>
      <w:r w:rsidRPr="007E014A">
        <w:t>P:</w:t>
      </w:r>
      <w:r w:rsidR="00AC3FA0">
        <w:t xml:space="preserve">  </w:t>
      </w:r>
      <w:r w:rsidRPr="007E014A">
        <w:t>With this bread and cup we remember the sacrifice of our Lord’s life:</w:t>
      </w:r>
    </w:p>
    <w:p w14:paraId="69C74997" w14:textId="0C37FC5A" w:rsidR="002733B2" w:rsidRPr="007E014A" w:rsidRDefault="00AC3FA0" w:rsidP="002733B2">
      <w:pPr>
        <w:jc w:val="both"/>
      </w:pPr>
      <w:r>
        <w:tab/>
        <w:t xml:space="preserve">      </w:t>
      </w:r>
      <w:r w:rsidR="002733B2" w:rsidRPr="007E014A">
        <w:t>presented to You in the temple, He grew and became strong and wise.</w:t>
      </w:r>
    </w:p>
    <w:p w14:paraId="1D5F1055" w14:textId="5D0E8ECA" w:rsidR="002733B2" w:rsidRPr="007E014A" w:rsidRDefault="00AC3FA0" w:rsidP="00AC3FA0">
      <w:pPr>
        <w:jc w:val="both"/>
      </w:pPr>
      <w:r>
        <w:t xml:space="preserve">      </w:t>
      </w:r>
      <w:r w:rsidR="002733B2" w:rsidRPr="007E014A">
        <w:t xml:space="preserve">At His coming the sick were healed, the hungry fed, and sinners received.  </w:t>
      </w:r>
    </w:p>
    <w:p w14:paraId="630244A0" w14:textId="7B7AC7E4" w:rsidR="002733B2" w:rsidRPr="007E014A" w:rsidRDefault="00AC3FA0" w:rsidP="00AC3FA0">
      <w:pPr>
        <w:jc w:val="both"/>
      </w:pPr>
      <w:r>
        <w:t xml:space="preserve">      </w:t>
      </w:r>
      <w:r w:rsidR="002733B2" w:rsidRPr="007E014A">
        <w:t xml:space="preserve">By His dying and rising He destroyed the power of death.  He will return in glory </w:t>
      </w:r>
    </w:p>
    <w:p w14:paraId="690F8D5B" w14:textId="61C60843" w:rsidR="002733B2" w:rsidRPr="007E014A" w:rsidRDefault="00AC3FA0" w:rsidP="002733B2">
      <w:pPr>
        <w:ind w:firstLine="720"/>
        <w:jc w:val="both"/>
      </w:pPr>
      <w:r>
        <w:t xml:space="preserve">      </w:t>
      </w:r>
      <w:r w:rsidR="002733B2" w:rsidRPr="007E014A">
        <w:t>to present us into our eternal home with You.</w:t>
      </w:r>
    </w:p>
    <w:p w14:paraId="14AED718" w14:textId="54177898" w:rsidR="002733B2" w:rsidRPr="007E014A" w:rsidRDefault="00AC3FA0" w:rsidP="002733B2">
      <w:pPr>
        <w:jc w:val="both"/>
      </w:pPr>
      <w:r>
        <w:t xml:space="preserve">      </w:t>
      </w:r>
      <w:r w:rsidR="002733B2" w:rsidRPr="007E014A">
        <w:t xml:space="preserve">Send Your Holy Spirit on us and these Your gifts of bread and wine. </w:t>
      </w:r>
    </w:p>
    <w:p w14:paraId="127E70F0" w14:textId="48216E6B" w:rsidR="002733B2" w:rsidRPr="007E014A" w:rsidRDefault="00AC3FA0" w:rsidP="00AC3FA0">
      <w:pPr>
        <w:jc w:val="both"/>
      </w:pPr>
      <w:r>
        <w:t xml:space="preserve">      </w:t>
      </w:r>
      <w:r w:rsidR="002733B2" w:rsidRPr="007E014A">
        <w:t xml:space="preserve">May we bear the Light of Christ to expel the dark shadows of evil and death until </w:t>
      </w:r>
    </w:p>
    <w:p w14:paraId="17BF6A07" w14:textId="3901A303" w:rsidR="002733B2" w:rsidRPr="007E014A" w:rsidRDefault="00AC3FA0" w:rsidP="002733B2">
      <w:pPr>
        <w:ind w:firstLine="720"/>
        <w:jc w:val="both"/>
      </w:pPr>
      <w:r>
        <w:t xml:space="preserve">      </w:t>
      </w:r>
      <w:r w:rsidR="002733B2" w:rsidRPr="007E014A">
        <w:t>He comes in final victory and we feast at His heavenly Banquet.</w:t>
      </w:r>
    </w:p>
    <w:p w14:paraId="255342EB" w14:textId="0D30FA99" w:rsidR="002733B2" w:rsidRPr="007E014A" w:rsidRDefault="00D77954" w:rsidP="002733B2">
      <w:pPr>
        <w:jc w:val="both"/>
      </w:pPr>
      <w:r>
        <w:t xml:space="preserve">      </w:t>
      </w:r>
      <w:r w:rsidR="002733B2" w:rsidRPr="007E014A">
        <w:t xml:space="preserve">To You, O God: Father, Son, and Holy Spirit, be all honor and glory, in Your </w:t>
      </w:r>
    </w:p>
    <w:p w14:paraId="063B09F1" w14:textId="31E6601D" w:rsidR="002733B2" w:rsidRPr="007E014A" w:rsidRDefault="002733B2" w:rsidP="002733B2">
      <w:pPr>
        <w:jc w:val="both"/>
      </w:pPr>
      <w:r w:rsidRPr="007E014A">
        <w:tab/>
      </w:r>
      <w:r w:rsidR="00D77954">
        <w:t xml:space="preserve">      </w:t>
      </w:r>
      <w:r w:rsidRPr="007E014A">
        <w:t>holy Church, in heaven and on earth, now and forever.</w:t>
      </w:r>
    </w:p>
    <w:p w14:paraId="21F90A7D" w14:textId="77777777" w:rsidR="002733B2" w:rsidRPr="007E014A" w:rsidRDefault="002733B2" w:rsidP="002733B2">
      <w:pPr>
        <w:jc w:val="center"/>
      </w:pPr>
      <w:r w:rsidRPr="007E014A">
        <w:rPr>
          <w:noProof/>
        </w:rPr>
        <w:lastRenderedPageBreak/>
        <w:drawing>
          <wp:inline distT="0" distB="0" distL="0" distR="0" wp14:anchorId="1D6D0184" wp14:editId="79DFD547">
            <wp:extent cx="5486400" cy="1038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1038225"/>
                    </a:xfrm>
                    <a:prstGeom prst="rect">
                      <a:avLst/>
                    </a:prstGeom>
                    <a:noFill/>
                    <a:ln>
                      <a:noFill/>
                    </a:ln>
                  </pic:spPr>
                </pic:pic>
              </a:graphicData>
            </a:graphic>
          </wp:inline>
        </w:drawing>
      </w:r>
    </w:p>
    <w:p w14:paraId="23875036" w14:textId="77777777" w:rsidR="002733B2" w:rsidRPr="007E014A" w:rsidRDefault="002733B2" w:rsidP="002733B2">
      <w:pPr>
        <w:ind w:left="720" w:hanging="720"/>
        <w:jc w:val="both"/>
        <w:rPr>
          <w:b/>
        </w:rPr>
      </w:pPr>
      <w:r w:rsidRPr="007E014A">
        <w:rPr>
          <w:b/>
        </w:rPr>
        <w:t>THE LORD’S PRAYER</w:t>
      </w:r>
    </w:p>
    <w:p w14:paraId="191CE283" w14:textId="77777777" w:rsidR="002733B2" w:rsidRPr="00D77954" w:rsidRDefault="002733B2" w:rsidP="002733B2">
      <w:pPr>
        <w:ind w:left="720" w:hanging="720"/>
        <w:jc w:val="both"/>
        <w:rPr>
          <w:b/>
          <w:sz w:val="16"/>
        </w:rPr>
      </w:pPr>
    </w:p>
    <w:p w14:paraId="00686BB8" w14:textId="77777777" w:rsidR="00D77954" w:rsidRDefault="002733B2" w:rsidP="002733B2">
      <w:pPr>
        <w:ind w:left="-288" w:firstLine="288"/>
        <w:jc w:val="both"/>
      </w:pPr>
      <w:r w:rsidRPr="007E014A">
        <w:t>P:</w:t>
      </w:r>
      <w:r w:rsidR="00D77954">
        <w:t xml:space="preserve">  </w:t>
      </w:r>
      <w:r w:rsidRPr="007E014A">
        <w:t xml:space="preserve">Because in Christ we have received the Spirit of adoption, as daughters and sons of </w:t>
      </w:r>
    </w:p>
    <w:p w14:paraId="6F603DE4" w14:textId="353DDCF0" w:rsidR="002733B2" w:rsidRPr="007E014A" w:rsidRDefault="00D77954" w:rsidP="002733B2">
      <w:pPr>
        <w:ind w:left="-288" w:firstLine="288"/>
        <w:jc w:val="both"/>
      </w:pPr>
      <w:r>
        <w:t xml:space="preserve">     </w:t>
      </w:r>
      <w:r w:rsidR="002733B2" w:rsidRPr="007E014A">
        <w:t>God, we dare to pray:</w:t>
      </w:r>
    </w:p>
    <w:p w14:paraId="5A334724" w14:textId="77777777" w:rsidR="002733B2" w:rsidRPr="007E014A" w:rsidRDefault="002733B2" w:rsidP="002733B2">
      <w:pPr>
        <w:ind w:left="-288" w:firstLine="288"/>
        <w:jc w:val="both"/>
      </w:pPr>
    </w:p>
    <w:p w14:paraId="7C3D1EE5" w14:textId="327F72B9" w:rsidR="002733B2" w:rsidRPr="007E014A" w:rsidRDefault="002733B2" w:rsidP="002733B2">
      <w:pPr>
        <w:rPr>
          <w:b/>
          <w:bCs/>
        </w:rPr>
      </w:pPr>
      <w:r w:rsidRPr="007E014A">
        <w:rPr>
          <w:b/>
          <w:bCs/>
        </w:rPr>
        <w:t>C:</w:t>
      </w:r>
      <w:r w:rsidR="00D77954">
        <w:rPr>
          <w:b/>
          <w:bCs/>
        </w:rPr>
        <w:t xml:space="preserve">  </w:t>
      </w:r>
      <w:r w:rsidRPr="007E014A">
        <w:rPr>
          <w:b/>
          <w:bCs/>
        </w:rPr>
        <w:t>Our Father in heaven, hallowed be Your name.</w:t>
      </w:r>
    </w:p>
    <w:p w14:paraId="4FD729D5" w14:textId="11CD4CC6" w:rsidR="002733B2" w:rsidRPr="007E014A" w:rsidRDefault="00D77954" w:rsidP="002733B2">
      <w:pPr>
        <w:rPr>
          <w:b/>
          <w:bCs/>
        </w:rPr>
      </w:pPr>
      <w:r>
        <w:rPr>
          <w:b/>
          <w:bCs/>
        </w:rPr>
        <w:t xml:space="preserve">      </w:t>
      </w:r>
      <w:r w:rsidR="002733B2" w:rsidRPr="007E014A">
        <w:rPr>
          <w:b/>
          <w:bCs/>
        </w:rPr>
        <w:t>Your Kingdom come, Your will be done on earth as in heaven.</w:t>
      </w:r>
    </w:p>
    <w:p w14:paraId="0C6CA6ED" w14:textId="51953B3D" w:rsidR="002733B2" w:rsidRPr="007E014A" w:rsidRDefault="00D77954" w:rsidP="002733B2">
      <w:pPr>
        <w:rPr>
          <w:b/>
          <w:bCs/>
        </w:rPr>
      </w:pPr>
      <w:r>
        <w:rPr>
          <w:b/>
          <w:bCs/>
        </w:rPr>
        <w:t xml:space="preserve">      </w:t>
      </w:r>
      <w:r w:rsidR="002733B2" w:rsidRPr="007E014A">
        <w:rPr>
          <w:b/>
          <w:bCs/>
        </w:rPr>
        <w:t>Give us today our daily bread, and forgive us our sins, as we forgive</w:t>
      </w:r>
    </w:p>
    <w:p w14:paraId="3F4C7DB5" w14:textId="77777777" w:rsidR="002733B2" w:rsidRPr="007E014A" w:rsidRDefault="002733B2" w:rsidP="002733B2">
      <w:pPr>
        <w:rPr>
          <w:b/>
          <w:bCs/>
        </w:rPr>
      </w:pPr>
      <w:r w:rsidRPr="007E014A">
        <w:rPr>
          <w:b/>
          <w:bCs/>
        </w:rPr>
        <w:tab/>
      </w:r>
      <w:r w:rsidRPr="007E014A">
        <w:rPr>
          <w:b/>
          <w:bCs/>
        </w:rPr>
        <w:tab/>
        <w:t>those who sin against us.</w:t>
      </w:r>
    </w:p>
    <w:p w14:paraId="747F57A7" w14:textId="1A76BF5F" w:rsidR="002733B2" w:rsidRPr="007E014A" w:rsidRDefault="00D77954" w:rsidP="002733B2">
      <w:pPr>
        <w:rPr>
          <w:b/>
          <w:bCs/>
        </w:rPr>
      </w:pPr>
      <w:r>
        <w:rPr>
          <w:b/>
          <w:bCs/>
        </w:rPr>
        <w:t xml:space="preserve">      </w:t>
      </w:r>
      <w:r w:rsidR="002733B2" w:rsidRPr="007E014A">
        <w:rPr>
          <w:b/>
          <w:bCs/>
        </w:rPr>
        <w:t>Save us from the time of trial, and deliver us from evil.</w:t>
      </w:r>
    </w:p>
    <w:p w14:paraId="545285C5" w14:textId="0AB44C1F" w:rsidR="002733B2" w:rsidRPr="007E014A" w:rsidRDefault="00D77954" w:rsidP="002733B2">
      <w:r>
        <w:rPr>
          <w:b/>
          <w:bCs/>
        </w:rPr>
        <w:t xml:space="preserve">      </w:t>
      </w:r>
      <w:r w:rsidR="002733B2" w:rsidRPr="007E014A">
        <w:rPr>
          <w:b/>
          <w:bCs/>
        </w:rPr>
        <w:t>For the Kingdom, the power, and the glory are Yours, now and forever.</w:t>
      </w:r>
    </w:p>
    <w:p w14:paraId="7CE2CA2D" w14:textId="09DEF952" w:rsidR="002733B2" w:rsidRPr="007E014A" w:rsidRDefault="00D77954" w:rsidP="002733B2">
      <w:pPr>
        <w:rPr>
          <w:b/>
          <w:bCs/>
        </w:rPr>
      </w:pPr>
      <w:r>
        <w:t xml:space="preserve">      </w:t>
      </w:r>
      <w:r w:rsidR="002733B2" w:rsidRPr="007E014A">
        <w:rPr>
          <w:b/>
          <w:bCs/>
        </w:rPr>
        <w:t>Amen.</w:t>
      </w:r>
    </w:p>
    <w:p w14:paraId="23732AF8" w14:textId="77777777" w:rsidR="002733B2" w:rsidRPr="007E014A" w:rsidRDefault="002733B2" w:rsidP="002733B2"/>
    <w:p w14:paraId="14442112" w14:textId="77777777" w:rsidR="002733B2" w:rsidRPr="007E014A" w:rsidRDefault="002733B2" w:rsidP="002733B2">
      <w:pPr>
        <w:jc w:val="both"/>
        <w:rPr>
          <w:b/>
        </w:rPr>
      </w:pPr>
      <w:r w:rsidRPr="007E014A">
        <w:rPr>
          <w:b/>
        </w:rPr>
        <w:t>INVITATION TO THE MEAL</w:t>
      </w:r>
    </w:p>
    <w:p w14:paraId="14B57321" w14:textId="77777777" w:rsidR="002733B2" w:rsidRPr="00D77954" w:rsidRDefault="002733B2" w:rsidP="002733B2">
      <w:pPr>
        <w:ind w:left="720" w:hanging="720"/>
        <w:jc w:val="both"/>
        <w:rPr>
          <w:b/>
          <w:sz w:val="16"/>
        </w:rPr>
      </w:pPr>
    </w:p>
    <w:p w14:paraId="484927F1" w14:textId="77777777" w:rsidR="00D77954" w:rsidRDefault="002733B2" w:rsidP="002733B2">
      <w:pPr>
        <w:ind w:left="720" w:hanging="720"/>
        <w:jc w:val="both"/>
      </w:pPr>
      <w:r w:rsidRPr="007E014A">
        <w:t>P:</w:t>
      </w:r>
      <w:r w:rsidR="00D77954">
        <w:t xml:space="preserve">  </w:t>
      </w:r>
      <w:r w:rsidRPr="007E014A">
        <w:rPr>
          <w:lang w:val="en-CA"/>
        </w:rPr>
        <w:fldChar w:fldCharType="begin"/>
      </w:r>
      <w:r w:rsidRPr="007E014A">
        <w:rPr>
          <w:lang w:val="en-CA"/>
        </w:rPr>
        <w:instrText xml:space="preserve"> SEQ CHAPTER \h \r 1</w:instrText>
      </w:r>
      <w:r w:rsidRPr="007E014A">
        <w:rPr>
          <w:lang w:val="en-CA"/>
        </w:rPr>
        <w:fldChar w:fldCharType="end"/>
      </w:r>
      <w:r w:rsidRPr="007E014A">
        <w:t xml:space="preserve">Behold the true Light of the world, the Beloved of God, anointed by the Spirit.  Blessed </w:t>
      </w:r>
    </w:p>
    <w:p w14:paraId="3DABD9B6" w14:textId="77777777" w:rsidR="00D77954" w:rsidRDefault="00D77954" w:rsidP="002733B2">
      <w:pPr>
        <w:ind w:left="720" w:hanging="720"/>
        <w:jc w:val="both"/>
      </w:pPr>
      <w:r>
        <w:t xml:space="preserve">      </w:t>
      </w:r>
      <w:r w:rsidR="002733B2" w:rsidRPr="007E014A">
        <w:t xml:space="preserve">are those who are called to the Supper of the Lamb. God’s holy gifts for God’s holy </w:t>
      </w:r>
    </w:p>
    <w:p w14:paraId="100E6653" w14:textId="434DAA33" w:rsidR="002733B2" w:rsidRPr="007E014A" w:rsidRDefault="00D77954" w:rsidP="002733B2">
      <w:pPr>
        <w:ind w:left="720" w:hanging="720"/>
        <w:jc w:val="both"/>
      </w:pPr>
      <w:r>
        <w:t xml:space="preserve">      </w:t>
      </w:r>
      <w:r w:rsidR="002733B2" w:rsidRPr="007E014A">
        <w:t>people.  Come, for all is now ready.</w:t>
      </w:r>
    </w:p>
    <w:p w14:paraId="13782D83" w14:textId="77777777" w:rsidR="002733B2" w:rsidRPr="00D77954" w:rsidRDefault="002733B2" w:rsidP="002733B2">
      <w:pPr>
        <w:rPr>
          <w:sz w:val="16"/>
        </w:rPr>
      </w:pPr>
    </w:p>
    <w:p w14:paraId="0476A647" w14:textId="77777777" w:rsidR="002733B2" w:rsidRPr="007E014A" w:rsidRDefault="002733B2" w:rsidP="002733B2">
      <w:pPr>
        <w:tabs>
          <w:tab w:val="left" w:pos="720"/>
          <w:tab w:val="left" w:pos="1440"/>
          <w:tab w:val="left" w:pos="2160"/>
          <w:tab w:val="left" w:pos="2880"/>
        </w:tabs>
        <w:rPr>
          <w:i/>
        </w:rPr>
      </w:pPr>
      <w:r w:rsidRPr="007E014A">
        <w:rPr>
          <w:i/>
        </w:rPr>
        <w:t>The assembly is seated</w:t>
      </w:r>
    </w:p>
    <w:p w14:paraId="56D5A14C" w14:textId="77777777" w:rsidR="002733B2" w:rsidRPr="00D77954" w:rsidRDefault="002733B2" w:rsidP="002733B2">
      <w:pPr>
        <w:ind w:left="-288" w:firstLine="288"/>
        <w:jc w:val="both"/>
        <w:rPr>
          <w:b/>
          <w:sz w:val="16"/>
        </w:rPr>
      </w:pPr>
    </w:p>
    <w:p w14:paraId="5C99C097" w14:textId="77777777" w:rsidR="002733B2" w:rsidRPr="007E014A" w:rsidRDefault="002733B2" w:rsidP="002733B2">
      <w:pPr>
        <w:tabs>
          <w:tab w:val="left" w:pos="720"/>
          <w:tab w:val="left" w:pos="1440"/>
          <w:tab w:val="left" w:pos="2160"/>
          <w:tab w:val="left" w:pos="2880"/>
        </w:tabs>
      </w:pPr>
      <w:r w:rsidRPr="007E014A">
        <w:rPr>
          <w:b/>
          <w:bCs/>
        </w:rPr>
        <w:t>THE DISTRIBUTION</w:t>
      </w:r>
      <w:r w:rsidRPr="007E014A">
        <w:tab/>
      </w:r>
    </w:p>
    <w:p w14:paraId="117E54D9" w14:textId="77777777" w:rsidR="002733B2" w:rsidRPr="007E014A" w:rsidRDefault="002733B2" w:rsidP="002733B2">
      <w:pPr>
        <w:tabs>
          <w:tab w:val="left" w:pos="720"/>
          <w:tab w:val="left" w:pos="1440"/>
          <w:tab w:val="left" w:pos="2160"/>
          <w:tab w:val="left" w:pos="2880"/>
        </w:tabs>
      </w:pPr>
      <w:r w:rsidRPr="007E014A">
        <w:rPr>
          <w:noProof/>
        </w:rPr>
        <w:drawing>
          <wp:inline distT="0" distB="0" distL="0" distR="0" wp14:anchorId="1B060B11" wp14:editId="51E351D5">
            <wp:extent cx="5486400" cy="34950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3495040"/>
                    </a:xfrm>
                    <a:prstGeom prst="rect">
                      <a:avLst/>
                    </a:prstGeom>
                    <a:noFill/>
                    <a:ln>
                      <a:noFill/>
                    </a:ln>
                  </pic:spPr>
                </pic:pic>
              </a:graphicData>
            </a:graphic>
          </wp:inline>
        </w:drawing>
      </w:r>
    </w:p>
    <w:p w14:paraId="3689C334" w14:textId="15874DA2" w:rsidR="002733B2" w:rsidRDefault="002733B2" w:rsidP="002733B2">
      <w:pPr>
        <w:rPr>
          <w:b/>
          <w:bCs/>
          <w:i/>
        </w:rPr>
      </w:pPr>
      <w:r w:rsidRPr="007E014A">
        <w:rPr>
          <w:b/>
          <w:iCs/>
        </w:rPr>
        <w:lastRenderedPageBreak/>
        <w:t xml:space="preserve">HYMN DURING DISTRIBUTION 677 </w:t>
      </w:r>
      <w:r w:rsidR="00D77954">
        <w:rPr>
          <w:b/>
          <w:iCs/>
        </w:rPr>
        <w:tab/>
      </w:r>
      <w:r w:rsidRPr="00D77954">
        <w:rPr>
          <w:b/>
          <w:bCs/>
          <w:i/>
        </w:rPr>
        <w:t>This Little Light of Mine</w:t>
      </w:r>
    </w:p>
    <w:p w14:paraId="02B9F0EF" w14:textId="3E1D98DF" w:rsidR="00D77954" w:rsidRDefault="00D77954" w:rsidP="002733B2">
      <w:pPr>
        <w:rPr>
          <w:b/>
          <w:bCs/>
        </w:rPr>
      </w:pPr>
      <w:r>
        <w:rPr>
          <w:b/>
          <w:bCs/>
          <w:i/>
        </w:rPr>
        <w:tab/>
      </w:r>
      <w:r>
        <w:rPr>
          <w:b/>
          <w:bCs/>
          <w:i/>
        </w:rPr>
        <w:tab/>
      </w:r>
      <w:r>
        <w:rPr>
          <w:b/>
          <w:bCs/>
          <w:i/>
        </w:rPr>
        <w:tab/>
      </w:r>
      <w:r>
        <w:rPr>
          <w:b/>
          <w:bCs/>
          <w:i/>
        </w:rPr>
        <w:tab/>
        <w:t xml:space="preserve">      </w:t>
      </w:r>
      <w:r>
        <w:rPr>
          <w:b/>
          <w:bCs/>
        </w:rPr>
        <w:t>NSB 30</w:t>
      </w:r>
      <w:r>
        <w:rPr>
          <w:b/>
          <w:bCs/>
        </w:rPr>
        <w:tab/>
      </w:r>
      <w:r w:rsidRPr="00D77954">
        <w:rPr>
          <w:b/>
          <w:bCs/>
          <w:i/>
        </w:rPr>
        <w:t>Draw Me Close</w:t>
      </w:r>
    </w:p>
    <w:p w14:paraId="107E77AF" w14:textId="26E71F9D" w:rsidR="00D77954" w:rsidRDefault="00D77954" w:rsidP="002733B2">
      <w:pPr>
        <w:rPr>
          <w:b/>
          <w:bCs/>
        </w:rPr>
      </w:pPr>
      <w:r>
        <w:rPr>
          <w:b/>
          <w:bCs/>
        </w:rPr>
        <w:tab/>
      </w:r>
      <w:r>
        <w:rPr>
          <w:b/>
          <w:bCs/>
        </w:rPr>
        <w:tab/>
      </w:r>
      <w:r>
        <w:rPr>
          <w:b/>
          <w:bCs/>
        </w:rPr>
        <w:tab/>
      </w:r>
      <w:r>
        <w:rPr>
          <w:b/>
          <w:bCs/>
        </w:rPr>
        <w:tab/>
        <w:t xml:space="preserve">      NSB 81</w:t>
      </w:r>
      <w:r>
        <w:rPr>
          <w:b/>
          <w:bCs/>
        </w:rPr>
        <w:tab/>
      </w:r>
      <w:r w:rsidRPr="00D77954">
        <w:rPr>
          <w:b/>
          <w:bCs/>
          <w:i/>
        </w:rPr>
        <w:t>Spirit Song</w:t>
      </w:r>
    </w:p>
    <w:p w14:paraId="0BB48109" w14:textId="5B48423C" w:rsidR="00D77954" w:rsidRDefault="00D77954" w:rsidP="002733B2">
      <w:pPr>
        <w:rPr>
          <w:b/>
          <w:bCs/>
        </w:rPr>
      </w:pPr>
      <w:r>
        <w:rPr>
          <w:b/>
          <w:bCs/>
        </w:rPr>
        <w:tab/>
      </w:r>
      <w:r>
        <w:rPr>
          <w:b/>
          <w:bCs/>
        </w:rPr>
        <w:tab/>
      </w:r>
      <w:r>
        <w:rPr>
          <w:b/>
          <w:bCs/>
        </w:rPr>
        <w:tab/>
      </w:r>
      <w:r>
        <w:rPr>
          <w:b/>
          <w:bCs/>
        </w:rPr>
        <w:tab/>
        <w:t xml:space="preserve">      NSB 90</w:t>
      </w:r>
      <w:r>
        <w:rPr>
          <w:b/>
          <w:bCs/>
        </w:rPr>
        <w:tab/>
      </w:r>
      <w:r w:rsidRPr="00D77954">
        <w:rPr>
          <w:b/>
          <w:bCs/>
          <w:i/>
        </w:rPr>
        <w:t>‘Tis So Sweet to Trust in Jesus</w:t>
      </w:r>
    </w:p>
    <w:p w14:paraId="7E21DBF9" w14:textId="2E7FC763" w:rsidR="00D77954" w:rsidRPr="00D77954" w:rsidRDefault="00D77954" w:rsidP="002733B2">
      <w:pPr>
        <w:rPr>
          <w:bCs/>
        </w:rPr>
      </w:pPr>
      <w:r>
        <w:rPr>
          <w:b/>
          <w:bCs/>
        </w:rPr>
        <w:tab/>
      </w:r>
      <w:r>
        <w:rPr>
          <w:b/>
          <w:bCs/>
        </w:rPr>
        <w:tab/>
      </w:r>
      <w:r>
        <w:rPr>
          <w:b/>
          <w:bCs/>
        </w:rPr>
        <w:tab/>
      </w:r>
      <w:r>
        <w:rPr>
          <w:b/>
          <w:bCs/>
        </w:rPr>
        <w:tab/>
        <w:t xml:space="preserve">      NSB 94</w:t>
      </w:r>
      <w:r>
        <w:rPr>
          <w:b/>
          <w:bCs/>
        </w:rPr>
        <w:tab/>
      </w:r>
      <w:r w:rsidRPr="00D77954">
        <w:rPr>
          <w:b/>
          <w:bCs/>
          <w:i/>
        </w:rPr>
        <w:t>Turn Your Eyes Upon Jesus</w:t>
      </w:r>
    </w:p>
    <w:p w14:paraId="5E126879" w14:textId="77777777" w:rsidR="002733B2" w:rsidRPr="00D77954" w:rsidRDefault="002733B2" w:rsidP="002733B2">
      <w:pPr>
        <w:rPr>
          <w:bCs/>
          <w:i/>
          <w:sz w:val="4"/>
        </w:rPr>
      </w:pPr>
    </w:p>
    <w:p w14:paraId="0CB83A26" w14:textId="77777777" w:rsidR="002733B2" w:rsidRPr="007E014A" w:rsidRDefault="002733B2" w:rsidP="002733B2">
      <w:pPr>
        <w:rPr>
          <w:bCs/>
          <w:i/>
        </w:rPr>
      </w:pPr>
      <w:r w:rsidRPr="007E014A">
        <w:rPr>
          <w:bCs/>
          <w:i/>
        </w:rPr>
        <w:t>As you are able please rise</w:t>
      </w:r>
    </w:p>
    <w:p w14:paraId="129B708A" w14:textId="77777777" w:rsidR="002733B2" w:rsidRPr="007E014A" w:rsidRDefault="002733B2" w:rsidP="002733B2">
      <w:pPr>
        <w:rPr>
          <w:b/>
          <w:bCs/>
        </w:rPr>
      </w:pPr>
    </w:p>
    <w:p w14:paraId="70392277" w14:textId="77777777" w:rsidR="002733B2" w:rsidRPr="007E014A" w:rsidRDefault="002733B2" w:rsidP="002733B2">
      <w:r w:rsidRPr="007E014A">
        <w:rPr>
          <w:b/>
          <w:bCs/>
        </w:rPr>
        <w:t>THE POST COMMUNION BLESSING</w:t>
      </w:r>
    </w:p>
    <w:p w14:paraId="5AEC223E" w14:textId="77777777" w:rsidR="002733B2" w:rsidRPr="00D77954" w:rsidRDefault="002733B2" w:rsidP="002733B2">
      <w:pPr>
        <w:rPr>
          <w:sz w:val="12"/>
        </w:rPr>
      </w:pPr>
    </w:p>
    <w:p w14:paraId="4841121A" w14:textId="77777777" w:rsidR="00D77954" w:rsidRDefault="002733B2" w:rsidP="002733B2">
      <w:pPr>
        <w:ind w:left="-288" w:firstLine="288"/>
      </w:pPr>
      <w:r w:rsidRPr="007E014A">
        <w:t>P:</w:t>
      </w:r>
      <w:r w:rsidR="00D77954">
        <w:t xml:space="preserve">  </w:t>
      </w:r>
      <w:r w:rsidRPr="007E014A">
        <w:t xml:space="preserve">The Body and Blood of our Lord Jesus Christ strengthen you and keep you in His </w:t>
      </w:r>
    </w:p>
    <w:p w14:paraId="2FEA9DD5" w14:textId="67210502" w:rsidR="002733B2" w:rsidRPr="007E014A" w:rsidRDefault="00D77954" w:rsidP="002733B2">
      <w:pPr>
        <w:ind w:left="-288" w:firstLine="288"/>
      </w:pPr>
      <w:r>
        <w:t xml:space="preserve">      </w:t>
      </w:r>
      <w:r w:rsidR="002733B2" w:rsidRPr="007E014A">
        <w:t>grace.</w:t>
      </w:r>
    </w:p>
    <w:p w14:paraId="56B5D124" w14:textId="77777777" w:rsidR="002733B2" w:rsidRPr="00D77954" w:rsidRDefault="002733B2" w:rsidP="002733B2">
      <w:pPr>
        <w:ind w:left="-288" w:firstLine="288"/>
        <w:rPr>
          <w:sz w:val="12"/>
        </w:rPr>
      </w:pPr>
    </w:p>
    <w:p w14:paraId="182526FA" w14:textId="114A6BA9" w:rsidR="002733B2" w:rsidRPr="007E014A" w:rsidRDefault="002733B2" w:rsidP="002733B2">
      <w:pPr>
        <w:ind w:left="-288" w:firstLine="288"/>
        <w:rPr>
          <w:b/>
          <w:bCs/>
        </w:rPr>
      </w:pPr>
      <w:r w:rsidRPr="007E014A">
        <w:rPr>
          <w:b/>
          <w:bCs/>
        </w:rPr>
        <w:t>C:</w:t>
      </w:r>
      <w:r w:rsidR="00D77954">
        <w:rPr>
          <w:b/>
          <w:bCs/>
        </w:rPr>
        <w:t xml:space="preserve">  </w:t>
      </w:r>
      <w:r w:rsidRPr="007E014A">
        <w:rPr>
          <w:b/>
          <w:bCs/>
        </w:rPr>
        <w:t>Amen.</w:t>
      </w:r>
    </w:p>
    <w:p w14:paraId="6454F094" w14:textId="77777777" w:rsidR="002733B2" w:rsidRPr="00D77954" w:rsidRDefault="002733B2" w:rsidP="002733B2">
      <w:pPr>
        <w:ind w:left="-288" w:firstLine="288"/>
        <w:rPr>
          <w:b/>
          <w:bCs/>
          <w:sz w:val="16"/>
        </w:rPr>
      </w:pPr>
    </w:p>
    <w:p w14:paraId="299E3A9A" w14:textId="77777777" w:rsidR="002733B2" w:rsidRPr="007E014A" w:rsidRDefault="002733B2" w:rsidP="002733B2">
      <w:pPr>
        <w:rPr>
          <w:b/>
          <w:bCs/>
        </w:rPr>
      </w:pPr>
      <w:r w:rsidRPr="007E014A">
        <w:rPr>
          <w:b/>
          <w:bCs/>
        </w:rPr>
        <w:t>THE POST-COMMUNION PRAYER</w:t>
      </w:r>
    </w:p>
    <w:p w14:paraId="363B01CF" w14:textId="77777777" w:rsidR="002733B2" w:rsidRPr="00D77954" w:rsidRDefault="002733B2" w:rsidP="002733B2">
      <w:pPr>
        <w:ind w:left="-288" w:firstLine="288"/>
        <w:rPr>
          <w:b/>
          <w:bCs/>
          <w:sz w:val="12"/>
        </w:rPr>
      </w:pPr>
    </w:p>
    <w:p w14:paraId="5DC3744F" w14:textId="77777777" w:rsidR="00D77954" w:rsidRDefault="002733B2" w:rsidP="002733B2">
      <w:pPr>
        <w:ind w:left="720" w:hanging="720"/>
        <w:jc w:val="both"/>
      </w:pPr>
      <w:r w:rsidRPr="007E014A">
        <w:rPr>
          <w:lang w:val="en-CA"/>
        </w:rPr>
        <w:fldChar w:fldCharType="begin"/>
      </w:r>
      <w:r w:rsidRPr="007E014A">
        <w:rPr>
          <w:lang w:val="en-CA"/>
        </w:rPr>
        <w:instrText xml:space="preserve"> SEQ CHAPTER \h \r 1</w:instrText>
      </w:r>
      <w:r w:rsidRPr="007E014A">
        <w:rPr>
          <w:lang w:val="en-CA"/>
        </w:rPr>
        <w:fldChar w:fldCharType="end"/>
      </w:r>
      <w:r w:rsidRPr="007E014A">
        <w:t>A:</w:t>
      </w:r>
      <w:r w:rsidR="00D77954">
        <w:t xml:space="preserve">  </w:t>
      </w:r>
      <w:r w:rsidRPr="007E014A">
        <w:t xml:space="preserve">Let us pray. Lord God, You fulfilled the hope of Simeon, who did not die until he had </w:t>
      </w:r>
    </w:p>
    <w:p w14:paraId="25A15496" w14:textId="77777777" w:rsidR="00D77954" w:rsidRDefault="00D77954" w:rsidP="002733B2">
      <w:pPr>
        <w:ind w:left="720" w:hanging="720"/>
        <w:jc w:val="both"/>
      </w:pPr>
      <w:r>
        <w:t xml:space="preserve">      </w:t>
      </w:r>
      <w:r w:rsidR="002733B2" w:rsidRPr="007E014A">
        <w:t xml:space="preserve">been privileged to welcome the Messiah.  May this communion perfect Your grace in </w:t>
      </w:r>
    </w:p>
    <w:p w14:paraId="2A828938" w14:textId="77777777" w:rsidR="00D77954" w:rsidRDefault="00D77954" w:rsidP="002733B2">
      <w:pPr>
        <w:ind w:left="720" w:hanging="720"/>
        <w:jc w:val="both"/>
      </w:pPr>
      <w:r>
        <w:t xml:space="preserve">      </w:t>
      </w:r>
      <w:r w:rsidR="002733B2" w:rsidRPr="007E014A">
        <w:t xml:space="preserve">us and prepare us to meet Christ when He comes to bring us into everlasting life, for </w:t>
      </w:r>
    </w:p>
    <w:p w14:paraId="10C13034" w14:textId="11A25762" w:rsidR="002733B2" w:rsidRPr="007E014A" w:rsidRDefault="00D77954" w:rsidP="002733B2">
      <w:pPr>
        <w:ind w:left="720" w:hanging="720"/>
        <w:jc w:val="both"/>
      </w:pPr>
      <w:r>
        <w:t xml:space="preserve">      </w:t>
      </w:r>
      <w:r w:rsidR="002733B2" w:rsidRPr="007E014A">
        <w:t>He is Lord forever and ever.</w:t>
      </w:r>
    </w:p>
    <w:p w14:paraId="5E62F1BD" w14:textId="77777777" w:rsidR="002733B2" w:rsidRPr="00D77954" w:rsidRDefault="002733B2" w:rsidP="002733B2">
      <w:pPr>
        <w:ind w:left="720" w:hanging="720"/>
        <w:jc w:val="both"/>
        <w:rPr>
          <w:sz w:val="12"/>
        </w:rPr>
      </w:pPr>
    </w:p>
    <w:p w14:paraId="14E0B801" w14:textId="28D8DC85" w:rsidR="002733B2" w:rsidRPr="007E014A" w:rsidRDefault="002733B2" w:rsidP="002733B2">
      <w:pPr>
        <w:ind w:left="-288" w:firstLine="288"/>
        <w:jc w:val="both"/>
        <w:rPr>
          <w:b/>
          <w:bCs/>
        </w:rPr>
      </w:pPr>
      <w:r w:rsidRPr="007E014A">
        <w:rPr>
          <w:b/>
          <w:bCs/>
        </w:rPr>
        <w:t>C:</w:t>
      </w:r>
      <w:r w:rsidR="00D77954">
        <w:rPr>
          <w:b/>
          <w:bCs/>
        </w:rPr>
        <w:t xml:space="preserve">  </w:t>
      </w:r>
      <w:r w:rsidRPr="007E014A">
        <w:rPr>
          <w:b/>
          <w:bCs/>
        </w:rPr>
        <w:t>Amen.</w:t>
      </w:r>
    </w:p>
    <w:p w14:paraId="6C396C8F" w14:textId="0DE555FA" w:rsidR="002733B2" w:rsidRPr="007E014A" w:rsidRDefault="00D77954" w:rsidP="002733B2">
      <w:pPr>
        <w:ind w:left="-288" w:firstLine="288"/>
        <w:jc w:val="center"/>
        <w:rPr>
          <w:b/>
          <w:bCs/>
        </w:rPr>
      </w:pPr>
      <w:r>
        <w:rPr>
          <w:b/>
          <w:bCs/>
        </w:rPr>
        <w:sym w:font="Wingdings" w:char="F058"/>
      </w:r>
      <w:r w:rsidR="002733B2" w:rsidRPr="007E014A">
        <w:rPr>
          <w:b/>
          <w:bCs/>
        </w:rPr>
        <w:t xml:space="preserve"> SENDING</w:t>
      </w:r>
      <w:r>
        <w:rPr>
          <w:b/>
          <w:bCs/>
        </w:rPr>
        <w:t xml:space="preserve"> </w:t>
      </w:r>
      <w:r>
        <w:rPr>
          <w:b/>
          <w:bCs/>
        </w:rPr>
        <w:sym w:font="Wingdings" w:char="F058"/>
      </w:r>
    </w:p>
    <w:p w14:paraId="7206970B" w14:textId="77777777" w:rsidR="002733B2" w:rsidRPr="007E014A" w:rsidRDefault="002733B2" w:rsidP="002733B2">
      <w:pPr>
        <w:ind w:left="-288" w:firstLine="288"/>
        <w:jc w:val="center"/>
        <w:rPr>
          <w:b/>
          <w:bCs/>
        </w:rPr>
      </w:pPr>
    </w:p>
    <w:p w14:paraId="01DD6CD2" w14:textId="77777777" w:rsidR="002733B2" w:rsidRPr="007E014A" w:rsidRDefault="002733B2" w:rsidP="002733B2">
      <w:pPr>
        <w:jc w:val="both"/>
        <w:rPr>
          <w:b/>
          <w:bCs/>
        </w:rPr>
      </w:pPr>
      <w:r w:rsidRPr="007E014A">
        <w:rPr>
          <w:b/>
          <w:bCs/>
        </w:rPr>
        <w:t>THE BENEDICTION</w:t>
      </w:r>
    </w:p>
    <w:p w14:paraId="26A47674" w14:textId="77777777" w:rsidR="002733B2" w:rsidRPr="00D77954" w:rsidRDefault="002733B2" w:rsidP="002733B2">
      <w:pPr>
        <w:jc w:val="both"/>
        <w:rPr>
          <w:b/>
          <w:bCs/>
          <w:sz w:val="12"/>
        </w:rPr>
      </w:pPr>
    </w:p>
    <w:p w14:paraId="0E610288" w14:textId="2CBF7D0D" w:rsidR="002733B2" w:rsidRPr="007E014A" w:rsidRDefault="002733B2" w:rsidP="002733B2">
      <w:pPr>
        <w:ind w:left="720" w:hanging="720"/>
        <w:jc w:val="both"/>
      </w:pPr>
      <w:r w:rsidRPr="007E014A">
        <w:t>P:</w:t>
      </w:r>
      <w:r w:rsidR="00D77954">
        <w:t xml:space="preserve">  </w:t>
      </w:r>
      <w:r w:rsidRPr="007E014A">
        <w:t>Almighty God:  Father, Son, and</w:t>
      </w:r>
      <w:r w:rsidR="00D77954">
        <w:t xml:space="preserve"> </w:t>
      </w:r>
      <w:r w:rsidRPr="007E014A">
        <w:t xml:space="preserve"> </w:t>
      </w:r>
      <w:r w:rsidR="00D77954" w:rsidRPr="00D77954">
        <w:rPr>
          <w:b/>
        </w:rPr>
        <w:sym w:font="Wingdings" w:char="F058"/>
      </w:r>
      <w:r w:rsidR="00D77954" w:rsidRPr="00D77954">
        <w:rPr>
          <w:b/>
        </w:rPr>
        <w:t xml:space="preserve"> </w:t>
      </w:r>
      <w:r w:rsidRPr="007E014A">
        <w:t xml:space="preserve"> Holy Spirit bless you now and forever.</w:t>
      </w:r>
    </w:p>
    <w:p w14:paraId="3AAAE357" w14:textId="77777777" w:rsidR="002733B2" w:rsidRPr="00D77954" w:rsidRDefault="002733B2" w:rsidP="002733B2">
      <w:pPr>
        <w:ind w:left="720" w:hanging="720"/>
        <w:jc w:val="both"/>
        <w:rPr>
          <w:sz w:val="12"/>
        </w:rPr>
      </w:pPr>
    </w:p>
    <w:p w14:paraId="48E04278" w14:textId="423A2EF9" w:rsidR="002733B2" w:rsidRPr="007E014A" w:rsidRDefault="002733B2" w:rsidP="002733B2">
      <w:pPr>
        <w:jc w:val="both"/>
        <w:rPr>
          <w:b/>
          <w:bCs/>
        </w:rPr>
      </w:pPr>
      <w:r w:rsidRPr="007E014A">
        <w:rPr>
          <w:b/>
          <w:bCs/>
        </w:rPr>
        <w:t>C:</w:t>
      </w:r>
      <w:r w:rsidR="00D77954">
        <w:rPr>
          <w:b/>
          <w:bCs/>
        </w:rPr>
        <w:t xml:space="preserve">  </w:t>
      </w:r>
      <w:r w:rsidRPr="007E014A">
        <w:rPr>
          <w:b/>
          <w:bCs/>
        </w:rPr>
        <w:t>Amen.</w:t>
      </w:r>
    </w:p>
    <w:p w14:paraId="5E62C278" w14:textId="77777777" w:rsidR="002733B2" w:rsidRPr="00D77954" w:rsidRDefault="002733B2" w:rsidP="002733B2">
      <w:pPr>
        <w:jc w:val="both"/>
        <w:rPr>
          <w:b/>
          <w:bCs/>
          <w:sz w:val="12"/>
        </w:rPr>
      </w:pPr>
    </w:p>
    <w:p w14:paraId="0DCB5D5F" w14:textId="58DE462F" w:rsidR="002733B2" w:rsidRPr="007E014A" w:rsidRDefault="002733B2" w:rsidP="002733B2">
      <w:pPr>
        <w:jc w:val="both"/>
        <w:rPr>
          <w:bCs/>
          <w:i/>
        </w:rPr>
      </w:pPr>
      <w:r w:rsidRPr="007E014A">
        <w:rPr>
          <w:b/>
          <w:bCs/>
        </w:rPr>
        <w:t>SENDING HYMN 545</w:t>
      </w:r>
      <w:r w:rsidR="00D77954">
        <w:rPr>
          <w:b/>
          <w:bCs/>
        </w:rPr>
        <w:tab/>
      </w:r>
      <w:r w:rsidR="00D77954">
        <w:rPr>
          <w:b/>
          <w:bCs/>
        </w:rPr>
        <w:tab/>
      </w:r>
      <w:r w:rsidR="00D77954">
        <w:rPr>
          <w:b/>
          <w:bCs/>
        </w:rPr>
        <w:tab/>
        <w:t xml:space="preserve">        </w:t>
      </w:r>
      <w:r w:rsidRPr="007E014A">
        <w:rPr>
          <w:b/>
          <w:bCs/>
        </w:rPr>
        <w:t xml:space="preserve"> </w:t>
      </w:r>
      <w:r w:rsidRPr="00D77954">
        <w:rPr>
          <w:b/>
          <w:bCs/>
          <w:i/>
        </w:rPr>
        <w:t>Lord, Dismiss Us With Your Blessing</w:t>
      </w:r>
    </w:p>
    <w:p w14:paraId="4DC9CEF1" w14:textId="77777777" w:rsidR="002733B2" w:rsidRPr="00D77954" w:rsidRDefault="002733B2" w:rsidP="002733B2">
      <w:pPr>
        <w:jc w:val="both"/>
        <w:rPr>
          <w:bCs/>
          <w:i/>
          <w:sz w:val="12"/>
        </w:rPr>
      </w:pPr>
    </w:p>
    <w:p w14:paraId="5214CDB0" w14:textId="77777777" w:rsidR="002733B2" w:rsidRPr="007E014A" w:rsidRDefault="002733B2" w:rsidP="002733B2">
      <w:pPr>
        <w:jc w:val="both"/>
        <w:rPr>
          <w:b/>
          <w:bCs/>
        </w:rPr>
      </w:pPr>
      <w:r w:rsidRPr="007E014A">
        <w:rPr>
          <w:b/>
          <w:bCs/>
        </w:rPr>
        <w:t>THE DISMISSAL</w:t>
      </w:r>
    </w:p>
    <w:p w14:paraId="0323C67D" w14:textId="77777777" w:rsidR="002733B2" w:rsidRPr="00D77954" w:rsidRDefault="002733B2" w:rsidP="002733B2">
      <w:pPr>
        <w:jc w:val="both"/>
        <w:rPr>
          <w:b/>
          <w:bCs/>
          <w:sz w:val="12"/>
        </w:rPr>
      </w:pPr>
    </w:p>
    <w:p w14:paraId="29CC2FDF" w14:textId="3A116360" w:rsidR="00D77954" w:rsidRDefault="002733B2" w:rsidP="00D77954">
      <w:pPr>
        <w:ind w:left="-288" w:firstLine="288"/>
      </w:pPr>
      <w:r w:rsidRPr="007E014A">
        <w:t>A:</w:t>
      </w:r>
      <w:r w:rsidR="00D77954">
        <w:t xml:space="preserve">  </w:t>
      </w:r>
      <w:r w:rsidRPr="007E014A">
        <w:rPr>
          <w:lang w:val="en-CA"/>
        </w:rPr>
        <w:fldChar w:fldCharType="begin"/>
      </w:r>
      <w:r w:rsidRPr="007E014A">
        <w:rPr>
          <w:lang w:val="en-CA"/>
        </w:rPr>
        <w:instrText xml:space="preserve"> SEQ CHAPTER \h \r 1</w:instrText>
      </w:r>
      <w:r w:rsidRPr="007E014A">
        <w:rPr>
          <w:lang w:val="en-CA"/>
        </w:rPr>
        <w:fldChar w:fldCharType="end"/>
      </w:r>
      <w:r w:rsidRPr="007E014A">
        <w:rPr>
          <w:lang w:val="en-CA"/>
        </w:rPr>
        <w:fldChar w:fldCharType="begin"/>
      </w:r>
      <w:r w:rsidRPr="007E014A">
        <w:rPr>
          <w:lang w:val="en-CA"/>
        </w:rPr>
        <w:instrText xml:space="preserve"> SEQ CHAPTER \h \r 1</w:instrText>
      </w:r>
      <w:r w:rsidRPr="007E014A">
        <w:rPr>
          <w:lang w:val="en-CA"/>
        </w:rPr>
        <w:fldChar w:fldCharType="end"/>
      </w:r>
      <w:r w:rsidRPr="007E014A">
        <w:t>You are servants of God; you are light to the nations.</w:t>
      </w:r>
      <w:r w:rsidRPr="007E014A">
        <w:tab/>
      </w:r>
    </w:p>
    <w:p w14:paraId="37A89F5E" w14:textId="1F21C64F" w:rsidR="002733B2" w:rsidRPr="007E014A" w:rsidRDefault="00D77954" w:rsidP="002733B2">
      <w:pPr>
        <w:jc w:val="both"/>
      </w:pPr>
      <w:r>
        <w:t xml:space="preserve">      </w:t>
      </w:r>
      <w:r w:rsidR="002733B2" w:rsidRPr="007E014A">
        <w:t>Go in peace.  Serve the Lord.</w:t>
      </w:r>
    </w:p>
    <w:p w14:paraId="5AF6ADD1" w14:textId="77777777" w:rsidR="002733B2" w:rsidRPr="00D77954" w:rsidRDefault="002733B2" w:rsidP="002733B2">
      <w:pPr>
        <w:jc w:val="both"/>
        <w:rPr>
          <w:sz w:val="12"/>
        </w:rPr>
      </w:pPr>
    </w:p>
    <w:p w14:paraId="44770E81" w14:textId="0862317E" w:rsidR="002733B2" w:rsidRPr="007E014A" w:rsidRDefault="002733B2" w:rsidP="002733B2">
      <w:pPr>
        <w:jc w:val="both"/>
        <w:rPr>
          <w:b/>
          <w:bCs/>
        </w:rPr>
      </w:pPr>
      <w:r w:rsidRPr="007E014A">
        <w:rPr>
          <w:b/>
          <w:bCs/>
        </w:rPr>
        <w:t>C:</w:t>
      </w:r>
      <w:r w:rsidR="00D77954">
        <w:rPr>
          <w:b/>
          <w:bCs/>
        </w:rPr>
        <w:t xml:space="preserve">  </w:t>
      </w:r>
      <w:r w:rsidRPr="007E014A">
        <w:rPr>
          <w:b/>
          <w:bCs/>
        </w:rPr>
        <w:t>Thanks be to God!</w:t>
      </w:r>
    </w:p>
    <w:p w14:paraId="26745411" w14:textId="77777777" w:rsidR="002733B2" w:rsidRPr="007E014A" w:rsidRDefault="002733B2" w:rsidP="002733B2">
      <w:pPr>
        <w:jc w:val="both"/>
        <w:rPr>
          <w:b/>
          <w:bCs/>
        </w:rPr>
      </w:pPr>
    </w:p>
    <w:p w14:paraId="57C9C48D" w14:textId="77777777" w:rsidR="002733B2" w:rsidRPr="007E014A" w:rsidRDefault="002733B2" w:rsidP="002733B2">
      <w:pPr>
        <w:jc w:val="both"/>
        <w:rPr>
          <w:b/>
          <w:bCs/>
        </w:rPr>
      </w:pPr>
      <w:r w:rsidRPr="007E014A">
        <w:rPr>
          <w:b/>
          <w:bCs/>
        </w:rPr>
        <w:t>POSTLUDE</w:t>
      </w:r>
    </w:p>
    <w:p w14:paraId="20976CAF" w14:textId="2918D5DA" w:rsidR="002733B2" w:rsidRPr="007E014A" w:rsidRDefault="00D77954" w:rsidP="002733B2">
      <w:pPr>
        <w:jc w:val="center"/>
        <w:rPr>
          <w:b/>
          <w:bCs/>
          <w:i/>
          <w:iCs/>
        </w:rPr>
      </w:pPr>
      <w:r>
        <w:rPr>
          <w:b/>
          <w:bCs/>
          <w:i/>
          <w:iCs/>
        </w:rPr>
        <w:sym w:font="Wingdings" w:char="F058"/>
      </w:r>
      <w:r>
        <w:rPr>
          <w:b/>
          <w:bCs/>
          <w:i/>
          <w:iCs/>
        </w:rPr>
        <w:t xml:space="preserve"> </w:t>
      </w:r>
      <w:r w:rsidR="002733B2" w:rsidRPr="007E014A">
        <w:rPr>
          <w:b/>
          <w:bCs/>
          <w:i/>
          <w:iCs/>
        </w:rPr>
        <w:t>To God Alone Be Glory</w:t>
      </w:r>
      <w:r>
        <w:rPr>
          <w:b/>
          <w:bCs/>
          <w:i/>
          <w:iCs/>
        </w:rPr>
        <w:sym w:font="Wingdings" w:char="F058"/>
      </w:r>
    </w:p>
    <w:p w14:paraId="6C31485E" w14:textId="77777777" w:rsidR="002733B2" w:rsidRDefault="002733B2" w:rsidP="002733B2">
      <w:pPr>
        <w:jc w:val="center"/>
        <w:rPr>
          <w:b/>
          <w:bCs/>
          <w:i/>
          <w:iCs/>
        </w:rPr>
      </w:pPr>
    </w:p>
    <w:p w14:paraId="3DBDA112" w14:textId="77777777" w:rsidR="007741B7" w:rsidRPr="007E014A" w:rsidRDefault="007741B7" w:rsidP="002733B2">
      <w:pPr>
        <w:jc w:val="center"/>
        <w:rPr>
          <w:b/>
          <w:bCs/>
          <w:i/>
          <w:iCs/>
        </w:rPr>
      </w:pPr>
    </w:p>
    <w:p w14:paraId="38D0E2D0" w14:textId="77777777" w:rsidR="00D77954" w:rsidRDefault="002733B2" w:rsidP="002733B2">
      <w:pPr>
        <w:ind w:left="-288" w:firstLine="288"/>
        <w:jc w:val="both"/>
      </w:pPr>
      <w:r w:rsidRPr="007E014A">
        <w:rPr>
          <w:lang w:val="en-CA"/>
        </w:rPr>
        <w:fldChar w:fldCharType="begin"/>
      </w:r>
      <w:r w:rsidRPr="007E014A">
        <w:rPr>
          <w:lang w:val="en-CA"/>
        </w:rPr>
        <w:instrText xml:space="preserve"> SEQ CHAPTER \h \r 1</w:instrText>
      </w:r>
      <w:r w:rsidRPr="007E014A">
        <w:rPr>
          <w:lang w:val="en-CA"/>
        </w:rPr>
        <w:fldChar w:fldCharType="end"/>
      </w:r>
      <w:r w:rsidRPr="007E014A">
        <w:t xml:space="preserve">The Meditation is from </w:t>
      </w:r>
      <w:r w:rsidRPr="007E014A">
        <w:rPr>
          <w:i/>
          <w:iCs/>
        </w:rPr>
        <w:t>Proclamation 3.  Lesser Festivals 2.</w:t>
      </w:r>
      <w:r w:rsidRPr="007E014A">
        <w:t xml:space="preserve">  John H. Tietjen.  </w:t>
      </w:r>
    </w:p>
    <w:p w14:paraId="04684762" w14:textId="1D92490F" w:rsidR="002733B2" w:rsidRPr="007E014A" w:rsidRDefault="00D77954" w:rsidP="002733B2">
      <w:pPr>
        <w:ind w:left="-288" w:firstLine="288"/>
        <w:jc w:val="both"/>
      </w:pPr>
      <w:r>
        <w:tab/>
      </w:r>
      <w:r w:rsidR="002733B2" w:rsidRPr="007E014A">
        <w:t xml:space="preserve">(Philadelphia: </w:t>
      </w:r>
      <w:r w:rsidR="002733B2" w:rsidRPr="007E014A">
        <w:tab/>
        <w:t xml:space="preserve">Fortress Press, 1987) 9-10. </w:t>
      </w:r>
    </w:p>
    <w:p w14:paraId="2F87259D" w14:textId="77777777" w:rsidR="002733B2" w:rsidRPr="007E014A" w:rsidRDefault="002733B2" w:rsidP="002733B2">
      <w:pPr>
        <w:jc w:val="both"/>
      </w:pPr>
    </w:p>
    <w:p w14:paraId="6EBAB58C" w14:textId="77777777" w:rsidR="002733B2" w:rsidRPr="007E014A" w:rsidRDefault="002733B2" w:rsidP="002733B2">
      <w:pPr>
        <w:ind w:left="-288" w:firstLine="288"/>
        <w:jc w:val="both"/>
      </w:pPr>
      <w:r w:rsidRPr="007E014A">
        <w:t xml:space="preserve">The Prayers, Introduction to the Lord’s Prayer, and Invitation to the Meal are adapted from </w:t>
      </w:r>
    </w:p>
    <w:p w14:paraId="0BD3C0EF" w14:textId="77777777" w:rsidR="002733B2" w:rsidRPr="007E014A" w:rsidRDefault="002733B2" w:rsidP="002733B2">
      <w:pPr>
        <w:ind w:left="-288" w:firstLine="288"/>
        <w:jc w:val="both"/>
      </w:pPr>
      <w:r w:rsidRPr="007E014A">
        <w:tab/>
      </w:r>
      <w:r w:rsidRPr="007E014A">
        <w:rPr>
          <w:i/>
          <w:iCs/>
        </w:rPr>
        <w:t xml:space="preserve">Prayers for Sundays and Seasons.  Year A.  </w:t>
      </w:r>
      <w:r w:rsidRPr="007E014A">
        <w:t xml:space="preserve">Peter J. Scagnelli.  (Chicago: Liturgy </w:t>
      </w:r>
    </w:p>
    <w:p w14:paraId="559D5B14" w14:textId="77777777" w:rsidR="002733B2" w:rsidRPr="007E014A" w:rsidRDefault="002733B2" w:rsidP="002733B2">
      <w:pPr>
        <w:ind w:left="-288" w:firstLine="288"/>
        <w:jc w:val="both"/>
      </w:pPr>
      <w:r w:rsidRPr="007E014A">
        <w:rPr>
          <w:i/>
          <w:iCs/>
        </w:rPr>
        <w:tab/>
      </w:r>
      <w:r w:rsidRPr="007E014A">
        <w:t>Training Publications, 1998) 146-147.</w:t>
      </w:r>
    </w:p>
    <w:p w14:paraId="10BBE855" w14:textId="77777777" w:rsidR="002733B2" w:rsidRPr="007E014A" w:rsidRDefault="002733B2" w:rsidP="002733B2">
      <w:pPr>
        <w:jc w:val="both"/>
      </w:pPr>
    </w:p>
    <w:p w14:paraId="10098E42" w14:textId="77777777" w:rsidR="00D77954" w:rsidRDefault="002733B2" w:rsidP="002733B2">
      <w:pPr>
        <w:ind w:left="-288" w:firstLine="288"/>
        <w:jc w:val="both"/>
      </w:pPr>
      <w:r w:rsidRPr="007E014A">
        <w:t xml:space="preserve">The Post-Communion Prayer is also adapted from </w:t>
      </w:r>
      <w:r w:rsidRPr="007E014A">
        <w:rPr>
          <w:i/>
          <w:iCs/>
        </w:rPr>
        <w:t>The Book of Alternative Services.</w:t>
      </w:r>
      <w:r w:rsidRPr="007E014A">
        <w:t xml:space="preserve"> </w:t>
      </w:r>
    </w:p>
    <w:p w14:paraId="31B1F6BF" w14:textId="5E78FC6B" w:rsidR="002733B2" w:rsidRPr="007E014A" w:rsidRDefault="00D77954" w:rsidP="002733B2">
      <w:pPr>
        <w:ind w:left="-288" w:firstLine="288"/>
        <w:jc w:val="both"/>
      </w:pPr>
      <w:r>
        <w:tab/>
      </w:r>
      <w:r w:rsidR="002733B2" w:rsidRPr="007E014A">
        <w:t>(Toronto:</w:t>
      </w:r>
      <w:r>
        <w:t xml:space="preserve"> </w:t>
      </w:r>
      <w:r w:rsidR="002733B2" w:rsidRPr="007E014A">
        <w:t>Anglican Book Centre, 1985) 231.</w:t>
      </w:r>
    </w:p>
    <w:p w14:paraId="17C39B44" w14:textId="77777777" w:rsidR="007741B7" w:rsidRDefault="007741B7" w:rsidP="007741B7">
      <w:pPr>
        <w:keepLines/>
        <w:jc w:val="center"/>
        <w:rPr>
          <w:b/>
          <w:bCs/>
        </w:rPr>
      </w:pPr>
      <w:r>
        <w:rPr>
          <w:b/>
          <w:bCs/>
        </w:rPr>
        <w:lastRenderedPageBreak/>
        <w:t>ANNOUNCEMENTS</w:t>
      </w:r>
    </w:p>
    <w:p w14:paraId="46284F80" w14:textId="77777777" w:rsidR="007741B7" w:rsidRDefault="007741B7" w:rsidP="007741B7">
      <w:pPr>
        <w:keepLines/>
        <w:jc w:val="center"/>
        <w:rPr>
          <w:b/>
          <w:bCs/>
        </w:rPr>
      </w:pPr>
      <w:r>
        <w:rPr>
          <w:b/>
          <w:bCs/>
        </w:rPr>
        <w:t> </w:t>
      </w:r>
    </w:p>
    <w:p w14:paraId="137ECC80" w14:textId="77777777" w:rsidR="007741B7" w:rsidRDefault="007741B7" w:rsidP="007741B7">
      <w:pPr>
        <w:keepLines/>
      </w:pPr>
      <w:r>
        <w:rPr>
          <w:b/>
          <w:bCs/>
        </w:rPr>
        <w:t xml:space="preserve">Please remember to mail your offering to the Church Office </w:t>
      </w:r>
      <w:r>
        <w:rPr>
          <w:bCs/>
        </w:rPr>
        <w:t>at 818 Franklin Street, Michigan City, IN  46360</w:t>
      </w:r>
      <w:r>
        <w:rPr>
          <w:b/>
          <w:bCs/>
        </w:rPr>
        <w:t xml:space="preserve">.  </w:t>
      </w:r>
      <w:r>
        <w:t>Another alternative is to give on-line through Tithe.ly.  Please see your closure letter for information on how to set up a Tithe.ly account.</w:t>
      </w:r>
    </w:p>
    <w:p w14:paraId="02780CAA" w14:textId="77777777" w:rsidR="007741B7" w:rsidRDefault="007741B7" w:rsidP="007741B7">
      <w:pPr>
        <w:keepLines/>
      </w:pPr>
      <w:r>
        <w:t> </w:t>
      </w:r>
    </w:p>
    <w:p w14:paraId="528A9825" w14:textId="77777777" w:rsidR="007741B7" w:rsidRDefault="007741B7" w:rsidP="007741B7">
      <w:pPr>
        <w:keepLines/>
      </w:pPr>
      <w:r>
        <w:rPr>
          <w:b/>
          <w:bCs/>
        </w:rPr>
        <w:t xml:space="preserve">St. Paul Members are reminded to have </w:t>
      </w:r>
      <w:r>
        <w:t>a loved one contact the office if you are hospitalized. Many times, the Pastor doesn’t know someone is in the hospital. If you call and leave a message, please tell us at which hospital the patient is located.</w:t>
      </w:r>
    </w:p>
    <w:p w14:paraId="29FB9ABD" w14:textId="77777777" w:rsidR="007741B7" w:rsidRDefault="007741B7" w:rsidP="007741B7">
      <w:pPr>
        <w:keepLines/>
      </w:pPr>
      <w:r>
        <w:t> </w:t>
      </w:r>
    </w:p>
    <w:p w14:paraId="346C003B" w14:textId="77777777" w:rsidR="007741B7" w:rsidRDefault="007741B7" w:rsidP="007741B7">
      <w:pPr>
        <w:keepLines/>
        <w:rPr>
          <w:b/>
          <w:bCs/>
        </w:rPr>
      </w:pPr>
      <w:r>
        <w:rPr>
          <w:b/>
          <w:bCs/>
        </w:rPr>
        <w:t>BIRTHDAYS: Jary Tannehill (2/1); Martha Schroeder (2/7)</w:t>
      </w:r>
    </w:p>
    <w:p w14:paraId="2E519A6C" w14:textId="77777777" w:rsidR="007741B7" w:rsidRDefault="007741B7" w:rsidP="007741B7">
      <w:pPr>
        <w:keepLines/>
        <w:rPr>
          <w:b/>
          <w:bCs/>
        </w:rPr>
      </w:pPr>
      <w:r>
        <w:rPr>
          <w:b/>
          <w:bCs/>
        </w:rPr>
        <w:t> </w:t>
      </w:r>
    </w:p>
    <w:p w14:paraId="0B9DE38D" w14:textId="77777777" w:rsidR="007741B7" w:rsidRDefault="007741B7" w:rsidP="007741B7">
      <w:pPr>
        <w:keepLines/>
        <w:rPr>
          <w:b/>
          <w:bCs/>
          <w:sz w:val="4"/>
          <w:szCs w:val="4"/>
        </w:rPr>
      </w:pPr>
      <w:r>
        <w:rPr>
          <w:b/>
          <w:bCs/>
          <w:sz w:val="4"/>
          <w:szCs w:val="4"/>
        </w:rPr>
        <w:t> </w:t>
      </w:r>
    </w:p>
    <w:p w14:paraId="432F422F" w14:textId="77777777" w:rsidR="007741B7" w:rsidRDefault="007741B7" w:rsidP="007741B7">
      <w:pPr>
        <w:keepLines/>
        <w:rPr>
          <w:bCs/>
        </w:rPr>
      </w:pPr>
      <w:r>
        <w:rPr>
          <w:b/>
          <w:bCs/>
        </w:rPr>
        <w:t xml:space="preserve">PRAYER CONCERNS:  </w:t>
      </w:r>
      <w:r>
        <w:t xml:space="preserve">Robert Bernth; Barry Anderson; John Bennitt; Sarah McNabb; Debbie Martin; </w:t>
      </w:r>
      <w:r>
        <w:rPr>
          <w:bCs/>
        </w:rPr>
        <w:t xml:space="preserve">Mark Tannehill; Kathy Stein; Jan Paholski; Laura Dovey; Grace Romine; Bill Hazelgrove; Al Levenhagen; Carl Wipperman; Major Payne; Carol Hazelgrove; Allen Sydow; Elizabeth Sanders ; Roy Romine and Tim Miller. </w:t>
      </w:r>
    </w:p>
    <w:p w14:paraId="070AD421" w14:textId="77777777" w:rsidR="007741B7" w:rsidRDefault="007741B7" w:rsidP="007741B7">
      <w:pPr>
        <w:keepLines/>
        <w:rPr>
          <w:bCs/>
        </w:rPr>
      </w:pPr>
      <w:r>
        <w:rPr>
          <w:bCs/>
        </w:rPr>
        <w:t> </w:t>
      </w:r>
    </w:p>
    <w:p w14:paraId="45789B4D" w14:textId="77777777" w:rsidR="007741B7" w:rsidRDefault="007741B7" w:rsidP="007741B7">
      <w:pPr>
        <w:keepLines/>
        <w:rPr>
          <w:color w:val="030000"/>
        </w:rPr>
      </w:pPr>
      <w:r>
        <w:rPr>
          <w:b/>
          <w:bCs/>
        </w:rPr>
        <w:t xml:space="preserve">OFFICE HOURS:  </w:t>
      </w:r>
      <w:r>
        <w:rPr>
          <w:color w:val="030000"/>
        </w:rPr>
        <w:t>Libby will be in the office on Mondays, Wednesdays,                                   and Fridays; volunteers will cover Tuesdays and Thursdays. </w:t>
      </w:r>
    </w:p>
    <w:p w14:paraId="3EEAC458" w14:textId="77777777" w:rsidR="007741B7" w:rsidRDefault="007741B7" w:rsidP="007741B7">
      <w:pPr>
        <w:keepLines/>
        <w:rPr>
          <w:color w:val="030000"/>
        </w:rPr>
      </w:pPr>
      <w:r>
        <w:rPr>
          <w:color w:val="030000"/>
        </w:rPr>
        <w:t> </w:t>
      </w:r>
    </w:p>
    <w:p w14:paraId="4F7B48F9" w14:textId="77777777" w:rsidR="007741B7" w:rsidRDefault="007741B7" w:rsidP="007741B7">
      <w:pPr>
        <w:keepLines/>
        <w:rPr>
          <w:color w:val="030000"/>
        </w:rPr>
      </w:pPr>
      <w:r>
        <w:rPr>
          <w:color w:val="030000"/>
        </w:rPr>
        <w:t> </w:t>
      </w:r>
      <w:r>
        <w:rPr>
          <w:color w:val="030000"/>
        </w:rPr>
        <w:tab/>
      </w:r>
      <w:r>
        <w:rPr>
          <w:color w:val="030000"/>
        </w:rPr>
        <w:tab/>
        <w:t xml:space="preserve">          Monday &amp; Wednesday       8:00 a.m. – 5 p.m.</w:t>
      </w:r>
    </w:p>
    <w:p w14:paraId="47AB4C9A" w14:textId="77777777" w:rsidR="007741B7" w:rsidRDefault="007741B7" w:rsidP="007741B7">
      <w:pPr>
        <w:keepLines/>
        <w:rPr>
          <w:color w:val="030000"/>
        </w:rPr>
      </w:pPr>
      <w:r>
        <w:rPr>
          <w:color w:val="030000"/>
        </w:rPr>
        <w:tab/>
      </w:r>
      <w:r>
        <w:rPr>
          <w:color w:val="030000"/>
        </w:rPr>
        <w:tab/>
        <w:t xml:space="preserve">          Tuesday &amp; Thursday          9:00 a.m. – 12:00 p.m.</w:t>
      </w:r>
      <w:r>
        <w:rPr>
          <w:color w:val="030000"/>
        </w:rPr>
        <w:tab/>
      </w:r>
    </w:p>
    <w:p w14:paraId="11A6891D" w14:textId="77777777" w:rsidR="007741B7" w:rsidRDefault="007741B7" w:rsidP="007741B7">
      <w:pPr>
        <w:keepLines/>
        <w:rPr>
          <w:color w:val="030000"/>
        </w:rPr>
      </w:pPr>
      <w:r>
        <w:rPr>
          <w:color w:val="030000"/>
        </w:rPr>
        <w:tab/>
      </w:r>
      <w:r>
        <w:rPr>
          <w:color w:val="030000"/>
        </w:rPr>
        <w:tab/>
        <w:t xml:space="preserve">          Friday </w:t>
      </w:r>
      <w:r>
        <w:rPr>
          <w:color w:val="030000"/>
        </w:rPr>
        <w:tab/>
      </w:r>
      <w:r>
        <w:rPr>
          <w:color w:val="030000"/>
        </w:rPr>
        <w:tab/>
        <w:t xml:space="preserve">                  8:00 a.m. – 12:00 p.m.</w:t>
      </w:r>
    </w:p>
    <w:p w14:paraId="3CE6D6DB" w14:textId="77777777" w:rsidR="007741B7" w:rsidRDefault="007741B7" w:rsidP="007741B7">
      <w:pPr>
        <w:keepLines/>
        <w:rPr>
          <w:color w:val="030000"/>
        </w:rPr>
      </w:pPr>
      <w:r>
        <w:rPr>
          <w:color w:val="030000"/>
        </w:rPr>
        <w:t> </w:t>
      </w:r>
    </w:p>
    <w:p w14:paraId="7ECD67AC" w14:textId="77777777" w:rsidR="007741B7" w:rsidRDefault="007741B7" w:rsidP="007741B7">
      <w:pPr>
        <w:keepLines/>
        <w:rPr>
          <w:b/>
          <w:bCs/>
          <w:color w:val="000000"/>
        </w:rPr>
      </w:pPr>
      <w:r>
        <w:rPr>
          <w:b/>
          <w:bCs/>
        </w:rPr>
        <w:t xml:space="preserve">If you are listening to the worship broadcast on the radio and would like to watch the Sunday morning service live stream follow these steps:  </w:t>
      </w:r>
    </w:p>
    <w:p w14:paraId="290F22B4" w14:textId="77777777" w:rsidR="007741B7" w:rsidRDefault="007741B7" w:rsidP="007741B7">
      <w:pPr>
        <w:keepLines/>
        <w:rPr>
          <w:b/>
          <w:bCs/>
        </w:rPr>
      </w:pPr>
      <w:r>
        <w:rPr>
          <w:b/>
          <w:bCs/>
        </w:rPr>
        <w:t> </w:t>
      </w:r>
    </w:p>
    <w:p w14:paraId="44B3188D" w14:textId="77777777" w:rsidR="007741B7" w:rsidRDefault="007741B7" w:rsidP="007741B7">
      <w:pPr>
        <w:keepLines/>
        <w:rPr>
          <w:b/>
          <w:bCs/>
        </w:rPr>
      </w:pPr>
      <w:r>
        <w:rPr>
          <w:b/>
          <w:bCs/>
        </w:rPr>
        <w:t xml:space="preserve">                       </w:t>
      </w:r>
      <w:r>
        <w:rPr>
          <w:bCs/>
        </w:rPr>
        <w:t xml:space="preserve">(1) If you have You Tube available on your TV, search for </w:t>
      </w:r>
    </w:p>
    <w:p w14:paraId="25C1A5CD" w14:textId="77777777" w:rsidR="007741B7" w:rsidRDefault="007741B7" w:rsidP="007741B7">
      <w:pPr>
        <w:keepLines/>
        <w:rPr>
          <w:b/>
          <w:bCs/>
        </w:rPr>
      </w:pPr>
      <w:r>
        <w:rPr>
          <w:b/>
          <w:bCs/>
        </w:rPr>
        <w:tab/>
      </w:r>
      <w:r>
        <w:rPr>
          <w:b/>
          <w:bCs/>
        </w:rPr>
        <w:tab/>
        <w:t xml:space="preserve">     St. Paul Lutheran Church Michigan City, IN.</w:t>
      </w:r>
    </w:p>
    <w:p w14:paraId="11027561" w14:textId="77777777" w:rsidR="007741B7" w:rsidRDefault="007741B7" w:rsidP="007741B7">
      <w:pPr>
        <w:keepLines/>
        <w:rPr>
          <w:b/>
          <w:bCs/>
        </w:rPr>
      </w:pPr>
      <w:r>
        <w:rPr>
          <w:b/>
          <w:bCs/>
        </w:rPr>
        <w:t> </w:t>
      </w:r>
    </w:p>
    <w:p w14:paraId="265DBDCA" w14:textId="77777777" w:rsidR="007741B7" w:rsidRPr="007741B7" w:rsidRDefault="007741B7" w:rsidP="007741B7">
      <w:pPr>
        <w:keepLines/>
        <w:ind w:left="1080" w:hanging="360"/>
        <w:rPr>
          <w:rStyle w:val="Hyperlink"/>
          <w:color w:val="auto"/>
          <w:u w:val="none"/>
        </w:rPr>
      </w:pPr>
      <w:r>
        <w:rPr>
          <w:b/>
          <w:bCs/>
        </w:rPr>
        <w:t xml:space="preserve">           </w:t>
      </w:r>
      <w:r>
        <w:rPr>
          <w:bCs/>
        </w:rPr>
        <w:t xml:space="preserve">(2) The direct link on the computer </w:t>
      </w:r>
      <w:r w:rsidRPr="007741B7">
        <w:rPr>
          <w:bCs/>
        </w:rPr>
        <w:t xml:space="preserve">is     </w:t>
      </w:r>
      <w:hyperlink r:id="rId14" w:history="1">
        <w:r w:rsidRPr="007741B7">
          <w:rPr>
            <w:rStyle w:val="Hyperlink"/>
            <w:bCs/>
            <w:color w:val="auto"/>
            <w:u w:val="none"/>
          </w:rPr>
          <w:t xml:space="preserve">https://                      </w:t>
        </w:r>
      </w:hyperlink>
    </w:p>
    <w:p w14:paraId="7546C705" w14:textId="77777777" w:rsidR="007741B7" w:rsidRPr="007741B7" w:rsidRDefault="007741B7" w:rsidP="007741B7">
      <w:pPr>
        <w:keepLines/>
        <w:ind w:left="1080" w:hanging="360"/>
      </w:pPr>
      <w:hyperlink r:id="rId15" w:history="1">
        <w:r w:rsidRPr="007741B7">
          <w:rPr>
            <w:rStyle w:val="Hyperlink"/>
            <w:bCs/>
            <w:color w:val="auto"/>
            <w:u w:val="none"/>
          </w:rPr>
          <w:t xml:space="preserve">                 www.youtube.com/channel/UC5AIPNaKr3QN50984jGOa1g</w:t>
        </w:r>
      </w:hyperlink>
    </w:p>
    <w:p w14:paraId="374E0673" w14:textId="77777777" w:rsidR="007741B7" w:rsidRDefault="007741B7" w:rsidP="007741B7">
      <w:pPr>
        <w:keepLines/>
        <w:ind w:left="1080" w:hanging="360"/>
        <w:rPr>
          <w:bCs/>
        </w:rPr>
      </w:pPr>
      <w:r>
        <w:rPr>
          <w:bCs/>
        </w:rPr>
        <w:t> </w:t>
      </w:r>
    </w:p>
    <w:p w14:paraId="475A3887" w14:textId="77777777" w:rsidR="007741B7" w:rsidRDefault="007741B7" w:rsidP="007741B7">
      <w:pPr>
        <w:keepLines/>
        <w:ind w:left="1080" w:hanging="360"/>
        <w:rPr>
          <w:bCs/>
        </w:rPr>
      </w:pPr>
      <w:r>
        <w:rPr>
          <w:bCs/>
        </w:rPr>
        <w:t xml:space="preserve">                 (3) This link is also on the main page of the church’s website in  </w:t>
      </w:r>
    </w:p>
    <w:p w14:paraId="6B376935" w14:textId="77777777" w:rsidR="007741B7" w:rsidRDefault="007741B7" w:rsidP="007741B7">
      <w:pPr>
        <w:keepLines/>
        <w:ind w:left="1080" w:hanging="360"/>
        <w:rPr>
          <w:bCs/>
        </w:rPr>
      </w:pPr>
      <w:r>
        <w:rPr>
          <w:bCs/>
        </w:rPr>
        <w:t xml:space="preserve">                 the church section and will continue to be posted weekly on the St.             </w:t>
      </w:r>
    </w:p>
    <w:p w14:paraId="47CC121C" w14:textId="77777777" w:rsidR="007741B7" w:rsidRDefault="007741B7" w:rsidP="007741B7">
      <w:pPr>
        <w:keepLines/>
        <w:ind w:left="1080" w:hanging="360"/>
        <w:rPr>
          <w:bCs/>
        </w:rPr>
      </w:pPr>
      <w:r>
        <w:rPr>
          <w:bCs/>
        </w:rPr>
        <w:t xml:space="preserve">                 Paul Facebook page.</w:t>
      </w:r>
    </w:p>
    <w:p w14:paraId="7ADF9FC0" w14:textId="77777777" w:rsidR="007741B7" w:rsidRDefault="007741B7" w:rsidP="007741B7">
      <w:pPr>
        <w:keepLines/>
        <w:ind w:left="1080" w:hanging="360"/>
        <w:rPr>
          <w:bCs/>
        </w:rPr>
      </w:pPr>
      <w:r>
        <w:rPr>
          <w:bCs/>
        </w:rPr>
        <w:t> </w:t>
      </w:r>
    </w:p>
    <w:p w14:paraId="700071F2" w14:textId="77777777" w:rsidR="007741B7" w:rsidRDefault="007741B7" w:rsidP="007741B7">
      <w:pPr>
        <w:keepLines/>
        <w:ind w:left="1080" w:hanging="1080"/>
      </w:pPr>
      <w:r>
        <w:t>And it will always be available on the radio broadcast Sunday mornings at 11:00 a.m.</w:t>
      </w:r>
    </w:p>
    <w:p w14:paraId="5C205204" w14:textId="77777777" w:rsidR="007741B7" w:rsidRDefault="007741B7" w:rsidP="007741B7">
      <w:pPr>
        <w:keepLines/>
        <w:ind w:left="1080" w:hanging="1080"/>
      </w:pPr>
      <w:r>
        <w:t xml:space="preserve">on WEFM (95.9), and on the local cable access station #99 for the previous week’s </w:t>
      </w:r>
    </w:p>
    <w:p w14:paraId="5EF73C17" w14:textId="77777777" w:rsidR="007741B7" w:rsidRDefault="007741B7" w:rsidP="007741B7">
      <w:pPr>
        <w:keepLines/>
        <w:ind w:left="1080" w:hanging="1080"/>
      </w:pPr>
      <w:r>
        <w:t>service on Sundays at 4:00 p.m. and the current service on Wednesdays at 7:00 p.m.</w:t>
      </w:r>
    </w:p>
    <w:p w14:paraId="4DC939FD" w14:textId="77777777" w:rsidR="007741B7" w:rsidRDefault="007741B7" w:rsidP="007741B7">
      <w:pPr>
        <w:keepLines/>
        <w:ind w:left="1080" w:hanging="1080"/>
        <w:rPr>
          <w:b/>
          <w:bCs/>
        </w:rPr>
      </w:pPr>
      <w:r>
        <w:t>and Fridays at 8:30 p.m.</w:t>
      </w:r>
      <w:r>
        <w:rPr>
          <w:b/>
          <w:bCs/>
        </w:rPr>
        <w:t> </w:t>
      </w:r>
    </w:p>
    <w:p w14:paraId="3BC26D83" w14:textId="77777777" w:rsidR="007741B7" w:rsidRDefault="007741B7" w:rsidP="007741B7">
      <w:r>
        <w:t> </w:t>
      </w:r>
    </w:p>
    <w:p w14:paraId="2CF002D2" w14:textId="77777777" w:rsidR="007741B7" w:rsidRDefault="007741B7" w:rsidP="007741B7">
      <w:pPr>
        <w:widowControl w:val="0"/>
        <w:rPr>
          <w:rFonts w:ascii="Calibri" w:hAnsi="Calibri" w:cs="Calibri"/>
        </w:rPr>
      </w:pPr>
      <w:r>
        <w:t> </w:t>
      </w:r>
    </w:p>
    <w:p w14:paraId="1353CCBD" w14:textId="77777777" w:rsidR="002733B2" w:rsidRPr="007E014A" w:rsidRDefault="002733B2" w:rsidP="002733B2">
      <w:pPr>
        <w:jc w:val="both"/>
        <w:rPr>
          <w:bCs/>
          <w:iCs/>
        </w:rPr>
      </w:pPr>
    </w:p>
    <w:p w14:paraId="10E22FDA" w14:textId="77777777" w:rsidR="002733B2" w:rsidRPr="007E014A" w:rsidRDefault="002733B2" w:rsidP="002733B2">
      <w:pPr>
        <w:jc w:val="both"/>
        <w:rPr>
          <w:b/>
          <w:bCs/>
          <w:i/>
          <w:iCs/>
        </w:rPr>
      </w:pPr>
    </w:p>
    <w:p w14:paraId="505272B8" w14:textId="77777777" w:rsidR="002733B2" w:rsidRPr="007E014A" w:rsidRDefault="002733B2" w:rsidP="002733B2">
      <w:pPr>
        <w:ind w:left="-288" w:firstLine="288"/>
        <w:jc w:val="both"/>
      </w:pPr>
    </w:p>
    <w:p w14:paraId="45771F8E" w14:textId="77777777" w:rsidR="007741B7" w:rsidRDefault="007741B7" w:rsidP="007741B7">
      <w:pPr>
        <w:keepLines/>
        <w:jc w:val="both"/>
      </w:pPr>
      <w:r>
        <w:rPr>
          <w:b/>
          <w:bCs/>
        </w:rPr>
        <w:lastRenderedPageBreak/>
        <w:t>To send e-mail to the church office</w:t>
      </w:r>
      <w:r>
        <w:t>, please use the following addresses:  </w:t>
      </w:r>
    </w:p>
    <w:p w14:paraId="06026E78" w14:textId="77777777" w:rsidR="007741B7" w:rsidRDefault="007741B7" w:rsidP="007741B7">
      <w:pPr>
        <w:keepLines/>
        <w:jc w:val="both"/>
        <w:rPr>
          <w:sz w:val="4"/>
          <w:szCs w:val="4"/>
        </w:rPr>
      </w:pPr>
      <w:r>
        <w:rPr>
          <w:sz w:val="4"/>
          <w:szCs w:val="4"/>
        </w:rPr>
        <w:t> </w:t>
      </w:r>
    </w:p>
    <w:p w14:paraId="2654A9F1" w14:textId="77777777" w:rsidR="007741B7" w:rsidRDefault="007741B7" w:rsidP="007741B7">
      <w:pPr>
        <w:keepLines/>
        <w:jc w:val="both"/>
      </w:pPr>
      <w:r>
        <w:t>Pastor Mark Reshan:  seniorpastor@stpaulmichigancity.com  </w:t>
      </w:r>
    </w:p>
    <w:p w14:paraId="19084CCF" w14:textId="77777777" w:rsidR="007741B7" w:rsidRDefault="007741B7" w:rsidP="007741B7">
      <w:pPr>
        <w:keepLines/>
        <w:jc w:val="both"/>
        <w:rPr>
          <w:sz w:val="4"/>
          <w:szCs w:val="4"/>
        </w:rPr>
      </w:pPr>
      <w:r>
        <w:rPr>
          <w:sz w:val="4"/>
          <w:szCs w:val="4"/>
        </w:rPr>
        <w:t> </w:t>
      </w:r>
    </w:p>
    <w:p w14:paraId="6E7754E6" w14:textId="77777777" w:rsidR="007741B7" w:rsidRDefault="007741B7" w:rsidP="007741B7">
      <w:pPr>
        <w:keepLines/>
        <w:jc w:val="both"/>
      </w:pPr>
      <w:r>
        <w:t>Church Office Secretary (Libby Pollock): churchsecretary@stpaulmichigancity.com </w:t>
      </w:r>
    </w:p>
    <w:p w14:paraId="7300E221" w14:textId="77777777" w:rsidR="007741B7" w:rsidRDefault="007741B7" w:rsidP="007741B7">
      <w:pPr>
        <w:keepLines/>
        <w:jc w:val="both"/>
        <w:rPr>
          <w:sz w:val="4"/>
          <w:szCs w:val="4"/>
        </w:rPr>
      </w:pPr>
      <w:r>
        <w:rPr>
          <w:sz w:val="4"/>
          <w:szCs w:val="4"/>
        </w:rPr>
        <w:t> </w:t>
      </w:r>
    </w:p>
    <w:p w14:paraId="03EFFF75" w14:textId="77777777" w:rsidR="007741B7" w:rsidRDefault="007741B7" w:rsidP="007741B7">
      <w:pPr>
        <w:keepLines/>
      </w:pPr>
      <w:r>
        <w:t>Church Treasurer (Karen Fleming): finance@stpaulmichigancity.com</w:t>
      </w:r>
    </w:p>
    <w:p w14:paraId="2927DB89" w14:textId="77777777" w:rsidR="007741B7" w:rsidRDefault="007741B7" w:rsidP="007741B7">
      <w:pPr>
        <w:keepLines/>
      </w:pPr>
      <w:r>
        <w:t> </w:t>
      </w:r>
    </w:p>
    <w:p w14:paraId="791DDACD" w14:textId="77777777" w:rsidR="007741B7" w:rsidRDefault="007741B7" w:rsidP="007741B7">
      <w:pPr>
        <w:keepLines/>
      </w:pPr>
      <w:r>
        <w:t> </w:t>
      </w:r>
    </w:p>
    <w:p w14:paraId="095FE7FB" w14:textId="77777777" w:rsidR="007741B7" w:rsidRDefault="007741B7" w:rsidP="007741B7">
      <w:pPr>
        <w:keepLines/>
        <w:rPr>
          <w:b/>
          <w:bCs/>
        </w:rPr>
      </w:pPr>
      <w:r>
        <w:rPr>
          <w:b/>
          <w:bCs/>
        </w:rPr>
        <w:t xml:space="preserve">2026 Church Council: </w:t>
      </w:r>
    </w:p>
    <w:p w14:paraId="3F534540" w14:textId="77777777" w:rsidR="007741B7" w:rsidRDefault="007741B7" w:rsidP="007741B7">
      <w:pPr>
        <w:keepLines/>
        <w:rPr>
          <w:b/>
          <w:bCs/>
          <w:sz w:val="4"/>
          <w:szCs w:val="4"/>
        </w:rPr>
      </w:pPr>
      <w:r>
        <w:rPr>
          <w:b/>
          <w:bCs/>
          <w:sz w:val="4"/>
          <w:szCs w:val="4"/>
        </w:rPr>
        <w:t> </w:t>
      </w:r>
    </w:p>
    <w:p w14:paraId="78948382" w14:textId="77777777" w:rsidR="007741B7" w:rsidRDefault="007741B7" w:rsidP="007741B7">
      <w:pPr>
        <w:keepLines/>
      </w:pPr>
      <w:r>
        <w:rPr>
          <w:b/>
          <w:bCs/>
        </w:rPr>
        <w:t> </w:t>
      </w:r>
      <w:r>
        <w:t>Pastor - Mark Reshan</w:t>
      </w:r>
    </w:p>
    <w:p w14:paraId="74861B91" w14:textId="77777777" w:rsidR="007741B7" w:rsidRDefault="007741B7" w:rsidP="007741B7">
      <w:pPr>
        <w:keepLines/>
        <w:rPr>
          <w:sz w:val="4"/>
          <w:szCs w:val="4"/>
        </w:rPr>
      </w:pPr>
      <w:r>
        <w:rPr>
          <w:sz w:val="4"/>
          <w:szCs w:val="4"/>
        </w:rPr>
        <w:t> </w:t>
      </w:r>
    </w:p>
    <w:p w14:paraId="57DC87EE" w14:textId="77777777" w:rsidR="007741B7" w:rsidRDefault="007741B7" w:rsidP="007741B7">
      <w:pPr>
        <w:keepLines/>
      </w:pPr>
      <w:r>
        <w:t> President - Donna Knoll</w:t>
      </w:r>
    </w:p>
    <w:p w14:paraId="425791D9" w14:textId="77777777" w:rsidR="007741B7" w:rsidRDefault="007741B7" w:rsidP="007741B7">
      <w:pPr>
        <w:keepLines/>
        <w:rPr>
          <w:sz w:val="4"/>
          <w:szCs w:val="4"/>
        </w:rPr>
      </w:pPr>
      <w:r>
        <w:rPr>
          <w:sz w:val="4"/>
          <w:szCs w:val="4"/>
        </w:rPr>
        <w:t> </w:t>
      </w:r>
    </w:p>
    <w:p w14:paraId="34830A40" w14:textId="77777777" w:rsidR="007741B7" w:rsidRDefault="007741B7" w:rsidP="007741B7">
      <w:pPr>
        <w:keepLines/>
      </w:pPr>
      <w:r>
        <w:t> Vice President  - Jan Bakken</w:t>
      </w:r>
    </w:p>
    <w:p w14:paraId="222CF99E" w14:textId="77777777" w:rsidR="007741B7" w:rsidRDefault="007741B7" w:rsidP="007741B7">
      <w:pPr>
        <w:keepLines/>
        <w:rPr>
          <w:sz w:val="4"/>
          <w:szCs w:val="4"/>
        </w:rPr>
      </w:pPr>
      <w:r>
        <w:rPr>
          <w:sz w:val="4"/>
          <w:szCs w:val="4"/>
        </w:rPr>
        <w:t> </w:t>
      </w:r>
    </w:p>
    <w:p w14:paraId="3270D700" w14:textId="77777777" w:rsidR="007741B7" w:rsidRDefault="007741B7" w:rsidP="007741B7">
      <w:pPr>
        <w:keepLines/>
      </w:pPr>
      <w:r>
        <w:t xml:space="preserve">  Secretary - Judy Hunt</w:t>
      </w:r>
    </w:p>
    <w:p w14:paraId="2DF4E21C" w14:textId="77777777" w:rsidR="007741B7" w:rsidRDefault="007741B7" w:rsidP="007741B7">
      <w:pPr>
        <w:keepLines/>
        <w:rPr>
          <w:sz w:val="4"/>
          <w:szCs w:val="4"/>
        </w:rPr>
      </w:pPr>
      <w:r>
        <w:rPr>
          <w:sz w:val="4"/>
          <w:szCs w:val="4"/>
        </w:rPr>
        <w:t> </w:t>
      </w:r>
    </w:p>
    <w:p w14:paraId="26930E1C" w14:textId="77777777" w:rsidR="007741B7" w:rsidRDefault="007741B7" w:rsidP="007741B7">
      <w:pPr>
        <w:keepLines/>
      </w:pPr>
      <w:r>
        <w:t> Treasurer - Karen Fleming</w:t>
      </w:r>
    </w:p>
    <w:p w14:paraId="72911C04" w14:textId="77777777" w:rsidR="007741B7" w:rsidRDefault="007741B7" w:rsidP="007741B7">
      <w:pPr>
        <w:keepLines/>
      </w:pPr>
      <w:r>
        <w:t> </w:t>
      </w:r>
    </w:p>
    <w:p w14:paraId="43ECA91C" w14:textId="77777777" w:rsidR="007741B7" w:rsidRDefault="007741B7" w:rsidP="007741B7">
      <w:pPr>
        <w:keepLines/>
      </w:pPr>
      <w:r>
        <w:t>Members: Sue Koziel; Jim Schraidt; Trish Sprague;  Bob Kiser; Barry Anderson; and</w:t>
      </w:r>
    </w:p>
    <w:p w14:paraId="69206120" w14:textId="77777777" w:rsidR="007741B7" w:rsidRDefault="007741B7" w:rsidP="007741B7">
      <w:pPr>
        <w:keepLines/>
      </w:pPr>
      <w:r>
        <w:t>Pam Soule</w:t>
      </w:r>
    </w:p>
    <w:p w14:paraId="1A3AED2E" w14:textId="77777777" w:rsidR="007741B7" w:rsidRDefault="007741B7" w:rsidP="007741B7">
      <w:pPr>
        <w:keepLines/>
      </w:pPr>
      <w:r>
        <w:t> </w:t>
      </w:r>
    </w:p>
    <w:p w14:paraId="61A9CE68" w14:textId="77777777" w:rsidR="007741B7" w:rsidRDefault="007741B7" w:rsidP="007741B7">
      <w:pPr>
        <w:keepLines/>
      </w:pPr>
      <w:r>
        <w:t> </w:t>
      </w:r>
    </w:p>
    <w:p w14:paraId="4A605DAC" w14:textId="77777777" w:rsidR="007741B7" w:rsidRDefault="007741B7" w:rsidP="007741B7">
      <w:pPr>
        <w:keepLines/>
        <w:rPr>
          <w:b/>
          <w:bCs/>
        </w:rPr>
      </w:pPr>
      <w:r>
        <w:rPr>
          <w:b/>
          <w:bCs/>
        </w:rPr>
        <w:t xml:space="preserve">Worship Attendance: </w:t>
      </w:r>
    </w:p>
    <w:p w14:paraId="6DF66CEB" w14:textId="77777777" w:rsidR="007741B7" w:rsidRDefault="007741B7" w:rsidP="007741B7">
      <w:pPr>
        <w:keepLines/>
        <w:rPr>
          <w:b/>
          <w:bCs/>
        </w:rPr>
      </w:pPr>
      <w:r>
        <w:rPr>
          <w:b/>
          <w:bCs/>
        </w:rPr>
        <w:t xml:space="preserve">Saturday, January 17, 2026 @ 4:00 p.m. </w:t>
      </w:r>
      <w:r>
        <w:rPr>
          <w:b/>
          <w:bCs/>
        </w:rPr>
        <w:tab/>
        <w:t xml:space="preserve">     30</w:t>
      </w:r>
    </w:p>
    <w:p w14:paraId="21BD609E" w14:textId="77777777" w:rsidR="007741B7" w:rsidRDefault="007741B7" w:rsidP="007741B7">
      <w:pPr>
        <w:keepLines/>
        <w:rPr>
          <w:b/>
          <w:bCs/>
        </w:rPr>
      </w:pPr>
      <w:r>
        <w:rPr>
          <w:b/>
          <w:bCs/>
        </w:rPr>
        <w:t>Sunday, January 18, 2026 @ 9:00 a.m.</w:t>
      </w:r>
      <w:r>
        <w:rPr>
          <w:b/>
          <w:bCs/>
        </w:rPr>
        <w:tab/>
        <w:t xml:space="preserve">     70</w:t>
      </w:r>
    </w:p>
    <w:p w14:paraId="793060F1" w14:textId="77777777" w:rsidR="007741B7" w:rsidRDefault="007741B7" w:rsidP="007741B7">
      <w:pPr>
        <w:keepLines/>
        <w:rPr>
          <w:b/>
          <w:bCs/>
        </w:rPr>
      </w:pPr>
      <w:r>
        <w:rPr>
          <w:b/>
          <w:bCs/>
        </w:rPr>
        <w:t>TOTAL</w:t>
      </w:r>
      <w:r>
        <w:rPr>
          <w:b/>
          <w:bCs/>
        </w:rPr>
        <w:tab/>
      </w:r>
      <w:r>
        <w:rPr>
          <w:b/>
          <w:bCs/>
        </w:rPr>
        <w:tab/>
      </w:r>
      <w:r>
        <w:rPr>
          <w:b/>
          <w:bCs/>
        </w:rPr>
        <w:tab/>
      </w:r>
      <w:r>
        <w:rPr>
          <w:b/>
          <w:bCs/>
        </w:rPr>
        <w:tab/>
      </w:r>
      <w:r>
        <w:rPr>
          <w:b/>
          <w:bCs/>
        </w:rPr>
        <w:tab/>
        <w:t xml:space="preserve">    100</w:t>
      </w:r>
      <w:r>
        <w:rPr>
          <w:b/>
          <w:bCs/>
        </w:rPr>
        <w:tab/>
      </w:r>
    </w:p>
    <w:p w14:paraId="5003EBB2" w14:textId="77777777" w:rsidR="007741B7" w:rsidRDefault="007741B7" w:rsidP="007741B7">
      <w:pPr>
        <w:keepLines/>
        <w:rPr>
          <w:b/>
          <w:bCs/>
        </w:rPr>
      </w:pPr>
      <w:r>
        <w:rPr>
          <w:b/>
          <w:bCs/>
        </w:rPr>
        <w:t xml:space="preserve">Services on Saturday, January 24. 2026 and Sunday, January 25, 2026 were cancelled due to severe and dangerous weather. </w:t>
      </w:r>
    </w:p>
    <w:p w14:paraId="4175E61A" w14:textId="77777777" w:rsidR="007741B7" w:rsidRDefault="007741B7" w:rsidP="007741B7">
      <w:pPr>
        <w:keepLines/>
        <w:rPr>
          <w:b/>
          <w:bCs/>
        </w:rPr>
      </w:pPr>
      <w:r>
        <w:rPr>
          <w:b/>
          <w:bCs/>
        </w:rPr>
        <w:t> </w:t>
      </w:r>
    </w:p>
    <w:p w14:paraId="63095680" w14:textId="77777777" w:rsidR="007741B7" w:rsidRDefault="007741B7" w:rsidP="007741B7">
      <w:pPr>
        <w:keepLines/>
        <w:rPr>
          <w:b/>
          <w:bCs/>
        </w:rPr>
      </w:pPr>
      <w:r>
        <w:rPr>
          <w:b/>
          <w:bCs/>
        </w:rPr>
        <w:t> </w:t>
      </w:r>
    </w:p>
    <w:p w14:paraId="78484B48" w14:textId="77777777" w:rsidR="007741B7" w:rsidRDefault="007741B7" w:rsidP="007741B7">
      <w:pPr>
        <w:keepLines/>
        <w:rPr>
          <w:b/>
          <w:bCs/>
        </w:rPr>
      </w:pPr>
      <w:r>
        <w:rPr>
          <w:b/>
          <w:bCs/>
        </w:rPr>
        <w:t xml:space="preserve">Copies of the minutes from the  December 18, 2025 Church Council meeting are on the back table in the upper Narthex. It was approved by the council via email. </w:t>
      </w:r>
    </w:p>
    <w:p w14:paraId="087D00BF" w14:textId="77777777" w:rsidR="007741B7" w:rsidRDefault="007741B7" w:rsidP="007741B7">
      <w:pPr>
        <w:keepLines/>
        <w:rPr>
          <w:b/>
          <w:bCs/>
        </w:rPr>
      </w:pPr>
      <w:r>
        <w:rPr>
          <w:b/>
          <w:bCs/>
        </w:rPr>
        <w:t> </w:t>
      </w:r>
    </w:p>
    <w:p w14:paraId="3E924EF7" w14:textId="77777777" w:rsidR="007741B7" w:rsidRDefault="007741B7" w:rsidP="007741B7">
      <w:pPr>
        <w:keepLines/>
        <w:rPr>
          <w:b/>
          <w:bCs/>
        </w:rPr>
      </w:pPr>
      <w:r>
        <w:rPr>
          <w:b/>
          <w:bCs/>
        </w:rPr>
        <w:t> </w:t>
      </w:r>
    </w:p>
    <w:p w14:paraId="0DEC40AF" w14:textId="77777777" w:rsidR="007741B7" w:rsidRDefault="007741B7" w:rsidP="007741B7">
      <w:pPr>
        <w:keepLines/>
      </w:pPr>
      <w:r>
        <w:rPr>
          <w:b/>
          <w:bCs/>
        </w:rPr>
        <w:t>The Good News Newsletter</w:t>
      </w:r>
      <w:r>
        <w:rPr>
          <w:bCs/>
        </w:rPr>
        <w:t>:  If you have an article or anything you want included in</w:t>
      </w:r>
      <w:r>
        <w:rPr>
          <w:b/>
          <w:bCs/>
        </w:rPr>
        <w:t xml:space="preserve"> The Good News </w:t>
      </w:r>
      <w:r>
        <w:t xml:space="preserve">please send it to the following e-mail address:  splcgoodnews@gmail.com. Pastor Pamela Thiede will be using this e-mail address to assemble </w:t>
      </w:r>
      <w:r>
        <w:rPr>
          <w:b/>
          <w:bCs/>
        </w:rPr>
        <w:t xml:space="preserve">The Good News </w:t>
      </w:r>
      <w:r>
        <w:t xml:space="preserve">each month. The deadline for getting information to Pastor      Pamela will be the 20th of each month. </w:t>
      </w:r>
    </w:p>
    <w:p w14:paraId="3B7A4314" w14:textId="77777777" w:rsidR="007741B7" w:rsidRDefault="007741B7" w:rsidP="007741B7">
      <w:pPr>
        <w:keepLines/>
      </w:pPr>
      <w:r>
        <w:t> </w:t>
      </w:r>
    </w:p>
    <w:p w14:paraId="5C6C375F" w14:textId="77777777" w:rsidR="007741B7" w:rsidRDefault="007741B7" w:rsidP="007741B7">
      <w:pPr>
        <w:keepLines/>
      </w:pPr>
      <w:r>
        <w:t> </w:t>
      </w:r>
    </w:p>
    <w:p w14:paraId="3E9520F0" w14:textId="77777777" w:rsidR="007741B7" w:rsidRDefault="007741B7" w:rsidP="007741B7">
      <w:pPr>
        <w:keepLines/>
        <w:spacing w:line="252" w:lineRule="auto"/>
      </w:pPr>
      <w:r>
        <w:rPr>
          <w:b/>
          <w:bCs/>
        </w:rPr>
        <w:t xml:space="preserve">Next week’s lessons are Isaiah 58: 1-9a, [9b-12]; Psalm 112: 1-9, [10]; I Corinthians 2: 1-12, [13-16]; and Matthew 5: 13-20 </w:t>
      </w:r>
      <w:r>
        <w:t xml:space="preserve">for those of you who like to study them in advance. </w:t>
      </w:r>
    </w:p>
    <w:p w14:paraId="7A1D6077" w14:textId="77777777" w:rsidR="007741B7" w:rsidRDefault="007741B7" w:rsidP="007741B7">
      <w:r>
        <w:t> </w:t>
      </w:r>
    </w:p>
    <w:p w14:paraId="540AA7CC" w14:textId="77777777" w:rsidR="007741B7" w:rsidRDefault="007741B7" w:rsidP="007741B7">
      <w:pPr>
        <w:widowControl w:val="0"/>
        <w:rPr>
          <w:rFonts w:ascii="Calibri" w:hAnsi="Calibri" w:cs="Calibri"/>
        </w:rPr>
      </w:pPr>
      <w:r>
        <w:t> </w:t>
      </w:r>
    </w:p>
    <w:p w14:paraId="0607E359" w14:textId="77777777" w:rsidR="002733B2" w:rsidRPr="007E014A" w:rsidRDefault="002733B2" w:rsidP="002733B2">
      <w:pPr>
        <w:ind w:left="-288" w:firstLine="288"/>
        <w:jc w:val="both"/>
        <w:rPr>
          <w:b/>
          <w:bCs/>
        </w:rPr>
      </w:pPr>
    </w:p>
    <w:p w14:paraId="77A99363" w14:textId="77777777" w:rsidR="002733B2" w:rsidRPr="007E014A" w:rsidRDefault="002733B2" w:rsidP="002733B2">
      <w:pPr>
        <w:ind w:left="-288" w:firstLine="288"/>
        <w:jc w:val="both"/>
        <w:rPr>
          <w:b/>
        </w:rPr>
      </w:pPr>
    </w:p>
    <w:p w14:paraId="3F8836CC" w14:textId="77777777" w:rsidR="002733B2" w:rsidRPr="007E014A" w:rsidRDefault="002733B2" w:rsidP="002733B2">
      <w:pPr>
        <w:ind w:left="-288" w:firstLine="288"/>
        <w:jc w:val="both"/>
        <w:rPr>
          <w:b/>
        </w:rPr>
      </w:pPr>
    </w:p>
    <w:p w14:paraId="67AB176F" w14:textId="77777777" w:rsidR="002733B2" w:rsidRPr="007E014A" w:rsidRDefault="002733B2" w:rsidP="002733B2">
      <w:pPr>
        <w:ind w:left="-288" w:firstLine="288"/>
        <w:jc w:val="both"/>
        <w:rPr>
          <w:b/>
        </w:rPr>
      </w:pPr>
    </w:p>
    <w:p w14:paraId="788B2E82" w14:textId="77777777" w:rsidR="007741B7" w:rsidRDefault="007741B7" w:rsidP="007741B7">
      <w:pPr>
        <w:keepLines/>
        <w:rPr>
          <w:b/>
          <w:bCs/>
          <w:sz w:val="28"/>
          <w:szCs w:val="28"/>
        </w:rPr>
      </w:pPr>
      <w:r>
        <w:rPr>
          <w:b/>
          <w:bCs/>
          <w:sz w:val="28"/>
          <w:szCs w:val="28"/>
        </w:rPr>
        <w:lastRenderedPageBreak/>
        <w:t>MISSION OF THE MONTH FOR JANUARY 2026</w:t>
      </w:r>
    </w:p>
    <w:p w14:paraId="0E841F73" w14:textId="77777777" w:rsidR="007741B7" w:rsidRDefault="007741B7" w:rsidP="007741B7">
      <w:pPr>
        <w:keepLines/>
        <w:rPr>
          <w:b/>
          <w:bCs/>
          <w:sz w:val="8"/>
          <w:szCs w:val="8"/>
        </w:rPr>
      </w:pPr>
      <w:r>
        <w:rPr>
          <w:b/>
          <w:bCs/>
          <w:sz w:val="8"/>
          <w:szCs w:val="8"/>
        </w:rPr>
        <w:t> </w:t>
      </w:r>
    </w:p>
    <w:p w14:paraId="7DB739BE" w14:textId="77777777" w:rsidR="007741B7" w:rsidRDefault="007741B7" w:rsidP="007741B7">
      <w:pPr>
        <w:keepLines/>
        <w:rPr>
          <w:sz w:val="28"/>
          <w:szCs w:val="28"/>
        </w:rPr>
      </w:pPr>
      <w:r>
        <w:rPr>
          <w:sz w:val="28"/>
          <w:szCs w:val="28"/>
        </w:rPr>
        <w:tab/>
        <w:t>We have many dedicated Meals on Wheels volunteers within our church family. Their unwavering dedication not only ensures people in our community receive safe and nutritious meals, but the delivery also provides a wellness check, ensuring their safety and well-being. Meals on Wheels has a current need to replace their essential food delivery cases. Black (cold) cases can be sponsored for just $200, and Blue (hot) cases can be sponsored for $500. Every contribution helps ensure their clients receive meals each day. Case sponsorship includes sponsor’s name on the case, recognizing their support and commitment for years to come. Based on the total amount received, we will sponsor as many cases as possible in honor of our St. Paul Volunteers and Congregation. Please make checks payable to St. Paul and place in the offering. Noisy coin offering will also go towards the monthly mission. Thank you for your unwavering and continuous support of Meals on Wheels!</w:t>
      </w:r>
    </w:p>
    <w:p w14:paraId="792F2C59" w14:textId="77777777" w:rsidR="007741B7" w:rsidRDefault="007741B7" w:rsidP="007741B7">
      <w:pPr>
        <w:keepLines/>
        <w:rPr>
          <w:sz w:val="12"/>
          <w:szCs w:val="12"/>
        </w:rPr>
      </w:pPr>
      <w:r>
        <w:rPr>
          <w:sz w:val="12"/>
          <w:szCs w:val="12"/>
        </w:rPr>
        <w:t> </w:t>
      </w:r>
    </w:p>
    <w:p w14:paraId="21C55C21" w14:textId="77777777" w:rsidR="007741B7" w:rsidRDefault="007741B7" w:rsidP="007741B7">
      <w:pPr>
        <w:keepLines/>
        <w:rPr>
          <w:sz w:val="28"/>
          <w:szCs w:val="28"/>
        </w:rPr>
      </w:pPr>
      <w:r>
        <w:rPr>
          <w:sz w:val="28"/>
          <w:szCs w:val="28"/>
        </w:rPr>
        <w:tab/>
        <w:t xml:space="preserve">Our members who volunteer for Meals on Wheels include: </w:t>
      </w:r>
    </w:p>
    <w:p w14:paraId="2B6C12F7" w14:textId="77777777" w:rsidR="007741B7" w:rsidRDefault="007741B7" w:rsidP="007741B7">
      <w:pPr>
        <w:keepLines/>
        <w:rPr>
          <w:sz w:val="10"/>
          <w:szCs w:val="10"/>
        </w:rPr>
      </w:pPr>
      <w:r>
        <w:rPr>
          <w:sz w:val="10"/>
          <w:szCs w:val="10"/>
        </w:rPr>
        <w:t> </w:t>
      </w:r>
    </w:p>
    <w:p w14:paraId="6C205150" w14:textId="77777777" w:rsidR="007741B7" w:rsidRDefault="007741B7" w:rsidP="007741B7">
      <w:pPr>
        <w:keepLines/>
        <w:rPr>
          <w:sz w:val="28"/>
          <w:szCs w:val="28"/>
        </w:rPr>
      </w:pPr>
      <w:r>
        <w:rPr>
          <w:sz w:val="28"/>
          <w:szCs w:val="28"/>
        </w:rPr>
        <w:t xml:space="preserve">                         Don Thompson</w:t>
      </w:r>
      <w:r>
        <w:rPr>
          <w:sz w:val="28"/>
          <w:szCs w:val="28"/>
        </w:rPr>
        <w:tab/>
      </w:r>
      <w:r>
        <w:rPr>
          <w:sz w:val="28"/>
          <w:szCs w:val="28"/>
        </w:rPr>
        <w:tab/>
        <w:t xml:space="preserve">     Jean Kleinschmidt</w:t>
      </w:r>
    </w:p>
    <w:p w14:paraId="2EDC641F" w14:textId="77777777" w:rsidR="007741B7" w:rsidRDefault="007741B7" w:rsidP="007741B7">
      <w:pPr>
        <w:keepLines/>
        <w:rPr>
          <w:sz w:val="28"/>
          <w:szCs w:val="28"/>
        </w:rPr>
      </w:pPr>
      <w:r>
        <w:rPr>
          <w:sz w:val="28"/>
          <w:szCs w:val="28"/>
        </w:rPr>
        <w:tab/>
      </w:r>
      <w:r>
        <w:rPr>
          <w:sz w:val="28"/>
          <w:szCs w:val="28"/>
        </w:rPr>
        <w:tab/>
        <w:t>Tim &amp; Stacie Crozier</w:t>
      </w:r>
      <w:r>
        <w:rPr>
          <w:sz w:val="28"/>
          <w:szCs w:val="28"/>
        </w:rPr>
        <w:tab/>
        <w:t xml:space="preserve">    Bob &amp; Karen Kiser</w:t>
      </w:r>
    </w:p>
    <w:p w14:paraId="57F9CF0E" w14:textId="77777777" w:rsidR="007741B7" w:rsidRDefault="007741B7" w:rsidP="007741B7">
      <w:pPr>
        <w:keepLines/>
        <w:rPr>
          <w:sz w:val="28"/>
          <w:szCs w:val="28"/>
        </w:rPr>
      </w:pPr>
      <w:r>
        <w:rPr>
          <w:sz w:val="28"/>
          <w:szCs w:val="28"/>
        </w:rPr>
        <w:tab/>
      </w:r>
      <w:r>
        <w:rPr>
          <w:sz w:val="28"/>
          <w:szCs w:val="28"/>
        </w:rPr>
        <w:tab/>
        <w:t xml:space="preserve">  Craig &amp; Judy Hunt</w:t>
      </w:r>
      <w:r>
        <w:rPr>
          <w:sz w:val="28"/>
          <w:szCs w:val="28"/>
        </w:rPr>
        <w:tab/>
      </w:r>
      <w:r>
        <w:rPr>
          <w:sz w:val="28"/>
          <w:szCs w:val="28"/>
        </w:rPr>
        <w:tab/>
        <w:t xml:space="preserve"> Mary Knaup</w:t>
      </w:r>
    </w:p>
    <w:p w14:paraId="2589251A" w14:textId="77777777" w:rsidR="007741B7" w:rsidRDefault="007741B7" w:rsidP="007741B7">
      <w:pPr>
        <w:keepLines/>
        <w:rPr>
          <w:sz w:val="28"/>
          <w:szCs w:val="28"/>
        </w:rPr>
      </w:pPr>
      <w:r>
        <w:rPr>
          <w:sz w:val="28"/>
          <w:szCs w:val="28"/>
        </w:rPr>
        <w:t xml:space="preserve">                Wayne &amp; Suzann Dolson</w:t>
      </w:r>
      <w:r>
        <w:rPr>
          <w:sz w:val="28"/>
          <w:szCs w:val="28"/>
        </w:rPr>
        <w:tab/>
        <w:t xml:space="preserve">    Charmaine Imperato</w:t>
      </w:r>
    </w:p>
    <w:p w14:paraId="19612832" w14:textId="77777777" w:rsidR="007741B7" w:rsidRDefault="007741B7" w:rsidP="007741B7">
      <w:pPr>
        <w:keepLines/>
        <w:jc w:val="center"/>
        <w:rPr>
          <w:sz w:val="28"/>
          <w:szCs w:val="28"/>
        </w:rPr>
      </w:pPr>
      <w:r>
        <w:rPr>
          <w:sz w:val="28"/>
          <w:szCs w:val="28"/>
        </w:rPr>
        <w:t>Pam Waltz</w:t>
      </w:r>
      <w:r>
        <w:rPr>
          <w:sz w:val="28"/>
          <w:szCs w:val="28"/>
        </w:rPr>
        <w:tab/>
      </w:r>
      <w:r>
        <w:rPr>
          <w:sz w:val="28"/>
          <w:szCs w:val="28"/>
        </w:rPr>
        <w:tab/>
      </w:r>
      <w:r>
        <w:rPr>
          <w:sz w:val="28"/>
          <w:szCs w:val="28"/>
        </w:rPr>
        <w:tab/>
        <w:t>Janet Bakken</w:t>
      </w:r>
    </w:p>
    <w:p w14:paraId="3F4FC029" w14:textId="77777777" w:rsidR="007741B7" w:rsidRDefault="007741B7" w:rsidP="007741B7">
      <w:pPr>
        <w:keepLines/>
        <w:rPr>
          <w:sz w:val="28"/>
          <w:szCs w:val="28"/>
        </w:rPr>
      </w:pPr>
      <w:r>
        <w:rPr>
          <w:sz w:val="28"/>
          <w:szCs w:val="28"/>
        </w:rPr>
        <w:t xml:space="preserve">                   Kelly &amp; Brad Neulieb</w:t>
      </w:r>
    </w:p>
    <w:p w14:paraId="718BAEFF" w14:textId="77777777" w:rsidR="007741B7" w:rsidRDefault="007741B7" w:rsidP="007741B7">
      <w:pPr>
        <w:keepLines/>
        <w:jc w:val="center"/>
        <w:rPr>
          <w:sz w:val="28"/>
          <w:szCs w:val="28"/>
        </w:rPr>
      </w:pPr>
      <w:r>
        <w:rPr>
          <w:sz w:val="28"/>
          <w:szCs w:val="28"/>
        </w:rPr>
        <w:t> </w:t>
      </w:r>
    </w:p>
    <w:p w14:paraId="16C55F21" w14:textId="77777777" w:rsidR="007741B7" w:rsidRDefault="007741B7" w:rsidP="007741B7">
      <w:pPr>
        <w:widowControl w:val="0"/>
        <w:jc w:val="center"/>
        <w:rPr>
          <w:b/>
          <w:bCs/>
          <w:color w:val="030000"/>
          <w:sz w:val="28"/>
          <w:szCs w:val="28"/>
        </w:rPr>
      </w:pPr>
      <w:r>
        <w:rPr>
          <w:b/>
          <w:bCs/>
          <w:color w:val="030000"/>
          <w:sz w:val="28"/>
          <w:szCs w:val="28"/>
        </w:rPr>
        <w:t> </w:t>
      </w:r>
    </w:p>
    <w:p w14:paraId="2CDF3D72" w14:textId="77777777" w:rsidR="007741B7" w:rsidRDefault="007741B7" w:rsidP="007741B7">
      <w:pPr>
        <w:widowControl w:val="0"/>
        <w:jc w:val="center"/>
        <w:rPr>
          <w:b/>
          <w:bCs/>
          <w:color w:val="030000"/>
          <w:sz w:val="28"/>
          <w:szCs w:val="28"/>
        </w:rPr>
      </w:pPr>
      <w:r>
        <w:rPr>
          <w:b/>
          <w:bCs/>
          <w:color w:val="030000"/>
          <w:sz w:val="28"/>
          <w:szCs w:val="28"/>
        </w:rPr>
        <w:t> </w:t>
      </w:r>
    </w:p>
    <w:p w14:paraId="0B450AB2" w14:textId="77777777" w:rsidR="007741B7" w:rsidRDefault="007741B7" w:rsidP="007741B7">
      <w:pPr>
        <w:widowControl w:val="0"/>
        <w:jc w:val="center"/>
        <w:rPr>
          <w:b/>
          <w:bCs/>
          <w:color w:val="030000"/>
          <w:sz w:val="28"/>
          <w:szCs w:val="28"/>
        </w:rPr>
      </w:pPr>
      <w:r>
        <w:rPr>
          <w:b/>
          <w:bCs/>
          <w:color w:val="030000"/>
          <w:sz w:val="28"/>
          <w:szCs w:val="28"/>
        </w:rPr>
        <w:t>SNOW EMERGENCY LIST</w:t>
      </w:r>
    </w:p>
    <w:p w14:paraId="72B7FEB1" w14:textId="77777777" w:rsidR="007741B7" w:rsidRDefault="007741B7" w:rsidP="007741B7">
      <w:pPr>
        <w:keepLines/>
        <w:ind w:firstLine="720"/>
        <w:rPr>
          <w:color w:val="030000"/>
          <w:sz w:val="28"/>
          <w:szCs w:val="28"/>
        </w:rPr>
      </w:pPr>
      <w:r>
        <w:rPr>
          <w:color w:val="030000"/>
          <w:sz w:val="28"/>
          <w:szCs w:val="28"/>
        </w:rPr>
        <w:t xml:space="preserve">This is a reminder of where to turn to learn if worship has been canceled because of inclement weather conditions.  There are two ways to learn about the status of the service.  </w:t>
      </w:r>
    </w:p>
    <w:p w14:paraId="17B2B6B4" w14:textId="77777777" w:rsidR="007741B7" w:rsidRDefault="007741B7" w:rsidP="007741B7">
      <w:pPr>
        <w:keepLines/>
        <w:ind w:firstLine="720"/>
        <w:rPr>
          <w:color w:val="030000"/>
          <w:sz w:val="28"/>
          <w:szCs w:val="28"/>
        </w:rPr>
      </w:pPr>
      <w:r>
        <w:rPr>
          <w:color w:val="030000"/>
          <w:sz w:val="28"/>
          <w:szCs w:val="28"/>
        </w:rPr>
        <w:t xml:space="preserve">First, you may turn to our church and school Facebook page:  </w:t>
      </w:r>
      <w:hyperlink r:id="rId16" w:history="1">
        <w:r>
          <w:rPr>
            <w:rStyle w:val="Hyperlink"/>
            <w:sz w:val="28"/>
            <w:szCs w:val="28"/>
          </w:rPr>
          <w:t>https://www.facebook.com/stpaulmichigancity/</w:t>
        </w:r>
      </w:hyperlink>
      <w:r>
        <w:rPr>
          <w:color w:val="030000"/>
          <w:sz w:val="28"/>
          <w:szCs w:val="28"/>
        </w:rPr>
        <w:t xml:space="preserve"> for updated announcements.  Or, perhaps most quickly and easily, you may call the church office number (219-874-7293) and press the “#” key and you will hear a recording about our “open/closed” status.</w:t>
      </w:r>
    </w:p>
    <w:p w14:paraId="3E17C82B" w14:textId="77777777" w:rsidR="007741B7" w:rsidRDefault="007741B7" w:rsidP="007741B7">
      <w:pPr>
        <w:widowControl w:val="0"/>
        <w:rPr>
          <w:rFonts w:ascii="Calibri" w:hAnsi="Calibri" w:cs="Calibri"/>
          <w:color w:val="000000"/>
        </w:rPr>
      </w:pPr>
      <w:r>
        <w:t> </w:t>
      </w:r>
    </w:p>
    <w:p w14:paraId="364737FD" w14:textId="77777777" w:rsidR="002733B2" w:rsidRPr="007E014A" w:rsidRDefault="002733B2" w:rsidP="002733B2">
      <w:pPr>
        <w:ind w:left="-288" w:firstLine="288"/>
        <w:jc w:val="both"/>
        <w:rPr>
          <w:b/>
        </w:rPr>
      </w:pPr>
    </w:p>
    <w:p w14:paraId="653BA9D8" w14:textId="77777777" w:rsidR="002733B2" w:rsidRPr="007E014A" w:rsidRDefault="002733B2" w:rsidP="002733B2">
      <w:pPr>
        <w:jc w:val="both"/>
        <w:rPr>
          <w:rFonts w:eastAsia="MS Mincho"/>
          <w:b/>
        </w:rPr>
      </w:pPr>
    </w:p>
    <w:p w14:paraId="3CEFA181" w14:textId="77777777" w:rsidR="002733B2" w:rsidRPr="007E014A" w:rsidRDefault="002733B2" w:rsidP="002733B2">
      <w:pPr>
        <w:jc w:val="both"/>
        <w:rPr>
          <w:b/>
        </w:rPr>
      </w:pPr>
    </w:p>
    <w:p w14:paraId="5013AA21" w14:textId="77777777" w:rsidR="002733B2" w:rsidRPr="007E014A" w:rsidRDefault="002733B2" w:rsidP="002733B2">
      <w:pPr>
        <w:ind w:left="-288" w:firstLine="288"/>
        <w:jc w:val="both"/>
        <w:rPr>
          <w:b/>
        </w:rPr>
      </w:pPr>
    </w:p>
    <w:p w14:paraId="1D728CC8" w14:textId="77777777" w:rsidR="002733B2" w:rsidRPr="007E014A" w:rsidRDefault="002733B2" w:rsidP="002733B2">
      <w:pPr>
        <w:jc w:val="both"/>
        <w:rPr>
          <w:b/>
        </w:rPr>
      </w:pPr>
    </w:p>
    <w:p w14:paraId="7D3F9B61" w14:textId="77777777" w:rsidR="007741B7" w:rsidRDefault="007741B7" w:rsidP="007741B7">
      <w:pPr>
        <w:widowControl w:val="0"/>
        <w:rPr>
          <w:b/>
          <w:bCs/>
          <w:sz w:val="28"/>
          <w:szCs w:val="28"/>
        </w:rPr>
      </w:pPr>
      <w:r>
        <w:rPr>
          <w:b/>
          <w:bCs/>
          <w:sz w:val="28"/>
          <w:szCs w:val="28"/>
        </w:rPr>
        <w:lastRenderedPageBreak/>
        <w:t>FEBRUARY 2026 MISSION OF THE MONTH is the Makerspace at the Michigan City Public Library.</w:t>
      </w:r>
    </w:p>
    <w:p w14:paraId="0C38D23A" w14:textId="77777777" w:rsidR="007741B7" w:rsidRDefault="007741B7" w:rsidP="007741B7">
      <w:pPr>
        <w:spacing w:after="160" w:line="256" w:lineRule="auto"/>
        <w:rPr>
          <w:sz w:val="28"/>
          <w:szCs w:val="28"/>
        </w:rPr>
      </w:pPr>
      <w:r>
        <w:rPr>
          <w:sz w:val="28"/>
          <w:szCs w:val="28"/>
        </w:rPr>
        <w:t xml:space="preserve">The Makerspace is a place where young people can tinker, design, craft, create and explore. It includes a variety of equipment and projects for guided exploration and hands-on learning in the STEAM areas (science, technology, engineering, arts, and math). Some of the items currently available are art supplies (markers, crayons, colored pencils, glue sticks), etch-a-sketch, rubiks cube, building toys, and 3D printers. Lots of youth visit makerspace and many of the art supplies could use a refill. We will be collecting art supplies, or other STEAM supplies. Please place your supplies in the bin in the outer narthex. If you wish to make a monetary donation, please make checks out to the church marked for the makerspace and place in the offering plate. Thank you for your generous donations to our community!  </w:t>
      </w:r>
    </w:p>
    <w:p w14:paraId="7AE5A374" w14:textId="77777777" w:rsidR="007741B7" w:rsidRDefault="007741B7" w:rsidP="007741B7">
      <w:pPr>
        <w:spacing w:after="160" w:line="256" w:lineRule="auto"/>
        <w:rPr>
          <w:sz w:val="28"/>
          <w:szCs w:val="28"/>
        </w:rPr>
      </w:pPr>
      <w:r>
        <w:rPr>
          <w:sz w:val="28"/>
          <w:szCs w:val="28"/>
        </w:rPr>
        <w:t> </w:t>
      </w:r>
    </w:p>
    <w:p w14:paraId="56BC95AC" w14:textId="77777777" w:rsidR="007741B7" w:rsidRDefault="007741B7" w:rsidP="007741B7">
      <w:pPr>
        <w:spacing w:after="160" w:line="256" w:lineRule="auto"/>
        <w:rPr>
          <w:sz w:val="28"/>
          <w:szCs w:val="28"/>
        </w:rPr>
      </w:pPr>
      <w:r>
        <w:rPr>
          <w:sz w:val="28"/>
          <w:szCs w:val="28"/>
        </w:rPr>
        <w:t> </w:t>
      </w:r>
    </w:p>
    <w:p w14:paraId="1BC6BD21" w14:textId="77777777" w:rsidR="007741B7" w:rsidRDefault="007741B7" w:rsidP="007741B7">
      <w:pPr>
        <w:spacing w:after="160" w:line="256" w:lineRule="auto"/>
        <w:rPr>
          <w:sz w:val="28"/>
          <w:szCs w:val="28"/>
        </w:rPr>
      </w:pPr>
      <w:r>
        <w:rPr>
          <w:sz w:val="28"/>
          <w:szCs w:val="28"/>
        </w:rPr>
        <w:t> </w:t>
      </w:r>
    </w:p>
    <w:p w14:paraId="32526611" w14:textId="77777777" w:rsidR="007741B7" w:rsidRDefault="007741B7" w:rsidP="007741B7">
      <w:pPr>
        <w:widowControl w:val="0"/>
        <w:rPr>
          <w:b/>
          <w:bCs/>
          <w:sz w:val="28"/>
          <w:szCs w:val="28"/>
        </w:rPr>
      </w:pPr>
      <w:r>
        <w:rPr>
          <w:b/>
          <w:bCs/>
          <w:sz w:val="28"/>
          <w:szCs w:val="28"/>
        </w:rPr>
        <w:t>THANK YOU</w:t>
      </w:r>
    </w:p>
    <w:p w14:paraId="1E22742B" w14:textId="77777777" w:rsidR="007741B7" w:rsidRDefault="007741B7" w:rsidP="007741B7">
      <w:pPr>
        <w:widowControl w:val="0"/>
        <w:rPr>
          <w:b/>
          <w:bCs/>
          <w:sz w:val="28"/>
          <w:szCs w:val="28"/>
        </w:rPr>
      </w:pPr>
      <w:r>
        <w:rPr>
          <w:b/>
          <w:bCs/>
          <w:sz w:val="28"/>
          <w:szCs w:val="28"/>
        </w:rPr>
        <w:t xml:space="preserve">On behalf of the Payne family and Major, we want to express our deepest gratitude. The congregation and individual kindness through cards, gifts and especially your prayers has been a source of hope and strength during this difficult journey. Major’s recovery from this devastating accident is ongoing, and your outpouring of love and faith have brought us comfort and peace. As scriptures remind us “The Lord is my strength and my shield; my heart trusts Him, and He helps me.” (Psalm 28:7) Please continue to keep him in your prayers, they mean more than words can ever convey. </w:t>
      </w:r>
    </w:p>
    <w:p w14:paraId="2ACF4EDE" w14:textId="77777777" w:rsidR="007741B7" w:rsidRDefault="007741B7" w:rsidP="007741B7">
      <w:pPr>
        <w:spacing w:after="160" w:line="256" w:lineRule="auto"/>
        <w:rPr>
          <w:b/>
          <w:bCs/>
          <w:sz w:val="28"/>
          <w:szCs w:val="28"/>
        </w:rPr>
      </w:pPr>
      <w:r>
        <w:rPr>
          <w:b/>
          <w:bCs/>
          <w:sz w:val="28"/>
          <w:szCs w:val="28"/>
        </w:rPr>
        <w:t>Chuck &amp; Sherry Payne</w:t>
      </w:r>
    </w:p>
    <w:p w14:paraId="6E116BCB" w14:textId="77777777" w:rsidR="007741B7" w:rsidRDefault="007741B7" w:rsidP="007741B7">
      <w:pPr>
        <w:widowControl w:val="0"/>
        <w:rPr>
          <w:rFonts w:ascii="Calibri" w:hAnsi="Calibri" w:cs="Calibri"/>
        </w:rPr>
      </w:pPr>
      <w:r>
        <w:t> </w:t>
      </w:r>
    </w:p>
    <w:p w14:paraId="4E8F917F" w14:textId="77777777" w:rsidR="002733B2" w:rsidRPr="007E014A" w:rsidRDefault="002733B2" w:rsidP="002733B2"/>
    <w:p w14:paraId="74CDA1DB" w14:textId="77777777" w:rsidR="002733B2" w:rsidRDefault="002733B2" w:rsidP="002733B2"/>
    <w:p w14:paraId="2D614016" w14:textId="77777777" w:rsidR="007741B7" w:rsidRDefault="007741B7" w:rsidP="002733B2"/>
    <w:p w14:paraId="06E450DB" w14:textId="77777777" w:rsidR="007741B7" w:rsidRDefault="007741B7" w:rsidP="002733B2"/>
    <w:p w14:paraId="7FFE9242" w14:textId="77777777" w:rsidR="007741B7" w:rsidRDefault="007741B7" w:rsidP="002733B2"/>
    <w:p w14:paraId="643DF0B9" w14:textId="77777777" w:rsidR="007741B7" w:rsidRDefault="007741B7" w:rsidP="002733B2"/>
    <w:p w14:paraId="3748E810" w14:textId="77777777" w:rsidR="007741B7" w:rsidRDefault="007741B7" w:rsidP="002733B2"/>
    <w:p w14:paraId="02FB7526" w14:textId="77777777" w:rsidR="007741B7" w:rsidRDefault="007741B7" w:rsidP="002733B2"/>
    <w:p w14:paraId="03C9E34A" w14:textId="77777777" w:rsidR="007741B7" w:rsidRDefault="007741B7" w:rsidP="002733B2"/>
    <w:p w14:paraId="73212F00" w14:textId="77777777" w:rsidR="007741B7" w:rsidRDefault="007741B7" w:rsidP="002733B2"/>
    <w:p w14:paraId="4EB399F3" w14:textId="77777777" w:rsidR="007741B7" w:rsidRDefault="007741B7" w:rsidP="007741B7">
      <w:pPr>
        <w:keepLines/>
        <w:rPr>
          <w:b/>
          <w:bCs/>
          <w:sz w:val="28"/>
          <w:szCs w:val="28"/>
        </w:rPr>
      </w:pPr>
      <w:r>
        <w:rPr>
          <w:b/>
          <w:bCs/>
          <w:sz w:val="28"/>
          <w:szCs w:val="28"/>
        </w:rPr>
        <w:lastRenderedPageBreak/>
        <w:t>2026 Financial Stewardship</w:t>
      </w:r>
    </w:p>
    <w:p w14:paraId="5B25DFEF" w14:textId="77777777" w:rsidR="007741B7" w:rsidRDefault="007741B7" w:rsidP="007741B7">
      <w:pPr>
        <w:keepLines/>
        <w:rPr>
          <w:b/>
          <w:bCs/>
          <w:sz w:val="8"/>
          <w:szCs w:val="8"/>
        </w:rPr>
      </w:pPr>
      <w:r>
        <w:rPr>
          <w:b/>
          <w:bCs/>
          <w:sz w:val="8"/>
          <w:szCs w:val="8"/>
        </w:rPr>
        <w:t> </w:t>
      </w:r>
    </w:p>
    <w:p w14:paraId="570CB9CD" w14:textId="77777777" w:rsidR="007741B7" w:rsidRDefault="007741B7" w:rsidP="007741B7">
      <w:pPr>
        <w:keepLines/>
        <w:jc w:val="both"/>
        <w:rPr>
          <w:sz w:val="28"/>
          <w:szCs w:val="28"/>
        </w:rPr>
      </w:pPr>
      <w:r>
        <w:rPr>
          <w:sz w:val="28"/>
          <w:szCs w:val="28"/>
        </w:rPr>
        <w:t>Weekly Church Operating Needs (x 2 weeks)</w:t>
      </w:r>
    </w:p>
    <w:p w14:paraId="1E40CF7B" w14:textId="77777777" w:rsidR="007741B7" w:rsidRDefault="007741B7" w:rsidP="007741B7">
      <w:pPr>
        <w:keepLines/>
        <w:jc w:val="both"/>
        <w:rPr>
          <w:sz w:val="28"/>
          <w:szCs w:val="28"/>
        </w:rPr>
      </w:pPr>
      <w:r>
        <w:rPr>
          <w:sz w:val="28"/>
          <w:szCs w:val="28"/>
        </w:rPr>
        <w:t>January 10-11, 2026 and January 17-18, 2026</w:t>
      </w:r>
      <w:r>
        <w:rPr>
          <w:sz w:val="28"/>
          <w:szCs w:val="28"/>
        </w:rPr>
        <w:tab/>
      </w:r>
      <w:r>
        <w:rPr>
          <w:sz w:val="28"/>
          <w:szCs w:val="28"/>
        </w:rPr>
        <w:tab/>
        <w:t xml:space="preserve">    $  12,912.00</w:t>
      </w:r>
    </w:p>
    <w:p w14:paraId="37646BA3" w14:textId="77777777" w:rsidR="007741B7" w:rsidRDefault="007741B7" w:rsidP="007741B7">
      <w:pPr>
        <w:keepLines/>
        <w:jc w:val="both"/>
        <w:rPr>
          <w:sz w:val="8"/>
          <w:szCs w:val="8"/>
        </w:rPr>
      </w:pPr>
      <w:r>
        <w:rPr>
          <w:sz w:val="8"/>
          <w:szCs w:val="8"/>
        </w:rPr>
        <w:t> </w:t>
      </w:r>
    </w:p>
    <w:p w14:paraId="228230C5" w14:textId="77777777" w:rsidR="007741B7" w:rsidRDefault="007741B7" w:rsidP="007741B7">
      <w:pPr>
        <w:keepLines/>
        <w:jc w:val="both"/>
        <w:rPr>
          <w:sz w:val="28"/>
          <w:szCs w:val="28"/>
        </w:rPr>
      </w:pPr>
      <w:r>
        <w:rPr>
          <w:sz w:val="28"/>
          <w:szCs w:val="28"/>
        </w:rPr>
        <w:t>General Fund (including General Memorials):</w:t>
      </w:r>
      <w:r>
        <w:rPr>
          <w:sz w:val="28"/>
          <w:szCs w:val="28"/>
        </w:rPr>
        <w:tab/>
        <w:t xml:space="preserve">               $ 13,750.00</w:t>
      </w:r>
    </w:p>
    <w:p w14:paraId="7795C643" w14:textId="77777777" w:rsidR="007741B7" w:rsidRDefault="007741B7" w:rsidP="007741B7">
      <w:pPr>
        <w:keepLines/>
        <w:jc w:val="both"/>
        <w:rPr>
          <w:sz w:val="8"/>
          <w:szCs w:val="8"/>
        </w:rPr>
      </w:pPr>
      <w:r>
        <w:rPr>
          <w:sz w:val="8"/>
          <w:szCs w:val="8"/>
        </w:rPr>
        <w:t> </w:t>
      </w:r>
    </w:p>
    <w:p w14:paraId="47E3EA3B" w14:textId="77777777" w:rsidR="007741B7" w:rsidRDefault="007741B7" w:rsidP="007741B7">
      <w:pPr>
        <w:keepLines/>
        <w:jc w:val="both"/>
        <w:rPr>
          <w:sz w:val="28"/>
          <w:szCs w:val="28"/>
        </w:rPr>
      </w:pPr>
      <w:r>
        <w:rPr>
          <w:sz w:val="28"/>
          <w:szCs w:val="28"/>
        </w:rPr>
        <w:t xml:space="preserve">Overage/Shortage: </w:t>
      </w:r>
      <w:r>
        <w:rPr>
          <w:sz w:val="28"/>
          <w:szCs w:val="28"/>
        </w:rPr>
        <w:tab/>
      </w:r>
      <w:r>
        <w:rPr>
          <w:sz w:val="28"/>
          <w:szCs w:val="28"/>
        </w:rPr>
        <w:tab/>
      </w:r>
      <w:r>
        <w:rPr>
          <w:sz w:val="28"/>
          <w:szCs w:val="28"/>
        </w:rPr>
        <w:tab/>
      </w:r>
      <w:r>
        <w:rPr>
          <w:sz w:val="28"/>
          <w:szCs w:val="28"/>
        </w:rPr>
        <w:tab/>
      </w:r>
      <w:r>
        <w:rPr>
          <w:sz w:val="28"/>
          <w:szCs w:val="28"/>
        </w:rPr>
        <w:tab/>
        <w:t xml:space="preserve">          +   $     838.00</w:t>
      </w:r>
    </w:p>
    <w:p w14:paraId="0D9DB6DF" w14:textId="77777777" w:rsidR="007741B7" w:rsidRDefault="007741B7" w:rsidP="007741B7">
      <w:pPr>
        <w:keepLines/>
        <w:jc w:val="both"/>
        <w:rPr>
          <w:sz w:val="28"/>
          <w:szCs w:val="28"/>
        </w:rPr>
      </w:pPr>
      <w:r>
        <w:rPr>
          <w:sz w:val="28"/>
          <w:szCs w:val="28"/>
        </w:rPr>
        <w:t> </w:t>
      </w:r>
    </w:p>
    <w:p w14:paraId="767D4FE4" w14:textId="77777777" w:rsidR="007741B7" w:rsidRDefault="007741B7" w:rsidP="007741B7">
      <w:pPr>
        <w:keepLines/>
        <w:jc w:val="both"/>
        <w:rPr>
          <w:sz w:val="28"/>
          <w:szCs w:val="28"/>
        </w:rPr>
      </w:pPr>
      <w:r>
        <w:rPr>
          <w:sz w:val="28"/>
          <w:szCs w:val="28"/>
        </w:rPr>
        <w:t>Restricted Income (not including Memorials)</w:t>
      </w:r>
    </w:p>
    <w:p w14:paraId="406ED796" w14:textId="77777777" w:rsidR="007741B7" w:rsidRDefault="007741B7" w:rsidP="007741B7">
      <w:pPr>
        <w:keepLines/>
        <w:rPr>
          <w:sz w:val="28"/>
          <w:szCs w:val="28"/>
        </w:rPr>
      </w:pPr>
      <w:r>
        <w:rPr>
          <w:sz w:val="28"/>
          <w:szCs w:val="28"/>
        </w:rPr>
        <w:t>Supports IK Synod &amp; Church wide Ministries:</w:t>
      </w:r>
      <w:r>
        <w:rPr>
          <w:sz w:val="28"/>
          <w:szCs w:val="28"/>
        </w:rPr>
        <w:tab/>
        <w:t xml:space="preserve">  </w:t>
      </w:r>
      <w:r>
        <w:rPr>
          <w:sz w:val="28"/>
          <w:szCs w:val="28"/>
        </w:rPr>
        <w:tab/>
        <w:t xml:space="preserve">      $    196.00</w:t>
      </w:r>
    </w:p>
    <w:p w14:paraId="775175C6" w14:textId="77777777" w:rsidR="007741B7" w:rsidRDefault="007741B7" w:rsidP="007741B7">
      <w:pPr>
        <w:keepLines/>
        <w:rPr>
          <w:sz w:val="12"/>
          <w:szCs w:val="12"/>
        </w:rPr>
      </w:pPr>
      <w:r>
        <w:rPr>
          <w:sz w:val="12"/>
          <w:szCs w:val="12"/>
        </w:rPr>
        <w:t> </w:t>
      </w:r>
    </w:p>
    <w:p w14:paraId="0B20166F" w14:textId="77777777" w:rsidR="007741B7" w:rsidRDefault="007741B7" w:rsidP="007741B7">
      <w:pPr>
        <w:keepLines/>
        <w:rPr>
          <w:sz w:val="28"/>
          <w:szCs w:val="28"/>
        </w:rPr>
      </w:pPr>
      <w:r>
        <w:rPr>
          <w:sz w:val="28"/>
          <w:szCs w:val="28"/>
        </w:rPr>
        <w:t>Ministries in our Community/Congregation:</w:t>
      </w:r>
      <w:r>
        <w:rPr>
          <w:sz w:val="28"/>
          <w:szCs w:val="28"/>
        </w:rPr>
        <w:tab/>
      </w:r>
      <w:r>
        <w:rPr>
          <w:sz w:val="28"/>
          <w:szCs w:val="28"/>
        </w:rPr>
        <w:tab/>
      </w:r>
      <w:r>
        <w:rPr>
          <w:sz w:val="28"/>
          <w:szCs w:val="28"/>
        </w:rPr>
        <w:tab/>
        <w:t xml:space="preserve">      $    275.00</w:t>
      </w:r>
    </w:p>
    <w:p w14:paraId="69094A35" w14:textId="77777777" w:rsidR="007741B7" w:rsidRDefault="007741B7" w:rsidP="007741B7">
      <w:pPr>
        <w:keepLines/>
        <w:rPr>
          <w:sz w:val="12"/>
          <w:szCs w:val="12"/>
        </w:rPr>
      </w:pPr>
      <w:r>
        <w:rPr>
          <w:sz w:val="12"/>
          <w:szCs w:val="12"/>
        </w:rPr>
        <w:t> </w:t>
      </w:r>
    </w:p>
    <w:p w14:paraId="2470C1B3" w14:textId="77777777" w:rsidR="007741B7" w:rsidRDefault="007741B7" w:rsidP="007741B7">
      <w:pPr>
        <w:keepLines/>
        <w:rPr>
          <w:sz w:val="28"/>
          <w:szCs w:val="28"/>
        </w:rPr>
      </w:pPr>
      <w:r>
        <w:rPr>
          <w:sz w:val="28"/>
          <w:szCs w:val="28"/>
        </w:rPr>
        <w:t>Capital Fund:</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    277.00</w:t>
      </w:r>
    </w:p>
    <w:p w14:paraId="14C3BFD4" w14:textId="77777777" w:rsidR="007741B7" w:rsidRDefault="007741B7" w:rsidP="007741B7">
      <w:pPr>
        <w:keepLines/>
        <w:rPr>
          <w:sz w:val="12"/>
          <w:szCs w:val="12"/>
        </w:rPr>
      </w:pPr>
      <w:r>
        <w:rPr>
          <w:sz w:val="12"/>
          <w:szCs w:val="12"/>
        </w:rPr>
        <w:t> </w:t>
      </w:r>
    </w:p>
    <w:p w14:paraId="34A2ECA7" w14:textId="77777777" w:rsidR="007741B7" w:rsidRDefault="007741B7" w:rsidP="007741B7">
      <w:pPr>
        <w:keepLines/>
        <w:rPr>
          <w:sz w:val="28"/>
          <w:szCs w:val="28"/>
        </w:rPr>
      </w:pPr>
      <w:r>
        <w:rPr>
          <w:sz w:val="28"/>
          <w:szCs w:val="28"/>
        </w:rPr>
        <w:t>Memorials</w:t>
      </w:r>
    </w:p>
    <w:p w14:paraId="695D84D4" w14:textId="77777777" w:rsidR="007741B7" w:rsidRDefault="007741B7" w:rsidP="007741B7">
      <w:pPr>
        <w:keepLines/>
        <w:rPr>
          <w:sz w:val="28"/>
          <w:szCs w:val="28"/>
        </w:rPr>
      </w:pPr>
      <w:r>
        <w:rPr>
          <w:sz w:val="28"/>
          <w:szCs w:val="28"/>
        </w:rPr>
        <w:t xml:space="preserve">Organ Fund: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      60.00</w:t>
      </w:r>
    </w:p>
    <w:p w14:paraId="43BDA1C4" w14:textId="77777777" w:rsidR="007741B7" w:rsidRDefault="007741B7" w:rsidP="007741B7">
      <w:pPr>
        <w:widowControl w:val="0"/>
        <w:rPr>
          <w:rFonts w:ascii="Calibri" w:hAnsi="Calibri" w:cs="Calibri"/>
        </w:rPr>
      </w:pPr>
      <w:r>
        <w:t> </w:t>
      </w:r>
    </w:p>
    <w:p w14:paraId="51E48F54" w14:textId="77777777" w:rsidR="007741B7" w:rsidRDefault="007741B7" w:rsidP="002733B2"/>
    <w:p w14:paraId="485B7BB5" w14:textId="77777777" w:rsidR="007741B7" w:rsidRDefault="007741B7" w:rsidP="002733B2"/>
    <w:p w14:paraId="78A5A1B2" w14:textId="77777777" w:rsidR="007741B7" w:rsidRDefault="007741B7" w:rsidP="002733B2"/>
    <w:p w14:paraId="05392CCB" w14:textId="77777777" w:rsidR="007741B7" w:rsidRDefault="007741B7" w:rsidP="002733B2"/>
    <w:p w14:paraId="7D78166C" w14:textId="77777777" w:rsidR="007741B7" w:rsidRDefault="007741B7" w:rsidP="002733B2"/>
    <w:p w14:paraId="030133A9" w14:textId="77777777" w:rsidR="007741B7" w:rsidRDefault="007741B7" w:rsidP="002733B2"/>
    <w:p w14:paraId="602788C6" w14:textId="77777777" w:rsidR="007741B7" w:rsidRDefault="007741B7" w:rsidP="002733B2"/>
    <w:p w14:paraId="67B6FE7A" w14:textId="77777777" w:rsidR="007741B7" w:rsidRDefault="007741B7" w:rsidP="002733B2"/>
    <w:p w14:paraId="724D8A66" w14:textId="77777777" w:rsidR="007741B7" w:rsidRPr="007E014A" w:rsidRDefault="007741B7" w:rsidP="002733B2"/>
    <w:p w14:paraId="0FC73DE8" w14:textId="77777777" w:rsidR="002733B2" w:rsidRPr="007E014A" w:rsidRDefault="002733B2" w:rsidP="002733B2"/>
    <w:p w14:paraId="699E9DC2" w14:textId="77777777" w:rsidR="002733B2" w:rsidRPr="007E014A" w:rsidRDefault="002733B2" w:rsidP="002733B2"/>
    <w:p w14:paraId="05170953" w14:textId="77777777" w:rsidR="002733B2" w:rsidRPr="007E014A" w:rsidRDefault="002733B2" w:rsidP="002733B2"/>
    <w:p w14:paraId="0EF5F511" w14:textId="77777777" w:rsidR="00C00D5E" w:rsidRDefault="00C00D5E"/>
    <w:p w14:paraId="5CF3B37E" w14:textId="77777777" w:rsidR="007741B7" w:rsidRDefault="007741B7"/>
    <w:p w14:paraId="0C39DA12" w14:textId="77777777" w:rsidR="007741B7" w:rsidRDefault="007741B7"/>
    <w:p w14:paraId="226F8A3B" w14:textId="77777777" w:rsidR="007741B7" w:rsidRDefault="007741B7"/>
    <w:p w14:paraId="2C16BAEC" w14:textId="77777777" w:rsidR="007741B7" w:rsidRDefault="007741B7"/>
    <w:p w14:paraId="7F0DC021" w14:textId="77777777" w:rsidR="007741B7" w:rsidRDefault="007741B7"/>
    <w:p w14:paraId="4D90AE5E" w14:textId="77777777" w:rsidR="007741B7" w:rsidRDefault="007741B7"/>
    <w:p w14:paraId="427E3A12" w14:textId="77777777" w:rsidR="007741B7" w:rsidRDefault="007741B7"/>
    <w:p w14:paraId="7F8689EB" w14:textId="77777777" w:rsidR="007741B7" w:rsidRDefault="007741B7"/>
    <w:p w14:paraId="67660437" w14:textId="77777777" w:rsidR="007741B7" w:rsidRDefault="007741B7"/>
    <w:p w14:paraId="4FBC97F5" w14:textId="77777777" w:rsidR="007741B7" w:rsidRDefault="007741B7"/>
    <w:p w14:paraId="111E7403" w14:textId="77777777" w:rsidR="007741B7" w:rsidRDefault="007741B7"/>
    <w:p w14:paraId="5855610B" w14:textId="77777777" w:rsidR="007741B7" w:rsidRDefault="007741B7"/>
    <w:p w14:paraId="5E78C78C" w14:textId="77777777" w:rsidR="007741B7" w:rsidRDefault="007741B7"/>
    <w:p w14:paraId="5A8C3CEB" w14:textId="77777777" w:rsidR="007741B7" w:rsidRDefault="007741B7"/>
    <w:p w14:paraId="5109F543" w14:textId="77777777" w:rsidR="007741B7" w:rsidRDefault="007741B7"/>
    <w:p w14:paraId="0612E8C7" w14:textId="77777777" w:rsidR="007741B7" w:rsidRDefault="007741B7"/>
    <w:p w14:paraId="47DBAF58" w14:textId="77777777" w:rsidR="007741B7" w:rsidRDefault="007741B7" w:rsidP="007741B7">
      <w:pPr>
        <w:widowControl w:val="0"/>
        <w:jc w:val="center"/>
        <w:rPr>
          <w:b/>
          <w:bCs/>
        </w:rPr>
      </w:pPr>
      <w:r>
        <w:rPr>
          <w:b/>
          <w:bCs/>
        </w:rPr>
        <w:lastRenderedPageBreak/>
        <w:t>ACTIVITIES, EVENTS &amp; MEETINGS</w:t>
      </w:r>
    </w:p>
    <w:p w14:paraId="51E2959D" w14:textId="77777777" w:rsidR="007741B7" w:rsidRDefault="007741B7" w:rsidP="007741B7">
      <w:pPr>
        <w:widowControl w:val="0"/>
        <w:jc w:val="center"/>
        <w:rPr>
          <w:b/>
          <w:bCs/>
        </w:rPr>
      </w:pPr>
      <w:r>
        <w:rPr>
          <w:b/>
          <w:bCs/>
        </w:rPr>
        <w:t>FEBRUARY 2026</w:t>
      </w:r>
    </w:p>
    <w:p w14:paraId="7C928F48" w14:textId="77777777" w:rsidR="007741B7" w:rsidRDefault="007741B7" w:rsidP="007741B7">
      <w:pPr>
        <w:spacing w:line="256" w:lineRule="auto"/>
        <w:jc w:val="center"/>
        <w:rPr>
          <w:b/>
          <w:bCs/>
        </w:rPr>
      </w:pPr>
      <w:r>
        <w:rPr>
          <w:b/>
          <w:bCs/>
        </w:rPr>
        <w:t> </w:t>
      </w:r>
    </w:p>
    <w:p w14:paraId="1D8FC8E6" w14:textId="77777777" w:rsidR="007741B7" w:rsidRDefault="007741B7" w:rsidP="007741B7">
      <w:pPr>
        <w:widowControl w:val="0"/>
      </w:pPr>
      <w:r>
        <w:rPr>
          <w:b/>
          <w:bCs/>
        </w:rPr>
        <w:t xml:space="preserve">Sunday, </w:t>
      </w:r>
      <w:r>
        <w:t xml:space="preserve">February 1, 2026 @ 9:00 a.m. </w:t>
      </w:r>
      <w:r>
        <w:rPr>
          <w:b/>
          <w:bCs/>
        </w:rPr>
        <w:t>4th Epiphany/The Presentation of Our Lord</w:t>
      </w:r>
      <w:r>
        <w:t xml:space="preserve"> </w:t>
      </w:r>
      <w:r>
        <w:tab/>
      </w:r>
      <w:r>
        <w:tab/>
      </w:r>
      <w:r>
        <w:tab/>
      </w:r>
      <w:r>
        <w:tab/>
      </w:r>
      <w:r>
        <w:tab/>
        <w:t xml:space="preserve">                 Worship/Sanctuary with Coffee after </w:t>
      </w:r>
    </w:p>
    <w:p w14:paraId="301AF041" w14:textId="77777777" w:rsidR="007741B7" w:rsidRDefault="007741B7" w:rsidP="007741B7">
      <w:pPr>
        <w:widowControl w:val="0"/>
      </w:pPr>
      <w:r>
        <w:rPr>
          <w:b/>
          <w:bCs/>
        </w:rPr>
        <w:t xml:space="preserve">Tuesday, </w:t>
      </w:r>
      <w:r>
        <w:t>February 3, 2026 @ 10:00 a.m. Altar Guild Meeting/Green Room</w:t>
      </w:r>
    </w:p>
    <w:p w14:paraId="147FB925" w14:textId="77777777" w:rsidR="007741B7" w:rsidRDefault="007741B7" w:rsidP="007741B7">
      <w:pPr>
        <w:widowControl w:val="0"/>
      </w:pPr>
      <w:r>
        <w:rPr>
          <w:b/>
          <w:bCs/>
        </w:rPr>
        <w:t xml:space="preserve">Wednesday, </w:t>
      </w:r>
      <w:r>
        <w:t>February 4, 2026 @ 9:15 .m. Bible Study/Luther House</w:t>
      </w:r>
    </w:p>
    <w:p w14:paraId="02EE7785" w14:textId="77777777" w:rsidR="007741B7" w:rsidRDefault="007741B7" w:rsidP="007741B7">
      <w:pPr>
        <w:widowControl w:val="0"/>
      </w:pPr>
      <w:r>
        <w:tab/>
      </w:r>
      <w:r>
        <w:tab/>
      </w:r>
      <w:r>
        <w:tab/>
      </w:r>
      <w:r>
        <w:tab/>
        <w:t xml:space="preserve">  @10:00 a.m. God’s Purls/St. Paul Room</w:t>
      </w:r>
    </w:p>
    <w:p w14:paraId="116BC9D7" w14:textId="77777777" w:rsidR="007741B7" w:rsidRDefault="007741B7" w:rsidP="007741B7">
      <w:pPr>
        <w:widowControl w:val="0"/>
      </w:pPr>
      <w:r>
        <w:tab/>
      </w:r>
      <w:r>
        <w:tab/>
      </w:r>
      <w:r>
        <w:tab/>
      </w:r>
      <w:r>
        <w:tab/>
        <w:t xml:space="preserve">   @4:30 p.m. Choir Rehearsal/Sanctuary</w:t>
      </w:r>
    </w:p>
    <w:p w14:paraId="6F2AEA23" w14:textId="77777777" w:rsidR="007741B7" w:rsidRDefault="007741B7" w:rsidP="007741B7">
      <w:pPr>
        <w:widowControl w:val="0"/>
        <w:rPr>
          <w:b/>
          <w:bCs/>
        </w:rPr>
      </w:pPr>
      <w:r>
        <w:rPr>
          <w:b/>
          <w:bCs/>
        </w:rPr>
        <w:t xml:space="preserve">Thursday, February 5, 2026 @ 4:00 p – 10:00 p GIVE BACK at </w:t>
      </w:r>
    </w:p>
    <w:p w14:paraId="5C6537ED" w14:textId="77777777" w:rsidR="007741B7" w:rsidRDefault="007741B7" w:rsidP="007741B7">
      <w:pPr>
        <w:widowControl w:val="0"/>
        <w:rPr>
          <w:b/>
          <w:bCs/>
        </w:rPr>
      </w:pPr>
      <w:r>
        <w:rPr>
          <w:b/>
          <w:bCs/>
        </w:rPr>
        <w:tab/>
      </w:r>
      <w:r>
        <w:rPr>
          <w:b/>
          <w:bCs/>
        </w:rPr>
        <w:tab/>
      </w:r>
      <w:r>
        <w:rPr>
          <w:b/>
          <w:bCs/>
        </w:rPr>
        <w:tab/>
      </w:r>
      <w:r>
        <w:rPr>
          <w:b/>
          <w:bCs/>
        </w:rPr>
        <w:tab/>
      </w:r>
      <w:r>
        <w:rPr>
          <w:b/>
          <w:bCs/>
        </w:rPr>
        <w:tab/>
      </w:r>
      <w:r>
        <w:rPr>
          <w:b/>
          <w:bCs/>
        </w:rPr>
        <w:tab/>
      </w:r>
      <w:r>
        <w:rPr>
          <w:b/>
          <w:bCs/>
        </w:rPr>
        <w:tab/>
      </w:r>
      <w:r>
        <w:rPr>
          <w:b/>
          <w:bCs/>
        </w:rPr>
        <w:tab/>
        <w:t xml:space="preserve">        Galveston Steakhouse</w:t>
      </w:r>
    </w:p>
    <w:p w14:paraId="321F58A3" w14:textId="77777777" w:rsidR="007741B7" w:rsidRDefault="007741B7" w:rsidP="007741B7">
      <w:pPr>
        <w:widowControl w:val="0"/>
      </w:pPr>
      <w:r>
        <w:rPr>
          <w:b/>
          <w:bCs/>
        </w:rPr>
        <w:tab/>
      </w:r>
      <w:r>
        <w:rPr>
          <w:b/>
          <w:bCs/>
        </w:rPr>
        <w:tab/>
      </w:r>
      <w:r>
        <w:rPr>
          <w:b/>
          <w:bCs/>
        </w:rPr>
        <w:tab/>
      </w:r>
      <w:r>
        <w:rPr>
          <w:b/>
          <w:bCs/>
        </w:rPr>
        <w:tab/>
      </w:r>
      <w:r>
        <w:t xml:space="preserve"> ? Faith Circle</w:t>
      </w:r>
    </w:p>
    <w:p w14:paraId="77984160" w14:textId="77777777" w:rsidR="007741B7" w:rsidRDefault="007741B7" w:rsidP="007741B7">
      <w:pPr>
        <w:widowControl w:val="0"/>
      </w:pPr>
      <w:r>
        <w:tab/>
      </w:r>
      <w:r>
        <w:tab/>
      </w:r>
      <w:r>
        <w:tab/>
      </w:r>
      <w:r>
        <w:tab/>
        <w:t xml:space="preserve"> @ 4:00 p.m. 150</w:t>
      </w:r>
      <w:r>
        <w:rPr>
          <w:vertAlign w:val="superscript"/>
        </w:rPr>
        <w:t>th</w:t>
      </w:r>
      <w:r>
        <w:t xml:space="preserve"> Anniversary Comm. Mtg./Luther House </w:t>
      </w:r>
    </w:p>
    <w:p w14:paraId="2710E9C0" w14:textId="77777777" w:rsidR="007741B7" w:rsidRDefault="007741B7" w:rsidP="007741B7">
      <w:pPr>
        <w:widowControl w:val="0"/>
      </w:pPr>
      <w:r>
        <w:rPr>
          <w:b/>
          <w:bCs/>
        </w:rPr>
        <w:t xml:space="preserve">Saturday, </w:t>
      </w:r>
      <w:r>
        <w:t xml:space="preserve">February 7, 2026 @ 4:00 p.m. </w:t>
      </w:r>
      <w:r>
        <w:rPr>
          <w:b/>
          <w:bCs/>
        </w:rPr>
        <w:t>5</w:t>
      </w:r>
      <w:r>
        <w:rPr>
          <w:b/>
          <w:bCs/>
          <w:vertAlign w:val="superscript"/>
        </w:rPr>
        <w:t>th</w:t>
      </w:r>
      <w:r>
        <w:rPr>
          <w:b/>
          <w:bCs/>
        </w:rPr>
        <w:t xml:space="preserve"> Epiphany</w:t>
      </w:r>
      <w:r>
        <w:t xml:space="preserve"> Worship Service/Sanctuary</w:t>
      </w:r>
    </w:p>
    <w:p w14:paraId="4EE4378D" w14:textId="77777777" w:rsidR="007741B7" w:rsidRDefault="007741B7" w:rsidP="007741B7">
      <w:pPr>
        <w:spacing w:line="256" w:lineRule="auto"/>
        <w:rPr>
          <w:sz w:val="36"/>
          <w:szCs w:val="36"/>
        </w:rPr>
      </w:pPr>
      <w:r>
        <w:rPr>
          <w:sz w:val="36"/>
          <w:szCs w:val="36"/>
        </w:rPr>
        <w:t> </w:t>
      </w:r>
    </w:p>
    <w:p w14:paraId="2433FD08" w14:textId="77777777" w:rsidR="007741B7" w:rsidRDefault="007741B7" w:rsidP="007741B7">
      <w:pPr>
        <w:widowControl w:val="0"/>
      </w:pPr>
      <w:r>
        <w:rPr>
          <w:b/>
          <w:bCs/>
        </w:rPr>
        <w:t xml:space="preserve">Sunday, </w:t>
      </w:r>
      <w:r>
        <w:t xml:space="preserve">February 8, 2026 @ 9:00 a.m. </w:t>
      </w:r>
      <w:r>
        <w:rPr>
          <w:b/>
          <w:bCs/>
        </w:rPr>
        <w:t>5</w:t>
      </w:r>
      <w:r>
        <w:rPr>
          <w:b/>
          <w:bCs/>
          <w:vertAlign w:val="superscript"/>
        </w:rPr>
        <w:t>th</w:t>
      </w:r>
      <w:r>
        <w:rPr>
          <w:b/>
          <w:bCs/>
        </w:rPr>
        <w:t xml:space="preserve"> Epiphany </w:t>
      </w:r>
      <w:r>
        <w:t xml:space="preserve">Worship Service/Sanctuary </w:t>
      </w:r>
      <w:r>
        <w:tab/>
      </w:r>
      <w:r>
        <w:tab/>
      </w:r>
      <w:r>
        <w:tab/>
      </w:r>
      <w:r>
        <w:tab/>
      </w:r>
      <w:r>
        <w:tab/>
      </w:r>
      <w:r>
        <w:tab/>
      </w:r>
      <w:r>
        <w:tab/>
      </w:r>
      <w:r>
        <w:tab/>
        <w:t xml:space="preserve">                with Coffee after</w:t>
      </w:r>
    </w:p>
    <w:p w14:paraId="797EE974" w14:textId="77777777" w:rsidR="007741B7" w:rsidRDefault="007741B7" w:rsidP="007741B7">
      <w:pPr>
        <w:widowControl w:val="0"/>
      </w:pPr>
      <w:r>
        <w:rPr>
          <w:b/>
          <w:bCs/>
        </w:rPr>
        <w:t xml:space="preserve">Monday, </w:t>
      </w:r>
      <w:r>
        <w:t>February 9, 2026 @ 1:00 p.m. Hope Circle/Green Room</w:t>
      </w:r>
    </w:p>
    <w:p w14:paraId="14CF0745" w14:textId="77777777" w:rsidR="007741B7" w:rsidRDefault="007741B7" w:rsidP="007741B7">
      <w:pPr>
        <w:widowControl w:val="0"/>
      </w:pPr>
      <w:r>
        <w:rPr>
          <w:b/>
          <w:bCs/>
        </w:rPr>
        <w:t xml:space="preserve">Wednesday. </w:t>
      </w:r>
      <w:r>
        <w:t>February 11, 2026 @ 9:15 a.m. Bible Study/Luther House</w:t>
      </w:r>
    </w:p>
    <w:p w14:paraId="6556ACEB" w14:textId="77777777" w:rsidR="007741B7" w:rsidRDefault="007741B7" w:rsidP="007741B7">
      <w:pPr>
        <w:widowControl w:val="0"/>
      </w:pPr>
      <w:r>
        <w:tab/>
      </w:r>
      <w:r>
        <w:tab/>
      </w:r>
      <w:r>
        <w:tab/>
      </w:r>
      <w:r>
        <w:tab/>
        <w:t xml:space="preserve">    @10:00 a.m. God’s Purls/St. Paul Room</w:t>
      </w:r>
    </w:p>
    <w:p w14:paraId="49349ED1" w14:textId="77777777" w:rsidR="007741B7" w:rsidRDefault="007741B7" w:rsidP="007741B7">
      <w:pPr>
        <w:widowControl w:val="0"/>
      </w:pPr>
      <w:r>
        <w:tab/>
      </w:r>
      <w:r>
        <w:tab/>
      </w:r>
      <w:r>
        <w:tab/>
      </w:r>
      <w:r>
        <w:tab/>
        <w:t xml:space="preserve">    @ 3:30 p.m. Worship &amp; Music Mtg./Luther House</w:t>
      </w:r>
    </w:p>
    <w:p w14:paraId="02BDA3E7" w14:textId="77777777" w:rsidR="007741B7" w:rsidRDefault="007741B7" w:rsidP="007741B7">
      <w:pPr>
        <w:widowControl w:val="0"/>
      </w:pPr>
      <w:r>
        <w:tab/>
      </w:r>
      <w:r>
        <w:tab/>
      </w:r>
      <w:r>
        <w:tab/>
      </w:r>
      <w:r>
        <w:tab/>
        <w:t xml:space="preserve">    @ 4:30 p.m. Choir Rehearsal/Sanctuary</w:t>
      </w:r>
      <w:r>
        <w:tab/>
      </w:r>
    </w:p>
    <w:p w14:paraId="40457E94" w14:textId="77777777" w:rsidR="007741B7" w:rsidRDefault="007741B7" w:rsidP="007741B7">
      <w:pPr>
        <w:widowControl w:val="0"/>
      </w:pPr>
      <w:r>
        <w:rPr>
          <w:b/>
          <w:bCs/>
        </w:rPr>
        <w:t xml:space="preserve">Saturday, </w:t>
      </w:r>
      <w:r>
        <w:t xml:space="preserve">February 14, 2026 @ 4:00 p.m. </w:t>
      </w:r>
      <w:r>
        <w:rPr>
          <w:b/>
          <w:bCs/>
        </w:rPr>
        <w:t>Transfiguration of Our Lord</w:t>
      </w:r>
      <w:r>
        <w:t xml:space="preserve"> Worship</w:t>
      </w:r>
    </w:p>
    <w:p w14:paraId="4515CD4F" w14:textId="77777777" w:rsidR="007741B7" w:rsidRDefault="007741B7" w:rsidP="007741B7">
      <w:pPr>
        <w:spacing w:line="256" w:lineRule="auto"/>
        <w:rPr>
          <w:sz w:val="40"/>
          <w:szCs w:val="40"/>
        </w:rPr>
      </w:pPr>
      <w:r>
        <w:rPr>
          <w:sz w:val="40"/>
          <w:szCs w:val="40"/>
        </w:rPr>
        <w:t> </w:t>
      </w:r>
    </w:p>
    <w:p w14:paraId="70721C80" w14:textId="77777777" w:rsidR="007741B7" w:rsidRDefault="007741B7" w:rsidP="007741B7">
      <w:pPr>
        <w:widowControl w:val="0"/>
      </w:pPr>
      <w:r>
        <w:rPr>
          <w:b/>
          <w:bCs/>
        </w:rPr>
        <w:t xml:space="preserve">Sunday, </w:t>
      </w:r>
      <w:r>
        <w:t xml:space="preserve">February 15, 2026 @ 9:00 a.m. </w:t>
      </w:r>
      <w:r>
        <w:rPr>
          <w:b/>
          <w:bCs/>
        </w:rPr>
        <w:t>Transfiguration of Our Lord</w:t>
      </w:r>
      <w:r>
        <w:t xml:space="preserve"> Worship/</w:t>
      </w:r>
      <w:r>
        <w:tab/>
      </w:r>
      <w:r>
        <w:tab/>
      </w:r>
      <w:r>
        <w:tab/>
      </w:r>
      <w:r>
        <w:tab/>
      </w:r>
      <w:r>
        <w:tab/>
      </w:r>
      <w:r>
        <w:tab/>
        <w:t>Sanctuary with Coffee after</w:t>
      </w:r>
    </w:p>
    <w:p w14:paraId="64BC3B4E" w14:textId="77777777" w:rsidR="007741B7" w:rsidRDefault="007741B7" w:rsidP="007741B7">
      <w:pPr>
        <w:widowControl w:val="0"/>
      </w:pPr>
      <w:r>
        <w:rPr>
          <w:b/>
          <w:bCs/>
        </w:rPr>
        <w:t xml:space="preserve">Wednesday, </w:t>
      </w:r>
      <w:r>
        <w:t xml:space="preserve">February 18, 2026 @ 10:00 a.m. </w:t>
      </w:r>
      <w:r>
        <w:rPr>
          <w:b/>
          <w:bCs/>
        </w:rPr>
        <w:t>Ash Wednesday</w:t>
      </w:r>
      <w:r>
        <w:t xml:space="preserve"> Worship Service</w:t>
      </w:r>
      <w:r>
        <w:tab/>
      </w:r>
      <w:r>
        <w:tab/>
      </w:r>
      <w:r>
        <w:tab/>
      </w:r>
      <w:r>
        <w:tab/>
        <w:t xml:space="preserve">      @ 7:00 p.m. </w:t>
      </w:r>
      <w:r>
        <w:rPr>
          <w:b/>
          <w:bCs/>
        </w:rPr>
        <w:t>Ash Wednesday</w:t>
      </w:r>
      <w:r>
        <w:t xml:space="preserve"> Worship Service</w:t>
      </w:r>
      <w:r>
        <w:tab/>
        <w:t xml:space="preserve">   </w:t>
      </w:r>
    </w:p>
    <w:p w14:paraId="243C1341" w14:textId="77777777" w:rsidR="007741B7" w:rsidRDefault="007741B7" w:rsidP="007741B7">
      <w:pPr>
        <w:widowControl w:val="0"/>
      </w:pPr>
      <w:r>
        <w:rPr>
          <w:b/>
          <w:bCs/>
        </w:rPr>
        <w:t xml:space="preserve">Saturday, </w:t>
      </w:r>
      <w:r>
        <w:t xml:space="preserve">February 21, 2026 @ 4:00 p.m. </w:t>
      </w:r>
      <w:r>
        <w:rPr>
          <w:b/>
          <w:bCs/>
        </w:rPr>
        <w:t>1</w:t>
      </w:r>
      <w:r>
        <w:rPr>
          <w:b/>
          <w:bCs/>
          <w:vertAlign w:val="superscript"/>
        </w:rPr>
        <w:t>st</w:t>
      </w:r>
      <w:r>
        <w:rPr>
          <w:b/>
          <w:bCs/>
        </w:rPr>
        <w:t xml:space="preserve"> Lent</w:t>
      </w:r>
      <w:r>
        <w:t xml:space="preserve"> Worship Service/Sanctuary </w:t>
      </w:r>
    </w:p>
    <w:p w14:paraId="2FBB5804" w14:textId="77777777" w:rsidR="007741B7" w:rsidRDefault="007741B7" w:rsidP="007741B7">
      <w:pPr>
        <w:spacing w:line="256" w:lineRule="auto"/>
      </w:pPr>
      <w:r>
        <w:t> </w:t>
      </w:r>
    </w:p>
    <w:p w14:paraId="412C5C28" w14:textId="77777777" w:rsidR="007741B7" w:rsidRDefault="007741B7" w:rsidP="007741B7">
      <w:pPr>
        <w:spacing w:line="256" w:lineRule="auto"/>
      </w:pPr>
      <w:r>
        <w:t> </w:t>
      </w:r>
    </w:p>
    <w:p w14:paraId="5DD8480A" w14:textId="77777777" w:rsidR="007741B7" w:rsidRDefault="007741B7" w:rsidP="007741B7">
      <w:pPr>
        <w:widowControl w:val="0"/>
      </w:pPr>
      <w:r>
        <w:rPr>
          <w:b/>
          <w:bCs/>
        </w:rPr>
        <w:t xml:space="preserve">Sunday, </w:t>
      </w:r>
      <w:r>
        <w:t xml:space="preserve">February 22, 2026 @ 9:00 a.m. </w:t>
      </w:r>
      <w:r>
        <w:rPr>
          <w:b/>
          <w:bCs/>
        </w:rPr>
        <w:t>1</w:t>
      </w:r>
      <w:r>
        <w:rPr>
          <w:b/>
          <w:bCs/>
          <w:vertAlign w:val="superscript"/>
        </w:rPr>
        <w:t>st</w:t>
      </w:r>
      <w:r>
        <w:rPr>
          <w:b/>
          <w:bCs/>
        </w:rPr>
        <w:t xml:space="preserve"> Lent</w:t>
      </w:r>
      <w:r>
        <w:t xml:space="preserve"> Worship Service/Sanctuary with </w:t>
      </w:r>
      <w:r>
        <w:tab/>
      </w:r>
      <w:r>
        <w:tab/>
      </w:r>
      <w:r>
        <w:tab/>
      </w:r>
      <w:r>
        <w:tab/>
      </w:r>
      <w:r>
        <w:tab/>
      </w:r>
      <w:r>
        <w:tab/>
      </w:r>
      <w:r>
        <w:tab/>
        <w:t xml:space="preserve">                                      Coffee after  </w:t>
      </w:r>
    </w:p>
    <w:p w14:paraId="4D509BD9" w14:textId="77777777" w:rsidR="007741B7" w:rsidRDefault="007741B7" w:rsidP="007741B7">
      <w:pPr>
        <w:widowControl w:val="0"/>
      </w:pPr>
      <w:r>
        <w:rPr>
          <w:b/>
          <w:bCs/>
        </w:rPr>
        <w:t xml:space="preserve">Monday, </w:t>
      </w:r>
      <w:r>
        <w:t>February 23, 2026 @ 2:00 p.m. Executive Board Meeting/ Luther House</w:t>
      </w:r>
    </w:p>
    <w:p w14:paraId="2877A31C" w14:textId="77777777" w:rsidR="007741B7" w:rsidRDefault="007741B7" w:rsidP="007741B7">
      <w:pPr>
        <w:widowControl w:val="0"/>
      </w:pPr>
      <w:r>
        <w:rPr>
          <w:b/>
          <w:bCs/>
        </w:rPr>
        <w:t xml:space="preserve">Wednesday, </w:t>
      </w:r>
      <w:r>
        <w:t>February 25, 2026 @ 9:15 a.m. Bible Study/Luther House</w:t>
      </w:r>
    </w:p>
    <w:p w14:paraId="10B92365" w14:textId="77777777" w:rsidR="007741B7" w:rsidRDefault="007741B7" w:rsidP="007741B7">
      <w:pPr>
        <w:widowControl w:val="0"/>
      </w:pPr>
      <w:r>
        <w:tab/>
      </w:r>
      <w:r>
        <w:tab/>
      </w:r>
      <w:r>
        <w:tab/>
      </w:r>
      <w:r>
        <w:tab/>
        <w:t xml:space="preserve">    @ 10:00 a.m. God’s Purls/St. Paul Room</w:t>
      </w:r>
    </w:p>
    <w:p w14:paraId="298F9257" w14:textId="77777777" w:rsidR="007741B7" w:rsidRDefault="007741B7" w:rsidP="007741B7">
      <w:pPr>
        <w:widowControl w:val="0"/>
      </w:pPr>
      <w:r>
        <w:tab/>
      </w:r>
      <w:r>
        <w:tab/>
      </w:r>
      <w:r>
        <w:tab/>
      </w:r>
      <w:r>
        <w:tab/>
        <w:t xml:space="preserve">    @ 4:30 p.m. Choir Rehearsal/Sanctuary</w:t>
      </w:r>
    </w:p>
    <w:p w14:paraId="03EDD360" w14:textId="77777777" w:rsidR="007741B7" w:rsidRDefault="007741B7" w:rsidP="007741B7">
      <w:pPr>
        <w:widowControl w:val="0"/>
      </w:pPr>
      <w:r>
        <w:rPr>
          <w:b/>
          <w:bCs/>
        </w:rPr>
        <w:t xml:space="preserve">Thursday, </w:t>
      </w:r>
      <w:r>
        <w:t>February 26, 2026 @ 3:00 p.m. Church Council Meeting/St. Paul Room</w:t>
      </w:r>
    </w:p>
    <w:p w14:paraId="55D2AD17" w14:textId="77777777" w:rsidR="007741B7" w:rsidRDefault="007741B7" w:rsidP="007741B7">
      <w:pPr>
        <w:spacing w:line="256" w:lineRule="auto"/>
      </w:pPr>
      <w:r>
        <w:rPr>
          <w:b/>
          <w:bCs/>
        </w:rPr>
        <w:t xml:space="preserve">Saturday, </w:t>
      </w:r>
      <w:r>
        <w:t xml:space="preserve">February 28, 2026 @ 4:00 p.m. </w:t>
      </w:r>
      <w:r>
        <w:rPr>
          <w:b/>
          <w:bCs/>
        </w:rPr>
        <w:t>2</w:t>
      </w:r>
      <w:r>
        <w:rPr>
          <w:b/>
          <w:bCs/>
          <w:vertAlign w:val="superscript"/>
        </w:rPr>
        <w:t>nd</w:t>
      </w:r>
      <w:r>
        <w:rPr>
          <w:b/>
          <w:bCs/>
        </w:rPr>
        <w:t xml:space="preserve"> Lent</w:t>
      </w:r>
      <w:r>
        <w:t xml:space="preserve"> Worship Service/Sanctuary </w:t>
      </w:r>
    </w:p>
    <w:p w14:paraId="0E47336F" w14:textId="77777777" w:rsidR="007741B7" w:rsidRDefault="007741B7" w:rsidP="007741B7">
      <w:pPr>
        <w:widowControl w:val="0"/>
        <w:rPr>
          <w:rFonts w:ascii="Calibri" w:hAnsi="Calibri" w:cs="Calibri"/>
        </w:rPr>
      </w:pPr>
      <w:r>
        <w:t> </w:t>
      </w:r>
    </w:p>
    <w:p w14:paraId="4D534675" w14:textId="13ED77AB" w:rsidR="007741B7" w:rsidRDefault="007741B7"/>
    <w:p w14:paraId="15D9D7A8" w14:textId="77777777" w:rsidR="007741B7" w:rsidRDefault="007741B7"/>
    <w:p w14:paraId="61331176" w14:textId="77777777" w:rsidR="007741B7" w:rsidRDefault="007741B7"/>
    <w:p w14:paraId="7F31B601" w14:textId="77777777" w:rsidR="007741B7" w:rsidRDefault="007741B7"/>
    <w:p w14:paraId="312031E9" w14:textId="77777777" w:rsidR="007741B7" w:rsidRDefault="007741B7"/>
    <w:p w14:paraId="1A68AF5D" w14:textId="77777777" w:rsidR="007741B7" w:rsidRDefault="007741B7" w:rsidP="007741B7">
      <w:pPr>
        <w:widowControl w:val="0"/>
        <w:spacing w:after="160" w:line="256" w:lineRule="auto"/>
        <w:jc w:val="center"/>
        <w:rPr>
          <w:rFonts w:ascii="Curlz MT" w:hAnsi="Curlz MT"/>
          <w:sz w:val="52"/>
          <w:szCs w:val="52"/>
        </w:rPr>
      </w:pPr>
      <w:r>
        <w:rPr>
          <w:rFonts w:ascii="Curlz MT" w:hAnsi="Curlz MT"/>
          <w:sz w:val="52"/>
          <w:szCs w:val="52"/>
        </w:rPr>
        <w:lastRenderedPageBreak/>
        <w:t>Thank$ for $haring</w:t>
      </w:r>
    </w:p>
    <w:p w14:paraId="3D1C39AC" w14:textId="77777777" w:rsidR="007741B7" w:rsidRDefault="007741B7" w:rsidP="007741B7">
      <w:pPr>
        <w:jc w:val="both"/>
      </w:pPr>
      <w:r>
        <w:t xml:space="preserve">Thank you to all who participate in our Give-Back opportunities each month where we earn $$ to add to our Mission of the Month donations from our congregation to those in our community who need our help!  </w:t>
      </w:r>
    </w:p>
    <w:p w14:paraId="7EDD4420" w14:textId="77777777" w:rsidR="007741B7" w:rsidRDefault="007741B7" w:rsidP="007741B7">
      <w:pPr>
        <w:jc w:val="both"/>
        <w:rPr>
          <w:b/>
          <w:bCs/>
        </w:rPr>
      </w:pPr>
      <w:r>
        <w:tab/>
        <w:t xml:space="preserve">On January 7th, 2026 we earned $114 from our Give Back at 5 Guys.” </w:t>
      </w:r>
      <w:r>
        <w:rPr>
          <w:b/>
          <w:bCs/>
        </w:rPr>
        <w:t xml:space="preserve">On </w:t>
      </w:r>
    </w:p>
    <w:p w14:paraId="098B7078" w14:textId="77777777" w:rsidR="007741B7" w:rsidRDefault="007741B7" w:rsidP="007741B7">
      <w:pPr>
        <w:jc w:val="both"/>
      </w:pPr>
      <w:r>
        <w:rPr>
          <w:b/>
          <w:bCs/>
        </w:rPr>
        <w:t>Thursday, February 5,</w:t>
      </w:r>
      <w:r>
        <w:t xml:space="preserve"> </w:t>
      </w:r>
      <w:r>
        <w:rPr>
          <w:b/>
          <w:bCs/>
        </w:rPr>
        <w:t>2026</w:t>
      </w:r>
      <w:r>
        <w:t xml:space="preserve"> we’re going to meet at </w:t>
      </w:r>
      <w:r>
        <w:rPr>
          <w:b/>
          <w:bCs/>
        </w:rPr>
        <w:t xml:space="preserve">Galveston Steak House for our GIVE BACK </w:t>
      </w:r>
      <w:r>
        <w:t xml:space="preserve">from 4pm—10pm.  Here are two coupons—one for you and one for a friend. </w:t>
      </w:r>
    </w:p>
    <w:p w14:paraId="45667459" w14:textId="77777777" w:rsidR="007741B7" w:rsidRDefault="007741B7" w:rsidP="007741B7">
      <w:pPr>
        <w:jc w:val="both"/>
      </w:pPr>
      <w:r>
        <w:t> </w:t>
      </w:r>
    </w:p>
    <w:p w14:paraId="068A627C" w14:textId="77777777" w:rsidR="007741B7" w:rsidRDefault="007741B7" w:rsidP="007741B7">
      <w:pPr>
        <w:widowControl w:val="0"/>
        <w:rPr>
          <w:rFonts w:ascii="Calibri" w:hAnsi="Calibri" w:cs="Calibri"/>
        </w:rPr>
      </w:pPr>
      <w:r>
        <w:t> </w:t>
      </w:r>
    </w:p>
    <w:p w14:paraId="3B2780B3" w14:textId="2CEA15CF" w:rsidR="007741B7" w:rsidRDefault="007741B7">
      <w:r>
        <w:rPr>
          <w:noProof/>
        </w:rPr>
        <w:drawing>
          <wp:anchor distT="36576" distB="36576" distL="36576" distR="36576" simplePos="0" relativeHeight="251662336" behindDoc="0" locked="0" layoutInCell="1" allowOverlap="1" wp14:anchorId="5AC6CBB3" wp14:editId="1105F73A">
            <wp:simplePos x="0" y="0"/>
            <wp:positionH relativeFrom="column">
              <wp:posOffset>0</wp:posOffset>
            </wp:positionH>
            <wp:positionV relativeFrom="paragraph">
              <wp:posOffset>36195</wp:posOffset>
            </wp:positionV>
            <wp:extent cx="3569970" cy="1862455"/>
            <wp:effectExtent l="0" t="0" r="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l="1575" t="3232" b="6464"/>
                    <a:stretch>
                      <a:fillRect/>
                    </a:stretch>
                  </pic:blipFill>
                  <pic:spPr bwMode="auto">
                    <a:xfrm>
                      <a:off x="0" y="0"/>
                      <a:ext cx="3569970" cy="18624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58130AF" w14:textId="77777777" w:rsidR="007741B7" w:rsidRDefault="007741B7"/>
    <w:p w14:paraId="7835ABB9" w14:textId="77777777" w:rsidR="007741B7" w:rsidRDefault="007741B7"/>
    <w:p w14:paraId="3E09C5AD" w14:textId="77777777" w:rsidR="007741B7" w:rsidRDefault="007741B7"/>
    <w:p w14:paraId="17F1663A" w14:textId="77777777" w:rsidR="007741B7" w:rsidRDefault="007741B7"/>
    <w:p w14:paraId="22EB7386" w14:textId="77777777" w:rsidR="007741B7" w:rsidRDefault="007741B7"/>
    <w:p w14:paraId="3DBB94DA" w14:textId="77777777" w:rsidR="007741B7" w:rsidRDefault="007741B7"/>
    <w:p w14:paraId="604A395F" w14:textId="77777777" w:rsidR="007741B7" w:rsidRDefault="007741B7"/>
    <w:p w14:paraId="1A87EAF9" w14:textId="77777777" w:rsidR="007741B7" w:rsidRDefault="007741B7"/>
    <w:p w14:paraId="6B4E16CA" w14:textId="77777777" w:rsidR="007741B7" w:rsidRDefault="007741B7"/>
    <w:p w14:paraId="2DCD3666" w14:textId="77777777" w:rsidR="007741B7" w:rsidRDefault="007741B7"/>
    <w:p w14:paraId="34ACBA00" w14:textId="77777777" w:rsidR="007741B7" w:rsidRDefault="007741B7"/>
    <w:p w14:paraId="61686EC2" w14:textId="77777777" w:rsidR="007741B7" w:rsidRDefault="007741B7"/>
    <w:p w14:paraId="7E6E03BB" w14:textId="1A7FFFC8" w:rsidR="007741B7" w:rsidRDefault="007741B7">
      <w:r>
        <w:rPr>
          <w:noProof/>
        </w:rPr>
        <w:drawing>
          <wp:anchor distT="36576" distB="36576" distL="36576" distR="36576" simplePos="0" relativeHeight="251664384" behindDoc="0" locked="0" layoutInCell="1" allowOverlap="1" wp14:anchorId="3B845FEB" wp14:editId="6060800E">
            <wp:simplePos x="0" y="0"/>
            <wp:positionH relativeFrom="column">
              <wp:posOffset>0</wp:posOffset>
            </wp:positionH>
            <wp:positionV relativeFrom="paragraph">
              <wp:posOffset>36830</wp:posOffset>
            </wp:positionV>
            <wp:extent cx="3569970" cy="1862455"/>
            <wp:effectExtent l="0" t="0" r="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l="1575" t="3232" b="6464"/>
                    <a:stretch>
                      <a:fillRect/>
                    </a:stretch>
                  </pic:blipFill>
                  <pic:spPr bwMode="auto">
                    <a:xfrm>
                      <a:off x="0" y="0"/>
                      <a:ext cx="3569970" cy="18624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D92156B" w14:textId="77777777" w:rsidR="007741B7" w:rsidRDefault="007741B7"/>
    <w:p w14:paraId="484C86B5" w14:textId="77777777" w:rsidR="007741B7" w:rsidRDefault="007741B7"/>
    <w:p w14:paraId="3AD8A99E" w14:textId="77777777" w:rsidR="007741B7" w:rsidRDefault="007741B7"/>
    <w:p w14:paraId="24EFE067" w14:textId="77777777" w:rsidR="007741B7" w:rsidRDefault="007741B7"/>
    <w:p w14:paraId="21808645" w14:textId="77777777" w:rsidR="007741B7" w:rsidRDefault="007741B7"/>
    <w:p w14:paraId="5AABB70B" w14:textId="77777777" w:rsidR="007741B7" w:rsidRDefault="007741B7"/>
    <w:p w14:paraId="089A00C2" w14:textId="77777777" w:rsidR="007741B7" w:rsidRDefault="007741B7"/>
    <w:p w14:paraId="171BCB33" w14:textId="77777777" w:rsidR="007741B7" w:rsidRDefault="007741B7"/>
    <w:p w14:paraId="204F2A43" w14:textId="77777777" w:rsidR="007741B7" w:rsidRDefault="007741B7"/>
    <w:p w14:paraId="181511CD" w14:textId="77777777" w:rsidR="007741B7" w:rsidRDefault="007741B7"/>
    <w:p w14:paraId="7B58A78E" w14:textId="77777777" w:rsidR="007741B7" w:rsidRDefault="007741B7"/>
    <w:p w14:paraId="1320FABC" w14:textId="77777777" w:rsidR="007741B7" w:rsidRDefault="007741B7"/>
    <w:p w14:paraId="733FB36B" w14:textId="77777777" w:rsidR="007741B7" w:rsidRDefault="007741B7"/>
    <w:p w14:paraId="6DD307C1" w14:textId="77777777" w:rsidR="007741B7" w:rsidRDefault="007741B7"/>
    <w:p w14:paraId="53DD68EE" w14:textId="77777777" w:rsidR="007741B7" w:rsidRDefault="007741B7"/>
    <w:p w14:paraId="700F4900" w14:textId="77777777" w:rsidR="007741B7" w:rsidRDefault="007741B7"/>
    <w:p w14:paraId="15707D56" w14:textId="77777777" w:rsidR="007741B7" w:rsidRDefault="007741B7"/>
    <w:p w14:paraId="17851B4B" w14:textId="77777777" w:rsidR="007741B7" w:rsidRDefault="007741B7"/>
    <w:p w14:paraId="6874D7EC" w14:textId="77777777" w:rsidR="007741B7" w:rsidRDefault="007741B7"/>
    <w:p w14:paraId="658C641B" w14:textId="77777777" w:rsidR="007741B7" w:rsidRDefault="007741B7"/>
    <w:p w14:paraId="55E944D0" w14:textId="77777777" w:rsidR="007741B7" w:rsidRDefault="007741B7"/>
    <w:p w14:paraId="650157A5" w14:textId="36DCC10C" w:rsidR="007741B7" w:rsidRDefault="007741B7"/>
    <w:p w14:paraId="7F8C3DFD" w14:textId="4DE6BE1A" w:rsidR="007741B7" w:rsidRDefault="007741B7">
      <w:r>
        <w:rPr>
          <w:noProof/>
        </w:rPr>
        <w:drawing>
          <wp:anchor distT="36576" distB="36576" distL="36576" distR="36576" simplePos="0" relativeHeight="251660288" behindDoc="0" locked="0" layoutInCell="1" allowOverlap="1" wp14:anchorId="65EA22F6" wp14:editId="38F7CF56">
            <wp:simplePos x="0" y="0"/>
            <wp:positionH relativeFrom="column">
              <wp:posOffset>-400050</wp:posOffset>
            </wp:positionH>
            <wp:positionV relativeFrom="paragraph">
              <wp:posOffset>215900</wp:posOffset>
            </wp:positionV>
            <wp:extent cx="6858000" cy="54483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l="39043" t="11804" r="4196" b="8028"/>
                    <a:stretch>
                      <a:fillRect/>
                    </a:stretch>
                  </pic:blipFill>
                  <pic:spPr bwMode="auto">
                    <a:xfrm rot="-5400000">
                      <a:off x="0" y="0"/>
                      <a:ext cx="6858000" cy="5448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2330613" w14:textId="77777777" w:rsidR="007741B7" w:rsidRDefault="007741B7"/>
    <w:p w14:paraId="3A7CE7C9" w14:textId="77777777" w:rsidR="007741B7" w:rsidRDefault="007741B7"/>
    <w:p w14:paraId="64D4DE89" w14:textId="77777777" w:rsidR="007741B7" w:rsidRDefault="007741B7"/>
    <w:p w14:paraId="556A29C6" w14:textId="77777777" w:rsidR="007741B7" w:rsidRDefault="007741B7"/>
    <w:p w14:paraId="64D1825F" w14:textId="77777777" w:rsidR="007741B7" w:rsidRDefault="007741B7"/>
    <w:p w14:paraId="54835080" w14:textId="77777777" w:rsidR="007741B7" w:rsidRDefault="007741B7"/>
    <w:p w14:paraId="4CB41E1C" w14:textId="77777777" w:rsidR="007741B7" w:rsidRDefault="007741B7"/>
    <w:p w14:paraId="34F3E952" w14:textId="77777777" w:rsidR="007741B7" w:rsidRDefault="007741B7"/>
    <w:p w14:paraId="0C4ABDC4" w14:textId="77777777" w:rsidR="007741B7" w:rsidRDefault="007741B7"/>
    <w:p w14:paraId="2A5ECCEA" w14:textId="77777777" w:rsidR="007741B7" w:rsidRDefault="007741B7"/>
    <w:p w14:paraId="11E7F624" w14:textId="77777777" w:rsidR="007741B7" w:rsidRDefault="007741B7"/>
    <w:p w14:paraId="0ADA8159" w14:textId="77777777" w:rsidR="007741B7" w:rsidRDefault="007741B7"/>
    <w:p w14:paraId="7BA0E4A2" w14:textId="77777777" w:rsidR="007741B7" w:rsidRDefault="007741B7"/>
    <w:p w14:paraId="6670089F" w14:textId="77777777" w:rsidR="007741B7" w:rsidRDefault="007741B7"/>
    <w:p w14:paraId="730799A5" w14:textId="77777777" w:rsidR="007741B7" w:rsidRDefault="007741B7"/>
    <w:p w14:paraId="059E3FA3" w14:textId="77777777" w:rsidR="007741B7" w:rsidRDefault="007741B7"/>
    <w:p w14:paraId="22FC0AE3" w14:textId="77777777" w:rsidR="007741B7" w:rsidRDefault="007741B7"/>
    <w:p w14:paraId="3A3A628F" w14:textId="77777777" w:rsidR="007741B7" w:rsidRDefault="007741B7"/>
    <w:p w14:paraId="6CE3D559" w14:textId="77777777" w:rsidR="007741B7" w:rsidRDefault="007741B7"/>
    <w:p w14:paraId="7B7CA985" w14:textId="77777777" w:rsidR="007741B7" w:rsidRDefault="007741B7"/>
    <w:p w14:paraId="78804C9F" w14:textId="77777777" w:rsidR="007741B7" w:rsidRDefault="007741B7"/>
    <w:p w14:paraId="6D0872F5" w14:textId="77777777" w:rsidR="007741B7" w:rsidRDefault="007741B7"/>
    <w:p w14:paraId="782F234D" w14:textId="77777777" w:rsidR="007741B7" w:rsidRDefault="007741B7"/>
    <w:p w14:paraId="436A3C61" w14:textId="77777777" w:rsidR="007741B7" w:rsidRDefault="007741B7"/>
    <w:p w14:paraId="5D9B355F" w14:textId="77777777" w:rsidR="007741B7" w:rsidRDefault="007741B7"/>
    <w:p w14:paraId="265B5913" w14:textId="77777777" w:rsidR="007741B7" w:rsidRDefault="007741B7"/>
    <w:p w14:paraId="19750665" w14:textId="77777777" w:rsidR="007741B7" w:rsidRDefault="007741B7"/>
    <w:p w14:paraId="39831806" w14:textId="77777777" w:rsidR="007741B7" w:rsidRDefault="007741B7"/>
    <w:p w14:paraId="753D7505" w14:textId="77777777" w:rsidR="007741B7" w:rsidRDefault="007741B7"/>
    <w:p w14:paraId="51BF2EA9" w14:textId="77777777" w:rsidR="007741B7" w:rsidRDefault="007741B7"/>
    <w:p w14:paraId="2E6DEE53" w14:textId="77777777" w:rsidR="007741B7" w:rsidRDefault="007741B7"/>
    <w:p w14:paraId="4A5CB354" w14:textId="77777777" w:rsidR="007741B7" w:rsidRDefault="007741B7"/>
    <w:p w14:paraId="61587ACD" w14:textId="77777777" w:rsidR="007741B7" w:rsidRDefault="007741B7"/>
    <w:p w14:paraId="1A6BE9C9" w14:textId="77777777" w:rsidR="007741B7" w:rsidRDefault="007741B7"/>
    <w:p w14:paraId="38F4794B" w14:textId="77777777" w:rsidR="007741B7" w:rsidRDefault="007741B7"/>
    <w:p w14:paraId="15DE11B5" w14:textId="77777777" w:rsidR="007741B7" w:rsidRDefault="007741B7"/>
    <w:p w14:paraId="035A0FF8" w14:textId="77777777" w:rsidR="007741B7" w:rsidRDefault="007741B7"/>
    <w:p w14:paraId="31234DF3" w14:textId="77777777" w:rsidR="007741B7" w:rsidRDefault="007741B7"/>
    <w:p w14:paraId="3272273D" w14:textId="77777777" w:rsidR="007741B7" w:rsidRDefault="007741B7"/>
    <w:p w14:paraId="60581F55" w14:textId="77777777" w:rsidR="007741B7" w:rsidRDefault="007741B7"/>
    <w:p w14:paraId="2FB6E75B" w14:textId="77777777" w:rsidR="007741B7" w:rsidRDefault="007741B7"/>
    <w:p w14:paraId="711D7013" w14:textId="77777777" w:rsidR="007741B7" w:rsidRDefault="007741B7"/>
    <w:p w14:paraId="116184B0" w14:textId="77777777" w:rsidR="007741B7" w:rsidRDefault="007741B7"/>
    <w:p w14:paraId="652C0A1C" w14:textId="77777777" w:rsidR="007741B7" w:rsidRDefault="007741B7"/>
    <w:p w14:paraId="658CBA86" w14:textId="77777777" w:rsidR="007741B7" w:rsidRDefault="007741B7"/>
    <w:p w14:paraId="1E78E12D" w14:textId="34AD5D4E" w:rsidR="007741B7" w:rsidRPr="007E014A" w:rsidRDefault="007741B7">
      <w:r>
        <w:rPr>
          <w:noProof/>
        </w:rPr>
        <w:drawing>
          <wp:anchor distT="36576" distB="36576" distL="36576" distR="36576" simplePos="0" relativeHeight="251658240" behindDoc="0" locked="0" layoutInCell="1" allowOverlap="1" wp14:anchorId="262053BD" wp14:editId="71C73F72">
            <wp:simplePos x="0" y="0"/>
            <wp:positionH relativeFrom="column">
              <wp:posOffset>-486091</wp:posOffset>
            </wp:positionH>
            <wp:positionV relativeFrom="paragraph">
              <wp:posOffset>588327</wp:posOffset>
            </wp:positionV>
            <wp:extent cx="6781800" cy="5427345"/>
            <wp:effectExtent l="0" t="8573"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l="6374" t="10760" r="4590" b="8972"/>
                    <a:stretch>
                      <a:fillRect/>
                    </a:stretch>
                  </pic:blipFill>
                  <pic:spPr bwMode="auto">
                    <a:xfrm rot="-5400000">
                      <a:off x="0" y="0"/>
                      <a:ext cx="6781800" cy="54273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7741B7" w:rsidRPr="007E014A">
      <w:footerReference w:type="even" r:id="rId20"/>
      <w:footerReference w:type="default" r:id="rId2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AAACF3" w14:textId="77777777" w:rsidR="00D77954" w:rsidRDefault="00D77954">
      <w:r>
        <w:separator/>
      </w:r>
    </w:p>
  </w:endnote>
  <w:endnote w:type="continuationSeparator" w:id="0">
    <w:p w14:paraId="606D9649" w14:textId="77777777" w:rsidR="00D77954" w:rsidRDefault="00D77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73D3C" w14:textId="77777777" w:rsidR="00D77954" w:rsidRDefault="00D77954" w:rsidP="000745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E84ED02" w14:textId="77777777" w:rsidR="00D77954" w:rsidRDefault="00D779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70480" w14:textId="77777777" w:rsidR="00D77954" w:rsidRDefault="00D77954" w:rsidP="000745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741B7">
      <w:rPr>
        <w:rStyle w:val="PageNumber"/>
        <w:noProof/>
      </w:rPr>
      <w:t>2</w:t>
    </w:r>
    <w:r>
      <w:rPr>
        <w:rStyle w:val="PageNumber"/>
      </w:rPr>
      <w:fldChar w:fldCharType="end"/>
    </w:r>
  </w:p>
  <w:p w14:paraId="718481A8" w14:textId="77777777" w:rsidR="00D77954" w:rsidRDefault="00D779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46F3B5" w14:textId="77777777" w:rsidR="00D77954" w:rsidRDefault="00D77954">
      <w:r>
        <w:separator/>
      </w:r>
    </w:p>
  </w:footnote>
  <w:footnote w:type="continuationSeparator" w:id="0">
    <w:p w14:paraId="4EC046A4" w14:textId="77777777" w:rsidR="00D77954" w:rsidRDefault="00D779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3B2"/>
    <w:rsid w:val="000745CE"/>
    <w:rsid w:val="002733B2"/>
    <w:rsid w:val="00302151"/>
    <w:rsid w:val="003647D4"/>
    <w:rsid w:val="00411579"/>
    <w:rsid w:val="00544ADA"/>
    <w:rsid w:val="007741B7"/>
    <w:rsid w:val="007E014A"/>
    <w:rsid w:val="00A33B95"/>
    <w:rsid w:val="00AC3FA0"/>
    <w:rsid w:val="00C00D5E"/>
    <w:rsid w:val="00C01B53"/>
    <w:rsid w:val="00D77954"/>
    <w:rsid w:val="00E339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5F096D8"/>
  <w15:chartTrackingRefBased/>
  <w15:docId w15:val="{E2BE3595-948F-46A8-8CAD-CBD367766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ind w:left="360" w:hanging="3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3B2"/>
    <w:pPr>
      <w:spacing w:line="240" w:lineRule="auto"/>
      <w:ind w:left="0" w:firstLine="0"/>
      <w:jc w:val="left"/>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2733B2"/>
    <w:pPr>
      <w:tabs>
        <w:tab w:val="center" w:pos="4320"/>
        <w:tab w:val="right" w:pos="8640"/>
      </w:tabs>
    </w:pPr>
  </w:style>
  <w:style w:type="character" w:customStyle="1" w:styleId="FooterChar">
    <w:name w:val="Footer Char"/>
    <w:basedOn w:val="DefaultParagraphFont"/>
    <w:link w:val="Footer"/>
    <w:rsid w:val="002733B2"/>
    <w:rPr>
      <w:rFonts w:ascii="Times New Roman" w:eastAsia="Times New Roman" w:hAnsi="Times New Roman" w:cs="Times New Roman"/>
      <w:sz w:val="24"/>
      <w:szCs w:val="24"/>
    </w:rPr>
  </w:style>
  <w:style w:type="character" w:styleId="PageNumber">
    <w:name w:val="page number"/>
    <w:basedOn w:val="DefaultParagraphFont"/>
    <w:rsid w:val="002733B2"/>
  </w:style>
  <w:style w:type="paragraph" w:styleId="BalloonText">
    <w:name w:val="Balloon Text"/>
    <w:basedOn w:val="Normal"/>
    <w:link w:val="BalloonTextChar"/>
    <w:uiPriority w:val="99"/>
    <w:semiHidden/>
    <w:unhideWhenUsed/>
    <w:rsid w:val="007E01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14A"/>
    <w:rPr>
      <w:rFonts w:ascii="Segoe UI" w:eastAsia="Times New Roman" w:hAnsi="Segoe UI" w:cs="Segoe UI"/>
      <w:sz w:val="18"/>
      <w:szCs w:val="18"/>
    </w:rPr>
  </w:style>
  <w:style w:type="character" w:styleId="Hyperlink">
    <w:name w:val="Hyperlink"/>
    <w:basedOn w:val="DefaultParagraphFont"/>
    <w:uiPriority w:val="99"/>
    <w:semiHidden/>
    <w:unhideWhenUsed/>
    <w:rsid w:val="007741B7"/>
    <w:rPr>
      <w:color w:val="08529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2260216">
      <w:bodyDiv w:val="1"/>
      <w:marLeft w:val="0"/>
      <w:marRight w:val="0"/>
      <w:marTop w:val="0"/>
      <w:marBottom w:val="0"/>
      <w:divBdr>
        <w:top w:val="none" w:sz="0" w:space="0" w:color="auto"/>
        <w:left w:val="none" w:sz="0" w:space="0" w:color="auto"/>
        <w:bottom w:val="none" w:sz="0" w:space="0" w:color="auto"/>
        <w:right w:val="none" w:sz="0" w:space="0" w:color="auto"/>
      </w:divBdr>
    </w:div>
    <w:div w:id="628704001">
      <w:bodyDiv w:val="1"/>
      <w:marLeft w:val="0"/>
      <w:marRight w:val="0"/>
      <w:marTop w:val="0"/>
      <w:marBottom w:val="0"/>
      <w:divBdr>
        <w:top w:val="none" w:sz="0" w:space="0" w:color="auto"/>
        <w:left w:val="none" w:sz="0" w:space="0" w:color="auto"/>
        <w:bottom w:val="none" w:sz="0" w:space="0" w:color="auto"/>
        <w:right w:val="none" w:sz="0" w:space="0" w:color="auto"/>
      </w:divBdr>
    </w:div>
    <w:div w:id="748889701">
      <w:bodyDiv w:val="1"/>
      <w:marLeft w:val="0"/>
      <w:marRight w:val="0"/>
      <w:marTop w:val="0"/>
      <w:marBottom w:val="0"/>
      <w:divBdr>
        <w:top w:val="none" w:sz="0" w:space="0" w:color="auto"/>
        <w:left w:val="none" w:sz="0" w:space="0" w:color="auto"/>
        <w:bottom w:val="none" w:sz="0" w:space="0" w:color="auto"/>
        <w:right w:val="none" w:sz="0" w:space="0" w:color="auto"/>
      </w:divBdr>
    </w:div>
    <w:div w:id="874007414">
      <w:bodyDiv w:val="1"/>
      <w:marLeft w:val="0"/>
      <w:marRight w:val="0"/>
      <w:marTop w:val="0"/>
      <w:marBottom w:val="0"/>
      <w:divBdr>
        <w:top w:val="none" w:sz="0" w:space="0" w:color="auto"/>
        <w:left w:val="none" w:sz="0" w:space="0" w:color="auto"/>
        <w:bottom w:val="none" w:sz="0" w:space="0" w:color="auto"/>
        <w:right w:val="none" w:sz="0" w:space="0" w:color="auto"/>
      </w:divBdr>
    </w:div>
    <w:div w:id="882710547">
      <w:bodyDiv w:val="1"/>
      <w:marLeft w:val="0"/>
      <w:marRight w:val="0"/>
      <w:marTop w:val="0"/>
      <w:marBottom w:val="0"/>
      <w:divBdr>
        <w:top w:val="none" w:sz="0" w:space="0" w:color="auto"/>
        <w:left w:val="none" w:sz="0" w:space="0" w:color="auto"/>
        <w:bottom w:val="none" w:sz="0" w:space="0" w:color="auto"/>
        <w:right w:val="none" w:sz="0" w:space="0" w:color="auto"/>
      </w:divBdr>
    </w:div>
    <w:div w:id="1230966914">
      <w:bodyDiv w:val="1"/>
      <w:marLeft w:val="0"/>
      <w:marRight w:val="0"/>
      <w:marTop w:val="0"/>
      <w:marBottom w:val="0"/>
      <w:divBdr>
        <w:top w:val="none" w:sz="0" w:space="0" w:color="auto"/>
        <w:left w:val="none" w:sz="0" w:space="0" w:color="auto"/>
        <w:bottom w:val="none" w:sz="0" w:space="0" w:color="auto"/>
        <w:right w:val="none" w:sz="0" w:space="0" w:color="auto"/>
      </w:divBdr>
    </w:div>
    <w:div w:id="1724020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hyperlink" Target="https://www.facebook.com/stpaulmichigancity/"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yperlink" Target="https://www.youtube.com/channel/UC5AIPNaKr3QN50984jGOa1g" TargetMode="External"/><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www.youtube.com/channel/UC5AIPNaKr3QN50984jGOa1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F94A9CEC</Template>
  <TotalTime>60</TotalTime>
  <Pages>21</Pages>
  <Words>4474</Words>
  <Characters>25507</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Reshan</dc:creator>
  <cp:keywords/>
  <dc:description/>
  <cp:lastModifiedBy>Reception Front Desk</cp:lastModifiedBy>
  <cp:revision>8</cp:revision>
  <cp:lastPrinted>2026-01-26T14:55:00Z</cp:lastPrinted>
  <dcterms:created xsi:type="dcterms:W3CDTF">2026-01-21T19:45:00Z</dcterms:created>
  <dcterms:modified xsi:type="dcterms:W3CDTF">2026-01-30T19:13:00Z</dcterms:modified>
</cp:coreProperties>
</file>