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EA2" w:rsidRDefault="007B2ADC" w:rsidP="00D61EA2">
      <w:pPr>
        <w:jc w:val="center"/>
        <w:rPr>
          <w:b/>
        </w:rPr>
      </w:pPr>
      <w:r w:rsidRPr="00363D24">
        <w:rPr>
          <w:b/>
        </w:rPr>
        <w:t>THE FOURTH SUNDAY</w:t>
      </w:r>
      <w:r w:rsidR="00D61EA2" w:rsidRPr="00363D24">
        <w:rPr>
          <w:b/>
        </w:rPr>
        <w:t xml:space="preserve"> AFTER PENTECOST</w:t>
      </w:r>
    </w:p>
    <w:p w:rsidR="00363D24" w:rsidRPr="00363D24" w:rsidRDefault="00363D24" w:rsidP="00D61EA2">
      <w:pPr>
        <w:jc w:val="center"/>
        <w:rPr>
          <w:b/>
        </w:rPr>
      </w:pPr>
      <w:r>
        <w:rPr>
          <w:b/>
        </w:rPr>
        <w:t>June 20, 2021</w:t>
      </w:r>
    </w:p>
    <w:p w:rsidR="00D61EA2" w:rsidRPr="00363D24" w:rsidRDefault="00363D24" w:rsidP="00363D24">
      <w:pPr>
        <w:tabs>
          <w:tab w:val="left" w:pos="3540"/>
        </w:tabs>
        <w:rPr>
          <w:b/>
          <w:sz w:val="12"/>
        </w:rPr>
      </w:pPr>
      <w:r>
        <w:rPr>
          <w:b/>
        </w:rPr>
        <w:tab/>
      </w:r>
    </w:p>
    <w:p w:rsidR="00D61EA2" w:rsidRPr="00363D24" w:rsidRDefault="00D61EA2" w:rsidP="00D61EA2">
      <w:pPr>
        <w:jc w:val="both"/>
      </w:pPr>
      <w:r w:rsidRPr="00363D24">
        <w:rPr>
          <w:b/>
        </w:rPr>
        <w:tab/>
      </w:r>
      <w:r w:rsidRPr="00363D24">
        <w:rPr>
          <w:lang w:val="en-CA"/>
        </w:rPr>
        <w:fldChar w:fldCharType="begin"/>
      </w:r>
      <w:r w:rsidRPr="00363D24">
        <w:rPr>
          <w:lang w:val="en-CA"/>
        </w:rPr>
        <w:instrText xml:space="preserve"> SEQ CHAPTER \h \r 1</w:instrText>
      </w:r>
      <w:r w:rsidRPr="00363D24">
        <w:rPr>
          <w:lang w:val="en-CA"/>
        </w:rPr>
        <w:fldChar w:fldCharType="end"/>
      </w:r>
      <w:r w:rsidRPr="00363D24">
        <w:t>Why therefore are you troubled, O you of little faith?  If you have known me to have power on the land, why do you not believe that I have power also upon the sea?  If you believe me to be God, the Creator of all things, why do you not also believe that the things which I have made are subject to my power?  Why do you doubt, O you of little faith?</w:t>
      </w:r>
    </w:p>
    <w:p w:rsidR="00D61EA2" w:rsidRPr="00363D24" w:rsidRDefault="00D61EA2" w:rsidP="00D61EA2">
      <w:pPr>
        <w:jc w:val="both"/>
      </w:pPr>
      <w:r w:rsidRPr="00363D24">
        <w:tab/>
        <w:t>Now rising up he commands, and there comes a great calm.  He commands the winds and the sea as their Lord, and, for the first time, in the presence of the disciples, so that hearing him command them they would be confirmed in their faith.  Upon a sea tossed about and swollen by a great wind, and a great tempest, there comes a great calm.  It was befitting that he that is mighty should do great things.  And so, girt with mighty power, he shakes the sea to its depth: and again, showing the splendor of his might, he commands that there shall arise a great calm, so that the apostles, who had feared exceedingly, being now delivered might rejoice.</w:t>
      </w:r>
    </w:p>
    <w:p w:rsidR="00D61EA2" w:rsidRPr="00363D24" w:rsidRDefault="00D61EA2" w:rsidP="00D61EA2">
      <w:pPr>
        <w:jc w:val="both"/>
      </w:pPr>
      <w:r w:rsidRPr="00363D24">
        <w:tab/>
        <w:t>By means of all these happenings the Lord gave us a figure and image of his teaching, so that we might be patient in the face of every storm and persecution; that we may be steadfast; that we betray not our faith.  And if all this world should boil up as the sea, and rise in fury against us, though on every side there should rage the winds and the whirlpools of the demons ... yet, be not afraid; be not troubled; do not tremble; do not yield.</w:t>
      </w:r>
    </w:p>
    <w:p w:rsidR="00D61EA2" w:rsidRPr="00363D24" w:rsidRDefault="00D61EA2" w:rsidP="00D61EA2">
      <w:pPr>
        <w:jc w:val="both"/>
      </w:pPr>
      <w:r w:rsidRPr="00363D24">
        <w:tab/>
        <w:t>For as many as are in the little ship of faith are sailing with the Lord; as many as are in the bark of holy church will voyage with the Lord across this wave-tossed life; though the Lord himself may sleep in holy quiet, he is but watching your patience and endurance, looking forward to the repentance and to the conversion of those who have sinned.</w:t>
      </w:r>
    </w:p>
    <w:p w:rsidR="00D61EA2" w:rsidRPr="00363D24" w:rsidRDefault="00D61EA2" w:rsidP="00D61EA2">
      <w:pPr>
        <w:jc w:val="both"/>
        <w:rPr>
          <w:sz w:val="12"/>
        </w:rPr>
      </w:pPr>
    </w:p>
    <w:p w:rsidR="00D61EA2" w:rsidRPr="00363D24" w:rsidRDefault="00D61EA2" w:rsidP="00D61EA2">
      <w:pPr>
        <w:jc w:val="both"/>
        <w:rPr>
          <w:b/>
          <w:bCs/>
        </w:rPr>
      </w:pPr>
      <w:r w:rsidRPr="00363D24">
        <w:rPr>
          <w:b/>
          <w:bCs/>
        </w:rPr>
        <w:t>Origen</w:t>
      </w:r>
    </w:p>
    <w:p w:rsidR="00D61EA2" w:rsidRPr="00363D24" w:rsidRDefault="00D61EA2" w:rsidP="00D61EA2">
      <w:pPr>
        <w:jc w:val="both"/>
        <w:rPr>
          <w:b/>
          <w:bCs/>
        </w:rPr>
      </w:pPr>
      <w:r w:rsidRPr="00363D24">
        <w:rPr>
          <w:b/>
          <w:bCs/>
        </w:rPr>
        <w:t>Second century</w:t>
      </w:r>
    </w:p>
    <w:p w:rsidR="00D61EA2" w:rsidRPr="00363D24" w:rsidRDefault="00D61EA2" w:rsidP="00D61EA2">
      <w:pPr>
        <w:jc w:val="both"/>
        <w:rPr>
          <w:b/>
          <w:bCs/>
          <w:sz w:val="12"/>
        </w:rPr>
      </w:pPr>
    </w:p>
    <w:p w:rsidR="00D61EA2" w:rsidRPr="00363D24" w:rsidRDefault="00363D24" w:rsidP="00D61EA2">
      <w:pPr>
        <w:jc w:val="center"/>
        <w:rPr>
          <w:b/>
          <w:bCs/>
          <w:i/>
          <w:iCs/>
        </w:rPr>
      </w:pPr>
      <w:r>
        <w:rPr>
          <w:b/>
          <w:bCs/>
          <w:i/>
          <w:iCs/>
        </w:rPr>
        <w:sym w:font="Wingdings" w:char="F058"/>
      </w:r>
      <w:r>
        <w:rPr>
          <w:b/>
          <w:bCs/>
          <w:i/>
          <w:iCs/>
        </w:rPr>
        <w:t xml:space="preserve"> In the Name of Jesus</w:t>
      </w:r>
      <w:r>
        <w:rPr>
          <w:b/>
          <w:bCs/>
          <w:i/>
          <w:iCs/>
        </w:rPr>
        <w:sym w:font="Wingdings" w:char="F058"/>
      </w:r>
    </w:p>
    <w:p w:rsidR="00D61EA2" w:rsidRPr="00363D24" w:rsidRDefault="00D61EA2" w:rsidP="00D61EA2">
      <w:pPr>
        <w:jc w:val="center"/>
        <w:rPr>
          <w:b/>
          <w:bCs/>
          <w:i/>
          <w:iCs/>
        </w:rPr>
      </w:pPr>
    </w:p>
    <w:p w:rsidR="00D61EA2" w:rsidRPr="00363D24" w:rsidRDefault="00363D24" w:rsidP="00D61EA2">
      <w:pPr>
        <w:jc w:val="center"/>
        <w:rPr>
          <w:b/>
          <w:bCs/>
          <w:iCs/>
          <w:sz w:val="28"/>
        </w:rPr>
      </w:pPr>
      <w:r>
        <w:rPr>
          <w:b/>
          <w:bCs/>
          <w:iCs/>
          <w:sz w:val="28"/>
        </w:rPr>
        <w:sym w:font="Wingdings" w:char="F058"/>
      </w:r>
      <w:r w:rsidRPr="00363D24">
        <w:rPr>
          <w:b/>
          <w:bCs/>
          <w:iCs/>
          <w:sz w:val="28"/>
        </w:rPr>
        <w:t xml:space="preserve"> </w:t>
      </w:r>
      <w:r w:rsidR="00D61EA2" w:rsidRPr="00363D24">
        <w:rPr>
          <w:b/>
          <w:bCs/>
          <w:iCs/>
          <w:sz w:val="28"/>
        </w:rPr>
        <w:t xml:space="preserve">GATHERING </w:t>
      </w:r>
      <w:r>
        <w:rPr>
          <w:b/>
          <w:bCs/>
          <w:iCs/>
          <w:sz w:val="28"/>
        </w:rPr>
        <w:sym w:font="Wingdings" w:char="F058"/>
      </w:r>
    </w:p>
    <w:p w:rsidR="00D61EA2" w:rsidRPr="00363D24" w:rsidRDefault="00D61EA2" w:rsidP="00D61EA2">
      <w:pPr>
        <w:jc w:val="center"/>
        <w:rPr>
          <w:b/>
          <w:bCs/>
          <w:iCs/>
          <w:sz w:val="12"/>
        </w:rPr>
      </w:pPr>
    </w:p>
    <w:p w:rsidR="00D61EA2" w:rsidRPr="00363D24" w:rsidRDefault="00D61EA2" w:rsidP="00D61EA2">
      <w:pPr>
        <w:jc w:val="both"/>
        <w:rPr>
          <w:i/>
          <w:iCs/>
          <w:sz w:val="12"/>
        </w:rPr>
      </w:pPr>
      <w:r w:rsidRPr="00363D24">
        <w:rPr>
          <w:b/>
          <w:bCs/>
        </w:rPr>
        <w:t>INTRODUCTION</w:t>
      </w:r>
      <w:r w:rsidRPr="00363D24">
        <w:br/>
      </w:r>
    </w:p>
    <w:p w:rsidR="00D61EA2" w:rsidRPr="00363D24" w:rsidRDefault="00D61EA2" w:rsidP="00D61EA2">
      <w:pPr>
        <w:jc w:val="both"/>
        <w:rPr>
          <w:rStyle w:val="Emphasis"/>
        </w:rPr>
      </w:pPr>
      <w:r w:rsidRPr="00363D24">
        <w:rPr>
          <w:rStyle w:val="Emphasis"/>
        </w:rPr>
        <w:t>Now is the acceptable time; now is the day of salvation! Now we are in the storm, the boat almost swamped; but Jesus is here now, and when we call him he will calm the storm. Even the wind and waves listen to him as they would to their creator. We also listen to him and are called to believe in the power of God's word in him, a power greater than all that we fear.</w:t>
      </w:r>
    </w:p>
    <w:p w:rsidR="00D61EA2" w:rsidRPr="00363D24" w:rsidRDefault="00D61EA2" w:rsidP="00D61EA2">
      <w:pPr>
        <w:jc w:val="both"/>
        <w:rPr>
          <w:rStyle w:val="Emphasis"/>
          <w:sz w:val="12"/>
        </w:rPr>
      </w:pPr>
    </w:p>
    <w:p w:rsidR="00D61EA2" w:rsidRPr="00363D24" w:rsidRDefault="00D61EA2" w:rsidP="00D61EA2">
      <w:pPr>
        <w:shd w:val="clear" w:color="auto" w:fill="FFFFFF"/>
        <w:jc w:val="both"/>
        <w:rPr>
          <w:b/>
          <w:bCs/>
          <w:color w:val="3F3F3F"/>
        </w:rPr>
      </w:pPr>
      <w:r w:rsidRPr="00363D24">
        <w:rPr>
          <w:b/>
          <w:bCs/>
          <w:color w:val="3F3F3F"/>
        </w:rPr>
        <w:t>Onesimos Nesib, translator, evangelist, died 1931</w:t>
      </w:r>
    </w:p>
    <w:p w:rsidR="00D61EA2" w:rsidRPr="00363D24" w:rsidRDefault="00D61EA2" w:rsidP="00D61EA2">
      <w:pPr>
        <w:shd w:val="clear" w:color="auto" w:fill="FFFFFF"/>
        <w:jc w:val="both"/>
        <w:rPr>
          <w:b/>
          <w:bCs/>
          <w:color w:val="3F3F3F"/>
          <w:sz w:val="12"/>
        </w:rPr>
      </w:pPr>
    </w:p>
    <w:p w:rsidR="00D61EA2" w:rsidRPr="00363D24" w:rsidRDefault="00D61EA2" w:rsidP="00D61EA2">
      <w:pPr>
        <w:shd w:val="clear" w:color="auto" w:fill="FFFFFF"/>
        <w:jc w:val="both"/>
        <w:rPr>
          <w:i/>
          <w:color w:val="3F3F3F"/>
        </w:rPr>
      </w:pPr>
      <w:r w:rsidRPr="00363D24">
        <w:rPr>
          <w:i/>
          <w:color w:val="3F3F3F"/>
        </w:rPr>
        <w:t>Onesimos was born in Ethiopia. Captured and taken as a slave to Eritrea, he was there freed by Swedish missionaries. He translated the Bible into his native Oromo and returned to preach there.</w:t>
      </w:r>
    </w:p>
    <w:p w:rsidR="00D61EA2" w:rsidRPr="00363D24" w:rsidRDefault="00D61EA2" w:rsidP="00D61EA2">
      <w:pPr>
        <w:jc w:val="both"/>
        <w:rPr>
          <w:rStyle w:val="Emphasis"/>
          <w:sz w:val="12"/>
        </w:rPr>
      </w:pPr>
    </w:p>
    <w:p w:rsidR="00D61EA2" w:rsidRPr="00363D24" w:rsidRDefault="00D61EA2" w:rsidP="00D61EA2">
      <w:pPr>
        <w:jc w:val="both"/>
        <w:rPr>
          <w:bCs/>
          <w:iCs/>
        </w:rPr>
      </w:pPr>
      <w:r w:rsidRPr="00363D24">
        <w:rPr>
          <w:b/>
          <w:bCs/>
          <w:iCs/>
        </w:rPr>
        <w:t>PRELUDE</w:t>
      </w:r>
      <w:r w:rsidR="00363D24">
        <w:rPr>
          <w:b/>
          <w:bCs/>
          <w:iCs/>
        </w:rPr>
        <w:t xml:space="preserve">   </w:t>
      </w:r>
      <w:r w:rsidR="00363D24">
        <w:rPr>
          <w:b/>
          <w:bCs/>
          <w:iCs/>
        </w:rPr>
        <w:tab/>
      </w:r>
      <w:r w:rsidR="00363D24">
        <w:rPr>
          <w:b/>
          <w:bCs/>
          <w:iCs/>
        </w:rPr>
        <w:tab/>
      </w:r>
      <w:r w:rsidR="00363D24">
        <w:rPr>
          <w:bCs/>
          <w:i/>
          <w:iCs/>
        </w:rPr>
        <w:tab/>
        <w:t xml:space="preserve">     Rejoice, Ye Pure in Heart            </w:t>
      </w:r>
      <w:r w:rsidR="00363D24" w:rsidRPr="00363D24">
        <w:rPr>
          <w:bCs/>
          <w:i/>
          <w:iCs/>
        </w:rPr>
        <w:t>Arranged by</w:t>
      </w:r>
      <w:r w:rsidR="00363D24">
        <w:rPr>
          <w:bCs/>
          <w:iCs/>
        </w:rPr>
        <w:t xml:space="preserve"> John Innes</w:t>
      </w:r>
    </w:p>
    <w:p w:rsidR="00D61EA2" w:rsidRPr="00363D24" w:rsidRDefault="00D61EA2" w:rsidP="00D61EA2">
      <w:pPr>
        <w:jc w:val="both"/>
        <w:rPr>
          <w:b/>
          <w:bCs/>
          <w:iCs/>
          <w:sz w:val="12"/>
        </w:rPr>
      </w:pPr>
    </w:p>
    <w:p w:rsidR="00D61EA2" w:rsidRPr="00363D24" w:rsidRDefault="00D61EA2" w:rsidP="00D61EA2">
      <w:pPr>
        <w:jc w:val="both"/>
        <w:rPr>
          <w:b/>
          <w:bCs/>
          <w:iCs/>
        </w:rPr>
      </w:pPr>
      <w:r w:rsidRPr="00363D24">
        <w:rPr>
          <w:b/>
          <w:bCs/>
          <w:iCs/>
        </w:rPr>
        <w:t>ANNOUNCEMENTS</w:t>
      </w:r>
    </w:p>
    <w:p w:rsidR="00D61EA2" w:rsidRPr="00363D24" w:rsidRDefault="00D61EA2" w:rsidP="00D61EA2">
      <w:pPr>
        <w:jc w:val="both"/>
      </w:pPr>
    </w:p>
    <w:p w:rsidR="00D61EA2" w:rsidRPr="00363D24" w:rsidRDefault="00D61EA2" w:rsidP="00D61EA2">
      <w:pPr>
        <w:jc w:val="both"/>
        <w:rPr>
          <w:i/>
        </w:rPr>
      </w:pPr>
      <w:r w:rsidRPr="00363D24">
        <w:rPr>
          <w:i/>
        </w:rPr>
        <w:lastRenderedPageBreak/>
        <w:t>As you are able please rise</w:t>
      </w:r>
    </w:p>
    <w:p w:rsidR="00D61EA2" w:rsidRPr="00363D24" w:rsidRDefault="00D61EA2" w:rsidP="00D61EA2">
      <w:pPr>
        <w:jc w:val="both"/>
        <w:rPr>
          <w:i/>
          <w:sz w:val="12"/>
        </w:rPr>
      </w:pPr>
    </w:p>
    <w:p w:rsidR="00D61EA2" w:rsidRPr="00363D24" w:rsidRDefault="00D61EA2" w:rsidP="00D61EA2">
      <w:pPr>
        <w:jc w:val="both"/>
        <w:rPr>
          <w:b/>
        </w:rPr>
      </w:pPr>
      <w:r w:rsidRPr="00363D24">
        <w:rPr>
          <w:b/>
        </w:rPr>
        <w:t>CONFESSION AND ABSOLUTION</w:t>
      </w:r>
    </w:p>
    <w:p w:rsidR="00D61EA2" w:rsidRPr="00363D24" w:rsidRDefault="00D61EA2" w:rsidP="00D61EA2">
      <w:pPr>
        <w:jc w:val="both"/>
        <w:rPr>
          <w:b/>
          <w:sz w:val="12"/>
        </w:rPr>
      </w:pPr>
    </w:p>
    <w:p w:rsidR="00D61EA2" w:rsidRPr="00363D24" w:rsidRDefault="00363D24" w:rsidP="00D61EA2">
      <w:pPr>
        <w:jc w:val="both"/>
      </w:pPr>
      <w:r>
        <w:t xml:space="preserve">P:  </w:t>
      </w:r>
      <w:r w:rsidR="00D61EA2" w:rsidRPr="00363D24">
        <w:t>In the name of the Father and of</w:t>
      </w:r>
      <w:r>
        <w:t xml:space="preserve">  </w:t>
      </w:r>
      <w:r>
        <w:sym w:font="Wingdings" w:char="F058"/>
      </w:r>
      <w:r w:rsidR="00D61EA2" w:rsidRPr="00363D24">
        <w:t>the Son and of the Holy Spirit.</w:t>
      </w:r>
    </w:p>
    <w:p w:rsidR="00D61EA2" w:rsidRPr="00363D24" w:rsidRDefault="00D61EA2" w:rsidP="00D61EA2">
      <w:pPr>
        <w:jc w:val="both"/>
        <w:rPr>
          <w:sz w:val="12"/>
        </w:rPr>
      </w:pPr>
    </w:p>
    <w:p w:rsidR="00D61EA2" w:rsidRPr="00363D24" w:rsidRDefault="00D61EA2" w:rsidP="00D61EA2">
      <w:pPr>
        <w:jc w:val="both"/>
        <w:rPr>
          <w:b/>
        </w:rPr>
      </w:pPr>
      <w:r w:rsidRPr="00363D24">
        <w:t>C:</w:t>
      </w:r>
      <w:r w:rsidR="00363D24">
        <w:t xml:space="preserve">  </w:t>
      </w:r>
      <w:r w:rsidRPr="00363D24">
        <w:rPr>
          <w:b/>
        </w:rPr>
        <w:t>Amen.</w:t>
      </w:r>
    </w:p>
    <w:p w:rsidR="00D61EA2" w:rsidRPr="00363D24" w:rsidRDefault="00D61EA2" w:rsidP="00D61EA2">
      <w:pPr>
        <w:jc w:val="both"/>
        <w:rPr>
          <w:sz w:val="12"/>
        </w:rPr>
      </w:pPr>
    </w:p>
    <w:p w:rsidR="00D61EA2" w:rsidRPr="00363D24" w:rsidRDefault="00D61EA2" w:rsidP="00D61EA2">
      <w:pPr>
        <w:ind w:left="-288" w:firstLine="288"/>
      </w:pPr>
      <w:r w:rsidRPr="00363D24">
        <w:rPr>
          <w:lang w:val="en-CA"/>
        </w:rPr>
        <w:fldChar w:fldCharType="begin"/>
      </w:r>
      <w:r w:rsidRPr="00363D24">
        <w:rPr>
          <w:lang w:val="en-CA"/>
        </w:rPr>
        <w:instrText xml:space="preserve"> SEQ CHAPTER \h \r 1</w:instrText>
      </w:r>
      <w:r w:rsidRPr="00363D24">
        <w:rPr>
          <w:lang w:val="en-CA"/>
        </w:rPr>
        <w:fldChar w:fldCharType="end"/>
      </w:r>
      <w:r w:rsidRPr="00363D24">
        <w:t>P:</w:t>
      </w:r>
      <w:r w:rsidR="00363D24">
        <w:t xml:space="preserve">  </w:t>
      </w:r>
      <w:r w:rsidRPr="00363D24">
        <w:t>“At any acceptable time I have listened to you,</w:t>
      </w:r>
    </w:p>
    <w:p w:rsidR="00D61EA2" w:rsidRPr="00363D24" w:rsidRDefault="00D61EA2" w:rsidP="00D61EA2">
      <w:pPr>
        <w:ind w:left="-288" w:firstLine="288"/>
        <w:rPr>
          <w:sz w:val="12"/>
        </w:rPr>
      </w:pPr>
    </w:p>
    <w:p w:rsidR="00D61EA2" w:rsidRPr="00363D24" w:rsidRDefault="00D61EA2" w:rsidP="00D61EA2">
      <w:pPr>
        <w:ind w:left="-288" w:firstLine="288"/>
      </w:pPr>
      <w:r w:rsidRPr="00363D24">
        <w:rPr>
          <w:bCs/>
        </w:rPr>
        <w:t>C:</w:t>
      </w:r>
      <w:r w:rsidR="00363D24">
        <w:rPr>
          <w:bCs/>
        </w:rPr>
        <w:t xml:space="preserve">  </w:t>
      </w:r>
      <w:r w:rsidRPr="00363D24">
        <w:rPr>
          <w:b/>
          <w:bCs/>
        </w:rPr>
        <w:t>and on a day of salvation I have helped you.”</w:t>
      </w:r>
    </w:p>
    <w:p w:rsidR="00D61EA2" w:rsidRPr="00363D24" w:rsidRDefault="00D61EA2" w:rsidP="00D61EA2">
      <w:pPr>
        <w:rPr>
          <w:sz w:val="12"/>
        </w:rPr>
      </w:pPr>
    </w:p>
    <w:p w:rsidR="00363D24" w:rsidRDefault="00D61EA2" w:rsidP="00D61EA2">
      <w:pPr>
        <w:ind w:left="720" w:hanging="720"/>
        <w:jc w:val="both"/>
      </w:pPr>
      <w:r w:rsidRPr="00363D24">
        <w:t>P:</w:t>
      </w:r>
      <w:r w:rsidR="00363D24">
        <w:t xml:space="preserve">  </w:t>
      </w:r>
      <w:r w:rsidRPr="00363D24">
        <w:t xml:space="preserve">“See, now is the acceptable time; see, now is the day of salvation.”  (2 Corinthians 6:2).  </w:t>
      </w:r>
    </w:p>
    <w:p w:rsidR="00363D24" w:rsidRDefault="00363D24" w:rsidP="00D61EA2">
      <w:pPr>
        <w:ind w:left="720" w:hanging="720"/>
        <w:jc w:val="both"/>
      </w:pPr>
      <w:r>
        <w:t xml:space="preserve">      </w:t>
      </w:r>
      <w:r w:rsidR="00D61EA2" w:rsidRPr="00363D24">
        <w:t xml:space="preserve">Confident that God will again listen to our supplications, let us confess our sins against </w:t>
      </w:r>
    </w:p>
    <w:p w:rsidR="00363D24" w:rsidRDefault="00363D24" w:rsidP="00D61EA2">
      <w:pPr>
        <w:ind w:left="720" w:hanging="720"/>
        <w:jc w:val="both"/>
      </w:pPr>
      <w:r>
        <w:t xml:space="preserve">      </w:t>
      </w:r>
      <w:r w:rsidR="00D61EA2" w:rsidRPr="00363D24">
        <w:t xml:space="preserve">God and one another, that on this “day of salvation” we may again know the help of </w:t>
      </w:r>
    </w:p>
    <w:p w:rsidR="00D61EA2" w:rsidRPr="00363D24" w:rsidRDefault="00363D24" w:rsidP="00D61EA2">
      <w:pPr>
        <w:ind w:left="720" w:hanging="720"/>
        <w:jc w:val="both"/>
      </w:pPr>
      <w:r>
        <w:t xml:space="preserve">      </w:t>
      </w:r>
      <w:r w:rsidR="00D61EA2" w:rsidRPr="00363D24">
        <w:t>God’s mercy.</w:t>
      </w:r>
    </w:p>
    <w:p w:rsidR="00D61EA2" w:rsidRPr="00363D24" w:rsidRDefault="00D61EA2" w:rsidP="00363D24">
      <w:pPr>
        <w:ind w:firstLine="720"/>
        <w:jc w:val="both"/>
        <w:rPr>
          <w:sz w:val="12"/>
        </w:rPr>
      </w:pPr>
    </w:p>
    <w:p w:rsidR="00D61EA2" w:rsidRPr="00363D24" w:rsidRDefault="00D61EA2" w:rsidP="00D61EA2">
      <w:pPr>
        <w:jc w:val="center"/>
      </w:pPr>
      <w:r w:rsidRPr="00363D24">
        <w:rPr>
          <w:i/>
          <w:iCs/>
        </w:rPr>
        <w:t>Silence for self-examination and reflection is kept</w:t>
      </w:r>
    </w:p>
    <w:p w:rsidR="00D61EA2" w:rsidRPr="00363D24" w:rsidRDefault="00D61EA2" w:rsidP="00D61EA2">
      <w:pPr>
        <w:jc w:val="both"/>
        <w:rPr>
          <w:sz w:val="12"/>
        </w:rPr>
      </w:pPr>
    </w:p>
    <w:p w:rsidR="00D61EA2" w:rsidRPr="00363D24" w:rsidRDefault="00D61EA2" w:rsidP="00D61EA2">
      <w:pPr>
        <w:ind w:left="-288" w:firstLine="288"/>
        <w:jc w:val="both"/>
      </w:pPr>
      <w:r w:rsidRPr="00363D24">
        <w:t>P:</w:t>
      </w:r>
      <w:r w:rsidR="00363D24">
        <w:t xml:space="preserve">  </w:t>
      </w:r>
      <w:r w:rsidRPr="00363D24">
        <w:t>Most merciful God,</w:t>
      </w:r>
    </w:p>
    <w:p w:rsidR="00D61EA2" w:rsidRPr="00363D24" w:rsidRDefault="00D61EA2" w:rsidP="00D61EA2">
      <w:pPr>
        <w:ind w:left="-288" w:firstLine="288"/>
        <w:jc w:val="both"/>
        <w:rPr>
          <w:sz w:val="12"/>
        </w:rPr>
      </w:pPr>
    </w:p>
    <w:p w:rsidR="00363D24" w:rsidRDefault="00D61EA2" w:rsidP="00D61EA2">
      <w:pPr>
        <w:ind w:left="720" w:hanging="720"/>
        <w:jc w:val="both"/>
        <w:rPr>
          <w:b/>
          <w:bCs/>
        </w:rPr>
      </w:pPr>
      <w:r w:rsidRPr="00363D24">
        <w:rPr>
          <w:bCs/>
        </w:rPr>
        <w:t>C:</w:t>
      </w:r>
      <w:r w:rsidR="00363D24">
        <w:rPr>
          <w:bCs/>
        </w:rPr>
        <w:t xml:space="preserve">  </w:t>
      </w:r>
      <w:r w:rsidRPr="00363D24">
        <w:rPr>
          <w:b/>
          <w:bCs/>
        </w:rPr>
        <w:t xml:space="preserve">We confess that we have sinned against You and one another in thought, word, </w:t>
      </w:r>
    </w:p>
    <w:p w:rsidR="00363D24" w:rsidRDefault="00363D24" w:rsidP="00D61EA2">
      <w:pPr>
        <w:ind w:left="720" w:hanging="720"/>
        <w:jc w:val="both"/>
        <w:rPr>
          <w:b/>
          <w:bCs/>
        </w:rPr>
      </w:pPr>
      <w:r>
        <w:rPr>
          <w:bCs/>
        </w:rPr>
        <w:t xml:space="preserve">      </w:t>
      </w:r>
      <w:r w:rsidR="00D61EA2" w:rsidRPr="00363D24">
        <w:rPr>
          <w:b/>
          <w:bCs/>
        </w:rPr>
        <w:t xml:space="preserve">and deed.  We are guilty of not trusting You to guide and protect us.  When the </w:t>
      </w:r>
    </w:p>
    <w:p w:rsidR="00363D24" w:rsidRDefault="00363D24" w:rsidP="00D61EA2">
      <w:pPr>
        <w:ind w:left="720" w:hanging="720"/>
        <w:jc w:val="both"/>
        <w:rPr>
          <w:b/>
          <w:bCs/>
        </w:rPr>
      </w:pPr>
      <w:r>
        <w:rPr>
          <w:b/>
          <w:bCs/>
        </w:rPr>
        <w:t xml:space="preserve">      </w:t>
      </w:r>
      <w:r w:rsidR="00D61EA2" w:rsidRPr="00363D24">
        <w:rPr>
          <w:b/>
          <w:bCs/>
        </w:rPr>
        <w:t xml:space="preserve">“storms of life” threaten to “swamp” us we are fearful and anxious.  (Mark 4:38) </w:t>
      </w:r>
    </w:p>
    <w:p w:rsidR="00363D24" w:rsidRDefault="00363D24" w:rsidP="00D61EA2">
      <w:pPr>
        <w:ind w:left="720" w:hanging="720"/>
        <w:jc w:val="both"/>
        <w:rPr>
          <w:b/>
          <w:bCs/>
        </w:rPr>
      </w:pPr>
      <w:r>
        <w:rPr>
          <w:b/>
          <w:bCs/>
        </w:rPr>
        <w:t xml:space="preserve">      </w:t>
      </w:r>
      <w:r w:rsidR="00D61EA2" w:rsidRPr="00363D24">
        <w:rPr>
          <w:b/>
          <w:bCs/>
        </w:rPr>
        <w:t xml:space="preserve">We do not believe that You notice or care that we are being overwhelmed.  We </w:t>
      </w:r>
    </w:p>
    <w:p w:rsidR="00363D24" w:rsidRDefault="00363D24" w:rsidP="00D61EA2">
      <w:pPr>
        <w:ind w:left="720" w:hanging="720"/>
        <w:jc w:val="both"/>
        <w:rPr>
          <w:b/>
          <w:bCs/>
        </w:rPr>
      </w:pPr>
      <w:r>
        <w:rPr>
          <w:b/>
          <w:bCs/>
        </w:rPr>
        <w:t xml:space="preserve">      </w:t>
      </w:r>
      <w:r w:rsidR="00D61EA2" w:rsidRPr="00363D24">
        <w:rPr>
          <w:b/>
          <w:bCs/>
        </w:rPr>
        <w:t xml:space="preserve">ask for Your forgiveness that often we “still have no faith.”  (4:40)  Help us to see </w:t>
      </w:r>
    </w:p>
    <w:p w:rsidR="00363D24" w:rsidRDefault="00363D24" w:rsidP="00D61EA2">
      <w:pPr>
        <w:ind w:left="720" w:hanging="720"/>
        <w:jc w:val="both"/>
        <w:rPr>
          <w:b/>
          <w:bCs/>
        </w:rPr>
      </w:pPr>
      <w:r>
        <w:rPr>
          <w:b/>
          <w:bCs/>
        </w:rPr>
        <w:t xml:space="preserve">      </w:t>
      </w:r>
      <w:r w:rsidR="00D61EA2" w:rsidRPr="00363D24">
        <w:rPr>
          <w:b/>
          <w:bCs/>
        </w:rPr>
        <w:t xml:space="preserve">that each day is a “time of salvation,” (2 Corinthians 6:2) that we may respond to </w:t>
      </w:r>
    </w:p>
    <w:p w:rsidR="00D61EA2" w:rsidRPr="00363D24" w:rsidRDefault="00363D24" w:rsidP="00D61EA2">
      <w:pPr>
        <w:ind w:left="720" w:hanging="720"/>
        <w:jc w:val="both"/>
      </w:pPr>
      <w:r>
        <w:rPr>
          <w:b/>
          <w:bCs/>
        </w:rPr>
        <w:t xml:space="preserve">      </w:t>
      </w:r>
      <w:r w:rsidR="00D61EA2" w:rsidRPr="00363D24">
        <w:rPr>
          <w:b/>
          <w:bCs/>
        </w:rPr>
        <w:t>Your gracious help with joy, trust, and hope.</w:t>
      </w:r>
    </w:p>
    <w:p w:rsidR="00D61EA2" w:rsidRPr="00E94A15" w:rsidRDefault="00D61EA2" w:rsidP="00D61EA2">
      <w:pPr>
        <w:jc w:val="both"/>
        <w:rPr>
          <w:sz w:val="12"/>
        </w:rPr>
      </w:pPr>
    </w:p>
    <w:p w:rsidR="00E94A15" w:rsidRDefault="00D61EA2" w:rsidP="00D61EA2">
      <w:pPr>
        <w:ind w:left="720" w:hanging="720"/>
        <w:jc w:val="both"/>
      </w:pPr>
      <w:r w:rsidRPr="00363D24">
        <w:t>P:</w:t>
      </w:r>
      <w:r w:rsidR="00E94A15">
        <w:t xml:space="preserve">  </w:t>
      </w:r>
      <w:r w:rsidRPr="00363D24">
        <w:t xml:space="preserve">“Let (all those whom the LORD has redeemed) give thanks to the LORD for His mercy, </w:t>
      </w:r>
    </w:p>
    <w:p w:rsidR="00E94A15" w:rsidRDefault="00E94A15" w:rsidP="00D61EA2">
      <w:pPr>
        <w:ind w:left="720" w:hanging="720"/>
        <w:jc w:val="both"/>
      </w:pPr>
      <w:r>
        <w:t xml:space="preserve">      </w:t>
      </w:r>
      <w:r w:rsidR="00D61EA2" w:rsidRPr="00363D24">
        <w:t xml:space="preserve">and the wonders He does for His children.”  (Psalm 107:31) God’s mercy is abundant </w:t>
      </w:r>
    </w:p>
    <w:p w:rsidR="00E94A15" w:rsidRDefault="00E94A15" w:rsidP="00D61EA2">
      <w:pPr>
        <w:ind w:left="720" w:hanging="720"/>
        <w:jc w:val="both"/>
      </w:pPr>
      <w:r>
        <w:t xml:space="preserve">      </w:t>
      </w:r>
      <w:r w:rsidR="00D61EA2" w:rsidRPr="00363D24">
        <w:t xml:space="preserve">this Day, for He rescues you still: as a called and ordained minister of the Church of </w:t>
      </w:r>
    </w:p>
    <w:p w:rsidR="00E94A15" w:rsidRDefault="00E94A15" w:rsidP="00D61EA2">
      <w:pPr>
        <w:ind w:left="720" w:hanging="720"/>
        <w:jc w:val="both"/>
      </w:pPr>
      <w:r>
        <w:t xml:space="preserve">      </w:t>
      </w:r>
      <w:r w:rsidR="00D61EA2" w:rsidRPr="00363D24">
        <w:t xml:space="preserve">Christ, and by His authority, I therefore declare to you the entire forgiveness of all your </w:t>
      </w:r>
    </w:p>
    <w:p w:rsidR="00D61EA2" w:rsidRPr="00363D24" w:rsidRDefault="00E94A15" w:rsidP="00D61EA2">
      <w:pPr>
        <w:ind w:left="720" w:hanging="720"/>
        <w:jc w:val="both"/>
      </w:pPr>
      <w:r>
        <w:t xml:space="preserve">      </w:t>
      </w:r>
      <w:r w:rsidR="00D61EA2" w:rsidRPr="00363D24">
        <w:t xml:space="preserve">sins, in the name of the Father and of </w:t>
      </w:r>
      <w:r w:rsidR="00363D24">
        <w:t xml:space="preserve">  </w:t>
      </w:r>
      <w:r w:rsidR="00363D24">
        <w:sym w:font="Wingdings" w:char="F058"/>
      </w:r>
      <w:r w:rsidR="00D61EA2" w:rsidRPr="00363D24">
        <w:t xml:space="preserve"> the Son and of the Holy Spirit.</w:t>
      </w:r>
    </w:p>
    <w:p w:rsidR="00D61EA2" w:rsidRPr="00E94A15" w:rsidRDefault="00D61EA2" w:rsidP="00D61EA2">
      <w:pPr>
        <w:ind w:left="720" w:hanging="720"/>
        <w:jc w:val="both"/>
        <w:rPr>
          <w:sz w:val="12"/>
        </w:rPr>
      </w:pPr>
    </w:p>
    <w:p w:rsidR="00D61EA2" w:rsidRPr="00363D24" w:rsidRDefault="00D61EA2" w:rsidP="00D61EA2">
      <w:pPr>
        <w:ind w:left="-288" w:firstLine="288"/>
        <w:jc w:val="both"/>
        <w:rPr>
          <w:b/>
          <w:bCs/>
        </w:rPr>
      </w:pPr>
      <w:r w:rsidRPr="00363D24">
        <w:rPr>
          <w:bCs/>
        </w:rPr>
        <w:t>C:</w:t>
      </w:r>
      <w:r w:rsidR="00E94A15">
        <w:rPr>
          <w:bCs/>
        </w:rPr>
        <w:t xml:space="preserve">  </w:t>
      </w:r>
      <w:r w:rsidRPr="00363D24">
        <w:rPr>
          <w:b/>
          <w:bCs/>
        </w:rPr>
        <w:t>Amen.</w:t>
      </w:r>
    </w:p>
    <w:p w:rsidR="00D61EA2" w:rsidRPr="00E94A15" w:rsidRDefault="00D61EA2" w:rsidP="00D61EA2">
      <w:pPr>
        <w:ind w:left="-288" w:firstLine="288"/>
        <w:jc w:val="both"/>
        <w:rPr>
          <w:b/>
          <w:bCs/>
          <w:sz w:val="12"/>
        </w:rPr>
      </w:pPr>
    </w:p>
    <w:p w:rsidR="00D61EA2" w:rsidRPr="00E94A15" w:rsidRDefault="00D61EA2" w:rsidP="00D61EA2">
      <w:pPr>
        <w:pStyle w:val="NormalWeb"/>
        <w:spacing w:before="0" w:beforeAutospacing="0" w:after="0"/>
        <w:jc w:val="both"/>
        <w:rPr>
          <w:rFonts w:ascii="Times New Roman" w:hAnsi="Times New Roman"/>
          <w:bCs/>
          <w:sz w:val="24"/>
          <w:szCs w:val="24"/>
        </w:rPr>
      </w:pPr>
      <w:r w:rsidRPr="00363D24">
        <w:rPr>
          <w:rFonts w:ascii="Times New Roman" w:hAnsi="Times New Roman"/>
          <w:b/>
          <w:bCs/>
          <w:sz w:val="24"/>
          <w:szCs w:val="24"/>
        </w:rPr>
        <w:t xml:space="preserve">THE GATHERING HYMN 756 </w:t>
      </w:r>
      <w:r w:rsidR="00E94A15">
        <w:rPr>
          <w:rFonts w:ascii="Times New Roman" w:hAnsi="Times New Roman"/>
          <w:b/>
          <w:bCs/>
          <w:sz w:val="24"/>
          <w:szCs w:val="24"/>
        </w:rPr>
        <w:t xml:space="preserve">    </w:t>
      </w:r>
      <w:r w:rsidRPr="00363D24">
        <w:rPr>
          <w:rFonts w:ascii="Times New Roman" w:hAnsi="Times New Roman"/>
          <w:bCs/>
          <w:i/>
          <w:sz w:val="24"/>
          <w:szCs w:val="24"/>
        </w:rPr>
        <w:t>Eternal Father, Strong to Save</w:t>
      </w:r>
      <w:r w:rsidR="00E94A15">
        <w:rPr>
          <w:rFonts w:ascii="Times New Roman" w:hAnsi="Times New Roman"/>
          <w:bCs/>
          <w:i/>
          <w:sz w:val="24"/>
          <w:szCs w:val="24"/>
        </w:rPr>
        <w:t xml:space="preserve">    </w:t>
      </w:r>
      <w:r w:rsidR="00E94A15">
        <w:rPr>
          <w:rFonts w:ascii="Times New Roman" w:hAnsi="Times New Roman"/>
          <w:bCs/>
          <w:sz w:val="24"/>
          <w:szCs w:val="24"/>
        </w:rPr>
        <w:tab/>
        <w:t xml:space="preserve">          page</w:t>
      </w:r>
      <w:r w:rsidR="009B3252">
        <w:rPr>
          <w:rFonts w:ascii="Times New Roman" w:hAnsi="Times New Roman"/>
          <w:bCs/>
          <w:sz w:val="24"/>
          <w:szCs w:val="24"/>
        </w:rPr>
        <w:t xml:space="preserve"> 11</w:t>
      </w:r>
    </w:p>
    <w:p w:rsidR="00D61EA2" w:rsidRPr="00E94A15" w:rsidRDefault="00D61EA2" w:rsidP="00D61EA2">
      <w:pPr>
        <w:pStyle w:val="NormalWeb"/>
        <w:spacing w:before="0" w:beforeAutospacing="0" w:after="0"/>
        <w:jc w:val="both"/>
        <w:rPr>
          <w:rFonts w:ascii="Times New Roman" w:hAnsi="Times New Roman"/>
          <w:b/>
          <w:bCs/>
          <w:sz w:val="12"/>
          <w:szCs w:val="24"/>
        </w:rPr>
      </w:pPr>
    </w:p>
    <w:p w:rsidR="00D61EA2" w:rsidRPr="00363D24" w:rsidRDefault="00D61EA2" w:rsidP="00D61EA2">
      <w:pPr>
        <w:jc w:val="both"/>
      </w:pPr>
      <w:r w:rsidRPr="00363D24">
        <w:rPr>
          <w:b/>
          <w:bCs/>
        </w:rPr>
        <w:t>THE GREETING AND PRAYER OF THE DAY</w:t>
      </w:r>
    </w:p>
    <w:p w:rsidR="00D61EA2" w:rsidRPr="00E94A15" w:rsidRDefault="00D61EA2" w:rsidP="00D61EA2">
      <w:pPr>
        <w:jc w:val="both"/>
        <w:rPr>
          <w:sz w:val="12"/>
        </w:rPr>
      </w:pPr>
    </w:p>
    <w:p w:rsidR="00E94A15" w:rsidRDefault="00D61EA2" w:rsidP="00D61EA2">
      <w:pPr>
        <w:ind w:left="720" w:hanging="720"/>
        <w:jc w:val="both"/>
      </w:pPr>
      <w:r w:rsidRPr="00363D24">
        <w:t>P:</w:t>
      </w:r>
      <w:r w:rsidR="00E94A15">
        <w:t xml:space="preserve">  </w:t>
      </w:r>
      <w:r w:rsidRPr="00363D24">
        <w:t xml:space="preserve">The grace of our Lord Jesus Christ, the love of God, and the communion of the Holy </w:t>
      </w:r>
    </w:p>
    <w:p w:rsidR="00D61EA2" w:rsidRPr="00363D24" w:rsidRDefault="00E94A15" w:rsidP="00D61EA2">
      <w:pPr>
        <w:ind w:left="720" w:hanging="720"/>
        <w:jc w:val="both"/>
      </w:pPr>
      <w:r>
        <w:t xml:space="preserve">      </w:t>
      </w:r>
      <w:r w:rsidR="00D61EA2" w:rsidRPr="00363D24">
        <w:t>Spirit be with you all.</w:t>
      </w:r>
    </w:p>
    <w:p w:rsidR="00D61EA2" w:rsidRPr="00E94A15" w:rsidRDefault="00D61EA2" w:rsidP="00D61EA2">
      <w:pPr>
        <w:ind w:left="720" w:hanging="720"/>
        <w:jc w:val="both"/>
        <w:rPr>
          <w:sz w:val="12"/>
        </w:rPr>
      </w:pPr>
    </w:p>
    <w:p w:rsidR="00D61EA2" w:rsidRPr="00363D24" w:rsidRDefault="00D61EA2" w:rsidP="00D61EA2">
      <w:pPr>
        <w:ind w:left="-288" w:firstLine="288"/>
        <w:jc w:val="both"/>
        <w:rPr>
          <w:b/>
          <w:bCs/>
        </w:rPr>
      </w:pPr>
      <w:r w:rsidRPr="00E94A15">
        <w:rPr>
          <w:bCs/>
        </w:rPr>
        <w:t>C:</w:t>
      </w:r>
      <w:r w:rsidR="00E94A15">
        <w:rPr>
          <w:bCs/>
        </w:rPr>
        <w:t xml:space="preserve">  </w:t>
      </w:r>
      <w:r w:rsidRPr="00363D24">
        <w:rPr>
          <w:b/>
          <w:bCs/>
        </w:rPr>
        <w:t>And also with you.</w:t>
      </w:r>
    </w:p>
    <w:p w:rsidR="00D61EA2" w:rsidRPr="00E94A15" w:rsidRDefault="00D61EA2" w:rsidP="00D61EA2">
      <w:pPr>
        <w:ind w:left="-288" w:firstLine="288"/>
        <w:jc w:val="both"/>
        <w:rPr>
          <w:sz w:val="12"/>
        </w:rPr>
      </w:pPr>
    </w:p>
    <w:p w:rsidR="00E94A15" w:rsidRDefault="00D61EA2" w:rsidP="00D61EA2">
      <w:pPr>
        <w:ind w:left="720" w:hanging="720"/>
        <w:jc w:val="both"/>
      </w:pPr>
      <w:r w:rsidRPr="00363D24">
        <w:t>P:</w:t>
      </w:r>
      <w:r w:rsidR="00E94A15">
        <w:t xml:space="preserve">  </w:t>
      </w:r>
      <w:r w:rsidRPr="00363D24">
        <w:t xml:space="preserve">Let us pray.  O God of creation, eternal majesty, You preside over land and sea, sunshine </w:t>
      </w:r>
    </w:p>
    <w:p w:rsidR="00E94A15" w:rsidRDefault="00E94A15" w:rsidP="00D61EA2">
      <w:pPr>
        <w:ind w:left="720" w:hanging="720"/>
        <w:jc w:val="both"/>
      </w:pPr>
      <w:r>
        <w:t xml:space="preserve">      </w:t>
      </w:r>
      <w:r w:rsidR="00D61EA2" w:rsidRPr="00363D24">
        <w:t xml:space="preserve">and storm.  By Your strength pilot us, by Your power preserve us, by Your wisdom </w:t>
      </w:r>
    </w:p>
    <w:p w:rsidR="00D61EA2" w:rsidRPr="00363D24" w:rsidRDefault="00E94A15" w:rsidP="00D61EA2">
      <w:pPr>
        <w:ind w:left="720" w:hanging="720"/>
        <w:jc w:val="both"/>
      </w:pPr>
      <w:r>
        <w:t xml:space="preserve">      </w:t>
      </w:r>
      <w:r w:rsidR="00D61EA2" w:rsidRPr="00363D24">
        <w:t>instruct us, and by Your hand protect us, through Jesus Christ, our Savior and Lord.</w:t>
      </w:r>
    </w:p>
    <w:p w:rsidR="00D61EA2" w:rsidRPr="00E94A15" w:rsidRDefault="00D61EA2" w:rsidP="00D61EA2">
      <w:pPr>
        <w:ind w:left="720" w:hanging="720"/>
        <w:jc w:val="both"/>
        <w:rPr>
          <w:sz w:val="12"/>
        </w:rPr>
      </w:pPr>
    </w:p>
    <w:p w:rsidR="00D61EA2" w:rsidRPr="00363D24" w:rsidRDefault="00D61EA2" w:rsidP="00D61EA2">
      <w:pPr>
        <w:ind w:left="720" w:hanging="720"/>
        <w:jc w:val="both"/>
        <w:rPr>
          <w:b/>
        </w:rPr>
      </w:pPr>
      <w:r w:rsidRPr="00E94A15">
        <w:t>C:</w:t>
      </w:r>
      <w:r w:rsidR="00E94A15">
        <w:t xml:space="preserve">  </w:t>
      </w:r>
      <w:r w:rsidRPr="00363D24">
        <w:rPr>
          <w:b/>
        </w:rPr>
        <w:t>Amen.</w:t>
      </w:r>
    </w:p>
    <w:p w:rsidR="00D61EA2" w:rsidRPr="00E94A15" w:rsidRDefault="00D61EA2" w:rsidP="00D61EA2">
      <w:pPr>
        <w:ind w:left="720" w:hanging="720"/>
        <w:jc w:val="both"/>
        <w:rPr>
          <w:b/>
          <w:sz w:val="12"/>
        </w:rPr>
      </w:pPr>
    </w:p>
    <w:p w:rsidR="00D61EA2" w:rsidRPr="00363D24" w:rsidRDefault="00D61EA2" w:rsidP="00D61EA2">
      <w:pPr>
        <w:ind w:left="720" w:hanging="720"/>
        <w:jc w:val="both"/>
        <w:rPr>
          <w:bCs/>
          <w:i/>
        </w:rPr>
      </w:pPr>
      <w:r w:rsidRPr="00363D24">
        <w:rPr>
          <w:bCs/>
          <w:i/>
        </w:rPr>
        <w:t>The assembly is seated</w:t>
      </w:r>
    </w:p>
    <w:p w:rsidR="00D61EA2" w:rsidRDefault="00D61EA2" w:rsidP="00D61EA2">
      <w:pPr>
        <w:ind w:left="720" w:hanging="720"/>
        <w:jc w:val="both"/>
        <w:rPr>
          <w:b/>
          <w:bCs/>
        </w:rPr>
      </w:pPr>
    </w:p>
    <w:p w:rsidR="00E94A15" w:rsidRDefault="00E94A15" w:rsidP="00D61EA2">
      <w:pPr>
        <w:ind w:left="720" w:hanging="720"/>
        <w:jc w:val="both"/>
        <w:rPr>
          <w:b/>
          <w:bCs/>
        </w:rPr>
      </w:pPr>
    </w:p>
    <w:p w:rsidR="00D61EA2" w:rsidRPr="00E94A15" w:rsidRDefault="00E94A15" w:rsidP="00D61EA2">
      <w:pPr>
        <w:ind w:left="720" w:hanging="720"/>
        <w:jc w:val="center"/>
        <w:rPr>
          <w:b/>
          <w:bCs/>
          <w:sz w:val="28"/>
        </w:rPr>
      </w:pPr>
      <w:r>
        <w:rPr>
          <w:b/>
          <w:bCs/>
          <w:sz w:val="28"/>
        </w:rPr>
        <w:lastRenderedPageBreak/>
        <w:sym w:font="Wingdings" w:char="F058"/>
      </w:r>
      <w:r>
        <w:rPr>
          <w:b/>
          <w:bCs/>
          <w:sz w:val="28"/>
        </w:rPr>
        <w:t xml:space="preserve"> </w:t>
      </w:r>
      <w:r w:rsidR="00D61EA2" w:rsidRPr="00E94A15">
        <w:rPr>
          <w:b/>
          <w:bCs/>
          <w:sz w:val="28"/>
        </w:rPr>
        <w:t>WORD</w:t>
      </w:r>
      <w:r w:rsidRPr="00E94A15">
        <w:rPr>
          <w:b/>
          <w:bCs/>
          <w:sz w:val="28"/>
        </w:rPr>
        <w:t xml:space="preserve"> </w:t>
      </w:r>
      <w:r>
        <w:rPr>
          <w:b/>
          <w:bCs/>
          <w:sz w:val="28"/>
        </w:rPr>
        <w:sym w:font="Wingdings" w:char="F058"/>
      </w:r>
    </w:p>
    <w:p w:rsidR="00D61EA2" w:rsidRPr="00E94A15" w:rsidRDefault="00D61EA2" w:rsidP="00D61EA2">
      <w:pPr>
        <w:jc w:val="both"/>
        <w:rPr>
          <w:b/>
          <w:bCs/>
          <w:sz w:val="12"/>
        </w:rPr>
      </w:pPr>
    </w:p>
    <w:p w:rsidR="00D61EA2" w:rsidRPr="00363D24" w:rsidRDefault="00D61EA2" w:rsidP="00D61EA2">
      <w:pPr>
        <w:rPr>
          <w:b/>
          <w:bCs/>
        </w:rPr>
      </w:pPr>
      <w:r w:rsidRPr="00363D24">
        <w:rPr>
          <w:lang w:val="en-CA"/>
        </w:rPr>
        <w:fldChar w:fldCharType="begin"/>
      </w:r>
      <w:r w:rsidRPr="00363D24">
        <w:rPr>
          <w:lang w:val="en-CA"/>
        </w:rPr>
        <w:instrText xml:space="preserve"> SEQ CHAPTER \h \r 1</w:instrText>
      </w:r>
      <w:r w:rsidRPr="00363D24">
        <w:rPr>
          <w:lang w:val="en-CA"/>
        </w:rPr>
        <w:fldChar w:fldCharType="end"/>
      </w:r>
      <w:r w:rsidRPr="00363D24">
        <w:rPr>
          <w:b/>
          <w:bCs/>
        </w:rPr>
        <w:t>FIRST READING</w:t>
      </w:r>
      <w:r w:rsidRPr="00363D24">
        <w:rPr>
          <w:b/>
          <w:bCs/>
        </w:rPr>
        <w:tab/>
      </w:r>
      <w:r w:rsidRPr="00363D24">
        <w:rPr>
          <w:b/>
          <w:bCs/>
        </w:rPr>
        <w:tab/>
      </w:r>
      <w:r w:rsidRPr="00363D24">
        <w:rPr>
          <w:b/>
          <w:bCs/>
        </w:rPr>
        <w:tab/>
      </w:r>
      <w:r w:rsidRPr="00363D24">
        <w:rPr>
          <w:b/>
          <w:bCs/>
        </w:rPr>
        <w:tab/>
      </w:r>
      <w:r w:rsidRPr="00363D24">
        <w:rPr>
          <w:b/>
          <w:bCs/>
        </w:rPr>
        <w:tab/>
      </w:r>
      <w:r w:rsidRPr="00363D24">
        <w:rPr>
          <w:b/>
          <w:bCs/>
        </w:rPr>
        <w:tab/>
        <w:t xml:space="preserve">                </w:t>
      </w:r>
      <w:r w:rsidR="00E94A15">
        <w:rPr>
          <w:b/>
          <w:bCs/>
        </w:rPr>
        <w:t xml:space="preserve">        </w:t>
      </w:r>
      <w:r w:rsidRPr="00363D24">
        <w:rPr>
          <w:b/>
          <w:bCs/>
        </w:rPr>
        <w:t xml:space="preserve">   Job 38:1-11</w:t>
      </w:r>
    </w:p>
    <w:p w:rsidR="00D61EA2" w:rsidRPr="00E94A15" w:rsidRDefault="00D61EA2" w:rsidP="00D61EA2">
      <w:pPr>
        <w:rPr>
          <w:b/>
          <w:bCs/>
          <w:sz w:val="12"/>
        </w:rPr>
      </w:pPr>
    </w:p>
    <w:p w:rsidR="00E147DD" w:rsidRDefault="00D61EA2" w:rsidP="00D61EA2">
      <w:pPr>
        <w:jc w:val="both"/>
        <w:rPr>
          <w:i/>
          <w:iCs/>
        </w:rPr>
      </w:pPr>
      <w:r w:rsidRPr="00363D24">
        <w:rPr>
          <w:i/>
          <w:iCs/>
        </w:rPr>
        <w:t xml:space="preserve">Confronted with great suffering, Job attempts to prove his innocence to God. God speaks from the whirlwind, and speaks of the power of the sea and </w:t>
      </w:r>
      <w:r w:rsidR="00E147DD">
        <w:rPr>
          <w:i/>
          <w:iCs/>
        </w:rPr>
        <w:t>its waves. A series of ironical</w:t>
      </w:r>
    </w:p>
    <w:p w:rsidR="00D61EA2" w:rsidRPr="00363D24" w:rsidRDefault="00D61EA2" w:rsidP="00D61EA2">
      <w:pPr>
        <w:jc w:val="both"/>
        <w:rPr>
          <w:i/>
          <w:iCs/>
        </w:rPr>
      </w:pPr>
      <w:r w:rsidRPr="00363D24">
        <w:rPr>
          <w:i/>
          <w:iCs/>
        </w:rPr>
        <w:t>questions shows that Job, as a finite human, is incapable of judging the Creator.</w:t>
      </w:r>
    </w:p>
    <w:p w:rsidR="00D61EA2" w:rsidRPr="00E94A15" w:rsidRDefault="00D61EA2" w:rsidP="00D61EA2">
      <w:pPr>
        <w:jc w:val="both"/>
        <w:rPr>
          <w:sz w:val="12"/>
        </w:rPr>
      </w:pPr>
    </w:p>
    <w:p w:rsidR="00D61EA2" w:rsidRPr="00363D24" w:rsidRDefault="00D61EA2" w:rsidP="00D61EA2">
      <w:r w:rsidRPr="00363D24">
        <w:t>The LORD answered Job out of the whirlwind:</w:t>
      </w:r>
    </w:p>
    <w:p w:rsidR="00D61EA2" w:rsidRPr="00363D24" w:rsidRDefault="00D61EA2" w:rsidP="00D61EA2">
      <w:r w:rsidRPr="00363D24">
        <w:rPr>
          <w:vertAlign w:val="superscript"/>
        </w:rPr>
        <w:t>2</w:t>
      </w:r>
      <w:r w:rsidRPr="00363D24">
        <w:t xml:space="preserve"> "Who is this that darkens counsel by words without knowledge?</w:t>
      </w:r>
    </w:p>
    <w:p w:rsidR="00D61EA2" w:rsidRPr="00363D24" w:rsidRDefault="00D61EA2" w:rsidP="00D61EA2">
      <w:r w:rsidRPr="00363D24">
        <w:rPr>
          <w:vertAlign w:val="superscript"/>
        </w:rPr>
        <w:t>3</w:t>
      </w:r>
      <w:r w:rsidRPr="00363D24">
        <w:t>Gird up your loins like a man,</w:t>
      </w:r>
    </w:p>
    <w:p w:rsidR="00D61EA2" w:rsidRPr="00363D24" w:rsidRDefault="00D61EA2" w:rsidP="00D61EA2">
      <w:r w:rsidRPr="00363D24">
        <w:tab/>
        <w:t>I will question you, and you shall declare to me.</w:t>
      </w:r>
    </w:p>
    <w:p w:rsidR="00D61EA2" w:rsidRPr="00363D24" w:rsidRDefault="00D61EA2" w:rsidP="00D61EA2">
      <w:r w:rsidRPr="00363D24">
        <w:rPr>
          <w:vertAlign w:val="superscript"/>
        </w:rPr>
        <w:t>4</w:t>
      </w:r>
      <w:r w:rsidRPr="00363D24">
        <w:t xml:space="preserve"> "Where were you when I laid the foundation of the earth?</w:t>
      </w:r>
    </w:p>
    <w:p w:rsidR="00D61EA2" w:rsidRPr="00363D24" w:rsidRDefault="00D61EA2" w:rsidP="00D61EA2">
      <w:r w:rsidRPr="00363D24">
        <w:tab/>
        <w:t>Tell me, if you have understanding.</w:t>
      </w:r>
    </w:p>
    <w:p w:rsidR="00D61EA2" w:rsidRPr="00363D24" w:rsidRDefault="00D61EA2" w:rsidP="00D61EA2">
      <w:r w:rsidRPr="00363D24">
        <w:rPr>
          <w:vertAlign w:val="superscript"/>
        </w:rPr>
        <w:t>5</w:t>
      </w:r>
      <w:r w:rsidRPr="00363D24">
        <w:t>Who determined its measurements--surely you know!</w:t>
      </w:r>
    </w:p>
    <w:p w:rsidR="00D61EA2" w:rsidRPr="00363D24" w:rsidRDefault="00D61EA2" w:rsidP="00D61EA2">
      <w:r w:rsidRPr="00363D24">
        <w:tab/>
        <w:t>Or who stretched the line upon it?</w:t>
      </w:r>
    </w:p>
    <w:p w:rsidR="00D61EA2" w:rsidRPr="00363D24" w:rsidRDefault="00D61EA2" w:rsidP="00D61EA2">
      <w:r w:rsidRPr="00363D24">
        <w:rPr>
          <w:vertAlign w:val="superscript"/>
        </w:rPr>
        <w:t>6</w:t>
      </w:r>
      <w:r w:rsidRPr="00363D24">
        <w:t>On what were its bases sunk,</w:t>
      </w:r>
    </w:p>
    <w:p w:rsidR="00D61EA2" w:rsidRPr="00363D24" w:rsidRDefault="00D61EA2" w:rsidP="00D61EA2">
      <w:r w:rsidRPr="00363D24">
        <w:tab/>
        <w:t>or who laid its cornerstone</w:t>
      </w:r>
    </w:p>
    <w:p w:rsidR="00D61EA2" w:rsidRPr="00363D24" w:rsidRDefault="00D61EA2" w:rsidP="00D61EA2">
      <w:r w:rsidRPr="00363D24">
        <w:rPr>
          <w:vertAlign w:val="superscript"/>
        </w:rPr>
        <w:t>7</w:t>
      </w:r>
      <w:r w:rsidRPr="00363D24">
        <w:t>when the morning stars sang together</w:t>
      </w:r>
    </w:p>
    <w:p w:rsidR="00D61EA2" w:rsidRPr="00363D24" w:rsidRDefault="00D61EA2" w:rsidP="00D61EA2">
      <w:r w:rsidRPr="00363D24">
        <w:tab/>
        <w:t>and all the heavenly beings shouted for joy?</w:t>
      </w:r>
    </w:p>
    <w:p w:rsidR="00D61EA2" w:rsidRPr="00363D24" w:rsidRDefault="00D61EA2" w:rsidP="00D61EA2">
      <w:r w:rsidRPr="00363D24">
        <w:rPr>
          <w:vertAlign w:val="superscript"/>
        </w:rPr>
        <w:t>8</w:t>
      </w:r>
      <w:r w:rsidRPr="00363D24">
        <w:t xml:space="preserve"> "Or who shut in the sea with doors</w:t>
      </w:r>
    </w:p>
    <w:p w:rsidR="00D61EA2" w:rsidRPr="00363D24" w:rsidRDefault="00D61EA2" w:rsidP="00D61EA2">
      <w:r w:rsidRPr="00363D24">
        <w:tab/>
        <w:t>when it burst out from the womb?--</w:t>
      </w:r>
    </w:p>
    <w:p w:rsidR="00D61EA2" w:rsidRPr="00363D24" w:rsidRDefault="00D61EA2" w:rsidP="00D61EA2">
      <w:r w:rsidRPr="00363D24">
        <w:rPr>
          <w:vertAlign w:val="superscript"/>
        </w:rPr>
        <w:t>9</w:t>
      </w:r>
      <w:r w:rsidRPr="00363D24">
        <w:t>when I made the clouds its garment,</w:t>
      </w:r>
    </w:p>
    <w:p w:rsidR="00D61EA2" w:rsidRPr="00363D24" w:rsidRDefault="00D61EA2" w:rsidP="00D61EA2">
      <w:r w:rsidRPr="00363D24">
        <w:tab/>
        <w:t>and thick darkness its swaddling band,</w:t>
      </w:r>
    </w:p>
    <w:p w:rsidR="00D61EA2" w:rsidRPr="00363D24" w:rsidRDefault="00D61EA2" w:rsidP="00D61EA2">
      <w:r w:rsidRPr="00363D24">
        <w:rPr>
          <w:vertAlign w:val="superscript"/>
        </w:rPr>
        <w:t>10</w:t>
      </w:r>
      <w:r w:rsidRPr="00363D24">
        <w:t>and prescribed bounds for it,</w:t>
      </w:r>
    </w:p>
    <w:p w:rsidR="00D61EA2" w:rsidRPr="00363D24" w:rsidRDefault="00D61EA2" w:rsidP="00D61EA2">
      <w:r w:rsidRPr="00363D24">
        <w:tab/>
        <w:t>and set bars and doors,</w:t>
      </w:r>
    </w:p>
    <w:p w:rsidR="00D61EA2" w:rsidRPr="00363D24" w:rsidRDefault="00D61EA2" w:rsidP="00D61EA2">
      <w:r w:rsidRPr="00363D24">
        <w:rPr>
          <w:vertAlign w:val="superscript"/>
        </w:rPr>
        <w:t>11</w:t>
      </w:r>
      <w:r w:rsidRPr="00363D24">
        <w:t>and said, 'Thus far shall you come, and no farther,</w:t>
      </w:r>
    </w:p>
    <w:p w:rsidR="00D61EA2" w:rsidRPr="00363D24" w:rsidRDefault="00D61EA2" w:rsidP="00D61EA2">
      <w:r w:rsidRPr="00363D24">
        <w:tab/>
        <w:t>and here shall your proud waves be stopped'?"</w:t>
      </w:r>
    </w:p>
    <w:p w:rsidR="00D61EA2" w:rsidRPr="00E94A15" w:rsidRDefault="00D61EA2" w:rsidP="00D61EA2">
      <w:pPr>
        <w:rPr>
          <w:sz w:val="14"/>
        </w:rPr>
      </w:pPr>
    </w:p>
    <w:p w:rsidR="00D61EA2" w:rsidRPr="00363D24" w:rsidRDefault="00D61EA2" w:rsidP="00D61EA2">
      <w:pPr>
        <w:ind w:left="-288" w:firstLine="288"/>
      </w:pPr>
      <w:r w:rsidRPr="00363D24">
        <w:t>A:</w:t>
      </w:r>
      <w:r w:rsidR="00E94A15">
        <w:t xml:space="preserve">  </w:t>
      </w:r>
      <w:r w:rsidRPr="00363D24">
        <w:t>The Word of the Lord.</w:t>
      </w:r>
    </w:p>
    <w:p w:rsidR="00D61EA2" w:rsidRPr="00E94A15" w:rsidRDefault="00D61EA2" w:rsidP="00D61EA2">
      <w:pPr>
        <w:ind w:left="-288" w:firstLine="288"/>
        <w:rPr>
          <w:sz w:val="12"/>
        </w:rPr>
      </w:pPr>
    </w:p>
    <w:p w:rsidR="00D61EA2" w:rsidRPr="00363D24" w:rsidRDefault="00D61EA2" w:rsidP="00D61EA2">
      <w:pPr>
        <w:ind w:left="-288" w:firstLine="288"/>
        <w:rPr>
          <w:b/>
          <w:bCs/>
        </w:rPr>
      </w:pPr>
      <w:r w:rsidRPr="00E94A15">
        <w:rPr>
          <w:bCs/>
        </w:rPr>
        <w:t>C:</w:t>
      </w:r>
      <w:r w:rsidR="00E94A15">
        <w:rPr>
          <w:b/>
          <w:bCs/>
        </w:rPr>
        <w:t xml:space="preserve">  </w:t>
      </w:r>
      <w:r w:rsidRPr="00363D24">
        <w:rPr>
          <w:b/>
          <w:bCs/>
        </w:rPr>
        <w:t>Thanks be to God.</w:t>
      </w:r>
    </w:p>
    <w:p w:rsidR="00D61EA2" w:rsidRPr="00E94A15" w:rsidRDefault="00D61EA2" w:rsidP="00D61EA2">
      <w:pPr>
        <w:ind w:left="-288" w:firstLine="288"/>
        <w:rPr>
          <w:b/>
          <w:bCs/>
          <w:sz w:val="12"/>
        </w:rPr>
      </w:pPr>
    </w:p>
    <w:p w:rsidR="00D61EA2" w:rsidRPr="00363D24" w:rsidRDefault="00D61EA2" w:rsidP="00D61EA2">
      <w:pPr>
        <w:ind w:left="-288" w:firstLine="288"/>
        <w:rPr>
          <w:bCs/>
        </w:rPr>
      </w:pPr>
      <w:r w:rsidRPr="00363D24">
        <w:rPr>
          <w:b/>
          <w:bCs/>
        </w:rPr>
        <w:t>THE PSALM:  Psalm 107:1-3, 23-32</w:t>
      </w:r>
      <w:r w:rsidRPr="00363D24">
        <w:rPr>
          <w:b/>
          <w:bCs/>
        </w:rPr>
        <w:tab/>
      </w:r>
      <w:r w:rsidR="00E94A15">
        <w:rPr>
          <w:b/>
          <w:bCs/>
        </w:rPr>
        <w:tab/>
      </w:r>
      <w:r w:rsidR="00E94A15">
        <w:rPr>
          <w:b/>
          <w:bCs/>
        </w:rPr>
        <w:tab/>
      </w:r>
      <w:r w:rsidRPr="00363D24">
        <w:rPr>
          <w:b/>
          <w:bCs/>
        </w:rPr>
        <w:tab/>
      </w:r>
      <w:r w:rsidRPr="00363D24">
        <w:rPr>
          <w:bCs/>
        </w:rPr>
        <w:t>Read responsively</w:t>
      </w:r>
    </w:p>
    <w:p w:rsidR="00D61EA2" w:rsidRPr="00E94A15" w:rsidRDefault="00D61EA2" w:rsidP="00D61EA2">
      <w:pPr>
        <w:ind w:left="-288" w:firstLine="288"/>
        <w:rPr>
          <w:b/>
          <w:bCs/>
          <w:sz w:val="12"/>
        </w:rPr>
      </w:pPr>
    </w:p>
    <w:p w:rsidR="00D61EA2" w:rsidRPr="00363D24" w:rsidRDefault="00D61EA2" w:rsidP="00D61EA2">
      <w:r w:rsidRPr="00363D24">
        <w:rPr>
          <w:vertAlign w:val="superscript"/>
        </w:rPr>
        <w:t>1</w:t>
      </w:r>
      <w:r w:rsidRPr="00363D24">
        <w:t>Give thanks to the LORD, for the LORD is good,</w:t>
      </w:r>
    </w:p>
    <w:p w:rsidR="00D61EA2" w:rsidRPr="00363D24" w:rsidRDefault="00D61EA2" w:rsidP="00D61EA2">
      <w:r w:rsidRPr="00363D24">
        <w:t>     for God's mercy endures forever.</w:t>
      </w:r>
    </w:p>
    <w:p w:rsidR="00D61EA2" w:rsidRPr="00E94A15" w:rsidRDefault="00D61EA2" w:rsidP="00D61EA2">
      <w:pPr>
        <w:rPr>
          <w:sz w:val="12"/>
        </w:rPr>
      </w:pPr>
    </w:p>
    <w:p w:rsidR="00D61EA2" w:rsidRPr="00363D24" w:rsidRDefault="00D61EA2" w:rsidP="00D61EA2">
      <w:r w:rsidRPr="00363D24">
        <w:rPr>
          <w:rStyle w:val="Strong"/>
          <w:vertAlign w:val="superscript"/>
        </w:rPr>
        <w:t>2</w:t>
      </w:r>
      <w:r w:rsidRPr="00363D24">
        <w:rPr>
          <w:rStyle w:val="Strong"/>
        </w:rPr>
        <w:t>Let the redeemed of the LORD proclaim</w:t>
      </w:r>
    </w:p>
    <w:p w:rsidR="00D61EA2" w:rsidRPr="00363D24" w:rsidRDefault="00D61EA2" w:rsidP="00D61EA2">
      <w:pPr>
        <w:rPr>
          <w:rStyle w:val="Strong"/>
        </w:rPr>
      </w:pPr>
      <w:r w:rsidRPr="00363D24">
        <w:t>     </w:t>
      </w:r>
      <w:r w:rsidRPr="00363D24">
        <w:rPr>
          <w:rStyle w:val="Strong"/>
        </w:rPr>
        <w:t>that God redeemed them from the hand of the foe,</w:t>
      </w:r>
    </w:p>
    <w:p w:rsidR="00D61EA2" w:rsidRPr="00E94A15" w:rsidRDefault="00D61EA2" w:rsidP="00D61EA2">
      <w:pPr>
        <w:rPr>
          <w:sz w:val="12"/>
        </w:rPr>
      </w:pPr>
    </w:p>
    <w:p w:rsidR="00D61EA2" w:rsidRPr="00363D24" w:rsidRDefault="00D61EA2" w:rsidP="00D61EA2">
      <w:r w:rsidRPr="00363D24">
        <w:rPr>
          <w:vertAlign w:val="superscript"/>
        </w:rPr>
        <w:t>3</w:t>
      </w:r>
      <w:r w:rsidRPr="00363D24">
        <w:t>gathering them in from the lands;</w:t>
      </w:r>
    </w:p>
    <w:p w:rsidR="00D61EA2" w:rsidRPr="00363D24" w:rsidRDefault="00D61EA2" w:rsidP="00D61EA2">
      <w:r w:rsidRPr="00363D24">
        <w:t>     from the east and from the west, from the north and from the south.</w:t>
      </w:r>
    </w:p>
    <w:p w:rsidR="00D61EA2" w:rsidRPr="00E94A15" w:rsidRDefault="00D61EA2" w:rsidP="00D61EA2">
      <w:pPr>
        <w:rPr>
          <w:sz w:val="12"/>
        </w:rPr>
      </w:pPr>
    </w:p>
    <w:p w:rsidR="00D61EA2" w:rsidRPr="00363D24" w:rsidRDefault="00D61EA2" w:rsidP="00D61EA2">
      <w:r w:rsidRPr="00363D24">
        <w:rPr>
          <w:rStyle w:val="Strong"/>
          <w:vertAlign w:val="superscript"/>
        </w:rPr>
        <w:t>23</w:t>
      </w:r>
      <w:r w:rsidRPr="00363D24">
        <w:rPr>
          <w:rStyle w:val="Strong"/>
        </w:rPr>
        <w:t>Some went down to the sea in ships,</w:t>
      </w:r>
    </w:p>
    <w:p w:rsidR="00D61EA2" w:rsidRPr="00363D24" w:rsidRDefault="00D61EA2" w:rsidP="00D61EA2">
      <w:pPr>
        <w:rPr>
          <w:rStyle w:val="Strong"/>
        </w:rPr>
      </w:pPr>
      <w:r w:rsidRPr="00363D24">
        <w:t>     </w:t>
      </w:r>
      <w:r w:rsidRPr="00363D24">
        <w:rPr>
          <w:rStyle w:val="Strong"/>
        </w:rPr>
        <w:t>plying their trade in deep waters.   </w:t>
      </w:r>
    </w:p>
    <w:p w:rsidR="00D61EA2" w:rsidRPr="00E94A15" w:rsidRDefault="00D61EA2" w:rsidP="00D61EA2">
      <w:pPr>
        <w:rPr>
          <w:sz w:val="12"/>
        </w:rPr>
      </w:pPr>
    </w:p>
    <w:p w:rsidR="00D61EA2" w:rsidRPr="00363D24" w:rsidRDefault="00D61EA2" w:rsidP="00D61EA2">
      <w:r w:rsidRPr="00363D24">
        <w:rPr>
          <w:vertAlign w:val="superscript"/>
        </w:rPr>
        <w:t>24</w:t>
      </w:r>
      <w:r w:rsidRPr="00363D24">
        <w:t>They beheld the works of the LORD,</w:t>
      </w:r>
    </w:p>
    <w:p w:rsidR="00D61EA2" w:rsidRPr="00363D24" w:rsidRDefault="00D61EA2" w:rsidP="00D61EA2">
      <w:r w:rsidRPr="00363D24">
        <w:t>     God's wonderful works in the deep.</w:t>
      </w:r>
    </w:p>
    <w:p w:rsidR="00D61EA2" w:rsidRPr="00E94A15" w:rsidRDefault="00D61EA2" w:rsidP="00D61EA2">
      <w:pPr>
        <w:rPr>
          <w:sz w:val="12"/>
        </w:rPr>
      </w:pPr>
    </w:p>
    <w:p w:rsidR="00D61EA2" w:rsidRPr="00363D24" w:rsidRDefault="00D61EA2" w:rsidP="00D61EA2">
      <w:r w:rsidRPr="00363D24">
        <w:rPr>
          <w:rStyle w:val="Strong"/>
          <w:vertAlign w:val="superscript"/>
        </w:rPr>
        <w:t>25</w:t>
      </w:r>
      <w:r w:rsidRPr="00363D24">
        <w:rPr>
          <w:rStyle w:val="Strong"/>
        </w:rPr>
        <w:t>Then God spoke, and a stormy wind arose,</w:t>
      </w:r>
    </w:p>
    <w:p w:rsidR="00D61EA2" w:rsidRPr="00363D24" w:rsidRDefault="00D61EA2" w:rsidP="00D61EA2">
      <w:pPr>
        <w:rPr>
          <w:rStyle w:val="Strong"/>
        </w:rPr>
      </w:pPr>
      <w:r w:rsidRPr="00363D24">
        <w:t>     </w:t>
      </w:r>
      <w:r w:rsidRPr="00363D24">
        <w:rPr>
          <w:rStyle w:val="Strong"/>
        </w:rPr>
        <w:t>which tossed high the waves of the sea.</w:t>
      </w:r>
    </w:p>
    <w:p w:rsidR="00D61EA2" w:rsidRPr="00363D24" w:rsidRDefault="00D61EA2" w:rsidP="00D61EA2">
      <w:r w:rsidRPr="00363D24">
        <w:rPr>
          <w:vertAlign w:val="superscript"/>
        </w:rPr>
        <w:lastRenderedPageBreak/>
        <w:t>26</w:t>
      </w:r>
      <w:r w:rsidRPr="00363D24">
        <w:t>They mounted up to the heavens and descended to the depths;</w:t>
      </w:r>
    </w:p>
    <w:p w:rsidR="00D61EA2" w:rsidRPr="00363D24" w:rsidRDefault="00D61EA2" w:rsidP="00D61EA2">
      <w:r w:rsidRPr="00363D24">
        <w:t>     their souls melted away in their peril.</w:t>
      </w:r>
    </w:p>
    <w:p w:rsidR="00D61EA2" w:rsidRPr="00E94A15" w:rsidRDefault="00D61EA2" w:rsidP="00D61EA2">
      <w:pPr>
        <w:rPr>
          <w:sz w:val="12"/>
        </w:rPr>
      </w:pPr>
    </w:p>
    <w:p w:rsidR="00D61EA2" w:rsidRPr="00363D24" w:rsidRDefault="00D61EA2" w:rsidP="00D61EA2">
      <w:r w:rsidRPr="00363D24">
        <w:rPr>
          <w:rStyle w:val="Strong"/>
          <w:vertAlign w:val="superscript"/>
        </w:rPr>
        <w:t>27</w:t>
      </w:r>
      <w:r w:rsidRPr="00363D24">
        <w:rPr>
          <w:rStyle w:val="Strong"/>
        </w:rPr>
        <w:t>They staggered and reeled like drunkards,</w:t>
      </w:r>
    </w:p>
    <w:p w:rsidR="00D61EA2" w:rsidRPr="00363D24" w:rsidRDefault="00D61EA2" w:rsidP="00D61EA2">
      <w:pPr>
        <w:rPr>
          <w:rStyle w:val="Strong"/>
        </w:rPr>
      </w:pPr>
      <w:r w:rsidRPr="00363D24">
        <w:t>     </w:t>
      </w:r>
      <w:r w:rsidRPr="00363D24">
        <w:rPr>
          <w:rStyle w:val="Strong"/>
        </w:rPr>
        <w:t>and all their skill was of no avail.</w:t>
      </w:r>
    </w:p>
    <w:p w:rsidR="00D61EA2" w:rsidRPr="00E94A15" w:rsidRDefault="00D61EA2" w:rsidP="00D61EA2">
      <w:pPr>
        <w:rPr>
          <w:sz w:val="12"/>
        </w:rPr>
      </w:pPr>
    </w:p>
    <w:p w:rsidR="00D61EA2" w:rsidRPr="00363D24" w:rsidRDefault="00D61EA2" w:rsidP="00D61EA2">
      <w:r w:rsidRPr="00363D24">
        <w:rPr>
          <w:vertAlign w:val="superscript"/>
        </w:rPr>
        <w:t>28</w:t>
      </w:r>
      <w:r w:rsidRPr="00363D24">
        <w:t>Then in their trouble they cried to the LORD,</w:t>
      </w:r>
    </w:p>
    <w:p w:rsidR="00D61EA2" w:rsidRPr="00363D24" w:rsidRDefault="00D61EA2" w:rsidP="00D61EA2">
      <w:r w:rsidRPr="00363D24">
        <w:t>     and You delivered them from their distress.</w:t>
      </w:r>
    </w:p>
    <w:p w:rsidR="00D61EA2" w:rsidRPr="00E94A15" w:rsidRDefault="00D61EA2" w:rsidP="00D61EA2">
      <w:pPr>
        <w:rPr>
          <w:sz w:val="12"/>
        </w:rPr>
      </w:pPr>
    </w:p>
    <w:p w:rsidR="00D61EA2" w:rsidRPr="00363D24" w:rsidRDefault="00D61EA2" w:rsidP="00D61EA2">
      <w:r w:rsidRPr="00363D24">
        <w:rPr>
          <w:rStyle w:val="Strong"/>
          <w:vertAlign w:val="superscript"/>
        </w:rPr>
        <w:t>29</w:t>
      </w:r>
      <w:r w:rsidRPr="00363D24">
        <w:rPr>
          <w:rStyle w:val="Strong"/>
        </w:rPr>
        <w:t>You stilled the storm to a whisper</w:t>
      </w:r>
    </w:p>
    <w:p w:rsidR="00D61EA2" w:rsidRPr="00363D24" w:rsidRDefault="00D61EA2" w:rsidP="00D61EA2">
      <w:pPr>
        <w:rPr>
          <w:rStyle w:val="Strong"/>
        </w:rPr>
      </w:pPr>
      <w:r w:rsidRPr="00363D24">
        <w:t>     </w:t>
      </w:r>
      <w:r w:rsidRPr="00363D24">
        <w:rPr>
          <w:rStyle w:val="Strong"/>
        </w:rPr>
        <w:t>and silenced the waves of the sea.   </w:t>
      </w:r>
    </w:p>
    <w:p w:rsidR="00D61EA2" w:rsidRPr="00E94A15" w:rsidRDefault="00D61EA2" w:rsidP="00D61EA2">
      <w:pPr>
        <w:rPr>
          <w:sz w:val="12"/>
        </w:rPr>
      </w:pPr>
    </w:p>
    <w:p w:rsidR="00D61EA2" w:rsidRPr="00363D24" w:rsidRDefault="00D61EA2" w:rsidP="00D61EA2">
      <w:r w:rsidRPr="00363D24">
        <w:rPr>
          <w:vertAlign w:val="superscript"/>
        </w:rPr>
        <w:t>30</w:t>
      </w:r>
      <w:r w:rsidRPr="00363D24">
        <w:t>Then were they glad when</w:t>
      </w:r>
      <w:r w:rsidRPr="00363D24">
        <w:rPr>
          <w:vertAlign w:val="superscript"/>
        </w:rPr>
        <w:t>|</w:t>
      </w:r>
      <w:r w:rsidRPr="00363D24">
        <w:t xml:space="preserve"> it grew calm,</w:t>
      </w:r>
    </w:p>
    <w:p w:rsidR="00D61EA2" w:rsidRPr="00363D24" w:rsidRDefault="00D61EA2" w:rsidP="00D61EA2">
      <w:r w:rsidRPr="00363D24">
        <w:t>     when You guided them to the harbor they desired.</w:t>
      </w:r>
    </w:p>
    <w:p w:rsidR="00D61EA2" w:rsidRPr="00E94A15" w:rsidRDefault="00D61EA2" w:rsidP="00D61EA2">
      <w:pPr>
        <w:rPr>
          <w:sz w:val="12"/>
        </w:rPr>
      </w:pPr>
    </w:p>
    <w:p w:rsidR="00D61EA2" w:rsidRPr="00363D24" w:rsidRDefault="00D61EA2" w:rsidP="00D61EA2">
      <w:r w:rsidRPr="00363D24">
        <w:rPr>
          <w:rStyle w:val="Strong"/>
          <w:vertAlign w:val="superscript"/>
        </w:rPr>
        <w:t>31</w:t>
      </w:r>
      <w:r w:rsidRPr="00363D24">
        <w:rPr>
          <w:rStyle w:val="Strong"/>
        </w:rPr>
        <w:t>Let them give thanks to You, LORD, for Your steadfast love</w:t>
      </w:r>
    </w:p>
    <w:p w:rsidR="00D61EA2" w:rsidRPr="00363D24" w:rsidRDefault="00D61EA2" w:rsidP="00D61EA2">
      <w:pPr>
        <w:rPr>
          <w:rStyle w:val="Strong"/>
        </w:rPr>
      </w:pPr>
      <w:r w:rsidRPr="00363D24">
        <w:t>     </w:t>
      </w:r>
      <w:r w:rsidRPr="00363D24">
        <w:rPr>
          <w:rStyle w:val="Strong"/>
        </w:rPr>
        <w:t>and Your wonderful works for all people.</w:t>
      </w:r>
    </w:p>
    <w:p w:rsidR="00D61EA2" w:rsidRPr="00E94A15" w:rsidRDefault="00D61EA2" w:rsidP="00D61EA2">
      <w:pPr>
        <w:rPr>
          <w:sz w:val="12"/>
        </w:rPr>
      </w:pPr>
    </w:p>
    <w:p w:rsidR="00D61EA2" w:rsidRPr="00363D24" w:rsidRDefault="00D61EA2" w:rsidP="00D61EA2">
      <w:r w:rsidRPr="00363D24">
        <w:rPr>
          <w:vertAlign w:val="superscript"/>
        </w:rPr>
        <w:t>32</w:t>
      </w:r>
      <w:r w:rsidRPr="00363D24">
        <w:t>Let them exalt You in the assembly of the people;</w:t>
      </w:r>
    </w:p>
    <w:p w:rsidR="00D61EA2" w:rsidRPr="00363D24" w:rsidRDefault="00D61EA2" w:rsidP="00D61EA2">
      <w:pPr>
        <w:rPr>
          <w:rStyle w:val="Strong"/>
        </w:rPr>
      </w:pPr>
      <w:r w:rsidRPr="00363D24">
        <w:t>     in the council of the elders, let them sing hallelujah!   </w:t>
      </w:r>
    </w:p>
    <w:p w:rsidR="00D61EA2" w:rsidRPr="00E94A15" w:rsidRDefault="00D61EA2" w:rsidP="00D61EA2">
      <w:pPr>
        <w:rPr>
          <w:rStyle w:val="Strong"/>
          <w:sz w:val="12"/>
        </w:rPr>
      </w:pPr>
    </w:p>
    <w:p w:rsidR="00D61EA2" w:rsidRPr="00363D24" w:rsidRDefault="00D61EA2" w:rsidP="00D61EA2">
      <w:pPr>
        <w:jc w:val="both"/>
        <w:rPr>
          <w:b/>
          <w:bCs/>
        </w:rPr>
      </w:pPr>
      <w:r w:rsidRPr="00363D24">
        <w:rPr>
          <w:lang w:val="en-CA"/>
        </w:rPr>
        <w:fldChar w:fldCharType="begin"/>
      </w:r>
      <w:r w:rsidRPr="00363D24">
        <w:rPr>
          <w:lang w:val="en-CA"/>
        </w:rPr>
        <w:instrText xml:space="preserve"> SEQ CHAPTER \h \r 1</w:instrText>
      </w:r>
      <w:r w:rsidRPr="00363D24">
        <w:rPr>
          <w:lang w:val="en-CA"/>
        </w:rPr>
        <w:fldChar w:fldCharType="end"/>
      </w:r>
      <w:r w:rsidRPr="00363D24">
        <w:rPr>
          <w:b/>
          <w:bCs/>
        </w:rPr>
        <w:t>SECOND READING</w:t>
      </w:r>
      <w:r w:rsidRPr="00363D24">
        <w:rPr>
          <w:b/>
          <w:bCs/>
        </w:rPr>
        <w:tab/>
      </w:r>
      <w:r w:rsidRPr="00363D24">
        <w:rPr>
          <w:b/>
          <w:bCs/>
        </w:rPr>
        <w:tab/>
      </w:r>
      <w:r w:rsidRPr="00363D24">
        <w:rPr>
          <w:b/>
          <w:bCs/>
        </w:rPr>
        <w:tab/>
      </w:r>
      <w:r w:rsidRPr="00363D24">
        <w:rPr>
          <w:b/>
          <w:bCs/>
        </w:rPr>
        <w:tab/>
      </w:r>
      <w:r w:rsidRPr="00363D24">
        <w:rPr>
          <w:b/>
          <w:bCs/>
        </w:rPr>
        <w:tab/>
        <w:t xml:space="preserve">    2 Corinthians 6:1-13</w:t>
      </w:r>
    </w:p>
    <w:p w:rsidR="00D61EA2" w:rsidRPr="00E94A15" w:rsidRDefault="00D61EA2" w:rsidP="00D61EA2">
      <w:pPr>
        <w:jc w:val="both"/>
        <w:rPr>
          <w:b/>
          <w:bCs/>
          <w:sz w:val="12"/>
        </w:rPr>
      </w:pPr>
    </w:p>
    <w:p w:rsidR="00D61EA2" w:rsidRPr="00363D24" w:rsidRDefault="00D61EA2" w:rsidP="00D61EA2">
      <w:pPr>
        <w:jc w:val="both"/>
        <w:rPr>
          <w:i/>
          <w:iCs/>
        </w:rPr>
      </w:pPr>
      <w:r w:rsidRPr="00363D24">
        <w:rPr>
          <w:i/>
          <w:iCs/>
        </w:rPr>
        <w:t xml:space="preserve">Paul writes of the great hardships and calamities that he has faced, yet he is able to rejoice because what appears to be loss is great gain. </w:t>
      </w:r>
    </w:p>
    <w:p w:rsidR="00D61EA2" w:rsidRPr="00E94A15" w:rsidRDefault="00D61EA2" w:rsidP="00D61EA2">
      <w:pPr>
        <w:jc w:val="both"/>
        <w:rPr>
          <w:sz w:val="12"/>
        </w:rPr>
      </w:pPr>
    </w:p>
    <w:p w:rsidR="00D61EA2" w:rsidRPr="00363D24" w:rsidRDefault="00D61EA2" w:rsidP="00D61EA2">
      <w:pPr>
        <w:jc w:val="both"/>
      </w:pPr>
      <w:r w:rsidRPr="00363D24">
        <w:t xml:space="preserve">As we work together with Him, we urge you also not to accept the grace of God in vain. </w:t>
      </w:r>
      <w:r w:rsidRPr="00363D24">
        <w:rPr>
          <w:vertAlign w:val="superscript"/>
        </w:rPr>
        <w:t>2</w:t>
      </w:r>
      <w:r w:rsidRPr="00363D24">
        <w:t>For He says,</w:t>
      </w:r>
    </w:p>
    <w:p w:rsidR="00D61EA2" w:rsidRPr="00363D24" w:rsidRDefault="00D61EA2" w:rsidP="00D61EA2">
      <w:pPr>
        <w:jc w:val="both"/>
      </w:pPr>
      <w:r w:rsidRPr="00363D24">
        <w:tab/>
        <w:t>"At an acceptable time I have listened to you,</w:t>
      </w:r>
    </w:p>
    <w:p w:rsidR="00D61EA2" w:rsidRPr="00363D24" w:rsidRDefault="00D61EA2" w:rsidP="00D61EA2">
      <w:pPr>
        <w:jc w:val="both"/>
      </w:pPr>
      <w:r w:rsidRPr="00363D24">
        <w:tab/>
      </w:r>
      <w:r w:rsidRPr="00363D24">
        <w:tab/>
        <w:t>and on a day of salvation I have helped you."</w:t>
      </w:r>
    </w:p>
    <w:p w:rsidR="00D61EA2" w:rsidRPr="00363D24" w:rsidRDefault="00D61EA2" w:rsidP="00D61EA2">
      <w:pPr>
        <w:ind w:firstLine="720"/>
        <w:jc w:val="both"/>
      </w:pPr>
      <w:r w:rsidRPr="00363D24">
        <w:t xml:space="preserve">See, now is the acceptable time; see, now is the day of salvation! </w:t>
      </w:r>
      <w:r w:rsidRPr="00363D24">
        <w:rPr>
          <w:vertAlign w:val="superscript"/>
        </w:rPr>
        <w:t>3</w:t>
      </w:r>
      <w:r w:rsidRPr="00363D24">
        <w:t xml:space="preserve">We are putting no obstacle in anyone's way, so that no fault may be found with our ministry, </w:t>
      </w:r>
      <w:r w:rsidRPr="00363D24">
        <w:rPr>
          <w:vertAlign w:val="superscript"/>
        </w:rPr>
        <w:t>4</w:t>
      </w:r>
      <w:r w:rsidRPr="00363D24">
        <w:t xml:space="preserve">but as servants of God we have commended ourselves in every way: through great endurance, in afflictions, hardships, calamities, </w:t>
      </w:r>
      <w:r w:rsidRPr="00363D24">
        <w:rPr>
          <w:vertAlign w:val="superscript"/>
        </w:rPr>
        <w:t>5</w:t>
      </w:r>
      <w:r w:rsidRPr="00363D24">
        <w:t xml:space="preserve">beatings, imprisonments, riots, labors, sleepless nights, hunger; </w:t>
      </w:r>
      <w:r w:rsidRPr="00363D24">
        <w:rPr>
          <w:vertAlign w:val="superscript"/>
        </w:rPr>
        <w:t>6</w:t>
      </w:r>
      <w:r w:rsidRPr="00363D24">
        <w:t xml:space="preserve">by purity, knowledge, patience, kindness, holiness of spirit, genuine love, </w:t>
      </w:r>
      <w:r w:rsidRPr="00363D24">
        <w:rPr>
          <w:vertAlign w:val="superscript"/>
        </w:rPr>
        <w:t>7</w:t>
      </w:r>
      <w:r w:rsidRPr="00363D24">
        <w:t xml:space="preserve">truthful speech, and the power of God; with the weapons of righteousness for the right hand and for the left; </w:t>
      </w:r>
      <w:r w:rsidRPr="00363D24">
        <w:rPr>
          <w:vertAlign w:val="superscript"/>
        </w:rPr>
        <w:t>8</w:t>
      </w:r>
      <w:r w:rsidRPr="00363D24">
        <w:t xml:space="preserve">in honor and dishonor, in ill repute and good repute. </w:t>
      </w:r>
    </w:p>
    <w:p w:rsidR="00D61EA2" w:rsidRPr="00363D24" w:rsidRDefault="00D61EA2" w:rsidP="00D61EA2">
      <w:pPr>
        <w:ind w:firstLine="720"/>
        <w:jc w:val="both"/>
      </w:pPr>
      <w:r w:rsidRPr="00363D24">
        <w:t xml:space="preserve">We are treated as impostors, and yet are true; </w:t>
      </w:r>
      <w:r w:rsidRPr="00363D24">
        <w:rPr>
          <w:vertAlign w:val="superscript"/>
        </w:rPr>
        <w:t>9</w:t>
      </w:r>
      <w:r w:rsidRPr="00363D24">
        <w:t xml:space="preserve">as unknown, and yet are well known; as dying, and see--we are alive; as punished, and yet not killed; </w:t>
      </w:r>
      <w:r w:rsidRPr="00363D24">
        <w:rPr>
          <w:vertAlign w:val="superscript"/>
        </w:rPr>
        <w:t>10</w:t>
      </w:r>
      <w:r w:rsidRPr="00363D24">
        <w:t>as sorrowful, yet always rejoicing; as poor, yet making many rich; as having nothing, and yet possessing everything.</w:t>
      </w:r>
    </w:p>
    <w:p w:rsidR="00D61EA2" w:rsidRPr="00363D24" w:rsidRDefault="00D61EA2" w:rsidP="00D61EA2">
      <w:pPr>
        <w:jc w:val="both"/>
      </w:pPr>
      <w:r w:rsidRPr="00363D24">
        <w:tab/>
      </w:r>
      <w:r w:rsidRPr="00363D24">
        <w:rPr>
          <w:vertAlign w:val="superscript"/>
        </w:rPr>
        <w:t>11</w:t>
      </w:r>
      <w:r w:rsidRPr="00363D24">
        <w:t xml:space="preserve">We have spoken frankly to you Corinthians; our heart is wide open to you. </w:t>
      </w:r>
      <w:r w:rsidRPr="00363D24">
        <w:rPr>
          <w:vertAlign w:val="superscript"/>
        </w:rPr>
        <w:t>12</w:t>
      </w:r>
      <w:r w:rsidRPr="00363D24">
        <w:t xml:space="preserve">There is no restriction in our affections, but only in yours. </w:t>
      </w:r>
      <w:r w:rsidRPr="00363D24">
        <w:rPr>
          <w:vertAlign w:val="superscript"/>
        </w:rPr>
        <w:t>13</w:t>
      </w:r>
      <w:r w:rsidRPr="00363D24">
        <w:t>In return--I speak as to children--open wide your hearts also.</w:t>
      </w:r>
    </w:p>
    <w:p w:rsidR="00D61EA2" w:rsidRPr="00E94A15" w:rsidRDefault="00D61EA2" w:rsidP="00D61EA2">
      <w:pPr>
        <w:jc w:val="both"/>
        <w:rPr>
          <w:sz w:val="12"/>
        </w:rPr>
      </w:pPr>
    </w:p>
    <w:p w:rsidR="00D61EA2" w:rsidRPr="00363D24" w:rsidRDefault="00D61EA2" w:rsidP="00D61EA2">
      <w:pPr>
        <w:ind w:left="-288" w:firstLine="288"/>
        <w:jc w:val="both"/>
      </w:pPr>
      <w:r w:rsidRPr="00363D24">
        <w:t>A:</w:t>
      </w:r>
      <w:r w:rsidR="00E94A15">
        <w:t xml:space="preserve">  </w:t>
      </w:r>
      <w:r w:rsidRPr="00363D24">
        <w:t>The Word of the Lord.</w:t>
      </w:r>
    </w:p>
    <w:p w:rsidR="00D61EA2" w:rsidRPr="00E94A15" w:rsidRDefault="00D61EA2" w:rsidP="00D61EA2">
      <w:pPr>
        <w:ind w:left="-288" w:firstLine="288"/>
        <w:jc w:val="both"/>
        <w:rPr>
          <w:sz w:val="12"/>
        </w:rPr>
      </w:pPr>
    </w:p>
    <w:p w:rsidR="00D61EA2" w:rsidRPr="00363D24" w:rsidRDefault="00D61EA2" w:rsidP="00D61EA2">
      <w:pPr>
        <w:ind w:left="-288" w:firstLine="288"/>
        <w:jc w:val="both"/>
        <w:rPr>
          <w:b/>
          <w:bCs/>
        </w:rPr>
      </w:pPr>
      <w:r w:rsidRPr="00E94A15">
        <w:rPr>
          <w:bCs/>
        </w:rPr>
        <w:t>C:</w:t>
      </w:r>
      <w:r w:rsidR="00E94A15">
        <w:rPr>
          <w:bCs/>
        </w:rPr>
        <w:t xml:space="preserve">  </w:t>
      </w:r>
      <w:r w:rsidRPr="00363D24">
        <w:rPr>
          <w:b/>
          <w:bCs/>
        </w:rPr>
        <w:t>Thanks be to God.</w:t>
      </w:r>
    </w:p>
    <w:p w:rsidR="00D61EA2" w:rsidRPr="00E94A15" w:rsidRDefault="00D61EA2" w:rsidP="00D61EA2">
      <w:pPr>
        <w:ind w:left="-288" w:firstLine="288"/>
        <w:jc w:val="both"/>
        <w:rPr>
          <w:b/>
          <w:bCs/>
          <w:sz w:val="12"/>
        </w:rPr>
      </w:pPr>
    </w:p>
    <w:p w:rsidR="00D61EA2" w:rsidRPr="00363D24" w:rsidRDefault="00D61EA2" w:rsidP="00D61EA2">
      <w:pPr>
        <w:jc w:val="both"/>
        <w:rPr>
          <w:i/>
        </w:rPr>
      </w:pPr>
      <w:r w:rsidRPr="00363D24">
        <w:rPr>
          <w:i/>
        </w:rPr>
        <w:t>As you are able to please rise</w:t>
      </w:r>
    </w:p>
    <w:p w:rsidR="00D61EA2" w:rsidRPr="00E94A15" w:rsidRDefault="00D61EA2" w:rsidP="00D61EA2">
      <w:pPr>
        <w:jc w:val="both"/>
        <w:rPr>
          <w:sz w:val="12"/>
        </w:rPr>
      </w:pPr>
    </w:p>
    <w:p w:rsidR="00D61EA2" w:rsidRPr="00363D24" w:rsidRDefault="00D61EA2" w:rsidP="00D61EA2">
      <w:pPr>
        <w:jc w:val="both"/>
        <w:rPr>
          <w:b/>
        </w:rPr>
      </w:pPr>
      <w:r w:rsidRPr="00363D24">
        <w:rPr>
          <w:b/>
        </w:rPr>
        <w:t>THE VERSE  (Sung twice)</w:t>
      </w:r>
      <w:r w:rsidR="00E94A15">
        <w:rPr>
          <w:b/>
        </w:rPr>
        <w:tab/>
      </w:r>
      <w:r w:rsidR="00E94A15">
        <w:rPr>
          <w:b/>
        </w:rPr>
        <w:tab/>
      </w:r>
      <w:r w:rsidR="00E94A15">
        <w:rPr>
          <w:b/>
        </w:rPr>
        <w:tab/>
      </w:r>
      <w:r w:rsidR="00E94A15">
        <w:rPr>
          <w:b/>
        </w:rPr>
        <w:tab/>
      </w:r>
      <w:r w:rsidR="00E94A15">
        <w:rPr>
          <w:b/>
        </w:rPr>
        <w:tab/>
      </w:r>
      <w:r w:rsidR="00E94A15">
        <w:rPr>
          <w:b/>
        </w:rPr>
        <w:tab/>
      </w:r>
      <w:r w:rsidR="00E94A15">
        <w:rPr>
          <w:b/>
        </w:rPr>
        <w:tab/>
        <w:t>page 5</w:t>
      </w:r>
    </w:p>
    <w:p w:rsidR="00D61EA2" w:rsidRPr="00363D24" w:rsidRDefault="00D61EA2" w:rsidP="00D61EA2">
      <w:pPr>
        <w:jc w:val="both"/>
        <w:rPr>
          <w:b/>
        </w:rPr>
      </w:pPr>
    </w:p>
    <w:p w:rsidR="00E94A15" w:rsidRDefault="00E94A15" w:rsidP="00D61EA2">
      <w:pPr>
        <w:jc w:val="both"/>
        <w:rPr>
          <w:lang w:val="en-CA"/>
        </w:rPr>
      </w:pPr>
    </w:p>
    <w:p w:rsidR="00E94A15" w:rsidRDefault="00E94A15" w:rsidP="00D61EA2">
      <w:pPr>
        <w:jc w:val="both"/>
        <w:rPr>
          <w:lang w:val="en-CA"/>
        </w:rPr>
      </w:pPr>
      <w:r w:rsidRPr="00C75D15">
        <w:rPr>
          <w:b/>
          <w:bCs/>
          <w:noProof/>
          <w:sz w:val="22"/>
          <w:szCs w:val="22"/>
        </w:rPr>
        <w:lastRenderedPageBreak/>
        <w:drawing>
          <wp:inline distT="0" distB="0" distL="0" distR="0" wp14:anchorId="698E5D0C" wp14:editId="1594860E">
            <wp:extent cx="5486400" cy="3323590"/>
            <wp:effectExtent l="0" t="0" r="0" b="0"/>
            <wp:docPr id="2" name="Picture 2" descr="\\server3\reception$\MyDocuments\My Pictures\Saved Pictures\PXL_20210601_161514468.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3\reception$\MyDocuments\My Pictures\Saved Pictures\PXL_20210601_161514468.MP.jpg"/>
                    <pic:cNvPicPr>
                      <a:picLocks noChangeAspect="1" noChangeArrowheads="1"/>
                    </pic:cNvPicPr>
                  </pic:nvPicPr>
                  <pic:blipFill rotWithShape="1">
                    <a:blip r:embed="rId6" cstate="print">
                      <a:biLevel thresh="25000"/>
                      <a:extLst>
                        <a:ext uri="{28A0092B-C50C-407E-A947-70E740481C1C}">
                          <a14:useLocalDpi xmlns:a14="http://schemas.microsoft.com/office/drawing/2010/main" val="0"/>
                        </a:ext>
                      </a:extLst>
                    </a:blip>
                    <a:srcRect t="2044" b="52525"/>
                    <a:stretch/>
                  </pic:blipFill>
                  <pic:spPr bwMode="auto">
                    <a:xfrm>
                      <a:off x="0" y="0"/>
                      <a:ext cx="5486400" cy="332359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61EA2" w:rsidRPr="00363D24" w:rsidRDefault="00D61EA2" w:rsidP="00D61EA2">
      <w:pPr>
        <w:jc w:val="both"/>
        <w:rPr>
          <w:b/>
          <w:bCs/>
        </w:rPr>
      </w:pPr>
      <w:r w:rsidRPr="00363D24">
        <w:rPr>
          <w:lang w:val="en-CA"/>
        </w:rPr>
        <w:fldChar w:fldCharType="begin"/>
      </w:r>
      <w:r w:rsidRPr="00363D24">
        <w:rPr>
          <w:lang w:val="en-CA"/>
        </w:rPr>
        <w:instrText xml:space="preserve"> SEQ CHAPTER \h \r 1</w:instrText>
      </w:r>
      <w:r w:rsidRPr="00363D24">
        <w:rPr>
          <w:lang w:val="en-CA"/>
        </w:rPr>
        <w:fldChar w:fldCharType="end"/>
      </w:r>
      <w:r w:rsidRPr="00363D24">
        <w:rPr>
          <w:b/>
          <w:bCs/>
        </w:rPr>
        <w:t>THE HOLY GOSPEL</w:t>
      </w:r>
      <w:r w:rsidRPr="00363D24">
        <w:rPr>
          <w:b/>
          <w:bCs/>
        </w:rPr>
        <w:tab/>
      </w:r>
      <w:r w:rsidR="00E94A15">
        <w:rPr>
          <w:b/>
          <w:bCs/>
        </w:rPr>
        <w:tab/>
      </w:r>
      <w:r w:rsidR="00E94A15">
        <w:rPr>
          <w:b/>
          <w:bCs/>
        </w:rPr>
        <w:tab/>
      </w:r>
      <w:r w:rsidR="00E94A15">
        <w:rPr>
          <w:b/>
          <w:bCs/>
        </w:rPr>
        <w:tab/>
      </w:r>
      <w:r w:rsidR="00E94A15">
        <w:rPr>
          <w:b/>
          <w:bCs/>
        </w:rPr>
        <w:tab/>
      </w:r>
      <w:r w:rsidR="00E94A15">
        <w:rPr>
          <w:b/>
          <w:bCs/>
        </w:rPr>
        <w:tab/>
      </w:r>
      <w:r w:rsidRPr="00363D24">
        <w:rPr>
          <w:b/>
          <w:bCs/>
        </w:rPr>
        <w:t xml:space="preserve">        </w:t>
      </w:r>
      <w:r w:rsidR="00E94A15">
        <w:rPr>
          <w:b/>
          <w:bCs/>
        </w:rPr>
        <w:t xml:space="preserve">    </w:t>
      </w:r>
      <w:r w:rsidRPr="00363D24">
        <w:rPr>
          <w:b/>
          <w:bCs/>
        </w:rPr>
        <w:t>Mark 4:35-41</w:t>
      </w:r>
    </w:p>
    <w:p w:rsidR="00D61EA2" w:rsidRPr="00E94A15" w:rsidRDefault="00D61EA2" w:rsidP="00D61EA2">
      <w:pPr>
        <w:jc w:val="both"/>
        <w:rPr>
          <w:b/>
          <w:bCs/>
          <w:sz w:val="12"/>
        </w:rPr>
      </w:pPr>
    </w:p>
    <w:p w:rsidR="00D61EA2" w:rsidRPr="00363D24" w:rsidRDefault="00D61EA2" w:rsidP="00D61EA2">
      <w:pPr>
        <w:jc w:val="both"/>
        <w:rPr>
          <w:i/>
          <w:iCs/>
        </w:rPr>
      </w:pPr>
      <w:r w:rsidRPr="00363D24">
        <w:rPr>
          <w:i/>
          <w:iCs/>
        </w:rPr>
        <w:t>Jesus' calming of the storm on the sea reveals his power over evil, because the sea represents evil and chaos. The boat on the sea is a symbol of the church, and invites us to trust God amid life's turbulence.</w:t>
      </w:r>
    </w:p>
    <w:p w:rsidR="00D61EA2" w:rsidRPr="00E94A15" w:rsidRDefault="00D61EA2" w:rsidP="00D61EA2">
      <w:pPr>
        <w:jc w:val="both"/>
        <w:rPr>
          <w:i/>
          <w:iCs/>
          <w:sz w:val="12"/>
        </w:rPr>
      </w:pPr>
    </w:p>
    <w:p w:rsidR="00D61EA2" w:rsidRPr="00363D24" w:rsidRDefault="00D61EA2" w:rsidP="00D61EA2">
      <w:pPr>
        <w:ind w:left="-288" w:firstLine="288"/>
        <w:jc w:val="both"/>
      </w:pPr>
      <w:r w:rsidRPr="00363D24">
        <w:t>P:</w:t>
      </w:r>
      <w:r w:rsidR="00E94A15">
        <w:t xml:space="preserve">  </w:t>
      </w:r>
      <w:r w:rsidRPr="00363D24">
        <w:t xml:space="preserve">The Holy Gospel according to St. Mark, the fourth chapter.               </w:t>
      </w:r>
    </w:p>
    <w:p w:rsidR="00D61EA2" w:rsidRPr="00E94A15" w:rsidRDefault="00D61EA2" w:rsidP="00D61EA2">
      <w:pPr>
        <w:ind w:left="-288" w:firstLine="288"/>
        <w:jc w:val="both"/>
        <w:rPr>
          <w:sz w:val="12"/>
        </w:rPr>
      </w:pPr>
    </w:p>
    <w:p w:rsidR="00D61EA2" w:rsidRPr="00363D24" w:rsidRDefault="00D61EA2" w:rsidP="00D61EA2">
      <w:pPr>
        <w:ind w:left="-288" w:firstLine="288"/>
        <w:jc w:val="both"/>
        <w:rPr>
          <w:b/>
        </w:rPr>
      </w:pPr>
      <w:r w:rsidRPr="00E94A15">
        <w:t>C:</w:t>
      </w:r>
      <w:r w:rsidR="00E94A15">
        <w:t xml:space="preserve">  </w:t>
      </w:r>
      <w:r w:rsidRPr="00363D24">
        <w:rPr>
          <w:b/>
        </w:rPr>
        <w:t>Glory to You, O Lord!</w:t>
      </w:r>
    </w:p>
    <w:p w:rsidR="00D61EA2" w:rsidRPr="00E94A15" w:rsidRDefault="00D61EA2" w:rsidP="00D61EA2">
      <w:pPr>
        <w:ind w:left="-288" w:firstLine="288"/>
        <w:jc w:val="both"/>
        <w:rPr>
          <w:sz w:val="12"/>
        </w:rPr>
      </w:pPr>
      <w:r w:rsidRPr="00363D24">
        <w:t xml:space="preserve">  </w:t>
      </w:r>
    </w:p>
    <w:p w:rsidR="00D61EA2" w:rsidRPr="00363D24" w:rsidRDefault="00D61EA2" w:rsidP="00D61EA2">
      <w:pPr>
        <w:jc w:val="both"/>
      </w:pPr>
      <w:r w:rsidRPr="00363D24">
        <w:tab/>
        <w:t xml:space="preserve">When evening had come, Jesus said to the disciples, "Let us go across to the other side." </w:t>
      </w:r>
      <w:r w:rsidRPr="00363D24">
        <w:rPr>
          <w:vertAlign w:val="superscript"/>
        </w:rPr>
        <w:t>36</w:t>
      </w:r>
      <w:r w:rsidRPr="00363D24">
        <w:t xml:space="preserve">And leaving the crowd behind, they took Him with them in the boat, just as He was. Other boats were with Him. </w:t>
      </w:r>
    </w:p>
    <w:p w:rsidR="00D61EA2" w:rsidRPr="00363D24" w:rsidRDefault="00D61EA2" w:rsidP="00D61EA2">
      <w:pPr>
        <w:ind w:firstLine="720"/>
        <w:jc w:val="both"/>
      </w:pPr>
      <w:r w:rsidRPr="00363D24">
        <w:rPr>
          <w:vertAlign w:val="superscript"/>
        </w:rPr>
        <w:t>37</w:t>
      </w:r>
      <w:r w:rsidRPr="00363D24">
        <w:t xml:space="preserve">A great windstorm arose, and the waves beat into the boat, so that the boat was already being swamped. </w:t>
      </w:r>
      <w:r w:rsidRPr="00363D24">
        <w:rPr>
          <w:vertAlign w:val="superscript"/>
        </w:rPr>
        <w:t>38</w:t>
      </w:r>
      <w:r w:rsidRPr="00363D24">
        <w:t xml:space="preserve">But He was in the stern, asleep on the cushion; and they woke Him up and said to him, "Teacher, do You not care that we are perishing?" </w:t>
      </w:r>
    </w:p>
    <w:p w:rsidR="00D61EA2" w:rsidRPr="00363D24" w:rsidRDefault="00D61EA2" w:rsidP="00D61EA2">
      <w:pPr>
        <w:ind w:firstLine="720"/>
        <w:jc w:val="both"/>
      </w:pPr>
      <w:r w:rsidRPr="00363D24">
        <w:rPr>
          <w:vertAlign w:val="superscript"/>
        </w:rPr>
        <w:t>39</w:t>
      </w:r>
      <w:r w:rsidRPr="00363D24">
        <w:t xml:space="preserve">He woke up and rebuked the wind, and said to the sea, "Peace! Be still!" Then the wind ceased, and there was a dead calm. </w:t>
      </w:r>
      <w:r w:rsidRPr="00363D24">
        <w:rPr>
          <w:vertAlign w:val="superscript"/>
        </w:rPr>
        <w:t>40</w:t>
      </w:r>
      <w:r w:rsidRPr="00363D24">
        <w:t xml:space="preserve">He said to them, "Why are you afraid? Have you still no faith?" </w:t>
      </w:r>
      <w:r w:rsidRPr="00363D24">
        <w:rPr>
          <w:vertAlign w:val="superscript"/>
        </w:rPr>
        <w:t>41</w:t>
      </w:r>
      <w:r w:rsidRPr="00363D24">
        <w:t>And they were filled with great awe and said to one another, "Who then is this, that even the wind and the sea obey Him?"</w:t>
      </w:r>
    </w:p>
    <w:p w:rsidR="00D61EA2" w:rsidRPr="00E94A15" w:rsidRDefault="00D61EA2" w:rsidP="00D61EA2">
      <w:pPr>
        <w:ind w:firstLine="720"/>
        <w:jc w:val="both"/>
        <w:rPr>
          <w:sz w:val="12"/>
        </w:rPr>
      </w:pPr>
    </w:p>
    <w:p w:rsidR="00D61EA2" w:rsidRPr="00363D24" w:rsidRDefault="00D61EA2" w:rsidP="00D61EA2">
      <w:pPr>
        <w:jc w:val="both"/>
      </w:pPr>
      <w:r w:rsidRPr="00363D24">
        <w:t>P:</w:t>
      </w:r>
      <w:r w:rsidR="00E94A15">
        <w:t xml:space="preserve">  </w:t>
      </w:r>
      <w:r w:rsidRPr="00363D24">
        <w:t>The Gospel of the Lord.</w:t>
      </w:r>
    </w:p>
    <w:p w:rsidR="00D61EA2" w:rsidRPr="00E94A15" w:rsidRDefault="00D61EA2" w:rsidP="00D61EA2">
      <w:pPr>
        <w:jc w:val="both"/>
        <w:rPr>
          <w:sz w:val="12"/>
        </w:rPr>
      </w:pPr>
    </w:p>
    <w:p w:rsidR="00D61EA2" w:rsidRPr="00363D24" w:rsidRDefault="00D61EA2" w:rsidP="00D61EA2">
      <w:pPr>
        <w:jc w:val="both"/>
        <w:rPr>
          <w:b/>
        </w:rPr>
      </w:pPr>
      <w:r w:rsidRPr="00E94A15">
        <w:t>C:</w:t>
      </w:r>
      <w:r w:rsidR="00E94A15">
        <w:rPr>
          <w:b/>
        </w:rPr>
        <w:t xml:space="preserve">  </w:t>
      </w:r>
      <w:r w:rsidRPr="00363D24">
        <w:rPr>
          <w:b/>
        </w:rPr>
        <w:t>Praise to You, O Christ!</w:t>
      </w:r>
    </w:p>
    <w:p w:rsidR="00D61EA2" w:rsidRPr="00E94A15" w:rsidRDefault="00D61EA2" w:rsidP="00D61EA2">
      <w:pPr>
        <w:jc w:val="both"/>
        <w:rPr>
          <w:b/>
          <w:sz w:val="12"/>
        </w:rPr>
      </w:pPr>
    </w:p>
    <w:p w:rsidR="00D61EA2" w:rsidRPr="00363D24" w:rsidRDefault="00D61EA2" w:rsidP="00D61EA2">
      <w:pPr>
        <w:jc w:val="both"/>
        <w:rPr>
          <w:i/>
        </w:rPr>
      </w:pPr>
      <w:r w:rsidRPr="00363D24">
        <w:rPr>
          <w:i/>
        </w:rPr>
        <w:t>The assembly is seated</w:t>
      </w:r>
    </w:p>
    <w:p w:rsidR="00D61EA2" w:rsidRPr="00E94A15" w:rsidRDefault="00D61EA2" w:rsidP="00D61EA2">
      <w:pPr>
        <w:jc w:val="both"/>
        <w:rPr>
          <w:i/>
          <w:sz w:val="12"/>
        </w:rPr>
      </w:pPr>
    </w:p>
    <w:p w:rsidR="00D61EA2" w:rsidRPr="00363D24" w:rsidRDefault="00D61EA2" w:rsidP="00D61EA2">
      <w:pPr>
        <w:jc w:val="both"/>
        <w:rPr>
          <w:b/>
        </w:rPr>
      </w:pPr>
      <w:r w:rsidRPr="00363D24">
        <w:rPr>
          <w:b/>
        </w:rPr>
        <w:t>THE SERMON</w:t>
      </w:r>
    </w:p>
    <w:p w:rsidR="00E94A15" w:rsidRPr="00E94A15" w:rsidRDefault="00E94A15" w:rsidP="00E94A15">
      <w:pPr>
        <w:tabs>
          <w:tab w:val="left" w:pos="1410"/>
          <w:tab w:val="left" w:pos="1485"/>
        </w:tabs>
        <w:jc w:val="both"/>
        <w:rPr>
          <w:b/>
          <w:sz w:val="12"/>
        </w:rPr>
      </w:pPr>
      <w:r w:rsidRPr="00E94A15">
        <w:rPr>
          <w:b/>
          <w:sz w:val="12"/>
        </w:rPr>
        <w:tab/>
      </w:r>
    </w:p>
    <w:p w:rsidR="00D61EA2" w:rsidRPr="00363D24" w:rsidRDefault="00E94A15" w:rsidP="00E94A15">
      <w:pPr>
        <w:tabs>
          <w:tab w:val="left" w:pos="1410"/>
          <w:tab w:val="left" w:pos="1485"/>
        </w:tabs>
        <w:jc w:val="both"/>
        <w:rPr>
          <w:i/>
        </w:rPr>
      </w:pPr>
      <w:r>
        <w:rPr>
          <w:i/>
        </w:rPr>
        <w:tab/>
      </w:r>
      <w:r>
        <w:rPr>
          <w:i/>
        </w:rPr>
        <w:tab/>
      </w:r>
      <w:r>
        <w:rPr>
          <w:i/>
        </w:rPr>
        <w:tab/>
      </w:r>
      <w:r w:rsidR="00D61EA2" w:rsidRPr="00363D24">
        <w:rPr>
          <w:i/>
        </w:rPr>
        <w:t>Silence for reflection is kept following the sermon</w:t>
      </w:r>
    </w:p>
    <w:p w:rsidR="00D61EA2" w:rsidRPr="00E94A15" w:rsidRDefault="00E94A15" w:rsidP="00E94A15">
      <w:pPr>
        <w:tabs>
          <w:tab w:val="left" w:pos="225"/>
        </w:tabs>
        <w:rPr>
          <w:i/>
          <w:sz w:val="12"/>
        </w:rPr>
      </w:pPr>
      <w:r>
        <w:rPr>
          <w:i/>
        </w:rPr>
        <w:tab/>
      </w:r>
    </w:p>
    <w:p w:rsidR="00D61EA2" w:rsidRPr="00363D24" w:rsidRDefault="00D61EA2" w:rsidP="00D61EA2">
      <w:pPr>
        <w:jc w:val="both"/>
        <w:rPr>
          <w:i/>
        </w:rPr>
      </w:pPr>
      <w:r w:rsidRPr="00363D24">
        <w:rPr>
          <w:i/>
        </w:rPr>
        <w:t>As you are able to please rise</w:t>
      </w:r>
    </w:p>
    <w:p w:rsidR="00D61EA2" w:rsidRPr="00363D24" w:rsidRDefault="00D61EA2" w:rsidP="00D61EA2">
      <w:pPr>
        <w:jc w:val="both"/>
        <w:rPr>
          <w:i/>
        </w:rPr>
      </w:pPr>
    </w:p>
    <w:p w:rsidR="00D61EA2" w:rsidRPr="00E63569" w:rsidRDefault="000256EA" w:rsidP="00D61EA2">
      <w:pPr>
        <w:jc w:val="both"/>
      </w:pPr>
      <w:r w:rsidRPr="00363D24">
        <w:rPr>
          <w:b/>
        </w:rPr>
        <w:t>THE HYMN OF THE DAY 773</w:t>
      </w:r>
      <w:r w:rsidR="00E63569">
        <w:rPr>
          <w:b/>
        </w:rPr>
        <w:t xml:space="preserve">        </w:t>
      </w:r>
      <w:r w:rsidRPr="00363D24">
        <w:rPr>
          <w:b/>
        </w:rPr>
        <w:t xml:space="preserve"> </w:t>
      </w:r>
      <w:r w:rsidRPr="00363D24">
        <w:rPr>
          <w:i/>
        </w:rPr>
        <w:t>Precious Lord, Take My Hand</w:t>
      </w:r>
      <w:r w:rsidR="00E63569">
        <w:rPr>
          <w:i/>
        </w:rPr>
        <w:t xml:space="preserve">    </w:t>
      </w:r>
      <w:r w:rsidR="00E63569">
        <w:tab/>
      </w:r>
      <w:r w:rsidR="009B3252">
        <w:t xml:space="preserve">          </w:t>
      </w:r>
      <w:r w:rsidR="00E63569">
        <w:t xml:space="preserve">page  </w:t>
      </w:r>
      <w:r w:rsidR="009B3252">
        <w:t>12</w:t>
      </w:r>
    </w:p>
    <w:p w:rsidR="00D61EA2" w:rsidRPr="00E63569" w:rsidRDefault="00D61EA2" w:rsidP="00D61EA2">
      <w:pPr>
        <w:jc w:val="both"/>
        <w:rPr>
          <w:sz w:val="12"/>
        </w:rPr>
      </w:pPr>
    </w:p>
    <w:p w:rsidR="00D61EA2" w:rsidRPr="00363D24" w:rsidRDefault="00D61EA2" w:rsidP="00D61EA2">
      <w:pPr>
        <w:pStyle w:val="NormalWeb"/>
        <w:spacing w:before="0" w:beforeAutospacing="0" w:after="0"/>
        <w:jc w:val="both"/>
        <w:rPr>
          <w:rFonts w:ascii="Times New Roman" w:hAnsi="Times New Roman"/>
          <w:b/>
          <w:sz w:val="24"/>
          <w:szCs w:val="24"/>
        </w:rPr>
      </w:pPr>
      <w:r w:rsidRPr="00363D24">
        <w:rPr>
          <w:rFonts w:ascii="Times New Roman" w:hAnsi="Times New Roman"/>
          <w:b/>
          <w:sz w:val="24"/>
          <w:szCs w:val="24"/>
        </w:rPr>
        <w:t>THE APOSTLES’ CREED</w:t>
      </w:r>
    </w:p>
    <w:p w:rsidR="00D61EA2" w:rsidRPr="00E63569" w:rsidRDefault="00D61EA2" w:rsidP="00D61EA2">
      <w:pPr>
        <w:pStyle w:val="NormalWeb"/>
        <w:spacing w:before="0" w:beforeAutospacing="0" w:after="0"/>
        <w:jc w:val="both"/>
        <w:rPr>
          <w:rFonts w:ascii="Times New Roman" w:hAnsi="Times New Roman"/>
          <w:b/>
          <w:sz w:val="12"/>
          <w:szCs w:val="24"/>
        </w:rPr>
      </w:pPr>
    </w:p>
    <w:p w:rsidR="00E63569" w:rsidRDefault="00D61EA2" w:rsidP="00D61EA2">
      <w:pPr>
        <w:pStyle w:val="NormalWeb"/>
        <w:spacing w:before="0" w:beforeAutospacing="0" w:after="0"/>
        <w:ind w:left="720" w:hanging="720"/>
        <w:jc w:val="both"/>
        <w:rPr>
          <w:rFonts w:ascii="Times New Roman" w:hAnsi="Times New Roman"/>
          <w:sz w:val="24"/>
          <w:szCs w:val="24"/>
        </w:rPr>
      </w:pPr>
      <w:r w:rsidRPr="00363D24">
        <w:rPr>
          <w:rFonts w:ascii="Times New Roman" w:hAnsi="Times New Roman"/>
          <w:sz w:val="24"/>
          <w:szCs w:val="24"/>
        </w:rPr>
        <w:t>P:</w:t>
      </w:r>
      <w:r w:rsidR="00E63569">
        <w:rPr>
          <w:rFonts w:ascii="Times New Roman" w:hAnsi="Times New Roman"/>
          <w:sz w:val="24"/>
          <w:szCs w:val="24"/>
        </w:rPr>
        <w:t xml:space="preserve">  </w:t>
      </w:r>
      <w:r w:rsidRPr="00363D24">
        <w:rPr>
          <w:rFonts w:ascii="Times New Roman" w:hAnsi="Times New Roman"/>
          <w:sz w:val="24"/>
          <w:szCs w:val="24"/>
        </w:rPr>
        <w:t xml:space="preserve">God has made us His people through our Baptism into Christ.  Living together in trust </w:t>
      </w:r>
    </w:p>
    <w:p w:rsidR="00D61EA2" w:rsidRPr="00363D24" w:rsidRDefault="00E63569" w:rsidP="00D61EA2">
      <w:pPr>
        <w:pStyle w:val="NormalWeb"/>
        <w:spacing w:before="0" w:beforeAutospacing="0" w:after="0"/>
        <w:ind w:left="720" w:hanging="720"/>
        <w:jc w:val="both"/>
        <w:rPr>
          <w:rFonts w:ascii="Times New Roman" w:hAnsi="Times New Roman"/>
          <w:sz w:val="24"/>
          <w:szCs w:val="24"/>
        </w:rPr>
      </w:pPr>
      <w:r>
        <w:rPr>
          <w:rFonts w:ascii="Times New Roman" w:hAnsi="Times New Roman"/>
          <w:sz w:val="24"/>
          <w:szCs w:val="24"/>
        </w:rPr>
        <w:t xml:space="preserve">      a</w:t>
      </w:r>
      <w:r w:rsidR="00D61EA2" w:rsidRPr="00363D24">
        <w:rPr>
          <w:rFonts w:ascii="Times New Roman" w:hAnsi="Times New Roman"/>
          <w:sz w:val="24"/>
          <w:szCs w:val="24"/>
        </w:rPr>
        <w:t>nd</w:t>
      </w:r>
      <w:r>
        <w:rPr>
          <w:rFonts w:ascii="Times New Roman" w:hAnsi="Times New Roman"/>
          <w:sz w:val="24"/>
          <w:szCs w:val="24"/>
        </w:rPr>
        <w:t xml:space="preserve"> </w:t>
      </w:r>
      <w:r w:rsidR="00D61EA2" w:rsidRPr="00363D24">
        <w:rPr>
          <w:rFonts w:ascii="Times New Roman" w:hAnsi="Times New Roman"/>
          <w:sz w:val="24"/>
          <w:szCs w:val="24"/>
        </w:rPr>
        <w:t>hope, we confess our faith.</w:t>
      </w:r>
    </w:p>
    <w:p w:rsidR="00D61EA2" w:rsidRPr="00E63569" w:rsidRDefault="00D61EA2"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2"/>
        </w:rPr>
      </w:pPr>
    </w:p>
    <w:p w:rsidR="00D61EA2" w:rsidRPr="00363D24" w:rsidRDefault="00D61EA2"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63569">
        <w:rPr>
          <w:bCs/>
        </w:rPr>
        <w:t>C:</w:t>
      </w:r>
      <w:r w:rsidR="00E63569">
        <w:rPr>
          <w:bCs/>
        </w:rPr>
        <w:t xml:space="preserve">  </w:t>
      </w:r>
      <w:r w:rsidRPr="00363D24">
        <w:rPr>
          <w:b/>
          <w:bCs/>
        </w:rPr>
        <w:t>I believe in God, the Father almighty,</w:t>
      </w:r>
    </w:p>
    <w:p w:rsidR="00D61EA2" w:rsidRPr="00363D24" w:rsidRDefault="00E63569"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 xml:space="preserve">      </w:t>
      </w:r>
      <w:r w:rsidR="00D61EA2" w:rsidRPr="00363D24">
        <w:rPr>
          <w:b/>
          <w:bCs/>
        </w:rPr>
        <w:t>creator of heaven and earth.</w:t>
      </w:r>
    </w:p>
    <w:p w:rsidR="00D61EA2" w:rsidRPr="00E63569" w:rsidRDefault="00D61EA2" w:rsidP="00E635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b/>
          <w:sz w:val="12"/>
        </w:rPr>
      </w:pP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Pr>
          <w:b/>
        </w:rPr>
        <w:t xml:space="preserve">      </w:t>
      </w:r>
      <w:r w:rsidR="00D61EA2" w:rsidRPr="00363D24">
        <w:rPr>
          <w:b/>
        </w:rPr>
        <w:t>I believe in Jesus Christ, His only Son, our Lord.</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Pr>
          <w:b/>
        </w:rPr>
        <w:t xml:space="preserve">      </w:t>
      </w:r>
      <w:r w:rsidR="00D61EA2" w:rsidRPr="00363D24">
        <w:rPr>
          <w:b/>
        </w:rPr>
        <w:t>He was conceived by the power of the Holy Spirit</w:t>
      </w:r>
    </w:p>
    <w:p w:rsidR="00D61EA2" w:rsidRPr="00363D24" w:rsidRDefault="00D61EA2"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sidRPr="00363D24">
        <w:rPr>
          <w:b/>
        </w:rPr>
        <w:tab/>
      </w:r>
      <w:r w:rsidR="00DC2B6C">
        <w:rPr>
          <w:b/>
        </w:rPr>
        <w:t xml:space="preserve">      </w:t>
      </w:r>
      <w:r w:rsidRPr="00363D24">
        <w:rPr>
          <w:b/>
        </w:rPr>
        <w:t>and born of the virgin Mary.</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Pr>
          <w:b/>
        </w:rPr>
        <w:t xml:space="preserve">      </w:t>
      </w:r>
      <w:r w:rsidR="00D61EA2" w:rsidRPr="00363D24">
        <w:rPr>
          <w:b/>
        </w:rPr>
        <w:t>He suffered under Pontius Pilate,</w:t>
      </w:r>
    </w:p>
    <w:p w:rsidR="00D61EA2" w:rsidRPr="00363D24" w:rsidRDefault="00D61EA2"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sidRPr="00363D24">
        <w:rPr>
          <w:b/>
        </w:rPr>
        <w:tab/>
      </w:r>
      <w:r w:rsidR="00DC2B6C">
        <w:rPr>
          <w:b/>
        </w:rPr>
        <w:t xml:space="preserve">       </w:t>
      </w:r>
      <w:r w:rsidRPr="00363D24">
        <w:rPr>
          <w:b/>
        </w:rPr>
        <w:t>was crucified, died, and was buried.</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Pr>
          <w:b/>
        </w:rPr>
        <w:t xml:space="preserve">      </w:t>
      </w:r>
      <w:r w:rsidR="00D61EA2" w:rsidRPr="00363D24">
        <w:rPr>
          <w:b/>
        </w:rPr>
        <w:t>He descended into hell.</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Pr>
          <w:b/>
        </w:rPr>
        <w:t xml:space="preserve">      </w:t>
      </w:r>
      <w:r w:rsidR="00D61EA2" w:rsidRPr="00363D24">
        <w:rPr>
          <w:b/>
        </w:rPr>
        <w:t>On the third day He rose again.</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Pr>
          <w:b/>
        </w:rPr>
        <w:t xml:space="preserve">      </w:t>
      </w:r>
      <w:r w:rsidR="00D61EA2" w:rsidRPr="00363D24">
        <w:rPr>
          <w:b/>
        </w:rPr>
        <w:t>He ascended into heaven,</w:t>
      </w:r>
    </w:p>
    <w:p w:rsidR="00D61EA2" w:rsidRPr="00363D24" w:rsidRDefault="00D61EA2"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sidRPr="00363D24">
        <w:rPr>
          <w:b/>
        </w:rPr>
        <w:tab/>
      </w:r>
      <w:r w:rsidR="00DC2B6C">
        <w:rPr>
          <w:b/>
        </w:rPr>
        <w:t xml:space="preserve">      </w:t>
      </w:r>
      <w:r w:rsidRPr="00363D24">
        <w:rPr>
          <w:b/>
        </w:rPr>
        <w:t>and is seated at the right hand of the Father.</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Pr>
          <w:b/>
        </w:rPr>
        <w:t xml:space="preserve">      </w:t>
      </w:r>
      <w:r w:rsidR="00D61EA2" w:rsidRPr="00363D24">
        <w:rPr>
          <w:b/>
        </w:rPr>
        <w:t>He will come again to judge the living and the dead.</w:t>
      </w:r>
    </w:p>
    <w:p w:rsidR="00D61EA2" w:rsidRPr="00DC2B6C" w:rsidRDefault="00D61EA2" w:rsidP="00DC2B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b/>
          <w:sz w:val="12"/>
        </w:rPr>
      </w:pP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 xml:space="preserve">      </w:t>
      </w:r>
      <w:r w:rsidR="00D61EA2" w:rsidRPr="00363D24">
        <w:rPr>
          <w:b/>
          <w:bCs/>
        </w:rPr>
        <w:t>I believe in the Holy Spirit,</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 xml:space="preserve">      </w:t>
      </w:r>
      <w:r w:rsidR="00D61EA2" w:rsidRPr="00363D24">
        <w:rPr>
          <w:b/>
          <w:bCs/>
        </w:rPr>
        <w:t>the holy catholic church,</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 xml:space="preserve">      </w:t>
      </w:r>
      <w:r w:rsidR="00D61EA2" w:rsidRPr="00363D24">
        <w:rPr>
          <w:b/>
          <w:bCs/>
        </w:rPr>
        <w:t>the communion of saints,</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 xml:space="preserve">      </w:t>
      </w:r>
      <w:r w:rsidR="00D61EA2" w:rsidRPr="00363D24">
        <w:rPr>
          <w:b/>
          <w:bCs/>
        </w:rPr>
        <w:t>the forgiveness of sins,</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 xml:space="preserve">      </w:t>
      </w:r>
      <w:r w:rsidR="00D61EA2" w:rsidRPr="00363D24">
        <w:rPr>
          <w:b/>
          <w:bCs/>
        </w:rPr>
        <w:t>the resurrection of the body,</w:t>
      </w:r>
    </w:p>
    <w:p w:rsidR="00D61EA2" w:rsidRPr="00363D24" w:rsidRDefault="00DC2B6C"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Pr>
          <w:b/>
          <w:bCs/>
        </w:rPr>
        <w:t xml:space="preserve">      </w:t>
      </w:r>
      <w:r w:rsidR="00D61EA2" w:rsidRPr="00363D24">
        <w:rPr>
          <w:b/>
          <w:bCs/>
        </w:rPr>
        <w:t>and the life everlasting. Amen.</w:t>
      </w:r>
    </w:p>
    <w:p w:rsidR="00D61EA2" w:rsidRPr="00DC2B6C" w:rsidRDefault="00D61EA2" w:rsidP="00D6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12"/>
        </w:rPr>
      </w:pPr>
    </w:p>
    <w:p w:rsidR="00D61EA2" w:rsidRPr="00363D24" w:rsidRDefault="00D61EA2" w:rsidP="00D61EA2">
      <w:pPr>
        <w:jc w:val="both"/>
        <w:rPr>
          <w:b/>
        </w:rPr>
      </w:pPr>
      <w:r w:rsidRPr="00363D24">
        <w:rPr>
          <w:b/>
        </w:rPr>
        <w:t>THE PRAYER OF THE CHURCH</w:t>
      </w:r>
    </w:p>
    <w:p w:rsidR="00D61EA2" w:rsidRPr="00DC2B6C" w:rsidRDefault="00D61EA2" w:rsidP="00D61EA2">
      <w:pPr>
        <w:jc w:val="both"/>
        <w:rPr>
          <w:sz w:val="12"/>
        </w:rPr>
      </w:pPr>
    </w:p>
    <w:p w:rsidR="00DC2B6C" w:rsidRDefault="00D61EA2" w:rsidP="00D61EA2">
      <w:pPr>
        <w:ind w:left="720" w:hanging="720"/>
        <w:jc w:val="both"/>
      </w:pPr>
      <w:r w:rsidRPr="00363D24">
        <w:rPr>
          <w:lang w:val="en-CA"/>
        </w:rPr>
        <w:fldChar w:fldCharType="begin"/>
      </w:r>
      <w:r w:rsidRPr="00363D24">
        <w:rPr>
          <w:lang w:val="en-CA"/>
        </w:rPr>
        <w:instrText xml:space="preserve"> SEQ CHAPTER \h \r 1</w:instrText>
      </w:r>
      <w:r w:rsidRPr="00363D24">
        <w:rPr>
          <w:lang w:val="en-CA"/>
        </w:rPr>
        <w:fldChar w:fldCharType="end"/>
      </w:r>
      <w:r w:rsidRPr="00363D24">
        <w:t>A:</w:t>
      </w:r>
      <w:r w:rsidR="00DC2B6C">
        <w:t xml:space="preserve">  </w:t>
      </w:r>
      <w:r w:rsidRPr="00363D24">
        <w:t xml:space="preserve">As we find ourselves in a storm-tossed world, let us gather our concerns and intercede </w:t>
      </w:r>
    </w:p>
    <w:p w:rsidR="00D61EA2" w:rsidRPr="00363D24" w:rsidRDefault="00DC2B6C" w:rsidP="00D61EA2">
      <w:pPr>
        <w:ind w:left="720" w:hanging="720"/>
        <w:jc w:val="both"/>
      </w:pPr>
      <w:r>
        <w:t xml:space="preserve">      </w:t>
      </w:r>
      <w:r w:rsidR="00D61EA2" w:rsidRPr="00363D24">
        <w:t>for the Church, the world, and all those in need.</w:t>
      </w:r>
    </w:p>
    <w:p w:rsidR="00D61EA2" w:rsidRPr="00DC2B6C" w:rsidRDefault="00D61EA2" w:rsidP="00D61EA2">
      <w:pPr>
        <w:jc w:val="both"/>
        <w:rPr>
          <w:sz w:val="12"/>
        </w:rPr>
      </w:pPr>
    </w:p>
    <w:p w:rsidR="00DC2B6C" w:rsidRDefault="00D61EA2" w:rsidP="00D61EA2">
      <w:pPr>
        <w:ind w:left="720" w:hanging="720"/>
        <w:jc w:val="both"/>
      </w:pPr>
      <w:r w:rsidRPr="00363D24">
        <w:t>A:</w:t>
      </w:r>
      <w:r w:rsidR="00DC2B6C">
        <w:t xml:space="preserve">  </w:t>
      </w:r>
      <w:r w:rsidRPr="00363D24">
        <w:t xml:space="preserve">For patience and strength to weather the squalls that wake us to God’s presence, let us </w:t>
      </w:r>
    </w:p>
    <w:p w:rsidR="00D61EA2" w:rsidRPr="00363D24" w:rsidRDefault="00DC2B6C" w:rsidP="00D61EA2">
      <w:pPr>
        <w:ind w:left="720" w:hanging="720"/>
        <w:jc w:val="both"/>
      </w:pPr>
      <w:r>
        <w:t xml:space="preserve">      </w:t>
      </w:r>
      <w:r w:rsidR="00D61EA2" w:rsidRPr="00363D24">
        <w:t>pray to the Lord:</w:t>
      </w:r>
    </w:p>
    <w:p w:rsidR="00D61EA2" w:rsidRPr="00DC2B6C" w:rsidRDefault="00D61EA2" w:rsidP="00D61EA2">
      <w:pPr>
        <w:ind w:left="720" w:hanging="720"/>
        <w:jc w:val="both"/>
        <w:rPr>
          <w:sz w:val="12"/>
        </w:rPr>
      </w:pPr>
    </w:p>
    <w:p w:rsidR="00D61EA2" w:rsidRPr="00363D24" w:rsidRDefault="00D61EA2" w:rsidP="00D61EA2">
      <w:pPr>
        <w:tabs>
          <w:tab w:val="left" w:pos="720"/>
        </w:tabs>
        <w:ind w:left="720" w:hanging="720"/>
        <w:jc w:val="both"/>
      </w:pPr>
      <w:r w:rsidRPr="00DC2B6C">
        <w:rPr>
          <w:bCs/>
        </w:rPr>
        <w:t>C:</w:t>
      </w:r>
      <w:r w:rsidR="00DC2B6C">
        <w:rPr>
          <w:bCs/>
        </w:rPr>
        <w:t xml:space="preserve">  </w:t>
      </w:r>
      <w:r w:rsidRPr="00363D24">
        <w:rPr>
          <w:b/>
          <w:bCs/>
        </w:rPr>
        <w:t>Lord, have mercy.</w:t>
      </w:r>
    </w:p>
    <w:p w:rsidR="00D61EA2" w:rsidRPr="00DC2B6C" w:rsidRDefault="00D61EA2" w:rsidP="00D61EA2">
      <w:pPr>
        <w:jc w:val="both"/>
        <w:rPr>
          <w:sz w:val="12"/>
        </w:rPr>
      </w:pPr>
    </w:p>
    <w:p w:rsidR="00DC2B6C" w:rsidRDefault="00913AC6" w:rsidP="00D61EA2">
      <w:pPr>
        <w:tabs>
          <w:tab w:val="left" w:pos="720"/>
        </w:tabs>
        <w:ind w:left="720" w:hanging="720"/>
        <w:jc w:val="both"/>
      </w:pPr>
      <w:r w:rsidRPr="00363D24">
        <w:t>A:</w:t>
      </w:r>
      <w:r w:rsidR="00DC2B6C">
        <w:t xml:space="preserve">  </w:t>
      </w:r>
      <w:r w:rsidRPr="00363D24">
        <w:t>For peace and calm in Nigeria, Nicaragua; between</w:t>
      </w:r>
      <w:r w:rsidR="00D61EA2" w:rsidRPr="00363D24">
        <w:t xml:space="preserve"> Palestinians and Isr</w:t>
      </w:r>
      <w:r w:rsidRPr="00363D24">
        <w:t xml:space="preserve">aelis; </w:t>
      </w:r>
      <w:r w:rsidR="00D61EA2" w:rsidRPr="00363D24">
        <w:t xml:space="preserve">and all </w:t>
      </w:r>
    </w:p>
    <w:p w:rsidR="00D61EA2" w:rsidRPr="00363D24" w:rsidRDefault="00DC2B6C" w:rsidP="00D61EA2">
      <w:pPr>
        <w:tabs>
          <w:tab w:val="left" w:pos="720"/>
        </w:tabs>
        <w:ind w:left="720" w:hanging="720"/>
        <w:jc w:val="both"/>
      </w:pPr>
      <w:r>
        <w:t xml:space="preserve">      </w:t>
      </w:r>
      <w:r w:rsidR="00D61EA2" w:rsidRPr="00363D24">
        <w:t xml:space="preserve">places of </w:t>
      </w:r>
      <w:r w:rsidR="00913AC6" w:rsidRPr="00363D24">
        <w:t xml:space="preserve"> turmoil, and violence</w:t>
      </w:r>
      <w:r w:rsidR="00D61EA2" w:rsidRPr="00363D24">
        <w:t>, let us pray to the Lord:</w:t>
      </w:r>
    </w:p>
    <w:p w:rsidR="00D61EA2" w:rsidRPr="00DC2B6C" w:rsidRDefault="00D61EA2" w:rsidP="00D61EA2">
      <w:pPr>
        <w:tabs>
          <w:tab w:val="left" w:pos="720"/>
        </w:tabs>
        <w:ind w:left="720" w:hanging="720"/>
        <w:jc w:val="both"/>
        <w:rPr>
          <w:sz w:val="12"/>
        </w:rPr>
      </w:pPr>
    </w:p>
    <w:p w:rsidR="00D61EA2" w:rsidRPr="00363D24" w:rsidRDefault="00D61EA2" w:rsidP="00D61EA2">
      <w:pPr>
        <w:tabs>
          <w:tab w:val="left" w:pos="720"/>
        </w:tabs>
        <w:ind w:left="720" w:hanging="720"/>
        <w:jc w:val="both"/>
        <w:rPr>
          <w:b/>
          <w:bCs/>
        </w:rPr>
      </w:pPr>
      <w:r w:rsidRPr="00DC2B6C">
        <w:rPr>
          <w:bCs/>
        </w:rPr>
        <w:t>C:</w:t>
      </w:r>
      <w:r w:rsidR="00DC2B6C">
        <w:rPr>
          <w:bCs/>
        </w:rPr>
        <w:t xml:space="preserve">  </w:t>
      </w:r>
      <w:r w:rsidRPr="00363D24">
        <w:rPr>
          <w:b/>
          <w:bCs/>
        </w:rPr>
        <w:t>Lord, have mercy.</w:t>
      </w:r>
    </w:p>
    <w:p w:rsidR="00D61EA2" w:rsidRPr="00DC2B6C" w:rsidRDefault="00D61EA2" w:rsidP="00D61EA2">
      <w:pPr>
        <w:tabs>
          <w:tab w:val="left" w:pos="720"/>
        </w:tabs>
        <w:ind w:left="720" w:hanging="720"/>
        <w:jc w:val="both"/>
        <w:rPr>
          <w:b/>
          <w:bCs/>
          <w:sz w:val="12"/>
        </w:rPr>
      </w:pPr>
    </w:p>
    <w:p w:rsidR="00DC2B6C" w:rsidRDefault="00D61EA2" w:rsidP="00D61EA2">
      <w:pPr>
        <w:tabs>
          <w:tab w:val="left" w:pos="720"/>
        </w:tabs>
        <w:ind w:left="720" w:hanging="720"/>
        <w:jc w:val="both"/>
      </w:pPr>
      <w:r w:rsidRPr="00363D24">
        <w:t>A:</w:t>
      </w:r>
      <w:r w:rsidR="00DC2B6C">
        <w:t xml:space="preserve">  </w:t>
      </w:r>
      <w:r w:rsidRPr="00363D24">
        <w:t xml:space="preserve">For the compassion and hospitality to make this congregation a haven of help and hope </w:t>
      </w:r>
    </w:p>
    <w:p w:rsidR="00D61EA2" w:rsidRPr="00363D24" w:rsidRDefault="00DC2B6C" w:rsidP="00D61EA2">
      <w:pPr>
        <w:tabs>
          <w:tab w:val="left" w:pos="720"/>
        </w:tabs>
        <w:ind w:left="720" w:hanging="720"/>
        <w:jc w:val="both"/>
      </w:pPr>
      <w:r>
        <w:t xml:space="preserve">      </w:t>
      </w:r>
      <w:r w:rsidR="00D61EA2" w:rsidRPr="00363D24">
        <w:t>to those swamped by the storms of life, let us pray to the Lord:</w:t>
      </w:r>
    </w:p>
    <w:p w:rsidR="00D61EA2" w:rsidRPr="00DC2B6C" w:rsidRDefault="00D61EA2" w:rsidP="00D61EA2">
      <w:pPr>
        <w:tabs>
          <w:tab w:val="left" w:pos="720"/>
        </w:tabs>
        <w:ind w:left="720" w:hanging="720"/>
        <w:jc w:val="both"/>
        <w:rPr>
          <w:sz w:val="12"/>
        </w:rPr>
      </w:pPr>
    </w:p>
    <w:p w:rsidR="00D61EA2" w:rsidRPr="00363D24" w:rsidRDefault="00D61EA2" w:rsidP="00D61EA2">
      <w:pPr>
        <w:tabs>
          <w:tab w:val="left" w:pos="720"/>
        </w:tabs>
        <w:ind w:left="720" w:hanging="720"/>
        <w:jc w:val="both"/>
        <w:rPr>
          <w:b/>
          <w:bCs/>
        </w:rPr>
      </w:pPr>
      <w:r w:rsidRPr="00DC2B6C">
        <w:rPr>
          <w:bCs/>
        </w:rPr>
        <w:t>C:</w:t>
      </w:r>
      <w:r w:rsidR="00DC2B6C">
        <w:rPr>
          <w:bCs/>
        </w:rPr>
        <w:t xml:space="preserve">  </w:t>
      </w:r>
      <w:r w:rsidRPr="00363D24">
        <w:rPr>
          <w:b/>
          <w:bCs/>
        </w:rPr>
        <w:t>Lord, have mercy.</w:t>
      </w:r>
    </w:p>
    <w:p w:rsidR="006E4341" w:rsidRPr="00DC2B6C" w:rsidRDefault="006E4341" w:rsidP="00D61EA2">
      <w:pPr>
        <w:tabs>
          <w:tab w:val="left" w:pos="720"/>
        </w:tabs>
        <w:ind w:left="720" w:hanging="720"/>
        <w:jc w:val="both"/>
        <w:rPr>
          <w:b/>
          <w:bCs/>
          <w:sz w:val="12"/>
        </w:rPr>
      </w:pPr>
    </w:p>
    <w:p w:rsidR="00DC2B6C" w:rsidRDefault="006E4341" w:rsidP="006E4341">
      <w:pPr>
        <w:tabs>
          <w:tab w:val="left" w:pos="720"/>
        </w:tabs>
        <w:ind w:left="720" w:hanging="720"/>
        <w:jc w:val="both"/>
        <w:rPr>
          <w:bCs/>
        </w:rPr>
      </w:pPr>
      <w:r w:rsidRPr="00363D24">
        <w:rPr>
          <w:bCs/>
        </w:rPr>
        <w:t>A:</w:t>
      </w:r>
      <w:r w:rsidR="00DC2B6C">
        <w:rPr>
          <w:bCs/>
        </w:rPr>
        <w:t xml:space="preserve">  </w:t>
      </w:r>
      <w:r w:rsidRPr="00363D24">
        <w:rPr>
          <w:bCs/>
        </w:rPr>
        <w:t xml:space="preserve">For all fathers and those who give fatherly care, that they may be strengthened to nurture </w:t>
      </w:r>
    </w:p>
    <w:p w:rsidR="00DC2B6C" w:rsidRDefault="00DC2B6C" w:rsidP="006E4341">
      <w:pPr>
        <w:tabs>
          <w:tab w:val="left" w:pos="720"/>
        </w:tabs>
        <w:ind w:left="720" w:hanging="720"/>
        <w:jc w:val="both"/>
        <w:rPr>
          <w:bCs/>
        </w:rPr>
      </w:pPr>
      <w:r>
        <w:rPr>
          <w:bCs/>
        </w:rPr>
        <w:t xml:space="preserve">      </w:t>
      </w:r>
      <w:r w:rsidR="006E4341" w:rsidRPr="00363D24">
        <w:rPr>
          <w:bCs/>
        </w:rPr>
        <w:t xml:space="preserve">and guide children with wisdom, gentleness, compassion, and grace:  let us pray to the </w:t>
      </w:r>
    </w:p>
    <w:p w:rsidR="006E4341" w:rsidRPr="00363D24" w:rsidRDefault="00DC2B6C" w:rsidP="006E4341">
      <w:pPr>
        <w:tabs>
          <w:tab w:val="left" w:pos="720"/>
        </w:tabs>
        <w:ind w:left="720" w:hanging="720"/>
        <w:jc w:val="both"/>
        <w:rPr>
          <w:bCs/>
        </w:rPr>
      </w:pPr>
      <w:r>
        <w:rPr>
          <w:bCs/>
        </w:rPr>
        <w:t xml:space="preserve">      </w:t>
      </w:r>
      <w:r w:rsidR="006E4341" w:rsidRPr="00363D24">
        <w:rPr>
          <w:bCs/>
        </w:rPr>
        <w:t>Lord:</w:t>
      </w:r>
    </w:p>
    <w:p w:rsidR="006E4341" w:rsidRPr="00363D24" w:rsidRDefault="006E4341" w:rsidP="006E4341">
      <w:pPr>
        <w:tabs>
          <w:tab w:val="left" w:pos="720"/>
        </w:tabs>
        <w:ind w:left="720" w:hanging="720"/>
        <w:jc w:val="both"/>
        <w:rPr>
          <w:bCs/>
        </w:rPr>
      </w:pPr>
    </w:p>
    <w:p w:rsidR="006E4341" w:rsidRPr="00363D24" w:rsidRDefault="006E4341" w:rsidP="006E4341">
      <w:pPr>
        <w:tabs>
          <w:tab w:val="left" w:pos="720"/>
        </w:tabs>
        <w:ind w:left="720" w:hanging="720"/>
        <w:jc w:val="both"/>
        <w:rPr>
          <w:b/>
        </w:rPr>
      </w:pPr>
      <w:r w:rsidRPr="00DC2B6C">
        <w:rPr>
          <w:bCs/>
        </w:rPr>
        <w:lastRenderedPageBreak/>
        <w:t>C:</w:t>
      </w:r>
      <w:r w:rsidR="00DC2B6C">
        <w:rPr>
          <w:bCs/>
        </w:rPr>
        <w:t xml:space="preserve">  </w:t>
      </w:r>
      <w:r w:rsidRPr="00363D24">
        <w:rPr>
          <w:b/>
          <w:bCs/>
        </w:rPr>
        <w:t>Lord, have mercy.</w:t>
      </w:r>
    </w:p>
    <w:p w:rsidR="006E4341" w:rsidRPr="00DC2B6C" w:rsidRDefault="006E4341" w:rsidP="00D61EA2">
      <w:pPr>
        <w:tabs>
          <w:tab w:val="left" w:pos="720"/>
        </w:tabs>
        <w:ind w:left="720" w:hanging="720"/>
        <w:jc w:val="both"/>
        <w:rPr>
          <w:sz w:val="12"/>
        </w:rPr>
      </w:pPr>
    </w:p>
    <w:p w:rsidR="00DC2B6C" w:rsidRDefault="00D61EA2" w:rsidP="006E4341">
      <w:pPr>
        <w:tabs>
          <w:tab w:val="left" w:pos="720"/>
        </w:tabs>
        <w:ind w:left="720" w:hanging="720"/>
        <w:jc w:val="both"/>
      </w:pPr>
      <w:r w:rsidRPr="00363D24">
        <w:t>A:</w:t>
      </w:r>
      <w:r w:rsidR="00DC2B6C">
        <w:t xml:space="preserve">  </w:t>
      </w:r>
      <w:r w:rsidRPr="00363D24">
        <w:t xml:space="preserve">For those who are anxious or depressed, sick or suffering, especially </w:t>
      </w:r>
      <w:r w:rsidRPr="00363D24">
        <w:rPr>
          <w:b/>
          <w:bCs/>
        </w:rPr>
        <w:t xml:space="preserve">… </w:t>
      </w:r>
      <w:r w:rsidRPr="00363D24">
        <w:t xml:space="preserve">may know the </w:t>
      </w:r>
    </w:p>
    <w:p w:rsidR="00D61EA2" w:rsidRPr="00363D24" w:rsidRDefault="00DC2B6C" w:rsidP="006E4341">
      <w:pPr>
        <w:tabs>
          <w:tab w:val="left" w:pos="720"/>
        </w:tabs>
        <w:ind w:left="720" w:hanging="720"/>
        <w:jc w:val="both"/>
      </w:pPr>
      <w:r>
        <w:t xml:space="preserve">      </w:t>
      </w:r>
      <w:r w:rsidR="00D61EA2" w:rsidRPr="00363D24">
        <w:t>peace and stillness of Christ, let us pray to the Lord:</w:t>
      </w:r>
    </w:p>
    <w:p w:rsidR="00D61EA2" w:rsidRPr="00DC2B6C" w:rsidRDefault="00D61EA2" w:rsidP="00D61EA2">
      <w:pPr>
        <w:tabs>
          <w:tab w:val="left" w:pos="720"/>
        </w:tabs>
        <w:ind w:left="720" w:hanging="720"/>
        <w:jc w:val="both"/>
        <w:rPr>
          <w:sz w:val="12"/>
        </w:rPr>
      </w:pPr>
    </w:p>
    <w:p w:rsidR="00D61EA2" w:rsidRPr="00363D24" w:rsidRDefault="00D61EA2" w:rsidP="00D61EA2">
      <w:pPr>
        <w:tabs>
          <w:tab w:val="left" w:pos="720"/>
        </w:tabs>
        <w:ind w:left="720" w:hanging="720"/>
        <w:jc w:val="both"/>
      </w:pPr>
      <w:r w:rsidRPr="00DC2B6C">
        <w:rPr>
          <w:bCs/>
        </w:rPr>
        <w:t>C:</w:t>
      </w:r>
      <w:r w:rsidR="00DC2B6C">
        <w:rPr>
          <w:bCs/>
        </w:rPr>
        <w:t xml:space="preserve">  </w:t>
      </w:r>
      <w:r w:rsidRPr="00363D24">
        <w:rPr>
          <w:b/>
          <w:bCs/>
        </w:rPr>
        <w:t>Lord, have mercy.</w:t>
      </w:r>
    </w:p>
    <w:p w:rsidR="00D61EA2" w:rsidRPr="00DC2B6C" w:rsidRDefault="00D61EA2" w:rsidP="00D61EA2">
      <w:pPr>
        <w:jc w:val="both"/>
        <w:rPr>
          <w:sz w:val="12"/>
        </w:rPr>
      </w:pPr>
    </w:p>
    <w:p w:rsidR="00DC2B6C" w:rsidRDefault="00D61EA2" w:rsidP="00D61EA2">
      <w:pPr>
        <w:tabs>
          <w:tab w:val="left" w:pos="720"/>
        </w:tabs>
        <w:ind w:left="720" w:hanging="720"/>
        <w:jc w:val="both"/>
        <w:rPr>
          <w:b/>
        </w:rPr>
      </w:pPr>
      <w:r w:rsidRPr="00363D24">
        <w:t>A:</w:t>
      </w:r>
      <w:r w:rsidR="00DC2B6C">
        <w:t xml:space="preserve">  </w:t>
      </w:r>
      <w:r w:rsidRPr="00363D24">
        <w:t xml:space="preserve">For those celebrating birthdays, especially </w:t>
      </w:r>
      <w:r w:rsidR="003C60C6" w:rsidRPr="00363D24">
        <w:rPr>
          <w:b/>
        </w:rPr>
        <w:t xml:space="preserve">Beverly Coburn; Diane Gielow; Lou Ann </w:t>
      </w:r>
    </w:p>
    <w:p w:rsidR="00DC2B6C" w:rsidRDefault="00DC2B6C" w:rsidP="00D61EA2">
      <w:pPr>
        <w:tabs>
          <w:tab w:val="left" w:pos="720"/>
        </w:tabs>
        <w:ind w:left="720" w:hanging="720"/>
        <w:jc w:val="both"/>
        <w:rPr>
          <w:b/>
        </w:rPr>
      </w:pPr>
      <w:r>
        <w:t xml:space="preserve">      </w:t>
      </w:r>
      <w:r w:rsidR="003C60C6" w:rsidRPr="00363D24">
        <w:rPr>
          <w:b/>
        </w:rPr>
        <w:t xml:space="preserve">Shebel; and Muriel Jacobi; </w:t>
      </w:r>
      <w:r w:rsidR="00D61EA2" w:rsidRPr="00363D24">
        <w:t xml:space="preserve"> </w:t>
      </w:r>
      <w:r w:rsidR="00471FEE" w:rsidRPr="00363D24">
        <w:t xml:space="preserve">and anniversaries, especially </w:t>
      </w:r>
      <w:r w:rsidR="00471FEE" w:rsidRPr="00363D24">
        <w:rPr>
          <w:b/>
        </w:rPr>
        <w:t xml:space="preserve">Lee and Sally Timm; </w:t>
      </w:r>
    </w:p>
    <w:p w:rsidR="00DC2B6C" w:rsidRDefault="00DC2B6C" w:rsidP="00D61EA2">
      <w:pPr>
        <w:tabs>
          <w:tab w:val="left" w:pos="720"/>
        </w:tabs>
        <w:ind w:left="720" w:hanging="720"/>
        <w:jc w:val="both"/>
      </w:pPr>
      <w:r>
        <w:rPr>
          <w:b/>
        </w:rPr>
        <w:t xml:space="preserve">      </w:t>
      </w:r>
      <w:r w:rsidR="00471FEE" w:rsidRPr="00363D24">
        <w:rPr>
          <w:b/>
        </w:rPr>
        <w:t xml:space="preserve">George and Donna Ottersen; and Bill and Pam Hackett </w:t>
      </w:r>
      <w:r w:rsidR="00D61EA2" w:rsidRPr="00363D24">
        <w:t xml:space="preserve">that they may be filled with </w:t>
      </w:r>
    </w:p>
    <w:p w:rsidR="00DC2B6C" w:rsidRDefault="00DC2B6C" w:rsidP="00D61EA2">
      <w:pPr>
        <w:tabs>
          <w:tab w:val="left" w:pos="720"/>
        </w:tabs>
        <w:ind w:left="720" w:hanging="720"/>
        <w:jc w:val="both"/>
      </w:pPr>
      <w:r>
        <w:rPr>
          <w:b/>
        </w:rPr>
        <w:t xml:space="preserve">      </w:t>
      </w:r>
      <w:r w:rsidR="00D61EA2" w:rsidRPr="00363D24">
        <w:t xml:space="preserve">grace this day and every day and grow in grace in the days ahead, let us pray to the </w:t>
      </w:r>
    </w:p>
    <w:p w:rsidR="00D61EA2" w:rsidRPr="00363D24" w:rsidRDefault="00DC2B6C" w:rsidP="00D61EA2">
      <w:pPr>
        <w:tabs>
          <w:tab w:val="left" w:pos="720"/>
        </w:tabs>
        <w:ind w:left="720" w:hanging="720"/>
        <w:jc w:val="both"/>
      </w:pPr>
      <w:r>
        <w:t xml:space="preserve">      </w:t>
      </w:r>
      <w:r w:rsidR="00D61EA2" w:rsidRPr="00363D24">
        <w:t>Lord:</w:t>
      </w:r>
    </w:p>
    <w:p w:rsidR="00D61EA2" w:rsidRPr="00DC2B6C" w:rsidRDefault="00D61EA2" w:rsidP="00D61EA2">
      <w:pPr>
        <w:tabs>
          <w:tab w:val="left" w:pos="720"/>
        </w:tabs>
        <w:ind w:left="720" w:hanging="720"/>
        <w:jc w:val="both"/>
        <w:rPr>
          <w:sz w:val="12"/>
        </w:rPr>
      </w:pPr>
    </w:p>
    <w:p w:rsidR="00D61EA2" w:rsidRPr="00363D24" w:rsidRDefault="00D61EA2" w:rsidP="00D61EA2">
      <w:pPr>
        <w:tabs>
          <w:tab w:val="left" w:pos="720"/>
        </w:tabs>
        <w:ind w:left="720" w:hanging="720"/>
        <w:jc w:val="both"/>
        <w:rPr>
          <w:b/>
        </w:rPr>
      </w:pPr>
      <w:r w:rsidRPr="00DC2B6C">
        <w:t>C:</w:t>
      </w:r>
      <w:r w:rsidR="00DC2B6C">
        <w:t xml:space="preserve">  </w:t>
      </w:r>
      <w:r w:rsidRPr="00363D24">
        <w:rPr>
          <w:b/>
        </w:rPr>
        <w:t>Lord, have mercy.</w:t>
      </w:r>
    </w:p>
    <w:p w:rsidR="00D61EA2" w:rsidRPr="00DC2B6C" w:rsidRDefault="00D61EA2" w:rsidP="00D61EA2">
      <w:pPr>
        <w:tabs>
          <w:tab w:val="left" w:pos="720"/>
        </w:tabs>
        <w:ind w:left="720" w:hanging="720"/>
        <w:jc w:val="both"/>
        <w:rPr>
          <w:b/>
          <w:sz w:val="12"/>
        </w:rPr>
      </w:pPr>
    </w:p>
    <w:p w:rsidR="00DC2B6C" w:rsidRDefault="00D61EA2" w:rsidP="006E4341">
      <w:pPr>
        <w:tabs>
          <w:tab w:val="left" w:pos="720"/>
        </w:tabs>
        <w:ind w:left="720" w:hanging="720"/>
        <w:jc w:val="both"/>
      </w:pPr>
      <w:r w:rsidRPr="00363D24">
        <w:t>A:</w:t>
      </w:r>
      <w:r w:rsidR="00DC2B6C">
        <w:t xml:space="preserve">  </w:t>
      </w:r>
      <w:r w:rsidRPr="00363D24">
        <w:t xml:space="preserve">For those who have gone before us in the faith and are at rest in Christ, especially </w:t>
      </w:r>
    </w:p>
    <w:p w:rsidR="00DC2B6C" w:rsidRDefault="00DC2B6C" w:rsidP="006E4341">
      <w:pPr>
        <w:tabs>
          <w:tab w:val="left" w:pos="720"/>
        </w:tabs>
        <w:ind w:left="720" w:hanging="720"/>
        <w:jc w:val="both"/>
      </w:pPr>
      <w:r>
        <w:t xml:space="preserve">      </w:t>
      </w:r>
      <w:r w:rsidR="00D61EA2" w:rsidRPr="00363D24">
        <w:rPr>
          <w:b/>
        </w:rPr>
        <w:t xml:space="preserve">Onesimus Nesib, </w:t>
      </w:r>
      <w:r w:rsidR="00D61EA2" w:rsidRPr="00363D24">
        <w:t xml:space="preserve">whom we commemorate this Day, we give thanks.  That we may </w:t>
      </w:r>
    </w:p>
    <w:p w:rsidR="00DC2B6C" w:rsidRDefault="00DC2B6C" w:rsidP="006E4341">
      <w:pPr>
        <w:tabs>
          <w:tab w:val="left" w:pos="720"/>
        </w:tabs>
        <w:ind w:left="720" w:hanging="720"/>
        <w:jc w:val="both"/>
      </w:pPr>
      <w:r>
        <w:rPr>
          <w:b/>
        </w:rPr>
        <w:t xml:space="preserve">      </w:t>
      </w:r>
      <w:r w:rsidR="00D61EA2" w:rsidRPr="00363D24">
        <w:t xml:space="preserve">remain firm in faith in Jesus until the Day when all storms are stilled, all tears and </w:t>
      </w:r>
    </w:p>
    <w:p w:rsidR="00D61EA2" w:rsidRPr="00363D24" w:rsidRDefault="00DC2B6C" w:rsidP="006E4341">
      <w:pPr>
        <w:tabs>
          <w:tab w:val="left" w:pos="720"/>
        </w:tabs>
        <w:ind w:left="720" w:hanging="720"/>
        <w:jc w:val="both"/>
      </w:pPr>
      <w:r>
        <w:t xml:space="preserve">      </w:t>
      </w:r>
      <w:r w:rsidR="00D61EA2" w:rsidRPr="00363D24">
        <w:t>wiped away, and death and sorrow are no more, let us pray to the Lord:</w:t>
      </w:r>
    </w:p>
    <w:p w:rsidR="00D61EA2" w:rsidRPr="00DC2B6C" w:rsidRDefault="00D61EA2" w:rsidP="00D61EA2">
      <w:pPr>
        <w:tabs>
          <w:tab w:val="left" w:pos="720"/>
        </w:tabs>
        <w:ind w:left="720" w:hanging="720"/>
        <w:jc w:val="both"/>
        <w:rPr>
          <w:sz w:val="12"/>
        </w:rPr>
      </w:pPr>
    </w:p>
    <w:p w:rsidR="00D61EA2" w:rsidRPr="00363D24" w:rsidRDefault="00D61EA2" w:rsidP="00D61EA2">
      <w:pPr>
        <w:tabs>
          <w:tab w:val="left" w:pos="720"/>
        </w:tabs>
        <w:ind w:left="720" w:hanging="720"/>
        <w:jc w:val="both"/>
      </w:pPr>
      <w:r w:rsidRPr="00DC2B6C">
        <w:rPr>
          <w:bCs/>
        </w:rPr>
        <w:t>C:</w:t>
      </w:r>
      <w:r w:rsidR="00DC2B6C">
        <w:rPr>
          <w:bCs/>
        </w:rPr>
        <w:t xml:space="preserve">  </w:t>
      </w:r>
      <w:r w:rsidRPr="00363D24">
        <w:rPr>
          <w:b/>
          <w:bCs/>
        </w:rPr>
        <w:t>Lord, have mercy.</w:t>
      </w:r>
    </w:p>
    <w:p w:rsidR="00D61EA2" w:rsidRPr="001A4FEC" w:rsidRDefault="00D61EA2" w:rsidP="00D61EA2">
      <w:pPr>
        <w:jc w:val="both"/>
        <w:rPr>
          <w:sz w:val="12"/>
        </w:rPr>
      </w:pPr>
    </w:p>
    <w:p w:rsidR="001A4FEC" w:rsidRDefault="00D61EA2" w:rsidP="00D61EA2">
      <w:pPr>
        <w:tabs>
          <w:tab w:val="left" w:pos="720"/>
        </w:tabs>
        <w:ind w:left="720" w:hanging="720"/>
        <w:jc w:val="both"/>
      </w:pPr>
      <w:r w:rsidRPr="00363D24">
        <w:t>P:</w:t>
      </w:r>
      <w:r w:rsidR="001A4FEC">
        <w:t xml:space="preserve">  </w:t>
      </w:r>
      <w:r w:rsidRPr="00363D24">
        <w:t xml:space="preserve">Compassionate God, we thank You for being with us through the fury and calm of our </w:t>
      </w:r>
    </w:p>
    <w:p w:rsidR="001A4FEC" w:rsidRDefault="001A4FEC" w:rsidP="00D61EA2">
      <w:pPr>
        <w:tabs>
          <w:tab w:val="left" w:pos="720"/>
        </w:tabs>
        <w:ind w:left="720" w:hanging="720"/>
        <w:jc w:val="both"/>
      </w:pPr>
      <w:r>
        <w:t xml:space="preserve">      </w:t>
      </w:r>
      <w:r w:rsidR="00D61EA2" w:rsidRPr="00363D24">
        <w:t xml:space="preserve">life’s voyage, for revealing Your care to us, and for drawing us to Your new life.  Hear </w:t>
      </w:r>
    </w:p>
    <w:p w:rsidR="00D61EA2" w:rsidRPr="00363D24" w:rsidRDefault="001A4FEC" w:rsidP="00D61EA2">
      <w:pPr>
        <w:tabs>
          <w:tab w:val="left" w:pos="720"/>
        </w:tabs>
        <w:ind w:left="720" w:hanging="720"/>
        <w:jc w:val="both"/>
      </w:pPr>
      <w:r>
        <w:t xml:space="preserve">      </w:t>
      </w:r>
      <w:r w:rsidR="00D61EA2" w:rsidRPr="00363D24">
        <w:t>our prayers for the sake of Your Son, Jesus Christ our Lord.</w:t>
      </w:r>
    </w:p>
    <w:p w:rsidR="00D61EA2" w:rsidRPr="001A4FEC" w:rsidRDefault="00D61EA2" w:rsidP="00D61EA2">
      <w:pPr>
        <w:tabs>
          <w:tab w:val="left" w:pos="720"/>
        </w:tabs>
        <w:ind w:left="720" w:hanging="720"/>
        <w:jc w:val="both"/>
        <w:rPr>
          <w:sz w:val="12"/>
        </w:rPr>
      </w:pPr>
    </w:p>
    <w:p w:rsidR="00D61EA2" w:rsidRPr="00363D24" w:rsidRDefault="00D61EA2" w:rsidP="00D61EA2">
      <w:pPr>
        <w:jc w:val="both"/>
        <w:rPr>
          <w:b/>
          <w:bCs/>
        </w:rPr>
      </w:pPr>
      <w:r w:rsidRPr="00DC2B6C">
        <w:rPr>
          <w:bCs/>
        </w:rPr>
        <w:t>C:</w:t>
      </w:r>
      <w:r w:rsidR="001A4FEC">
        <w:rPr>
          <w:bCs/>
        </w:rPr>
        <w:t xml:space="preserve">  </w:t>
      </w:r>
      <w:r w:rsidRPr="00363D24">
        <w:rPr>
          <w:b/>
          <w:bCs/>
        </w:rPr>
        <w:t>Amen.</w:t>
      </w:r>
    </w:p>
    <w:p w:rsidR="00D61EA2" w:rsidRPr="001A4FEC" w:rsidRDefault="001A4FEC" w:rsidP="00D61EA2">
      <w:pPr>
        <w:jc w:val="center"/>
        <w:rPr>
          <w:b/>
          <w:bCs/>
          <w:sz w:val="28"/>
        </w:rPr>
      </w:pPr>
      <w:r>
        <w:rPr>
          <w:b/>
          <w:bCs/>
          <w:sz w:val="28"/>
        </w:rPr>
        <w:sym w:font="Wingdings" w:char="F058"/>
      </w:r>
      <w:r w:rsidRPr="001A4FEC">
        <w:rPr>
          <w:b/>
          <w:bCs/>
          <w:sz w:val="28"/>
        </w:rPr>
        <w:t xml:space="preserve"> </w:t>
      </w:r>
      <w:r w:rsidR="00D61EA2" w:rsidRPr="001A4FEC">
        <w:rPr>
          <w:b/>
          <w:bCs/>
          <w:sz w:val="28"/>
        </w:rPr>
        <w:t>MEAL</w:t>
      </w:r>
      <w:r w:rsidRPr="001A4FEC">
        <w:rPr>
          <w:b/>
          <w:bCs/>
          <w:sz w:val="28"/>
        </w:rPr>
        <w:t xml:space="preserve"> </w:t>
      </w:r>
      <w:r>
        <w:rPr>
          <w:b/>
          <w:bCs/>
          <w:sz w:val="28"/>
        </w:rPr>
        <w:sym w:font="Wingdings" w:char="F058"/>
      </w:r>
    </w:p>
    <w:p w:rsidR="00D61EA2" w:rsidRPr="001A4FEC" w:rsidRDefault="00D61EA2" w:rsidP="001A4FEC">
      <w:pPr>
        <w:ind w:left="720" w:hanging="720"/>
        <w:rPr>
          <w:b/>
          <w:bCs/>
          <w:sz w:val="12"/>
        </w:rPr>
      </w:pPr>
    </w:p>
    <w:p w:rsidR="00D61EA2" w:rsidRPr="00363D24" w:rsidRDefault="00D61EA2" w:rsidP="00D61EA2">
      <w:pPr>
        <w:ind w:left="720" w:hanging="720"/>
        <w:jc w:val="both"/>
        <w:rPr>
          <w:b/>
          <w:bCs/>
        </w:rPr>
      </w:pPr>
      <w:r w:rsidRPr="00363D24">
        <w:rPr>
          <w:b/>
          <w:bCs/>
        </w:rPr>
        <w:t>THE PEACE</w:t>
      </w:r>
    </w:p>
    <w:p w:rsidR="00D61EA2" w:rsidRPr="001A4FEC" w:rsidRDefault="00D61EA2" w:rsidP="00D61EA2">
      <w:pPr>
        <w:ind w:left="720" w:hanging="720"/>
        <w:jc w:val="both"/>
        <w:rPr>
          <w:b/>
          <w:bCs/>
          <w:sz w:val="12"/>
        </w:rPr>
      </w:pPr>
    </w:p>
    <w:p w:rsidR="00D61EA2" w:rsidRPr="00363D24" w:rsidRDefault="00D61EA2" w:rsidP="00D61EA2">
      <w:pPr>
        <w:jc w:val="both"/>
      </w:pPr>
      <w:r w:rsidRPr="00363D24">
        <w:rPr>
          <w:lang w:val="en-CA"/>
        </w:rPr>
        <w:fldChar w:fldCharType="begin"/>
      </w:r>
      <w:r w:rsidRPr="00363D24">
        <w:rPr>
          <w:lang w:val="en-CA"/>
        </w:rPr>
        <w:instrText xml:space="preserve"> SEQ CHAPTER \h \r 1</w:instrText>
      </w:r>
      <w:r w:rsidRPr="00363D24">
        <w:rPr>
          <w:lang w:val="en-CA"/>
        </w:rPr>
        <w:fldChar w:fldCharType="end"/>
      </w:r>
      <w:r w:rsidRPr="00363D24">
        <w:t>P:</w:t>
      </w:r>
      <w:r w:rsidR="001A4FEC">
        <w:t xml:space="preserve"> T</w:t>
      </w:r>
      <w:r w:rsidRPr="00363D24">
        <w:t>he peace of the Lord be with you always.</w:t>
      </w:r>
    </w:p>
    <w:p w:rsidR="00D61EA2" w:rsidRPr="001A4FEC" w:rsidRDefault="00D61EA2" w:rsidP="00D61EA2">
      <w:pPr>
        <w:jc w:val="both"/>
        <w:rPr>
          <w:b/>
          <w:bCs/>
          <w:sz w:val="12"/>
        </w:rPr>
      </w:pPr>
    </w:p>
    <w:p w:rsidR="00D61EA2" w:rsidRPr="00363D24" w:rsidRDefault="00D61EA2" w:rsidP="00D61EA2">
      <w:pPr>
        <w:ind w:left="-288" w:firstLine="288"/>
        <w:jc w:val="both"/>
        <w:rPr>
          <w:b/>
          <w:bCs/>
        </w:rPr>
      </w:pPr>
      <w:r w:rsidRPr="001A4FEC">
        <w:rPr>
          <w:bCs/>
        </w:rPr>
        <w:t>C:</w:t>
      </w:r>
      <w:r w:rsidR="001A4FEC">
        <w:rPr>
          <w:bCs/>
        </w:rPr>
        <w:t xml:space="preserve">  </w:t>
      </w:r>
      <w:r w:rsidRPr="00363D24">
        <w:rPr>
          <w:b/>
          <w:bCs/>
        </w:rPr>
        <w:t>And also with you.</w:t>
      </w:r>
    </w:p>
    <w:p w:rsidR="00D61EA2" w:rsidRPr="001A4FEC" w:rsidRDefault="00D61EA2" w:rsidP="00D61EA2">
      <w:pPr>
        <w:ind w:left="-288" w:firstLine="288"/>
        <w:jc w:val="both"/>
        <w:rPr>
          <w:sz w:val="12"/>
        </w:rPr>
      </w:pPr>
    </w:p>
    <w:p w:rsidR="00D61EA2" w:rsidRPr="00363D24" w:rsidRDefault="00D61EA2" w:rsidP="00D61EA2">
      <w:pPr>
        <w:jc w:val="both"/>
        <w:rPr>
          <w:i/>
        </w:rPr>
      </w:pPr>
      <w:r w:rsidRPr="00363D24">
        <w:rPr>
          <w:i/>
        </w:rPr>
        <w:t>The assembly is seated</w:t>
      </w:r>
    </w:p>
    <w:p w:rsidR="00D61EA2" w:rsidRPr="001A4FEC" w:rsidRDefault="00D61EA2" w:rsidP="00D61EA2">
      <w:pPr>
        <w:jc w:val="both"/>
        <w:rPr>
          <w:i/>
          <w:sz w:val="12"/>
        </w:rPr>
      </w:pPr>
    </w:p>
    <w:p w:rsidR="00D61EA2" w:rsidRPr="00D42EEB" w:rsidRDefault="00D61EA2" w:rsidP="00D61EA2">
      <w:pPr>
        <w:tabs>
          <w:tab w:val="left" w:pos="720"/>
          <w:tab w:val="left" w:pos="1440"/>
        </w:tabs>
        <w:ind w:left="1440" w:hanging="1440"/>
        <w:jc w:val="both"/>
        <w:rPr>
          <w:iCs/>
        </w:rPr>
      </w:pPr>
      <w:r w:rsidRPr="00363D24">
        <w:rPr>
          <w:b/>
          <w:bCs/>
        </w:rPr>
        <w:t>THE VOLUNTARY</w:t>
      </w:r>
      <w:r w:rsidR="00D73DEE" w:rsidRPr="00363D24">
        <w:rPr>
          <w:b/>
          <w:bCs/>
        </w:rPr>
        <w:t xml:space="preserve"> </w:t>
      </w:r>
      <w:r w:rsidR="00D42EEB">
        <w:rPr>
          <w:b/>
          <w:bCs/>
        </w:rPr>
        <w:tab/>
        <w:t xml:space="preserve">        </w:t>
      </w:r>
      <w:r w:rsidR="00D42EEB">
        <w:rPr>
          <w:bCs/>
          <w:i/>
        </w:rPr>
        <w:t xml:space="preserve">Faith of Our Fathers        Arranged by </w:t>
      </w:r>
      <w:r w:rsidR="00D42EEB">
        <w:rPr>
          <w:bCs/>
        </w:rPr>
        <w:t>Smith and Hustad</w:t>
      </w:r>
    </w:p>
    <w:p w:rsidR="00D61EA2" w:rsidRPr="001A4FEC" w:rsidRDefault="00D61EA2" w:rsidP="00D61EA2">
      <w:pPr>
        <w:tabs>
          <w:tab w:val="left" w:pos="720"/>
          <w:tab w:val="left" w:pos="1440"/>
        </w:tabs>
        <w:ind w:left="1440" w:hanging="1440"/>
        <w:jc w:val="both"/>
        <w:rPr>
          <w:i/>
          <w:iCs/>
          <w:sz w:val="12"/>
        </w:rPr>
      </w:pPr>
    </w:p>
    <w:p w:rsidR="00D61EA2" w:rsidRPr="00363D24" w:rsidRDefault="00D61EA2" w:rsidP="00D61EA2">
      <w:pPr>
        <w:tabs>
          <w:tab w:val="left" w:pos="720"/>
          <w:tab w:val="left" w:pos="1440"/>
        </w:tabs>
        <w:ind w:left="1440" w:hanging="1440"/>
        <w:jc w:val="both"/>
      </w:pPr>
      <w:r w:rsidRPr="00363D24">
        <w:rPr>
          <w:i/>
          <w:iCs/>
        </w:rPr>
        <w:t>As you are able please rise</w:t>
      </w:r>
    </w:p>
    <w:p w:rsidR="00D61EA2" w:rsidRPr="001A4FEC" w:rsidRDefault="00D61EA2" w:rsidP="00D61EA2">
      <w:pPr>
        <w:tabs>
          <w:tab w:val="right" w:pos="9360"/>
        </w:tabs>
        <w:jc w:val="both"/>
        <w:rPr>
          <w:sz w:val="12"/>
        </w:rPr>
      </w:pPr>
      <w:r w:rsidRPr="001A4FEC">
        <w:rPr>
          <w:i/>
          <w:iCs/>
          <w:sz w:val="12"/>
        </w:rPr>
        <w:tab/>
      </w:r>
    </w:p>
    <w:p w:rsidR="00D61EA2" w:rsidRPr="00363D24" w:rsidRDefault="00D61EA2" w:rsidP="00D61EA2">
      <w:pPr>
        <w:jc w:val="both"/>
        <w:rPr>
          <w:b/>
          <w:bCs/>
        </w:rPr>
      </w:pPr>
      <w:r w:rsidRPr="00363D24">
        <w:rPr>
          <w:b/>
          <w:bCs/>
        </w:rPr>
        <w:t>THE OFFERTORY PRAYER</w:t>
      </w:r>
    </w:p>
    <w:p w:rsidR="00D61EA2" w:rsidRPr="001A4FEC" w:rsidRDefault="00D61EA2" w:rsidP="00D61EA2">
      <w:pPr>
        <w:jc w:val="both"/>
        <w:rPr>
          <w:sz w:val="12"/>
        </w:rPr>
      </w:pPr>
    </w:p>
    <w:p w:rsidR="00D61EA2" w:rsidRPr="00363D24" w:rsidRDefault="00D61EA2" w:rsidP="00D61EA2">
      <w:pPr>
        <w:ind w:left="-288" w:firstLine="288"/>
        <w:jc w:val="both"/>
      </w:pPr>
      <w:r w:rsidRPr="00363D24">
        <w:rPr>
          <w:lang w:val="en-CA"/>
        </w:rPr>
        <w:fldChar w:fldCharType="begin"/>
      </w:r>
      <w:r w:rsidRPr="00363D24">
        <w:rPr>
          <w:lang w:val="en-CA"/>
        </w:rPr>
        <w:instrText xml:space="preserve"> SEQ CHAPTER \h \r 1</w:instrText>
      </w:r>
      <w:r w:rsidRPr="00363D24">
        <w:rPr>
          <w:lang w:val="en-CA"/>
        </w:rPr>
        <w:fldChar w:fldCharType="end"/>
      </w:r>
      <w:r w:rsidRPr="00363D24">
        <w:t>A:</w:t>
      </w:r>
      <w:r w:rsidR="001A4FEC">
        <w:t xml:space="preserve">  </w:t>
      </w:r>
      <w:r w:rsidRPr="00363D24">
        <w:t>Let us pray.  Eternal God,</w:t>
      </w:r>
    </w:p>
    <w:p w:rsidR="00D61EA2" w:rsidRPr="001A4FEC" w:rsidRDefault="00D61EA2" w:rsidP="00D61EA2">
      <w:pPr>
        <w:ind w:left="-288" w:firstLine="288"/>
        <w:jc w:val="both"/>
        <w:rPr>
          <w:sz w:val="12"/>
        </w:rPr>
      </w:pPr>
    </w:p>
    <w:p w:rsidR="001A4FEC" w:rsidRDefault="00D61EA2" w:rsidP="00D61EA2">
      <w:pPr>
        <w:ind w:left="720" w:hanging="720"/>
        <w:jc w:val="both"/>
        <w:rPr>
          <w:b/>
          <w:bCs/>
        </w:rPr>
      </w:pPr>
      <w:r w:rsidRPr="001A4FEC">
        <w:rPr>
          <w:bCs/>
        </w:rPr>
        <w:t>C:</w:t>
      </w:r>
      <w:r w:rsidR="001A4FEC">
        <w:rPr>
          <w:bCs/>
        </w:rPr>
        <w:t xml:space="preserve">  </w:t>
      </w:r>
      <w:r w:rsidRPr="00363D24">
        <w:rPr>
          <w:b/>
          <w:bCs/>
        </w:rPr>
        <w:t xml:space="preserve">Our hearts are wide open to You in thanksgiving for all Your abundant mercies.  </w:t>
      </w:r>
    </w:p>
    <w:p w:rsidR="001A4FEC" w:rsidRDefault="001A4FEC" w:rsidP="00D61EA2">
      <w:pPr>
        <w:ind w:left="720" w:hanging="720"/>
        <w:jc w:val="both"/>
        <w:rPr>
          <w:b/>
          <w:bCs/>
        </w:rPr>
      </w:pPr>
      <w:r>
        <w:rPr>
          <w:bCs/>
        </w:rPr>
        <w:t xml:space="preserve">      </w:t>
      </w:r>
      <w:r w:rsidR="00D61EA2" w:rsidRPr="00363D24">
        <w:rPr>
          <w:b/>
          <w:bCs/>
        </w:rPr>
        <w:t xml:space="preserve">Receive these gifts we bring, and by this holy Sacrament, strengthen our little </w:t>
      </w:r>
    </w:p>
    <w:p w:rsidR="00D61EA2" w:rsidRPr="00363D24" w:rsidRDefault="001A4FEC" w:rsidP="00D61EA2">
      <w:pPr>
        <w:ind w:left="720" w:hanging="720"/>
        <w:jc w:val="both"/>
        <w:rPr>
          <w:b/>
          <w:bCs/>
        </w:rPr>
      </w:pPr>
      <w:r>
        <w:rPr>
          <w:b/>
          <w:bCs/>
        </w:rPr>
        <w:t xml:space="preserve">      </w:t>
      </w:r>
      <w:r w:rsidR="00D61EA2" w:rsidRPr="00363D24">
        <w:rPr>
          <w:b/>
          <w:bCs/>
        </w:rPr>
        <w:t>faith.  We ask this in the name of Jesus the Lord.  Amen.</w:t>
      </w:r>
    </w:p>
    <w:p w:rsidR="00D61EA2" w:rsidRPr="001A4FEC" w:rsidRDefault="00D61EA2" w:rsidP="00D61EA2">
      <w:pPr>
        <w:ind w:left="720" w:hanging="720"/>
        <w:jc w:val="both"/>
        <w:rPr>
          <w:b/>
          <w:bCs/>
          <w:sz w:val="12"/>
        </w:rPr>
      </w:pPr>
    </w:p>
    <w:p w:rsidR="00D61EA2" w:rsidRPr="00363D24" w:rsidRDefault="00D61EA2" w:rsidP="00D61EA2">
      <w:pPr>
        <w:pStyle w:val="NormalWeb"/>
        <w:spacing w:before="0" w:beforeAutospacing="0" w:after="0"/>
        <w:ind w:left="720" w:hanging="720"/>
        <w:jc w:val="both"/>
        <w:rPr>
          <w:rFonts w:ascii="Times New Roman" w:hAnsi="Times New Roman"/>
          <w:b/>
          <w:bCs/>
          <w:color w:val="000000"/>
          <w:sz w:val="24"/>
          <w:szCs w:val="24"/>
        </w:rPr>
      </w:pPr>
      <w:r w:rsidRPr="00363D24">
        <w:rPr>
          <w:rFonts w:ascii="Times New Roman" w:hAnsi="Times New Roman"/>
          <w:b/>
          <w:bCs/>
          <w:color w:val="000000"/>
          <w:sz w:val="24"/>
          <w:szCs w:val="24"/>
        </w:rPr>
        <w:t xml:space="preserve">THE GREAT THANKSGIVING </w:t>
      </w:r>
    </w:p>
    <w:p w:rsidR="00D61EA2" w:rsidRPr="001A4FEC" w:rsidRDefault="00D61EA2" w:rsidP="00D61EA2">
      <w:pPr>
        <w:pStyle w:val="NormalWeb"/>
        <w:spacing w:before="0" w:beforeAutospacing="0" w:after="0"/>
        <w:ind w:left="720" w:hanging="720"/>
        <w:jc w:val="both"/>
        <w:rPr>
          <w:rFonts w:ascii="Times New Roman" w:hAnsi="Times New Roman"/>
          <w:b/>
          <w:bCs/>
          <w:color w:val="000000"/>
          <w:sz w:val="12"/>
          <w:szCs w:val="24"/>
        </w:rPr>
      </w:pPr>
    </w:p>
    <w:p w:rsidR="00D61EA2" w:rsidRPr="00363D24" w:rsidRDefault="00D61EA2" w:rsidP="00D61EA2">
      <w:pPr>
        <w:rPr>
          <w:bCs/>
        </w:rPr>
      </w:pPr>
      <w:r w:rsidRPr="00363D24">
        <w:rPr>
          <w:bCs/>
        </w:rPr>
        <w:t>P:</w:t>
      </w:r>
      <w:r w:rsidR="001A4FEC">
        <w:rPr>
          <w:bCs/>
        </w:rPr>
        <w:t xml:space="preserve">  </w:t>
      </w:r>
      <w:r w:rsidRPr="00363D24">
        <w:rPr>
          <w:bCs/>
        </w:rPr>
        <w:t>The Lord be with you.</w:t>
      </w:r>
    </w:p>
    <w:p w:rsidR="00D61EA2" w:rsidRPr="001A4FEC" w:rsidRDefault="00D61EA2" w:rsidP="00D61EA2">
      <w:pPr>
        <w:rPr>
          <w:bCs/>
          <w:sz w:val="12"/>
        </w:rPr>
      </w:pPr>
    </w:p>
    <w:p w:rsidR="00D61EA2" w:rsidRPr="00363D24" w:rsidRDefault="00D61EA2" w:rsidP="00D61EA2">
      <w:pPr>
        <w:rPr>
          <w:bCs/>
        </w:rPr>
      </w:pPr>
      <w:r w:rsidRPr="001A4FEC">
        <w:rPr>
          <w:bCs/>
        </w:rPr>
        <w:t>C:</w:t>
      </w:r>
      <w:r w:rsidR="001A4FEC">
        <w:rPr>
          <w:bCs/>
        </w:rPr>
        <w:t xml:space="preserve">  </w:t>
      </w:r>
      <w:r w:rsidRPr="00363D24">
        <w:rPr>
          <w:b/>
          <w:bCs/>
        </w:rPr>
        <w:t>And also with you.</w:t>
      </w:r>
    </w:p>
    <w:p w:rsidR="00D61EA2" w:rsidRPr="001A4FEC" w:rsidRDefault="00D61EA2" w:rsidP="00D61EA2">
      <w:pPr>
        <w:rPr>
          <w:bCs/>
          <w:sz w:val="12"/>
        </w:rPr>
      </w:pPr>
    </w:p>
    <w:p w:rsidR="00D61EA2" w:rsidRPr="00363D24" w:rsidRDefault="00D61EA2" w:rsidP="00D61EA2">
      <w:pPr>
        <w:rPr>
          <w:bCs/>
        </w:rPr>
      </w:pPr>
      <w:r w:rsidRPr="00363D24">
        <w:rPr>
          <w:bCs/>
        </w:rPr>
        <w:t>P:</w:t>
      </w:r>
      <w:r w:rsidR="001A4FEC">
        <w:rPr>
          <w:bCs/>
        </w:rPr>
        <w:t xml:space="preserve">  </w:t>
      </w:r>
      <w:r w:rsidRPr="00363D24">
        <w:rPr>
          <w:bCs/>
        </w:rPr>
        <w:t>Lift up your hearts.</w:t>
      </w:r>
    </w:p>
    <w:p w:rsidR="00D61EA2" w:rsidRPr="00363D24" w:rsidRDefault="00D61EA2" w:rsidP="00D61EA2">
      <w:pPr>
        <w:rPr>
          <w:bCs/>
        </w:rPr>
      </w:pPr>
    </w:p>
    <w:p w:rsidR="00D61EA2" w:rsidRPr="00363D24" w:rsidRDefault="00D61EA2" w:rsidP="00D61EA2">
      <w:pPr>
        <w:rPr>
          <w:bCs/>
        </w:rPr>
      </w:pPr>
      <w:r w:rsidRPr="001A4FEC">
        <w:rPr>
          <w:bCs/>
        </w:rPr>
        <w:lastRenderedPageBreak/>
        <w:t>C:</w:t>
      </w:r>
      <w:r w:rsidR="001A4FEC">
        <w:rPr>
          <w:bCs/>
        </w:rPr>
        <w:t xml:space="preserve">  </w:t>
      </w:r>
      <w:r w:rsidRPr="00363D24">
        <w:rPr>
          <w:b/>
          <w:bCs/>
        </w:rPr>
        <w:t>We lift them to the Lord.</w:t>
      </w:r>
    </w:p>
    <w:p w:rsidR="00D61EA2" w:rsidRPr="001A4FEC" w:rsidRDefault="00D61EA2" w:rsidP="00D61EA2">
      <w:pPr>
        <w:rPr>
          <w:bCs/>
          <w:sz w:val="12"/>
        </w:rPr>
      </w:pPr>
    </w:p>
    <w:p w:rsidR="00D61EA2" w:rsidRPr="00363D24" w:rsidRDefault="00D61EA2" w:rsidP="00D61EA2">
      <w:pPr>
        <w:rPr>
          <w:bCs/>
        </w:rPr>
      </w:pPr>
      <w:r w:rsidRPr="00363D24">
        <w:rPr>
          <w:bCs/>
        </w:rPr>
        <w:t>P:</w:t>
      </w:r>
      <w:r w:rsidR="001A4FEC">
        <w:rPr>
          <w:bCs/>
        </w:rPr>
        <w:t xml:space="preserve">  </w:t>
      </w:r>
      <w:r w:rsidRPr="00363D24">
        <w:rPr>
          <w:bCs/>
        </w:rPr>
        <w:t>Let us give thanks to the Lord our God.</w:t>
      </w:r>
    </w:p>
    <w:p w:rsidR="00D61EA2" w:rsidRPr="001A4FEC" w:rsidRDefault="00D61EA2" w:rsidP="00D61EA2">
      <w:pPr>
        <w:rPr>
          <w:bCs/>
          <w:sz w:val="12"/>
        </w:rPr>
      </w:pPr>
    </w:p>
    <w:p w:rsidR="00D61EA2" w:rsidRPr="00363D24" w:rsidRDefault="00D61EA2" w:rsidP="00D61EA2">
      <w:pPr>
        <w:rPr>
          <w:b/>
          <w:bCs/>
        </w:rPr>
      </w:pPr>
      <w:r w:rsidRPr="001A4FEC">
        <w:rPr>
          <w:bCs/>
        </w:rPr>
        <w:t>C:</w:t>
      </w:r>
      <w:r w:rsidR="001A4FEC">
        <w:rPr>
          <w:bCs/>
        </w:rPr>
        <w:t xml:space="preserve">  </w:t>
      </w:r>
      <w:r w:rsidRPr="00363D24">
        <w:rPr>
          <w:b/>
          <w:bCs/>
        </w:rPr>
        <w:t>It is right to give Him thanks and praise.</w:t>
      </w:r>
    </w:p>
    <w:p w:rsidR="00D61EA2" w:rsidRPr="001A4FEC" w:rsidRDefault="00D61EA2" w:rsidP="00D61EA2">
      <w:pPr>
        <w:ind w:left="720" w:hanging="720"/>
        <w:jc w:val="both"/>
        <w:rPr>
          <w:sz w:val="12"/>
        </w:rPr>
      </w:pPr>
    </w:p>
    <w:p w:rsidR="0082501F" w:rsidRPr="00363D24" w:rsidRDefault="0082501F" w:rsidP="0082501F">
      <w:pPr>
        <w:ind w:left="-288" w:firstLine="288"/>
        <w:jc w:val="both"/>
      </w:pPr>
      <w:r w:rsidRPr="00363D24">
        <w:rPr>
          <w:lang w:val="en-CA"/>
        </w:rPr>
        <w:fldChar w:fldCharType="begin"/>
      </w:r>
      <w:r w:rsidRPr="00363D24">
        <w:rPr>
          <w:lang w:val="en-CA"/>
        </w:rPr>
        <w:instrText xml:space="preserve"> SEQ CHAPTER \h \r 1</w:instrText>
      </w:r>
      <w:r w:rsidRPr="00363D24">
        <w:rPr>
          <w:lang w:val="en-CA"/>
        </w:rPr>
        <w:fldChar w:fldCharType="end"/>
      </w:r>
      <w:r w:rsidRPr="00363D24">
        <w:t>P:</w:t>
      </w:r>
      <w:r w:rsidR="001A4FEC">
        <w:t xml:space="preserve">  </w:t>
      </w:r>
      <w:r w:rsidRPr="00363D24">
        <w:t>Holy God, Lord of earth and seas, we bless and praise You.</w:t>
      </w:r>
    </w:p>
    <w:p w:rsidR="0082501F" w:rsidRPr="00363D24" w:rsidRDefault="001A4FEC" w:rsidP="0082501F">
      <w:pPr>
        <w:jc w:val="both"/>
      </w:pPr>
      <w:r>
        <w:t xml:space="preserve">      </w:t>
      </w:r>
      <w:r w:rsidR="0082501F" w:rsidRPr="00363D24">
        <w:t>From chaos and darkness You created life and light.</w:t>
      </w:r>
    </w:p>
    <w:p w:rsidR="0082501F" w:rsidRPr="00363D24" w:rsidRDefault="001A4FEC" w:rsidP="0082501F">
      <w:pPr>
        <w:jc w:val="both"/>
      </w:pPr>
      <w:r>
        <w:t xml:space="preserve">      </w:t>
      </w:r>
      <w:r w:rsidR="0082501F" w:rsidRPr="00363D24">
        <w:t>You made Israel Your own to bring Your blessings of life to all the world.</w:t>
      </w:r>
    </w:p>
    <w:p w:rsidR="0082501F" w:rsidRPr="00363D24" w:rsidRDefault="001A4FEC" w:rsidP="0082501F">
      <w:pPr>
        <w:jc w:val="both"/>
      </w:pPr>
      <w:r>
        <w:t xml:space="preserve">      </w:t>
      </w:r>
      <w:r w:rsidR="0082501F" w:rsidRPr="00363D24">
        <w:t>You redeemed them from the hands of their foes, and sent prophets to renew</w:t>
      </w:r>
    </w:p>
    <w:p w:rsidR="001A4FEC" w:rsidRDefault="001A4FEC" w:rsidP="0082501F">
      <w:pPr>
        <w:jc w:val="both"/>
      </w:pPr>
      <w:r>
        <w:t xml:space="preserve">                 Your covenant of life and hope</w:t>
      </w:r>
    </w:p>
    <w:p w:rsidR="0082501F" w:rsidRPr="001A4FEC" w:rsidRDefault="001A4FEC" w:rsidP="0082501F">
      <w:pPr>
        <w:jc w:val="both"/>
        <w:rPr>
          <w:b/>
          <w:bCs/>
        </w:rPr>
      </w:pPr>
      <w:r>
        <w:t xml:space="preserve">      </w:t>
      </w:r>
      <w:r w:rsidR="0082501F" w:rsidRPr="00363D24">
        <w:t xml:space="preserve">Faithful God, in Christ You speak to us amid the storm of our fear and dwell with us </w:t>
      </w:r>
    </w:p>
    <w:p w:rsidR="0082501F" w:rsidRPr="00363D24" w:rsidRDefault="0082501F" w:rsidP="0082501F">
      <w:pPr>
        <w:jc w:val="both"/>
      </w:pPr>
      <w:r w:rsidRPr="00363D24">
        <w:tab/>
      </w:r>
      <w:r w:rsidR="001A4FEC">
        <w:t xml:space="preserve">      </w:t>
      </w:r>
      <w:r w:rsidRPr="00363D24">
        <w:t>when our faith is weak.</w:t>
      </w:r>
    </w:p>
    <w:p w:rsidR="0082501F" w:rsidRPr="00363D24" w:rsidRDefault="001A4FEC" w:rsidP="0082501F">
      <w:pPr>
        <w:jc w:val="both"/>
      </w:pPr>
      <w:r>
        <w:t xml:space="preserve">      </w:t>
      </w:r>
      <w:r w:rsidR="0082501F" w:rsidRPr="00363D24">
        <w:t>You are with us even when we lament our peril and doubt our destiny.</w:t>
      </w:r>
    </w:p>
    <w:p w:rsidR="0082501F" w:rsidRPr="00363D24" w:rsidRDefault="001A4FEC" w:rsidP="0082501F">
      <w:pPr>
        <w:jc w:val="both"/>
      </w:pPr>
      <w:r>
        <w:t xml:space="preserve">      </w:t>
      </w:r>
      <w:r w:rsidR="0082501F" w:rsidRPr="00363D24">
        <w:t>Come upon Your Church today in the power of Your Spirit that Your people may be</w:t>
      </w:r>
    </w:p>
    <w:p w:rsidR="0082501F" w:rsidRPr="00363D24" w:rsidRDefault="0082501F" w:rsidP="0082501F">
      <w:pPr>
        <w:jc w:val="both"/>
      </w:pPr>
      <w:r w:rsidRPr="00363D24">
        <w:tab/>
      </w:r>
      <w:r w:rsidR="001A4FEC">
        <w:t xml:space="preserve">      </w:t>
      </w:r>
      <w:r w:rsidRPr="00363D24">
        <w:t>reborn as children of hope and courage and endurance.</w:t>
      </w:r>
    </w:p>
    <w:p w:rsidR="0082501F" w:rsidRPr="00363D24" w:rsidRDefault="001A4FEC" w:rsidP="0082501F">
      <w:pPr>
        <w:jc w:val="both"/>
      </w:pPr>
      <w:r>
        <w:t xml:space="preserve">      </w:t>
      </w:r>
      <w:r w:rsidR="0082501F" w:rsidRPr="00363D24">
        <w:t>Send that same Spirit upon this bread and cup, that we may find in them the joy of Your</w:t>
      </w:r>
    </w:p>
    <w:p w:rsidR="0082501F" w:rsidRPr="00363D24" w:rsidRDefault="0082501F" w:rsidP="0082501F">
      <w:pPr>
        <w:jc w:val="both"/>
      </w:pPr>
      <w:r w:rsidRPr="00363D24">
        <w:tab/>
      </w:r>
      <w:r w:rsidR="001A4FEC">
        <w:t xml:space="preserve">      </w:t>
      </w:r>
      <w:r w:rsidRPr="00363D24">
        <w:t>presence and they may be for us the Body and Blood of Your Son, Jesus Christ,</w:t>
      </w:r>
    </w:p>
    <w:p w:rsidR="0082501F" w:rsidRPr="00363D24" w:rsidRDefault="001A4FEC" w:rsidP="0082501F">
      <w:pPr>
        <w:jc w:val="both"/>
      </w:pPr>
      <w:r>
        <w:t xml:space="preserve">      </w:t>
      </w:r>
      <w:r w:rsidR="0082501F" w:rsidRPr="00363D24">
        <w:t>Who … “Do this for the remembrance of Me.”</w:t>
      </w:r>
      <w:r w:rsidR="0082501F" w:rsidRPr="00363D24">
        <w:tab/>
      </w:r>
    </w:p>
    <w:p w:rsidR="0082501F" w:rsidRPr="00363D24" w:rsidRDefault="001A4FEC" w:rsidP="0082501F">
      <w:pPr>
        <w:jc w:val="both"/>
      </w:pPr>
      <w:r>
        <w:t xml:space="preserve">      </w:t>
      </w:r>
      <w:r w:rsidR="0082501F" w:rsidRPr="00363D24">
        <w:t>As often as we eat ... we proclaim the Lord’s death until He comes.</w:t>
      </w:r>
    </w:p>
    <w:p w:rsidR="0082501F" w:rsidRPr="001A4FEC" w:rsidRDefault="0082501F" w:rsidP="0082501F">
      <w:pPr>
        <w:jc w:val="both"/>
        <w:rPr>
          <w:sz w:val="12"/>
        </w:rPr>
      </w:pPr>
    </w:p>
    <w:p w:rsidR="0082501F" w:rsidRPr="00363D24" w:rsidRDefault="0082501F" w:rsidP="0082501F">
      <w:pPr>
        <w:ind w:left="-288" w:firstLine="288"/>
        <w:jc w:val="both"/>
      </w:pPr>
      <w:r w:rsidRPr="001A4FEC">
        <w:rPr>
          <w:bCs/>
        </w:rPr>
        <w:t>C:</w:t>
      </w:r>
      <w:r w:rsidR="001A4FEC">
        <w:rPr>
          <w:bCs/>
        </w:rPr>
        <w:t xml:space="preserve">  </w:t>
      </w:r>
      <w:r w:rsidRPr="00363D24">
        <w:rPr>
          <w:b/>
          <w:bCs/>
        </w:rPr>
        <w:t>Christ has died.  Christ is risen.  Christ will come again.</w:t>
      </w:r>
    </w:p>
    <w:p w:rsidR="0082501F" w:rsidRPr="001A4FEC" w:rsidRDefault="0082501F" w:rsidP="0082501F">
      <w:pPr>
        <w:jc w:val="both"/>
        <w:rPr>
          <w:sz w:val="12"/>
        </w:rPr>
      </w:pPr>
    </w:p>
    <w:p w:rsidR="0082501F" w:rsidRPr="00363D24" w:rsidRDefault="0082501F" w:rsidP="0082501F">
      <w:pPr>
        <w:ind w:left="-288" w:firstLine="288"/>
        <w:jc w:val="both"/>
      </w:pPr>
      <w:r w:rsidRPr="00363D24">
        <w:t>P:</w:t>
      </w:r>
      <w:r w:rsidR="001A4FEC">
        <w:t xml:space="preserve">  </w:t>
      </w:r>
      <w:r w:rsidRPr="00363D24">
        <w:t>Sustaining God, inspire all whom You call to serve you to realize that now is the day</w:t>
      </w:r>
    </w:p>
    <w:p w:rsidR="0082501F" w:rsidRPr="00363D24" w:rsidRDefault="001A4FEC" w:rsidP="0082501F">
      <w:pPr>
        <w:ind w:left="-288" w:firstLine="288"/>
        <w:jc w:val="both"/>
      </w:pPr>
      <w:r>
        <w:t xml:space="preserve">            </w:t>
      </w:r>
      <w:r w:rsidR="00B221ED">
        <w:t xml:space="preserve">      </w:t>
      </w:r>
      <w:r w:rsidR="0082501F" w:rsidRPr="00363D24">
        <w:t xml:space="preserve">of salvation.  </w:t>
      </w:r>
    </w:p>
    <w:p w:rsidR="0082501F" w:rsidRPr="00363D24" w:rsidRDefault="001A4FEC" w:rsidP="0082501F">
      <w:pPr>
        <w:ind w:left="-288" w:firstLine="288"/>
        <w:jc w:val="both"/>
      </w:pPr>
      <w:r>
        <w:t xml:space="preserve">      </w:t>
      </w:r>
      <w:r w:rsidR="0082501F" w:rsidRPr="00363D24">
        <w:t xml:space="preserve">Infuse Your Church with purity, knowledge, patience, kindness, holiness of spirit, </w:t>
      </w:r>
    </w:p>
    <w:p w:rsidR="0082501F" w:rsidRPr="00363D24" w:rsidRDefault="0082501F" w:rsidP="0082501F">
      <w:pPr>
        <w:ind w:left="-288" w:firstLine="288"/>
        <w:jc w:val="both"/>
      </w:pPr>
      <w:r w:rsidRPr="00363D24">
        <w:tab/>
      </w:r>
      <w:r w:rsidR="00B221ED">
        <w:t xml:space="preserve">      and</w:t>
      </w:r>
      <w:r w:rsidRPr="00363D24">
        <w:t xml:space="preserve"> genuine love.</w:t>
      </w:r>
    </w:p>
    <w:p w:rsidR="0082501F" w:rsidRPr="00363D24" w:rsidRDefault="001A4FEC" w:rsidP="001A4FEC">
      <w:pPr>
        <w:jc w:val="both"/>
      </w:pPr>
      <w:r>
        <w:t xml:space="preserve">      </w:t>
      </w:r>
      <w:r w:rsidR="0082501F" w:rsidRPr="00363D24">
        <w:t xml:space="preserve">When Your disciples face afflictions, hardships, calamities, imprisonments, and </w:t>
      </w:r>
    </w:p>
    <w:p w:rsidR="0082501F" w:rsidRPr="00363D24" w:rsidRDefault="0082501F" w:rsidP="0082501F">
      <w:pPr>
        <w:ind w:left="-288" w:firstLine="288"/>
        <w:jc w:val="both"/>
      </w:pPr>
      <w:r w:rsidRPr="00363D24">
        <w:tab/>
      </w:r>
      <w:r w:rsidR="00B221ED">
        <w:t xml:space="preserve">      </w:t>
      </w:r>
      <w:r w:rsidRPr="00363D24">
        <w:t>hunger, make them possessors of all things in You</w:t>
      </w:r>
    </w:p>
    <w:p w:rsidR="0082501F" w:rsidRPr="00363D24" w:rsidRDefault="00B221ED" w:rsidP="0082501F">
      <w:pPr>
        <w:ind w:left="-288" w:firstLine="288"/>
        <w:jc w:val="both"/>
      </w:pPr>
      <w:r>
        <w:t xml:space="preserve">      U</w:t>
      </w:r>
      <w:r w:rsidR="0082501F" w:rsidRPr="00363D24">
        <w:t>ntil that Day when dishonor and distrust and death are no more, and Your Spirit</w:t>
      </w:r>
    </w:p>
    <w:p w:rsidR="0082501F" w:rsidRPr="00363D24" w:rsidRDefault="0082501F" w:rsidP="0082501F">
      <w:pPr>
        <w:ind w:left="-288" w:firstLine="288"/>
        <w:jc w:val="both"/>
      </w:pPr>
      <w:r w:rsidRPr="00363D24">
        <w:tab/>
      </w:r>
      <w:r w:rsidR="00B221ED">
        <w:t xml:space="preserve">      </w:t>
      </w:r>
      <w:r w:rsidRPr="00363D24">
        <w:t>fills Your creation with the glory of Your risen Son, eternal Father,</w:t>
      </w:r>
    </w:p>
    <w:p w:rsidR="0082501F" w:rsidRPr="00363D24" w:rsidRDefault="00B221ED" w:rsidP="0082501F">
      <w:pPr>
        <w:ind w:left="-288" w:firstLine="288"/>
        <w:jc w:val="both"/>
      </w:pPr>
      <w:r>
        <w:tab/>
        <w:t xml:space="preserve">      </w:t>
      </w:r>
      <w:r w:rsidR="0082501F" w:rsidRPr="00363D24">
        <w:t>now and forever.</w:t>
      </w:r>
    </w:p>
    <w:p w:rsidR="0082501F" w:rsidRPr="00B221ED" w:rsidRDefault="0082501F" w:rsidP="0082501F">
      <w:pPr>
        <w:pStyle w:val="NormalWeb"/>
        <w:spacing w:before="0" w:beforeAutospacing="0" w:after="0"/>
        <w:jc w:val="both"/>
        <w:rPr>
          <w:sz w:val="12"/>
          <w:szCs w:val="24"/>
        </w:rPr>
      </w:pPr>
    </w:p>
    <w:p w:rsidR="0082501F" w:rsidRPr="00363D24" w:rsidRDefault="0082501F" w:rsidP="0082501F">
      <w:pPr>
        <w:pStyle w:val="NormalWeb"/>
        <w:spacing w:before="0" w:beforeAutospacing="0" w:after="0"/>
        <w:jc w:val="both"/>
        <w:rPr>
          <w:rFonts w:ascii="Times New Roman" w:hAnsi="Times New Roman"/>
          <w:b/>
          <w:bCs/>
          <w:color w:val="000000"/>
          <w:sz w:val="24"/>
          <w:szCs w:val="24"/>
        </w:rPr>
      </w:pPr>
      <w:r w:rsidRPr="001A4FEC">
        <w:rPr>
          <w:rFonts w:ascii="Times New Roman" w:hAnsi="Times New Roman"/>
          <w:bCs/>
          <w:color w:val="000000"/>
          <w:sz w:val="24"/>
          <w:szCs w:val="24"/>
        </w:rPr>
        <w:t>C:</w:t>
      </w:r>
      <w:r w:rsidR="00B221ED">
        <w:rPr>
          <w:rFonts w:ascii="Times New Roman" w:hAnsi="Times New Roman"/>
          <w:bCs/>
          <w:color w:val="000000"/>
          <w:sz w:val="24"/>
          <w:szCs w:val="24"/>
        </w:rPr>
        <w:t xml:space="preserve">  </w:t>
      </w:r>
      <w:r w:rsidRPr="00363D24">
        <w:rPr>
          <w:rFonts w:ascii="Times New Roman" w:hAnsi="Times New Roman"/>
          <w:b/>
          <w:bCs/>
          <w:color w:val="000000"/>
          <w:sz w:val="24"/>
          <w:szCs w:val="24"/>
        </w:rPr>
        <w:t>Amen!</w:t>
      </w:r>
    </w:p>
    <w:p w:rsidR="0082501F" w:rsidRPr="00B221ED" w:rsidRDefault="0082501F" w:rsidP="00D61EA2">
      <w:pPr>
        <w:jc w:val="both"/>
        <w:rPr>
          <w:b/>
          <w:bCs/>
          <w:sz w:val="12"/>
        </w:rPr>
      </w:pPr>
    </w:p>
    <w:p w:rsidR="00D61EA2" w:rsidRPr="00363D24" w:rsidRDefault="00D61EA2" w:rsidP="00D61EA2">
      <w:pPr>
        <w:jc w:val="both"/>
        <w:rPr>
          <w:b/>
          <w:bCs/>
        </w:rPr>
      </w:pPr>
      <w:r w:rsidRPr="00363D24">
        <w:rPr>
          <w:b/>
          <w:bCs/>
        </w:rPr>
        <w:t>THE LORD’S PRAYER</w:t>
      </w:r>
    </w:p>
    <w:p w:rsidR="00D61EA2" w:rsidRPr="00B221ED" w:rsidRDefault="00D61EA2" w:rsidP="00D61EA2">
      <w:pPr>
        <w:jc w:val="both"/>
        <w:rPr>
          <w:b/>
          <w:bCs/>
          <w:sz w:val="12"/>
        </w:rPr>
      </w:pPr>
    </w:p>
    <w:p w:rsidR="00D61EA2" w:rsidRPr="00363D24" w:rsidRDefault="00D61EA2" w:rsidP="00D61EA2">
      <w:pPr>
        <w:ind w:left="-288" w:firstLine="288"/>
        <w:jc w:val="both"/>
      </w:pPr>
      <w:r w:rsidRPr="00363D24">
        <w:t>P:</w:t>
      </w:r>
      <w:r w:rsidR="00B221ED">
        <w:t xml:space="preserve">  </w:t>
      </w:r>
      <w:r w:rsidRPr="00363D24">
        <w:t xml:space="preserve">Because in Christ we have received the Spirit of adoption, as daughters and sons of God </w:t>
      </w:r>
    </w:p>
    <w:p w:rsidR="00D61EA2" w:rsidRPr="00363D24" w:rsidRDefault="00B221ED" w:rsidP="00D61EA2">
      <w:pPr>
        <w:ind w:left="-288" w:firstLine="288"/>
        <w:jc w:val="both"/>
      </w:pPr>
      <w:r>
        <w:t xml:space="preserve">     </w:t>
      </w:r>
      <w:r w:rsidR="00D61EA2" w:rsidRPr="00363D24">
        <w:t>we dare to pray:</w:t>
      </w:r>
    </w:p>
    <w:p w:rsidR="00D61EA2" w:rsidRPr="00B221ED" w:rsidRDefault="00D61EA2" w:rsidP="00D61EA2">
      <w:pPr>
        <w:jc w:val="both"/>
        <w:rPr>
          <w:sz w:val="12"/>
        </w:rPr>
      </w:pPr>
    </w:p>
    <w:p w:rsidR="00B221ED" w:rsidRDefault="006F3128" w:rsidP="006F3128">
      <w:pPr>
        <w:ind w:left="720" w:hanging="720"/>
        <w:jc w:val="both"/>
        <w:rPr>
          <w:b/>
        </w:rPr>
      </w:pPr>
      <w:r w:rsidRPr="00B221ED">
        <w:rPr>
          <w:bCs/>
        </w:rPr>
        <w:t>C:</w:t>
      </w:r>
      <w:r w:rsidR="00B221ED">
        <w:rPr>
          <w:b/>
          <w:bCs/>
        </w:rPr>
        <w:t xml:space="preserve">  </w:t>
      </w:r>
      <w:r w:rsidRPr="00363D24">
        <w:rPr>
          <w:b/>
        </w:rPr>
        <w:t>Our Father in heaven, hallowed be Your name.</w:t>
      </w:r>
      <w:r w:rsidR="00B221ED">
        <w:rPr>
          <w:b/>
        </w:rPr>
        <w:t xml:space="preserve">  Your Kingdom come.  Your will</w:t>
      </w:r>
    </w:p>
    <w:p w:rsidR="00B221ED" w:rsidRDefault="00B221ED" w:rsidP="006F3128">
      <w:pPr>
        <w:ind w:left="720" w:hanging="720"/>
        <w:jc w:val="both"/>
        <w:rPr>
          <w:b/>
        </w:rPr>
      </w:pPr>
      <w:r>
        <w:rPr>
          <w:bCs/>
        </w:rPr>
        <w:t xml:space="preserve">      </w:t>
      </w:r>
      <w:r w:rsidR="006F3128" w:rsidRPr="00363D24">
        <w:rPr>
          <w:b/>
        </w:rPr>
        <w:t xml:space="preserve">be done on earth as it is in heaven.  Give us this day our daily bread, and forgive </w:t>
      </w:r>
    </w:p>
    <w:p w:rsidR="00B221ED" w:rsidRDefault="00B221ED" w:rsidP="006F3128">
      <w:pPr>
        <w:ind w:left="720" w:hanging="720"/>
        <w:jc w:val="both"/>
        <w:rPr>
          <w:b/>
        </w:rPr>
      </w:pPr>
      <w:r>
        <w:rPr>
          <w:b/>
        </w:rPr>
        <w:t xml:space="preserve">      </w:t>
      </w:r>
      <w:r w:rsidR="006F3128" w:rsidRPr="00363D24">
        <w:rPr>
          <w:b/>
        </w:rPr>
        <w:t xml:space="preserve">us our sins as we forgive those who sin against us.  Save us from the time of trial </w:t>
      </w:r>
    </w:p>
    <w:p w:rsidR="00B221ED" w:rsidRDefault="00B221ED" w:rsidP="006F3128">
      <w:pPr>
        <w:ind w:left="720" w:hanging="720"/>
        <w:jc w:val="both"/>
        <w:rPr>
          <w:b/>
        </w:rPr>
      </w:pPr>
      <w:r>
        <w:rPr>
          <w:b/>
        </w:rPr>
        <w:t xml:space="preserve">      </w:t>
      </w:r>
      <w:r w:rsidR="006F3128" w:rsidRPr="00363D24">
        <w:rPr>
          <w:b/>
        </w:rPr>
        <w:t xml:space="preserve">and deliver us from evil.  For the Kingdom, the power, and the glory are Yours, </w:t>
      </w:r>
    </w:p>
    <w:p w:rsidR="006F3128" w:rsidRPr="00363D24" w:rsidRDefault="00B221ED" w:rsidP="006F3128">
      <w:pPr>
        <w:ind w:left="720" w:hanging="720"/>
        <w:jc w:val="both"/>
        <w:rPr>
          <w:b/>
        </w:rPr>
      </w:pPr>
      <w:r>
        <w:rPr>
          <w:b/>
        </w:rPr>
        <w:t xml:space="preserve">      </w:t>
      </w:r>
      <w:r w:rsidR="006F3128" w:rsidRPr="00363D24">
        <w:rPr>
          <w:b/>
        </w:rPr>
        <w:t>now and forever.  Amen.</w:t>
      </w:r>
    </w:p>
    <w:p w:rsidR="006F3128" w:rsidRPr="00B221ED" w:rsidRDefault="006F3128" w:rsidP="006F3128">
      <w:pPr>
        <w:ind w:left="720" w:hanging="720"/>
        <w:jc w:val="both"/>
        <w:rPr>
          <w:b/>
          <w:sz w:val="12"/>
        </w:rPr>
      </w:pPr>
    </w:p>
    <w:p w:rsidR="00D61EA2" w:rsidRPr="00363D24" w:rsidRDefault="00D61EA2" w:rsidP="00D61EA2">
      <w:pPr>
        <w:jc w:val="both"/>
        <w:rPr>
          <w:b/>
        </w:rPr>
      </w:pPr>
      <w:r w:rsidRPr="00363D24">
        <w:rPr>
          <w:b/>
        </w:rPr>
        <w:t>INVITATION TO THE MEAL</w:t>
      </w:r>
    </w:p>
    <w:p w:rsidR="00D61EA2" w:rsidRPr="00B221ED" w:rsidRDefault="00D61EA2" w:rsidP="00D61EA2">
      <w:pPr>
        <w:jc w:val="both"/>
        <w:rPr>
          <w:b/>
          <w:sz w:val="12"/>
        </w:rPr>
      </w:pPr>
    </w:p>
    <w:p w:rsidR="00B221ED" w:rsidRDefault="00D61EA2" w:rsidP="00D61EA2">
      <w:pPr>
        <w:ind w:left="720" w:hanging="720"/>
        <w:jc w:val="both"/>
      </w:pPr>
      <w:r w:rsidRPr="00363D24">
        <w:t>P:</w:t>
      </w:r>
      <w:r w:rsidR="00B221ED">
        <w:t xml:space="preserve">  </w:t>
      </w:r>
      <w:r w:rsidRPr="00363D24">
        <w:rPr>
          <w:lang w:val="en-CA"/>
        </w:rPr>
        <w:fldChar w:fldCharType="begin"/>
      </w:r>
      <w:r w:rsidRPr="00363D24">
        <w:rPr>
          <w:lang w:val="en-CA"/>
        </w:rPr>
        <w:instrText xml:space="preserve"> SEQ CHAPTER \h \r 1</w:instrText>
      </w:r>
      <w:r w:rsidRPr="00363D24">
        <w:rPr>
          <w:lang w:val="en-CA"/>
        </w:rPr>
        <w:fldChar w:fldCharType="end"/>
      </w:r>
      <w:r w:rsidRPr="00363D24">
        <w:t xml:space="preserve">This is the Lamb of God Who takes away the sin of the world.  Blessed are those who </w:t>
      </w:r>
    </w:p>
    <w:p w:rsidR="00B221ED" w:rsidRDefault="00B221ED" w:rsidP="00D61EA2">
      <w:pPr>
        <w:ind w:left="720" w:hanging="720"/>
        <w:jc w:val="both"/>
      </w:pPr>
      <w:r>
        <w:t xml:space="preserve">      </w:t>
      </w:r>
      <w:r w:rsidR="00D61EA2" w:rsidRPr="00363D24">
        <w:t xml:space="preserve">are called to the Supper of the Lamb.  God’s holy gifts for God’s holy people.  Come, </w:t>
      </w:r>
    </w:p>
    <w:p w:rsidR="00D61EA2" w:rsidRPr="00363D24" w:rsidRDefault="00B221ED" w:rsidP="00D61EA2">
      <w:pPr>
        <w:ind w:left="720" w:hanging="720"/>
        <w:jc w:val="both"/>
      </w:pPr>
      <w:r>
        <w:t xml:space="preserve">      </w:t>
      </w:r>
      <w:r w:rsidR="00D61EA2" w:rsidRPr="00363D24">
        <w:t>for all is now ready.</w:t>
      </w:r>
    </w:p>
    <w:p w:rsidR="00B221ED" w:rsidRDefault="00B221ED" w:rsidP="00D61EA2">
      <w:pPr>
        <w:ind w:left="720" w:hanging="720"/>
        <w:jc w:val="both"/>
        <w:rPr>
          <w:i/>
        </w:rPr>
      </w:pPr>
    </w:p>
    <w:p w:rsidR="00D61EA2" w:rsidRPr="00363D24" w:rsidRDefault="00D61EA2" w:rsidP="00D61EA2">
      <w:pPr>
        <w:ind w:left="720" w:hanging="720"/>
        <w:jc w:val="both"/>
        <w:rPr>
          <w:i/>
        </w:rPr>
      </w:pPr>
      <w:r w:rsidRPr="00363D24">
        <w:rPr>
          <w:i/>
        </w:rPr>
        <w:lastRenderedPageBreak/>
        <w:t>The assembly is seated</w:t>
      </w:r>
    </w:p>
    <w:p w:rsidR="00D61EA2" w:rsidRPr="00B221ED" w:rsidRDefault="00D61EA2" w:rsidP="00D61EA2">
      <w:pPr>
        <w:ind w:left="720" w:hanging="720"/>
        <w:jc w:val="both"/>
        <w:rPr>
          <w:i/>
          <w:sz w:val="12"/>
        </w:rPr>
      </w:pPr>
    </w:p>
    <w:p w:rsidR="00D61EA2" w:rsidRDefault="00D61EA2" w:rsidP="00D61EA2">
      <w:pPr>
        <w:jc w:val="both"/>
        <w:rPr>
          <w:b/>
        </w:rPr>
      </w:pPr>
      <w:r w:rsidRPr="00363D24">
        <w:rPr>
          <w:b/>
        </w:rPr>
        <w:t xml:space="preserve">DISTRIBUTION  “Lamb of God” </w:t>
      </w:r>
    </w:p>
    <w:p w:rsidR="00B221ED" w:rsidRDefault="00B221ED" w:rsidP="00D61EA2">
      <w:pPr>
        <w:jc w:val="both"/>
        <w:rPr>
          <w:b/>
        </w:rPr>
      </w:pPr>
    </w:p>
    <w:p w:rsidR="00B221ED" w:rsidRDefault="00B221ED" w:rsidP="00D61EA2">
      <w:pPr>
        <w:jc w:val="both"/>
        <w:rPr>
          <w:b/>
        </w:rPr>
      </w:pPr>
    </w:p>
    <w:p w:rsidR="00B221ED" w:rsidRDefault="00B221ED" w:rsidP="00D61EA2">
      <w:pPr>
        <w:jc w:val="both"/>
        <w:rPr>
          <w:b/>
        </w:rPr>
      </w:pPr>
      <w:r>
        <w:rPr>
          <w:noProof/>
        </w:rPr>
        <w:drawing>
          <wp:inline distT="0" distB="0" distL="0" distR="0" wp14:anchorId="710D3DAE" wp14:editId="24043752">
            <wp:extent cx="5485765" cy="67437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28A0092B-C50C-407E-A947-70E740481C1C}">
                          <a14:useLocalDpi xmlns:a14="http://schemas.microsoft.com/office/drawing/2010/main" val="0"/>
                        </a:ext>
                      </a:extLst>
                    </a:blip>
                    <a:srcRect l="37048" t="-1140" r="-4902" b="26992"/>
                    <a:stretch/>
                  </pic:blipFill>
                  <pic:spPr bwMode="auto">
                    <a:xfrm>
                      <a:off x="0" y="0"/>
                      <a:ext cx="5486980" cy="6745194"/>
                    </a:xfrm>
                    <a:prstGeom prst="rect">
                      <a:avLst/>
                    </a:prstGeom>
                    <a:noFill/>
                    <a:ln>
                      <a:noFill/>
                    </a:ln>
                    <a:extLst>
                      <a:ext uri="{53640926-AAD7-44D8-BBD7-CCE9431645EC}">
                        <a14:shadowObscured xmlns:a14="http://schemas.microsoft.com/office/drawing/2010/main"/>
                      </a:ext>
                    </a:extLst>
                  </pic:spPr>
                </pic:pic>
              </a:graphicData>
            </a:graphic>
          </wp:inline>
        </w:drawing>
      </w:r>
    </w:p>
    <w:p w:rsidR="00B221ED" w:rsidRDefault="00B221ED" w:rsidP="00D61EA2">
      <w:pPr>
        <w:jc w:val="both"/>
        <w:rPr>
          <w:b/>
        </w:rPr>
      </w:pPr>
    </w:p>
    <w:p w:rsidR="00B221ED" w:rsidRDefault="00B221ED" w:rsidP="00D61EA2">
      <w:pPr>
        <w:jc w:val="both"/>
        <w:rPr>
          <w:b/>
        </w:rPr>
      </w:pPr>
    </w:p>
    <w:p w:rsidR="00B221ED" w:rsidRDefault="00B221ED" w:rsidP="00D61EA2">
      <w:pPr>
        <w:jc w:val="both"/>
        <w:rPr>
          <w:b/>
        </w:rPr>
      </w:pPr>
    </w:p>
    <w:p w:rsidR="00E17CDC" w:rsidRPr="00B221ED" w:rsidRDefault="00E17CDC" w:rsidP="00D61EA2">
      <w:pPr>
        <w:jc w:val="both"/>
      </w:pPr>
      <w:r w:rsidRPr="00363D24">
        <w:rPr>
          <w:b/>
        </w:rPr>
        <w:lastRenderedPageBreak/>
        <w:t xml:space="preserve">HYMN DURING DISTRIBUTION </w:t>
      </w:r>
      <w:r w:rsidR="00AB3FFF" w:rsidRPr="00363D24">
        <w:rPr>
          <w:b/>
        </w:rPr>
        <w:t xml:space="preserve">767 </w:t>
      </w:r>
      <w:r w:rsidR="00B221ED">
        <w:rPr>
          <w:b/>
        </w:rPr>
        <w:t xml:space="preserve">  </w:t>
      </w:r>
      <w:r w:rsidR="00AB3FFF" w:rsidRPr="00363D24">
        <w:rPr>
          <w:i/>
        </w:rPr>
        <w:t>Lord, Take My Hand and Lead Me</w:t>
      </w:r>
      <w:r w:rsidR="00B221ED">
        <w:rPr>
          <w:i/>
        </w:rPr>
        <w:t xml:space="preserve">    </w:t>
      </w:r>
      <w:r w:rsidR="00B221ED">
        <w:t>page</w:t>
      </w:r>
      <w:r w:rsidR="009B3252">
        <w:t xml:space="preserve"> 13</w:t>
      </w:r>
    </w:p>
    <w:p w:rsidR="00E17CDC" w:rsidRPr="00B221ED" w:rsidRDefault="00E17CDC" w:rsidP="00D61EA2">
      <w:pPr>
        <w:jc w:val="both"/>
        <w:rPr>
          <w:b/>
          <w:sz w:val="12"/>
        </w:rPr>
      </w:pPr>
    </w:p>
    <w:p w:rsidR="00D61EA2" w:rsidRPr="00363D24" w:rsidRDefault="00D61EA2" w:rsidP="00D61EA2">
      <w:pPr>
        <w:jc w:val="both"/>
        <w:rPr>
          <w:bCs/>
          <w:i/>
        </w:rPr>
      </w:pPr>
      <w:r w:rsidRPr="00363D24">
        <w:rPr>
          <w:bCs/>
          <w:i/>
        </w:rPr>
        <w:t>As you are able please rise</w:t>
      </w:r>
    </w:p>
    <w:p w:rsidR="00D61EA2" w:rsidRPr="00B221ED" w:rsidRDefault="00D61EA2" w:rsidP="00D61EA2">
      <w:pPr>
        <w:ind w:left="720" w:hanging="720"/>
        <w:jc w:val="both"/>
        <w:rPr>
          <w:bCs/>
          <w:sz w:val="12"/>
        </w:rPr>
      </w:pPr>
    </w:p>
    <w:p w:rsidR="00D61EA2" w:rsidRPr="00363D24" w:rsidRDefault="00D61EA2" w:rsidP="00D61EA2">
      <w:pPr>
        <w:jc w:val="both"/>
        <w:rPr>
          <w:b/>
          <w:bCs/>
        </w:rPr>
      </w:pPr>
      <w:r w:rsidRPr="00363D24">
        <w:rPr>
          <w:lang w:val="en-CA"/>
        </w:rPr>
        <w:fldChar w:fldCharType="begin"/>
      </w:r>
      <w:r w:rsidRPr="00363D24">
        <w:rPr>
          <w:lang w:val="en-CA"/>
        </w:rPr>
        <w:instrText xml:space="preserve"> SEQ CHAPTER \h \r 1</w:instrText>
      </w:r>
      <w:r w:rsidRPr="00363D24">
        <w:rPr>
          <w:lang w:val="en-CA"/>
        </w:rPr>
        <w:fldChar w:fldCharType="end"/>
      </w:r>
      <w:r w:rsidRPr="00363D24">
        <w:rPr>
          <w:b/>
          <w:bCs/>
        </w:rPr>
        <w:t>THE POST-COMMUNION BLESSING</w:t>
      </w:r>
    </w:p>
    <w:p w:rsidR="00D61EA2" w:rsidRPr="00B221ED" w:rsidRDefault="00D61EA2" w:rsidP="00D61EA2">
      <w:pPr>
        <w:jc w:val="both"/>
        <w:rPr>
          <w:b/>
          <w:bCs/>
          <w:sz w:val="12"/>
        </w:rPr>
      </w:pPr>
    </w:p>
    <w:p w:rsidR="00D61EA2" w:rsidRPr="00363D24" w:rsidRDefault="00D61EA2" w:rsidP="00D61EA2">
      <w:pPr>
        <w:ind w:left="-288" w:firstLine="288"/>
        <w:jc w:val="both"/>
      </w:pPr>
      <w:r w:rsidRPr="00363D24">
        <w:t>P:</w:t>
      </w:r>
      <w:r w:rsidR="00B221ED">
        <w:t xml:space="preserve">  </w:t>
      </w:r>
      <w:r w:rsidRPr="00363D24">
        <w:t>The Body and Blood of our Lord Jesus Christ strengthen you and keep you in His grace.</w:t>
      </w:r>
    </w:p>
    <w:p w:rsidR="00D61EA2" w:rsidRPr="00B221ED" w:rsidRDefault="00D61EA2" w:rsidP="00D61EA2">
      <w:pPr>
        <w:ind w:left="-288" w:firstLine="288"/>
        <w:jc w:val="both"/>
        <w:rPr>
          <w:sz w:val="12"/>
        </w:rPr>
      </w:pPr>
    </w:p>
    <w:p w:rsidR="00D61EA2" w:rsidRPr="00363D24" w:rsidRDefault="00D61EA2" w:rsidP="00D61EA2">
      <w:pPr>
        <w:ind w:left="-288" w:firstLine="288"/>
        <w:jc w:val="both"/>
        <w:rPr>
          <w:b/>
          <w:bCs/>
        </w:rPr>
      </w:pPr>
      <w:r w:rsidRPr="00B221ED">
        <w:rPr>
          <w:bCs/>
        </w:rPr>
        <w:t>C:</w:t>
      </w:r>
      <w:r w:rsidR="00B221ED">
        <w:rPr>
          <w:bCs/>
        </w:rPr>
        <w:t xml:space="preserve">  </w:t>
      </w:r>
      <w:r w:rsidRPr="00363D24">
        <w:rPr>
          <w:b/>
          <w:bCs/>
        </w:rPr>
        <w:t>Amen.</w:t>
      </w:r>
    </w:p>
    <w:p w:rsidR="00D61EA2" w:rsidRPr="00B221ED" w:rsidRDefault="00D61EA2" w:rsidP="00D61EA2">
      <w:pPr>
        <w:ind w:left="-288" w:firstLine="288"/>
        <w:jc w:val="both"/>
        <w:rPr>
          <w:b/>
          <w:bCs/>
          <w:sz w:val="12"/>
        </w:rPr>
      </w:pPr>
    </w:p>
    <w:p w:rsidR="00D61EA2" w:rsidRPr="00363D24" w:rsidRDefault="00D61EA2" w:rsidP="00D61EA2">
      <w:pPr>
        <w:pStyle w:val="NormalWeb"/>
        <w:spacing w:before="0" w:beforeAutospacing="0" w:after="0"/>
        <w:jc w:val="both"/>
        <w:rPr>
          <w:sz w:val="24"/>
          <w:szCs w:val="24"/>
        </w:rPr>
      </w:pPr>
      <w:r w:rsidRPr="00363D24">
        <w:rPr>
          <w:rFonts w:ascii="Times New Roman" w:hAnsi="Times New Roman"/>
          <w:b/>
          <w:bCs/>
          <w:color w:val="000000"/>
          <w:sz w:val="24"/>
          <w:szCs w:val="24"/>
        </w:rPr>
        <w:t>THE POST-COMMUNION PRAYER</w:t>
      </w:r>
    </w:p>
    <w:p w:rsidR="00D61EA2" w:rsidRPr="00B221ED" w:rsidRDefault="00D61EA2" w:rsidP="00D61EA2">
      <w:pPr>
        <w:ind w:left="-288" w:firstLine="288"/>
        <w:jc w:val="both"/>
        <w:rPr>
          <w:sz w:val="12"/>
        </w:rPr>
      </w:pPr>
    </w:p>
    <w:p w:rsidR="00B221ED" w:rsidRDefault="00D61EA2" w:rsidP="00D61EA2">
      <w:pPr>
        <w:ind w:left="720" w:hanging="720"/>
        <w:jc w:val="both"/>
      </w:pPr>
      <w:r w:rsidRPr="00363D24">
        <w:rPr>
          <w:lang w:val="en-CA"/>
        </w:rPr>
        <w:fldChar w:fldCharType="begin"/>
      </w:r>
      <w:r w:rsidRPr="00363D24">
        <w:rPr>
          <w:lang w:val="en-CA"/>
        </w:rPr>
        <w:instrText xml:space="preserve"> SEQ CHAPTER \h \r 1</w:instrText>
      </w:r>
      <w:r w:rsidRPr="00363D24">
        <w:rPr>
          <w:lang w:val="en-CA"/>
        </w:rPr>
        <w:fldChar w:fldCharType="end"/>
      </w:r>
      <w:r w:rsidRPr="00363D24">
        <w:t>A:</w:t>
      </w:r>
      <w:r w:rsidR="00B221ED">
        <w:t xml:space="preserve">  </w:t>
      </w:r>
      <w:r w:rsidRPr="00363D24">
        <w:t xml:space="preserve">Let us pray. Almighty God, guide and protect Your people who share in this sacred </w:t>
      </w:r>
    </w:p>
    <w:p w:rsidR="00B221ED" w:rsidRDefault="00B221ED" w:rsidP="00D61EA2">
      <w:pPr>
        <w:ind w:left="720" w:hanging="720"/>
        <w:jc w:val="both"/>
      </w:pPr>
      <w:r>
        <w:t xml:space="preserve">      </w:t>
      </w:r>
      <w:r w:rsidR="00D61EA2" w:rsidRPr="00363D24">
        <w:t xml:space="preserve">Mystery.  Grant us patience in adversity, strengthen our trust in You, and keep us </w:t>
      </w:r>
    </w:p>
    <w:p w:rsidR="00D61EA2" w:rsidRPr="00363D24" w:rsidRDefault="00B221ED" w:rsidP="00D61EA2">
      <w:pPr>
        <w:ind w:left="720" w:hanging="720"/>
        <w:jc w:val="both"/>
      </w:pPr>
      <w:r>
        <w:t xml:space="preserve">      </w:t>
      </w:r>
      <w:r w:rsidR="00D61EA2" w:rsidRPr="00363D24">
        <w:t>always n Your love.  Grant this through Christ our Lord.</w:t>
      </w:r>
    </w:p>
    <w:p w:rsidR="00D61EA2" w:rsidRPr="00B221ED" w:rsidRDefault="00D61EA2" w:rsidP="00D61EA2">
      <w:pPr>
        <w:ind w:left="720" w:hanging="720"/>
        <w:jc w:val="both"/>
        <w:rPr>
          <w:sz w:val="12"/>
        </w:rPr>
      </w:pPr>
    </w:p>
    <w:p w:rsidR="00D61EA2" w:rsidRPr="00363D24" w:rsidRDefault="00D61EA2" w:rsidP="00D61EA2">
      <w:pPr>
        <w:jc w:val="both"/>
      </w:pPr>
      <w:r w:rsidRPr="00B221ED">
        <w:rPr>
          <w:bCs/>
        </w:rPr>
        <w:t>C:</w:t>
      </w:r>
      <w:r w:rsidR="00B221ED">
        <w:rPr>
          <w:bCs/>
        </w:rPr>
        <w:t xml:space="preserve">  </w:t>
      </w:r>
      <w:r w:rsidRPr="00363D24">
        <w:rPr>
          <w:b/>
          <w:bCs/>
        </w:rPr>
        <w:t>Amen.</w:t>
      </w:r>
      <w:r w:rsidRPr="00363D24">
        <w:tab/>
      </w:r>
    </w:p>
    <w:p w:rsidR="00D61EA2" w:rsidRPr="00B221ED" w:rsidRDefault="00D61EA2" w:rsidP="00D61EA2">
      <w:pPr>
        <w:jc w:val="both"/>
        <w:rPr>
          <w:sz w:val="12"/>
        </w:rPr>
      </w:pPr>
    </w:p>
    <w:p w:rsidR="00D61EA2" w:rsidRPr="00B221ED" w:rsidRDefault="00D42EEB" w:rsidP="00D61EA2">
      <w:pPr>
        <w:ind w:left="720" w:hanging="720"/>
        <w:jc w:val="center"/>
        <w:rPr>
          <w:b/>
          <w:sz w:val="28"/>
        </w:rPr>
      </w:pPr>
      <w:r>
        <w:rPr>
          <w:b/>
          <w:sz w:val="28"/>
        </w:rPr>
        <w:sym w:font="Wingdings" w:char="F058"/>
      </w:r>
      <w:r w:rsidR="00B221ED">
        <w:rPr>
          <w:b/>
          <w:sz w:val="28"/>
        </w:rPr>
        <w:t xml:space="preserve"> </w:t>
      </w:r>
      <w:r>
        <w:rPr>
          <w:b/>
          <w:sz w:val="28"/>
        </w:rPr>
        <w:t xml:space="preserve">SENDING </w:t>
      </w:r>
      <w:r>
        <w:rPr>
          <w:b/>
          <w:sz w:val="28"/>
        </w:rPr>
        <w:sym w:font="Wingdings" w:char="F058"/>
      </w:r>
    </w:p>
    <w:p w:rsidR="00D61EA2" w:rsidRPr="00B221ED" w:rsidRDefault="00D61EA2" w:rsidP="00D61EA2">
      <w:pPr>
        <w:ind w:left="720" w:hanging="720"/>
        <w:jc w:val="center"/>
        <w:rPr>
          <w:b/>
          <w:sz w:val="12"/>
        </w:rPr>
      </w:pPr>
    </w:p>
    <w:p w:rsidR="00D61EA2" w:rsidRPr="00363D24" w:rsidRDefault="00D61EA2" w:rsidP="00D61EA2">
      <w:pPr>
        <w:jc w:val="both"/>
        <w:rPr>
          <w:b/>
        </w:rPr>
      </w:pPr>
      <w:r w:rsidRPr="00363D24">
        <w:rPr>
          <w:b/>
        </w:rPr>
        <w:t>THE BENEDICTION</w:t>
      </w:r>
    </w:p>
    <w:p w:rsidR="00D61EA2" w:rsidRPr="00B221ED" w:rsidRDefault="00D61EA2" w:rsidP="00D61EA2">
      <w:pPr>
        <w:ind w:left="720" w:hanging="720"/>
        <w:jc w:val="both"/>
        <w:rPr>
          <w:b/>
          <w:sz w:val="12"/>
        </w:rPr>
      </w:pPr>
    </w:p>
    <w:p w:rsidR="00D61EA2" w:rsidRPr="00363D24" w:rsidRDefault="00D61EA2" w:rsidP="00D61EA2">
      <w:pPr>
        <w:ind w:left="720" w:hanging="720"/>
        <w:jc w:val="both"/>
      </w:pPr>
      <w:r w:rsidRPr="00363D24">
        <w:t>P:</w:t>
      </w:r>
      <w:r w:rsidR="00B221ED">
        <w:t xml:space="preserve">  </w:t>
      </w:r>
      <w:r w:rsidRPr="00363D24">
        <w:t xml:space="preserve">Almighty God:  Father, Son, </w:t>
      </w:r>
      <w:r w:rsidR="00D42EEB">
        <w:t xml:space="preserve"> </w:t>
      </w:r>
      <w:r w:rsidR="00D42EEB">
        <w:sym w:font="Wingdings" w:char="F058"/>
      </w:r>
      <w:r w:rsidRPr="00363D24">
        <w:t xml:space="preserve"> and Holy Spirit bless you now and forever.</w:t>
      </w:r>
    </w:p>
    <w:p w:rsidR="00D61EA2" w:rsidRPr="00B221ED" w:rsidRDefault="00D61EA2" w:rsidP="00D61EA2">
      <w:pPr>
        <w:ind w:left="720" w:hanging="720"/>
        <w:jc w:val="both"/>
        <w:rPr>
          <w:sz w:val="12"/>
        </w:rPr>
      </w:pPr>
    </w:p>
    <w:p w:rsidR="00D61EA2" w:rsidRPr="00363D24" w:rsidRDefault="00D61EA2" w:rsidP="00D61EA2">
      <w:pPr>
        <w:ind w:left="720" w:hanging="720"/>
        <w:jc w:val="both"/>
        <w:rPr>
          <w:b/>
        </w:rPr>
      </w:pPr>
      <w:r w:rsidRPr="00B221ED">
        <w:t>C:</w:t>
      </w:r>
      <w:r w:rsidR="00B221ED">
        <w:t xml:space="preserve">  </w:t>
      </w:r>
      <w:r w:rsidRPr="00363D24">
        <w:rPr>
          <w:b/>
        </w:rPr>
        <w:t>Amen.</w:t>
      </w:r>
    </w:p>
    <w:p w:rsidR="00D61EA2" w:rsidRPr="00B221ED" w:rsidRDefault="00D61EA2" w:rsidP="00D61EA2">
      <w:pPr>
        <w:ind w:left="720" w:hanging="720"/>
        <w:jc w:val="both"/>
        <w:rPr>
          <w:b/>
          <w:sz w:val="12"/>
        </w:rPr>
      </w:pPr>
    </w:p>
    <w:p w:rsidR="00D61EA2" w:rsidRPr="00363D24" w:rsidRDefault="00AB3FFF" w:rsidP="00D61EA2">
      <w:pPr>
        <w:jc w:val="both"/>
        <w:rPr>
          <w:i/>
        </w:rPr>
      </w:pPr>
      <w:r w:rsidRPr="00363D24">
        <w:rPr>
          <w:b/>
        </w:rPr>
        <w:t xml:space="preserve">THE SENDING SONG 763 </w:t>
      </w:r>
      <w:r w:rsidR="00B221ED">
        <w:rPr>
          <w:b/>
        </w:rPr>
        <w:t xml:space="preserve">      </w:t>
      </w:r>
      <w:r w:rsidRPr="00363D24">
        <w:rPr>
          <w:i/>
        </w:rPr>
        <w:t>My Life Flows On in Endless Song</w:t>
      </w:r>
      <w:r w:rsidR="00B221ED">
        <w:rPr>
          <w:i/>
        </w:rPr>
        <w:t xml:space="preserve">   </w:t>
      </w:r>
      <w:r w:rsidR="00D42EEB">
        <w:rPr>
          <w:i/>
        </w:rPr>
        <w:t xml:space="preserve">  </w:t>
      </w:r>
      <w:r w:rsidR="00D42EEB">
        <w:t xml:space="preserve">      </w:t>
      </w:r>
      <w:r w:rsidR="009B3252">
        <w:t xml:space="preserve">    </w:t>
      </w:r>
      <w:r w:rsidR="00D42EEB">
        <w:t xml:space="preserve">   page</w:t>
      </w:r>
      <w:r w:rsidR="00B221ED">
        <w:rPr>
          <w:i/>
        </w:rPr>
        <w:t xml:space="preserve"> </w:t>
      </w:r>
      <w:r w:rsidR="009B3252" w:rsidRPr="009B3252">
        <w:t>14</w:t>
      </w:r>
      <w:r w:rsidR="00B221ED" w:rsidRPr="009B3252">
        <w:t xml:space="preserve">  </w:t>
      </w:r>
    </w:p>
    <w:p w:rsidR="00D61EA2" w:rsidRPr="00B221ED" w:rsidRDefault="00D61EA2" w:rsidP="00D61EA2">
      <w:pPr>
        <w:ind w:left="720" w:hanging="720"/>
        <w:jc w:val="both"/>
        <w:rPr>
          <w:bCs/>
          <w:i/>
          <w:sz w:val="12"/>
        </w:rPr>
      </w:pPr>
    </w:p>
    <w:p w:rsidR="00D61EA2" w:rsidRPr="00363D24" w:rsidRDefault="00D61EA2" w:rsidP="00D61EA2">
      <w:pPr>
        <w:ind w:left="720" w:hanging="720"/>
        <w:jc w:val="both"/>
        <w:rPr>
          <w:b/>
          <w:bCs/>
        </w:rPr>
      </w:pPr>
      <w:r w:rsidRPr="00363D24">
        <w:rPr>
          <w:b/>
          <w:bCs/>
        </w:rPr>
        <w:t>THE DISMISSAL</w:t>
      </w:r>
    </w:p>
    <w:p w:rsidR="00D61EA2" w:rsidRPr="00D42EEB" w:rsidRDefault="00D61EA2" w:rsidP="00D61EA2">
      <w:pPr>
        <w:ind w:left="720" w:hanging="720"/>
        <w:jc w:val="both"/>
        <w:rPr>
          <w:b/>
          <w:bCs/>
          <w:sz w:val="12"/>
        </w:rPr>
      </w:pPr>
    </w:p>
    <w:p w:rsidR="00D61EA2" w:rsidRPr="00363D24" w:rsidRDefault="00D61EA2" w:rsidP="00D61EA2">
      <w:pPr>
        <w:ind w:left="-288" w:firstLine="288"/>
        <w:jc w:val="both"/>
      </w:pPr>
      <w:r w:rsidRPr="00363D24">
        <w:rPr>
          <w:bCs/>
        </w:rPr>
        <w:t>P:</w:t>
      </w:r>
      <w:r w:rsidR="00D42EEB">
        <w:rPr>
          <w:bCs/>
        </w:rPr>
        <w:t xml:space="preserve">  </w:t>
      </w:r>
      <w:r w:rsidRPr="00363D24">
        <w:rPr>
          <w:lang w:val="en-CA"/>
        </w:rPr>
        <w:fldChar w:fldCharType="begin"/>
      </w:r>
      <w:r w:rsidRPr="00363D24">
        <w:rPr>
          <w:lang w:val="en-CA"/>
        </w:rPr>
        <w:instrText xml:space="preserve"> SEQ CHAPTER \h \r 1</w:instrText>
      </w:r>
      <w:r w:rsidRPr="00363D24">
        <w:rPr>
          <w:lang w:val="en-CA"/>
        </w:rPr>
        <w:fldChar w:fldCharType="end"/>
      </w:r>
      <w:r w:rsidRPr="00363D24">
        <w:t>Go in peace to bear Christ’s love to the world.</w:t>
      </w:r>
    </w:p>
    <w:p w:rsidR="00D61EA2" w:rsidRPr="00D42EEB" w:rsidRDefault="00D61EA2" w:rsidP="00D61EA2">
      <w:pPr>
        <w:ind w:left="-288" w:firstLine="288"/>
        <w:jc w:val="both"/>
        <w:rPr>
          <w:sz w:val="12"/>
        </w:rPr>
      </w:pPr>
    </w:p>
    <w:p w:rsidR="00D61EA2" w:rsidRDefault="00D61EA2" w:rsidP="00D61EA2">
      <w:pPr>
        <w:ind w:left="-288" w:firstLine="288"/>
        <w:jc w:val="both"/>
        <w:rPr>
          <w:b/>
          <w:bCs/>
        </w:rPr>
      </w:pPr>
      <w:r w:rsidRPr="00B221ED">
        <w:rPr>
          <w:bCs/>
        </w:rPr>
        <w:t>C:</w:t>
      </w:r>
      <w:r w:rsidR="00D42EEB">
        <w:rPr>
          <w:bCs/>
        </w:rPr>
        <w:t xml:space="preserve">  </w:t>
      </w:r>
      <w:r w:rsidRPr="00363D24">
        <w:rPr>
          <w:b/>
          <w:bCs/>
        </w:rPr>
        <w:t>Thanks be to God!</w:t>
      </w:r>
    </w:p>
    <w:p w:rsidR="00281348" w:rsidRDefault="00281348" w:rsidP="00D61EA2">
      <w:pPr>
        <w:ind w:left="-288" w:firstLine="288"/>
        <w:jc w:val="both"/>
        <w:rPr>
          <w:b/>
          <w:bCs/>
        </w:rPr>
      </w:pPr>
    </w:p>
    <w:p w:rsidR="00281348" w:rsidRDefault="00281348" w:rsidP="00D61EA2">
      <w:pPr>
        <w:ind w:left="-288" w:firstLine="288"/>
        <w:jc w:val="both"/>
        <w:rPr>
          <w:bCs/>
        </w:rPr>
      </w:pPr>
      <w:r>
        <w:rPr>
          <w:b/>
          <w:bCs/>
        </w:rPr>
        <w:t>POSTLUDE</w:t>
      </w:r>
      <w:r>
        <w:rPr>
          <w:bCs/>
        </w:rPr>
        <w:t xml:space="preserve">    </w:t>
      </w:r>
      <w:r>
        <w:rPr>
          <w:bCs/>
          <w:i/>
        </w:rPr>
        <w:tab/>
      </w:r>
      <w:r>
        <w:rPr>
          <w:bCs/>
          <w:i/>
        </w:rPr>
        <w:tab/>
        <w:t xml:space="preserve">        To God Be the Glory     </w:t>
      </w:r>
      <w:r w:rsidRPr="00281348">
        <w:rPr>
          <w:bCs/>
          <w:i/>
        </w:rPr>
        <w:t>Arranged by</w:t>
      </w:r>
      <w:r>
        <w:rPr>
          <w:bCs/>
        </w:rPr>
        <w:t xml:space="preserve"> Albin Whitworth</w:t>
      </w:r>
    </w:p>
    <w:p w:rsidR="009B3252" w:rsidRPr="00281348" w:rsidRDefault="009B3252" w:rsidP="00D61EA2">
      <w:pPr>
        <w:ind w:left="-288" w:firstLine="288"/>
        <w:jc w:val="both"/>
        <w:rPr>
          <w:bCs/>
        </w:rPr>
      </w:pPr>
    </w:p>
    <w:p w:rsidR="00D61EA2" w:rsidRPr="00D42EEB" w:rsidRDefault="00D61EA2" w:rsidP="00D61EA2">
      <w:pPr>
        <w:jc w:val="both"/>
        <w:rPr>
          <w:b/>
          <w:bCs/>
          <w:sz w:val="12"/>
        </w:rPr>
      </w:pPr>
    </w:p>
    <w:p w:rsidR="00D61EA2" w:rsidRPr="00363D24" w:rsidRDefault="00D42EEB" w:rsidP="00D61EA2">
      <w:pPr>
        <w:jc w:val="center"/>
      </w:pPr>
      <w:r>
        <w:rPr>
          <w:b/>
          <w:bCs/>
        </w:rPr>
        <w:t xml:space="preserve">    </w:t>
      </w:r>
      <w:r>
        <w:rPr>
          <w:b/>
          <w:bCs/>
        </w:rPr>
        <w:sym w:font="Wingdings" w:char="F058"/>
      </w:r>
      <w:r>
        <w:rPr>
          <w:b/>
          <w:bCs/>
        </w:rPr>
        <w:t xml:space="preserve"> </w:t>
      </w:r>
      <w:r w:rsidR="00D61EA2" w:rsidRPr="00363D24">
        <w:rPr>
          <w:b/>
          <w:bCs/>
        </w:rPr>
        <w:t>To God Alone Be Glory</w:t>
      </w:r>
      <w:r>
        <w:rPr>
          <w:b/>
          <w:bCs/>
        </w:rPr>
        <w:t xml:space="preserve"> </w:t>
      </w:r>
      <w:r>
        <w:rPr>
          <w:b/>
          <w:bCs/>
        </w:rPr>
        <w:sym w:font="Wingdings" w:char="F058"/>
      </w:r>
    </w:p>
    <w:p w:rsidR="00D61EA2" w:rsidRPr="00363D24" w:rsidRDefault="00D61EA2" w:rsidP="00D61EA2">
      <w:pPr>
        <w:jc w:val="both"/>
        <w:rPr>
          <w:rStyle w:val="Strong"/>
        </w:rPr>
      </w:pPr>
    </w:p>
    <w:p w:rsidR="00D61EA2" w:rsidRPr="00363D24" w:rsidRDefault="00D61EA2" w:rsidP="00D61EA2">
      <w:pPr>
        <w:jc w:val="both"/>
      </w:pPr>
    </w:p>
    <w:p w:rsidR="00D42EEB" w:rsidRDefault="00D42EEB" w:rsidP="00D61EA2">
      <w:pPr>
        <w:rPr>
          <w:lang w:val="en-CA"/>
        </w:rPr>
      </w:pPr>
    </w:p>
    <w:p w:rsidR="00D42EEB" w:rsidRDefault="00D42EEB" w:rsidP="00D61EA2">
      <w:pPr>
        <w:rPr>
          <w:lang w:val="en-CA"/>
        </w:rPr>
      </w:pPr>
    </w:p>
    <w:p w:rsidR="00D42EEB" w:rsidRDefault="00D42EEB" w:rsidP="00D61EA2">
      <w:pPr>
        <w:rPr>
          <w:lang w:val="en-CA"/>
        </w:rPr>
      </w:pPr>
    </w:p>
    <w:p w:rsidR="00D42EEB" w:rsidRDefault="00D42EEB" w:rsidP="00D61EA2">
      <w:pPr>
        <w:rPr>
          <w:lang w:val="en-CA"/>
        </w:rPr>
      </w:pPr>
    </w:p>
    <w:p w:rsidR="00D42EEB" w:rsidRDefault="00D42EEB" w:rsidP="00D61EA2">
      <w:pPr>
        <w:rPr>
          <w:lang w:val="en-CA"/>
        </w:rPr>
      </w:pPr>
    </w:p>
    <w:p w:rsidR="00D42EEB" w:rsidRDefault="00D42EEB" w:rsidP="00D61EA2">
      <w:pPr>
        <w:rPr>
          <w:lang w:val="en-CA"/>
        </w:rPr>
      </w:pPr>
    </w:p>
    <w:p w:rsidR="00D42EEB" w:rsidRDefault="00D42EEB" w:rsidP="00D61EA2">
      <w:pPr>
        <w:rPr>
          <w:lang w:val="en-CA"/>
        </w:rPr>
      </w:pPr>
    </w:p>
    <w:p w:rsidR="00D42EEB" w:rsidRDefault="00D42EEB" w:rsidP="00D61EA2">
      <w:pPr>
        <w:rPr>
          <w:lang w:val="en-CA"/>
        </w:rPr>
      </w:pPr>
    </w:p>
    <w:p w:rsidR="00D42EEB" w:rsidRDefault="00D42EEB" w:rsidP="00D61EA2">
      <w:pPr>
        <w:rPr>
          <w:lang w:val="en-CA"/>
        </w:rPr>
      </w:pPr>
    </w:p>
    <w:p w:rsidR="00D42EEB" w:rsidRDefault="00D61EA2" w:rsidP="00D61EA2">
      <w:r w:rsidRPr="00363D24">
        <w:rPr>
          <w:lang w:val="en-CA"/>
        </w:rPr>
        <w:fldChar w:fldCharType="begin"/>
      </w:r>
      <w:r w:rsidRPr="00363D24">
        <w:rPr>
          <w:lang w:val="en-CA"/>
        </w:rPr>
        <w:instrText xml:space="preserve"> SEQ CHAPTER \h \r 1</w:instrText>
      </w:r>
      <w:r w:rsidRPr="00363D24">
        <w:rPr>
          <w:lang w:val="en-CA"/>
        </w:rPr>
        <w:fldChar w:fldCharType="end"/>
      </w:r>
      <w:r w:rsidRPr="00363D24">
        <w:t xml:space="preserve">The Meditation is from </w:t>
      </w:r>
      <w:r w:rsidRPr="00363D24">
        <w:rPr>
          <w:i/>
          <w:iCs/>
        </w:rPr>
        <w:t>Richer Fare for the People.</w:t>
      </w:r>
      <w:r w:rsidRPr="00363D24">
        <w:t xml:space="preserve"> Gail Ramshaw, ed. (New York: </w:t>
      </w:r>
    </w:p>
    <w:p w:rsidR="00D61EA2" w:rsidRPr="00363D24" w:rsidRDefault="00D42EEB" w:rsidP="00D61EA2">
      <w:r>
        <w:tab/>
      </w:r>
      <w:r w:rsidR="00D61EA2" w:rsidRPr="00363D24">
        <w:t xml:space="preserve">Pueblo </w:t>
      </w:r>
      <w:r>
        <w:t>P</w:t>
      </w:r>
      <w:r w:rsidR="00D61EA2" w:rsidRPr="00363D24">
        <w:t xml:space="preserve">ublishing Company, 1990) 116.  </w:t>
      </w:r>
    </w:p>
    <w:p w:rsidR="00D61EA2" w:rsidRPr="00363D24" w:rsidRDefault="00D61EA2" w:rsidP="00D61EA2"/>
    <w:p w:rsidR="00D42EEB" w:rsidRDefault="00D61EA2" w:rsidP="00D61EA2">
      <w:pPr>
        <w:jc w:val="both"/>
      </w:pPr>
      <w:r w:rsidRPr="00363D24">
        <w:t xml:space="preserve">The musical setting of the liturgy, “Now the Feast and Celebration” by Marty Haugen, is </w:t>
      </w:r>
    </w:p>
    <w:p w:rsidR="00D61EA2" w:rsidRPr="00363D24" w:rsidRDefault="00D42EEB" w:rsidP="00D42EEB">
      <w:pPr>
        <w:jc w:val="both"/>
      </w:pPr>
      <w:r>
        <w:tab/>
      </w:r>
      <w:r w:rsidR="00D61EA2" w:rsidRPr="00363D24">
        <w:t>used by permission of GIA Publishers, Inc.  OneLicense.net License #A-702836.</w:t>
      </w:r>
    </w:p>
    <w:p w:rsidR="00D61EA2" w:rsidRPr="00363D24" w:rsidRDefault="00281348" w:rsidP="00D61EA2">
      <w:pPr>
        <w:ind w:left="-288" w:firstLine="288"/>
        <w:jc w:val="both"/>
        <w:rPr>
          <w:b/>
          <w:bCs/>
          <w:iCs/>
        </w:rPr>
      </w:pPr>
      <w:r>
        <w:rPr>
          <w:noProof/>
          <w:sz w:val="22"/>
          <w:szCs w:val="22"/>
        </w:rPr>
        <w:lastRenderedPageBreak/>
        <w:drawing>
          <wp:inline distT="0" distB="0" distL="0" distR="0" wp14:anchorId="5C1759E7" wp14:editId="06E0D860">
            <wp:extent cx="48768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D61EA2" w:rsidRPr="00363D24" w:rsidRDefault="00D61EA2" w:rsidP="00D61EA2">
      <w:pPr>
        <w:ind w:left="-288" w:firstLine="288"/>
        <w:jc w:val="both"/>
      </w:pPr>
    </w:p>
    <w:p w:rsidR="00D61EA2" w:rsidRPr="00363D24" w:rsidRDefault="00D61EA2" w:rsidP="00D61EA2">
      <w:pPr>
        <w:ind w:left="-288" w:firstLine="288"/>
        <w:jc w:val="both"/>
        <w:rPr>
          <w:bCs/>
          <w:iCs/>
        </w:rPr>
      </w:pPr>
    </w:p>
    <w:p w:rsidR="00D61EA2" w:rsidRPr="00A278D5" w:rsidRDefault="00281348" w:rsidP="00D61EA2">
      <w:pPr>
        <w:jc w:val="both"/>
        <w:rPr>
          <w:sz w:val="22"/>
          <w:szCs w:val="22"/>
        </w:rPr>
      </w:pPr>
      <w:r w:rsidRPr="00F726F9">
        <w:rPr>
          <w:noProof/>
          <w:sz w:val="22"/>
          <w:szCs w:val="22"/>
        </w:rPr>
        <w:drawing>
          <wp:inline distT="0" distB="0" distL="0" distR="0" wp14:anchorId="73A35AD1" wp14:editId="5CDFED46">
            <wp:extent cx="5485765" cy="6991350"/>
            <wp:effectExtent l="0" t="0" r="635" b="0"/>
            <wp:docPr id="5" name="Picture 5" descr="\\server3\reception$\MyDocuments\My Pictures\Saved Pictures\SBizHub80821061410080 (2) Precious Lord, Take My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MyDocuments\My Pictures\Saved Pictures\SBizHub80821061410080 (2) Precious Lord, Take My Han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5243"/>
                    <a:stretch/>
                  </pic:blipFill>
                  <pic:spPr bwMode="auto">
                    <a:xfrm>
                      <a:off x="0" y="0"/>
                      <a:ext cx="5486400" cy="6992159"/>
                    </a:xfrm>
                    <a:prstGeom prst="rect">
                      <a:avLst/>
                    </a:prstGeom>
                    <a:noFill/>
                    <a:ln>
                      <a:noFill/>
                    </a:ln>
                    <a:extLst>
                      <a:ext uri="{53640926-AAD7-44D8-BBD7-CCE9431645EC}">
                        <a14:shadowObscured xmlns:a14="http://schemas.microsoft.com/office/drawing/2010/main"/>
                      </a:ext>
                    </a:extLst>
                  </pic:spPr>
                </pic:pic>
              </a:graphicData>
            </a:graphic>
          </wp:inline>
        </w:drawing>
      </w:r>
    </w:p>
    <w:p w:rsidR="00D61EA2" w:rsidRPr="00A278D5" w:rsidRDefault="00D61EA2" w:rsidP="00D61EA2">
      <w:pPr>
        <w:jc w:val="both"/>
        <w:rPr>
          <w:sz w:val="22"/>
          <w:szCs w:val="22"/>
        </w:rPr>
      </w:pPr>
    </w:p>
    <w:p w:rsidR="00D61EA2" w:rsidRPr="00A278D5" w:rsidRDefault="00D61EA2" w:rsidP="00D61EA2">
      <w:pPr>
        <w:jc w:val="both"/>
        <w:rPr>
          <w:bCs/>
          <w:sz w:val="22"/>
          <w:szCs w:val="22"/>
        </w:rPr>
      </w:pPr>
    </w:p>
    <w:p w:rsidR="00D61EA2" w:rsidRPr="00A278D5" w:rsidRDefault="00D61EA2" w:rsidP="00D61EA2">
      <w:pPr>
        <w:ind w:left="-288" w:firstLine="288"/>
        <w:jc w:val="both"/>
        <w:rPr>
          <w:sz w:val="22"/>
          <w:szCs w:val="22"/>
        </w:rPr>
      </w:pPr>
    </w:p>
    <w:p w:rsidR="00D61EA2" w:rsidRPr="005F7633" w:rsidRDefault="00D61EA2" w:rsidP="00D61EA2">
      <w:pPr>
        <w:rPr>
          <w:sz w:val="22"/>
          <w:szCs w:val="22"/>
        </w:rPr>
      </w:pPr>
    </w:p>
    <w:p w:rsidR="00D61EA2" w:rsidRPr="005F7633" w:rsidRDefault="00D61EA2" w:rsidP="00D61EA2">
      <w:pPr>
        <w:ind w:left="-288" w:firstLine="288"/>
        <w:jc w:val="both"/>
        <w:rPr>
          <w:b/>
          <w:sz w:val="22"/>
          <w:szCs w:val="22"/>
        </w:rPr>
      </w:pPr>
    </w:p>
    <w:p w:rsidR="00D61EA2" w:rsidRPr="005F7633" w:rsidRDefault="00281348" w:rsidP="00D61EA2">
      <w:pPr>
        <w:jc w:val="both"/>
        <w:rPr>
          <w:b/>
          <w:sz w:val="22"/>
          <w:szCs w:val="22"/>
        </w:rPr>
      </w:pPr>
      <w:r>
        <w:rPr>
          <w:b/>
          <w:noProof/>
          <w:sz w:val="22"/>
          <w:szCs w:val="22"/>
        </w:rPr>
        <w:lastRenderedPageBreak/>
        <w:drawing>
          <wp:inline distT="0" distB="0" distL="0" distR="0">
            <wp:extent cx="48768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D61EA2" w:rsidRDefault="00281348" w:rsidP="00D61EA2">
      <w:r>
        <w:rPr>
          <w:noProof/>
        </w:rPr>
        <w:lastRenderedPageBreak/>
        <w:drawing>
          <wp:inline distT="0" distB="0" distL="0" distR="0">
            <wp:extent cx="48768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281348" w:rsidRDefault="00281348" w:rsidP="00281348">
      <w:pPr>
        <w:keepLines/>
        <w:widowControl w:val="0"/>
        <w:jc w:val="center"/>
        <w:rPr>
          <w:b/>
          <w:bCs/>
        </w:rPr>
      </w:pPr>
      <w:r>
        <w:rPr>
          <w:b/>
          <w:bCs/>
        </w:rPr>
        <w:lastRenderedPageBreak/>
        <w:t>ANNOUNCEMENTS</w:t>
      </w:r>
    </w:p>
    <w:p w:rsidR="00281348" w:rsidRDefault="00281348" w:rsidP="00281348">
      <w:pPr>
        <w:keepLines/>
        <w:widowControl w:val="0"/>
      </w:pPr>
      <w:r>
        <w:rPr>
          <w:b/>
          <w:bCs/>
        </w:rPr>
        <w:t xml:space="preserve">Please remember to mail your offering to the Church Office </w:t>
      </w:r>
      <w:r>
        <w:rPr>
          <w:bCs/>
        </w:rPr>
        <w:t>at 818 Franklin Street, Michigan City, IN  46360</w:t>
      </w:r>
      <w:r>
        <w:rPr>
          <w:b/>
          <w:bCs/>
        </w:rPr>
        <w:t xml:space="preserve">.  </w:t>
      </w:r>
      <w:r>
        <w:t>Another alternative is to give on-line through Tithe.ly.  Please see your closure letter for information on how to set up a Tithe.ly account.</w:t>
      </w:r>
    </w:p>
    <w:p w:rsidR="00281348" w:rsidRPr="00C46EE6" w:rsidRDefault="00281348" w:rsidP="00281348">
      <w:pPr>
        <w:keepLines/>
        <w:widowControl w:val="0"/>
        <w:rPr>
          <w:sz w:val="12"/>
        </w:rPr>
      </w:pPr>
    </w:p>
    <w:p w:rsidR="00281348" w:rsidRDefault="00281348" w:rsidP="00281348">
      <w:pPr>
        <w:keepLines/>
        <w:widowControl w:val="0"/>
      </w:pPr>
      <w:r>
        <w:rPr>
          <w:sz w:val="10"/>
          <w:szCs w:val="10"/>
        </w:rPr>
        <w:t> </w:t>
      </w:r>
      <w:r>
        <w:rPr>
          <w:b/>
          <w:bCs/>
        </w:rPr>
        <w:t xml:space="preserve">St. Paul Members are reminded to have </w:t>
      </w:r>
      <w:r>
        <w:t xml:space="preserve">a loved one contact the office if you are hospitalized. Many times, the Pastor doesn’t know someone is in the hospital. If you call and leave a message, please tell us which hospital the patient is at. </w:t>
      </w:r>
    </w:p>
    <w:p w:rsidR="00281348" w:rsidRPr="00C46EE6" w:rsidRDefault="00281348" w:rsidP="00281348">
      <w:pPr>
        <w:keepLines/>
        <w:widowControl w:val="0"/>
        <w:rPr>
          <w:sz w:val="12"/>
        </w:rPr>
      </w:pPr>
    </w:p>
    <w:p w:rsidR="00281348" w:rsidRDefault="00281348" w:rsidP="00281348">
      <w:pPr>
        <w:keepLines/>
      </w:pPr>
      <w:r>
        <w:rPr>
          <w:sz w:val="12"/>
          <w:szCs w:val="12"/>
        </w:rPr>
        <w:t> </w:t>
      </w:r>
      <w:r>
        <w:rPr>
          <w:b/>
          <w:bCs/>
        </w:rPr>
        <w:t xml:space="preserve">Next Sunday’s lessons are Lamentations 3: 22-33; Psalm 30; II Corinthians 8: 7-15; Mark 5: 21-43 </w:t>
      </w:r>
      <w:r>
        <w:rPr>
          <w:bCs/>
        </w:rPr>
        <w:t>for</w:t>
      </w:r>
      <w:r>
        <w:t xml:space="preserve"> those of you who like to study them in advance. </w:t>
      </w:r>
    </w:p>
    <w:p w:rsidR="00281348" w:rsidRPr="00C46EE6" w:rsidRDefault="00281348" w:rsidP="00281348">
      <w:pPr>
        <w:keepLines/>
        <w:rPr>
          <w:sz w:val="12"/>
        </w:rPr>
      </w:pPr>
    </w:p>
    <w:p w:rsidR="00281348" w:rsidRDefault="00281348" w:rsidP="00281348">
      <w:pPr>
        <w:widowControl w:val="0"/>
        <w:rPr>
          <w:b/>
          <w:bCs/>
          <w:sz w:val="16"/>
          <w:szCs w:val="16"/>
        </w:rPr>
      </w:pPr>
      <w:r>
        <w:rPr>
          <w:b/>
          <w:bCs/>
        </w:rPr>
        <w:t>Birthdays: Beverly C</w:t>
      </w:r>
      <w:r w:rsidR="002767E1">
        <w:rPr>
          <w:b/>
          <w:bCs/>
        </w:rPr>
        <w:t>o</w:t>
      </w:r>
      <w:r>
        <w:rPr>
          <w:b/>
          <w:bCs/>
        </w:rPr>
        <w:t>burn (6/21); Diane Gielow (6/24); Lou Ann Shebel (6/ 24); and Muriel Jacobi (6/25)</w:t>
      </w:r>
    </w:p>
    <w:p w:rsidR="00281348" w:rsidRDefault="00281348" w:rsidP="00281348">
      <w:pPr>
        <w:widowControl w:val="0"/>
        <w:rPr>
          <w:b/>
          <w:bCs/>
        </w:rPr>
      </w:pPr>
      <w:r>
        <w:rPr>
          <w:b/>
          <w:bCs/>
        </w:rPr>
        <w:t>Anniversaries:  Sally &amp; Lee Timm (6/21); George &amp; Donna Ottersen (6/22); and William &amp; Pamela Hackett (6/23)</w:t>
      </w:r>
    </w:p>
    <w:p w:rsidR="00281348" w:rsidRPr="00C46EE6" w:rsidRDefault="00281348" w:rsidP="00281348">
      <w:pPr>
        <w:widowControl w:val="0"/>
        <w:rPr>
          <w:b/>
          <w:bCs/>
          <w:sz w:val="12"/>
        </w:rPr>
      </w:pPr>
    </w:p>
    <w:p w:rsidR="00281348" w:rsidRDefault="00281348" w:rsidP="00281348">
      <w:pPr>
        <w:widowControl w:val="0"/>
        <w:rPr>
          <w:bCs/>
        </w:rPr>
      </w:pPr>
      <w:r>
        <w:rPr>
          <w:b/>
          <w:bCs/>
          <w:u w:val="single"/>
        </w:rPr>
        <w:t>PRAYER CONCERNS</w:t>
      </w:r>
      <w:r>
        <w:rPr>
          <w:b/>
          <w:bCs/>
        </w:rPr>
        <w:t xml:space="preserve">:  </w:t>
      </w:r>
      <w:r>
        <w:rPr>
          <w:bCs/>
        </w:rPr>
        <w:t>Kathy Thielman, Audrey Beyer, George Ottersen, Charles Thomas Sr, Joyce and Bethany Manning, Marla Furness, Christine Kiser, Delores Hackett, Kay Peglow, Lee Timm, Ryan Krueger, Donna Bostater, Diane Gielow, Jeff Jensen, Maxine Powell, Linda Utley, Jim Gleason, Jess Kalvaitis, Gail Leffew, Pastor Al Lorentzen, Jan Paholski, Laura Dovey, Heidi Happel, Gene Marty, Grant Houk, Shane Nevels, Don Smales, Elaine Gehring, Irene Bohnstadt, Joan Coughlin and Deb Prybylla.</w:t>
      </w:r>
    </w:p>
    <w:p w:rsidR="00281348" w:rsidRPr="00C46EE6" w:rsidRDefault="00281348" w:rsidP="00281348">
      <w:pPr>
        <w:widowControl w:val="0"/>
        <w:rPr>
          <w:bCs/>
          <w:sz w:val="12"/>
        </w:rPr>
      </w:pPr>
    </w:p>
    <w:p w:rsidR="00281348" w:rsidRDefault="00281348" w:rsidP="00281348">
      <w:pPr>
        <w:widowControl w:val="0"/>
      </w:pPr>
      <w:r>
        <w:rPr>
          <w:b/>
          <w:bCs/>
        </w:rPr>
        <w:t xml:space="preserve">If you requested someone’s name to be on the prayer list and are aware that they need continued imminent prayer then contact the church office and let us know.  </w:t>
      </w:r>
      <w:r>
        <w:t>Otherwise we will gradually transfer names to the long-term list.</w:t>
      </w:r>
    </w:p>
    <w:p w:rsidR="00281348" w:rsidRPr="00C46EE6" w:rsidRDefault="00281348" w:rsidP="00281348">
      <w:pPr>
        <w:widowControl w:val="0"/>
        <w:rPr>
          <w:sz w:val="12"/>
        </w:rPr>
      </w:pPr>
    </w:p>
    <w:p w:rsidR="00281348" w:rsidRDefault="00281348" w:rsidP="00281348">
      <w:pPr>
        <w:widowControl w:val="0"/>
        <w:tabs>
          <w:tab w:val="left" w:pos="268"/>
        </w:tabs>
        <w:rPr>
          <w:color w:val="030000"/>
        </w:rPr>
      </w:pPr>
      <w:r>
        <w:rPr>
          <w:b/>
          <w:bCs/>
        </w:rPr>
        <w:t xml:space="preserve">OFFICE HOURS:  </w:t>
      </w:r>
      <w:r>
        <w:rPr>
          <w:color w:val="030000"/>
        </w:rPr>
        <w:t>Libby will be in the office on Mondays, Wednesdays, and Fridays; volunteers will cover Tuesdays and Thursdays.</w:t>
      </w:r>
    </w:p>
    <w:p w:rsidR="00281348" w:rsidRPr="00C46EE6" w:rsidRDefault="00281348" w:rsidP="00281348">
      <w:pPr>
        <w:widowControl w:val="0"/>
        <w:tabs>
          <w:tab w:val="left" w:pos="268"/>
        </w:tabs>
        <w:rPr>
          <w:color w:val="030000"/>
          <w:sz w:val="12"/>
        </w:rPr>
      </w:pPr>
    </w:p>
    <w:p w:rsidR="00281348" w:rsidRDefault="00281348" w:rsidP="00281348">
      <w:pPr>
        <w:keepLines/>
        <w:ind w:left="720" w:firstLine="720"/>
        <w:rPr>
          <w:color w:val="030000"/>
        </w:rPr>
      </w:pPr>
      <w:r>
        <w:rPr>
          <w:color w:val="030000"/>
        </w:rPr>
        <w:t xml:space="preserve">Monday &amp; Wednesday </w:t>
      </w:r>
      <w:r>
        <w:rPr>
          <w:color w:val="030000"/>
        </w:rPr>
        <w:tab/>
        <w:t>8:00 a.m. – 5 p.m.</w:t>
      </w:r>
    </w:p>
    <w:p w:rsidR="00281348" w:rsidRDefault="00281348" w:rsidP="00281348">
      <w:pPr>
        <w:keepLines/>
        <w:rPr>
          <w:color w:val="030000"/>
        </w:rPr>
      </w:pPr>
      <w:r>
        <w:rPr>
          <w:color w:val="030000"/>
        </w:rPr>
        <w:tab/>
      </w:r>
      <w:r>
        <w:rPr>
          <w:color w:val="030000"/>
        </w:rPr>
        <w:tab/>
        <w:t xml:space="preserve">Tuesday &amp; Thursday     </w:t>
      </w:r>
      <w:r>
        <w:rPr>
          <w:color w:val="030000"/>
        </w:rPr>
        <w:tab/>
        <w:t>9:00 a.m. – 12:00 p.m.</w:t>
      </w:r>
      <w:r>
        <w:rPr>
          <w:color w:val="030000"/>
        </w:rPr>
        <w:tab/>
      </w:r>
    </w:p>
    <w:p w:rsidR="00281348" w:rsidRDefault="00281348" w:rsidP="00281348">
      <w:pPr>
        <w:keepLines/>
        <w:rPr>
          <w:color w:val="030000"/>
        </w:rPr>
      </w:pPr>
      <w:r>
        <w:rPr>
          <w:color w:val="030000"/>
        </w:rPr>
        <w:tab/>
      </w:r>
      <w:r>
        <w:rPr>
          <w:color w:val="030000"/>
        </w:rPr>
        <w:tab/>
        <w:t xml:space="preserve">Friday </w:t>
      </w:r>
      <w:r>
        <w:rPr>
          <w:color w:val="030000"/>
        </w:rPr>
        <w:tab/>
      </w:r>
      <w:r>
        <w:rPr>
          <w:color w:val="030000"/>
        </w:rPr>
        <w:tab/>
      </w:r>
      <w:r>
        <w:rPr>
          <w:color w:val="030000"/>
        </w:rPr>
        <w:tab/>
      </w:r>
      <w:r>
        <w:rPr>
          <w:color w:val="030000"/>
        </w:rPr>
        <w:tab/>
        <w:t>8:00 a.m. – 12:00 p.m.</w:t>
      </w:r>
    </w:p>
    <w:p w:rsidR="00281348" w:rsidRPr="00C46EE6" w:rsidRDefault="00281348" w:rsidP="00281348">
      <w:pPr>
        <w:keepLines/>
        <w:rPr>
          <w:color w:val="030000"/>
          <w:sz w:val="12"/>
        </w:rPr>
      </w:pPr>
    </w:p>
    <w:p w:rsidR="00281348" w:rsidRDefault="00281348" w:rsidP="00281348">
      <w:pPr>
        <w:widowControl w:val="0"/>
        <w:jc w:val="both"/>
      </w:pPr>
      <w:r>
        <w:rPr>
          <w:b/>
          <w:bCs/>
        </w:rPr>
        <w:t xml:space="preserve">If you are listening to the worship broadcast on the radio and would like to watch it live stream but you aren’t on Facebook, </w:t>
      </w:r>
      <w:r>
        <w:t>follow these four steps:</w:t>
      </w:r>
    </w:p>
    <w:p w:rsidR="00281348" w:rsidRPr="00C46EE6" w:rsidRDefault="00281348" w:rsidP="00281348">
      <w:pPr>
        <w:widowControl w:val="0"/>
        <w:jc w:val="both"/>
        <w:rPr>
          <w:color w:val="000000"/>
          <w:sz w:val="12"/>
        </w:rPr>
      </w:pPr>
    </w:p>
    <w:p w:rsidR="00281348" w:rsidRDefault="00281348" w:rsidP="00281348">
      <w:pPr>
        <w:keepLines/>
      </w:pPr>
      <w:r>
        <w:t xml:space="preserve">     1) Go to your search engine (Google, Bing, etc.).</w:t>
      </w:r>
    </w:p>
    <w:p w:rsidR="00281348" w:rsidRDefault="00281348" w:rsidP="00281348">
      <w:pPr>
        <w:keepLines/>
        <w:ind w:left="720" w:hanging="360"/>
      </w:pPr>
      <w:r>
        <w:t>2) Search for St. Paul Lutheran Church &amp; School, Michigan City, Indiana</w:t>
      </w:r>
    </w:p>
    <w:p w:rsidR="00281348" w:rsidRDefault="00281348" w:rsidP="00281348">
      <w:pPr>
        <w:keepLines/>
        <w:ind w:left="720" w:hanging="360"/>
      </w:pPr>
      <w:r>
        <w:t>3) Click on the option for St. Paul Lutheran Church &amp; School—Home/Facebook</w:t>
      </w:r>
    </w:p>
    <w:p w:rsidR="00281348" w:rsidRDefault="00281348" w:rsidP="00281348">
      <w:pPr>
        <w:keepLines/>
        <w:ind w:left="720" w:hanging="360"/>
      </w:pPr>
      <w:r>
        <w:t>4) Click on “Videos” in the menu on the left side of the screen. </w:t>
      </w:r>
    </w:p>
    <w:p w:rsidR="00281348" w:rsidRPr="00F726F9" w:rsidRDefault="00281348" w:rsidP="00281348">
      <w:pPr>
        <w:keepLines/>
        <w:ind w:left="720" w:hanging="360"/>
        <w:rPr>
          <w:sz w:val="12"/>
        </w:rPr>
      </w:pPr>
    </w:p>
    <w:p w:rsidR="00281348" w:rsidRDefault="00281348" w:rsidP="00281348">
      <w:pPr>
        <w:widowControl w:val="0"/>
      </w:pPr>
      <w:r>
        <w:t>That should take you to the former videos and there should be one with a little red box that says “LIVE.’  Click on that video to enlarge it.</w:t>
      </w:r>
    </w:p>
    <w:p w:rsidR="009B3252" w:rsidRPr="009B3252" w:rsidRDefault="009B3252" w:rsidP="00281348">
      <w:pPr>
        <w:widowControl w:val="0"/>
        <w:rPr>
          <w:sz w:val="12"/>
        </w:rPr>
      </w:pPr>
    </w:p>
    <w:p w:rsidR="009B3252" w:rsidRDefault="009B3252" w:rsidP="009B3252">
      <w:pPr>
        <w:keepLines/>
        <w:widowControl w:val="0"/>
        <w:jc w:val="both"/>
      </w:pPr>
      <w:r>
        <w:t>We will continue to live stream/broadcast the Sunday morning service on our Facebook page, and it will always be available on the radio broadcast Sunday mornings at 11:00 a.m. on WEFM (95.9), and on the local cable access station #99 for the previous week’s service on Sundays at 4:00 p.m. and the current service on Wednesdays at 7:00 p.m. and Fridays at 8:30 p.m.</w:t>
      </w:r>
    </w:p>
    <w:p w:rsidR="009B3252" w:rsidRDefault="009B3252" w:rsidP="009B3252">
      <w:pPr>
        <w:keepLines/>
        <w:widowControl w:val="0"/>
        <w:jc w:val="both"/>
      </w:pPr>
    </w:p>
    <w:p w:rsidR="009B3252" w:rsidRDefault="009B3252" w:rsidP="009B3252">
      <w:pPr>
        <w:widowControl w:val="0"/>
      </w:pPr>
      <w:r>
        <w:rPr>
          <w:b/>
          <w:bCs/>
        </w:rPr>
        <w:lastRenderedPageBreak/>
        <w:t>To send e-mail to the church office</w:t>
      </w:r>
      <w:r>
        <w:t>, please use the following addresses:</w:t>
      </w:r>
    </w:p>
    <w:p w:rsidR="009B3252" w:rsidRPr="00C46EE6" w:rsidRDefault="009B3252" w:rsidP="009B3252">
      <w:pPr>
        <w:widowControl w:val="0"/>
        <w:rPr>
          <w:sz w:val="8"/>
        </w:rPr>
      </w:pPr>
    </w:p>
    <w:p w:rsidR="009B3252" w:rsidRDefault="009B3252" w:rsidP="009B3252">
      <w:pPr>
        <w:keepLines/>
        <w:spacing w:before="20" w:after="20"/>
      </w:pPr>
      <w:r>
        <w:rPr>
          <w:sz w:val="10"/>
          <w:szCs w:val="10"/>
        </w:rPr>
        <w:t> </w:t>
      </w:r>
      <w:r>
        <w:t xml:space="preserve">Pastor Mark Reshan:  </w:t>
      </w:r>
      <w:hyperlink r:id="rId12" w:history="1">
        <w:r w:rsidRPr="007031A0">
          <w:rPr>
            <w:rStyle w:val="Hyperlink"/>
          </w:rPr>
          <w:t>seniorpastor@stpaulmichigancity.com</w:t>
        </w:r>
      </w:hyperlink>
    </w:p>
    <w:p w:rsidR="009B3252" w:rsidRPr="00C46EE6" w:rsidRDefault="009B3252" w:rsidP="009B3252">
      <w:pPr>
        <w:keepLines/>
        <w:spacing w:before="20" w:after="20"/>
        <w:rPr>
          <w:sz w:val="8"/>
        </w:rPr>
      </w:pPr>
    </w:p>
    <w:p w:rsidR="009B3252" w:rsidRDefault="009B3252" w:rsidP="009B3252">
      <w:pPr>
        <w:keepLines/>
        <w:spacing w:before="20" w:after="20"/>
      </w:pPr>
      <w:r>
        <w:rPr>
          <w:sz w:val="10"/>
          <w:szCs w:val="10"/>
        </w:rPr>
        <w:t> </w:t>
      </w:r>
      <w:r>
        <w:t xml:space="preserve">Church Office Secretary (Libby Pollock):  </w:t>
      </w:r>
      <w:hyperlink r:id="rId13" w:history="1">
        <w:r w:rsidRPr="007031A0">
          <w:rPr>
            <w:rStyle w:val="Hyperlink"/>
          </w:rPr>
          <w:t>churchsecretary@stpaulmichigancity.com</w:t>
        </w:r>
      </w:hyperlink>
    </w:p>
    <w:p w:rsidR="009B3252" w:rsidRPr="00C46EE6" w:rsidRDefault="009B3252" w:rsidP="009B3252">
      <w:pPr>
        <w:keepLines/>
        <w:spacing w:before="20" w:after="20"/>
        <w:rPr>
          <w:sz w:val="8"/>
        </w:rPr>
      </w:pPr>
    </w:p>
    <w:p w:rsidR="009B3252" w:rsidRDefault="009B3252" w:rsidP="009B3252">
      <w:pPr>
        <w:keepLines/>
        <w:spacing w:before="20" w:after="20"/>
      </w:pPr>
      <w:r>
        <w:rPr>
          <w:sz w:val="10"/>
          <w:szCs w:val="10"/>
        </w:rPr>
        <w:t> </w:t>
      </w:r>
      <w:r>
        <w:t>Church Treasurer (Karen Fleming) and Bookkeeper (Billie Atchinson):</w:t>
      </w:r>
    </w:p>
    <w:p w:rsidR="009B3252" w:rsidRPr="00C46EE6" w:rsidRDefault="009B3252" w:rsidP="009B3252">
      <w:pPr>
        <w:keepLines/>
        <w:spacing w:before="20" w:after="20"/>
        <w:rPr>
          <w:sz w:val="2"/>
        </w:rPr>
      </w:pPr>
    </w:p>
    <w:p w:rsidR="009B3252" w:rsidRDefault="002767E1" w:rsidP="009B3252">
      <w:pPr>
        <w:keepLines/>
        <w:spacing w:before="20" w:after="20"/>
        <w:rPr>
          <w:color w:val="0563C1"/>
          <w:u w:val="single"/>
        </w:rPr>
      </w:pPr>
      <w:hyperlink r:id="rId14" w:history="1">
        <w:r w:rsidR="009B3252" w:rsidRPr="007031A0">
          <w:rPr>
            <w:rStyle w:val="Hyperlink"/>
          </w:rPr>
          <w:t>finance@stpaulmichigancity.com</w:t>
        </w:r>
      </w:hyperlink>
      <w:r w:rsidR="009B3252">
        <w:rPr>
          <w:color w:val="0563C1"/>
          <w:u w:val="single"/>
        </w:rPr>
        <w:t>.</w:t>
      </w:r>
    </w:p>
    <w:p w:rsidR="009B3252" w:rsidRPr="00F726F9" w:rsidRDefault="009B3252" w:rsidP="009B3252">
      <w:pPr>
        <w:keepLines/>
        <w:spacing w:before="20" w:after="20"/>
        <w:rPr>
          <w:color w:val="0563C1"/>
          <w:sz w:val="12"/>
          <w:u w:val="single"/>
        </w:rPr>
      </w:pPr>
    </w:p>
    <w:p w:rsidR="009B3252" w:rsidRDefault="009B3252" w:rsidP="009B3252">
      <w:pPr>
        <w:widowControl w:val="0"/>
      </w:pPr>
      <w:r>
        <w:rPr>
          <w:b/>
          <w:bCs/>
        </w:rPr>
        <w:t>The Good News Newsletter</w:t>
      </w:r>
      <w:r>
        <w:rPr>
          <w:bCs/>
        </w:rPr>
        <w:t>:  If you have an article or anything you want included in</w:t>
      </w:r>
      <w:r>
        <w:rPr>
          <w:b/>
          <w:bCs/>
        </w:rPr>
        <w:t xml:space="preserve"> The Good News </w:t>
      </w:r>
      <w:r>
        <w:t xml:space="preserve">please send it to the following e-mail address:  splcgoodnews@gmail.com. Pastor Pamela Thiede will be using this e-mail address to assemble </w:t>
      </w:r>
      <w:r>
        <w:rPr>
          <w:b/>
          <w:bCs/>
        </w:rPr>
        <w:t xml:space="preserve">The Good News </w:t>
      </w:r>
      <w:r>
        <w:t xml:space="preserve">each month. The deadline for getting information to Pastor Pamela will be the 20th of each month. </w:t>
      </w:r>
    </w:p>
    <w:p w:rsidR="009B3252" w:rsidRPr="00C46EE6" w:rsidRDefault="009B3252" w:rsidP="009B3252">
      <w:pPr>
        <w:widowControl w:val="0"/>
        <w:rPr>
          <w:color w:val="000000"/>
          <w:sz w:val="12"/>
        </w:rPr>
      </w:pPr>
    </w:p>
    <w:p w:rsidR="009B3252" w:rsidRDefault="009B3252" w:rsidP="009B3252">
      <w:pPr>
        <w:jc w:val="both"/>
      </w:pPr>
      <w:r>
        <w:rPr>
          <w:b/>
          <w:bCs/>
        </w:rPr>
        <w:t xml:space="preserve">While we have been worshiping remotely </w:t>
      </w:r>
      <w:r>
        <w:t>we emailed copies of the bulletin to those who requested them and sent hard copies to those without access to computers.  Now that we are back in-person we will continue to mail the hard copies to those who requested them but not to those on the email list.  If you have been receiving them by email and would like that to continue please call the office and we will be happy to resume that service to you.</w:t>
      </w:r>
    </w:p>
    <w:p w:rsidR="009B3252" w:rsidRPr="00C46EE6" w:rsidRDefault="009B3252" w:rsidP="009B3252">
      <w:pPr>
        <w:widowControl w:val="0"/>
        <w:rPr>
          <w:sz w:val="2"/>
          <w:szCs w:val="20"/>
        </w:rPr>
      </w:pPr>
      <w:r w:rsidRPr="00C46EE6">
        <w:rPr>
          <w:sz w:val="12"/>
        </w:rPr>
        <w:t> </w:t>
      </w:r>
    </w:p>
    <w:p w:rsidR="009B3252" w:rsidRDefault="009B3252" w:rsidP="009B3252">
      <w:pPr>
        <w:keepLines/>
        <w:jc w:val="both"/>
      </w:pPr>
      <w:r>
        <w:rPr>
          <w:b/>
          <w:bCs/>
        </w:rPr>
        <w:t>OUR NEW WEBSITE</w:t>
      </w:r>
      <w:r>
        <w:t xml:space="preserve"> is now up and running. Take a look and see the changes and updates that have been made. And when you have a minute send us a message and let us know what you think! The new address for the website is: </w:t>
      </w:r>
    </w:p>
    <w:p w:rsidR="009B3252" w:rsidRDefault="009B3252" w:rsidP="009B3252">
      <w:pPr>
        <w:keepLines/>
        <w:jc w:val="both"/>
      </w:pPr>
      <w:r>
        <w:t xml:space="preserve"> stpaulmichigancity.com. </w:t>
      </w:r>
    </w:p>
    <w:p w:rsidR="009B3252" w:rsidRPr="00C46EE6" w:rsidRDefault="009B3252" w:rsidP="009B3252">
      <w:pPr>
        <w:keepLines/>
        <w:jc w:val="both"/>
        <w:rPr>
          <w:sz w:val="12"/>
        </w:rPr>
      </w:pPr>
      <w:r w:rsidRPr="00C46EE6">
        <w:rPr>
          <w:sz w:val="12"/>
        </w:rPr>
        <w:t> </w:t>
      </w:r>
    </w:p>
    <w:p w:rsidR="009B3252" w:rsidRDefault="009B3252" w:rsidP="009B3252">
      <w:pPr>
        <w:jc w:val="both"/>
      </w:pPr>
      <w:r>
        <w:rPr>
          <w:b/>
          <w:bCs/>
        </w:rPr>
        <w:t xml:space="preserve">ST. PAUL NEEDS YOUR HELP! </w:t>
      </w:r>
      <w:r>
        <w:t>People willing to serve their Lord on a weekend, when worship services are held. The work is light and easy with magnificent rewards. For more information call Virginia Murray, Altar Guild President at 872-9063. Or, Bob Kiser, Deacon Chairman at 872-8157.</w:t>
      </w:r>
    </w:p>
    <w:p w:rsidR="009B3252" w:rsidRPr="00C46EE6" w:rsidRDefault="009B3252" w:rsidP="009B3252">
      <w:pPr>
        <w:jc w:val="both"/>
        <w:rPr>
          <w:sz w:val="12"/>
        </w:rPr>
      </w:pPr>
    </w:p>
    <w:p w:rsidR="002767E1" w:rsidRDefault="002767E1" w:rsidP="002767E1">
      <w:pPr>
        <w:keepLines/>
        <w:widowControl w:val="0"/>
        <w:rPr>
          <w:b/>
          <w:bCs/>
        </w:rPr>
      </w:pPr>
      <w:r>
        <w:rPr>
          <w:b/>
          <w:bCs/>
        </w:rPr>
        <w:t>2021 Financial Stewardship</w:t>
      </w:r>
    </w:p>
    <w:p w:rsidR="002767E1" w:rsidRPr="002767E1" w:rsidRDefault="002767E1" w:rsidP="002767E1">
      <w:pPr>
        <w:keepLines/>
        <w:widowControl w:val="0"/>
        <w:rPr>
          <w:b/>
          <w:bCs/>
          <w:sz w:val="12"/>
        </w:rPr>
      </w:pPr>
    </w:p>
    <w:p w:rsidR="002767E1" w:rsidRDefault="002767E1" w:rsidP="002767E1">
      <w:pPr>
        <w:keepLines/>
        <w:spacing w:before="20" w:after="20"/>
      </w:pPr>
      <w:r>
        <w:rPr>
          <w:b/>
          <w:bCs/>
          <w:sz w:val="16"/>
          <w:szCs w:val="16"/>
        </w:rPr>
        <w:t> </w:t>
      </w:r>
      <w:r>
        <w:t>Weekly Church Operating Needs (x 2 weeks):</w:t>
      </w:r>
      <w:r>
        <w:tab/>
        <w:t xml:space="preserve">   </w:t>
      </w:r>
      <w:r>
        <w:tab/>
      </w:r>
      <w:r>
        <w:tab/>
        <w:t xml:space="preserve">   $13,692.30</w:t>
      </w:r>
    </w:p>
    <w:p w:rsidR="002767E1" w:rsidRDefault="002767E1" w:rsidP="002767E1">
      <w:pPr>
        <w:keepLines/>
        <w:spacing w:before="20" w:after="20"/>
      </w:pPr>
      <w:r>
        <w:t xml:space="preserve">June 5 and 6, and June 12 and 13, 2021                                           </w:t>
      </w:r>
    </w:p>
    <w:p w:rsidR="002767E1" w:rsidRDefault="002767E1" w:rsidP="002767E1">
      <w:pPr>
        <w:keepLines/>
        <w:spacing w:before="20" w:after="20"/>
      </w:pPr>
      <w:r>
        <w:t>General Fund (including General Memorials):</w:t>
      </w:r>
      <w:r>
        <w:tab/>
      </w:r>
      <w:r>
        <w:tab/>
      </w:r>
      <w:r>
        <w:tab/>
        <w:t xml:space="preserve">   $10,709.00</w:t>
      </w:r>
    </w:p>
    <w:p w:rsidR="002767E1" w:rsidRDefault="002767E1" w:rsidP="002767E1">
      <w:pPr>
        <w:keepLines/>
        <w:spacing w:before="20" w:after="20"/>
        <w:rPr>
          <w:sz w:val="28"/>
          <w:szCs w:val="28"/>
        </w:rPr>
      </w:pPr>
      <w:r>
        <w:t xml:space="preserve">Overage/Shortage: </w:t>
      </w:r>
      <w:r>
        <w:tab/>
      </w:r>
      <w:r>
        <w:tab/>
      </w:r>
      <w:r>
        <w:tab/>
      </w:r>
      <w:r>
        <w:tab/>
      </w:r>
      <w:r>
        <w:tab/>
      </w:r>
      <w:r>
        <w:tab/>
        <w:t xml:space="preserve">              --$2,983.30</w:t>
      </w:r>
    </w:p>
    <w:p w:rsidR="002767E1" w:rsidRPr="002767E1" w:rsidRDefault="002767E1" w:rsidP="002767E1">
      <w:pPr>
        <w:keepLines/>
        <w:spacing w:before="20" w:after="20"/>
        <w:rPr>
          <w:sz w:val="12"/>
          <w:szCs w:val="16"/>
        </w:rPr>
      </w:pPr>
      <w:r w:rsidRPr="002767E1">
        <w:rPr>
          <w:sz w:val="12"/>
          <w:szCs w:val="16"/>
        </w:rPr>
        <w:t> </w:t>
      </w:r>
    </w:p>
    <w:p w:rsidR="002767E1" w:rsidRDefault="002767E1" w:rsidP="002767E1">
      <w:pPr>
        <w:keepLines/>
        <w:spacing w:before="20" w:after="20"/>
      </w:pPr>
      <w:r>
        <w:t>Restricted Income (not including Memorials)</w:t>
      </w:r>
      <w:r>
        <w:tab/>
        <w:t xml:space="preserve">   </w:t>
      </w:r>
      <w:r>
        <w:tab/>
      </w:r>
      <w:r>
        <w:tab/>
        <w:t xml:space="preserve">        </w:t>
      </w:r>
      <w:r>
        <w:tab/>
      </w:r>
    </w:p>
    <w:p w:rsidR="002767E1" w:rsidRDefault="002767E1" w:rsidP="002767E1">
      <w:pPr>
        <w:keepLines/>
        <w:spacing w:before="20" w:after="20"/>
      </w:pPr>
      <w:r>
        <w:t>Supports IK Synod &amp; Church wide Ministries:</w:t>
      </w:r>
      <w:r>
        <w:tab/>
      </w:r>
      <w:r>
        <w:tab/>
        <w:t xml:space="preserve">                   $329.00</w:t>
      </w:r>
    </w:p>
    <w:p w:rsidR="002767E1" w:rsidRDefault="002767E1" w:rsidP="002767E1">
      <w:pPr>
        <w:keepLines/>
        <w:spacing w:before="20" w:after="20"/>
      </w:pPr>
      <w:r>
        <w:t>Ministries in our Community/Congregation:                                            $  10.00</w:t>
      </w:r>
    </w:p>
    <w:p w:rsidR="002767E1" w:rsidRDefault="002767E1" w:rsidP="002767E1">
      <w:pPr>
        <w:keepLines/>
        <w:spacing w:before="20" w:after="20"/>
      </w:pPr>
      <w:r>
        <w:t>Capital Fund:</w:t>
      </w:r>
      <w:r>
        <w:tab/>
      </w:r>
      <w:r>
        <w:tab/>
      </w:r>
      <w:r>
        <w:tab/>
      </w:r>
      <w:r>
        <w:tab/>
      </w:r>
      <w:r>
        <w:tab/>
      </w:r>
      <w:r>
        <w:tab/>
      </w:r>
      <w:r>
        <w:tab/>
        <w:t xml:space="preserve">                  $ 735.00</w:t>
      </w:r>
    </w:p>
    <w:p w:rsidR="002767E1" w:rsidRPr="002767E1" w:rsidRDefault="002767E1" w:rsidP="002767E1">
      <w:pPr>
        <w:keepLines/>
        <w:spacing w:before="20" w:after="20"/>
        <w:rPr>
          <w:sz w:val="2"/>
        </w:rPr>
      </w:pPr>
      <w:r w:rsidRPr="002767E1">
        <w:rPr>
          <w:sz w:val="12"/>
        </w:rPr>
        <w:t> </w:t>
      </w:r>
    </w:p>
    <w:p w:rsidR="002767E1" w:rsidRDefault="002767E1" w:rsidP="002767E1">
      <w:pPr>
        <w:keepLines/>
        <w:spacing w:before="20" w:after="20"/>
      </w:pPr>
      <w:r>
        <w:t>General Fund:</w:t>
      </w:r>
      <w:r>
        <w:tab/>
      </w:r>
      <w:r>
        <w:tab/>
      </w:r>
      <w:r>
        <w:tab/>
      </w:r>
      <w:r>
        <w:tab/>
      </w:r>
      <w:r>
        <w:tab/>
      </w:r>
      <w:r>
        <w:tab/>
      </w:r>
      <w:r>
        <w:tab/>
      </w:r>
      <w:r>
        <w:tab/>
        <w:t xml:space="preserve">       $  30.00</w:t>
      </w:r>
    </w:p>
    <w:p w:rsidR="002767E1" w:rsidRDefault="002767E1" w:rsidP="002767E1">
      <w:pPr>
        <w:keepLines/>
        <w:spacing w:before="20" w:after="20"/>
        <w:rPr>
          <w:bCs/>
        </w:rPr>
      </w:pPr>
      <w:r>
        <w:rPr>
          <w:bCs/>
        </w:rPr>
        <w:t xml:space="preserve">Capital Fund: </w:t>
      </w:r>
      <w:r>
        <w:rPr>
          <w:bCs/>
        </w:rPr>
        <w:tab/>
      </w:r>
      <w:r>
        <w:rPr>
          <w:bCs/>
        </w:rPr>
        <w:tab/>
      </w:r>
      <w:r>
        <w:rPr>
          <w:bCs/>
        </w:rPr>
        <w:tab/>
      </w:r>
      <w:r>
        <w:rPr>
          <w:bCs/>
        </w:rPr>
        <w:tab/>
      </w:r>
      <w:r>
        <w:rPr>
          <w:bCs/>
        </w:rPr>
        <w:tab/>
      </w:r>
      <w:r>
        <w:rPr>
          <w:bCs/>
        </w:rPr>
        <w:tab/>
      </w:r>
      <w:r>
        <w:rPr>
          <w:bCs/>
        </w:rPr>
        <w:tab/>
      </w:r>
      <w:r>
        <w:rPr>
          <w:bCs/>
        </w:rPr>
        <w:tab/>
        <w:t xml:space="preserve">       $500.00</w:t>
      </w:r>
      <w:r>
        <w:rPr>
          <w:bCs/>
        </w:rPr>
        <w:tab/>
      </w:r>
    </w:p>
    <w:p w:rsidR="002767E1" w:rsidRDefault="002767E1" w:rsidP="002767E1">
      <w:pPr>
        <w:widowControl w:val="0"/>
        <w:jc w:val="both"/>
        <w:rPr>
          <w:b/>
          <w:bCs/>
        </w:rPr>
      </w:pPr>
      <w:r>
        <w:rPr>
          <w:bCs/>
        </w:rPr>
        <w:t>Honorariums (General Fund):</w:t>
      </w:r>
      <w:r>
        <w:rPr>
          <w:bCs/>
        </w:rPr>
        <w:tab/>
      </w:r>
      <w:r>
        <w:rPr>
          <w:bCs/>
        </w:rPr>
        <w:tab/>
      </w:r>
      <w:r>
        <w:rPr>
          <w:bCs/>
        </w:rPr>
        <w:tab/>
      </w:r>
      <w:r>
        <w:rPr>
          <w:bCs/>
        </w:rPr>
        <w:tab/>
      </w:r>
      <w:r>
        <w:rPr>
          <w:bCs/>
        </w:rPr>
        <w:tab/>
      </w:r>
      <w:r>
        <w:rPr>
          <w:bCs/>
        </w:rPr>
        <w:tab/>
        <w:t xml:space="preserve">       $150.00</w:t>
      </w:r>
      <w:r>
        <w:rPr>
          <w:b/>
          <w:bCs/>
        </w:rPr>
        <w:tab/>
      </w:r>
    </w:p>
    <w:p w:rsidR="002767E1" w:rsidRDefault="002767E1" w:rsidP="002767E1">
      <w:pPr>
        <w:widowControl w:val="0"/>
        <w:rPr>
          <w:sz w:val="20"/>
          <w:szCs w:val="20"/>
        </w:rPr>
      </w:pPr>
      <w:r>
        <w:t> </w:t>
      </w:r>
    </w:p>
    <w:p w:rsidR="002767E1" w:rsidRDefault="002767E1" w:rsidP="009B3252">
      <w:pPr>
        <w:rPr>
          <w:b/>
          <w:bCs/>
        </w:rPr>
      </w:pPr>
    </w:p>
    <w:p w:rsidR="002767E1" w:rsidRDefault="002767E1" w:rsidP="009B3252">
      <w:pPr>
        <w:rPr>
          <w:b/>
          <w:bCs/>
        </w:rPr>
      </w:pPr>
    </w:p>
    <w:p w:rsidR="002767E1" w:rsidRDefault="002767E1" w:rsidP="009B3252">
      <w:pPr>
        <w:rPr>
          <w:b/>
          <w:bCs/>
        </w:rPr>
      </w:pPr>
    </w:p>
    <w:p w:rsidR="002767E1" w:rsidRDefault="002767E1" w:rsidP="009B3252">
      <w:pPr>
        <w:rPr>
          <w:b/>
          <w:bCs/>
        </w:rPr>
      </w:pPr>
    </w:p>
    <w:p w:rsidR="009B3252" w:rsidRDefault="009B3252" w:rsidP="009B3252">
      <w:pPr>
        <w:rPr>
          <w:b/>
          <w:bCs/>
        </w:rPr>
      </w:pPr>
      <w:bookmarkStart w:id="0" w:name="_GoBack"/>
      <w:bookmarkEnd w:id="0"/>
      <w:r>
        <w:rPr>
          <w:b/>
          <w:bCs/>
        </w:rPr>
        <w:lastRenderedPageBreak/>
        <w:t>WORSHIP ATTENDANCE  for June 12 and 13, 2021</w:t>
      </w:r>
    </w:p>
    <w:p w:rsidR="009B3252" w:rsidRDefault="009B3252" w:rsidP="009B3252">
      <w:pPr>
        <w:keepLines/>
        <w:spacing w:before="20" w:after="20"/>
        <w:rPr>
          <w:b/>
          <w:bCs/>
        </w:rPr>
      </w:pPr>
      <w:r>
        <w:rPr>
          <w:b/>
          <w:bCs/>
        </w:rPr>
        <w:t xml:space="preserve">4:00 p.m. </w:t>
      </w:r>
      <w:r>
        <w:rPr>
          <w:b/>
          <w:bCs/>
        </w:rPr>
        <w:tab/>
      </w:r>
      <w:r>
        <w:rPr>
          <w:b/>
          <w:bCs/>
        </w:rPr>
        <w:tab/>
        <w:t>23</w:t>
      </w:r>
    </w:p>
    <w:p w:rsidR="009B3252" w:rsidRDefault="009B3252" w:rsidP="009B3252">
      <w:pPr>
        <w:keepLines/>
        <w:spacing w:before="20" w:after="20"/>
        <w:rPr>
          <w:b/>
          <w:bCs/>
        </w:rPr>
      </w:pPr>
      <w:r>
        <w:rPr>
          <w:b/>
          <w:bCs/>
        </w:rPr>
        <w:t>9:00 a.m.</w:t>
      </w:r>
      <w:r>
        <w:rPr>
          <w:b/>
          <w:bCs/>
        </w:rPr>
        <w:tab/>
      </w:r>
      <w:r>
        <w:rPr>
          <w:b/>
          <w:bCs/>
        </w:rPr>
        <w:tab/>
        <w:t>55</w:t>
      </w:r>
    </w:p>
    <w:p w:rsidR="009B3252" w:rsidRDefault="009B3252" w:rsidP="009B3252">
      <w:pPr>
        <w:keepLines/>
        <w:spacing w:before="20" w:after="20"/>
        <w:rPr>
          <w:b/>
          <w:bCs/>
        </w:rPr>
      </w:pPr>
      <w:r>
        <w:rPr>
          <w:b/>
          <w:bCs/>
        </w:rPr>
        <w:t xml:space="preserve">Total = </w:t>
      </w:r>
      <w:r>
        <w:rPr>
          <w:b/>
          <w:bCs/>
        </w:rPr>
        <w:tab/>
      </w:r>
      <w:r>
        <w:rPr>
          <w:b/>
          <w:bCs/>
        </w:rPr>
        <w:tab/>
        <w:t>78</w:t>
      </w:r>
    </w:p>
    <w:p w:rsidR="008F7406" w:rsidRDefault="008F7406" w:rsidP="00281348"/>
    <w:p w:rsidR="009B3252" w:rsidRDefault="009B3252" w:rsidP="00281348"/>
    <w:p w:rsidR="009B3252" w:rsidRPr="001A3689" w:rsidRDefault="009B3252" w:rsidP="009B3252">
      <w:pPr>
        <w:jc w:val="both"/>
      </w:pPr>
      <w:r>
        <w:rPr>
          <w:b/>
        </w:rPr>
        <w:t xml:space="preserve">An ordination celebration </w:t>
      </w:r>
      <w:r>
        <w:t xml:space="preserve">in honor of Pastor Dale Zylstra will be given by his congregation of Christ Lutheran in Hammond on </w:t>
      </w:r>
      <w:r>
        <w:rPr>
          <w:b/>
        </w:rPr>
        <w:t xml:space="preserve">Sunday, July 11 from 1:00-3:00 pm. </w:t>
      </w:r>
      <w:r>
        <w:t xml:space="preserve">at Andorra Banquets, 1112 US 41, Shererville.  Price is $25 for adults; $15 for children under 12.  A cash bar will be available.  Checks should be made to:  Christ Lutheran Church and should accompany reservations.  Their mailing address is:  7051 Indianapolis Blvd., Hammond, 46324.  We are in the process of finalizing a date and time for our congregation to celebrate his ordination.  </w:t>
      </w:r>
    </w:p>
    <w:p w:rsidR="009B3252" w:rsidRDefault="009B3252" w:rsidP="009B3252">
      <w:pPr>
        <w:keepLines/>
        <w:spacing w:before="20" w:after="20"/>
        <w:rPr>
          <w:b/>
          <w:bCs/>
        </w:rPr>
      </w:pPr>
    </w:p>
    <w:p w:rsidR="009B3252" w:rsidRDefault="009B3252" w:rsidP="009B3252">
      <w:pPr>
        <w:keepLines/>
        <w:spacing w:before="20" w:after="20"/>
        <w:rPr>
          <w:bCs/>
        </w:rPr>
      </w:pPr>
      <w:r>
        <w:rPr>
          <w:b/>
          <w:bCs/>
        </w:rPr>
        <w:t xml:space="preserve">And Finally: </w:t>
      </w:r>
      <w:r>
        <w:rPr>
          <w:bCs/>
        </w:rPr>
        <w:t>If you have an activity or event or recognition you would like to have</w:t>
      </w:r>
    </w:p>
    <w:p w:rsidR="009B3252" w:rsidRDefault="009B3252" w:rsidP="009B3252">
      <w:pPr>
        <w:keepLines/>
        <w:spacing w:before="20" w:after="20"/>
        <w:rPr>
          <w:bCs/>
        </w:rPr>
      </w:pPr>
      <w:r>
        <w:rPr>
          <w:bCs/>
        </w:rPr>
        <w:t xml:space="preserve">included in our weekly bulletins please contact Libby in the Church office by email or by telephone no later than noon on Mondays.  Thank you and God bless! </w:t>
      </w:r>
    </w:p>
    <w:p w:rsidR="009B3252" w:rsidRDefault="009B3252" w:rsidP="009B3252">
      <w:pPr>
        <w:widowControl w:val="0"/>
        <w:rPr>
          <w:sz w:val="20"/>
          <w:szCs w:val="20"/>
        </w:rPr>
      </w:pPr>
      <w:r>
        <w:t> </w:t>
      </w:r>
    </w:p>
    <w:p w:rsidR="009B3252" w:rsidRDefault="009B3252" w:rsidP="00281348"/>
    <w:p w:rsidR="009B3252" w:rsidRDefault="009B3252" w:rsidP="00281348"/>
    <w:p w:rsidR="009B3252" w:rsidRDefault="009B3252" w:rsidP="00281348"/>
    <w:sectPr w:rsidR="009B3252">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348" w:rsidRDefault="00281348">
      <w:r>
        <w:separator/>
      </w:r>
    </w:p>
  </w:endnote>
  <w:endnote w:type="continuationSeparator" w:id="0">
    <w:p w:rsidR="00281348" w:rsidRDefault="0028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348" w:rsidRDefault="00281348" w:rsidP="003C60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1348" w:rsidRDefault="00281348" w:rsidP="003C60C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348" w:rsidRDefault="00281348" w:rsidP="003C60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67E1">
      <w:rPr>
        <w:rStyle w:val="PageNumber"/>
        <w:noProof/>
      </w:rPr>
      <w:t>2</w:t>
    </w:r>
    <w:r>
      <w:rPr>
        <w:rStyle w:val="PageNumber"/>
      </w:rPr>
      <w:fldChar w:fldCharType="end"/>
    </w:r>
  </w:p>
  <w:p w:rsidR="00281348" w:rsidRDefault="00281348" w:rsidP="003C60C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348" w:rsidRDefault="00281348">
      <w:r>
        <w:separator/>
      </w:r>
    </w:p>
  </w:footnote>
  <w:footnote w:type="continuationSeparator" w:id="0">
    <w:p w:rsidR="00281348" w:rsidRDefault="002813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A2"/>
    <w:rsid w:val="000256EA"/>
    <w:rsid w:val="000A7FC2"/>
    <w:rsid w:val="001A4FEC"/>
    <w:rsid w:val="002767E1"/>
    <w:rsid w:val="00281348"/>
    <w:rsid w:val="00363D24"/>
    <w:rsid w:val="003C60C6"/>
    <w:rsid w:val="00471FEE"/>
    <w:rsid w:val="005243B3"/>
    <w:rsid w:val="006E4341"/>
    <w:rsid w:val="006F3128"/>
    <w:rsid w:val="007B2ADC"/>
    <w:rsid w:val="0082501F"/>
    <w:rsid w:val="008F7406"/>
    <w:rsid w:val="00913AC6"/>
    <w:rsid w:val="009B3252"/>
    <w:rsid w:val="00AB3FFF"/>
    <w:rsid w:val="00B221ED"/>
    <w:rsid w:val="00D42EEB"/>
    <w:rsid w:val="00D61EA2"/>
    <w:rsid w:val="00D73DEE"/>
    <w:rsid w:val="00DC2B6C"/>
    <w:rsid w:val="00E147DD"/>
    <w:rsid w:val="00E17CDC"/>
    <w:rsid w:val="00E63569"/>
    <w:rsid w:val="00E94A15"/>
    <w:rsid w:val="00EB2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EFEAA6-6EEC-4C86-BDF4-85CD84C4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EA2"/>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243B3"/>
    <w:pPr>
      <w:framePr w:w="7920" w:h="1980" w:hRule="exact" w:hSpace="180" w:wrap="auto" w:hAnchor="page" w:xAlign="center" w:yAlign="bottom"/>
      <w:ind w:left="2880"/>
    </w:pPr>
    <w:rPr>
      <w:rFonts w:ascii="Arial" w:eastAsiaTheme="majorEastAsia" w:hAnsi="Arial" w:cstheme="majorBidi"/>
    </w:rPr>
  </w:style>
  <w:style w:type="paragraph" w:styleId="EnvelopeReturn">
    <w:name w:val="envelope return"/>
    <w:basedOn w:val="Normal"/>
    <w:uiPriority w:val="99"/>
    <w:semiHidden/>
    <w:unhideWhenUsed/>
    <w:rsid w:val="005243B3"/>
    <w:rPr>
      <w:rFonts w:ascii="Arial" w:eastAsiaTheme="majorEastAsia" w:hAnsi="Arial" w:cstheme="majorBidi"/>
      <w:szCs w:val="20"/>
    </w:rPr>
  </w:style>
  <w:style w:type="paragraph" w:styleId="Footer">
    <w:name w:val="footer"/>
    <w:basedOn w:val="Normal"/>
    <w:link w:val="FooterChar"/>
    <w:rsid w:val="00D61EA2"/>
    <w:pPr>
      <w:tabs>
        <w:tab w:val="center" w:pos="4320"/>
        <w:tab w:val="right" w:pos="8640"/>
      </w:tabs>
    </w:pPr>
  </w:style>
  <w:style w:type="character" w:customStyle="1" w:styleId="FooterChar">
    <w:name w:val="Footer Char"/>
    <w:basedOn w:val="DefaultParagraphFont"/>
    <w:link w:val="Footer"/>
    <w:rsid w:val="00D61EA2"/>
    <w:rPr>
      <w:rFonts w:ascii="Times New Roman" w:eastAsia="Times New Roman" w:hAnsi="Times New Roman" w:cs="Times New Roman"/>
      <w:sz w:val="24"/>
      <w:szCs w:val="24"/>
    </w:rPr>
  </w:style>
  <w:style w:type="character" w:styleId="PageNumber">
    <w:name w:val="page number"/>
    <w:basedOn w:val="DefaultParagraphFont"/>
    <w:rsid w:val="00D61EA2"/>
  </w:style>
  <w:style w:type="character" w:styleId="Emphasis">
    <w:name w:val="Emphasis"/>
    <w:basedOn w:val="DefaultParagraphFont"/>
    <w:qFormat/>
    <w:rsid w:val="00D61EA2"/>
    <w:rPr>
      <w:i/>
      <w:iCs/>
    </w:rPr>
  </w:style>
  <w:style w:type="paragraph" w:styleId="NormalWeb">
    <w:name w:val="Normal (Web)"/>
    <w:basedOn w:val="Normal"/>
    <w:semiHidden/>
    <w:unhideWhenUsed/>
    <w:rsid w:val="00D61EA2"/>
    <w:pPr>
      <w:spacing w:before="100" w:beforeAutospacing="1" w:after="115"/>
    </w:pPr>
    <w:rPr>
      <w:rFonts w:ascii="Times" w:eastAsia="MS Mincho" w:hAnsi="Times"/>
      <w:sz w:val="20"/>
      <w:szCs w:val="20"/>
    </w:rPr>
  </w:style>
  <w:style w:type="character" w:styleId="Strong">
    <w:name w:val="Strong"/>
    <w:basedOn w:val="DefaultParagraphFont"/>
    <w:qFormat/>
    <w:rsid w:val="00D61EA2"/>
    <w:rPr>
      <w:b/>
      <w:bCs/>
    </w:rPr>
  </w:style>
  <w:style w:type="paragraph" w:styleId="BalloonText">
    <w:name w:val="Balloon Text"/>
    <w:basedOn w:val="Normal"/>
    <w:link w:val="BalloonTextChar"/>
    <w:uiPriority w:val="99"/>
    <w:semiHidden/>
    <w:unhideWhenUsed/>
    <w:rsid w:val="00363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D24"/>
    <w:rPr>
      <w:rFonts w:ascii="Segoe UI" w:eastAsia="Times New Roman" w:hAnsi="Segoe UI" w:cs="Segoe UI"/>
      <w:sz w:val="18"/>
      <w:szCs w:val="18"/>
    </w:rPr>
  </w:style>
  <w:style w:type="character" w:styleId="Hyperlink">
    <w:name w:val="Hyperlink"/>
    <w:basedOn w:val="DefaultParagraphFont"/>
    <w:uiPriority w:val="99"/>
    <w:unhideWhenUsed/>
    <w:rsid w:val="009B32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8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hurchsecretary@stpaulmichigancity.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seniorpastor@stpaulmichigancity.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finance@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50DA9F5E</Template>
  <TotalTime>145</TotalTime>
  <Pages>17</Pages>
  <Words>3616</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4</cp:revision>
  <cp:lastPrinted>2021-06-14T18:06:00Z</cp:lastPrinted>
  <dcterms:created xsi:type="dcterms:W3CDTF">2021-06-14T18:06:00Z</dcterms:created>
  <dcterms:modified xsi:type="dcterms:W3CDTF">2021-06-16T18:00:00Z</dcterms:modified>
</cp:coreProperties>
</file>