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4FCCE4" w14:textId="77777777" w:rsidR="00644D18" w:rsidRPr="00483B30" w:rsidRDefault="00644D18" w:rsidP="00644D18">
      <w:pPr>
        <w:jc w:val="center"/>
        <w:rPr>
          <w:b/>
        </w:rPr>
      </w:pPr>
      <w:r w:rsidRPr="00483B30">
        <w:rPr>
          <w:b/>
        </w:rPr>
        <w:t>THE TRANSFIGURATION OF OUR LORD</w:t>
      </w:r>
    </w:p>
    <w:p w14:paraId="1A7400D3" w14:textId="77777777" w:rsidR="00644D18" w:rsidRDefault="00644D18" w:rsidP="00644D18">
      <w:pPr>
        <w:jc w:val="center"/>
        <w:rPr>
          <w:b/>
          <w:bCs/>
        </w:rPr>
      </w:pPr>
      <w:r w:rsidRPr="00483B30">
        <w:rPr>
          <w:lang w:val="en-CA"/>
        </w:rPr>
        <w:fldChar w:fldCharType="begin"/>
      </w:r>
      <w:r w:rsidRPr="00483B30">
        <w:rPr>
          <w:lang w:val="en-CA"/>
        </w:rPr>
        <w:instrText xml:space="preserve"> SEQ CHAPTER \h \r 1</w:instrText>
      </w:r>
      <w:r w:rsidRPr="00483B30">
        <w:rPr>
          <w:lang w:val="en-CA"/>
        </w:rPr>
        <w:fldChar w:fldCharType="end"/>
      </w:r>
      <w:r w:rsidRPr="00483B30">
        <w:rPr>
          <w:b/>
          <w:bCs/>
        </w:rPr>
        <w:t>The Last Sunday after the Epiphany</w:t>
      </w:r>
    </w:p>
    <w:p w14:paraId="7F6746CA" w14:textId="3813BB4E" w:rsidR="00FA0D2C" w:rsidRPr="00483B30" w:rsidRDefault="00FA0D2C" w:rsidP="00644D18">
      <w:pPr>
        <w:jc w:val="center"/>
      </w:pPr>
      <w:r>
        <w:rPr>
          <w:b/>
          <w:bCs/>
        </w:rPr>
        <w:t>March 2, 2025</w:t>
      </w:r>
    </w:p>
    <w:p w14:paraId="6F5068C1" w14:textId="680565FE" w:rsidR="00644D18" w:rsidRPr="00FA0D2C" w:rsidRDefault="00FA0D2C" w:rsidP="00FA0D2C">
      <w:pPr>
        <w:tabs>
          <w:tab w:val="left" w:pos="3735"/>
        </w:tabs>
        <w:jc w:val="both"/>
        <w:rPr>
          <w:sz w:val="12"/>
        </w:rPr>
      </w:pPr>
      <w:r>
        <w:tab/>
      </w:r>
    </w:p>
    <w:p w14:paraId="7ACFA69A" w14:textId="77777777" w:rsidR="00644D18" w:rsidRPr="00483B30" w:rsidRDefault="00644D18" w:rsidP="00644D18">
      <w:pPr>
        <w:jc w:val="both"/>
      </w:pPr>
      <w:r w:rsidRPr="00483B30">
        <w:tab/>
        <w:t>“ ...One thing is clear: Jesus and his disciples have an experience of God (on the mountain).  Its meaning for Jesus and for them is different, but the only actor in the event is God.  Jesus is not acting but is being acted on.  The God of Moses and Elijah affirms them in their unity with Jesus but asserts the finality of Jesus.</w:t>
      </w:r>
    </w:p>
    <w:p w14:paraId="0B3750C5" w14:textId="77777777" w:rsidR="00644D18" w:rsidRPr="00483B30" w:rsidRDefault="00644D18" w:rsidP="00644D18">
      <w:pPr>
        <w:jc w:val="both"/>
      </w:pPr>
      <w:r w:rsidRPr="00483B30">
        <w:tab/>
        <w:t xml:space="preserve">The God who could rescue the Son from suffering confirms for Jesus the way of the cross.  This God also tells the disciples, who will soon face conditions that seem to derail if not bring to an end their hope in Jesus that those very painful conditions do not lie </w:t>
      </w:r>
      <w:r w:rsidRPr="00483B30">
        <w:rPr>
          <w:i/>
          <w:iCs/>
        </w:rPr>
        <w:t>across</w:t>
      </w:r>
      <w:r w:rsidRPr="00483B30">
        <w:t xml:space="preserve"> the way but </w:t>
      </w:r>
      <w:r w:rsidRPr="00483B30">
        <w:rPr>
          <w:i/>
          <w:iCs/>
        </w:rPr>
        <w:t>on</w:t>
      </w:r>
      <w:r w:rsidRPr="00483B30">
        <w:t xml:space="preserve"> the way to the completion of God’s purpose.</w:t>
      </w:r>
    </w:p>
    <w:p w14:paraId="64223B8E" w14:textId="77777777" w:rsidR="00644D18" w:rsidRPr="00483B30" w:rsidRDefault="00644D18" w:rsidP="00644D18">
      <w:pPr>
        <w:jc w:val="both"/>
      </w:pPr>
      <w:r w:rsidRPr="00483B30">
        <w:tab/>
        <w:t>This is a mountaintop experience but not the kind about which persons write glowingly of sunrises, soft breezes, warm friends, music, and quiet time.  On this mountain the subject is death, and the frightening presence of God reduces those present to silence.  In due time, after the resurrection, they will remember, understand, and not feel heavy.  In fact, they will tell is broadly as good news.”</w:t>
      </w:r>
    </w:p>
    <w:p w14:paraId="105393F3" w14:textId="77777777" w:rsidR="00644D18" w:rsidRPr="00FA0D2C" w:rsidRDefault="00644D18" w:rsidP="00644D18">
      <w:pPr>
        <w:jc w:val="both"/>
        <w:rPr>
          <w:sz w:val="8"/>
        </w:rPr>
      </w:pPr>
    </w:p>
    <w:p w14:paraId="715F9130" w14:textId="77777777" w:rsidR="00644D18" w:rsidRPr="00483B30" w:rsidRDefault="00644D18" w:rsidP="00644D18">
      <w:pPr>
        <w:jc w:val="both"/>
        <w:rPr>
          <w:b/>
          <w:bCs/>
        </w:rPr>
      </w:pPr>
      <w:r w:rsidRPr="00483B30">
        <w:rPr>
          <w:b/>
          <w:bCs/>
        </w:rPr>
        <w:t>Fred Craddock</w:t>
      </w:r>
    </w:p>
    <w:p w14:paraId="7A51DC50" w14:textId="77777777" w:rsidR="00644D18" w:rsidRPr="00483B30" w:rsidRDefault="00644D18" w:rsidP="00644D18">
      <w:pPr>
        <w:jc w:val="both"/>
        <w:rPr>
          <w:b/>
          <w:bCs/>
        </w:rPr>
      </w:pPr>
    </w:p>
    <w:p w14:paraId="317DEF43" w14:textId="77777777" w:rsidR="00644D18" w:rsidRPr="00483B30" w:rsidRDefault="00644D18" w:rsidP="00644D18">
      <w:pPr>
        <w:shd w:val="clear" w:color="auto" w:fill="FFFFFF"/>
        <w:ind w:firstLine="720"/>
        <w:jc w:val="both"/>
        <w:rPr>
          <w:color w:val="3F3F3F"/>
        </w:rPr>
      </w:pPr>
      <w:r w:rsidRPr="00483B30">
        <w:rPr>
          <w:color w:val="3F3F3F"/>
        </w:rPr>
        <w:t xml:space="preserve">There are many people today who are seeking God, a lot of them in bizarre ways. Your local “spiritual supply store” offers crystals, cards, boards, powders and various other gadgets for the expressed purpose of cosmic convergence of your coming in contact with God. The greatest search in our time and for all time is the search for God. </w:t>
      </w:r>
    </w:p>
    <w:p w14:paraId="47509D1B" w14:textId="77777777" w:rsidR="00644D18" w:rsidRPr="00483B30" w:rsidRDefault="00644D18" w:rsidP="00644D18">
      <w:pPr>
        <w:shd w:val="clear" w:color="auto" w:fill="FFFFFF"/>
        <w:ind w:firstLine="720"/>
        <w:jc w:val="both"/>
        <w:rPr>
          <w:color w:val="3F3F3F"/>
        </w:rPr>
      </w:pPr>
      <w:r w:rsidRPr="00483B30">
        <w:rPr>
          <w:color w:val="3F3F3F"/>
        </w:rPr>
        <w:t xml:space="preserve">However, Christian people proclaim that God cannot be found, but rather has found us in Jesus the Christ. Jesus is Emmanuel, God with us. All of heaven breaks loose for us in the weekly assembly, but we miss it if we are sleeping. As we awake to God’s presence, let us not lock it away in booths of our own security and salvation. </w:t>
      </w:r>
    </w:p>
    <w:p w14:paraId="7AA7DE63" w14:textId="77777777" w:rsidR="00644D18" w:rsidRPr="00483B30" w:rsidRDefault="00644D18" w:rsidP="00644D18">
      <w:pPr>
        <w:shd w:val="clear" w:color="auto" w:fill="FFFFFF"/>
        <w:ind w:firstLine="720"/>
        <w:jc w:val="both"/>
        <w:rPr>
          <w:color w:val="3F3F3F"/>
        </w:rPr>
      </w:pPr>
      <w:r w:rsidRPr="00483B30">
        <w:rPr>
          <w:color w:val="3F3F3F"/>
        </w:rPr>
        <w:t>Instead of snoozing, let us be dazzled, opening our hearts to God’s presence, a source of courage, power and might that will motivate us to go out into the world and point others to God’s most brilliant light.</w:t>
      </w:r>
    </w:p>
    <w:p w14:paraId="150B640B" w14:textId="77777777" w:rsidR="00644D18" w:rsidRPr="00FA0D2C" w:rsidRDefault="00644D18" w:rsidP="00644D18">
      <w:pPr>
        <w:shd w:val="clear" w:color="auto" w:fill="FFFFFF"/>
        <w:ind w:firstLine="720"/>
        <w:jc w:val="both"/>
        <w:rPr>
          <w:color w:val="3F3F3F"/>
          <w:sz w:val="8"/>
        </w:rPr>
      </w:pPr>
    </w:p>
    <w:p w14:paraId="7109B902" w14:textId="77777777" w:rsidR="00644D18" w:rsidRPr="00483B30" w:rsidRDefault="00644D18" w:rsidP="00644D18">
      <w:pPr>
        <w:shd w:val="clear" w:color="auto" w:fill="FFFFFF"/>
        <w:jc w:val="both"/>
        <w:rPr>
          <w:b/>
          <w:i/>
          <w:color w:val="3F3F3F"/>
        </w:rPr>
      </w:pPr>
      <w:r w:rsidRPr="00483B30">
        <w:rPr>
          <w:rStyle w:val="Emphasis"/>
          <w:b/>
          <w:i w:val="0"/>
          <w:color w:val="3F3F3F"/>
        </w:rPr>
        <w:t>Karen M. Ward</w:t>
      </w:r>
    </w:p>
    <w:p w14:paraId="3D876631" w14:textId="12BD479E" w:rsidR="00644D18" w:rsidRPr="00483B30" w:rsidRDefault="00FA0D2C" w:rsidP="00644D18">
      <w:pPr>
        <w:jc w:val="center"/>
        <w:rPr>
          <w:b/>
          <w:bCs/>
          <w:i/>
          <w:iCs/>
        </w:rPr>
      </w:pPr>
      <w:r w:rsidRPr="00FA0D2C">
        <w:rPr>
          <w:b/>
          <w:bCs/>
          <w:iCs/>
        </w:rPr>
        <w:sym w:font="Wingdings" w:char="F058"/>
      </w:r>
      <w:r>
        <w:rPr>
          <w:b/>
          <w:bCs/>
          <w:i/>
          <w:iCs/>
        </w:rPr>
        <w:t xml:space="preserve"> </w:t>
      </w:r>
      <w:r w:rsidR="00644D18" w:rsidRPr="00483B30">
        <w:rPr>
          <w:b/>
          <w:bCs/>
          <w:i/>
          <w:iCs/>
        </w:rPr>
        <w:t xml:space="preserve"> In the Name of Jesus </w:t>
      </w:r>
      <w:r w:rsidRPr="00FA0D2C">
        <w:rPr>
          <w:b/>
          <w:bCs/>
          <w:iCs/>
        </w:rPr>
        <w:sym w:font="Wingdings" w:char="F058"/>
      </w:r>
    </w:p>
    <w:p w14:paraId="0E682C50" w14:textId="77777777" w:rsidR="00644D18" w:rsidRPr="00483B30" w:rsidRDefault="00644D18" w:rsidP="00644D18">
      <w:pPr>
        <w:jc w:val="center"/>
        <w:rPr>
          <w:b/>
          <w:bCs/>
          <w:i/>
          <w:iCs/>
        </w:rPr>
      </w:pPr>
    </w:p>
    <w:p w14:paraId="4D78A99E" w14:textId="77777777" w:rsidR="00644D18" w:rsidRPr="00483B30" w:rsidRDefault="00644D18" w:rsidP="00644D18">
      <w:pPr>
        <w:jc w:val="both"/>
        <w:rPr>
          <w:b/>
          <w:bCs/>
        </w:rPr>
      </w:pPr>
      <w:r w:rsidRPr="00483B30">
        <w:rPr>
          <w:lang w:val="en-CA"/>
        </w:rPr>
        <w:fldChar w:fldCharType="begin"/>
      </w:r>
      <w:r w:rsidRPr="00483B30">
        <w:rPr>
          <w:lang w:val="en-CA"/>
        </w:rPr>
        <w:instrText xml:space="preserve"> SEQ CHAPTER \h \r 1</w:instrText>
      </w:r>
      <w:r w:rsidRPr="00483B30">
        <w:rPr>
          <w:lang w:val="en-CA"/>
        </w:rPr>
        <w:fldChar w:fldCharType="end"/>
      </w:r>
      <w:r w:rsidRPr="00483B30">
        <w:rPr>
          <w:b/>
          <w:bCs/>
        </w:rPr>
        <w:t>INTRODUCTION</w:t>
      </w:r>
    </w:p>
    <w:p w14:paraId="290FE0DA" w14:textId="77777777" w:rsidR="00644D18" w:rsidRPr="00483B30" w:rsidRDefault="00644D18" w:rsidP="00644D18">
      <w:pPr>
        <w:jc w:val="both"/>
      </w:pPr>
    </w:p>
    <w:p w14:paraId="6131C57D" w14:textId="77777777" w:rsidR="00644D18" w:rsidRPr="00483B30" w:rsidRDefault="00644D18" w:rsidP="00644D18">
      <w:pPr>
        <w:jc w:val="both"/>
        <w:rPr>
          <w:i/>
        </w:rPr>
      </w:pPr>
      <w:r w:rsidRPr="00483B30">
        <w:rPr>
          <w:i/>
        </w:rPr>
        <w:t>The Transfiguration of Our Lord concludes the Epiphany season. In these weeks the ministry of Jesus--his words and actions--has been the focus of the Sunday readings. On this day the church stands with the disciples before the transfigured Christ, who will soon invite us on the journey to Jerusalem.</w:t>
      </w:r>
    </w:p>
    <w:p w14:paraId="4D723263" w14:textId="77777777" w:rsidR="00644D18" w:rsidRPr="00483B30" w:rsidRDefault="00644D18" w:rsidP="00644D18">
      <w:pPr>
        <w:jc w:val="both"/>
        <w:rPr>
          <w:i/>
        </w:rPr>
      </w:pPr>
    </w:p>
    <w:p w14:paraId="3103E1F9" w14:textId="28DA8912" w:rsidR="00644D18" w:rsidRPr="00FA0D2C" w:rsidRDefault="00FA0D2C" w:rsidP="00644D18">
      <w:pPr>
        <w:jc w:val="center"/>
        <w:rPr>
          <w:b/>
          <w:sz w:val="28"/>
        </w:rPr>
      </w:pPr>
      <w:r w:rsidRPr="00FA0D2C">
        <w:rPr>
          <w:b/>
          <w:sz w:val="28"/>
        </w:rPr>
        <w:sym w:font="Wingdings" w:char="F058"/>
      </w:r>
      <w:r w:rsidRPr="00FA0D2C">
        <w:rPr>
          <w:b/>
          <w:sz w:val="28"/>
        </w:rPr>
        <w:t xml:space="preserve"> </w:t>
      </w:r>
      <w:r w:rsidR="00644D18" w:rsidRPr="00FA0D2C">
        <w:rPr>
          <w:b/>
          <w:sz w:val="28"/>
        </w:rPr>
        <w:t>GATHERING</w:t>
      </w:r>
      <w:r w:rsidRPr="00FA0D2C">
        <w:rPr>
          <w:b/>
          <w:sz w:val="28"/>
        </w:rPr>
        <w:t xml:space="preserve"> </w:t>
      </w:r>
      <w:r w:rsidRPr="00FA0D2C">
        <w:rPr>
          <w:b/>
          <w:sz w:val="28"/>
        </w:rPr>
        <w:sym w:font="Wingdings" w:char="F058"/>
      </w:r>
    </w:p>
    <w:p w14:paraId="7D00D768" w14:textId="77777777" w:rsidR="00644D18" w:rsidRPr="00483B30" w:rsidRDefault="00644D18" w:rsidP="00644D18">
      <w:pPr>
        <w:jc w:val="center"/>
        <w:rPr>
          <w:b/>
        </w:rPr>
      </w:pPr>
    </w:p>
    <w:p w14:paraId="2454BBB3" w14:textId="2321DDBC" w:rsidR="00644D18" w:rsidRDefault="00644D18" w:rsidP="00644D18">
      <w:pPr>
        <w:jc w:val="both"/>
        <w:rPr>
          <w:b/>
        </w:rPr>
      </w:pPr>
      <w:r w:rsidRPr="00483B30">
        <w:rPr>
          <w:b/>
        </w:rPr>
        <w:t>PRE</w:t>
      </w:r>
      <w:r w:rsidR="006B343A" w:rsidRPr="00483B30">
        <w:rPr>
          <w:b/>
        </w:rPr>
        <w:t xml:space="preserve">-SERVICE MUSIC </w:t>
      </w:r>
      <w:r w:rsidR="00FA0D2C">
        <w:rPr>
          <w:b/>
        </w:rPr>
        <w:tab/>
        <w:t xml:space="preserve">  </w:t>
      </w:r>
      <w:r w:rsidR="00FA0D2C">
        <w:rPr>
          <w:b/>
          <w:i/>
        </w:rPr>
        <w:t>The Mountain of the Lord</w:t>
      </w:r>
      <w:r w:rsidR="00FA0D2C">
        <w:rPr>
          <w:b/>
          <w:i/>
        </w:rPr>
        <w:tab/>
        <w:t xml:space="preserve">        </w:t>
      </w:r>
      <w:r w:rsidR="00FA0D2C">
        <w:rPr>
          <w:b/>
        </w:rPr>
        <w:t>New Song Praise Band</w:t>
      </w:r>
    </w:p>
    <w:p w14:paraId="064DF469" w14:textId="47AADEF2" w:rsidR="00BD18C8" w:rsidRPr="00FA0D2C" w:rsidRDefault="00BD18C8" w:rsidP="00644D18">
      <w:pPr>
        <w:jc w:val="both"/>
        <w:rPr>
          <w:b/>
        </w:rPr>
      </w:pPr>
      <w:r>
        <w:rPr>
          <w:b/>
        </w:rPr>
        <w:tab/>
      </w:r>
      <w:r>
        <w:rPr>
          <w:b/>
        </w:rPr>
        <w:tab/>
      </w:r>
      <w:r>
        <w:rPr>
          <w:b/>
        </w:rPr>
        <w:tab/>
      </w:r>
      <w:r>
        <w:rPr>
          <w:b/>
        </w:rPr>
        <w:tab/>
      </w:r>
      <w:r>
        <w:rPr>
          <w:b/>
        </w:rPr>
        <w:tab/>
        <w:t>(Andy Parks)</w:t>
      </w:r>
    </w:p>
    <w:p w14:paraId="61B192E0" w14:textId="77777777" w:rsidR="00644D18" w:rsidRPr="00BD18C8" w:rsidRDefault="00644D18" w:rsidP="00644D18">
      <w:pPr>
        <w:jc w:val="both"/>
        <w:rPr>
          <w:b/>
          <w:sz w:val="12"/>
        </w:rPr>
      </w:pPr>
    </w:p>
    <w:p w14:paraId="745C74D6" w14:textId="77777777" w:rsidR="00644D18" w:rsidRPr="00483B30" w:rsidRDefault="00644D18" w:rsidP="00644D18">
      <w:pPr>
        <w:jc w:val="both"/>
        <w:rPr>
          <w:b/>
        </w:rPr>
      </w:pPr>
      <w:r w:rsidRPr="00483B30">
        <w:rPr>
          <w:b/>
        </w:rPr>
        <w:t>ANNOUNCEMENTS</w:t>
      </w:r>
    </w:p>
    <w:p w14:paraId="19FB314D" w14:textId="77777777" w:rsidR="00644D18" w:rsidRPr="00483B30" w:rsidRDefault="00644D18" w:rsidP="00644D18">
      <w:pPr>
        <w:jc w:val="both"/>
        <w:rPr>
          <w:b/>
        </w:rPr>
      </w:pPr>
    </w:p>
    <w:p w14:paraId="549F1EAE" w14:textId="77777777" w:rsidR="00644D18" w:rsidRPr="00483B30" w:rsidRDefault="00644D18" w:rsidP="00644D18">
      <w:pPr>
        <w:jc w:val="both"/>
        <w:rPr>
          <w:i/>
        </w:rPr>
      </w:pPr>
      <w:r w:rsidRPr="00483B30">
        <w:rPr>
          <w:i/>
        </w:rPr>
        <w:lastRenderedPageBreak/>
        <w:t>As you are able please rise</w:t>
      </w:r>
    </w:p>
    <w:p w14:paraId="7768CC87" w14:textId="77777777" w:rsidR="00644D18" w:rsidRPr="00483B30" w:rsidRDefault="00644D18" w:rsidP="00644D18">
      <w:pPr>
        <w:jc w:val="both"/>
        <w:rPr>
          <w:b/>
        </w:rPr>
      </w:pPr>
    </w:p>
    <w:p w14:paraId="0A7B56A6" w14:textId="333B9CD1" w:rsidR="00644D18" w:rsidRPr="00483B30" w:rsidRDefault="00644D18" w:rsidP="00644D18">
      <w:pPr>
        <w:jc w:val="both"/>
      </w:pPr>
      <w:r w:rsidRPr="00483B30">
        <w:rPr>
          <w:b/>
        </w:rPr>
        <w:t xml:space="preserve">THE GATHERING SONG </w:t>
      </w:r>
      <w:r w:rsidR="00BD18C8">
        <w:rPr>
          <w:b/>
        </w:rPr>
        <w:t xml:space="preserve"> (see page 3)</w:t>
      </w:r>
      <w:r w:rsidR="00BD18C8">
        <w:rPr>
          <w:b/>
        </w:rPr>
        <w:tab/>
      </w:r>
      <w:r w:rsidR="00BD18C8">
        <w:rPr>
          <w:b/>
        </w:rPr>
        <w:tab/>
      </w:r>
      <w:r w:rsidR="00BD18C8">
        <w:rPr>
          <w:b/>
        </w:rPr>
        <w:tab/>
        <w:t xml:space="preserve">        </w:t>
      </w:r>
      <w:r w:rsidR="00BD18C8" w:rsidRPr="00BD18C8">
        <w:rPr>
          <w:b/>
          <w:i/>
        </w:rPr>
        <w:t>Come to the Mountain</w:t>
      </w:r>
    </w:p>
    <w:p w14:paraId="38B7DEAB" w14:textId="77777777" w:rsidR="00644D18" w:rsidRPr="00483B30" w:rsidRDefault="00644D18" w:rsidP="00644D18">
      <w:pPr>
        <w:jc w:val="center"/>
      </w:pPr>
    </w:p>
    <w:p w14:paraId="00E62117" w14:textId="77777777" w:rsidR="00644D18" w:rsidRPr="00483B30" w:rsidRDefault="00644D18" w:rsidP="00644D18">
      <w:pPr>
        <w:jc w:val="both"/>
        <w:rPr>
          <w:b/>
        </w:rPr>
      </w:pPr>
      <w:r w:rsidRPr="00483B30">
        <w:rPr>
          <w:b/>
        </w:rPr>
        <w:t xml:space="preserve">THE GREETING </w:t>
      </w:r>
    </w:p>
    <w:p w14:paraId="1790101A" w14:textId="77777777" w:rsidR="00644D18" w:rsidRPr="00483B30" w:rsidRDefault="00644D18" w:rsidP="00644D18">
      <w:pPr>
        <w:ind w:left="720" w:hanging="720"/>
        <w:jc w:val="both"/>
        <w:rPr>
          <w:b/>
        </w:rPr>
      </w:pPr>
    </w:p>
    <w:p w14:paraId="7EA007FF" w14:textId="77777777" w:rsidR="00BD18C8" w:rsidRDefault="00644D18" w:rsidP="00644D18">
      <w:pPr>
        <w:ind w:left="720" w:hanging="720"/>
        <w:jc w:val="both"/>
      </w:pPr>
      <w:r w:rsidRPr="00483B30">
        <w:t>P:</w:t>
      </w:r>
      <w:r w:rsidR="00BD18C8">
        <w:t xml:space="preserve">  </w:t>
      </w:r>
      <w:r w:rsidRPr="00483B30">
        <w:t xml:space="preserve">Arise; shine; for your light has come.  The grace of our Lord Jesus Christ, the love of </w:t>
      </w:r>
    </w:p>
    <w:p w14:paraId="0CC67763" w14:textId="62DB0CFC" w:rsidR="00644D18" w:rsidRPr="00483B30" w:rsidRDefault="00BD18C8" w:rsidP="00644D18">
      <w:pPr>
        <w:ind w:left="720" w:hanging="720"/>
        <w:jc w:val="both"/>
      </w:pPr>
      <w:r>
        <w:t xml:space="preserve">      </w:t>
      </w:r>
      <w:r w:rsidR="00644D18" w:rsidRPr="00483B30">
        <w:t>God, and the communion of the Holy Spirit be with you all.</w:t>
      </w:r>
    </w:p>
    <w:p w14:paraId="34DEC9F3" w14:textId="77777777" w:rsidR="00644D18" w:rsidRPr="00483B30" w:rsidRDefault="00644D18" w:rsidP="00644D18">
      <w:pPr>
        <w:ind w:left="720" w:hanging="720"/>
        <w:jc w:val="both"/>
      </w:pPr>
    </w:p>
    <w:p w14:paraId="61F63B37" w14:textId="4D960F3E" w:rsidR="00644D18" w:rsidRPr="00483B30" w:rsidRDefault="00644D18" w:rsidP="00644D18">
      <w:pPr>
        <w:ind w:left="720" w:hanging="720"/>
        <w:jc w:val="both"/>
        <w:rPr>
          <w:b/>
        </w:rPr>
      </w:pPr>
      <w:r w:rsidRPr="00483B30">
        <w:rPr>
          <w:b/>
        </w:rPr>
        <w:t>C:</w:t>
      </w:r>
      <w:r w:rsidR="00BD18C8">
        <w:rPr>
          <w:b/>
        </w:rPr>
        <w:t xml:space="preserve">  </w:t>
      </w:r>
      <w:r w:rsidRPr="00483B30">
        <w:rPr>
          <w:b/>
        </w:rPr>
        <w:t>And also with you.</w:t>
      </w:r>
    </w:p>
    <w:p w14:paraId="3E4A9D90" w14:textId="77777777" w:rsidR="00644D18" w:rsidRPr="00483B30" w:rsidRDefault="00644D18" w:rsidP="00644D18">
      <w:pPr>
        <w:ind w:left="720" w:hanging="720"/>
        <w:jc w:val="both"/>
        <w:rPr>
          <w:b/>
        </w:rPr>
      </w:pPr>
    </w:p>
    <w:p w14:paraId="4F8B60BF" w14:textId="10D3A23B" w:rsidR="00644D18" w:rsidRPr="00483B30" w:rsidRDefault="00644D18" w:rsidP="00644D18">
      <w:pPr>
        <w:ind w:left="720" w:hanging="720"/>
        <w:jc w:val="both"/>
        <w:rPr>
          <w:b/>
        </w:rPr>
      </w:pPr>
      <w:r w:rsidRPr="00483B30">
        <w:rPr>
          <w:b/>
        </w:rPr>
        <w:t>THE HYMN OF PRAISE</w:t>
      </w:r>
      <w:r w:rsidR="00BD18C8">
        <w:rPr>
          <w:b/>
        </w:rPr>
        <w:t xml:space="preserve">  (see page 4) </w:t>
      </w:r>
    </w:p>
    <w:p w14:paraId="310B6B82" w14:textId="0125811D" w:rsidR="00644D18" w:rsidRDefault="00644D18" w:rsidP="00644D18">
      <w:pPr>
        <w:ind w:left="720" w:hanging="720"/>
        <w:jc w:val="both"/>
        <w:rPr>
          <w:b/>
          <w:sz w:val="22"/>
          <w:szCs w:val="22"/>
        </w:rPr>
      </w:pPr>
    </w:p>
    <w:p w14:paraId="1E283830" w14:textId="77777777" w:rsidR="00644D18" w:rsidRDefault="00644D18" w:rsidP="00644D18">
      <w:pPr>
        <w:jc w:val="both"/>
        <w:rPr>
          <w:sz w:val="22"/>
          <w:szCs w:val="22"/>
        </w:rPr>
      </w:pPr>
    </w:p>
    <w:p w14:paraId="5EC56422" w14:textId="77777777" w:rsidR="009E625C" w:rsidRDefault="009E625C" w:rsidP="00644D18">
      <w:pPr>
        <w:jc w:val="both"/>
        <w:rPr>
          <w:sz w:val="22"/>
          <w:szCs w:val="22"/>
        </w:rPr>
      </w:pPr>
    </w:p>
    <w:p w14:paraId="559F5C5E" w14:textId="77777777" w:rsidR="009E625C" w:rsidRDefault="009E625C" w:rsidP="00644D18">
      <w:pPr>
        <w:jc w:val="both"/>
        <w:rPr>
          <w:sz w:val="22"/>
          <w:szCs w:val="22"/>
        </w:rPr>
      </w:pPr>
    </w:p>
    <w:p w14:paraId="5DA77131" w14:textId="77777777" w:rsidR="009E625C" w:rsidRDefault="009E625C" w:rsidP="00644D18">
      <w:pPr>
        <w:jc w:val="both"/>
        <w:rPr>
          <w:sz w:val="22"/>
          <w:szCs w:val="22"/>
        </w:rPr>
      </w:pPr>
    </w:p>
    <w:p w14:paraId="7BAE45FB" w14:textId="77777777" w:rsidR="009E625C" w:rsidRDefault="009E625C" w:rsidP="00644D18">
      <w:pPr>
        <w:jc w:val="both"/>
        <w:rPr>
          <w:sz w:val="22"/>
          <w:szCs w:val="22"/>
        </w:rPr>
      </w:pPr>
    </w:p>
    <w:p w14:paraId="67BF9E93" w14:textId="77777777" w:rsidR="009E625C" w:rsidRDefault="009E625C" w:rsidP="00644D18">
      <w:pPr>
        <w:jc w:val="both"/>
        <w:rPr>
          <w:sz w:val="22"/>
          <w:szCs w:val="22"/>
        </w:rPr>
      </w:pPr>
    </w:p>
    <w:p w14:paraId="3D3358ED" w14:textId="77777777" w:rsidR="009E625C" w:rsidRDefault="009E625C" w:rsidP="00644D18">
      <w:pPr>
        <w:jc w:val="both"/>
        <w:rPr>
          <w:sz w:val="22"/>
          <w:szCs w:val="22"/>
        </w:rPr>
      </w:pPr>
    </w:p>
    <w:p w14:paraId="75E748AC" w14:textId="77777777" w:rsidR="009E625C" w:rsidRDefault="009E625C" w:rsidP="00644D18">
      <w:pPr>
        <w:jc w:val="both"/>
        <w:rPr>
          <w:sz w:val="22"/>
          <w:szCs w:val="22"/>
        </w:rPr>
      </w:pPr>
    </w:p>
    <w:p w14:paraId="44DBE0C0" w14:textId="77777777" w:rsidR="009E625C" w:rsidRDefault="009E625C" w:rsidP="00644D18">
      <w:pPr>
        <w:jc w:val="both"/>
        <w:rPr>
          <w:sz w:val="22"/>
          <w:szCs w:val="22"/>
        </w:rPr>
      </w:pPr>
    </w:p>
    <w:p w14:paraId="4249FFBD" w14:textId="77777777" w:rsidR="009E625C" w:rsidRDefault="009E625C" w:rsidP="00644D18">
      <w:pPr>
        <w:jc w:val="both"/>
        <w:rPr>
          <w:sz w:val="22"/>
          <w:szCs w:val="22"/>
        </w:rPr>
      </w:pPr>
    </w:p>
    <w:p w14:paraId="2BE4D545" w14:textId="77777777" w:rsidR="009E625C" w:rsidRDefault="009E625C" w:rsidP="00644D18">
      <w:pPr>
        <w:jc w:val="both"/>
        <w:rPr>
          <w:sz w:val="22"/>
          <w:szCs w:val="22"/>
        </w:rPr>
      </w:pPr>
    </w:p>
    <w:p w14:paraId="04D68938" w14:textId="77777777" w:rsidR="009E625C" w:rsidRDefault="009E625C" w:rsidP="00644D18">
      <w:pPr>
        <w:jc w:val="both"/>
        <w:rPr>
          <w:sz w:val="22"/>
          <w:szCs w:val="22"/>
        </w:rPr>
      </w:pPr>
    </w:p>
    <w:p w14:paraId="355AD1F5" w14:textId="77777777" w:rsidR="009E625C" w:rsidRDefault="009E625C" w:rsidP="00644D18">
      <w:pPr>
        <w:jc w:val="both"/>
        <w:rPr>
          <w:sz w:val="22"/>
          <w:szCs w:val="22"/>
        </w:rPr>
      </w:pPr>
    </w:p>
    <w:p w14:paraId="783568B6" w14:textId="77777777" w:rsidR="009E625C" w:rsidRDefault="009E625C" w:rsidP="00644D18">
      <w:pPr>
        <w:jc w:val="both"/>
        <w:rPr>
          <w:sz w:val="22"/>
          <w:szCs w:val="22"/>
        </w:rPr>
      </w:pPr>
    </w:p>
    <w:p w14:paraId="33FEFD9D" w14:textId="77777777" w:rsidR="009E625C" w:rsidRDefault="009E625C" w:rsidP="00644D18">
      <w:pPr>
        <w:jc w:val="both"/>
        <w:rPr>
          <w:sz w:val="22"/>
          <w:szCs w:val="22"/>
        </w:rPr>
      </w:pPr>
    </w:p>
    <w:p w14:paraId="58542E4D" w14:textId="77777777" w:rsidR="009E625C" w:rsidRDefault="009E625C" w:rsidP="00644D18">
      <w:pPr>
        <w:jc w:val="both"/>
        <w:rPr>
          <w:sz w:val="22"/>
          <w:szCs w:val="22"/>
        </w:rPr>
      </w:pPr>
    </w:p>
    <w:p w14:paraId="308117A4" w14:textId="77777777" w:rsidR="009E625C" w:rsidRDefault="009E625C" w:rsidP="00644D18">
      <w:pPr>
        <w:jc w:val="both"/>
        <w:rPr>
          <w:sz w:val="22"/>
          <w:szCs w:val="22"/>
        </w:rPr>
      </w:pPr>
    </w:p>
    <w:p w14:paraId="6374B5FC" w14:textId="77777777" w:rsidR="009E625C" w:rsidRDefault="009E625C" w:rsidP="00644D18">
      <w:pPr>
        <w:jc w:val="both"/>
        <w:rPr>
          <w:sz w:val="22"/>
          <w:szCs w:val="22"/>
        </w:rPr>
      </w:pPr>
    </w:p>
    <w:p w14:paraId="0F76625C" w14:textId="77777777" w:rsidR="009E625C" w:rsidRDefault="009E625C" w:rsidP="00644D18">
      <w:pPr>
        <w:jc w:val="both"/>
        <w:rPr>
          <w:sz w:val="22"/>
          <w:szCs w:val="22"/>
        </w:rPr>
      </w:pPr>
    </w:p>
    <w:p w14:paraId="4BA826C8" w14:textId="77777777" w:rsidR="009E625C" w:rsidRDefault="009E625C" w:rsidP="00644D18">
      <w:pPr>
        <w:jc w:val="both"/>
        <w:rPr>
          <w:sz w:val="22"/>
          <w:szCs w:val="22"/>
        </w:rPr>
      </w:pPr>
    </w:p>
    <w:p w14:paraId="0CE4ABD0" w14:textId="77777777" w:rsidR="009E625C" w:rsidRDefault="009E625C" w:rsidP="00644D18">
      <w:pPr>
        <w:jc w:val="both"/>
        <w:rPr>
          <w:sz w:val="22"/>
          <w:szCs w:val="22"/>
        </w:rPr>
      </w:pPr>
    </w:p>
    <w:p w14:paraId="3BA00648" w14:textId="77777777" w:rsidR="009E625C" w:rsidRDefault="009E625C" w:rsidP="00644D18">
      <w:pPr>
        <w:jc w:val="both"/>
        <w:rPr>
          <w:sz w:val="22"/>
          <w:szCs w:val="22"/>
        </w:rPr>
      </w:pPr>
    </w:p>
    <w:p w14:paraId="051DC915" w14:textId="77777777" w:rsidR="009E625C" w:rsidRDefault="009E625C" w:rsidP="00644D18">
      <w:pPr>
        <w:jc w:val="both"/>
        <w:rPr>
          <w:sz w:val="22"/>
          <w:szCs w:val="22"/>
        </w:rPr>
      </w:pPr>
    </w:p>
    <w:p w14:paraId="62B7E4B2" w14:textId="77777777" w:rsidR="009E625C" w:rsidRDefault="009E625C" w:rsidP="00644D18">
      <w:pPr>
        <w:jc w:val="both"/>
        <w:rPr>
          <w:sz w:val="22"/>
          <w:szCs w:val="22"/>
        </w:rPr>
      </w:pPr>
    </w:p>
    <w:p w14:paraId="43CD781A" w14:textId="77777777" w:rsidR="009E625C" w:rsidRDefault="009E625C" w:rsidP="00644D18">
      <w:pPr>
        <w:jc w:val="both"/>
        <w:rPr>
          <w:sz w:val="22"/>
          <w:szCs w:val="22"/>
        </w:rPr>
      </w:pPr>
    </w:p>
    <w:p w14:paraId="3C854574" w14:textId="77777777" w:rsidR="009E625C" w:rsidRDefault="009E625C" w:rsidP="00644D18">
      <w:pPr>
        <w:jc w:val="both"/>
        <w:rPr>
          <w:sz w:val="22"/>
          <w:szCs w:val="22"/>
        </w:rPr>
      </w:pPr>
    </w:p>
    <w:p w14:paraId="5FC63BF8" w14:textId="77777777" w:rsidR="009E625C" w:rsidRDefault="009E625C" w:rsidP="00644D18">
      <w:pPr>
        <w:jc w:val="both"/>
        <w:rPr>
          <w:sz w:val="22"/>
          <w:szCs w:val="22"/>
        </w:rPr>
      </w:pPr>
    </w:p>
    <w:p w14:paraId="52F78836" w14:textId="77777777" w:rsidR="009E625C" w:rsidRDefault="009E625C" w:rsidP="00644D18">
      <w:pPr>
        <w:jc w:val="both"/>
        <w:rPr>
          <w:sz w:val="22"/>
          <w:szCs w:val="22"/>
        </w:rPr>
      </w:pPr>
    </w:p>
    <w:p w14:paraId="7D3167C4" w14:textId="77777777" w:rsidR="009E625C" w:rsidRDefault="009E625C" w:rsidP="00644D18">
      <w:pPr>
        <w:jc w:val="both"/>
        <w:rPr>
          <w:sz w:val="22"/>
          <w:szCs w:val="22"/>
        </w:rPr>
      </w:pPr>
    </w:p>
    <w:p w14:paraId="6B66B679" w14:textId="77777777" w:rsidR="009E625C" w:rsidRDefault="009E625C" w:rsidP="00644D18">
      <w:pPr>
        <w:jc w:val="both"/>
        <w:rPr>
          <w:sz w:val="22"/>
          <w:szCs w:val="22"/>
        </w:rPr>
      </w:pPr>
    </w:p>
    <w:p w14:paraId="5E732BED" w14:textId="77777777" w:rsidR="009E625C" w:rsidRDefault="009E625C" w:rsidP="00644D18">
      <w:pPr>
        <w:jc w:val="both"/>
        <w:rPr>
          <w:sz w:val="22"/>
          <w:szCs w:val="22"/>
        </w:rPr>
      </w:pPr>
    </w:p>
    <w:p w14:paraId="03691990" w14:textId="77777777" w:rsidR="009E625C" w:rsidRDefault="009E625C" w:rsidP="00644D18">
      <w:pPr>
        <w:jc w:val="both"/>
        <w:rPr>
          <w:sz w:val="22"/>
          <w:szCs w:val="22"/>
        </w:rPr>
      </w:pPr>
    </w:p>
    <w:p w14:paraId="72066374" w14:textId="77777777" w:rsidR="009E625C" w:rsidRDefault="009E625C" w:rsidP="00644D18">
      <w:pPr>
        <w:jc w:val="both"/>
        <w:rPr>
          <w:sz w:val="22"/>
          <w:szCs w:val="22"/>
        </w:rPr>
      </w:pPr>
    </w:p>
    <w:p w14:paraId="7A22578B" w14:textId="77777777" w:rsidR="009E625C" w:rsidRDefault="009E625C" w:rsidP="00644D18">
      <w:pPr>
        <w:jc w:val="both"/>
        <w:rPr>
          <w:sz w:val="22"/>
          <w:szCs w:val="22"/>
        </w:rPr>
      </w:pPr>
    </w:p>
    <w:p w14:paraId="128559D3" w14:textId="77777777" w:rsidR="009E625C" w:rsidRDefault="009E625C" w:rsidP="00644D18">
      <w:pPr>
        <w:jc w:val="both"/>
        <w:rPr>
          <w:sz w:val="22"/>
          <w:szCs w:val="22"/>
        </w:rPr>
      </w:pPr>
    </w:p>
    <w:p w14:paraId="20D39D8A" w14:textId="77777777" w:rsidR="009E625C" w:rsidRDefault="009E625C" w:rsidP="00644D18">
      <w:pPr>
        <w:jc w:val="both"/>
        <w:rPr>
          <w:sz w:val="22"/>
          <w:szCs w:val="22"/>
        </w:rPr>
      </w:pPr>
    </w:p>
    <w:p w14:paraId="714F7F36" w14:textId="77777777" w:rsidR="009E625C" w:rsidRDefault="009E625C" w:rsidP="00644D18">
      <w:pPr>
        <w:jc w:val="both"/>
        <w:rPr>
          <w:sz w:val="22"/>
          <w:szCs w:val="22"/>
        </w:rPr>
      </w:pPr>
    </w:p>
    <w:p w14:paraId="11D030C8" w14:textId="77777777" w:rsidR="009E625C" w:rsidRDefault="009E625C" w:rsidP="00644D18">
      <w:pPr>
        <w:jc w:val="both"/>
        <w:rPr>
          <w:sz w:val="22"/>
          <w:szCs w:val="22"/>
        </w:rPr>
      </w:pPr>
    </w:p>
    <w:p w14:paraId="7AEC2D5D" w14:textId="34E35199" w:rsidR="009E625C" w:rsidRDefault="009E625C" w:rsidP="00644D18">
      <w:pPr>
        <w:jc w:val="both"/>
        <w:rPr>
          <w:sz w:val="22"/>
          <w:szCs w:val="22"/>
        </w:rPr>
      </w:pPr>
      <w:r>
        <w:rPr>
          <w:noProof/>
        </w:rPr>
        <w:drawing>
          <wp:anchor distT="36576" distB="36576" distL="36576" distR="36576" simplePos="0" relativeHeight="251658240" behindDoc="0" locked="0" layoutInCell="1" allowOverlap="1" wp14:anchorId="032CCDFF" wp14:editId="007DF693">
            <wp:simplePos x="0" y="0"/>
            <wp:positionH relativeFrom="column">
              <wp:posOffset>0</wp:posOffset>
            </wp:positionH>
            <wp:positionV relativeFrom="paragraph">
              <wp:posOffset>39370</wp:posOffset>
            </wp:positionV>
            <wp:extent cx="5543550" cy="76866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3703" t="5019" r="47261"/>
                    <a:stretch>
                      <a:fillRect/>
                    </a:stretch>
                  </pic:blipFill>
                  <pic:spPr bwMode="auto">
                    <a:xfrm>
                      <a:off x="0" y="0"/>
                      <a:ext cx="5543550" cy="7686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20369B5" w14:textId="146F5BC6" w:rsidR="00BD18C8" w:rsidRDefault="00BD18C8" w:rsidP="00644D18">
      <w:pPr>
        <w:ind w:left="720" w:hanging="720"/>
        <w:jc w:val="both"/>
        <w:rPr>
          <w:b/>
          <w:bCs/>
        </w:rPr>
      </w:pPr>
      <w:r>
        <w:rPr>
          <w:noProof/>
        </w:rPr>
        <w:lastRenderedPageBreak/>
        <w:drawing>
          <wp:inline distT="0" distB="0" distL="0" distR="0" wp14:anchorId="0F2067BD" wp14:editId="794F69C3">
            <wp:extent cx="5486400" cy="7978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7978140"/>
                    </a:xfrm>
                    <a:prstGeom prst="rect">
                      <a:avLst/>
                    </a:prstGeom>
                    <a:noFill/>
                    <a:ln>
                      <a:noFill/>
                    </a:ln>
                  </pic:spPr>
                </pic:pic>
              </a:graphicData>
            </a:graphic>
          </wp:inline>
        </w:drawing>
      </w:r>
    </w:p>
    <w:p w14:paraId="77FB0809" w14:textId="77777777" w:rsidR="00BD18C8" w:rsidRDefault="00BD18C8" w:rsidP="00644D18">
      <w:pPr>
        <w:ind w:left="720" w:hanging="720"/>
        <w:jc w:val="both"/>
        <w:rPr>
          <w:b/>
          <w:bCs/>
        </w:rPr>
      </w:pPr>
    </w:p>
    <w:p w14:paraId="08005ABD" w14:textId="77777777" w:rsidR="00644D18" w:rsidRPr="00483B30" w:rsidRDefault="00644D18" w:rsidP="00644D18">
      <w:pPr>
        <w:ind w:left="720" w:hanging="720"/>
        <w:jc w:val="both"/>
        <w:rPr>
          <w:b/>
          <w:bCs/>
        </w:rPr>
      </w:pPr>
      <w:r w:rsidRPr="00483B30">
        <w:rPr>
          <w:b/>
          <w:bCs/>
        </w:rPr>
        <w:lastRenderedPageBreak/>
        <w:t>THE PRAYER OF THE DAY</w:t>
      </w:r>
    </w:p>
    <w:p w14:paraId="10A5BB36" w14:textId="77777777" w:rsidR="00644D18" w:rsidRPr="00BD18C8" w:rsidRDefault="00644D18" w:rsidP="00644D18">
      <w:pPr>
        <w:ind w:left="720" w:hanging="720"/>
        <w:jc w:val="both"/>
        <w:rPr>
          <w:b/>
          <w:bCs/>
          <w:sz w:val="16"/>
        </w:rPr>
      </w:pPr>
    </w:p>
    <w:p w14:paraId="410BC316" w14:textId="76A789DB" w:rsidR="00644D18" w:rsidRPr="00483B30" w:rsidRDefault="00644D18" w:rsidP="00644D18">
      <w:pPr>
        <w:ind w:left="720" w:hanging="720"/>
        <w:jc w:val="both"/>
      </w:pPr>
      <w:r w:rsidRPr="00483B30">
        <w:t>P:</w:t>
      </w:r>
      <w:r w:rsidR="00BD18C8">
        <w:t xml:space="preserve">  </w:t>
      </w:r>
      <w:r w:rsidRPr="00483B30">
        <w:t>The Lord be with you.</w:t>
      </w:r>
    </w:p>
    <w:p w14:paraId="7B47ECDE" w14:textId="77777777" w:rsidR="00644D18" w:rsidRPr="00BD18C8" w:rsidRDefault="00644D18" w:rsidP="00644D18">
      <w:pPr>
        <w:ind w:left="720" w:hanging="720"/>
        <w:jc w:val="both"/>
        <w:rPr>
          <w:sz w:val="16"/>
        </w:rPr>
      </w:pPr>
    </w:p>
    <w:p w14:paraId="1157049A" w14:textId="56905F17" w:rsidR="00644D18" w:rsidRPr="00483B30" w:rsidRDefault="00644D18" w:rsidP="00644D18">
      <w:pPr>
        <w:ind w:left="720" w:hanging="720"/>
        <w:jc w:val="both"/>
        <w:rPr>
          <w:b/>
          <w:bCs/>
        </w:rPr>
      </w:pPr>
      <w:r w:rsidRPr="00483B30">
        <w:rPr>
          <w:b/>
          <w:bCs/>
        </w:rPr>
        <w:t>C:</w:t>
      </w:r>
      <w:r w:rsidR="00BD18C8">
        <w:rPr>
          <w:b/>
          <w:bCs/>
        </w:rPr>
        <w:t xml:space="preserve">  </w:t>
      </w:r>
      <w:r w:rsidRPr="00483B30">
        <w:rPr>
          <w:b/>
          <w:bCs/>
        </w:rPr>
        <w:t>And also with you.</w:t>
      </w:r>
    </w:p>
    <w:p w14:paraId="5258367A" w14:textId="77777777" w:rsidR="00644D18" w:rsidRPr="00BD18C8" w:rsidRDefault="00644D18" w:rsidP="00644D18">
      <w:pPr>
        <w:ind w:left="720" w:hanging="720"/>
        <w:jc w:val="both"/>
        <w:rPr>
          <w:b/>
          <w:bCs/>
          <w:sz w:val="16"/>
        </w:rPr>
      </w:pPr>
    </w:p>
    <w:p w14:paraId="23B1C6F9" w14:textId="77777777" w:rsidR="00BD18C8" w:rsidRDefault="00644D18" w:rsidP="00644D18">
      <w:pPr>
        <w:ind w:left="720" w:hanging="720"/>
        <w:jc w:val="both"/>
      </w:pPr>
      <w:r w:rsidRPr="00483B30">
        <w:t>P:</w:t>
      </w:r>
      <w:r w:rsidR="00BD18C8">
        <w:t xml:space="preserve">  </w:t>
      </w:r>
      <w:r w:rsidRPr="00483B30">
        <w:t xml:space="preserve">Let us pray.  Holy God, mighty and immortal, You are beyond our knowing, yet we see </w:t>
      </w:r>
    </w:p>
    <w:p w14:paraId="6A9C4036" w14:textId="77777777" w:rsidR="00BD18C8" w:rsidRDefault="00BD18C8" w:rsidP="00644D18">
      <w:pPr>
        <w:ind w:left="720" w:hanging="720"/>
        <w:jc w:val="both"/>
      </w:pPr>
      <w:r>
        <w:t xml:space="preserve">     </w:t>
      </w:r>
      <w:r w:rsidR="00644D18" w:rsidRPr="00483B30">
        <w:t xml:space="preserve">Your glory in the face of Jesus Christ. Transform us into the likeness of Your Son, Who </w:t>
      </w:r>
    </w:p>
    <w:p w14:paraId="4D7A9795" w14:textId="77777777" w:rsidR="00BD18C8" w:rsidRDefault="00BD18C8" w:rsidP="00644D18">
      <w:pPr>
        <w:ind w:left="720" w:hanging="720"/>
        <w:jc w:val="both"/>
      </w:pPr>
      <w:r>
        <w:t xml:space="preserve">      </w:t>
      </w:r>
      <w:r w:rsidR="00644D18" w:rsidRPr="00483B30">
        <w:t xml:space="preserve">renewed our humanity so that we may share in His divinity, Jesus Christ our Lord, Who </w:t>
      </w:r>
    </w:p>
    <w:p w14:paraId="1D2EB872" w14:textId="2DD6359D" w:rsidR="00644D18" w:rsidRPr="00483B30" w:rsidRDefault="00BD18C8" w:rsidP="00644D18">
      <w:pPr>
        <w:ind w:left="720" w:hanging="720"/>
        <w:jc w:val="both"/>
      </w:pPr>
      <w:r>
        <w:t xml:space="preserve">      </w:t>
      </w:r>
      <w:r w:rsidR="00644D18" w:rsidRPr="00483B30">
        <w:t>lives and reigns with You and the Holy Spirit, one God, now and forever.</w:t>
      </w:r>
    </w:p>
    <w:p w14:paraId="2466A3E4" w14:textId="77777777" w:rsidR="00644D18" w:rsidRPr="00BD18C8" w:rsidRDefault="00644D18" w:rsidP="00644D18">
      <w:pPr>
        <w:ind w:left="720" w:hanging="720"/>
        <w:jc w:val="both"/>
        <w:rPr>
          <w:sz w:val="16"/>
        </w:rPr>
      </w:pPr>
    </w:p>
    <w:p w14:paraId="10AA1755" w14:textId="09E1EC77" w:rsidR="00644D18" w:rsidRPr="00483B30" w:rsidRDefault="00644D18" w:rsidP="00644D18">
      <w:pPr>
        <w:ind w:left="720" w:hanging="720"/>
        <w:jc w:val="both"/>
        <w:rPr>
          <w:b/>
        </w:rPr>
      </w:pPr>
      <w:r w:rsidRPr="00483B30">
        <w:rPr>
          <w:b/>
        </w:rPr>
        <w:t>C:</w:t>
      </w:r>
      <w:r w:rsidR="00BD18C8">
        <w:rPr>
          <w:b/>
        </w:rPr>
        <w:t xml:space="preserve">  </w:t>
      </w:r>
      <w:r w:rsidRPr="00483B30">
        <w:rPr>
          <w:b/>
        </w:rPr>
        <w:t>Amen.</w:t>
      </w:r>
    </w:p>
    <w:p w14:paraId="684DBF84" w14:textId="77777777" w:rsidR="00644D18" w:rsidRPr="00BD18C8" w:rsidRDefault="00644D18" w:rsidP="00644D18">
      <w:pPr>
        <w:ind w:left="720" w:hanging="720"/>
        <w:jc w:val="both"/>
        <w:rPr>
          <w:b/>
          <w:sz w:val="16"/>
        </w:rPr>
      </w:pPr>
    </w:p>
    <w:p w14:paraId="09B9082B" w14:textId="77777777" w:rsidR="00644D18" w:rsidRPr="00483B30" w:rsidRDefault="00644D18" w:rsidP="00644D18">
      <w:pPr>
        <w:ind w:left="720" w:hanging="720"/>
        <w:jc w:val="both"/>
        <w:rPr>
          <w:i/>
        </w:rPr>
      </w:pPr>
      <w:r w:rsidRPr="00483B30">
        <w:rPr>
          <w:i/>
        </w:rPr>
        <w:t>The assembly is seated</w:t>
      </w:r>
    </w:p>
    <w:p w14:paraId="1A7B0B9A" w14:textId="77777777" w:rsidR="00644D18" w:rsidRPr="00BD18C8" w:rsidRDefault="00644D18" w:rsidP="00644D18">
      <w:pPr>
        <w:ind w:left="720" w:hanging="720"/>
        <w:jc w:val="both"/>
        <w:rPr>
          <w:i/>
          <w:sz w:val="16"/>
        </w:rPr>
      </w:pPr>
    </w:p>
    <w:p w14:paraId="7D78CC56" w14:textId="74C265B4" w:rsidR="00644D18" w:rsidRPr="00BD18C8" w:rsidRDefault="00BD18C8" w:rsidP="00644D18">
      <w:pPr>
        <w:ind w:left="720" w:hanging="720"/>
        <w:jc w:val="center"/>
        <w:rPr>
          <w:b/>
          <w:sz w:val="28"/>
        </w:rPr>
      </w:pPr>
      <w:r w:rsidRPr="00BD18C8">
        <w:rPr>
          <w:b/>
          <w:sz w:val="28"/>
        </w:rPr>
        <w:sym w:font="Wingdings" w:char="F058"/>
      </w:r>
      <w:r w:rsidRPr="00BD18C8">
        <w:rPr>
          <w:b/>
          <w:sz w:val="28"/>
        </w:rPr>
        <w:t xml:space="preserve"> </w:t>
      </w:r>
      <w:r w:rsidR="00644D18" w:rsidRPr="00BD18C8">
        <w:rPr>
          <w:b/>
          <w:sz w:val="28"/>
        </w:rPr>
        <w:t xml:space="preserve">WORD </w:t>
      </w:r>
      <w:r w:rsidRPr="00BD18C8">
        <w:rPr>
          <w:b/>
          <w:sz w:val="28"/>
        </w:rPr>
        <w:sym w:font="Wingdings" w:char="F058"/>
      </w:r>
    </w:p>
    <w:p w14:paraId="1E4404B1" w14:textId="77777777" w:rsidR="00644D18" w:rsidRPr="00BD18C8" w:rsidRDefault="00644D18" w:rsidP="00BD18C8">
      <w:pPr>
        <w:ind w:left="720" w:hanging="720"/>
        <w:rPr>
          <w:b/>
          <w:sz w:val="16"/>
        </w:rPr>
      </w:pPr>
    </w:p>
    <w:p w14:paraId="3274C11C" w14:textId="20C85183" w:rsidR="00644D18" w:rsidRPr="00483B30" w:rsidRDefault="00644D18" w:rsidP="00644D18">
      <w:pPr>
        <w:jc w:val="both"/>
        <w:rPr>
          <w:b/>
          <w:bCs/>
        </w:rPr>
      </w:pPr>
      <w:r w:rsidRPr="00483B30">
        <w:rPr>
          <w:b/>
        </w:rPr>
        <w:t>FIRST READING</w:t>
      </w:r>
      <w:r w:rsidRPr="00483B30">
        <w:rPr>
          <w:b/>
        </w:rPr>
        <w:tab/>
      </w:r>
      <w:r w:rsidRPr="00483B30">
        <w:rPr>
          <w:b/>
        </w:rPr>
        <w:tab/>
      </w:r>
      <w:r w:rsidRPr="00483B30">
        <w:rPr>
          <w:b/>
        </w:rPr>
        <w:tab/>
      </w:r>
      <w:r w:rsidRPr="00483B30">
        <w:rPr>
          <w:b/>
        </w:rPr>
        <w:tab/>
      </w:r>
      <w:r w:rsidRPr="00483B30">
        <w:rPr>
          <w:b/>
        </w:rPr>
        <w:tab/>
      </w:r>
      <w:r w:rsidRPr="00483B30">
        <w:rPr>
          <w:b/>
        </w:rPr>
        <w:tab/>
        <w:t xml:space="preserve">        </w:t>
      </w:r>
      <w:r w:rsidR="00BD18C8">
        <w:rPr>
          <w:b/>
        </w:rPr>
        <w:t xml:space="preserve">  </w:t>
      </w:r>
      <w:r w:rsidRPr="00483B30">
        <w:rPr>
          <w:b/>
        </w:rPr>
        <w:t xml:space="preserve">  </w:t>
      </w:r>
      <w:r w:rsidRPr="00483B30">
        <w:rPr>
          <w:lang w:val="en-CA"/>
        </w:rPr>
        <w:fldChar w:fldCharType="begin"/>
      </w:r>
      <w:r w:rsidRPr="00483B30">
        <w:rPr>
          <w:lang w:val="en-CA"/>
        </w:rPr>
        <w:instrText xml:space="preserve"> SEQ CHAPTER \h \r 1</w:instrText>
      </w:r>
      <w:r w:rsidRPr="00483B30">
        <w:rPr>
          <w:lang w:val="en-CA"/>
        </w:rPr>
        <w:fldChar w:fldCharType="end"/>
      </w:r>
      <w:r w:rsidRPr="00483B30">
        <w:rPr>
          <w:b/>
          <w:bCs/>
        </w:rPr>
        <w:t>Exodus 34:</w:t>
      </w:r>
      <w:r w:rsidR="00BD18C8">
        <w:rPr>
          <w:b/>
          <w:bCs/>
        </w:rPr>
        <w:t xml:space="preserve"> </w:t>
      </w:r>
      <w:r w:rsidRPr="00483B30">
        <w:rPr>
          <w:b/>
          <w:bCs/>
        </w:rPr>
        <w:t>29-35</w:t>
      </w:r>
    </w:p>
    <w:p w14:paraId="44211B99" w14:textId="77777777" w:rsidR="00644D18" w:rsidRPr="00BD18C8" w:rsidRDefault="00644D18" w:rsidP="00644D18">
      <w:pPr>
        <w:jc w:val="both"/>
        <w:rPr>
          <w:b/>
          <w:bCs/>
          <w:sz w:val="8"/>
        </w:rPr>
      </w:pPr>
    </w:p>
    <w:p w14:paraId="452CA0E9" w14:textId="77777777" w:rsidR="00644D18" w:rsidRPr="00483B30" w:rsidRDefault="00644D18" w:rsidP="00644D18">
      <w:pPr>
        <w:jc w:val="both"/>
        <w:rPr>
          <w:i/>
          <w:iCs/>
        </w:rPr>
      </w:pPr>
      <w:r w:rsidRPr="00483B30">
        <w:rPr>
          <w:i/>
          <w:iCs/>
        </w:rPr>
        <w:t>Following his reception of the Ten Commandments on Mt. Sinai, Moses' shining face reflected the glory of God. It also caused the Israelites to be afraid. Moses decides to wear a veil that masks the radiance of God's glory but allows direct communication with the people.</w:t>
      </w:r>
    </w:p>
    <w:p w14:paraId="5C25ECCD" w14:textId="77777777" w:rsidR="00644D18" w:rsidRPr="00BD18C8" w:rsidRDefault="00644D18" w:rsidP="00644D18">
      <w:pPr>
        <w:jc w:val="both"/>
        <w:rPr>
          <w:sz w:val="16"/>
        </w:rPr>
      </w:pPr>
    </w:p>
    <w:p w14:paraId="35FA4C5D" w14:textId="77777777" w:rsidR="00644D18" w:rsidRPr="00483B30" w:rsidRDefault="00644D18" w:rsidP="00644D18">
      <w:pPr>
        <w:ind w:firstLine="720"/>
        <w:jc w:val="both"/>
      </w:pPr>
      <w:r w:rsidRPr="00483B30">
        <w:rPr>
          <w:vertAlign w:val="superscript"/>
        </w:rPr>
        <w:t>29</w:t>
      </w:r>
      <w:r w:rsidRPr="00483B30">
        <w:t xml:space="preserve">Moses came down from Mount Sinai. As he came down from the mountain with the two tablets of the covenant in his hand, Moses did not know that the skin of his face shone because he had been talking with God. </w:t>
      </w:r>
      <w:r w:rsidRPr="00483B30">
        <w:rPr>
          <w:vertAlign w:val="superscript"/>
        </w:rPr>
        <w:t>30</w:t>
      </w:r>
      <w:r w:rsidRPr="00483B30">
        <w:t xml:space="preserve">When Aaron and all the Israelites saw Moses, the skin of his face was shining, and they were afraid to come near him. </w:t>
      </w:r>
      <w:r w:rsidRPr="00483B30">
        <w:rPr>
          <w:vertAlign w:val="superscript"/>
        </w:rPr>
        <w:t>31</w:t>
      </w:r>
      <w:r w:rsidRPr="00483B30">
        <w:t xml:space="preserve">But Moses called to them; and Aaron and all the leaders of the congregation returned to him, and Moses spoke with them. </w:t>
      </w:r>
    </w:p>
    <w:p w14:paraId="5E506818" w14:textId="77777777" w:rsidR="00644D18" w:rsidRPr="00483B30" w:rsidRDefault="00644D18" w:rsidP="00644D18">
      <w:pPr>
        <w:ind w:firstLine="720"/>
        <w:jc w:val="both"/>
      </w:pPr>
      <w:r w:rsidRPr="00483B30">
        <w:rPr>
          <w:vertAlign w:val="superscript"/>
        </w:rPr>
        <w:t>32</w:t>
      </w:r>
      <w:r w:rsidRPr="00483B30">
        <w:t xml:space="preserve">Afterward all the Israelites came near, and he gave them in commandment all that the </w:t>
      </w:r>
      <w:r w:rsidRPr="00483B30">
        <w:rPr>
          <w:smallCaps/>
        </w:rPr>
        <w:t>Lord</w:t>
      </w:r>
      <w:r w:rsidRPr="00483B30">
        <w:t xml:space="preserve"> had spoken with him on Mount Sinai. </w:t>
      </w:r>
      <w:r w:rsidRPr="00483B30">
        <w:rPr>
          <w:vertAlign w:val="superscript"/>
        </w:rPr>
        <w:t>33</w:t>
      </w:r>
      <w:r w:rsidRPr="00483B30">
        <w:t xml:space="preserve">When Moses had finished speaking with them, he put a veil on his face; </w:t>
      </w:r>
      <w:r w:rsidRPr="00483B30">
        <w:rPr>
          <w:vertAlign w:val="superscript"/>
        </w:rPr>
        <w:t>34</w:t>
      </w:r>
      <w:r w:rsidRPr="00483B30">
        <w:t xml:space="preserve">but whenever Moses went in before the </w:t>
      </w:r>
      <w:r w:rsidRPr="00483B30">
        <w:rPr>
          <w:smallCaps/>
        </w:rPr>
        <w:t>Lord</w:t>
      </w:r>
      <w:r w:rsidRPr="00483B30">
        <w:t xml:space="preserve"> to speak with Him, he would take the veil off, until he came out; and when he came out, and told the Israelites what he had been commanded, </w:t>
      </w:r>
      <w:r w:rsidRPr="00483B30">
        <w:rPr>
          <w:vertAlign w:val="superscript"/>
        </w:rPr>
        <w:t>35</w:t>
      </w:r>
      <w:r w:rsidRPr="00483B30">
        <w:t>the Israelites would see the face of Moses, that the skin of his face was shining; and Moses would put the veil on his face again, until he went in to speak with Him.</w:t>
      </w:r>
    </w:p>
    <w:p w14:paraId="4DB65887" w14:textId="77777777" w:rsidR="00644D18" w:rsidRPr="00BD18C8" w:rsidRDefault="00644D18" w:rsidP="00644D18">
      <w:pPr>
        <w:ind w:firstLine="720"/>
        <w:jc w:val="both"/>
        <w:rPr>
          <w:sz w:val="18"/>
        </w:rPr>
      </w:pPr>
    </w:p>
    <w:p w14:paraId="676F1DE3" w14:textId="77777777" w:rsidR="00644D18" w:rsidRPr="00483B30" w:rsidRDefault="00644D18" w:rsidP="00644D18">
      <w:pPr>
        <w:jc w:val="both"/>
      </w:pPr>
      <w:r w:rsidRPr="00483B30">
        <w:t>The Word of the Lord.</w:t>
      </w:r>
    </w:p>
    <w:p w14:paraId="2CDA8E6B" w14:textId="77777777" w:rsidR="00644D18" w:rsidRPr="00BD18C8" w:rsidRDefault="00644D18" w:rsidP="00644D18">
      <w:pPr>
        <w:jc w:val="both"/>
        <w:rPr>
          <w:sz w:val="16"/>
        </w:rPr>
      </w:pPr>
    </w:p>
    <w:p w14:paraId="57966980" w14:textId="77777777" w:rsidR="00644D18" w:rsidRPr="00483B30" w:rsidRDefault="00644D18" w:rsidP="00644D18">
      <w:pPr>
        <w:jc w:val="both"/>
        <w:rPr>
          <w:b/>
        </w:rPr>
      </w:pPr>
      <w:r w:rsidRPr="00483B30">
        <w:rPr>
          <w:b/>
        </w:rPr>
        <w:t>Thanks be to God.</w:t>
      </w:r>
    </w:p>
    <w:p w14:paraId="405A2A0B" w14:textId="77777777" w:rsidR="00644D18" w:rsidRPr="00483B30" w:rsidRDefault="00644D18" w:rsidP="00644D18">
      <w:pPr>
        <w:jc w:val="both"/>
        <w:rPr>
          <w:b/>
        </w:rPr>
      </w:pPr>
    </w:p>
    <w:p w14:paraId="5E0BB9F7" w14:textId="60C4B17C" w:rsidR="00644D18" w:rsidRPr="00483B30" w:rsidRDefault="00644D18" w:rsidP="00644D18">
      <w:pPr>
        <w:jc w:val="both"/>
      </w:pPr>
      <w:r w:rsidRPr="00483B30">
        <w:rPr>
          <w:b/>
        </w:rPr>
        <w:t>THE PSALM:  Psalm 99</w:t>
      </w:r>
      <w:r w:rsidRPr="00483B30">
        <w:tab/>
      </w:r>
      <w:r w:rsidRPr="00483B30">
        <w:tab/>
      </w:r>
      <w:r w:rsidRPr="00483B30">
        <w:tab/>
        <w:t xml:space="preserve">               </w:t>
      </w:r>
      <w:r w:rsidR="00BD18C8">
        <w:t xml:space="preserve">    </w:t>
      </w:r>
      <w:r w:rsidRPr="00483B30">
        <w:t xml:space="preserve"> Antiphon by Martin A. Seltz</w:t>
      </w:r>
    </w:p>
    <w:p w14:paraId="02EA2DFF" w14:textId="77777777" w:rsidR="00644D18" w:rsidRPr="00483B30" w:rsidRDefault="00644D18" w:rsidP="00644D18">
      <w:pPr>
        <w:jc w:val="both"/>
      </w:pPr>
    </w:p>
    <w:p w14:paraId="6CF34D60" w14:textId="77777777" w:rsidR="00644D18" w:rsidRPr="00483B30" w:rsidRDefault="00644D18" w:rsidP="00644D18">
      <w:pPr>
        <w:jc w:val="center"/>
      </w:pPr>
      <w:r w:rsidRPr="00483B30">
        <w:t>Refrain is sung first by the choir and then repeated immediately by the congregation</w:t>
      </w:r>
    </w:p>
    <w:p w14:paraId="4CEC4F7E" w14:textId="77777777" w:rsidR="00644D18" w:rsidRPr="00483B30" w:rsidRDefault="00644D18" w:rsidP="00644D18">
      <w:pPr>
        <w:jc w:val="center"/>
      </w:pPr>
      <w:r w:rsidRPr="00483B30">
        <w:t>and as indicated</w:t>
      </w:r>
    </w:p>
    <w:p w14:paraId="20B269AB" w14:textId="77777777" w:rsidR="00644D18" w:rsidRPr="00483B30" w:rsidRDefault="00644D18" w:rsidP="00644D18">
      <w:pPr>
        <w:jc w:val="center"/>
      </w:pPr>
    </w:p>
    <w:p w14:paraId="778C973D" w14:textId="77777777" w:rsidR="00644D18" w:rsidRPr="00483B30" w:rsidRDefault="00644D18" w:rsidP="00644D18">
      <w:pPr>
        <w:jc w:val="center"/>
        <w:rPr>
          <w:b/>
        </w:rPr>
      </w:pPr>
      <w:r w:rsidRPr="00483B30">
        <w:rPr>
          <w:b/>
          <w:noProof/>
        </w:rPr>
        <w:lastRenderedPageBreak/>
        <w:drawing>
          <wp:inline distT="0" distB="0" distL="0" distR="0" wp14:anchorId="26B2DD95" wp14:editId="36EB5DB8">
            <wp:extent cx="5619750" cy="240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0" cy="2400300"/>
                    </a:xfrm>
                    <a:prstGeom prst="rect">
                      <a:avLst/>
                    </a:prstGeom>
                    <a:noFill/>
                    <a:ln>
                      <a:noFill/>
                    </a:ln>
                  </pic:spPr>
                </pic:pic>
              </a:graphicData>
            </a:graphic>
          </wp:inline>
        </w:drawing>
      </w:r>
    </w:p>
    <w:p w14:paraId="6793025C" w14:textId="77777777" w:rsidR="00644D18" w:rsidRPr="00483B30" w:rsidRDefault="00644D18" w:rsidP="00644D18">
      <w:pPr>
        <w:jc w:val="center"/>
        <w:rPr>
          <w:b/>
        </w:rPr>
      </w:pPr>
      <w:r w:rsidRPr="00483B30">
        <w:rPr>
          <w:b/>
          <w:noProof/>
        </w:rPr>
        <w:drawing>
          <wp:inline distT="0" distB="0" distL="0" distR="0" wp14:anchorId="7E772558" wp14:editId="3BE0A871">
            <wp:extent cx="5724525" cy="1228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1228725"/>
                    </a:xfrm>
                    <a:prstGeom prst="rect">
                      <a:avLst/>
                    </a:prstGeom>
                    <a:noFill/>
                    <a:ln>
                      <a:noFill/>
                    </a:ln>
                  </pic:spPr>
                </pic:pic>
              </a:graphicData>
            </a:graphic>
          </wp:inline>
        </w:drawing>
      </w:r>
    </w:p>
    <w:p w14:paraId="0DCE5F5D" w14:textId="77777777" w:rsidR="00644D18" w:rsidRPr="00483B30" w:rsidRDefault="00644D18" w:rsidP="00644D18">
      <w:pPr>
        <w:rPr>
          <w:vertAlign w:val="superscript"/>
        </w:rPr>
      </w:pPr>
    </w:p>
    <w:p w14:paraId="412D2164" w14:textId="77777777" w:rsidR="00644D18" w:rsidRPr="00483B30" w:rsidRDefault="00644D18" w:rsidP="00644D18">
      <w:r w:rsidRPr="00483B30">
        <w:rPr>
          <w:vertAlign w:val="superscript"/>
        </w:rPr>
        <w:t>1</w:t>
      </w:r>
      <w:r w:rsidRPr="00483B30">
        <w:t xml:space="preserve">The </w:t>
      </w:r>
      <w:r w:rsidRPr="00483B30">
        <w:rPr>
          <w:smallCaps/>
        </w:rPr>
        <w:t>Lord</w:t>
      </w:r>
      <w:r w:rsidRPr="00483B30">
        <w:t xml:space="preserve"> is king; let the </w:t>
      </w:r>
      <w:r w:rsidRPr="00483B30">
        <w:rPr>
          <w:rStyle w:val="point"/>
        </w:rPr>
        <w:t>|</w:t>
      </w:r>
      <w:r w:rsidRPr="00483B30">
        <w:t xml:space="preserve"> people tremble.</w:t>
      </w:r>
      <w:r w:rsidRPr="00483B30">
        <w:br/>
      </w:r>
      <w:r w:rsidRPr="00483B30">
        <w:t> </w:t>
      </w:r>
      <w:r w:rsidRPr="00483B30">
        <w:t> </w:t>
      </w:r>
      <w:r w:rsidRPr="00483B30">
        <w:t xml:space="preserve">The </w:t>
      </w:r>
      <w:r w:rsidRPr="00483B30">
        <w:rPr>
          <w:smallCaps/>
        </w:rPr>
        <w:t>Lord</w:t>
      </w:r>
      <w:r w:rsidRPr="00483B30">
        <w:t xml:space="preserve"> is enthroned upon the cherubim; let </w:t>
      </w:r>
      <w:r w:rsidRPr="00483B30">
        <w:rPr>
          <w:rStyle w:val="point"/>
        </w:rPr>
        <w:t>|</w:t>
      </w:r>
      <w:r w:rsidRPr="00483B30">
        <w:t xml:space="preserve"> the earth shake.</w:t>
      </w:r>
    </w:p>
    <w:p w14:paraId="7B66D26A" w14:textId="77777777" w:rsidR="00644D18" w:rsidRPr="00483B30" w:rsidRDefault="00644D18" w:rsidP="00644D18">
      <w:pPr>
        <w:rPr>
          <w:rStyle w:val="Strong"/>
        </w:rPr>
      </w:pPr>
      <w:r w:rsidRPr="00483B30">
        <w:br/>
      </w:r>
      <w:r w:rsidRPr="00483B30">
        <w:t> </w:t>
      </w:r>
      <w:r w:rsidRPr="00483B30">
        <w:rPr>
          <w:vertAlign w:val="superscript"/>
        </w:rPr>
        <w:t>2</w:t>
      </w:r>
      <w:r w:rsidRPr="00483B30">
        <w:rPr>
          <w:rStyle w:val="Strong"/>
        </w:rPr>
        <w:t xml:space="preserve">The </w:t>
      </w:r>
      <w:r w:rsidRPr="00483B30">
        <w:rPr>
          <w:rStyle w:val="Strong"/>
          <w:smallCaps/>
        </w:rPr>
        <w:t>Lord</w:t>
      </w:r>
      <w:r w:rsidRPr="00483B30">
        <w:rPr>
          <w:rStyle w:val="Strong"/>
        </w:rPr>
        <w:t xml:space="preserve">, </w:t>
      </w:r>
      <w:r w:rsidRPr="00483B30">
        <w:rPr>
          <w:rStyle w:val="point"/>
          <w:b/>
          <w:bCs/>
        </w:rPr>
        <w:t>|</w:t>
      </w:r>
      <w:r w:rsidRPr="00483B30">
        <w:rPr>
          <w:rStyle w:val="Strong"/>
        </w:rPr>
        <w:t xml:space="preserve"> great in Zion,</w:t>
      </w:r>
      <w:r w:rsidRPr="00483B30">
        <w:br/>
      </w:r>
      <w:r w:rsidRPr="00483B30">
        <w:t> </w:t>
      </w:r>
      <w:r w:rsidRPr="00483B30">
        <w:t> </w:t>
      </w:r>
      <w:r w:rsidRPr="00483B30">
        <w:rPr>
          <w:rStyle w:val="Strong"/>
        </w:rPr>
        <w:t xml:space="preserve">is high a- </w:t>
      </w:r>
      <w:r w:rsidRPr="00483B30">
        <w:rPr>
          <w:rStyle w:val="point"/>
          <w:b/>
          <w:bCs/>
        </w:rPr>
        <w:t>|</w:t>
      </w:r>
      <w:r w:rsidRPr="00483B30">
        <w:rPr>
          <w:rStyle w:val="Strong"/>
        </w:rPr>
        <w:t xml:space="preserve"> bove all peoples.</w:t>
      </w:r>
    </w:p>
    <w:p w14:paraId="32A32B96" w14:textId="77777777" w:rsidR="00644D18" w:rsidRPr="00483B30" w:rsidRDefault="00644D18" w:rsidP="00644D18">
      <w:r w:rsidRPr="00483B30">
        <w:br/>
      </w:r>
      <w:r w:rsidRPr="00483B30">
        <w:t> </w:t>
      </w:r>
      <w:r w:rsidRPr="00483B30">
        <w:rPr>
          <w:vertAlign w:val="superscript"/>
        </w:rPr>
        <w:t>3</w:t>
      </w:r>
      <w:r w:rsidRPr="00483B30">
        <w:t xml:space="preserve">Let them confess God’s name, which is </w:t>
      </w:r>
      <w:r w:rsidRPr="00483B30">
        <w:rPr>
          <w:rStyle w:val="point"/>
        </w:rPr>
        <w:t>|</w:t>
      </w:r>
      <w:r w:rsidRPr="00483B30">
        <w:t xml:space="preserve"> great and awesome;</w:t>
      </w:r>
      <w:r w:rsidRPr="00483B30">
        <w:br/>
      </w:r>
      <w:r w:rsidRPr="00483B30">
        <w:t> </w:t>
      </w:r>
      <w:r w:rsidRPr="00483B30">
        <w:t> </w:t>
      </w:r>
      <w:r w:rsidRPr="00483B30">
        <w:t xml:space="preserve">God is the </w:t>
      </w:r>
      <w:r w:rsidRPr="00483B30">
        <w:rPr>
          <w:rStyle w:val="point"/>
        </w:rPr>
        <w:t>|</w:t>
      </w:r>
      <w:r w:rsidRPr="00483B30">
        <w:t xml:space="preserve"> Holy One.</w:t>
      </w:r>
    </w:p>
    <w:p w14:paraId="38CBF5BB" w14:textId="77777777" w:rsidR="00644D18" w:rsidRPr="00483B30" w:rsidRDefault="00644D18" w:rsidP="00644D18">
      <w:pPr>
        <w:rPr>
          <w:rStyle w:val="Strong"/>
        </w:rPr>
      </w:pPr>
      <w:r w:rsidRPr="00483B30">
        <w:br/>
      </w:r>
      <w:r w:rsidRPr="00483B30">
        <w:t> </w:t>
      </w:r>
      <w:r w:rsidRPr="00483B30">
        <w:rPr>
          <w:vertAlign w:val="superscript"/>
        </w:rPr>
        <w:t>4</w:t>
      </w:r>
      <w:r w:rsidRPr="00483B30">
        <w:rPr>
          <w:rStyle w:val="Strong"/>
        </w:rPr>
        <w:t xml:space="preserve">O mighty king, lover of justice, You have es- </w:t>
      </w:r>
      <w:r w:rsidRPr="00483B30">
        <w:rPr>
          <w:rStyle w:val="point"/>
          <w:b/>
          <w:bCs/>
        </w:rPr>
        <w:t>|</w:t>
      </w:r>
      <w:r w:rsidRPr="00483B30">
        <w:rPr>
          <w:rStyle w:val="Strong"/>
        </w:rPr>
        <w:t xml:space="preserve"> tablished equity;</w:t>
      </w:r>
      <w:r w:rsidRPr="00483B30">
        <w:br/>
      </w:r>
      <w:r w:rsidRPr="00483B30">
        <w:t> </w:t>
      </w:r>
      <w:r w:rsidRPr="00483B30">
        <w:t> </w:t>
      </w:r>
      <w:r w:rsidRPr="00483B30">
        <w:rPr>
          <w:rStyle w:val="Strong"/>
        </w:rPr>
        <w:t xml:space="preserve">You have executed justice and righteous- </w:t>
      </w:r>
      <w:r w:rsidRPr="00483B30">
        <w:rPr>
          <w:rStyle w:val="point"/>
          <w:b/>
          <w:bCs/>
        </w:rPr>
        <w:t>|</w:t>
      </w:r>
      <w:r w:rsidRPr="00483B30">
        <w:rPr>
          <w:rStyle w:val="Strong"/>
        </w:rPr>
        <w:t xml:space="preserve"> ness in Jacob.   REFRAIN</w:t>
      </w:r>
    </w:p>
    <w:p w14:paraId="039ED16B" w14:textId="77777777" w:rsidR="00644D18" w:rsidRPr="00483B30" w:rsidRDefault="00644D18" w:rsidP="00644D18">
      <w:r w:rsidRPr="00483B30">
        <w:br/>
      </w:r>
      <w:r w:rsidRPr="00483B30">
        <w:t> </w:t>
      </w:r>
      <w:r w:rsidRPr="00483B30">
        <w:rPr>
          <w:vertAlign w:val="superscript"/>
        </w:rPr>
        <w:t>5</w:t>
      </w:r>
      <w:r w:rsidRPr="00483B30">
        <w:t xml:space="preserve">Proclaim the greatness of the </w:t>
      </w:r>
      <w:r w:rsidRPr="00483B30">
        <w:rPr>
          <w:smallCaps/>
        </w:rPr>
        <w:t>Lord</w:t>
      </w:r>
      <w:r w:rsidRPr="00483B30">
        <w:t xml:space="preserve"> and fall down be- </w:t>
      </w:r>
      <w:r w:rsidRPr="00483B30">
        <w:rPr>
          <w:rStyle w:val="point"/>
        </w:rPr>
        <w:t>|</w:t>
      </w:r>
      <w:r w:rsidRPr="00483B30">
        <w:t xml:space="preserve"> fore God’s footstool;</w:t>
      </w:r>
      <w:r w:rsidRPr="00483B30">
        <w:br/>
      </w:r>
      <w:r w:rsidRPr="00483B30">
        <w:t> </w:t>
      </w:r>
      <w:r w:rsidRPr="00483B30">
        <w:t> </w:t>
      </w:r>
      <w:r w:rsidRPr="00483B30">
        <w:t xml:space="preserve">God is the </w:t>
      </w:r>
      <w:r w:rsidRPr="00483B30">
        <w:rPr>
          <w:rStyle w:val="point"/>
        </w:rPr>
        <w:t>|</w:t>
      </w:r>
      <w:r w:rsidRPr="00483B30">
        <w:t xml:space="preserve"> Holy One.</w:t>
      </w:r>
    </w:p>
    <w:p w14:paraId="7ED4981C" w14:textId="77777777" w:rsidR="00644D18" w:rsidRPr="00483B30" w:rsidRDefault="00644D18" w:rsidP="00644D18">
      <w:pPr>
        <w:rPr>
          <w:rStyle w:val="Strong"/>
        </w:rPr>
      </w:pPr>
      <w:r w:rsidRPr="00483B30">
        <w:br/>
      </w:r>
      <w:r w:rsidRPr="00483B30">
        <w:t> </w:t>
      </w:r>
      <w:r w:rsidRPr="00483B30">
        <w:rPr>
          <w:vertAlign w:val="superscript"/>
        </w:rPr>
        <w:t>6</w:t>
      </w:r>
      <w:r w:rsidRPr="00483B30">
        <w:rPr>
          <w:rStyle w:val="Strong"/>
        </w:rPr>
        <w:t xml:space="preserve">Moses and Aaron among Your priests, and Samuel among those who call upon Your </w:t>
      </w:r>
      <w:r w:rsidRPr="00483B30">
        <w:rPr>
          <w:rStyle w:val="point"/>
          <w:b/>
          <w:bCs/>
        </w:rPr>
        <w:t>|</w:t>
      </w:r>
      <w:r w:rsidRPr="00483B30">
        <w:rPr>
          <w:rStyle w:val="Strong"/>
        </w:rPr>
        <w:t xml:space="preserve"> name, O </w:t>
      </w:r>
      <w:r w:rsidRPr="00483B30">
        <w:rPr>
          <w:rStyle w:val="Strong"/>
          <w:smallCaps/>
        </w:rPr>
        <w:t>Lord</w:t>
      </w:r>
      <w:r w:rsidRPr="00483B30">
        <w:rPr>
          <w:rStyle w:val="Strong"/>
        </w:rPr>
        <w:t>,</w:t>
      </w:r>
      <w:r w:rsidRPr="00483B30">
        <w:br/>
      </w:r>
      <w:r w:rsidRPr="00483B30">
        <w:t> </w:t>
      </w:r>
      <w:r w:rsidRPr="00483B30">
        <w:t> </w:t>
      </w:r>
      <w:r w:rsidRPr="00483B30">
        <w:rPr>
          <w:rStyle w:val="Strong"/>
        </w:rPr>
        <w:t xml:space="preserve">they called upon You, and You </w:t>
      </w:r>
      <w:r w:rsidRPr="00483B30">
        <w:rPr>
          <w:rStyle w:val="point"/>
          <w:b/>
          <w:bCs/>
        </w:rPr>
        <w:t>|</w:t>
      </w:r>
      <w:r w:rsidRPr="00483B30">
        <w:rPr>
          <w:rStyle w:val="Strong"/>
        </w:rPr>
        <w:t xml:space="preserve"> answered them,</w:t>
      </w:r>
    </w:p>
    <w:p w14:paraId="3CDC6AC0" w14:textId="77777777" w:rsidR="00644D18" w:rsidRPr="00483B30" w:rsidRDefault="00644D18" w:rsidP="00644D18">
      <w:r w:rsidRPr="00483B30">
        <w:br/>
      </w:r>
      <w:r w:rsidRPr="00483B30">
        <w:t> </w:t>
      </w:r>
      <w:r w:rsidRPr="00483B30">
        <w:rPr>
          <w:vertAlign w:val="superscript"/>
        </w:rPr>
        <w:t>7</w:t>
      </w:r>
      <w:r w:rsidRPr="00483B30">
        <w:t xml:space="preserve">You spoke to them out of the pil- </w:t>
      </w:r>
      <w:r w:rsidRPr="00483B30">
        <w:rPr>
          <w:rStyle w:val="point"/>
        </w:rPr>
        <w:t>|</w:t>
      </w:r>
      <w:r w:rsidRPr="00483B30">
        <w:t xml:space="preserve"> lar of cloud;</w:t>
      </w:r>
      <w:r w:rsidRPr="00483B30">
        <w:br/>
      </w:r>
      <w:r w:rsidRPr="00483B30">
        <w:t> </w:t>
      </w:r>
      <w:r w:rsidRPr="00483B30">
        <w:t> </w:t>
      </w:r>
      <w:r w:rsidRPr="00483B30">
        <w:t xml:space="preserve">they kept Your testimonies and the decree </w:t>
      </w:r>
      <w:r w:rsidRPr="00483B30">
        <w:rPr>
          <w:rStyle w:val="point"/>
        </w:rPr>
        <w:t>|</w:t>
      </w:r>
      <w:r w:rsidRPr="00483B30">
        <w:t xml:space="preserve"> that You gave them.</w:t>
      </w:r>
    </w:p>
    <w:p w14:paraId="6EF815E6" w14:textId="77777777" w:rsidR="00644D18" w:rsidRPr="00483B30" w:rsidRDefault="00644D18" w:rsidP="00644D18">
      <w:pPr>
        <w:rPr>
          <w:rStyle w:val="Strong"/>
        </w:rPr>
      </w:pPr>
      <w:r w:rsidRPr="00483B30">
        <w:br/>
      </w:r>
      <w:r w:rsidRPr="00483B30">
        <w:t> </w:t>
      </w:r>
      <w:r w:rsidRPr="00483B30">
        <w:rPr>
          <w:vertAlign w:val="superscript"/>
        </w:rPr>
        <w:t>8</w:t>
      </w:r>
      <w:r w:rsidRPr="00483B30">
        <w:rPr>
          <w:rStyle w:val="Strong"/>
        </w:rPr>
        <w:t xml:space="preserve">O </w:t>
      </w:r>
      <w:r w:rsidRPr="00483B30">
        <w:rPr>
          <w:rStyle w:val="Strong"/>
          <w:smallCaps/>
        </w:rPr>
        <w:t>Lord</w:t>
      </w:r>
      <w:r w:rsidRPr="00483B30">
        <w:rPr>
          <w:rStyle w:val="Strong"/>
        </w:rPr>
        <w:t xml:space="preserve"> our God, You answered </w:t>
      </w:r>
      <w:r w:rsidRPr="00483B30">
        <w:rPr>
          <w:rStyle w:val="point"/>
          <w:b/>
          <w:bCs/>
        </w:rPr>
        <w:t>|</w:t>
      </w:r>
      <w:r w:rsidRPr="00483B30">
        <w:rPr>
          <w:rStyle w:val="Strong"/>
        </w:rPr>
        <w:t xml:space="preserve"> them indeed;</w:t>
      </w:r>
      <w:r w:rsidRPr="00483B30">
        <w:br/>
      </w:r>
      <w:r w:rsidRPr="00483B30">
        <w:t> </w:t>
      </w:r>
      <w:r w:rsidRPr="00483B30">
        <w:t> </w:t>
      </w:r>
      <w:r w:rsidRPr="00483B30">
        <w:rPr>
          <w:rStyle w:val="Strong"/>
        </w:rPr>
        <w:t xml:space="preserve">You were a God Who forgave them, yet punished them for their </w:t>
      </w:r>
      <w:r w:rsidRPr="00483B30">
        <w:rPr>
          <w:rStyle w:val="point"/>
          <w:b/>
          <w:bCs/>
        </w:rPr>
        <w:t>|</w:t>
      </w:r>
      <w:r w:rsidRPr="00483B30">
        <w:rPr>
          <w:rStyle w:val="Strong"/>
        </w:rPr>
        <w:t xml:space="preserve"> evil deeds.</w:t>
      </w:r>
    </w:p>
    <w:p w14:paraId="3E6D03B4" w14:textId="77777777" w:rsidR="00644D18" w:rsidRDefault="00644D18" w:rsidP="00644D18">
      <w:pPr>
        <w:rPr>
          <w:rStyle w:val="refrain"/>
          <w:b/>
        </w:rPr>
      </w:pPr>
      <w:r w:rsidRPr="00483B30">
        <w:lastRenderedPageBreak/>
        <w:br/>
      </w:r>
      <w:r w:rsidRPr="00483B30">
        <w:t> </w:t>
      </w:r>
      <w:r w:rsidRPr="00483B30">
        <w:rPr>
          <w:vertAlign w:val="superscript"/>
        </w:rPr>
        <w:t>9</w:t>
      </w:r>
      <w:r w:rsidRPr="00483B30">
        <w:t xml:space="preserve">Proclaim the greatness of the </w:t>
      </w:r>
      <w:r w:rsidRPr="00483B30">
        <w:rPr>
          <w:smallCaps/>
        </w:rPr>
        <w:t>Lord</w:t>
      </w:r>
      <w:r w:rsidRPr="00483B30">
        <w:t xml:space="preserve"> and worship upon God’s </w:t>
      </w:r>
      <w:r w:rsidRPr="00483B30">
        <w:rPr>
          <w:rStyle w:val="point"/>
        </w:rPr>
        <w:t>|</w:t>
      </w:r>
      <w:r w:rsidRPr="00483B30">
        <w:t xml:space="preserve"> holy hill;</w:t>
      </w:r>
      <w:r w:rsidRPr="00483B30">
        <w:br/>
      </w:r>
      <w:r w:rsidRPr="00483B30">
        <w:t> </w:t>
      </w:r>
      <w:r w:rsidRPr="00483B30">
        <w:t> </w:t>
      </w:r>
      <w:r w:rsidRPr="00483B30">
        <w:t xml:space="preserve">for the </w:t>
      </w:r>
      <w:r w:rsidRPr="00483B30">
        <w:rPr>
          <w:smallCaps/>
        </w:rPr>
        <w:t>Lord</w:t>
      </w:r>
      <w:r w:rsidRPr="00483B30">
        <w:t xml:space="preserve"> our God is the </w:t>
      </w:r>
      <w:r w:rsidRPr="00483B30">
        <w:rPr>
          <w:rStyle w:val="point"/>
        </w:rPr>
        <w:t>|</w:t>
      </w:r>
      <w:r w:rsidRPr="00483B30">
        <w:t xml:space="preserve"> Holy One.</w:t>
      </w:r>
      <w:r w:rsidRPr="00483B30">
        <w:rPr>
          <w:rStyle w:val="refrain"/>
        </w:rPr>
        <w:t> </w:t>
      </w:r>
      <w:r w:rsidRPr="00483B30">
        <w:rPr>
          <w:rStyle w:val="refrain"/>
          <w:b/>
        </w:rPr>
        <w:t xml:space="preserve">   REFRAIN</w:t>
      </w:r>
    </w:p>
    <w:p w14:paraId="74D9CF11" w14:textId="77777777" w:rsidR="00BD18C8" w:rsidRPr="00483B30" w:rsidRDefault="00BD18C8" w:rsidP="00644D18">
      <w:pPr>
        <w:rPr>
          <w:b/>
        </w:rPr>
      </w:pPr>
    </w:p>
    <w:p w14:paraId="7733E0A3" w14:textId="05A632B0" w:rsidR="00644D18" w:rsidRPr="00483B30" w:rsidRDefault="00644D18" w:rsidP="00644D18">
      <w:pPr>
        <w:rPr>
          <w:b/>
          <w:bCs/>
        </w:rPr>
      </w:pPr>
      <w:r w:rsidRPr="00483B30">
        <w:rPr>
          <w:b/>
        </w:rPr>
        <w:t>SECOND READING</w:t>
      </w:r>
      <w:r w:rsidRPr="00483B30">
        <w:rPr>
          <w:b/>
        </w:rPr>
        <w:tab/>
      </w:r>
      <w:r w:rsidRPr="00483B30">
        <w:rPr>
          <w:b/>
        </w:rPr>
        <w:tab/>
      </w:r>
      <w:r w:rsidRPr="00483B30">
        <w:rPr>
          <w:b/>
        </w:rPr>
        <w:tab/>
      </w:r>
      <w:r w:rsidRPr="00483B30">
        <w:rPr>
          <w:b/>
        </w:rPr>
        <w:tab/>
        <w:t xml:space="preserve">            </w:t>
      </w:r>
      <w:r w:rsidRPr="00483B30">
        <w:rPr>
          <w:lang w:val="en-CA"/>
        </w:rPr>
        <w:fldChar w:fldCharType="begin"/>
      </w:r>
      <w:r w:rsidRPr="00483B30">
        <w:rPr>
          <w:lang w:val="en-CA"/>
        </w:rPr>
        <w:instrText xml:space="preserve"> SEQ CHAPTER \h \r 1</w:instrText>
      </w:r>
      <w:r w:rsidRPr="00483B30">
        <w:rPr>
          <w:lang w:val="en-CA"/>
        </w:rPr>
        <w:fldChar w:fldCharType="end"/>
      </w:r>
      <w:r w:rsidRPr="00483B30">
        <w:rPr>
          <w:b/>
          <w:bCs/>
        </w:rPr>
        <w:t>2 Corinthians 3:</w:t>
      </w:r>
      <w:r w:rsidR="00BD18C8">
        <w:rPr>
          <w:b/>
          <w:bCs/>
        </w:rPr>
        <w:t xml:space="preserve"> </w:t>
      </w:r>
      <w:r w:rsidRPr="00483B30">
        <w:rPr>
          <w:b/>
          <w:bCs/>
        </w:rPr>
        <w:t>12--4:2</w:t>
      </w:r>
    </w:p>
    <w:p w14:paraId="1C3DBBA9" w14:textId="77777777" w:rsidR="00644D18" w:rsidRPr="00BD18C8" w:rsidRDefault="00644D18" w:rsidP="00644D18">
      <w:pPr>
        <w:rPr>
          <w:b/>
          <w:bCs/>
          <w:sz w:val="8"/>
        </w:rPr>
      </w:pPr>
    </w:p>
    <w:p w14:paraId="07551259" w14:textId="77777777" w:rsidR="00644D18" w:rsidRPr="00483B30" w:rsidRDefault="00644D18" w:rsidP="00644D18">
      <w:pPr>
        <w:jc w:val="both"/>
        <w:rPr>
          <w:i/>
          <w:iCs/>
        </w:rPr>
      </w:pPr>
      <w:r w:rsidRPr="00483B30">
        <w:rPr>
          <w:lang w:val="en-CA"/>
        </w:rPr>
        <w:fldChar w:fldCharType="begin"/>
      </w:r>
      <w:r w:rsidRPr="00483B30">
        <w:rPr>
          <w:lang w:val="en-CA"/>
        </w:rPr>
        <w:instrText xml:space="preserve"> SEQ CHAPTER \h \r 1</w:instrText>
      </w:r>
      <w:r w:rsidRPr="00483B30">
        <w:rPr>
          <w:lang w:val="en-CA"/>
        </w:rPr>
        <w:fldChar w:fldCharType="end"/>
      </w:r>
      <w:r w:rsidRPr="00483B30">
        <w:rPr>
          <w:i/>
          <w:iCs/>
        </w:rPr>
        <w:t>In his debates with the Corinthians, Paul contrasts the glory of Moses with the glory of Christ. The Israelites could not see Moses' face because of the veil. But in Christ we see the unveiled glory of God and are transformed into his likeness.</w:t>
      </w:r>
    </w:p>
    <w:p w14:paraId="65AD8C8A" w14:textId="77777777" w:rsidR="00644D18" w:rsidRPr="00BD18C8" w:rsidRDefault="00644D18" w:rsidP="00BD18C8">
      <w:pPr>
        <w:ind w:firstLine="720"/>
        <w:jc w:val="both"/>
        <w:rPr>
          <w:sz w:val="16"/>
        </w:rPr>
      </w:pPr>
    </w:p>
    <w:p w14:paraId="4DF56A6A" w14:textId="77777777" w:rsidR="00644D18" w:rsidRPr="00483B30" w:rsidRDefault="00644D18" w:rsidP="00644D18">
      <w:pPr>
        <w:ind w:firstLine="720"/>
        <w:jc w:val="both"/>
      </w:pPr>
      <w:r w:rsidRPr="00483B30">
        <w:rPr>
          <w:vertAlign w:val="superscript"/>
        </w:rPr>
        <w:t>12</w:t>
      </w:r>
      <w:r w:rsidRPr="00483B30">
        <w:t xml:space="preserve">Since, then, we have such a hope, we act with great boldness, </w:t>
      </w:r>
      <w:r w:rsidRPr="00483B30">
        <w:rPr>
          <w:vertAlign w:val="superscript"/>
        </w:rPr>
        <w:t>13</w:t>
      </w:r>
      <w:r w:rsidRPr="00483B30">
        <w:t xml:space="preserve">not like Moses, who put a veil over his face to keep the people of Israel from gazing at the end of the glory that was being set aside. </w:t>
      </w:r>
      <w:r w:rsidRPr="00483B30">
        <w:rPr>
          <w:vertAlign w:val="superscript"/>
        </w:rPr>
        <w:t>14</w:t>
      </w:r>
      <w:r w:rsidRPr="00483B30">
        <w:t xml:space="preserve">But their minds were hardened. Indeed, to this very day, when they hear the reading of the old covenant, that same veil is still there, since only in Christ is it set aside. </w:t>
      </w:r>
      <w:r w:rsidRPr="00483B30">
        <w:rPr>
          <w:vertAlign w:val="superscript"/>
        </w:rPr>
        <w:t>15</w:t>
      </w:r>
      <w:r w:rsidRPr="00483B30">
        <w:t xml:space="preserve">Indeed, to this very day whenever Moses is read, a veil lies over their minds; </w:t>
      </w:r>
      <w:r w:rsidRPr="00483B30">
        <w:rPr>
          <w:vertAlign w:val="superscript"/>
        </w:rPr>
        <w:t>16</w:t>
      </w:r>
      <w:r w:rsidRPr="00483B30">
        <w:t xml:space="preserve">but when one turns to the Lord, the veil is removed. </w:t>
      </w:r>
      <w:r w:rsidRPr="00483B30">
        <w:rPr>
          <w:vertAlign w:val="superscript"/>
        </w:rPr>
        <w:t>17</w:t>
      </w:r>
      <w:r w:rsidRPr="00483B30">
        <w:t xml:space="preserve">Now the Lord is the Spirit, and where the Spirit of the Lord is, there is freedom. </w:t>
      </w:r>
      <w:r w:rsidRPr="00483B30">
        <w:rPr>
          <w:vertAlign w:val="superscript"/>
        </w:rPr>
        <w:t>18</w:t>
      </w:r>
      <w:r w:rsidRPr="00483B30">
        <w:t>And all of us, with unveiled faces, seeing the glory of the Lord as though reflected in a mirror, are being transformed into the same image from one degree of glory to another; for this comes from the Lord, the Spirit.</w:t>
      </w:r>
    </w:p>
    <w:p w14:paraId="5B004E01" w14:textId="77777777" w:rsidR="00644D18" w:rsidRPr="00483B30" w:rsidRDefault="00644D18" w:rsidP="00644D18">
      <w:pPr>
        <w:jc w:val="both"/>
      </w:pPr>
      <w:r w:rsidRPr="00483B30">
        <w:tab/>
      </w:r>
      <w:r w:rsidRPr="00483B30">
        <w:rPr>
          <w:vertAlign w:val="superscript"/>
        </w:rPr>
        <w:t>4:1</w:t>
      </w:r>
      <w:r w:rsidRPr="00483B30">
        <w:t xml:space="preserve">Therefore, since it is by God's mercy that we are engaged in this ministry, we do not lose heart. </w:t>
      </w:r>
      <w:r w:rsidRPr="00483B30">
        <w:rPr>
          <w:vertAlign w:val="superscript"/>
        </w:rPr>
        <w:t>2</w:t>
      </w:r>
      <w:r w:rsidRPr="00483B30">
        <w:t>We have renounced the shameful things that one hides; we refuse to practice cunning or to falsify God's word; but by the open statement of the truth we commend ourselves to the conscience of everyone in the sight of God.</w:t>
      </w:r>
    </w:p>
    <w:p w14:paraId="35BD72FA" w14:textId="77777777" w:rsidR="00644D18" w:rsidRPr="00BD18C8" w:rsidRDefault="00644D18" w:rsidP="00644D18">
      <w:pPr>
        <w:jc w:val="both"/>
        <w:rPr>
          <w:sz w:val="16"/>
        </w:rPr>
      </w:pPr>
    </w:p>
    <w:p w14:paraId="3FF0A8E7" w14:textId="77777777" w:rsidR="00644D18" w:rsidRPr="00483B30" w:rsidRDefault="00644D18" w:rsidP="00644D18">
      <w:pPr>
        <w:jc w:val="both"/>
      </w:pPr>
      <w:r w:rsidRPr="00483B30">
        <w:t>The Word of the Lord.</w:t>
      </w:r>
    </w:p>
    <w:p w14:paraId="0E8C75B8" w14:textId="77777777" w:rsidR="00644D18" w:rsidRPr="00BD18C8" w:rsidRDefault="00644D18" w:rsidP="00644D18">
      <w:pPr>
        <w:jc w:val="both"/>
        <w:rPr>
          <w:sz w:val="16"/>
        </w:rPr>
      </w:pPr>
    </w:p>
    <w:p w14:paraId="3D8CD87B" w14:textId="77777777" w:rsidR="00644D18" w:rsidRPr="00483B30" w:rsidRDefault="00644D18" w:rsidP="00644D18">
      <w:pPr>
        <w:jc w:val="both"/>
        <w:rPr>
          <w:b/>
        </w:rPr>
      </w:pPr>
      <w:r w:rsidRPr="00483B30">
        <w:rPr>
          <w:b/>
        </w:rPr>
        <w:t>Thanks be to God.</w:t>
      </w:r>
    </w:p>
    <w:p w14:paraId="5F59A8D8" w14:textId="77777777" w:rsidR="00644D18" w:rsidRPr="00BD18C8" w:rsidRDefault="00644D18" w:rsidP="00644D18">
      <w:pPr>
        <w:jc w:val="both"/>
        <w:rPr>
          <w:b/>
          <w:sz w:val="16"/>
        </w:rPr>
      </w:pPr>
    </w:p>
    <w:p w14:paraId="0DAF4F39" w14:textId="77777777" w:rsidR="00644D18" w:rsidRPr="00483B30" w:rsidRDefault="00644D18" w:rsidP="00644D18">
      <w:pPr>
        <w:jc w:val="both"/>
        <w:rPr>
          <w:i/>
        </w:rPr>
      </w:pPr>
      <w:r w:rsidRPr="00483B30">
        <w:rPr>
          <w:i/>
        </w:rPr>
        <w:t>As you are able please rise</w:t>
      </w:r>
    </w:p>
    <w:p w14:paraId="197EEEA3" w14:textId="77777777" w:rsidR="00644D18" w:rsidRPr="00BD18C8" w:rsidRDefault="00644D18" w:rsidP="00644D18">
      <w:pPr>
        <w:jc w:val="both"/>
        <w:rPr>
          <w:i/>
          <w:sz w:val="16"/>
        </w:rPr>
      </w:pPr>
    </w:p>
    <w:p w14:paraId="3595AE25" w14:textId="77777777" w:rsidR="00644D18" w:rsidRPr="00483B30" w:rsidRDefault="00644D18" w:rsidP="00644D18">
      <w:pPr>
        <w:jc w:val="both"/>
        <w:rPr>
          <w:b/>
        </w:rPr>
      </w:pPr>
      <w:r w:rsidRPr="00483B30">
        <w:rPr>
          <w:b/>
        </w:rPr>
        <w:t>THE VERSE</w:t>
      </w:r>
    </w:p>
    <w:p w14:paraId="48048486" w14:textId="77777777" w:rsidR="00644D18" w:rsidRPr="00483B30" w:rsidRDefault="00644D18" w:rsidP="00644D18">
      <w:pPr>
        <w:jc w:val="both"/>
        <w:rPr>
          <w:b/>
        </w:rPr>
      </w:pPr>
      <w:r w:rsidRPr="00483B30">
        <w:rPr>
          <w:b/>
          <w:noProof/>
        </w:rPr>
        <w:drawing>
          <wp:inline distT="0" distB="0" distL="0" distR="0" wp14:anchorId="34AABA1D" wp14:editId="14B2B3D1">
            <wp:extent cx="5467350" cy="2009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7350" cy="2009775"/>
                    </a:xfrm>
                    <a:prstGeom prst="rect">
                      <a:avLst/>
                    </a:prstGeom>
                    <a:noFill/>
                    <a:ln>
                      <a:noFill/>
                    </a:ln>
                  </pic:spPr>
                </pic:pic>
              </a:graphicData>
            </a:graphic>
          </wp:inline>
        </w:drawing>
      </w:r>
    </w:p>
    <w:p w14:paraId="705CDEB2" w14:textId="53F33A44" w:rsidR="00644D18" w:rsidRPr="00483B30" w:rsidRDefault="00644D18" w:rsidP="00644D18">
      <w:pPr>
        <w:jc w:val="both"/>
        <w:rPr>
          <w:b/>
        </w:rPr>
      </w:pPr>
      <w:r w:rsidRPr="00483B30">
        <w:rPr>
          <w:b/>
        </w:rPr>
        <w:t>THE HOLY GOSPEL</w:t>
      </w:r>
      <w:r w:rsidRPr="00483B30">
        <w:rPr>
          <w:b/>
        </w:rPr>
        <w:tab/>
      </w:r>
      <w:r w:rsidRPr="00483B30">
        <w:rPr>
          <w:b/>
        </w:rPr>
        <w:tab/>
      </w:r>
      <w:r w:rsidRPr="00483B30">
        <w:rPr>
          <w:b/>
        </w:rPr>
        <w:tab/>
      </w:r>
      <w:r w:rsidRPr="00483B30">
        <w:rPr>
          <w:b/>
        </w:rPr>
        <w:tab/>
        <w:t xml:space="preserve">                             Luke 9:</w:t>
      </w:r>
      <w:r w:rsidR="00BD18C8">
        <w:rPr>
          <w:b/>
        </w:rPr>
        <w:t xml:space="preserve"> </w:t>
      </w:r>
      <w:r w:rsidRPr="00483B30">
        <w:rPr>
          <w:b/>
        </w:rPr>
        <w:t>28-43</w:t>
      </w:r>
    </w:p>
    <w:p w14:paraId="35D84096" w14:textId="77777777" w:rsidR="00644D18" w:rsidRPr="00BD18C8" w:rsidRDefault="00644D18" w:rsidP="00644D18">
      <w:pPr>
        <w:jc w:val="both"/>
        <w:rPr>
          <w:b/>
          <w:sz w:val="8"/>
        </w:rPr>
      </w:pPr>
    </w:p>
    <w:p w14:paraId="44327FF3" w14:textId="77777777" w:rsidR="00644D18" w:rsidRPr="00483B30" w:rsidRDefault="00644D18" w:rsidP="00644D18">
      <w:pPr>
        <w:jc w:val="both"/>
        <w:rPr>
          <w:i/>
          <w:iCs/>
        </w:rPr>
      </w:pPr>
      <w:r w:rsidRPr="00483B30">
        <w:rPr>
          <w:lang w:val="en-CA"/>
        </w:rPr>
        <w:fldChar w:fldCharType="begin"/>
      </w:r>
      <w:r w:rsidRPr="00483B30">
        <w:rPr>
          <w:lang w:val="en-CA"/>
        </w:rPr>
        <w:instrText xml:space="preserve"> SEQ CHAPTER \h \r 1</w:instrText>
      </w:r>
      <w:r w:rsidRPr="00483B30">
        <w:rPr>
          <w:lang w:val="en-CA"/>
        </w:rPr>
        <w:fldChar w:fldCharType="end"/>
      </w:r>
      <w:r w:rsidRPr="00483B30">
        <w:rPr>
          <w:i/>
          <w:iCs/>
        </w:rPr>
        <w:t>Today's reading offers a remarkable conclusion to the Epiphany season and turns us toward Lent. The transfiguration of Jesus is itself a great epiphany, or manifestation. But in the very midst of this event is talk of what will happen in Jerusalem, where Jesus must suffer and die.</w:t>
      </w:r>
    </w:p>
    <w:p w14:paraId="606375BA" w14:textId="77777777" w:rsidR="00644D18" w:rsidRPr="00483B30" w:rsidRDefault="00644D18" w:rsidP="00644D18">
      <w:pPr>
        <w:jc w:val="both"/>
        <w:rPr>
          <w:i/>
          <w:iCs/>
        </w:rPr>
      </w:pPr>
    </w:p>
    <w:p w14:paraId="62A8425A" w14:textId="20AFA7B2" w:rsidR="00644D18" w:rsidRPr="00483B30" w:rsidRDefault="00644D18" w:rsidP="00644D18">
      <w:pPr>
        <w:ind w:left="-288" w:firstLine="288"/>
        <w:jc w:val="both"/>
      </w:pPr>
      <w:r w:rsidRPr="00483B30">
        <w:lastRenderedPageBreak/>
        <w:t>P:</w:t>
      </w:r>
      <w:r w:rsidR="00BD18C8">
        <w:t xml:space="preserve">  </w:t>
      </w:r>
      <w:r w:rsidRPr="00483B30">
        <w:t>The Holy Gospel according to St. Luke, the ninth chapter.</w:t>
      </w:r>
    </w:p>
    <w:p w14:paraId="6C06521B" w14:textId="77777777" w:rsidR="00644D18" w:rsidRPr="00BD18C8" w:rsidRDefault="00644D18" w:rsidP="00644D18">
      <w:pPr>
        <w:ind w:left="-288" w:firstLine="288"/>
        <w:jc w:val="both"/>
        <w:rPr>
          <w:sz w:val="12"/>
        </w:rPr>
      </w:pPr>
    </w:p>
    <w:p w14:paraId="4988C6BA" w14:textId="437BC2BD" w:rsidR="00644D18" w:rsidRPr="00483B30" w:rsidRDefault="00644D18" w:rsidP="00644D18">
      <w:pPr>
        <w:ind w:left="-288" w:firstLine="288"/>
        <w:jc w:val="both"/>
        <w:rPr>
          <w:b/>
          <w:i/>
          <w:iCs/>
        </w:rPr>
      </w:pPr>
      <w:r w:rsidRPr="00483B30">
        <w:rPr>
          <w:b/>
        </w:rPr>
        <w:t>C:</w:t>
      </w:r>
      <w:r w:rsidR="00BD18C8">
        <w:rPr>
          <w:b/>
        </w:rPr>
        <w:t xml:space="preserve">  </w:t>
      </w:r>
      <w:r w:rsidRPr="00483B30">
        <w:rPr>
          <w:b/>
        </w:rPr>
        <w:t>Glory to You, O Lord!</w:t>
      </w:r>
    </w:p>
    <w:p w14:paraId="1F3C9D39" w14:textId="77777777" w:rsidR="00644D18" w:rsidRPr="00483B30" w:rsidRDefault="00644D18" w:rsidP="00644D18">
      <w:pPr>
        <w:jc w:val="both"/>
        <w:rPr>
          <w:i/>
          <w:iCs/>
        </w:rPr>
      </w:pPr>
    </w:p>
    <w:p w14:paraId="73684A67" w14:textId="77777777" w:rsidR="00644D18" w:rsidRPr="00483B30" w:rsidRDefault="00644D18" w:rsidP="00644D18">
      <w:pPr>
        <w:jc w:val="both"/>
      </w:pPr>
      <w:r w:rsidRPr="00483B30">
        <w:rPr>
          <w:i/>
          <w:iCs/>
        </w:rPr>
        <w:tab/>
      </w:r>
      <w:r w:rsidRPr="00483B30">
        <w:rPr>
          <w:vertAlign w:val="superscript"/>
        </w:rPr>
        <w:t>28</w:t>
      </w:r>
      <w:r w:rsidRPr="00483B30">
        <w:t xml:space="preserve">Now about eight days after these sayings Jesus took with Him Peter and John and James, and went up on the mountain to pray. </w:t>
      </w:r>
      <w:r w:rsidRPr="00483B30">
        <w:rPr>
          <w:vertAlign w:val="superscript"/>
        </w:rPr>
        <w:t>29</w:t>
      </w:r>
      <w:r w:rsidRPr="00483B30">
        <w:t xml:space="preserve">And while He was praying, the appearance of His face changed, and His clothes became dazzling white. </w:t>
      </w:r>
      <w:r w:rsidRPr="00483B30">
        <w:rPr>
          <w:vertAlign w:val="superscript"/>
        </w:rPr>
        <w:t>30</w:t>
      </w:r>
      <w:r w:rsidRPr="00483B30">
        <w:t xml:space="preserve">Suddenly they saw two men, Moses and Elijah, talking to Him. </w:t>
      </w:r>
      <w:r w:rsidRPr="00483B30">
        <w:rPr>
          <w:vertAlign w:val="superscript"/>
        </w:rPr>
        <w:t>31</w:t>
      </w:r>
      <w:r w:rsidRPr="00483B30">
        <w:t xml:space="preserve">They appeared in glory and were speaking of His departure, which He was about to accomplish at Jerusalem. </w:t>
      </w:r>
    </w:p>
    <w:p w14:paraId="02FB4230" w14:textId="77777777" w:rsidR="00644D18" w:rsidRPr="00483B30" w:rsidRDefault="00644D18" w:rsidP="00644D18">
      <w:pPr>
        <w:ind w:firstLine="720"/>
        <w:jc w:val="both"/>
      </w:pPr>
      <w:r w:rsidRPr="00483B30">
        <w:rPr>
          <w:vertAlign w:val="superscript"/>
        </w:rPr>
        <w:t>32</w:t>
      </w:r>
      <w:r w:rsidRPr="00483B30">
        <w:t xml:space="preserve">Now Peter and his companions were weighed down with sleep; but since they had stayed awake, they saw His glory and the two men who stood with Him. </w:t>
      </w:r>
      <w:r w:rsidRPr="00483B30">
        <w:rPr>
          <w:vertAlign w:val="superscript"/>
        </w:rPr>
        <w:t>33</w:t>
      </w:r>
      <w:r w:rsidRPr="00483B30">
        <w:t xml:space="preserve">Just as they were leaving Him, Peter said to Jesus, "Master, it is good for us to be here; let us make three dwellings, one for You, one for Moses, and one for Elijah"--not knowing what he said. </w:t>
      </w:r>
      <w:r w:rsidRPr="00483B30">
        <w:rPr>
          <w:vertAlign w:val="superscript"/>
        </w:rPr>
        <w:t>34</w:t>
      </w:r>
      <w:r w:rsidRPr="00483B30">
        <w:t xml:space="preserve">While he was saying this, a cloud came and overshadowed them; and they were terrified as they entered the cloud. </w:t>
      </w:r>
    </w:p>
    <w:p w14:paraId="7C26ED25" w14:textId="77777777" w:rsidR="00644D18" w:rsidRPr="00483B30" w:rsidRDefault="00644D18" w:rsidP="00644D18">
      <w:pPr>
        <w:ind w:firstLine="720"/>
        <w:jc w:val="both"/>
      </w:pPr>
      <w:r w:rsidRPr="00483B30">
        <w:rPr>
          <w:vertAlign w:val="superscript"/>
        </w:rPr>
        <w:t>35</w:t>
      </w:r>
      <w:r w:rsidRPr="00483B30">
        <w:t xml:space="preserve">Then from the cloud came a voice that said, "This is My Son, my Chosen; listen to Him!" </w:t>
      </w:r>
      <w:r w:rsidRPr="00483B30">
        <w:rPr>
          <w:vertAlign w:val="superscript"/>
        </w:rPr>
        <w:t>36</w:t>
      </w:r>
      <w:r w:rsidRPr="00483B30">
        <w:t>When the voice had spoken, Jesus was found alone. And they kept silent and in those days told no one any of the things they had seen.</w:t>
      </w:r>
    </w:p>
    <w:p w14:paraId="7C64B01B" w14:textId="77777777" w:rsidR="00644D18" w:rsidRPr="00483B30" w:rsidRDefault="00644D18" w:rsidP="00644D18">
      <w:pPr>
        <w:ind w:firstLine="720"/>
        <w:jc w:val="both"/>
      </w:pPr>
      <w:r w:rsidRPr="00483B30">
        <w:rPr>
          <w:vertAlign w:val="superscript"/>
        </w:rPr>
        <w:t>37</w:t>
      </w:r>
      <w:r w:rsidRPr="00483B30">
        <w:t xml:space="preserve">On the next day, when they had come down from the mountain, a great crowd met Him. </w:t>
      </w:r>
      <w:r w:rsidRPr="00483B30">
        <w:rPr>
          <w:vertAlign w:val="superscript"/>
        </w:rPr>
        <w:t>38</w:t>
      </w:r>
      <w:r w:rsidRPr="00483B30">
        <w:t xml:space="preserve">Just then a man from the crowd shouted, “Teacher, I beg you to look at my son; he is my only child. </w:t>
      </w:r>
      <w:r w:rsidRPr="00483B30">
        <w:rPr>
          <w:vertAlign w:val="superscript"/>
        </w:rPr>
        <w:t>39</w:t>
      </w:r>
      <w:r w:rsidRPr="00483B30">
        <w:t xml:space="preserve">Suddenly a spirit seizes him, and all at once he shrieks. It convulses him until he foams at the mouth; it mauls him and will scarcely leave him. </w:t>
      </w:r>
      <w:r w:rsidRPr="00483B30">
        <w:rPr>
          <w:vertAlign w:val="superscript"/>
        </w:rPr>
        <w:t>40</w:t>
      </w:r>
      <w:r w:rsidRPr="00483B30">
        <w:t xml:space="preserve">I begged Your disciples to cast it out, but they could not.” </w:t>
      </w:r>
    </w:p>
    <w:p w14:paraId="3DC502E8" w14:textId="77777777" w:rsidR="00644D18" w:rsidRPr="00483B30" w:rsidRDefault="00644D18" w:rsidP="00644D18">
      <w:pPr>
        <w:ind w:firstLine="720"/>
        <w:jc w:val="both"/>
      </w:pPr>
      <w:r w:rsidRPr="00483B30">
        <w:rPr>
          <w:vertAlign w:val="superscript"/>
        </w:rPr>
        <w:t>41</w:t>
      </w:r>
      <w:r w:rsidRPr="00483B30">
        <w:t xml:space="preserve">Jesus answered, “You faithless and perverse generation, how much longer must I be with you and bear with you? Bring your son here.” </w:t>
      </w:r>
      <w:r w:rsidRPr="00483B30">
        <w:rPr>
          <w:vertAlign w:val="superscript"/>
        </w:rPr>
        <w:t>42</w:t>
      </w:r>
      <w:r w:rsidRPr="00483B30">
        <w:t xml:space="preserve">While he was coming, the demon dashed him to the ground in convulsions. But Jesus rebuked the unclean spirit, healed the boy, and gave him back to his father. </w:t>
      </w:r>
      <w:r w:rsidRPr="00483B30">
        <w:rPr>
          <w:vertAlign w:val="superscript"/>
        </w:rPr>
        <w:t>43a</w:t>
      </w:r>
      <w:r w:rsidRPr="00483B30">
        <w:t>And all were astounded at the greatness of God.</w:t>
      </w:r>
    </w:p>
    <w:p w14:paraId="4A0D44F0" w14:textId="77777777" w:rsidR="00644D18" w:rsidRPr="00BD18C8" w:rsidRDefault="00644D18" w:rsidP="00644D18">
      <w:pPr>
        <w:jc w:val="both"/>
        <w:rPr>
          <w:i/>
          <w:iCs/>
          <w:sz w:val="16"/>
        </w:rPr>
      </w:pPr>
      <w:r w:rsidRPr="00BD18C8">
        <w:rPr>
          <w:i/>
          <w:iCs/>
          <w:sz w:val="16"/>
        </w:rPr>
        <w:tab/>
      </w:r>
    </w:p>
    <w:p w14:paraId="7A1A900A" w14:textId="2F24A11C" w:rsidR="00644D18" w:rsidRPr="00483B30" w:rsidRDefault="00644D18" w:rsidP="00644D18">
      <w:pPr>
        <w:ind w:left="-288" w:firstLine="288"/>
        <w:jc w:val="both"/>
      </w:pPr>
      <w:r w:rsidRPr="00483B30">
        <w:t>P:</w:t>
      </w:r>
      <w:r w:rsidR="00BD18C8">
        <w:t xml:space="preserve">  </w:t>
      </w:r>
      <w:r w:rsidRPr="00483B30">
        <w:t>The Gospel of the Lord.</w:t>
      </w:r>
    </w:p>
    <w:p w14:paraId="6814BC34" w14:textId="77777777" w:rsidR="00644D18" w:rsidRPr="00BD18C8" w:rsidRDefault="00644D18" w:rsidP="00644D18">
      <w:pPr>
        <w:ind w:left="-288" w:firstLine="288"/>
        <w:jc w:val="both"/>
        <w:rPr>
          <w:sz w:val="14"/>
        </w:rPr>
      </w:pPr>
    </w:p>
    <w:p w14:paraId="7E84F85E" w14:textId="26750074" w:rsidR="00644D18" w:rsidRPr="00483B30" w:rsidRDefault="00644D18" w:rsidP="00644D18">
      <w:pPr>
        <w:ind w:left="-288" w:firstLine="288"/>
        <w:jc w:val="both"/>
        <w:rPr>
          <w:b/>
        </w:rPr>
      </w:pPr>
      <w:r w:rsidRPr="00483B30">
        <w:rPr>
          <w:b/>
        </w:rPr>
        <w:t>C:</w:t>
      </w:r>
      <w:r w:rsidR="00BD18C8">
        <w:rPr>
          <w:b/>
        </w:rPr>
        <w:t xml:space="preserve">  </w:t>
      </w:r>
      <w:r w:rsidRPr="00483B30">
        <w:rPr>
          <w:b/>
        </w:rPr>
        <w:t>Glory to You, O Christ!</w:t>
      </w:r>
    </w:p>
    <w:p w14:paraId="4E393A6A" w14:textId="77777777" w:rsidR="00644D18" w:rsidRPr="00BD18C8" w:rsidRDefault="00644D18" w:rsidP="00644D18">
      <w:pPr>
        <w:ind w:left="-288" w:firstLine="288"/>
        <w:jc w:val="both"/>
        <w:rPr>
          <w:b/>
          <w:sz w:val="16"/>
        </w:rPr>
      </w:pPr>
    </w:p>
    <w:p w14:paraId="0482CF8D" w14:textId="77777777" w:rsidR="00644D18" w:rsidRPr="00483B30" w:rsidRDefault="00644D18" w:rsidP="00644D18">
      <w:pPr>
        <w:ind w:left="-288" w:firstLine="288"/>
        <w:jc w:val="both"/>
        <w:rPr>
          <w:i/>
        </w:rPr>
      </w:pPr>
      <w:r w:rsidRPr="00483B30">
        <w:rPr>
          <w:i/>
        </w:rPr>
        <w:t>The assembly is seated</w:t>
      </w:r>
    </w:p>
    <w:p w14:paraId="2960FBF0" w14:textId="77777777" w:rsidR="00644D18" w:rsidRPr="00483B30" w:rsidRDefault="00644D18" w:rsidP="00644D18">
      <w:pPr>
        <w:jc w:val="both"/>
      </w:pPr>
    </w:p>
    <w:p w14:paraId="08ADE402" w14:textId="77777777" w:rsidR="00644D18" w:rsidRPr="00483B30" w:rsidRDefault="00644D18" w:rsidP="00644D18">
      <w:pPr>
        <w:jc w:val="both"/>
        <w:rPr>
          <w:b/>
          <w:bCs/>
        </w:rPr>
      </w:pPr>
      <w:r w:rsidRPr="00483B30">
        <w:rPr>
          <w:b/>
          <w:bCs/>
        </w:rPr>
        <w:t>THE SERMON</w:t>
      </w:r>
    </w:p>
    <w:p w14:paraId="1210CE96" w14:textId="77777777" w:rsidR="00644D18" w:rsidRPr="00BD18C8" w:rsidRDefault="00644D18" w:rsidP="00644D18">
      <w:pPr>
        <w:jc w:val="both"/>
        <w:rPr>
          <w:b/>
          <w:bCs/>
          <w:sz w:val="8"/>
        </w:rPr>
      </w:pPr>
    </w:p>
    <w:p w14:paraId="29D20A43" w14:textId="77777777" w:rsidR="00644D18" w:rsidRPr="00483B30" w:rsidRDefault="00644D18" w:rsidP="00644D18">
      <w:pPr>
        <w:jc w:val="center"/>
        <w:rPr>
          <w:i/>
          <w:iCs/>
        </w:rPr>
      </w:pPr>
      <w:r w:rsidRPr="00483B30">
        <w:rPr>
          <w:i/>
          <w:iCs/>
        </w:rPr>
        <w:t>Silence for reflection follows the sermon</w:t>
      </w:r>
    </w:p>
    <w:p w14:paraId="79E087E6" w14:textId="77777777" w:rsidR="00644D18" w:rsidRPr="00483B30" w:rsidRDefault="00644D18" w:rsidP="00644D18">
      <w:pPr>
        <w:jc w:val="center"/>
        <w:rPr>
          <w:i/>
          <w:iCs/>
        </w:rPr>
      </w:pPr>
    </w:p>
    <w:p w14:paraId="35CA8169" w14:textId="77777777" w:rsidR="00644D18" w:rsidRPr="00483B30" w:rsidRDefault="00644D18" w:rsidP="00644D18">
      <w:pPr>
        <w:jc w:val="both"/>
      </w:pPr>
      <w:r w:rsidRPr="00483B30">
        <w:rPr>
          <w:i/>
          <w:iCs/>
        </w:rPr>
        <w:t>As you are able please rise</w:t>
      </w:r>
    </w:p>
    <w:p w14:paraId="34D3608D" w14:textId="77777777" w:rsidR="00644D18" w:rsidRPr="00483B30" w:rsidRDefault="00644D18" w:rsidP="00644D18">
      <w:pPr>
        <w:jc w:val="both"/>
      </w:pPr>
    </w:p>
    <w:p w14:paraId="2C2BDF09" w14:textId="1CDF4FCD" w:rsidR="00644D18" w:rsidRPr="00BD18C8" w:rsidRDefault="00644D18" w:rsidP="00644D18">
      <w:pPr>
        <w:jc w:val="both"/>
        <w:rPr>
          <w:b/>
          <w:i/>
          <w:iCs/>
        </w:rPr>
      </w:pPr>
      <w:r w:rsidRPr="00483B30">
        <w:rPr>
          <w:b/>
          <w:bCs/>
        </w:rPr>
        <w:t xml:space="preserve">THE HYMN OF THE DAY </w:t>
      </w:r>
      <w:r w:rsidR="0054768D">
        <w:rPr>
          <w:b/>
          <w:bCs/>
        </w:rPr>
        <w:t xml:space="preserve">(see page 9)      </w:t>
      </w:r>
      <w:r w:rsidRPr="00BD18C8">
        <w:rPr>
          <w:b/>
          <w:i/>
          <w:iCs/>
        </w:rPr>
        <w:t>You, Lord, Are Both Lamb and Shepherd</w:t>
      </w:r>
    </w:p>
    <w:p w14:paraId="2A181FA2" w14:textId="3E053A3A" w:rsidR="00644D18" w:rsidRPr="0054768D" w:rsidRDefault="0054768D" w:rsidP="0054768D">
      <w:pPr>
        <w:tabs>
          <w:tab w:val="left" w:pos="2415"/>
        </w:tabs>
        <w:jc w:val="both"/>
        <w:rPr>
          <w:i/>
          <w:iCs/>
          <w:sz w:val="12"/>
        </w:rPr>
      </w:pPr>
      <w:r>
        <w:rPr>
          <w:i/>
          <w:iCs/>
        </w:rPr>
        <w:tab/>
      </w:r>
    </w:p>
    <w:p w14:paraId="7A8248A3" w14:textId="77777777" w:rsidR="00644D18" w:rsidRPr="00483B30" w:rsidRDefault="00644D18" w:rsidP="00644D18">
      <w:pPr>
        <w:jc w:val="both"/>
      </w:pPr>
      <w:r w:rsidRPr="00483B30">
        <w:tab/>
      </w:r>
      <w:r w:rsidRPr="00483B30">
        <w:tab/>
      </w:r>
      <w:r w:rsidRPr="00483B30">
        <w:tab/>
        <w:t>Stanza 2—Men; Stanza 3--Women</w:t>
      </w:r>
    </w:p>
    <w:p w14:paraId="73299DA8" w14:textId="77777777" w:rsidR="00644D18" w:rsidRPr="00831AB0" w:rsidRDefault="00644D18" w:rsidP="00644D18">
      <w:pPr>
        <w:jc w:val="both"/>
        <w:rPr>
          <w:sz w:val="22"/>
          <w:szCs w:val="22"/>
        </w:rPr>
      </w:pPr>
      <w:r>
        <w:rPr>
          <w:noProof/>
        </w:rPr>
        <w:lastRenderedPageBreak/>
        <w:drawing>
          <wp:inline distT="0" distB="0" distL="0" distR="0" wp14:anchorId="26A92521" wp14:editId="4202326A">
            <wp:extent cx="497967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9670" cy="8229600"/>
                    </a:xfrm>
                    <a:prstGeom prst="rect">
                      <a:avLst/>
                    </a:prstGeom>
                    <a:noFill/>
                    <a:ln>
                      <a:noFill/>
                    </a:ln>
                  </pic:spPr>
                </pic:pic>
              </a:graphicData>
            </a:graphic>
          </wp:inline>
        </w:drawing>
      </w:r>
    </w:p>
    <w:p w14:paraId="1E922D65" w14:textId="77777777" w:rsidR="00644D18" w:rsidRPr="00483B30" w:rsidRDefault="00644D18" w:rsidP="00644D18">
      <w:pPr>
        <w:jc w:val="both"/>
      </w:pPr>
    </w:p>
    <w:p w14:paraId="68E43CCD" w14:textId="77777777" w:rsidR="00644D18" w:rsidRPr="00483B30" w:rsidRDefault="00644D18" w:rsidP="00644D18">
      <w:pPr>
        <w:jc w:val="both"/>
        <w:rPr>
          <w:b/>
          <w:bCs/>
        </w:rPr>
      </w:pPr>
      <w:r w:rsidRPr="00483B30">
        <w:rPr>
          <w:b/>
          <w:bCs/>
        </w:rPr>
        <w:t>THE NICENE CREED</w:t>
      </w:r>
    </w:p>
    <w:p w14:paraId="16FD7EC2" w14:textId="77777777" w:rsidR="00644D18" w:rsidRPr="00483B30" w:rsidRDefault="00644D18" w:rsidP="00644D18">
      <w:pPr>
        <w:jc w:val="both"/>
        <w:rPr>
          <w:b/>
          <w:bCs/>
        </w:rPr>
      </w:pPr>
    </w:p>
    <w:p w14:paraId="605E2BCE" w14:textId="77777777" w:rsidR="0054768D" w:rsidRDefault="00644D18" w:rsidP="00644D18">
      <w:pPr>
        <w:ind w:left="720" w:hanging="720"/>
        <w:jc w:val="both"/>
      </w:pPr>
      <w:r w:rsidRPr="00483B30">
        <w:t>A:</w:t>
      </w:r>
      <w:r w:rsidR="0054768D">
        <w:t xml:space="preserve">  </w:t>
      </w:r>
      <w:r w:rsidRPr="00483B30">
        <w:t xml:space="preserve">God has made us His people through our Baptism into Christ.  Living together in trust </w:t>
      </w:r>
    </w:p>
    <w:p w14:paraId="15F49CBD" w14:textId="3FC1AE95" w:rsidR="00644D18" w:rsidRPr="00483B30" w:rsidRDefault="0054768D" w:rsidP="00644D18">
      <w:pPr>
        <w:ind w:left="720" w:hanging="720"/>
        <w:jc w:val="both"/>
      </w:pPr>
      <w:r>
        <w:t xml:space="preserve">      </w:t>
      </w:r>
      <w:r w:rsidR="00644D18" w:rsidRPr="00483B30">
        <w:t>and hope, we confess our faith.</w:t>
      </w:r>
    </w:p>
    <w:p w14:paraId="642DC457" w14:textId="77777777" w:rsidR="00644D18" w:rsidRPr="00483B30" w:rsidRDefault="00644D18" w:rsidP="00644D18">
      <w:pPr>
        <w:jc w:val="both"/>
      </w:pPr>
    </w:p>
    <w:p w14:paraId="4AD23AF6" w14:textId="100C1D4D" w:rsidR="00644D18" w:rsidRPr="00483B30" w:rsidRDefault="00644D18" w:rsidP="00644D18">
      <w:pPr>
        <w:ind w:left="-288" w:firstLine="288"/>
        <w:jc w:val="both"/>
        <w:rPr>
          <w:b/>
          <w:bCs/>
        </w:rPr>
      </w:pPr>
      <w:r w:rsidRPr="00483B30">
        <w:rPr>
          <w:b/>
          <w:bCs/>
        </w:rPr>
        <w:t>C:</w:t>
      </w:r>
      <w:r w:rsidR="0054768D">
        <w:rPr>
          <w:b/>
          <w:bCs/>
        </w:rPr>
        <w:t xml:space="preserve">  </w:t>
      </w:r>
      <w:r w:rsidRPr="00483B30">
        <w:rPr>
          <w:b/>
          <w:bCs/>
        </w:rPr>
        <w:t xml:space="preserve">We believe in one God, </w:t>
      </w:r>
    </w:p>
    <w:p w14:paraId="7E2CC4C8" w14:textId="387DE51B" w:rsidR="00644D18" w:rsidRPr="00483B30" w:rsidRDefault="0054768D" w:rsidP="00644D18">
      <w:pPr>
        <w:jc w:val="both"/>
        <w:rPr>
          <w:b/>
          <w:bCs/>
        </w:rPr>
      </w:pPr>
      <w:r>
        <w:rPr>
          <w:b/>
          <w:bCs/>
        </w:rPr>
        <w:t xml:space="preserve">      </w:t>
      </w:r>
      <w:r w:rsidR="00644D18" w:rsidRPr="00483B30">
        <w:rPr>
          <w:b/>
          <w:bCs/>
        </w:rPr>
        <w:t xml:space="preserve">the Father, the Almighty, </w:t>
      </w:r>
    </w:p>
    <w:p w14:paraId="16862F8F" w14:textId="2A71403B" w:rsidR="00644D18" w:rsidRPr="00483B30" w:rsidRDefault="0054768D" w:rsidP="00644D18">
      <w:pPr>
        <w:jc w:val="both"/>
        <w:rPr>
          <w:b/>
          <w:bCs/>
        </w:rPr>
      </w:pPr>
      <w:r>
        <w:rPr>
          <w:b/>
          <w:bCs/>
        </w:rPr>
        <w:t xml:space="preserve">      </w:t>
      </w:r>
      <w:r w:rsidR="00644D18" w:rsidRPr="00483B30">
        <w:rPr>
          <w:b/>
          <w:bCs/>
        </w:rPr>
        <w:t xml:space="preserve">maker of heaven and earth, </w:t>
      </w:r>
    </w:p>
    <w:p w14:paraId="34DB4104" w14:textId="58AF0482" w:rsidR="00644D18" w:rsidRPr="00483B30" w:rsidRDefault="0054768D" w:rsidP="00644D18">
      <w:pPr>
        <w:jc w:val="both"/>
        <w:rPr>
          <w:b/>
          <w:bCs/>
        </w:rPr>
      </w:pPr>
      <w:r>
        <w:rPr>
          <w:b/>
          <w:bCs/>
        </w:rPr>
        <w:t xml:space="preserve">      </w:t>
      </w:r>
      <w:r w:rsidR="00644D18" w:rsidRPr="00483B30">
        <w:rPr>
          <w:b/>
          <w:bCs/>
        </w:rPr>
        <w:t xml:space="preserve">of all that is, seen and unseen. </w:t>
      </w:r>
    </w:p>
    <w:p w14:paraId="5A59F58B" w14:textId="77777777" w:rsidR="00644D18" w:rsidRPr="00483B30" w:rsidRDefault="00644D18" w:rsidP="00644D18">
      <w:pPr>
        <w:jc w:val="both"/>
        <w:rPr>
          <w:b/>
          <w:bCs/>
        </w:rPr>
      </w:pPr>
    </w:p>
    <w:p w14:paraId="482DAD16" w14:textId="4D4CC7F1" w:rsidR="00644D18" w:rsidRPr="00483B30" w:rsidRDefault="0054768D" w:rsidP="0054768D">
      <w:pPr>
        <w:jc w:val="both"/>
        <w:rPr>
          <w:b/>
          <w:bCs/>
        </w:rPr>
      </w:pPr>
      <w:r>
        <w:rPr>
          <w:b/>
          <w:bCs/>
        </w:rPr>
        <w:t xml:space="preserve">      </w:t>
      </w:r>
      <w:r w:rsidR="00644D18" w:rsidRPr="00483B30">
        <w:rPr>
          <w:b/>
          <w:bCs/>
        </w:rPr>
        <w:t xml:space="preserve">We believe in one Lord, Jesus Christ, </w:t>
      </w:r>
    </w:p>
    <w:p w14:paraId="1B560BCC" w14:textId="1A1EC3DD" w:rsidR="00644D18" w:rsidRPr="00483B30" w:rsidRDefault="0054768D" w:rsidP="00644D18">
      <w:pPr>
        <w:jc w:val="both"/>
        <w:rPr>
          <w:b/>
          <w:bCs/>
        </w:rPr>
      </w:pPr>
      <w:r>
        <w:rPr>
          <w:b/>
          <w:bCs/>
        </w:rPr>
        <w:t xml:space="preserve">      </w:t>
      </w:r>
      <w:r w:rsidR="00644D18" w:rsidRPr="00483B30">
        <w:rPr>
          <w:b/>
          <w:bCs/>
        </w:rPr>
        <w:t xml:space="preserve">the only Son of God, </w:t>
      </w:r>
    </w:p>
    <w:p w14:paraId="4F0F4CAD" w14:textId="001DAE0C" w:rsidR="00644D18" w:rsidRPr="00483B30" w:rsidRDefault="0054768D" w:rsidP="00644D18">
      <w:pPr>
        <w:jc w:val="both"/>
        <w:rPr>
          <w:b/>
          <w:bCs/>
        </w:rPr>
      </w:pPr>
      <w:r>
        <w:rPr>
          <w:b/>
          <w:bCs/>
        </w:rPr>
        <w:t xml:space="preserve">      </w:t>
      </w:r>
      <w:r w:rsidR="00644D18" w:rsidRPr="00483B30">
        <w:rPr>
          <w:b/>
          <w:bCs/>
        </w:rPr>
        <w:t xml:space="preserve">eternally begotten of the Father, </w:t>
      </w:r>
    </w:p>
    <w:p w14:paraId="18FD7233" w14:textId="674E3897" w:rsidR="00644D18" w:rsidRPr="00483B30" w:rsidRDefault="0054768D" w:rsidP="00644D18">
      <w:pPr>
        <w:jc w:val="both"/>
        <w:rPr>
          <w:b/>
          <w:bCs/>
        </w:rPr>
      </w:pPr>
      <w:r>
        <w:rPr>
          <w:b/>
          <w:bCs/>
        </w:rPr>
        <w:t xml:space="preserve">      </w:t>
      </w:r>
      <w:r w:rsidR="00644D18" w:rsidRPr="00483B30">
        <w:rPr>
          <w:b/>
          <w:bCs/>
        </w:rPr>
        <w:t xml:space="preserve">God from God, Light from Light, </w:t>
      </w:r>
    </w:p>
    <w:p w14:paraId="4E12D0D7" w14:textId="5F9A485E" w:rsidR="00644D18" w:rsidRPr="00483B30" w:rsidRDefault="0054768D" w:rsidP="00644D18">
      <w:pPr>
        <w:jc w:val="both"/>
        <w:rPr>
          <w:b/>
          <w:bCs/>
        </w:rPr>
      </w:pPr>
      <w:r>
        <w:rPr>
          <w:b/>
          <w:bCs/>
        </w:rPr>
        <w:t xml:space="preserve">      </w:t>
      </w:r>
      <w:r w:rsidR="00644D18" w:rsidRPr="00483B30">
        <w:rPr>
          <w:b/>
          <w:bCs/>
        </w:rPr>
        <w:t xml:space="preserve">true God from true God, </w:t>
      </w:r>
    </w:p>
    <w:p w14:paraId="42E2986E" w14:textId="250D5C12" w:rsidR="00644D18" w:rsidRPr="00483B30" w:rsidRDefault="0054768D" w:rsidP="00644D18">
      <w:pPr>
        <w:jc w:val="both"/>
        <w:rPr>
          <w:b/>
          <w:bCs/>
        </w:rPr>
      </w:pPr>
      <w:r>
        <w:rPr>
          <w:b/>
          <w:bCs/>
        </w:rPr>
        <w:t xml:space="preserve">      </w:t>
      </w:r>
      <w:r w:rsidR="00644D18" w:rsidRPr="00483B30">
        <w:rPr>
          <w:b/>
          <w:bCs/>
        </w:rPr>
        <w:t xml:space="preserve">begotten, not made, </w:t>
      </w:r>
    </w:p>
    <w:p w14:paraId="09FE8304" w14:textId="56C1951C" w:rsidR="00644D18" w:rsidRPr="00483B30" w:rsidRDefault="0054768D" w:rsidP="00644D18">
      <w:pPr>
        <w:jc w:val="both"/>
        <w:rPr>
          <w:b/>
          <w:bCs/>
        </w:rPr>
      </w:pPr>
      <w:r>
        <w:rPr>
          <w:b/>
          <w:bCs/>
        </w:rPr>
        <w:t xml:space="preserve">      </w:t>
      </w:r>
      <w:r w:rsidR="00644D18" w:rsidRPr="00483B30">
        <w:rPr>
          <w:b/>
          <w:bCs/>
        </w:rPr>
        <w:t xml:space="preserve">of one Being with the Father. </w:t>
      </w:r>
    </w:p>
    <w:p w14:paraId="03F4D5C5" w14:textId="2AF48A0D" w:rsidR="00644D18" w:rsidRPr="00483B30" w:rsidRDefault="0054768D" w:rsidP="00644D18">
      <w:pPr>
        <w:jc w:val="both"/>
        <w:rPr>
          <w:b/>
          <w:bCs/>
        </w:rPr>
      </w:pPr>
      <w:r>
        <w:rPr>
          <w:b/>
          <w:bCs/>
        </w:rPr>
        <w:t xml:space="preserve">      </w:t>
      </w:r>
      <w:r w:rsidR="00644D18" w:rsidRPr="00483B30">
        <w:rPr>
          <w:b/>
          <w:bCs/>
        </w:rPr>
        <w:t xml:space="preserve">Through Him all things were made. </w:t>
      </w:r>
    </w:p>
    <w:p w14:paraId="62B9AB93" w14:textId="5709B165" w:rsidR="00644D18" w:rsidRPr="00483B30" w:rsidRDefault="0054768D" w:rsidP="00644D18">
      <w:pPr>
        <w:jc w:val="both"/>
        <w:rPr>
          <w:b/>
          <w:bCs/>
        </w:rPr>
      </w:pPr>
      <w:r>
        <w:rPr>
          <w:b/>
          <w:bCs/>
        </w:rPr>
        <w:t xml:space="preserve">      </w:t>
      </w:r>
      <w:r w:rsidR="00644D18" w:rsidRPr="00483B30">
        <w:rPr>
          <w:b/>
          <w:bCs/>
        </w:rPr>
        <w:t xml:space="preserve">For us and for our salvation </w:t>
      </w:r>
    </w:p>
    <w:p w14:paraId="07F80B69" w14:textId="2B0517AD" w:rsidR="00644D18" w:rsidRPr="00483B30" w:rsidRDefault="00644D18" w:rsidP="00644D18">
      <w:pPr>
        <w:jc w:val="both"/>
        <w:rPr>
          <w:b/>
          <w:bCs/>
        </w:rPr>
      </w:pPr>
      <w:r w:rsidRPr="00483B30">
        <w:rPr>
          <w:b/>
          <w:bCs/>
        </w:rPr>
        <w:tab/>
      </w:r>
      <w:r w:rsidR="0054768D">
        <w:rPr>
          <w:b/>
          <w:bCs/>
        </w:rPr>
        <w:t xml:space="preserve">      </w:t>
      </w:r>
      <w:r w:rsidRPr="00483B30">
        <w:rPr>
          <w:b/>
          <w:bCs/>
        </w:rPr>
        <w:t xml:space="preserve">He came down from heaven; </w:t>
      </w:r>
    </w:p>
    <w:p w14:paraId="51DA68ED" w14:textId="67A19C63" w:rsidR="00644D18" w:rsidRPr="00483B30" w:rsidRDefault="00644D18" w:rsidP="00644D18">
      <w:pPr>
        <w:jc w:val="both"/>
        <w:rPr>
          <w:b/>
          <w:bCs/>
        </w:rPr>
      </w:pPr>
      <w:r w:rsidRPr="00483B30">
        <w:rPr>
          <w:b/>
          <w:bCs/>
        </w:rPr>
        <w:tab/>
      </w:r>
      <w:r w:rsidR="0054768D">
        <w:rPr>
          <w:b/>
          <w:bCs/>
        </w:rPr>
        <w:t xml:space="preserve">      </w:t>
      </w:r>
      <w:r w:rsidRPr="00483B30">
        <w:rPr>
          <w:b/>
          <w:bCs/>
        </w:rPr>
        <w:t xml:space="preserve">by the power of the Holy Spirit </w:t>
      </w:r>
    </w:p>
    <w:p w14:paraId="42F82543" w14:textId="281A7C43" w:rsidR="00644D18" w:rsidRPr="00483B30" w:rsidRDefault="00644D18" w:rsidP="00644D18">
      <w:pPr>
        <w:jc w:val="both"/>
        <w:rPr>
          <w:b/>
          <w:bCs/>
        </w:rPr>
      </w:pPr>
      <w:r w:rsidRPr="00483B30">
        <w:rPr>
          <w:b/>
          <w:bCs/>
        </w:rPr>
        <w:tab/>
      </w:r>
      <w:r w:rsidR="0054768D">
        <w:rPr>
          <w:b/>
          <w:bCs/>
        </w:rPr>
        <w:t xml:space="preserve">      </w:t>
      </w:r>
      <w:r w:rsidRPr="00483B30">
        <w:rPr>
          <w:b/>
          <w:bCs/>
        </w:rPr>
        <w:t xml:space="preserve">He became incarnate from the virgin Mary, and was made man. </w:t>
      </w:r>
    </w:p>
    <w:p w14:paraId="44BA5B06" w14:textId="6191E00F" w:rsidR="00644D18" w:rsidRPr="00483B30" w:rsidRDefault="0054768D" w:rsidP="00644D18">
      <w:pPr>
        <w:jc w:val="both"/>
        <w:rPr>
          <w:b/>
          <w:bCs/>
        </w:rPr>
      </w:pPr>
      <w:r>
        <w:rPr>
          <w:b/>
          <w:bCs/>
        </w:rPr>
        <w:t xml:space="preserve">      </w:t>
      </w:r>
      <w:r w:rsidR="00644D18" w:rsidRPr="00483B30">
        <w:rPr>
          <w:b/>
          <w:bCs/>
        </w:rPr>
        <w:t xml:space="preserve">For our sake He was crucified under Pontius Pilate; </w:t>
      </w:r>
    </w:p>
    <w:p w14:paraId="3C42CD4C" w14:textId="205D2211" w:rsidR="00644D18" w:rsidRPr="00483B30" w:rsidRDefault="00644D18" w:rsidP="00644D18">
      <w:pPr>
        <w:jc w:val="both"/>
        <w:rPr>
          <w:b/>
          <w:bCs/>
        </w:rPr>
      </w:pPr>
      <w:r w:rsidRPr="00483B30">
        <w:rPr>
          <w:b/>
          <w:bCs/>
        </w:rPr>
        <w:tab/>
      </w:r>
      <w:r w:rsidR="0054768D">
        <w:rPr>
          <w:b/>
          <w:bCs/>
        </w:rPr>
        <w:t xml:space="preserve">      </w:t>
      </w:r>
      <w:r w:rsidRPr="00483B30">
        <w:rPr>
          <w:b/>
          <w:bCs/>
        </w:rPr>
        <w:t xml:space="preserve">He suffered death and was buried. </w:t>
      </w:r>
    </w:p>
    <w:p w14:paraId="69CAA776" w14:textId="3F908751" w:rsidR="00644D18" w:rsidRPr="00483B30" w:rsidRDefault="00644D18" w:rsidP="00644D18">
      <w:pPr>
        <w:jc w:val="both"/>
        <w:rPr>
          <w:b/>
          <w:bCs/>
        </w:rPr>
      </w:pPr>
      <w:r w:rsidRPr="00483B30">
        <w:rPr>
          <w:b/>
          <w:bCs/>
        </w:rPr>
        <w:tab/>
      </w:r>
      <w:r w:rsidR="0054768D">
        <w:rPr>
          <w:b/>
          <w:bCs/>
        </w:rPr>
        <w:t xml:space="preserve">      </w:t>
      </w:r>
      <w:r w:rsidRPr="00483B30">
        <w:rPr>
          <w:b/>
          <w:bCs/>
        </w:rPr>
        <w:t xml:space="preserve">On the third day He rose again </w:t>
      </w:r>
    </w:p>
    <w:p w14:paraId="1E874551" w14:textId="0033CF7B" w:rsidR="00644D18" w:rsidRPr="00483B30" w:rsidRDefault="00644D18" w:rsidP="00644D18">
      <w:pPr>
        <w:jc w:val="both"/>
        <w:rPr>
          <w:b/>
          <w:bCs/>
        </w:rPr>
      </w:pPr>
      <w:r w:rsidRPr="00483B30">
        <w:rPr>
          <w:b/>
          <w:bCs/>
        </w:rPr>
        <w:tab/>
      </w:r>
      <w:r w:rsidRPr="00483B30">
        <w:rPr>
          <w:b/>
          <w:bCs/>
        </w:rPr>
        <w:tab/>
      </w:r>
      <w:r w:rsidR="0054768D">
        <w:rPr>
          <w:b/>
          <w:bCs/>
        </w:rPr>
        <w:t xml:space="preserve">      </w:t>
      </w:r>
      <w:r w:rsidRPr="00483B30">
        <w:rPr>
          <w:b/>
          <w:bCs/>
        </w:rPr>
        <w:t xml:space="preserve">in accordance with the Scriptures; </w:t>
      </w:r>
    </w:p>
    <w:p w14:paraId="467AFA09" w14:textId="6BE3AF1A" w:rsidR="00644D18" w:rsidRPr="00483B30" w:rsidRDefault="00644D18" w:rsidP="00644D18">
      <w:pPr>
        <w:jc w:val="both"/>
        <w:rPr>
          <w:b/>
          <w:bCs/>
        </w:rPr>
      </w:pPr>
      <w:r w:rsidRPr="00483B30">
        <w:rPr>
          <w:b/>
          <w:bCs/>
        </w:rPr>
        <w:tab/>
      </w:r>
      <w:r w:rsidR="0054768D">
        <w:rPr>
          <w:b/>
          <w:bCs/>
        </w:rPr>
        <w:t xml:space="preserve">      </w:t>
      </w:r>
      <w:r w:rsidRPr="00483B30">
        <w:rPr>
          <w:b/>
          <w:bCs/>
        </w:rPr>
        <w:t xml:space="preserve">He ascended into heaven </w:t>
      </w:r>
    </w:p>
    <w:p w14:paraId="76D6FB4A" w14:textId="50BFCFBE" w:rsidR="00644D18" w:rsidRPr="00483B30" w:rsidRDefault="00644D18" w:rsidP="00644D18">
      <w:pPr>
        <w:jc w:val="both"/>
        <w:rPr>
          <w:b/>
          <w:bCs/>
        </w:rPr>
      </w:pPr>
      <w:r w:rsidRPr="00483B30">
        <w:rPr>
          <w:b/>
          <w:bCs/>
        </w:rPr>
        <w:tab/>
      </w:r>
      <w:r w:rsidRPr="00483B30">
        <w:rPr>
          <w:b/>
          <w:bCs/>
        </w:rPr>
        <w:tab/>
      </w:r>
      <w:r w:rsidR="0054768D">
        <w:rPr>
          <w:b/>
          <w:bCs/>
        </w:rPr>
        <w:t xml:space="preserve">      </w:t>
      </w:r>
      <w:r w:rsidRPr="00483B30">
        <w:rPr>
          <w:b/>
          <w:bCs/>
        </w:rPr>
        <w:t xml:space="preserve">and is seated at the right hand of the Father. </w:t>
      </w:r>
    </w:p>
    <w:p w14:paraId="307345C9" w14:textId="0E30E7D1" w:rsidR="00644D18" w:rsidRPr="00483B30" w:rsidRDefault="0054768D" w:rsidP="00644D18">
      <w:pPr>
        <w:jc w:val="both"/>
        <w:rPr>
          <w:b/>
          <w:bCs/>
        </w:rPr>
      </w:pPr>
      <w:r>
        <w:rPr>
          <w:b/>
          <w:bCs/>
        </w:rPr>
        <w:t xml:space="preserve">      </w:t>
      </w:r>
      <w:r w:rsidR="00644D18" w:rsidRPr="00483B30">
        <w:rPr>
          <w:b/>
          <w:bCs/>
        </w:rPr>
        <w:t xml:space="preserve">He will come again in glory to judge the living and the dead, </w:t>
      </w:r>
    </w:p>
    <w:p w14:paraId="51490C41" w14:textId="18F3E62C" w:rsidR="00644D18" w:rsidRPr="00483B30" w:rsidRDefault="00644D18" w:rsidP="00644D18">
      <w:pPr>
        <w:jc w:val="both"/>
        <w:rPr>
          <w:b/>
          <w:bCs/>
        </w:rPr>
      </w:pPr>
      <w:r w:rsidRPr="00483B30">
        <w:rPr>
          <w:b/>
          <w:bCs/>
        </w:rPr>
        <w:tab/>
      </w:r>
      <w:r w:rsidR="0054768D">
        <w:rPr>
          <w:b/>
          <w:bCs/>
        </w:rPr>
        <w:t xml:space="preserve">      </w:t>
      </w:r>
      <w:r w:rsidRPr="00483B30">
        <w:rPr>
          <w:b/>
          <w:bCs/>
        </w:rPr>
        <w:t xml:space="preserve">and His kingdom will have no end. </w:t>
      </w:r>
    </w:p>
    <w:p w14:paraId="7A680A74" w14:textId="77777777" w:rsidR="00644D18" w:rsidRPr="00483B30" w:rsidRDefault="00644D18" w:rsidP="00644D18">
      <w:pPr>
        <w:jc w:val="both"/>
        <w:rPr>
          <w:b/>
          <w:bCs/>
        </w:rPr>
      </w:pPr>
    </w:p>
    <w:p w14:paraId="0465F31D" w14:textId="77777777" w:rsidR="00644D18" w:rsidRPr="00483B30" w:rsidRDefault="00644D18" w:rsidP="00644D18">
      <w:pPr>
        <w:jc w:val="both"/>
        <w:rPr>
          <w:b/>
          <w:bCs/>
        </w:rPr>
      </w:pPr>
      <w:r w:rsidRPr="00483B30">
        <w:rPr>
          <w:b/>
          <w:bCs/>
        </w:rPr>
        <w:t xml:space="preserve">We believe in the Holy Spirit, the Lord, the giver of life, </w:t>
      </w:r>
    </w:p>
    <w:p w14:paraId="562C5376" w14:textId="136D5490" w:rsidR="00644D18" w:rsidRPr="00483B30" w:rsidRDefault="0054768D" w:rsidP="00644D18">
      <w:pPr>
        <w:jc w:val="both"/>
        <w:rPr>
          <w:b/>
          <w:bCs/>
        </w:rPr>
      </w:pPr>
      <w:r>
        <w:rPr>
          <w:b/>
          <w:bCs/>
        </w:rPr>
        <w:t xml:space="preserve">      </w:t>
      </w:r>
      <w:r w:rsidR="00644D18" w:rsidRPr="00483B30">
        <w:rPr>
          <w:b/>
          <w:bCs/>
        </w:rPr>
        <w:t xml:space="preserve">Who proceeds from the Father and the Son. </w:t>
      </w:r>
    </w:p>
    <w:p w14:paraId="7D8AAAFB" w14:textId="34708E9C" w:rsidR="00644D18" w:rsidRPr="00483B30" w:rsidRDefault="0054768D" w:rsidP="00644D18">
      <w:pPr>
        <w:jc w:val="both"/>
        <w:rPr>
          <w:b/>
          <w:bCs/>
        </w:rPr>
      </w:pPr>
      <w:r>
        <w:rPr>
          <w:b/>
          <w:bCs/>
        </w:rPr>
        <w:t xml:space="preserve">      </w:t>
      </w:r>
      <w:r w:rsidR="00644D18" w:rsidRPr="00483B30">
        <w:rPr>
          <w:b/>
          <w:bCs/>
        </w:rPr>
        <w:t xml:space="preserve">With the Father and the Son He is worshiped and glorified. </w:t>
      </w:r>
    </w:p>
    <w:p w14:paraId="4BCE6C93" w14:textId="10659464" w:rsidR="00644D18" w:rsidRPr="00483B30" w:rsidRDefault="0054768D" w:rsidP="00644D18">
      <w:pPr>
        <w:jc w:val="both"/>
        <w:rPr>
          <w:b/>
          <w:bCs/>
        </w:rPr>
      </w:pPr>
      <w:r>
        <w:rPr>
          <w:b/>
          <w:bCs/>
        </w:rPr>
        <w:t xml:space="preserve">      </w:t>
      </w:r>
      <w:r w:rsidR="00644D18" w:rsidRPr="00483B30">
        <w:rPr>
          <w:b/>
          <w:bCs/>
        </w:rPr>
        <w:t xml:space="preserve">He has spoken through the prophets. </w:t>
      </w:r>
    </w:p>
    <w:p w14:paraId="492813F3" w14:textId="7F364085" w:rsidR="00644D18" w:rsidRPr="00483B30" w:rsidRDefault="0054768D" w:rsidP="00644D18">
      <w:pPr>
        <w:jc w:val="both"/>
        <w:rPr>
          <w:b/>
          <w:bCs/>
        </w:rPr>
      </w:pPr>
      <w:r>
        <w:rPr>
          <w:b/>
          <w:bCs/>
        </w:rPr>
        <w:t xml:space="preserve">      </w:t>
      </w:r>
      <w:r w:rsidR="00644D18" w:rsidRPr="00483B30">
        <w:rPr>
          <w:b/>
          <w:bCs/>
        </w:rPr>
        <w:t xml:space="preserve">We believe in one holy catholic and apostolic Church. </w:t>
      </w:r>
    </w:p>
    <w:p w14:paraId="2192353C" w14:textId="071B6350" w:rsidR="00644D18" w:rsidRPr="00483B30" w:rsidRDefault="0054768D" w:rsidP="00644D18">
      <w:pPr>
        <w:jc w:val="both"/>
        <w:rPr>
          <w:b/>
          <w:bCs/>
        </w:rPr>
      </w:pPr>
      <w:r>
        <w:rPr>
          <w:b/>
          <w:bCs/>
        </w:rPr>
        <w:t xml:space="preserve">      </w:t>
      </w:r>
      <w:r w:rsidR="00644D18" w:rsidRPr="00483B30">
        <w:rPr>
          <w:b/>
          <w:bCs/>
        </w:rPr>
        <w:t xml:space="preserve">We acknowledge one Baptism for the forgiveness of sins. </w:t>
      </w:r>
    </w:p>
    <w:p w14:paraId="0110FE1E" w14:textId="471EC750" w:rsidR="00644D18" w:rsidRPr="00483B30" w:rsidRDefault="0054768D" w:rsidP="00644D18">
      <w:pPr>
        <w:jc w:val="both"/>
        <w:rPr>
          <w:b/>
          <w:bCs/>
        </w:rPr>
      </w:pPr>
      <w:r>
        <w:rPr>
          <w:b/>
          <w:bCs/>
        </w:rPr>
        <w:t xml:space="preserve">      </w:t>
      </w:r>
      <w:r w:rsidR="00644D18" w:rsidRPr="00483B30">
        <w:rPr>
          <w:b/>
          <w:bCs/>
        </w:rPr>
        <w:t xml:space="preserve">We look for the resurrection of the dead, </w:t>
      </w:r>
    </w:p>
    <w:p w14:paraId="03F164AC" w14:textId="2C8FC6C6" w:rsidR="00644D18" w:rsidRPr="00483B30" w:rsidRDefault="00644D18" w:rsidP="00644D18">
      <w:pPr>
        <w:jc w:val="both"/>
        <w:rPr>
          <w:b/>
          <w:bCs/>
        </w:rPr>
      </w:pPr>
      <w:r w:rsidRPr="00483B30">
        <w:rPr>
          <w:b/>
          <w:bCs/>
        </w:rPr>
        <w:tab/>
      </w:r>
      <w:r w:rsidR="0054768D">
        <w:rPr>
          <w:b/>
          <w:bCs/>
        </w:rPr>
        <w:t xml:space="preserve">      </w:t>
      </w:r>
      <w:r w:rsidRPr="00483B30">
        <w:rPr>
          <w:b/>
          <w:bCs/>
        </w:rPr>
        <w:t>and the life of the world to come. Amen</w:t>
      </w:r>
    </w:p>
    <w:p w14:paraId="5EAFCE8F" w14:textId="77777777" w:rsidR="00644D18" w:rsidRPr="00483B30" w:rsidRDefault="00644D18" w:rsidP="00644D18">
      <w:pPr>
        <w:jc w:val="both"/>
        <w:rPr>
          <w:b/>
          <w:bCs/>
        </w:rPr>
      </w:pPr>
    </w:p>
    <w:p w14:paraId="19943281" w14:textId="77777777" w:rsidR="00644D18" w:rsidRPr="00483B30" w:rsidRDefault="00644D18" w:rsidP="00644D18">
      <w:pPr>
        <w:jc w:val="both"/>
        <w:rPr>
          <w:b/>
          <w:bCs/>
        </w:rPr>
      </w:pPr>
      <w:r w:rsidRPr="00483B30">
        <w:rPr>
          <w:b/>
          <w:bCs/>
        </w:rPr>
        <w:t>THE PRAYER OF THE CHURCH</w:t>
      </w:r>
    </w:p>
    <w:p w14:paraId="65623E53" w14:textId="77777777" w:rsidR="00644D18" w:rsidRPr="0054768D" w:rsidRDefault="00644D18" w:rsidP="00644D18">
      <w:pPr>
        <w:jc w:val="both"/>
        <w:rPr>
          <w:b/>
          <w:bCs/>
          <w:sz w:val="12"/>
        </w:rPr>
      </w:pPr>
    </w:p>
    <w:p w14:paraId="17CD4131" w14:textId="77777777" w:rsidR="0054768D" w:rsidRDefault="00644D18" w:rsidP="00644D18">
      <w:pPr>
        <w:tabs>
          <w:tab w:val="left" w:pos="720"/>
        </w:tabs>
        <w:ind w:left="720" w:hanging="720"/>
        <w:jc w:val="both"/>
      </w:pPr>
      <w:r w:rsidRPr="00483B30">
        <w:rPr>
          <w:lang w:val="en-CA"/>
        </w:rPr>
        <w:fldChar w:fldCharType="begin"/>
      </w:r>
      <w:r w:rsidRPr="00483B30">
        <w:rPr>
          <w:lang w:val="en-CA"/>
        </w:rPr>
        <w:instrText xml:space="preserve"> SEQ CHAPTER \h \r 1</w:instrText>
      </w:r>
      <w:r w:rsidRPr="00483B30">
        <w:rPr>
          <w:lang w:val="en-CA"/>
        </w:rPr>
        <w:fldChar w:fldCharType="end"/>
      </w:r>
      <w:r w:rsidRPr="00483B30">
        <w:t>A:</w:t>
      </w:r>
      <w:r w:rsidR="0054768D">
        <w:t xml:space="preserve">  </w:t>
      </w:r>
      <w:r w:rsidRPr="00483B30">
        <w:t xml:space="preserve">Formed by the Word and promise of God, let us pray that the merciful glory of God </w:t>
      </w:r>
    </w:p>
    <w:p w14:paraId="35B1EA2D" w14:textId="77777777" w:rsidR="0054768D" w:rsidRDefault="0054768D" w:rsidP="00644D18">
      <w:pPr>
        <w:tabs>
          <w:tab w:val="left" w:pos="720"/>
        </w:tabs>
        <w:ind w:left="720" w:hanging="720"/>
        <w:jc w:val="both"/>
      </w:pPr>
      <w:r>
        <w:t xml:space="preserve">      </w:t>
      </w:r>
      <w:r w:rsidR="00644D18" w:rsidRPr="00483B30">
        <w:t xml:space="preserve">may drive away all darkness, and that God’s providence lead all people from death into </w:t>
      </w:r>
    </w:p>
    <w:p w14:paraId="04FDF097" w14:textId="730F6B47" w:rsidR="00644D18" w:rsidRPr="00483B30" w:rsidRDefault="0054768D" w:rsidP="00644D18">
      <w:pPr>
        <w:tabs>
          <w:tab w:val="left" w:pos="720"/>
        </w:tabs>
        <w:ind w:left="720" w:hanging="720"/>
        <w:jc w:val="both"/>
      </w:pPr>
      <w:r>
        <w:t xml:space="preserve">      </w:t>
      </w:r>
      <w:r w:rsidR="00644D18" w:rsidRPr="00483B30">
        <w:t>life.</w:t>
      </w:r>
    </w:p>
    <w:p w14:paraId="1D037CB1" w14:textId="77777777" w:rsidR="00644D18" w:rsidRPr="00483B30" w:rsidRDefault="00644D18" w:rsidP="00644D18">
      <w:pPr>
        <w:jc w:val="both"/>
      </w:pPr>
    </w:p>
    <w:p w14:paraId="739CBA43" w14:textId="77777777" w:rsidR="00967590" w:rsidRDefault="00644D18" w:rsidP="00644D18">
      <w:pPr>
        <w:tabs>
          <w:tab w:val="left" w:pos="720"/>
        </w:tabs>
        <w:ind w:left="720" w:hanging="720"/>
        <w:jc w:val="both"/>
      </w:pPr>
      <w:r w:rsidRPr="00483B30">
        <w:lastRenderedPageBreak/>
        <w:t>A:</w:t>
      </w:r>
      <w:r w:rsidR="00967590">
        <w:t xml:space="preserve">  </w:t>
      </w:r>
      <w:r w:rsidRPr="00483B30">
        <w:t xml:space="preserve">That the Church may faithfully and powerfully reflect the glory of life in Christ, we </w:t>
      </w:r>
    </w:p>
    <w:p w14:paraId="29D34FBE" w14:textId="1BA4DCFA" w:rsidR="00644D18" w:rsidRPr="00483B30" w:rsidRDefault="00967590" w:rsidP="00644D18">
      <w:pPr>
        <w:tabs>
          <w:tab w:val="left" w:pos="720"/>
        </w:tabs>
        <w:ind w:left="720" w:hanging="720"/>
        <w:jc w:val="both"/>
      </w:pPr>
      <w:r>
        <w:t xml:space="preserve">      </w:t>
      </w:r>
      <w:r w:rsidR="00644D18" w:rsidRPr="00483B30">
        <w:t xml:space="preserve">pray:  </w:t>
      </w:r>
    </w:p>
    <w:p w14:paraId="2AA703C4" w14:textId="77777777" w:rsidR="00644D18" w:rsidRPr="00967590" w:rsidRDefault="00644D18" w:rsidP="00644D18">
      <w:pPr>
        <w:tabs>
          <w:tab w:val="left" w:pos="720"/>
        </w:tabs>
        <w:ind w:left="720" w:hanging="720"/>
        <w:jc w:val="both"/>
        <w:rPr>
          <w:sz w:val="16"/>
        </w:rPr>
      </w:pPr>
    </w:p>
    <w:p w14:paraId="64484494" w14:textId="008C2F34" w:rsidR="00644D18" w:rsidRPr="00483B30" w:rsidRDefault="00644D18" w:rsidP="00644D18">
      <w:pPr>
        <w:tabs>
          <w:tab w:val="left" w:pos="720"/>
        </w:tabs>
        <w:ind w:left="720" w:hanging="720"/>
        <w:jc w:val="both"/>
        <w:rPr>
          <w:b/>
          <w:bCs/>
        </w:rPr>
      </w:pPr>
      <w:r w:rsidRPr="00483B30">
        <w:rPr>
          <w:b/>
          <w:bCs/>
        </w:rPr>
        <w:t>C:</w:t>
      </w:r>
      <w:r w:rsidR="00967590">
        <w:rPr>
          <w:b/>
          <w:bCs/>
        </w:rPr>
        <w:t xml:space="preserve">  </w:t>
      </w:r>
      <w:r w:rsidRPr="00483B30">
        <w:rPr>
          <w:b/>
          <w:bCs/>
        </w:rPr>
        <w:t>Shine in our hearts, O Lord.</w:t>
      </w:r>
    </w:p>
    <w:p w14:paraId="437BBB74" w14:textId="77777777" w:rsidR="00644D18" w:rsidRPr="00967590" w:rsidRDefault="00644D18" w:rsidP="00644D18">
      <w:pPr>
        <w:jc w:val="both"/>
        <w:rPr>
          <w:b/>
          <w:bCs/>
          <w:sz w:val="16"/>
        </w:rPr>
      </w:pPr>
    </w:p>
    <w:p w14:paraId="7D47DA31" w14:textId="77777777" w:rsidR="00967590" w:rsidRDefault="00644D18" w:rsidP="00644D18">
      <w:pPr>
        <w:tabs>
          <w:tab w:val="left" w:pos="720"/>
        </w:tabs>
        <w:ind w:left="720" w:hanging="720"/>
        <w:jc w:val="both"/>
      </w:pPr>
      <w:r w:rsidRPr="00483B30">
        <w:t>A:</w:t>
      </w:r>
      <w:r w:rsidR="00967590">
        <w:t xml:space="preserve">  </w:t>
      </w:r>
      <w:r w:rsidRPr="00483B30">
        <w:t xml:space="preserve">That peoples of the world and their leaders might be drawn by the Light of Christ into </w:t>
      </w:r>
    </w:p>
    <w:p w14:paraId="7CD33B3C" w14:textId="06D44EFE" w:rsidR="00644D18" w:rsidRPr="00483B30" w:rsidRDefault="00967590" w:rsidP="00644D18">
      <w:pPr>
        <w:tabs>
          <w:tab w:val="left" w:pos="720"/>
        </w:tabs>
        <w:ind w:left="720" w:hanging="720"/>
        <w:jc w:val="both"/>
      </w:pPr>
      <w:r>
        <w:t xml:space="preserve">      </w:t>
      </w:r>
      <w:r w:rsidR="00644D18" w:rsidRPr="00483B30">
        <w:t>the paths of peace, we pray:</w:t>
      </w:r>
    </w:p>
    <w:p w14:paraId="4E9474CB" w14:textId="77777777" w:rsidR="00644D18" w:rsidRPr="00967590" w:rsidRDefault="00644D18" w:rsidP="00644D18">
      <w:pPr>
        <w:tabs>
          <w:tab w:val="left" w:pos="720"/>
        </w:tabs>
        <w:ind w:left="720" w:hanging="720"/>
        <w:jc w:val="both"/>
        <w:rPr>
          <w:sz w:val="16"/>
        </w:rPr>
      </w:pPr>
    </w:p>
    <w:p w14:paraId="30515D4C" w14:textId="516F10F3" w:rsidR="00644D18" w:rsidRPr="00483B30" w:rsidRDefault="00644D18" w:rsidP="00644D18">
      <w:pPr>
        <w:tabs>
          <w:tab w:val="left" w:pos="720"/>
        </w:tabs>
        <w:ind w:left="720" w:hanging="720"/>
        <w:jc w:val="both"/>
      </w:pPr>
      <w:r w:rsidRPr="00483B30">
        <w:rPr>
          <w:b/>
          <w:bCs/>
        </w:rPr>
        <w:t>C:</w:t>
      </w:r>
      <w:r w:rsidR="00967590">
        <w:rPr>
          <w:b/>
          <w:bCs/>
        </w:rPr>
        <w:t xml:space="preserve">  </w:t>
      </w:r>
      <w:r w:rsidRPr="00483B30">
        <w:rPr>
          <w:b/>
          <w:bCs/>
        </w:rPr>
        <w:t>Shine in our hearts, O Lord.</w:t>
      </w:r>
    </w:p>
    <w:p w14:paraId="3C750660" w14:textId="77777777" w:rsidR="00644D18" w:rsidRPr="00967590" w:rsidRDefault="00644D18" w:rsidP="00644D18">
      <w:pPr>
        <w:jc w:val="both"/>
        <w:rPr>
          <w:sz w:val="16"/>
        </w:rPr>
      </w:pPr>
    </w:p>
    <w:p w14:paraId="715F2288" w14:textId="77777777" w:rsidR="00967590" w:rsidRDefault="00644D18" w:rsidP="00644D18">
      <w:pPr>
        <w:tabs>
          <w:tab w:val="left" w:pos="720"/>
        </w:tabs>
        <w:ind w:left="720" w:hanging="720"/>
        <w:jc w:val="both"/>
      </w:pPr>
      <w:r w:rsidRPr="00483B30">
        <w:t>A:</w:t>
      </w:r>
      <w:r w:rsidR="00967590">
        <w:t xml:space="preserve">  </w:t>
      </w:r>
      <w:r w:rsidRPr="00483B30">
        <w:t xml:space="preserve">That the ministries of this congregation might shine the face of Christ to those we are </w:t>
      </w:r>
    </w:p>
    <w:p w14:paraId="70825B93" w14:textId="053A46AB" w:rsidR="00644D18" w:rsidRPr="00483B30" w:rsidRDefault="00967590" w:rsidP="00644D18">
      <w:pPr>
        <w:tabs>
          <w:tab w:val="left" w:pos="720"/>
        </w:tabs>
        <w:ind w:left="720" w:hanging="720"/>
        <w:jc w:val="both"/>
      </w:pPr>
      <w:r>
        <w:t xml:space="preserve">      </w:t>
      </w:r>
      <w:r w:rsidR="00644D18" w:rsidRPr="00483B30">
        <w:t>granted to serve, we pray:</w:t>
      </w:r>
    </w:p>
    <w:p w14:paraId="54001A46" w14:textId="77777777" w:rsidR="00644D18" w:rsidRPr="00967590" w:rsidRDefault="00644D18" w:rsidP="00644D18">
      <w:pPr>
        <w:tabs>
          <w:tab w:val="left" w:pos="720"/>
        </w:tabs>
        <w:ind w:left="720" w:hanging="720"/>
        <w:jc w:val="both"/>
        <w:rPr>
          <w:sz w:val="16"/>
        </w:rPr>
      </w:pPr>
    </w:p>
    <w:p w14:paraId="22FCE3A5" w14:textId="036EF525" w:rsidR="00644D18" w:rsidRPr="00483B30" w:rsidRDefault="00644D18" w:rsidP="00644D18">
      <w:pPr>
        <w:tabs>
          <w:tab w:val="left" w:pos="720"/>
        </w:tabs>
        <w:ind w:left="720" w:hanging="720"/>
        <w:jc w:val="both"/>
      </w:pPr>
      <w:r w:rsidRPr="00483B30">
        <w:rPr>
          <w:b/>
          <w:bCs/>
        </w:rPr>
        <w:t>C:</w:t>
      </w:r>
      <w:r w:rsidR="00967590">
        <w:rPr>
          <w:b/>
          <w:bCs/>
        </w:rPr>
        <w:t xml:space="preserve">  </w:t>
      </w:r>
      <w:r w:rsidRPr="00483B30">
        <w:rPr>
          <w:b/>
          <w:bCs/>
        </w:rPr>
        <w:t>Shine in our hearts, O Lord.</w:t>
      </w:r>
    </w:p>
    <w:p w14:paraId="5AB60037" w14:textId="77777777" w:rsidR="00644D18" w:rsidRPr="00967590" w:rsidRDefault="00644D18" w:rsidP="00644D18">
      <w:pPr>
        <w:jc w:val="both"/>
        <w:rPr>
          <w:sz w:val="16"/>
        </w:rPr>
      </w:pPr>
    </w:p>
    <w:p w14:paraId="70CA30E6" w14:textId="77777777" w:rsidR="00967590" w:rsidRDefault="002E6D16" w:rsidP="002E6D16">
      <w:pPr>
        <w:ind w:left="720" w:hanging="720"/>
        <w:jc w:val="both"/>
      </w:pPr>
      <w:r w:rsidRPr="00483B30">
        <w:t>A:</w:t>
      </w:r>
      <w:r w:rsidR="00967590">
        <w:t xml:space="preserve">  </w:t>
      </w:r>
      <w:r w:rsidRPr="00483B30">
        <w:t xml:space="preserve">That the weak may be strengthened by Your love, the ignorant enlightened by Your </w:t>
      </w:r>
    </w:p>
    <w:p w14:paraId="1E88E1E5" w14:textId="77777777" w:rsidR="00967590" w:rsidRDefault="00967590" w:rsidP="002E6D16">
      <w:pPr>
        <w:ind w:left="720" w:hanging="720"/>
        <w:jc w:val="both"/>
        <w:rPr>
          <w:b/>
          <w:bCs/>
        </w:rPr>
      </w:pPr>
      <w:r>
        <w:t xml:space="preserve">      </w:t>
      </w:r>
      <w:r w:rsidR="002E6D16" w:rsidRPr="00483B30">
        <w:t xml:space="preserve">knowledge, and the sick, especially:  </w:t>
      </w:r>
      <w:r w:rsidR="002E6D16" w:rsidRPr="00483B30">
        <w:rPr>
          <w:b/>
          <w:bCs/>
        </w:rPr>
        <w:t>MacKen</w:t>
      </w:r>
      <w:r>
        <w:rPr>
          <w:b/>
          <w:bCs/>
        </w:rPr>
        <w:t xml:space="preserve">zie O’Donnell; Fred Weiss; </w:t>
      </w:r>
      <w:r w:rsidR="002E6D16" w:rsidRPr="00483B30">
        <w:rPr>
          <w:b/>
          <w:bCs/>
        </w:rPr>
        <w:t xml:space="preserve">Joyce </w:t>
      </w:r>
    </w:p>
    <w:p w14:paraId="382DC18B" w14:textId="77777777" w:rsidR="00967590" w:rsidRDefault="00967590" w:rsidP="002E6D16">
      <w:pPr>
        <w:ind w:left="720" w:hanging="720"/>
        <w:jc w:val="both"/>
      </w:pPr>
      <w:r>
        <w:rPr>
          <w:b/>
          <w:bCs/>
        </w:rPr>
        <w:t xml:space="preserve">      </w:t>
      </w:r>
      <w:r w:rsidR="002E6D16" w:rsidRPr="00483B30">
        <w:rPr>
          <w:b/>
          <w:bCs/>
        </w:rPr>
        <w:t>Stark; Diane Sunde; Martha Schroeder; and Debbie Martin</w:t>
      </w:r>
      <w:r w:rsidR="002E6D16" w:rsidRPr="00483B30">
        <w:rPr>
          <w:bCs/>
        </w:rPr>
        <w:t xml:space="preserve"> </w:t>
      </w:r>
      <w:r w:rsidR="002E6D16" w:rsidRPr="00483B30">
        <w:rPr>
          <w:lang w:val="en-CA"/>
        </w:rPr>
        <w:fldChar w:fldCharType="begin"/>
      </w:r>
      <w:r w:rsidR="002E6D16" w:rsidRPr="00483B30">
        <w:rPr>
          <w:lang w:val="en-CA"/>
        </w:rPr>
        <w:instrText xml:space="preserve"> SEQ CHAPTER \h \r 1</w:instrText>
      </w:r>
      <w:r w:rsidR="002E6D16" w:rsidRPr="00483B30">
        <w:rPr>
          <w:lang w:val="en-CA"/>
        </w:rPr>
        <w:fldChar w:fldCharType="end"/>
      </w:r>
      <w:r w:rsidR="002E6D16" w:rsidRPr="00483B30">
        <w:t xml:space="preserve">might be made whole </w:t>
      </w:r>
    </w:p>
    <w:p w14:paraId="28F4AFD3" w14:textId="5599B62F" w:rsidR="002E6D16" w:rsidRPr="00483B30" w:rsidRDefault="00967590" w:rsidP="002E6D16">
      <w:pPr>
        <w:ind w:left="720" w:hanging="720"/>
        <w:jc w:val="both"/>
      </w:pPr>
      <w:r>
        <w:rPr>
          <w:b/>
          <w:bCs/>
        </w:rPr>
        <w:t xml:space="preserve">      </w:t>
      </w:r>
      <w:r w:rsidR="002E6D16" w:rsidRPr="00483B30">
        <w:t>by the light of Your life, we pray:</w:t>
      </w:r>
    </w:p>
    <w:p w14:paraId="2B285953" w14:textId="77777777" w:rsidR="00644D18" w:rsidRPr="00967590" w:rsidRDefault="00644D18" w:rsidP="00644D18">
      <w:pPr>
        <w:tabs>
          <w:tab w:val="left" w:pos="720"/>
        </w:tabs>
        <w:jc w:val="both"/>
        <w:rPr>
          <w:bCs/>
          <w:sz w:val="16"/>
        </w:rPr>
      </w:pPr>
    </w:p>
    <w:p w14:paraId="45F784EB" w14:textId="62ED5E8B" w:rsidR="00644D18" w:rsidRPr="00483B30" w:rsidRDefault="00644D18" w:rsidP="00644D18">
      <w:pPr>
        <w:tabs>
          <w:tab w:val="left" w:pos="720"/>
        </w:tabs>
        <w:jc w:val="both"/>
        <w:rPr>
          <w:b/>
          <w:bCs/>
        </w:rPr>
      </w:pPr>
      <w:r w:rsidRPr="00483B30">
        <w:rPr>
          <w:b/>
          <w:bCs/>
        </w:rPr>
        <w:t>C:</w:t>
      </w:r>
      <w:r w:rsidR="00967590">
        <w:rPr>
          <w:b/>
          <w:bCs/>
        </w:rPr>
        <w:t xml:space="preserve">  </w:t>
      </w:r>
      <w:r w:rsidRPr="00483B30">
        <w:rPr>
          <w:b/>
          <w:bCs/>
        </w:rPr>
        <w:t>Shine in our hearts, O Lord.</w:t>
      </w:r>
    </w:p>
    <w:p w14:paraId="43B2F4F3" w14:textId="77777777" w:rsidR="00644D18" w:rsidRPr="00967590" w:rsidRDefault="00644D18" w:rsidP="00644D18">
      <w:pPr>
        <w:tabs>
          <w:tab w:val="left" w:pos="720"/>
        </w:tabs>
        <w:ind w:left="720" w:hanging="720"/>
        <w:jc w:val="both"/>
        <w:rPr>
          <w:b/>
          <w:bCs/>
          <w:sz w:val="18"/>
        </w:rPr>
      </w:pPr>
    </w:p>
    <w:p w14:paraId="1C45DAB7" w14:textId="77777777" w:rsidR="00967590" w:rsidRDefault="00644D18" w:rsidP="00644D18">
      <w:pPr>
        <w:tabs>
          <w:tab w:val="left" w:pos="720"/>
        </w:tabs>
        <w:ind w:left="720" w:hanging="720"/>
        <w:jc w:val="both"/>
        <w:rPr>
          <w:bCs/>
        </w:rPr>
      </w:pPr>
      <w:r w:rsidRPr="00483B30">
        <w:rPr>
          <w:bCs/>
        </w:rPr>
        <w:t>A:</w:t>
      </w:r>
      <w:r w:rsidR="00967590">
        <w:rPr>
          <w:bCs/>
        </w:rPr>
        <w:t xml:space="preserve">  </w:t>
      </w:r>
      <w:r w:rsidRPr="00483B30">
        <w:rPr>
          <w:bCs/>
        </w:rPr>
        <w:t xml:space="preserve">That those celebrating birthdays, especially </w:t>
      </w:r>
      <w:r w:rsidRPr="00483B30">
        <w:rPr>
          <w:b/>
          <w:bCs/>
        </w:rPr>
        <w:t>Gail Leffew</w:t>
      </w:r>
      <w:r w:rsidR="005B4C7F" w:rsidRPr="00483B30">
        <w:rPr>
          <w:b/>
          <w:bCs/>
        </w:rPr>
        <w:t xml:space="preserve"> and Ken Baker</w:t>
      </w:r>
      <w:r w:rsidRPr="00483B30">
        <w:rPr>
          <w:bCs/>
        </w:rPr>
        <w:t xml:space="preserve"> may be filled </w:t>
      </w:r>
    </w:p>
    <w:p w14:paraId="436BF65A" w14:textId="5AFD5516" w:rsidR="00644D18" w:rsidRPr="00483B30" w:rsidRDefault="00967590" w:rsidP="00644D18">
      <w:pPr>
        <w:tabs>
          <w:tab w:val="left" w:pos="720"/>
        </w:tabs>
        <w:ind w:left="720" w:hanging="720"/>
        <w:jc w:val="both"/>
        <w:rPr>
          <w:bCs/>
        </w:rPr>
      </w:pPr>
      <w:r>
        <w:rPr>
          <w:bCs/>
        </w:rPr>
        <w:t xml:space="preserve">      </w:t>
      </w:r>
      <w:r w:rsidR="00644D18" w:rsidRPr="00483B30">
        <w:rPr>
          <w:bCs/>
        </w:rPr>
        <w:t>with grace this day and every day and grow in grace in the days ahead, we pray:</w:t>
      </w:r>
    </w:p>
    <w:p w14:paraId="1FD6C000" w14:textId="77777777" w:rsidR="00644D18" w:rsidRPr="00967590" w:rsidRDefault="00644D18" w:rsidP="00644D18">
      <w:pPr>
        <w:tabs>
          <w:tab w:val="left" w:pos="720"/>
        </w:tabs>
        <w:ind w:left="720" w:hanging="720"/>
        <w:jc w:val="both"/>
        <w:rPr>
          <w:bCs/>
          <w:sz w:val="16"/>
        </w:rPr>
      </w:pPr>
    </w:p>
    <w:p w14:paraId="0C9089A8" w14:textId="38B8307C" w:rsidR="00644D18" w:rsidRPr="00483B30" w:rsidRDefault="00644D18" w:rsidP="00644D18">
      <w:pPr>
        <w:tabs>
          <w:tab w:val="left" w:pos="720"/>
        </w:tabs>
        <w:ind w:left="720" w:hanging="720"/>
        <w:jc w:val="both"/>
        <w:rPr>
          <w:b/>
          <w:bCs/>
        </w:rPr>
      </w:pPr>
      <w:r w:rsidRPr="00483B30">
        <w:rPr>
          <w:b/>
          <w:bCs/>
        </w:rPr>
        <w:t>C:</w:t>
      </w:r>
      <w:r w:rsidR="00967590">
        <w:rPr>
          <w:b/>
          <w:bCs/>
        </w:rPr>
        <w:t xml:space="preserve">  </w:t>
      </w:r>
      <w:r w:rsidRPr="00483B30">
        <w:rPr>
          <w:b/>
          <w:bCs/>
        </w:rPr>
        <w:t>Shine in our hearts, O Lord.</w:t>
      </w:r>
    </w:p>
    <w:p w14:paraId="1FFDBAB7" w14:textId="77777777" w:rsidR="00644D18" w:rsidRPr="00967590" w:rsidRDefault="00644D18" w:rsidP="00644D18">
      <w:pPr>
        <w:jc w:val="both"/>
        <w:rPr>
          <w:sz w:val="16"/>
        </w:rPr>
      </w:pPr>
    </w:p>
    <w:p w14:paraId="4B6C4018" w14:textId="77777777" w:rsidR="00967590" w:rsidRDefault="00644D18" w:rsidP="00644D18">
      <w:pPr>
        <w:tabs>
          <w:tab w:val="left" w:pos="720"/>
        </w:tabs>
        <w:ind w:left="720" w:hanging="720"/>
        <w:jc w:val="both"/>
      </w:pPr>
      <w:r w:rsidRPr="00483B30">
        <w:t>A:</w:t>
      </w:r>
      <w:r w:rsidR="00967590">
        <w:t xml:space="preserve">  </w:t>
      </w:r>
      <w:r w:rsidRPr="00483B30">
        <w:t xml:space="preserve">That, joining with Your whole Church and all the faithful who waited for You, with </w:t>
      </w:r>
    </w:p>
    <w:p w14:paraId="392E8300" w14:textId="77777777" w:rsidR="00967590" w:rsidRDefault="00967590" w:rsidP="00644D18">
      <w:pPr>
        <w:tabs>
          <w:tab w:val="left" w:pos="720"/>
        </w:tabs>
        <w:ind w:left="720" w:hanging="720"/>
        <w:jc w:val="both"/>
      </w:pPr>
      <w:r>
        <w:t xml:space="preserve">      </w:t>
      </w:r>
      <w:r w:rsidR="00644D18" w:rsidRPr="00483B30">
        <w:t xml:space="preserve">Moses and Elijah, Peter, James, and John, we may at last share in Your splendor and </w:t>
      </w:r>
    </w:p>
    <w:p w14:paraId="63F0B94C" w14:textId="4E866E15" w:rsidR="00644D18" w:rsidRPr="00483B30" w:rsidRDefault="00967590" w:rsidP="00644D18">
      <w:pPr>
        <w:tabs>
          <w:tab w:val="left" w:pos="720"/>
        </w:tabs>
        <w:ind w:left="720" w:hanging="720"/>
        <w:jc w:val="both"/>
      </w:pPr>
      <w:r>
        <w:t xml:space="preserve">      </w:t>
      </w:r>
      <w:r w:rsidR="00644D18" w:rsidRPr="00483B30">
        <w:t>behold Your glory face to face, we pray:</w:t>
      </w:r>
    </w:p>
    <w:p w14:paraId="25018901" w14:textId="77777777" w:rsidR="00644D18" w:rsidRPr="00967590" w:rsidRDefault="00644D18" w:rsidP="00644D18">
      <w:pPr>
        <w:tabs>
          <w:tab w:val="left" w:pos="720"/>
        </w:tabs>
        <w:ind w:left="720" w:hanging="720"/>
        <w:jc w:val="both"/>
        <w:rPr>
          <w:sz w:val="16"/>
        </w:rPr>
      </w:pPr>
    </w:p>
    <w:p w14:paraId="46F1B086" w14:textId="47B337F7" w:rsidR="00644D18" w:rsidRPr="00483B30" w:rsidRDefault="00644D18" w:rsidP="00644D18">
      <w:pPr>
        <w:tabs>
          <w:tab w:val="left" w:pos="720"/>
        </w:tabs>
        <w:ind w:left="720" w:hanging="720"/>
        <w:jc w:val="both"/>
      </w:pPr>
      <w:r w:rsidRPr="00483B30">
        <w:rPr>
          <w:b/>
          <w:bCs/>
        </w:rPr>
        <w:t>C:</w:t>
      </w:r>
      <w:r w:rsidR="00967590">
        <w:rPr>
          <w:b/>
          <w:bCs/>
        </w:rPr>
        <w:t xml:space="preserve">  </w:t>
      </w:r>
      <w:r w:rsidRPr="00483B30">
        <w:rPr>
          <w:b/>
          <w:bCs/>
        </w:rPr>
        <w:t>Shine in our hearts, O Lord.</w:t>
      </w:r>
    </w:p>
    <w:p w14:paraId="410DD142" w14:textId="77777777" w:rsidR="00644D18" w:rsidRPr="00967590" w:rsidRDefault="00644D18" w:rsidP="00644D18">
      <w:pPr>
        <w:jc w:val="both"/>
        <w:rPr>
          <w:sz w:val="16"/>
        </w:rPr>
      </w:pPr>
    </w:p>
    <w:p w14:paraId="5149E4FE" w14:textId="77777777" w:rsidR="00967590" w:rsidRDefault="00644D18" w:rsidP="00644D18">
      <w:pPr>
        <w:tabs>
          <w:tab w:val="left" w:pos="720"/>
        </w:tabs>
        <w:ind w:left="720" w:hanging="720"/>
        <w:jc w:val="both"/>
      </w:pPr>
      <w:r w:rsidRPr="00483B30">
        <w:t>P:</w:t>
      </w:r>
      <w:r w:rsidR="00967590">
        <w:t xml:space="preserve">  </w:t>
      </w:r>
      <w:r w:rsidRPr="00483B30">
        <w:t xml:space="preserve">Before You, O God, are all our prayers and our needs.  You are our Light and our Life, </w:t>
      </w:r>
    </w:p>
    <w:p w14:paraId="05D9AF05" w14:textId="77777777" w:rsidR="00967590" w:rsidRDefault="00967590" w:rsidP="00644D18">
      <w:pPr>
        <w:tabs>
          <w:tab w:val="left" w:pos="720"/>
        </w:tabs>
        <w:ind w:left="720" w:hanging="720"/>
        <w:jc w:val="both"/>
      </w:pPr>
      <w:r>
        <w:t xml:space="preserve">      </w:t>
      </w:r>
      <w:r w:rsidR="00644D18" w:rsidRPr="00483B30">
        <w:t xml:space="preserve">our mercy and hope and our ever-dawning day.  Hear us now through Your Son, Jesus </w:t>
      </w:r>
    </w:p>
    <w:p w14:paraId="4A219CE1" w14:textId="4EED889D" w:rsidR="00644D18" w:rsidRPr="00483B30" w:rsidRDefault="00967590" w:rsidP="00644D18">
      <w:pPr>
        <w:tabs>
          <w:tab w:val="left" w:pos="720"/>
        </w:tabs>
        <w:ind w:left="720" w:hanging="720"/>
        <w:jc w:val="both"/>
      </w:pPr>
      <w:r>
        <w:t xml:space="preserve">      </w:t>
      </w:r>
      <w:r w:rsidR="00644D18" w:rsidRPr="00483B30">
        <w:t>Christ our Lord.</w:t>
      </w:r>
    </w:p>
    <w:p w14:paraId="068C3DA8" w14:textId="099ECD99" w:rsidR="00644D18" w:rsidRPr="00967590" w:rsidRDefault="00967590" w:rsidP="00644D18">
      <w:pPr>
        <w:tabs>
          <w:tab w:val="left" w:pos="720"/>
        </w:tabs>
        <w:ind w:left="720" w:hanging="720"/>
        <w:jc w:val="both"/>
        <w:rPr>
          <w:sz w:val="16"/>
        </w:rPr>
      </w:pPr>
      <w:r>
        <w:rPr>
          <w:sz w:val="16"/>
        </w:rPr>
        <w:t xml:space="preserve"> </w:t>
      </w:r>
    </w:p>
    <w:p w14:paraId="4D26084F" w14:textId="0041B3DD" w:rsidR="00644D18" w:rsidRPr="00483B30" w:rsidRDefault="00644D18" w:rsidP="00644D18">
      <w:pPr>
        <w:tabs>
          <w:tab w:val="left" w:pos="720"/>
        </w:tabs>
        <w:ind w:left="720" w:hanging="720"/>
        <w:jc w:val="both"/>
        <w:rPr>
          <w:b/>
          <w:bCs/>
        </w:rPr>
      </w:pPr>
      <w:r w:rsidRPr="00483B30">
        <w:rPr>
          <w:b/>
          <w:bCs/>
        </w:rPr>
        <w:t>C:</w:t>
      </w:r>
      <w:r w:rsidR="00967590">
        <w:rPr>
          <w:b/>
          <w:bCs/>
        </w:rPr>
        <w:t xml:space="preserve">  </w:t>
      </w:r>
      <w:r w:rsidRPr="00483B30">
        <w:rPr>
          <w:b/>
          <w:bCs/>
        </w:rPr>
        <w:t>Amen.</w:t>
      </w:r>
    </w:p>
    <w:p w14:paraId="471993F8" w14:textId="77777777" w:rsidR="00644D18" w:rsidRPr="00967590" w:rsidRDefault="00644D18" w:rsidP="00644D18">
      <w:pPr>
        <w:tabs>
          <w:tab w:val="left" w:pos="720"/>
        </w:tabs>
        <w:ind w:left="720" w:hanging="720"/>
        <w:jc w:val="both"/>
        <w:rPr>
          <w:b/>
          <w:bCs/>
          <w:sz w:val="12"/>
        </w:rPr>
      </w:pPr>
    </w:p>
    <w:p w14:paraId="3B4E5FB2" w14:textId="67DD3827" w:rsidR="00644D18" w:rsidRPr="00F910C9" w:rsidRDefault="00F910C9" w:rsidP="00644D18">
      <w:pPr>
        <w:tabs>
          <w:tab w:val="left" w:pos="720"/>
        </w:tabs>
        <w:ind w:left="720" w:hanging="720"/>
        <w:jc w:val="center"/>
        <w:rPr>
          <w:b/>
          <w:bCs/>
          <w:sz w:val="28"/>
        </w:rPr>
      </w:pPr>
      <w:r w:rsidRPr="00F910C9">
        <w:rPr>
          <w:b/>
          <w:bCs/>
          <w:sz w:val="28"/>
        </w:rPr>
        <w:sym w:font="Wingdings" w:char="F058"/>
      </w:r>
      <w:r>
        <w:rPr>
          <w:b/>
          <w:bCs/>
          <w:sz w:val="28"/>
        </w:rPr>
        <w:t xml:space="preserve"> </w:t>
      </w:r>
      <w:r w:rsidR="00644D18" w:rsidRPr="00F910C9">
        <w:rPr>
          <w:b/>
          <w:bCs/>
          <w:sz w:val="28"/>
        </w:rPr>
        <w:t xml:space="preserve">MEAL </w:t>
      </w:r>
      <w:r w:rsidRPr="00F910C9">
        <w:rPr>
          <w:b/>
          <w:bCs/>
          <w:sz w:val="28"/>
        </w:rPr>
        <w:sym w:font="Wingdings" w:char="F058"/>
      </w:r>
    </w:p>
    <w:p w14:paraId="48B9F7E5" w14:textId="77777777" w:rsidR="00644D18" w:rsidRPr="00483B30" w:rsidRDefault="00644D18" w:rsidP="00644D18">
      <w:pPr>
        <w:tabs>
          <w:tab w:val="left" w:pos="720"/>
        </w:tabs>
        <w:jc w:val="both"/>
        <w:rPr>
          <w:b/>
          <w:bCs/>
        </w:rPr>
      </w:pPr>
      <w:r w:rsidRPr="00483B30">
        <w:rPr>
          <w:b/>
          <w:bCs/>
        </w:rPr>
        <w:t>THE PEACE</w:t>
      </w:r>
    </w:p>
    <w:p w14:paraId="2167E9EE" w14:textId="77777777" w:rsidR="00644D18" w:rsidRPr="00967590" w:rsidRDefault="00644D18" w:rsidP="00644D18">
      <w:pPr>
        <w:tabs>
          <w:tab w:val="left" w:pos="720"/>
        </w:tabs>
        <w:ind w:left="720" w:hanging="720"/>
        <w:jc w:val="both"/>
        <w:rPr>
          <w:b/>
          <w:bCs/>
          <w:sz w:val="16"/>
        </w:rPr>
      </w:pPr>
    </w:p>
    <w:p w14:paraId="2A860BDB" w14:textId="0B5D6DD3" w:rsidR="00644D18" w:rsidRPr="00483B30" w:rsidRDefault="00644D18" w:rsidP="00644D18">
      <w:pPr>
        <w:tabs>
          <w:tab w:val="left" w:pos="720"/>
        </w:tabs>
        <w:ind w:left="720" w:hanging="720"/>
        <w:jc w:val="both"/>
        <w:rPr>
          <w:bCs/>
        </w:rPr>
      </w:pPr>
      <w:r w:rsidRPr="00483B30">
        <w:rPr>
          <w:bCs/>
        </w:rPr>
        <w:t>P:</w:t>
      </w:r>
      <w:r w:rsidR="00967590">
        <w:rPr>
          <w:bCs/>
        </w:rPr>
        <w:t xml:space="preserve">  </w:t>
      </w:r>
      <w:r w:rsidRPr="00483B30">
        <w:rPr>
          <w:bCs/>
        </w:rPr>
        <w:t>The peace of the Lord be with you always.</w:t>
      </w:r>
    </w:p>
    <w:p w14:paraId="73819377" w14:textId="77777777" w:rsidR="00644D18" w:rsidRPr="00967590" w:rsidRDefault="00644D18" w:rsidP="00644D18">
      <w:pPr>
        <w:tabs>
          <w:tab w:val="left" w:pos="720"/>
        </w:tabs>
        <w:ind w:left="720" w:hanging="720"/>
        <w:jc w:val="both"/>
        <w:rPr>
          <w:bCs/>
          <w:sz w:val="16"/>
        </w:rPr>
      </w:pPr>
    </w:p>
    <w:p w14:paraId="4D03444D" w14:textId="482DD705" w:rsidR="00644D18" w:rsidRPr="00483B30" w:rsidRDefault="00644D18" w:rsidP="00644D18">
      <w:pPr>
        <w:tabs>
          <w:tab w:val="left" w:pos="720"/>
        </w:tabs>
        <w:ind w:left="720" w:hanging="720"/>
        <w:jc w:val="both"/>
        <w:rPr>
          <w:b/>
          <w:bCs/>
        </w:rPr>
      </w:pPr>
      <w:r w:rsidRPr="00483B30">
        <w:rPr>
          <w:b/>
          <w:bCs/>
        </w:rPr>
        <w:t>C:</w:t>
      </w:r>
      <w:r w:rsidR="00967590">
        <w:rPr>
          <w:b/>
          <w:bCs/>
        </w:rPr>
        <w:t xml:space="preserve">  </w:t>
      </w:r>
      <w:r w:rsidRPr="00483B30">
        <w:rPr>
          <w:b/>
          <w:bCs/>
        </w:rPr>
        <w:t>And also with you.</w:t>
      </w:r>
    </w:p>
    <w:p w14:paraId="1160126C" w14:textId="77777777" w:rsidR="00644D18" w:rsidRPr="00967590" w:rsidRDefault="00644D18" w:rsidP="00644D18">
      <w:pPr>
        <w:tabs>
          <w:tab w:val="left" w:pos="720"/>
        </w:tabs>
        <w:ind w:left="720" w:hanging="720"/>
        <w:jc w:val="both"/>
        <w:rPr>
          <w:b/>
          <w:bCs/>
          <w:sz w:val="16"/>
        </w:rPr>
      </w:pPr>
    </w:p>
    <w:p w14:paraId="2DAF618C" w14:textId="77777777" w:rsidR="00644D18" w:rsidRPr="00483B30" w:rsidRDefault="00644D18" w:rsidP="00644D18">
      <w:pPr>
        <w:tabs>
          <w:tab w:val="left" w:pos="720"/>
        </w:tabs>
        <w:jc w:val="both"/>
        <w:rPr>
          <w:bCs/>
          <w:i/>
        </w:rPr>
      </w:pPr>
      <w:r w:rsidRPr="00483B30">
        <w:rPr>
          <w:bCs/>
          <w:i/>
        </w:rPr>
        <w:t>The assembly is seated</w:t>
      </w:r>
    </w:p>
    <w:p w14:paraId="3C3E070F" w14:textId="77777777" w:rsidR="00644D18" w:rsidRPr="00967590" w:rsidRDefault="00644D18" w:rsidP="00644D18">
      <w:pPr>
        <w:tabs>
          <w:tab w:val="left" w:pos="720"/>
        </w:tabs>
        <w:jc w:val="both"/>
        <w:rPr>
          <w:bCs/>
          <w:i/>
          <w:sz w:val="16"/>
        </w:rPr>
      </w:pPr>
    </w:p>
    <w:p w14:paraId="32A1A411" w14:textId="77777777" w:rsidR="00644D18" w:rsidRPr="00483B30" w:rsidRDefault="00644D18" w:rsidP="00644D18">
      <w:pPr>
        <w:tabs>
          <w:tab w:val="left" w:pos="720"/>
        </w:tabs>
        <w:jc w:val="both"/>
        <w:rPr>
          <w:b/>
          <w:bCs/>
        </w:rPr>
      </w:pPr>
      <w:r w:rsidRPr="00483B30">
        <w:rPr>
          <w:b/>
          <w:bCs/>
        </w:rPr>
        <w:t>THE OFFERING</w:t>
      </w:r>
    </w:p>
    <w:p w14:paraId="7E1FDCF0" w14:textId="77777777" w:rsidR="00644D18" w:rsidRPr="00483B30" w:rsidRDefault="00644D18" w:rsidP="00644D18">
      <w:pPr>
        <w:tabs>
          <w:tab w:val="left" w:pos="720"/>
        </w:tabs>
        <w:jc w:val="both"/>
        <w:rPr>
          <w:b/>
          <w:bCs/>
        </w:rPr>
      </w:pPr>
    </w:p>
    <w:p w14:paraId="48C606E8" w14:textId="59F940D7" w:rsidR="0054768D" w:rsidRDefault="00644D18" w:rsidP="00644D18">
      <w:pPr>
        <w:tabs>
          <w:tab w:val="left" w:pos="720"/>
        </w:tabs>
        <w:jc w:val="both"/>
      </w:pPr>
      <w:r w:rsidRPr="00483B30">
        <w:rPr>
          <w:b/>
          <w:bCs/>
        </w:rPr>
        <w:t xml:space="preserve">THE VOLUNTARY </w:t>
      </w:r>
      <w:r w:rsidRPr="00483B30">
        <w:rPr>
          <w:b/>
          <w:bCs/>
        </w:rPr>
        <w:tab/>
        <w:t xml:space="preserve">      </w:t>
      </w:r>
      <w:r w:rsidRPr="00BD18C8">
        <w:rPr>
          <w:b/>
          <w:i/>
          <w:iCs/>
        </w:rPr>
        <w:t>What Is This Light?</w:t>
      </w:r>
      <w:r w:rsidR="0054768D">
        <w:rPr>
          <w:b/>
          <w:i/>
          <w:iCs/>
        </w:rPr>
        <w:tab/>
        <w:t xml:space="preserve">        </w:t>
      </w:r>
      <w:r w:rsidR="0054768D">
        <w:rPr>
          <w:b/>
          <w:iCs/>
        </w:rPr>
        <w:t>St. Paul Senior Choir</w:t>
      </w:r>
      <w:r w:rsidRPr="00483B30">
        <w:tab/>
      </w:r>
    </w:p>
    <w:p w14:paraId="276BEF4E" w14:textId="15607CBB" w:rsidR="00644D18" w:rsidRPr="0054768D" w:rsidRDefault="0054768D" w:rsidP="00644D18">
      <w:pPr>
        <w:tabs>
          <w:tab w:val="left" w:pos="720"/>
        </w:tabs>
        <w:jc w:val="both"/>
        <w:rPr>
          <w:b/>
        </w:rPr>
      </w:pPr>
      <w:r>
        <w:tab/>
      </w:r>
      <w:r>
        <w:tab/>
      </w:r>
      <w:r>
        <w:tab/>
      </w:r>
      <w:r w:rsidR="00644D18" w:rsidRPr="00483B30">
        <w:tab/>
      </w:r>
      <w:r w:rsidR="00644D18" w:rsidRPr="0054768D">
        <w:rPr>
          <w:b/>
        </w:rPr>
        <w:t xml:space="preserve">      </w:t>
      </w:r>
      <w:r w:rsidRPr="0054768D">
        <w:rPr>
          <w:b/>
        </w:rPr>
        <w:t xml:space="preserve"> </w:t>
      </w:r>
      <w:r>
        <w:rPr>
          <w:b/>
        </w:rPr>
        <w:t xml:space="preserve">  </w:t>
      </w:r>
      <w:r w:rsidRPr="0054768D">
        <w:rPr>
          <w:b/>
        </w:rPr>
        <w:t xml:space="preserve"> </w:t>
      </w:r>
      <w:r>
        <w:rPr>
          <w:b/>
        </w:rPr>
        <w:t xml:space="preserve">(L. Shackley)         </w:t>
      </w:r>
    </w:p>
    <w:p w14:paraId="72C85096" w14:textId="4A3954F1" w:rsidR="00644D18" w:rsidRPr="0054768D" w:rsidRDefault="0054768D" w:rsidP="0054768D">
      <w:pPr>
        <w:tabs>
          <w:tab w:val="left" w:pos="720"/>
        </w:tabs>
        <w:jc w:val="both"/>
        <w:rPr>
          <w:sz w:val="8"/>
        </w:rPr>
      </w:pPr>
      <w:r>
        <w:tab/>
      </w:r>
    </w:p>
    <w:p w14:paraId="09C86EC0" w14:textId="77777777" w:rsidR="00644D18" w:rsidRPr="00483B30" w:rsidRDefault="00644D18" w:rsidP="00644D18">
      <w:pPr>
        <w:tabs>
          <w:tab w:val="left" w:pos="720"/>
        </w:tabs>
        <w:jc w:val="both"/>
        <w:rPr>
          <w:bCs/>
          <w:i/>
        </w:rPr>
      </w:pPr>
      <w:r w:rsidRPr="00483B30">
        <w:rPr>
          <w:bCs/>
          <w:i/>
        </w:rPr>
        <w:lastRenderedPageBreak/>
        <w:t>As you are able please rise</w:t>
      </w:r>
    </w:p>
    <w:p w14:paraId="694D70B9" w14:textId="77777777" w:rsidR="00644D18" w:rsidRPr="0054768D" w:rsidRDefault="00644D18" w:rsidP="00644D18">
      <w:pPr>
        <w:tabs>
          <w:tab w:val="left" w:pos="720"/>
        </w:tabs>
        <w:ind w:left="720" w:hanging="720"/>
        <w:jc w:val="both"/>
        <w:rPr>
          <w:bCs/>
          <w:sz w:val="16"/>
        </w:rPr>
      </w:pPr>
    </w:p>
    <w:p w14:paraId="5AEA5328" w14:textId="77777777" w:rsidR="00644D18" w:rsidRPr="00483B30" w:rsidRDefault="00644D18" w:rsidP="00644D18">
      <w:pPr>
        <w:tabs>
          <w:tab w:val="left" w:pos="720"/>
        </w:tabs>
        <w:jc w:val="both"/>
        <w:rPr>
          <w:b/>
          <w:bCs/>
        </w:rPr>
      </w:pPr>
      <w:r w:rsidRPr="00483B30">
        <w:rPr>
          <w:b/>
          <w:bCs/>
        </w:rPr>
        <w:t>THE PRESENTATION OF THE GIFTS</w:t>
      </w:r>
    </w:p>
    <w:p w14:paraId="6A84F939" w14:textId="77777777" w:rsidR="00644D18" w:rsidRPr="00483B30" w:rsidRDefault="00644D18" w:rsidP="00644D18">
      <w:pPr>
        <w:tabs>
          <w:tab w:val="left" w:pos="720"/>
        </w:tabs>
        <w:jc w:val="both"/>
        <w:rPr>
          <w:b/>
          <w:bCs/>
        </w:rPr>
      </w:pPr>
      <w:r w:rsidRPr="00483B30">
        <w:rPr>
          <w:noProof/>
        </w:rPr>
        <w:drawing>
          <wp:inline distT="0" distB="0" distL="0" distR="0" wp14:anchorId="6954D4A9" wp14:editId="76D50494">
            <wp:extent cx="4881245" cy="5038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1245" cy="5038725"/>
                    </a:xfrm>
                    <a:prstGeom prst="rect">
                      <a:avLst/>
                    </a:prstGeom>
                    <a:noFill/>
                    <a:ln>
                      <a:noFill/>
                    </a:ln>
                  </pic:spPr>
                </pic:pic>
              </a:graphicData>
            </a:graphic>
          </wp:inline>
        </w:drawing>
      </w:r>
    </w:p>
    <w:p w14:paraId="0A59FBCB" w14:textId="77777777" w:rsidR="00644D18" w:rsidRPr="00483B30" w:rsidRDefault="00644D18" w:rsidP="00644D18">
      <w:pPr>
        <w:tabs>
          <w:tab w:val="left" w:pos="720"/>
        </w:tabs>
        <w:jc w:val="both"/>
        <w:rPr>
          <w:b/>
          <w:bCs/>
        </w:rPr>
      </w:pPr>
      <w:r w:rsidRPr="00483B30">
        <w:rPr>
          <w:b/>
          <w:bCs/>
        </w:rPr>
        <w:t>THE OFFFERTORY PRAYER</w:t>
      </w:r>
    </w:p>
    <w:p w14:paraId="391D466E" w14:textId="77777777" w:rsidR="00644D18" w:rsidRPr="0054768D" w:rsidRDefault="00644D18" w:rsidP="00644D18">
      <w:pPr>
        <w:tabs>
          <w:tab w:val="left" w:pos="720"/>
        </w:tabs>
        <w:jc w:val="both"/>
        <w:rPr>
          <w:b/>
          <w:bCs/>
          <w:sz w:val="8"/>
        </w:rPr>
      </w:pPr>
    </w:p>
    <w:p w14:paraId="3323BFD4" w14:textId="06E41983" w:rsidR="00644D18" w:rsidRPr="00483B30" w:rsidRDefault="00644D18" w:rsidP="00644D18">
      <w:pPr>
        <w:jc w:val="both"/>
      </w:pPr>
      <w:r w:rsidRPr="00483B30">
        <w:rPr>
          <w:lang w:val="en-CA"/>
        </w:rPr>
        <w:fldChar w:fldCharType="begin"/>
      </w:r>
      <w:r w:rsidRPr="00483B30">
        <w:rPr>
          <w:lang w:val="en-CA"/>
        </w:rPr>
        <w:instrText xml:space="preserve"> SEQ CHAPTER \h \r 1</w:instrText>
      </w:r>
      <w:r w:rsidRPr="00483B30">
        <w:rPr>
          <w:lang w:val="en-CA"/>
        </w:rPr>
        <w:fldChar w:fldCharType="end"/>
      </w:r>
      <w:r w:rsidRPr="00483B30">
        <w:t>A:</w:t>
      </w:r>
      <w:r w:rsidR="0054768D">
        <w:t xml:space="preserve">  </w:t>
      </w:r>
      <w:r w:rsidRPr="00483B30">
        <w:t>Let us pray.  God of light,</w:t>
      </w:r>
    </w:p>
    <w:p w14:paraId="7D8307FF" w14:textId="77777777" w:rsidR="00644D18" w:rsidRPr="0054768D" w:rsidRDefault="00644D18" w:rsidP="00644D18">
      <w:pPr>
        <w:jc w:val="both"/>
        <w:rPr>
          <w:sz w:val="12"/>
        </w:rPr>
      </w:pPr>
    </w:p>
    <w:p w14:paraId="2110FE61" w14:textId="77777777" w:rsidR="0054768D" w:rsidRDefault="00644D18" w:rsidP="00644D18">
      <w:pPr>
        <w:ind w:left="720" w:hanging="720"/>
        <w:jc w:val="both"/>
        <w:rPr>
          <w:b/>
          <w:bCs/>
        </w:rPr>
      </w:pPr>
      <w:r w:rsidRPr="00483B30">
        <w:rPr>
          <w:b/>
          <w:bCs/>
        </w:rPr>
        <w:t>C:</w:t>
      </w:r>
      <w:r w:rsidR="0054768D">
        <w:rPr>
          <w:b/>
          <w:bCs/>
        </w:rPr>
        <w:t xml:space="preserve">  </w:t>
      </w:r>
      <w:r w:rsidRPr="00483B30">
        <w:rPr>
          <w:b/>
          <w:bCs/>
        </w:rPr>
        <w:t xml:space="preserve">Engaged in Your ministry, we bring You these offerings of our time, our </w:t>
      </w:r>
    </w:p>
    <w:p w14:paraId="162DB5BD" w14:textId="77777777" w:rsidR="0054768D" w:rsidRDefault="0054768D" w:rsidP="00644D18">
      <w:pPr>
        <w:ind w:left="720" w:hanging="720"/>
        <w:jc w:val="both"/>
        <w:rPr>
          <w:b/>
          <w:bCs/>
        </w:rPr>
      </w:pPr>
      <w:r>
        <w:rPr>
          <w:b/>
          <w:bCs/>
        </w:rPr>
        <w:t xml:space="preserve">      </w:t>
      </w:r>
      <w:r w:rsidR="00644D18" w:rsidRPr="00483B30">
        <w:rPr>
          <w:b/>
          <w:bCs/>
        </w:rPr>
        <w:t xml:space="preserve">possessions, and ourselves.  Receive them for the sake of Your Son, and use them </w:t>
      </w:r>
    </w:p>
    <w:p w14:paraId="49B0F652" w14:textId="77777777" w:rsidR="0054768D" w:rsidRDefault="0054768D" w:rsidP="00644D18">
      <w:pPr>
        <w:ind w:left="720" w:hanging="720"/>
        <w:jc w:val="both"/>
        <w:rPr>
          <w:b/>
          <w:bCs/>
        </w:rPr>
      </w:pPr>
      <w:r>
        <w:rPr>
          <w:b/>
          <w:bCs/>
        </w:rPr>
        <w:t xml:space="preserve">      </w:t>
      </w:r>
      <w:r w:rsidR="00644D18" w:rsidRPr="00483B30">
        <w:rPr>
          <w:b/>
          <w:bCs/>
        </w:rPr>
        <w:t xml:space="preserve">for faithful service until You bring us to the radiant glory we see in the </w:t>
      </w:r>
    </w:p>
    <w:p w14:paraId="26D6B5A1" w14:textId="446C77CB" w:rsidR="00644D18" w:rsidRPr="00483B30" w:rsidRDefault="0054768D" w:rsidP="00644D18">
      <w:pPr>
        <w:ind w:left="720" w:hanging="720"/>
        <w:jc w:val="both"/>
        <w:rPr>
          <w:b/>
          <w:bCs/>
        </w:rPr>
      </w:pPr>
      <w:r>
        <w:rPr>
          <w:b/>
          <w:bCs/>
        </w:rPr>
        <w:t xml:space="preserve">      t</w:t>
      </w:r>
      <w:r w:rsidR="00644D18" w:rsidRPr="00483B30">
        <w:rPr>
          <w:b/>
          <w:bCs/>
        </w:rPr>
        <w:t>ransfigured face of Your Son, Jesus Christ our Lord.  Amen.</w:t>
      </w:r>
    </w:p>
    <w:p w14:paraId="16029BDC" w14:textId="77777777" w:rsidR="00644D18" w:rsidRPr="00483B30" w:rsidRDefault="00644D18" w:rsidP="00644D18">
      <w:pPr>
        <w:ind w:left="720" w:hanging="720"/>
        <w:jc w:val="both"/>
        <w:rPr>
          <w:b/>
          <w:bCs/>
        </w:rPr>
      </w:pPr>
    </w:p>
    <w:p w14:paraId="7D220D80" w14:textId="77777777" w:rsidR="00644D18" w:rsidRPr="00483B30" w:rsidRDefault="00644D18" w:rsidP="00644D18">
      <w:pPr>
        <w:jc w:val="both"/>
        <w:rPr>
          <w:b/>
          <w:bCs/>
        </w:rPr>
      </w:pPr>
      <w:r w:rsidRPr="00483B30">
        <w:rPr>
          <w:b/>
          <w:bCs/>
        </w:rPr>
        <w:t>THE GREAT THANKSGIVING</w:t>
      </w:r>
    </w:p>
    <w:p w14:paraId="1E6CEBC0" w14:textId="77777777" w:rsidR="00644D18" w:rsidRPr="00483B30" w:rsidRDefault="00644D18" w:rsidP="00644D18">
      <w:pPr>
        <w:ind w:left="720" w:hanging="720"/>
        <w:jc w:val="both"/>
        <w:rPr>
          <w:b/>
          <w:bCs/>
        </w:rPr>
      </w:pPr>
    </w:p>
    <w:p w14:paraId="539CEF27" w14:textId="4E7B324F" w:rsidR="00644D18" w:rsidRPr="00483B30" w:rsidRDefault="00644D18" w:rsidP="00644D18">
      <w:pPr>
        <w:widowControl w:val="0"/>
        <w:jc w:val="both"/>
        <w:rPr>
          <w:bCs/>
        </w:rPr>
      </w:pPr>
      <w:r w:rsidRPr="00483B30">
        <w:rPr>
          <w:b/>
          <w:bCs/>
          <w:noProof/>
        </w:rPr>
        <w:lastRenderedPageBreak/>
        <w:drawing>
          <wp:inline distT="0" distB="0" distL="0" distR="0" wp14:anchorId="280A7F8F" wp14:editId="35CC5390">
            <wp:extent cx="5486400" cy="30314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031433"/>
                    </a:xfrm>
                    <a:prstGeom prst="rect">
                      <a:avLst/>
                    </a:prstGeom>
                    <a:noFill/>
                    <a:ln>
                      <a:noFill/>
                    </a:ln>
                  </pic:spPr>
                </pic:pic>
              </a:graphicData>
            </a:graphic>
          </wp:inline>
        </w:drawing>
      </w:r>
      <w:r w:rsidRPr="00483B30">
        <w:rPr>
          <w:bCs/>
        </w:rPr>
        <w:t xml:space="preserve"> P:</w:t>
      </w:r>
      <w:r w:rsidR="009E625C">
        <w:rPr>
          <w:bCs/>
        </w:rPr>
        <w:t xml:space="preserve">  </w:t>
      </w:r>
      <w:r w:rsidRPr="00483B30">
        <w:rPr>
          <w:bCs/>
        </w:rPr>
        <w:t>It is indeed right, our duty and our joy … and join their unending hymn:</w:t>
      </w:r>
    </w:p>
    <w:p w14:paraId="468F932B" w14:textId="77777777" w:rsidR="00644D18" w:rsidRPr="00483B30" w:rsidRDefault="00644D18" w:rsidP="00644D18">
      <w:pPr>
        <w:widowControl w:val="0"/>
        <w:jc w:val="both"/>
        <w:rPr>
          <w:bCs/>
        </w:rPr>
      </w:pPr>
    </w:p>
    <w:p w14:paraId="0D0DB6F6" w14:textId="77777777" w:rsidR="00644D18" w:rsidRPr="00483B30" w:rsidRDefault="00644D18" w:rsidP="00644D18">
      <w:pPr>
        <w:ind w:left="720" w:hanging="720"/>
        <w:jc w:val="both"/>
        <w:rPr>
          <w:b/>
          <w:bCs/>
        </w:rPr>
      </w:pPr>
      <w:r w:rsidRPr="00483B30">
        <w:rPr>
          <w:bCs/>
          <w:noProof/>
        </w:rPr>
        <w:drawing>
          <wp:inline distT="0" distB="0" distL="0" distR="0" wp14:anchorId="7AAE8124" wp14:editId="139D4D5F">
            <wp:extent cx="5934710" cy="3803015"/>
            <wp:effectExtent l="0" t="0" r="889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710" cy="3803015"/>
                    </a:xfrm>
                    <a:prstGeom prst="rect">
                      <a:avLst/>
                    </a:prstGeom>
                    <a:noFill/>
                    <a:ln>
                      <a:noFill/>
                    </a:ln>
                  </pic:spPr>
                </pic:pic>
              </a:graphicData>
            </a:graphic>
          </wp:inline>
        </w:drawing>
      </w:r>
    </w:p>
    <w:p w14:paraId="6230A2C7" w14:textId="77777777" w:rsidR="00644D18" w:rsidRPr="00483B30" w:rsidRDefault="00644D18" w:rsidP="00644D18">
      <w:pPr>
        <w:jc w:val="both"/>
        <w:rPr>
          <w:lang w:val="en-CA"/>
        </w:rPr>
      </w:pPr>
    </w:p>
    <w:p w14:paraId="7EE19AF5" w14:textId="008F92C5" w:rsidR="00644D18" w:rsidRPr="00483B30" w:rsidRDefault="00644D18" w:rsidP="00644D18">
      <w:pPr>
        <w:jc w:val="both"/>
      </w:pPr>
      <w:r w:rsidRPr="00483B30">
        <w:rPr>
          <w:lang w:val="en-CA"/>
        </w:rPr>
        <w:fldChar w:fldCharType="begin"/>
      </w:r>
      <w:r w:rsidRPr="00483B30">
        <w:rPr>
          <w:lang w:val="en-CA"/>
        </w:rPr>
        <w:instrText xml:space="preserve"> SEQ CHAPTER \h \r 1</w:instrText>
      </w:r>
      <w:r w:rsidRPr="00483B30">
        <w:rPr>
          <w:lang w:val="en-CA"/>
        </w:rPr>
        <w:fldChar w:fldCharType="end"/>
      </w:r>
      <w:r w:rsidRPr="00483B30">
        <w:t>P:</w:t>
      </w:r>
      <w:r w:rsidR="009E625C">
        <w:t xml:space="preserve">  </w:t>
      </w:r>
      <w:r w:rsidRPr="00483B30">
        <w:t xml:space="preserve">Creating and liberating God, You called Your people into covenant with You and </w:t>
      </w:r>
    </w:p>
    <w:p w14:paraId="3002B412" w14:textId="77777777" w:rsidR="00644D18" w:rsidRPr="00483B30" w:rsidRDefault="00644D18" w:rsidP="00644D18">
      <w:pPr>
        <w:jc w:val="both"/>
      </w:pPr>
      <w:r w:rsidRPr="00483B30">
        <w:tab/>
      </w:r>
      <w:r w:rsidRPr="00483B30">
        <w:tab/>
        <w:t>sealed Your trust with Moses on the mountain.</w:t>
      </w:r>
    </w:p>
    <w:p w14:paraId="72C2F52C" w14:textId="3AE89475" w:rsidR="00644D18" w:rsidRPr="00483B30" w:rsidRDefault="009E625C" w:rsidP="00644D18">
      <w:pPr>
        <w:jc w:val="both"/>
      </w:pPr>
      <w:r>
        <w:t xml:space="preserve">     </w:t>
      </w:r>
      <w:r w:rsidR="00644D18" w:rsidRPr="00483B30">
        <w:t>You called Your people back to that covenant through Your prophets and spoke in</w:t>
      </w:r>
    </w:p>
    <w:p w14:paraId="3C4482A2" w14:textId="77777777" w:rsidR="00644D18" w:rsidRPr="00483B30" w:rsidRDefault="00644D18" w:rsidP="00644D18">
      <w:pPr>
        <w:jc w:val="both"/>
      </w:pPr>
      <w:r w:rsidRPr="00483B30">
        <w:tab/>
      </w:r>
      <w:r w:rsidRPr="00483B30">
        <w:tab/>
        <w:t>a still small voice to Elijah on a mountain.</w:t>
      </w:r>
    </w:p>
    <w:p w14:paraId="2B545F30" w14:textId="590E7576" w:rsidR="00644D18" w:rsidRPr="00483B30" w:rsidRDefault="009E625C" w:rsidP="00644D18">
      <w:pPr>
        <w:jc w:val="both"/>
      </w:pPr>
      <w:r>
        <w:lastRenderedPageBreak/>
        <w:t xml:space="preserve">      </w:t>
      </w:r>
      <w:r w:rsidR="00644D18" w:rsidRPr="00483B30">
        <w:t>Then, in Your Son Jesus, on a mountain You stood between the Law and the</w:t>
      </w:r>
    </w:p>
    <w:p w14:paraId="5ED48236" w14:textId="77777777" w:rsidR="00644D18" w:rsidRPr="00483B30" w:rsidRDefault="00644D18" w:rsidP="00644D18">
      <w:pPr>
        <w:jc w:val="both"/>
      </w:pPr>
      <w:r w:rsidRPr="00483B30">
        <w:tab/>
      </w:r>
      <w:r w:rsidRPr="00483B30">
        <w:tab/>
        <w:t>Prophets and revealed the radiance of Your Gospel.</w:t>
      </w:r>
    </w:p>
    <w:p w14:paraId="1994404A" w14:textId="6024A231" w:rsidR="00644D18" w:rsidRPr="00483B30" w:rsidRDefault="009E625C" w:rsidP="00644D18">
      <w:pPr>
        <w:jc w:val="both"/>
      </w:pPr>
      <w:r>
        <w:t xml:space="preserve">      </w:t>
      </w:r>
      <w:r w:rsidR="00644D18" w:rsidRPr="00483B30">
        <w:t>On Calvary’s hill Your Son redeemed us by the blood of Your new covenant,</w:t>
      </w:r>
    </w:p>
    <w:p w14:paraId="67731539" w14:textId="77777777" w:rsidR="00644D18" w:rsidRPr="00483B30" w:rsidRDefault="00644D18" w:rsidP="00644D18">
      <w:pPr>
        <w:jc w:val="both"/>
      </w:pPr>
      <w:r w:rsidRPr="00483B30">
        <w:tab/>
      </w:r>
      <w:r w:rsidRPr="00483B30">
        <w:tab/>
        <w:t>and on the mountain in the Galilee He ascended to Your right hand on</w:t>
      </w:r>
    </w:p>
    <w:p w14:paraId="45020A57" w14:textId="77777777" w:rsidR="00644D18" w:rsidRPr="00483B30" w:rsidRDefault="00644D18" w:rsidP="00644D18">
      <w:pPr>
        <w:jc w:val="both"/>
      </w:pPr>
      <w:r w:rsidRPr="00483B30">
        <w:tab/>
      </w:r>
      <w:r w:rsidRPr="00483B30">
        <w:tab/>
        <w:t>high.</w:t>
      </w:r>
    </w:p>
    <w:p w14:paraId="7A539540" w14:textId="5B8251AF" w:rsidR="00644D18" w:rsidRPr="00483B30" w:rsidRDefault="009E625C" w:rsidP="00644D18">
      <w:pPr>
        <w:jc w:val="both"/>
      </w:pPr>
      <w:r>
        <w:t xml:space="preserve">      </w:t>
      </w:r>
      <w:r w:rsidR="00644D18" w:rsidRPr="00483B30">
        <w:t>Dazzling God, You set up Your tent and make Your dwelling among us.</w:t>
      </w:r>
    </w:p>
    <w:p w14:paraId="7391BCCC" w14:textId="432DF4F5" w:rsidR="00644D18" w:rsidRPr="00483B30" w:rsidRDefault="009E625C" w:rsidP="00644D18">
      <w:pPr>
        <w:jc w:val="both"/>
      </w:pPr>
      <w:r>
        <w:t xml:space="preserve">      </w:t>
      </w:r>
      <w:r w:rsidR="00644D18" w:rsidRPr="00483B30">
        <w:t>Abide with us now through the power of Your Holy Spirit, that Your people may</w:t>
      </w:r>
    </w:p>
    <w:p w14:paraId="3904C463" w14:textId="77777777" w:rsidR="00644D18" w:rsidRPr="00483B30" w:rsidRDefault="00644D18" w:rsidP="00644D18">
      <w:pPr>
        <w:jc w:val="both"/>
      </w:pPr>
      <w:r w:rsidRPr="00483B30">
        <w:tab/>
      </w:r>
      <w:r w:rsidRPr="00483B30">
        <w:tab/>
        <w:t xml:space="preserve">become a temple of Your presence, and these gifts of bread and wine </w:t>
      </w:r>
    </w:p>
    <w:p w14:paraId="06EEE18F" w14:textId="77777777" w:rsidR="00644D18" w:rsidRPr="00483B30" w:rsidRDefault="00644D18" w:rsidP="00644D18">
      <w:pPr>
        <w:jc w:val="both"/>
      </w:pPr>
      <w:r w:rsidRPr="00483B30">
        <w:tab/>
      </w:r>
      <w:r w:rsidRPr="00483B30">
        <w:tab/>
        <w:t>may be for us the Body and Blood of Your Son Jesus Christ,</w:t>
      </w:r>
    </w:p>
    <w:p w14:paraId="154FEB64" w14:textId="0DAAAC75" w:rsidR="00644D18" w:rsidRPr="00483B30" w:rsidRDefault="009E625C" w:rsidP="00644D18">
      <w:pPr>
        <w:jc w:val="both"/>
      </w:pPr>
      <w:r>
        <w:t xml:space="preserve">      </w:t>
      </w:r>
      <w:r w:rsidR="00644D18" w:rsidRPr="00483B30">
        <w:t>Who, in the night ... “Do this for the remembrance of Me.”</w:t>
      </w:r>
    </w:p>
    <w:p w14:paraId="360616E6" w14:textId="02FB1DB4" w:rsidR="00644D18" w:rsidRPr="00483B30" w:rsidRDefault="009E625C" w:rsidP="00644D18">
      <w:pPr>
        <w:jc w:val="both"/>
      </w:pPr>
      <w:r>
        <w:t xml:space="preserve">      </w:t>
      </w:r>
      <w:r w:rsidR="00644D18" w:rsidRPr="00483B30">
        <w:t>As often as we eat ... we proclaim the Lord’s death until He comes.</w:t>
      </w:r>
    </w:p>
    <w:p w14:paraId="50EAEECF" w14:textId="77777777" w:rsidR="00644D18" w:rsidRPr="00483B30" w:rsidRDefault="00644D18" w:rsidP="00644D18">
      <w:pPr>
        <w:jc w:val="both"/>
        <w:rPr>
          <w:b/>
          <w:noProof/>
        </w:rPr>
      </w:pPr>
      <w:r w:rsidRPr="00483B30">
        <w:rPr>
          <w:noProof/>
        </w:rPr>
        <w:drawing>
          <wp:inline distT="0" distB="0" distL="0" distR="0" wp14:anchorId="14AE02C4" wp14:editId="72ACD717">
            <wp:extent cx="5476875" cy="1133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6875" cy="1133475"/>
                    </a:xfrm>
                    <a:prstGeom prst="rect">
                      <a:avLst/>
                    </a:prstGeom>
                    <a:noFill/>
                    <a:ln>
                      <a:noFill/>
                    </a:ln>
                  </pic:spPr>
                </pic:pic>
              </a:graphicData>
            </a:graphic>
          </wp:inline>
        </w:drawing>
      </w:r>
    </w:p>
    <w:p w14:paraId="07D622BC" w14:textId="3A115E91" w:rsidR="00644D18" w:rsidRPr="00483B30" w:rsidRDefault="00644D18" w:rsidP="00644D18">
      <w:pPr>
        <w:ind w:left="-288" w:firstLine="288"/>
        <w:jc w:val="both"/>
      </w:pPr>
      <w:r w:rsidRPr="00483B30">
        <w:t>P:</w:t>
      </w:r>
      <w:r w:rsidR="009E625C">
        <w:t xml:space="preserve">  </w:t>
      </w:r>
      <w:r w:rsidRPr="00483B30">
        <w:t>Transfiguring God, it is good for us to be here.</w:t>
      </w:r>
    </w:p>
    <w:p w14:paraId="3CFF2B9D" w14:textId="226C85C0" w:rsidR="00644D18" w:rsidRPr="00483B30" w:rsidRDefault="009E625C" w:rsidP="00644D18">
      <w:pPr>
        <w:ind w:left="-288" w:firstLine="288"/>
        <w:jc w:val="both"/>
      </w:pPr>
      <w:r>
        <w:t xml:space="preserve">      </w:t>
      </w:r>
      <w:r w:rsidR="00644D18" w:rsidRPr="00483B30">
        <w:t>Through this holy sacrament make us Your daughters and sons, and be close to</w:t>
      </w:r>
    </w:p>
    <w:p w14:paraId="2438EB0C" w14:textId="77777777" w:rsidR="00644D18" w:rsidRPr="00483B30" w:rsidRDefault="00644D18" w:rsidP="00644D18">
      <w:pPr>
        <w:ind w:left="-288" w:firstLine="288"/>
        <w:jc w:val="both"/>
      </w:pPr>
      <w:r w:rsidRPr="00483B30">
        <w:tab/>
      </w:r>
      <w:r w:rsidRPr="00483B30">
        <w:tab/>
        <w:t>all children who have no one to share Your love and mercy with them.</w:t>
      </w:r>
    </w:p>
    <w:p w14:paraId="369DEA00" w14:textId="0575B739" w:rsidR="00644D18" w:rsidRPr="00483B30" w:rsidRDefault="009E625C" w:rsidP="00644D18">
      <w:pPr>
        <w:ind w:left="-288" w:firstLine="288"/>
        <w:jc w:val="both"/>
      </w:pPr>
      <w:r>
        <w:t xml:space="preserve">      </w:t>
      </w:r>
      <w:r w:rsidR="00644D18" w:rsidRPr="00483B30">
        <w:t>Make us Your beloved, and visit all who have no one to call them beloved.</w:t>
      </w:r>
    </w:p>
    <w:p w14:paraId="6326D625" w14:textId="5489C61B" w:rsidR="00644D18" w:rsidRPr="00483B30" w:rsidRDefault="009E625C" w:rsidP="00644D18">
      <w:pPr>
        <w:ind w:left="-288" w:firstLine="288"/>
        <w:jc w:val="both"/>
      </w:pPr>
      <w:r>
        <w:t xml:space="preserve">      </w:t>
      </w:r>
      <w:r w:rsidR="00644D18" w:rsidRPr="00483B30">
        <w:t>Give us grace to listen to Your voice, and bring to Your heart any who have</w:t>
      </w:r>
    </w:p>
    <w:p w14:paraId="63F2229B" w14:textId="77777777" w:rsidR="00644D18" w:rsidRPr="00483B30" w:rsidRDefault="00644D18" w:rsidP="00644D18">
      <w:pPr>
        <w:ind w:left="-288" w:firstLine="288"/>
        <w:jc w:val="both"/>
      </w:pPr>
      <w:r w:rsidRPr="00483B30">
        <w:tab/>
      </w:r>
      <w:r w:rsidRPr="00483B30">
        <w:tab/>
        <w:t>no one to listen to them.</w:t>
      </w:r>
    </w:p>
    <w:p w14:paraId="5B2673FE" w14:textId="4578C3C4" w:rsidR="00644D18" w:rsidRPr="00483B30" w:rsidRDefault="009E625C" w:rsidP="00644D18">
      <w:pPr>
        <w:ind w:left="-288" w:firstLine="288"/>
        <w:jc w:val="both"/>
      </w:pPr>
      <w:r>
        <w:t xml:space="preserve">      </w:t>
      </w:r>
      <w:r w:rsidR="00644D18" w:rsidRPr="00483B30">
        <w:t>Surround us with Your prophetic company and take us up into the whirlwind of</w:t>
      </w:r>
    </w:p>
    <w:p w14:paraId="6D3CAF63" w14:textId="77777777" w:rsidR="00644D18" w:rsidRPr="00483B30" w:rsidRDefault="00644D18" w:rsidP="00644D18">
      <w:pPr>
        <w:ind w:left="-288" w:firstLine="288"/>
        <w:jc w:val="both"/>
      </w:pPr>
      <w:r w:rsidRPr="00483B30">
        <w:tab/>
      </w:r>
      <w:r w:rsidRPr="00483B30">
        <w:tab/>
        <w:t>Your glory, until the Day comes when the waters of the Jordan are parted</w:t>
      </w:r>
    </w:p>
    <w:p w14:paraId="4C215A2E" w14:textId="77777777" w:rsidR="00644D18" w:rsidRPr="00483B30" w:rsidRDefault="00644D18" w:rsidP="00644D18">
      <w:pPr>
        <w:ind w:left="-288" w:firstLine="288"/>
        <w:jc w:val="both"/>
      </w:pPr>
      <w:r w:rsidRPr="00483B30">
        <w:tab/>
      </w:r>
      <w:r w:rsidRPr="00483B30">
        <w:tab/>
        <w:t>and the heavens are opened and the chariots bring us home to You,</w:t>
      </w:r>
    </w:p>
    <w:p w14:paraId="368D823C" w14:textId="7637F54D" w:rsidR="00644D18" w:rsidRPr="00483B30" w:rsidRDefault="009E625C" w:rsidP="00644D18">
      <w:pPr>
        <w:ind w:left="-288" w:firstLine="288"/>
        <w:jc w:val="both"/>
      </w:pPr>
      <w:r>
        <w:t xml:space="preserve">      </w:t>
      </w:r>
      <w:r w:rsidR="00644D18" w:rsidRPr="00483B30">
        <w:t xml:space="preserve">Ever one God:  Father, </w:t>
      </w:r>
      <w:r>
        <w:t xml:space="preserve"> </w:t>
      </w:r>
      <w:r w:rsidRPr="009E625C">
        <w:rPr>
          <w:b/>
        </w:rPr>
        <w:sym w:font="Wingdings" w:char="F058"/>
      </w:r>
      <w:r>
        <w:t xml:space="preserve"> </w:t>
      </w:r>
      <w:r w:rsidR="00644D18" w:rsidRPr="00483B30">
        <w:t xml:space="preserve"> Son, and Holy Spirit.</w:t>
      </w:r>
    </w:p>
    <w:p w14:paraId="6DCA045F" w14:textId="77777777" w:rsidR="00644D18" w:rsidRPr="00483B30" w:rsidRDefault="00644D18" w:rsidP="00644D18">
      <w:pPr>
        <w:jc w:val="both"/>
        <w:rPr>
          <w:bCs/>
        </w:rPr>
      </w:pPr>
    </w:p>
    <w:p w14:paraId="7A16A2C6" w14:textId="77777777" w:rsidR="00644D18" w:rsidRPr="00483B30" w:rsidRDefault="00644D18" w:rsidP="00644D18">
      <w:pPr>
        <w:jc w:val="both"/>
        <w:rPr>
          <w:b/>
          <w:bCs/>
        </w:rPr>
      </w:pPr>
      <w:r w:rsidRPr="00483B30">
        <w:rPr>
          <w:b/>
          <w:noProof/>
        </w:rPr>
        <w:drawing>
          <wp:inline distT="0" distB="0" distL="0" distR="0" wp14:anchorId="6BC48EE7" wp14:editId="6EAB365E">
            <wp:extent cx="5486400" cy="9817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981710"/>
                    </a:xfrm>
                    <a:prstGeom prst="rect">
                      <a:avLst/>
                    </a:prstGeom>
                    <a:noFill/>
                    <a:ln>
                      <a:noFill/>
                    </a:ln>
                  </pic:spPr>
                </pic:pic>
              </a:graphicData>
            </a:graphic>
          </wp:inline>
        </w:drawing>
      </w:r>
    </w:p>
    <w:p w14:paraId="516F8648" w14:textId="77777777" w:rsidR="00644D18" w:rsidRPr="00483B30" w:rsidRDefault="00644D18" w:rsidP="00644D18">
      <w:pPr>
        <w:ind w:left="-288" w:firstLine="288"/>
        <w:jc w:val="both"/>
        <w:rPr>
          <w:b/>
          <w:bCs/>
        </w:rPr>
      </w:pPr>
    </w:p>
    <w:p w14:paraId="3E7F57D7" w14:textId="77777777" w:rsidR="00644D18" w:rsidRPr="00483B30" w:rsidRDefault="00644D18" w:rsidP="00644D18">
      <w:pPr>
        <w:jc w:val="both"/>
        <w:rPr>
          <w:b/>
          <w:bCs/>
        </w:rPr>
      </w:pPr>
      <w:r w:rsidRPr="00483B30">
        <w:rPr>
          <w:b/>
          <w:bCs/>
        </w:rPr>
        <w:t>THE LORD’S PRAYER</w:t>
      </w:r>
    </w:p>
    <w:p w14:paraId="3659AB39" w14:textId="77777777" w:rsidR="00644D18" w:rsidRPr="009E625C" w:rsidRDefault="00644D18" w:rsidP="00644D18">
      <w:pPr>
        <w:jc w:val="both"/>
        <w:rPr>
          <w:b/>
          <w:bCs/>
          <w:sz w:val="12"/>
        </w:rPr>
      </w:pPr>
    </w:p>
    <w:p w14:paraId="290A7490" w14:textId="04B18A71" w:rsidR="00644D18" w:rsidRPr="00483B30" w:rsidRDefault="00644D18" w:rsidP="00644D18">
      <w:pPr>
        <w:ind w:left="-288" w:firstLine="288"/>
        <w:jc w:val="both"/>
      </w:pPr>
      <w:r w:rsidRPr="00483B30">
        <w:t>P:</w:t>
      </w:r>
      <w:r w:rsidR="009E625C">
        <w:t xml:space="preserve">  </w:t>
      </w:r>
      <w:r w:rsidRPr="00483B30">
        <w:t xml:space="preserve">Because in Christ we have received the Spirit of adoption, as daughters and sons of God </w:t>
      </w:r>
    </w:p>
    <w:p w14:paraId="11267D66" w14:textId="50AC19AA" w:rsidR="00644D18" w:rsidRPr="00483B30" w:rsidRDefault="009E625C" w:rsidP="00644D18">
      <w:pPr>
        <w:ind w:left="-288" w:firstLine="288"/>
        <w:jc w:val="both"/>
      </w:pPr>
      <w:r>
        <w:t xml:space="preserve">     </w:t>
      </w:r>
      <w:r w:rsidR="00644D18" w:rsidRPr="00483B30">
        <w:t>we dare to pray:</w:t>
      </w:r>
    </w:p>
    <w:p w14:paraId="0CA577AB" w14:textId="77777777" w:rsidR="00644D18" w:rsidRPr="009E625C" w:rsidRDefault="00644D18" w:rsidP="00644D18">
      <w:pPr>
        <w:jc w:val="both"/>
        <w:rPr>
          <w:sz w:val="12"/>
        </w:rPr>
      </w:pPr>
    </w:p>
    <w:p w14:paraId="42EC84C8" w14:textId="37498C7C" w:rsidR="00644D18" w:rsidRPr="00483B30" w:rsidRDefault="00644D18" w:rsidP="00644D18">
      <w:pPr>
        <w:rPr>
          <w:b/>
          <w:bCs/>
        </w:rPr>
      </w:pPr>
      <w:r w:rsidRPr="00483B30">
        <w:rPr>
          <w:b/>
          <w:bCs/>
        </w:rPr>
        <w:t>C:</w:t>
      </w:r>
      <w:r w:rsidR="009E625C">
        <w:rPr>
          <w:b/>
          <w:bCs/>
        </w:rPr>
        <w:t xml:space="preserve">  </w:t>
      </w:r>
      <w:r w:rsidRPr="00483B30">
        <w:rPr>
          <w:b/>
          <w:bCs/>
        </w:rPr>
        <w:t>Our Father in heaven, hallowed be Your name.</w:t>
      </w:r>
    </w:p>
    <w:p w14:paraId="06AEC633" w14:textId="479E886E" w:rsidR="00644D18" w:rsidRPr="00483B30" w:rsidRDefault="009E625C" w:rsidP="00644D18">
      <w:pPr>
        <w:rPr>
          <w:b/>
          <w:bCs/>
        </w:rPr>
      </w:pPr>
      <w:r>
        <w:rPr>
          <w:b/>
          <w:bCs/>
        </w:rPr>
        <w:t xml:space="preserve">      </w:t>
      </w:r>
      <w:r w:rsidR="00644D18" w:rsidRPr="00483B30">
        <w:rPr>
          <w:b/>
          <w:bCs/>
        </w:rPr>
        <w:t>Your Kingdom come, Your will be done on earth as in heaven.</w:t>
      </w:r>
    </w:p>
    <w:p w14:paraId="79F64853" w14:textId="1054907D" w:rsidR="00644D18" w:rsidRPr="00483B30" w:rsidRDefault="009E625C" w:rsidP="00644D18">
      <w:pPr>
        <w:rPr>
          <w:b/>
          <w:bCs/>
        </w:rPr>
      </w:pPr>
      <w:r>
        <w:rPr>
          <w:b/>
          <w:bCs/>
        </w:rPr>
        <w:t xml:space="preserve">      </w:t>
      </w:r>
      <w:r w:rsidR="00644D18" w:rsidRPr="00483B30">
        <w:rPr>
          <w:b/>
          <w:bCs/>
        </w:rPr>
        <w:t>Give us today our daily bread, and forgive us our sins, as we forgive</w:t>
      </w:r>
    </w:p>
    <w:p w14:paraId="78418206" w14:textId="77777777" w:rsidR="00644D18" w:rsidRPr="00483B30" w:rsidRDefault="00644D18" w:rsidP="00644D18">
      <w:pPr>
        <w:rPr>
          <w:b/>
          <w:bCs/>
        </w:rPr>
      </w:pPr>
      <w:r w:rsidRPr="00483B30">
        <w:rPr>
          <w:b/>
          <w:bCs/>
        </w:rPr>
        <w:tab/>
      </w:r>
      <w:r w:rsidRPr="00483B30">
        <w:rPr>
          <w:b/>
          <w:bCs/>
        </w:rPr>
        <w:tab/>
        <w:t>those who sin against us.</w:t>
      </w:r>
    </w:p>
    <w:p w14:paraId="04261359" w14:textId="51C80EF2" w:rsidR="00644D18" w:rsidRPr="00483B30" w:rsidRDefault="009E625C" w:rsidP="00644D18">
      <w:pPr>
        <w:rPr>
          <w:b/>
          <w:bCs/>
        </w:rPr>
      </w:pPr>
      <w:r>
        <w:rPr>
          <w:b/>
          <w:bCs/>
        </w:rPr>
        <w:t xml:space="preserve">      </w:t>
      </w:r>
      <w:r w:rsidR="00644D18" w:rsidRPr="00483B30">
        <w:rPr>
          <w:b/>
          <w:bCs/>
        </w:rPr>
        <w:t>Save us from the time of trial, and deliver us from evil.</w:t>
      </w:r>
    </w:p>
    <w:p w14:paraId="43C0F7DA" w14:textId="20E642B8" w:rsidR="00644D18" w:rsidRPr="00483B30" w:rsidRDefault="009E625C" w:rsidP="00644D18">
      <w:r>
        <w:rPr>
          <w:b/>
          <w:bCs/>
        </w:rPr>
        <w:t xml:space="preserve">      </w:t>
      </w:r>
      <w:r w:rsidR="00644D18" w:rsidRPr="00483B30">
        <w:rPr>
          <w:b/>
          <w:bCs/>
        </w:rPr>
        <w:t>For the Kingdom, the power, and the glory are Yours, now and forever.</w:t>
      </w:r>
    </w:p>
    <w:p w14:paraId="5CF13AB7" w14:textId="062F209F" w:rsidR="00644D18" w:rsidRPr="00483B30" w:rsidRDefault="009E625C" w:rsidP="00644D18">
      <w:pPr>
        <w:rPr>
          <w:b/>
          <w:bCs/>
        </w:rPr>
      </w:pPr>
      <w:r>
        <w:t xml:space="preserve">      </w:t>
      </w:r>
      <w:r w:rsidR="00644D18" w:rsidRPr="00483B30">
        <w:rPr>
          <w:b/>
          <w:bCs/>
        </w:rPr>
        <w:t>Amen.</w:t>
      </w:r>
    </w:p>
    <w:p w14:paraId="49B61AB4" w14:textId="77777777" w:rsidR="00644D18" w:rsidRPr="00483B30" w:rsidRDefault="00644D18" w:rsidP="00644D18">
      <w:pPr>
        <w:ind w:left="720" w:hanging="720"/>
        <w:jc w:val="both"/>
        <w:rPr>
          <w:b/>
        </w:rPr>
      </w:pPr>
      <w:r w:rsidRPr="00483B30">
        <w:rPr>
          <w:b/>
        </w:rPr>
        <w:lastRenderedPageBreak/>
        <w:t>INVITATION TO THE MEAL</w:t>
      </w:r>
    </w:p>
    <w:p w14:paraId="6A2B4561" w14:textId="77777777" w:rsidR="00644D18" w:rsidRPr="009E625C" w:rsidRDefault="00644D18" w:rsidP="00644D18">
      <w:pPr>
        <w:ind w:left="720" w:hanging="720"/>
        <w:jc w:val="both"/>
        <w:rPr>
          <w:b/>
          <w:sz w:val="12"/>
        </w:rPr>
      </w:pPr>
    </w:p>
    <w:p w14:paraId="149C16D1" w14:textId="77777777" w:rsidR="009E625C" w:rsidRDefault="00644D18" w:rsidP="00644D18">
      <w:pPr>
        <w:ind w:left="720" w:hanging="720"/>
        <w:jc w:val="both"/>
      </w:pPr>
      <w:r w:rsidRPr="00483B30">
        <w:t>P:</w:t>
      </w:r>
      <w:r w:rsidR="009E625C">
        <w:t xml:space="preserve">  </w:t>
      </w:r>
      <w:r w:rsidRPr="00483B30">
        <w:rPr>
          <w:lang w:val="en-CA"/>
        </w:rPr>
        <w:fldChar w:fldCharType="begin"/>
      </w:r>
      <w:r w:rsidRPr="00483B30">
        <w:rPr>
          <w:lang w:val="en-CA"/>
        </w:rPr>
        <w:instrText xml:space="preserve"> SEQ CHAPTER \h \r 1</w:instrText>
      </w:r>
      <w:r w:rsidRPr="00483B30">
        <w:rPr>
          <w:lang w:val="en-CA"/>
        </w:rPr>
        <w:fldChar w:fldCharType="end"/>
      </w:r>
      <w:r w:rsidRPr="00483B30">
        <w:t xml:space="preserve">Behold the true Light of the world, the Beloved of God, anointed by the Spirit.  Blessed </w:t>
      </w:r>
    </w:p>
    <w:p w14:paraId="47C668F0" w14:textId="77777777" w:rsidR="009E625C" w:rsidRDefault="009E625C" w:rsidP="00644D18">
      <w:pPr>
        <w:ind w:left="720" w:hanging="720"/>
        <w:jc w:val="both"/>
      </w:pPr>
      <w:r>
        <w:t xml:space="preserve">      </w:t>
      </w:r>
      <w:r w:rsidR="00644D18" w:rsidRPr="00483B30">
        <w:t xml:space="preserve">are those who are called to the Supper of the Lamb. God’s holy gifts for God’s holy </w:t>
      </w:r>
    </w:p>
    <w:p w14:paraId="191179D9" w14:textId="2A8A3A42" w:rsidR="00644D18" w:rsidRPr="00483B30" w:rsidRDefault="009E625C" w:rsidP="00644D18">
      <w:pPr>
        <w:ind w:left="720" w:hanging="720"/>
        <w:jc w:val="both"/>
      </w:pPr>
      <w:r>
        <w:t xml:space="preserve">      </w:t>
      </w:r>
      <w:r w:rsidR="00644D18" w:rsidRPr="00483B30">
        <w:t>people.  Come, for all is now ready.</w:t>
      </w:r>
    </w:p>
    <w:p w14:paraId="4E7C4AFB" w14:textId="77777777" w:rsidR="00644D18" w:rsidRPr="009E625C" w:rsidRDefault="00644D18" w:rsidP="00644D18">
      <w:pPr>
        <w:rPr>
          <w:sz w:val="16"/>
        </w:rPr>
      </w:pPr>
    </w:p>
    <w:p w14:paraId="11554E29" w14:textId="77777777" w:rsidR="00644D18" w:rsidRPr="00483B30" w:rsidRDefault="00644D18" w:rsidP="00644D18">
      <w:pPr>
        <w:tabs>
          <w:tab w:val="left" w:pos="720"/>
          <w:tab w:val="left" w:pos="1440"/>
          <w:tab w:val="left" w:pos="2160"/>
          <w:tab w:val="left" w:pos="2880"/>
        </w:tabs>
        <w:rPr>
          <w:i/>
        </w:rPr>
      </w:pPr>
      <w:r w:rsidRPr="00483B30">
        <w:rPr>
          <w:i/>
        </w:rPr>
        <w:t>The assembly is seated</w:t>
      </w:r>
    </w:p>
    <w:p w14:paraId="10A43F9B" w14:textId="77777777" w:rsidR="00644D18" w:rsidRPr="009E625C" w:rsidRDefault="00644D18" w:rsidP="00644D18">
      <w:pPr>
        <w:tabs>
          <w:tab w:val="left" w:pos="720"/>
          <w:tab w:val="left" w:pos="1440"/>
          <w:tab w:val="left" w:pos="2160"/>
          <w:tab w:val="left" w:pos="2880"/>
        </w:tabs>
        <w:rPr>
          <w:i/>
          <w:sz w:val="16"/>
        </w:rPr>
      </w:pPr>
    </w:p>
    <w:p w14:paraId="0828E671" w14:textId="77777777" w:rsidR="00644D18" w:rsidRPr="00483B30" w:rsidRDefault="00644D18" w:rsidP="00644D18">
      <w:pPr>
        <w:tabs>
          <w:tab w:val="left" w:pos="720"/>
          <w:tab w:val="left" w:pos="1440"/>
          <w:tab w:val="left" w:pos="2160"/>
          <w:tab w:val="left" w:pos="2880"/>
        </w:tabs>
      </w:pPr>
      <w:r w:rsidRPr="00483B30">
        <w:rPr>
          <w:b/>
          <w:bCs/>
        </w:rPr>
        <w:t>THE DISTRIBUTION</w:t>
      </w:r>
      <w:r w:rsidRPr="00483B30">
        <w:tab/>
      </w:r>
    </w:p>
    <w:p w14:paraId="241D3B51" w14:textId="77777777" w:rsidR="00644D18" w:rsidRPr="009E625C" w:rsidRDefault="00644D18" w:rsidP="00644D18">
      <w:pPr>
        <w:tabs>
          <w:tab w:val="left" w:pos="720"/>
          <w:tab w:val="left" w:pos="1440"/>
          <w:tab w:val="left" w:pos="2160"/>
          <w:tab w:val="left" w:pos="2880"/>
        </w:tabs>
        <w:rPr>
          <w:sz w:val="12"/>
        </w:rPr>
      </w:pPr>
    </w:p>
    <w:p w14:paraId="10796A18" w14:textId="77777777" w:rsidR="00644D18" w:rsidRPr="00483B30" w:rsidRDefault="00644D18" w:rsidP="00644D18">
      <w:pPr>
        <w:tabs>
          <w:tab w:val="left" w:pos="720"/>
          <w:tab w:val="left" w:pos="1440"/>
          <w:tab w:val="left" w:pos="2160"/>
          <w:tab w:val="left" w:pos="2880"/>
        </w:tabs>
      </w:pPr>
      <w:r w:rsidRPr="00483B30">
        <w:rPr>
          <w:noProof/>
        </w:rPr>
        <w:drawing>
          <wp:inline distT="0" distB="0" distL="0" distR="0" wp14:anchorId="39519721" wp14:editId="0A1FA4E2">
            <wp:extent cx="5467350" cy="3495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7350" cy="3495675"/>
                    </a:xfrm>
                    <a:prstGeom prst="rect">
                      <a:avLst/>
                    </a:prstGeom>
                    <a:noFill/>
                    <a:ln>
                      <a:noFill/>
                    </a:ln>
                  </pic:spPr>
                </pic:pic>
              </a:graphicData>
            </a:graphic>
          </wp:inline>
        </w:drawing>
      </w:r>
    </w:p>
    <w:p w14:paraId="1CE7E221" w14:textId="77777777" w:rsidR="00644D18" w:rsidRPr="00483B30" w:rsidRDefault="00644D18" w:rsidP="00644D18">
      <w:pPr>
        <w:ind w:left="720" w:hanging="720"/>
        <w:jc w:val="both"/>
        <w:rPr>
          <w:b/>
        </w:rPr>
      </w:pPr>
    </w:p>
    <w:p w14:paraId="06DAC370" w14:textId="13E9B345" w:rsidR="00644D18" w:rsidRDefault="00644D18" w:rsidP="00644D18">
      <w:pPr>
        <w:rPr>
          <w:i/>
          <w:iCs/>
        </w:rPr>
      </w:pPr>
      <w:r w:rsidRPr="00483B30">
        <w:rPr>
          <w:b/>
          <w:bCs/>
        </w:rPr>
        <w:t xml:space="preserve">HYMN DURING DISTRIBUTION 315 </w:t>
      </w:r>
      <w:r w:rsidR="009E625C">
        <w:rPr>
          <w:b/>
          <w:bCs/>
        </w:rPr>
        <w:tab/>
      </w:r>
      <w:r w:rsidRPr="009E625C">
        <w:rPr>
          <w:b/>
          <w:i/>
          <w:iCs/>
        </w:rPr>
        <w:t>How Good, Lord, to Be Here!</w:t>
      </w:r>
      <w:r w:rsidRPr="00483B30">
        <w:rPr>
          <w:i/>
          <w:iCs/>
        </w:rPr>
        <w:t xml:space="preserve"> </w:t>
      </w:r>
    </w:p>
    <w:p w14:paraId="078F27E0" w14:textId="798EFD5A" w:rsidR="009E625C" w:rsidRDefault="00F910C9" w:rsidP="00644D18">
      <w:pPr>
        <w:rPr>
          <w:b/>
          <w:iCs/>
        </w:rPr>
      </w:pPr>
      <w:r>
        <w:rPr>
          <w:i/>
          <w:iCs/>
        </w:rPr>
        <w:tab/>
      </w:r>
      <w:r>
        <w:rPr>
          <w:i/>
          <w:iCs/>
        </w:rPr>
        <w:tab/>
      </w:r>
      <w:r>
        <w:rPr>
          <w:i/>
          <w:iCs/>
        </w:rPr>
        <w:tab/>
      </w:r>
      <w:r>
        <w:rPr>
          <w:i/>
          <w:iCs/>
        </w:rPr>
        <w:tab/>
        <w:t xml:space="preserve">      </w:t>
      </w:r>
      <w:r w:rsidRPr="00F910C9">
        <w:rPr>
          <w:b/>
          <w:iCs/>
        </w:rPr>
        <w:t>NSB 10</w:t>
      </w:r>
      <w:r>
        <w:rPr>
          <w:b/>
          <w:iCs/>
        </w:rPr>
        <w:tab/>
      </w:r>
      <w:r w:rsidRPr="00F910C9">
        <w:rPr>
          <w:b/>
          <w:i/>
          <w:iCs/>
        </w:rPr>
        <w:t>Beautiful Savior (All My Days)</w:t>
      </w:r>
    </w:p>
    <w:p w14:paraId="309259E2" w14:textId="1A35FA99" w:rsidR="00F910C9" w:rsidRDefault="00F910C9" w:rsidP="00644D18">
      <w:pPr>
        <w:rPr>
          <w:b/>
          <w:iCs/>
        </w:rPr>
      </w:pPr>
      <w:r>
        <w:rPr>
          <w:b/>
          <w:iCs/>
        </w:rPr>
        <w:tab/>
      </w:r>
      <w:r>
        <w:rPr>
          <w:b/>
          <w:iCs/>
        </w:rPr>
        <w:tab/>
      </w:r>
      <w:r>
        <w:rPr>
          <w:b/>
          <w:iCs/>
        </w:rPr>
        <w:tab/>
      </w:r>
      <w:r>
        <w:rPr>
          <w:b/>
          <w:iCs/>
        </w:rPr>
        <w:tab/>
        <w:t xml:space="preserve">      NSB 23</w:t>
      </w:r>
      <w:r>
        <w:rPr>
          <w:b/>
          <w:iCs/>
        </w:rPr>
        <w:tab/>
      </w:r>
      <w:r w:rsidRPr="00F910C9">
        <w:rPr>
          <w:b/>
          <w:i/>
          <w:iCs/>
        </w:rPr>
        <w:t>Come and See</w:t>
      </w:r>
    </w:p>
    <w:p w14:paraId="12E299E1" w14:textId="175781B0" w:rsidR="00F910C9" w:rsidRPr="00F910C9" w:rsidRDefault="00F910C9" w:rsidP="00644D18">
      <w:pPr>
        <w:rPr>
          <w:b/>
          <w:iCs/>
        </w:rPr>
      </w:pPr>
      <w:r>
        <w:rPr>
          <w:b/>
          <w:iCs/>
        </w:rPr>
        <w:t xml:space="preserve">                                                  ELW 671</w:t>
      </w:r>
      <w:r>
        <w:rPr>
          <w:b/>
          <w:iCs/>
        </w:rPr>
        <w:tab/>
      </w:r>
      <w:r w:rsidRPr="00F910C9">
        <w:rPr>
          <w:b/>
          <w:i/>
          <w:iCs/>
        </w:rPr>
        <w:t>Shine, Jesus, Shine</w:t>
      </w:r>
    </w:p>
    <w:p w14:paraId="6DA01668" w14:textId="77777777" w:rsidR="00644D18" w:rsidRPr="00483B30" w:rsidRDefault="00644D18" w:rsidP="00644D18">
      <w:pPr>
        <w:rPr>
          <w:bCs/>
          <w:i/>
        </w:rPr>
      </w:pPr>
      <w:r w:rsidRPr="00483B30">
        <w:rPr>
          <w:bCs/>
          <w:i/>
        </w:rPr>
        <w:t>As you are able please rise</w:t>
      </w:r>
    </w:p>
    <w:p w14:paraId="31887437" w14:textId="77777777" w:rsidR="00644D18" w:rsidRPr="00F910C9" w:rsidRDefault="00644D18" w:rsidP="00644D18">
      <w:pPr>
        <w:rPr>
          <w:bCs/>
          <w:i/>
          <w:sz w:val="16"/>
        </w:rPr>
      </w:pPr>
    </w:p>
    <w:p w14:paraId="5ADF3320" w14:textId="77777777" w:rsidR="00644D18" w:rsidRPr="00483B30" w:rsidRDefault="00644D18" w:rsidP="00644D18">
      <w:r w:rsidRPr="00483B30">
        <w:rPr>
          <w:b/>
          <w:bCs/>
        </w:rPr>
        <w:t>THE POST COMMUNION BLESSING</w:t>
      </w:r>
    </w:p>
    <w:p w14:paraId="3FB947F7" w14:textId="77777777" w:rsidR="00644D18" w:rsidRPr="00F910C9" w:rsidRDefault="00644D18" w:rsidP="00644D18">
      <w:pPr>
        <w:rPr>
          <w:sz w:val="12"/>
        </w:rPr>
      </w:pPr>
    </w:p>
    <w:p w14:paraId="42E0ECD3" w14:textId="77777777" w:rsidR="00F910C9" w:rsidRDefault="00644D18" w:rsidP="00644D18">
      <w:pPr>
        <w:ind w:left="-288" w:firstLine="288"/>
      </w:pPr>
      <w:r w:rsidRPr="00483B30">
        <w:t>P:</w:t>
      </w:r>
      <w:r w:rsidR="00F910C9">
        <w:t xml:space="preserve">  </w:t>
      </w:r>
      <w:r w:rsidRPr="00483B30">
        <w:t xml:space="preserve">The Body and Blood of our Lord Jesus Christ strengthen you and keep you in His </w:t>
      </w:r>
    </w:p>
    <w:p w14:paraId="420A9371" w14:textId="3A510769" w:rsidR="00644D18" w:rsidRPr="00483B30" w:rsidRDefault="00F910C9" w:rsidP="00644D18">
      <w:pPr>
        <w:ind w:left="-288" w:firstLine="288"/>
      </w:pPr>
      <w:r>
        <w:t xml:space="preserve">      </w:t>
      </w:r>
      <w:r w:rsidR="00644D18" w:rsidRPr="00483B30">
        <w:t>grace.</w:t>
      </w:r>
    </w:p>
    <w:p w14:paraId="2AC71F2F" w14:textId="77777777" w:rsidR="00644D18" w:rsidRPr="00F910C9" w:rsidRDefault="00644D18" w:rsidP="00644D18">
      <w:pPr>
        <w:ind w:left="-288" w:firstLine="288"/>
        <w:rPr>
          <w:sz w:val="12"/>
        </w:rPr>
      </w:pPr>
    </w:p>
    <w:p w14:paraId="34040C57" w14:textId="05938B35" w:rsidR="00644D18" w:rsidRPr="00483B30" w:rsidRDefault="00644D18" w:rsidP="00644D18">
      <w:pPr>
        <w:ind w:left="-288" w:firstLine="288"/>
        <w:rPr>
          <w:b/>
          <w:bCs/>
        </w:rPr>
      </w:pPr>
      <w:r w:rsidRPr="00483B30">
        <w:rPr>
          <w:b/>
          <w:bCs/>
        </w:rPr>
        <w:t>C:</w:t>
      </w:r>
      <w:r w:rsidR="00F910C9">
        <w:rPr>
          <w:b/>
          <w:bCs/>
        </w:rPr>
        <w:t xml:space="preserve">  </w:t>
      </w:r>
      <w:r w:rsidRPr="00483B30">
        <w:rPr>
          <w:b/>
          <w:bCs/>
        </w:rPr>
        <w:t>Amen.</w:t>
      </w:r>
    </w:p>
    <w:p w14:paraId="1A5A3D46" w14:textId="77777777" w:rsidR="00644D18" w:rsidRPr="00F910C9" w:rsidRDefault="00644D18" w:rsidP="00644D18">
      <w:pPr>
        <w:ind w:left="-288" w:firstLine="288"/>
        <w:rPr>
          <w:b/>
          <w:bCs/>
          <w:sz w:val="16"/>
        </w:rPr>
      </w:pPr>
    </w:p>
    <w:p w14:paraId="12ED6DD7" w14:textId="77777777" w:rsidR="00644D18" w:rsidRPr="00483B30" w:rsidRDefault="00644D18" w:rsidP="00644D18">
      <w:pPr>
        <w:rPr>
          <w:b/>
          <w:bCs/>
        </w:rPr>
      </w:pPr>
      <w:r w:rsidRPr="00483B30">
        <w:rPr>
          <w:b/>
          <w:bCs/>
        </w:rPr>
        <w:t>THE POST-COMMUNION PRAYER</w:t>
      </w:r>
    </w:p>
    <w:p w14:paraId="399B888E" w14:textId="77777777" w:rsidR="00644D18" w:rsidRPr="00F910C9" w:rsidRDefault="00644D18" w:rsidP="00644D18">
      <w:pPr>
        <w:jc w:val="both"/>
        <w:rPr>
          <w:b/>
          <w:bCs/>
          <w:sz w:val="12"/>
        </w:rPr>
      </w:pPr>
    </w:p>
    <w:p w14:paraId="79DB9BB3" w14:textId="77777777" w:rsidR="00F910C9" w:rsidRDefault="00644D18" w:rsidP="00644D18">
      <w:pPr>
        <w:ind w:left="720" w:hanging="720"/>
        <w:jc w:val="both"/>
      </w:pPr>
      <w:r w:rsidRPr="00483B30">
        <w:rPr>
          <w:lang w:val="en-CA"/>
        </w:rPr>
        <w:fldChar w:fldCharType="begin"/>
      </w:r>
      <w:r w:rsidRPr="00483B30">
        <w:rPr>
          <w:lang w:val="en-CA"/>
        </w:rPr>
        <w:instrText xml:space="preserve"> SEQ CHAPTER \h \r 1</w:instrText>
      </w:r>
      <w:r w:rsidRPr="00483B30">
        <w:rPr>
          <w:lang w:val="en-CA"/>
        </w:rPr>
        <w:fldChar w:fldCharType="end"/>
      </w:r>
      <w:r w:rsidRPr="00483B30">
        <w:t>A:</w:t>
      </w:r>
      <w:r w:rsidR="00F910C9">
        <w:t xml:space="preserve">  </w:t>
      </w:r>
      <w:r w:rsidRPr="00483B30">
        <w:t xml:space="preserve">Let us pray. Holy God, we see Your glory in the face of Jesus Christ.  May we who are </w:t>
      </w:r>
    </w:p>
    <w:p w14:paraId="6105D139" w14:textId="77777777" w:rsidR="00F910C9" w:rsidRDefault="00F910C9" w:rsidP="00644D18">
      <w:pPr>
        <w:ind w:left="720" w:hanging="720"/>
        <w:jc w:val="both"/>
      </w:pPr>
      <w:r>
        <w:t xml:space="preserve">      </w:t>
      </w:r>
      <w:r w:rsidR="00644D18" w:rsidRPr="00483B30">
        <w:t xml:space="preserve">partakers of His Table reflect His life in word and deed, that all the world may know </w:t>
      </w:r>
    </w:p>
    <w:p w14:paraId="1ED272F3" w14:textId="0A26B0CC" w:rsidR="00644D18" w:rsidRPr="00483B30" w:rsidRDefault="00F910C9" w:rsidP="00644D18">
      <w:pPr>
        <w:ind w:left="720" w:hanging="720"/>
        <w:jc w:val="both"/>
      </w:pPr>
      <w:r>
        <w:t xml:space="preserve">      </w:t>
      </w:r>
      <w:r w:rsidR="00644D18" w:rsidRPr="00483B30">
        <w:t>His power to change and save.  Grant this through Christ our Lord.</w:t>
      </w:r>
    </w:p>
    <w:p w14:paraId="0A909312" w14:textId="77777777" w:rsidR="00644D18" w:rsidRPr="00483B30" w:rsidRDefault="00644D18" w:rsidP="00644D18">
      <w:pPr>
        <w:ind w:left="720" w:hanging="720"/>
        <w:jc w:val="both"/>
      </w:pPr>
    </w:p>
    <w:p w14:paraId="6766D541" w14:textId="3F46E335" w:rsidR="00644D18" w:rsidRPr="00483B30" w:rsidRDefault="00644D18" w:rsidP="00644D18">
      <w:pPr>
        <w:ind w:left="-288" w:firstLine="288"/>
        <w:jc w:val="both"/>
        <w:rPr>
          <w:b/>
          <w:bCs/>
        </w:rPr>
      </w:pPr>
      <w:r w:rsidRPr="00483B30">
        <w:rPr>
          <w:b/>
          <w:bCs/>
        </w:rPr>
        <w:lastRenderedPageBreak/>
        <w:t>C:</w:t>
      </w:r>
      <w:r w:rsidR="00F910C9">
        <w:rPr>
          <w:b/>
          <w:bCs/>
        </w:rPr>
        <w:t xml:space="preserve">  </w:t>
      </w:r>
      <w:r w:rsidRPr="00483B30">
        <w:rPr>
          <w:b/>
          <w:bCs/>
        </w:rPr>
        <w:t>Amen.</w:t>
      </w:r>
    </w:p>
    <w:p w14:paraId="6F1015E6" w14:textId="77777777" w:rsidR="00644D18" w:rsidRPr="00F910C9" w:rsidRDefault="00644D18" w:rsidP="00644D18">
      <w:pPr>
        <w:jc w:val="both"/>
        <w:rPr>
          <w:b/>
          <w:sz w:val="8"/>
        </w:rPr>
      </w:pPr>
    </w:p>
    <w:p w14:paraId="5724F8FC" w14:textId="33732645" w:rsidR="00644D18" w:rsidRPr="00F910C9" w:rsidRDefault="00F910C9" w:rsidP="00644D18">
      <w:pPr>
        <w:ind w:left="-288" w:firstLine="288"/>
        <w:jc w:val="center"/>
        <w:rPr>
          <w:b/>
          <w:bCs/>
          <w:sz w:val="28"/>
        </w:rPr>
      </w:pPr>
      <w:r w:rsidRPr="00F910C9">
        <w:rPr>
          <w:b/>
          <w:bCs/>
          <w:sz w:val="28"/>
        </w:rPr>
        <w:sym w:font="Wingdings" w:char="F058"/>
      </w:r>
      <w:r w:rsidRPr="00F910C9">
        <w:rPr>
          <w:b/>
          <w:bCs/>
          <w:sz w:val="28"/>
        </w:rPr>
        <w:t xml:space="preserve"> </w:t>
      </w:r>
      <w:r w:rsidR="00644D18" w:rsidRPr="00F910C9">
        <w:rPr>
          <w:b/>
          <w:bCs/>
          <w:sz w:val="28"/>
        </w:rPr>
        <w:t>SENDING</w:t>
      </w:r>
      <w:r w:rsidRPr="00F910C9">
        <w:rPr>
          <w:b/>
          <w:bCs/>
          <w:sz w:val="28"/>
        </w:rPr>
        <w:t xml:space="preserve"> </w:t>
      </w:r>
      <w:r w:rsidRPr="00F910C9">
        <w:rPr>
          <w:b/>
          <w:bCs/>
          <w:sz w:val="28"/>
        </w:rPr>
        <w:sym w:font="Wingdings" w:char="F058"/>
      </w:r>
      <w:r w:rsidRPr="00F910C9">
        <w:rPr>
          <w:b/>
          <w:bCs/>
          <w:sz w:val="28"/>
        </w:rPr>
        <w:t xml:space="preserve"> </w:t>
      </w:r>
    </w:p>
    <w:p w14:paraId="4070D30F" w14:textId="77777777" w:rsidR="00644D18" w:rsidRPr="00483B30" w:rsidRDefault="00644D18" w:rsidP="00644D18">
      <w:pPr>
        <w:ind w:left="-288" w:firstLine="288"/>
        <w:jc w:val="center"/>
        <w:rPr>
          <w:b/>
          <w:bCs/>
        </w:rPr>
      </w:pPr>
    </w:p>
    <w:p w14:paraId="435DB56C" w14:textId="77777777" w:rsidR="00644D18" w:rsidRPr="00483B30" w:rsidRDefault="00644D18" w:rsidP="00644D18">
      <w:pPr>
        <w:jc w:val="both"/>
        <w:rPr>
          <w:b/>
          <w:bCs/>
        </w:rPr>
      </w:pPr>
      <w:r w:rsidRPr="00483B30">
        <w:rPr>
          <w:b/>
          <w:bCs/>
        </w:rPr>
        <w:t>THE BENEDICTION</w:t>
      </w:r>
    </w:p>
    <w:p w14:paraId="7D05DB4E" w14:textId="77777777" w:rsidR="00644D18" w:rsidRPr="00F910C9" w:rsidRDefault="00644D18" w:rsidP="00644D18">
      <w:pPr>
        <w:jc w:val="both"/>
        <w:rPr>
          <w:b/>
          <w:bCs/>
          <w:sz w:val="12"/>
        </w:rPr>
      </w:pPr>
    </w:p>
    <w:p w14:paraId="0E38042F" w14:textId="77777777" w:rsidR="00F910C9" w:rsidRDefault="00644D18" w:rsidP="00644D18">
      <w:pPr>
        <w:ind w:left="720" w:hanging="720"/>
        <w:jc w:val="both"/>
      </w:pPr>
      <w:r w:rsidRPr="00483B30">
        <w:t>P:</w:t>
      </w:r>
      <w:r w:rsidR="00F910C9">
        <w:t xml:space="preserve">  </w:t>
      </w:r>
      <w:r w:rsidRPr="00483B30">
        <w:t xml:space="preserve">The Lord bless you and keep you.  The Lord make His face shine on you and be gracious </w:t>
      </w:r>
    </w:p>
    <w:p w14:paraId="64BB2ED4" w14:textId="60E417B8" w:rsidR="00644D18" w:rsidRPr="00483B30" w:rsidRDefault="00F910C9" w:rsidP="00644D18">
      <w:pPr>
        <w:ind w:left="720" w:hanging="720"/>
        <w:jc w:val="both"/>
      </w:pPr>
      <w:r>
        <w:t xml:space="preserve">      </w:t>
      </w:r>
      <w:r w:rsidR="00644D18" w:rsidRPr="00483B30">
        <w:t>to you.  The Lord look upon you with favor + and give you peace.</w:t>
      </w:r>
    </w:p>
    <w:p w14:paraId="7C005FA4" w14:textId="77777777" w:rsidR="00644D18" w:rsidRPr="00F910C9" w:rsidRDefault="00644D18" w:rsidP="00644D18">
      <w:pPr>
        <w:ind w:left="720" w:hanging="720"/>
        <w:jc w:val="both"/>
        <w:rPr>
          <w:sz w:val="12"/>
        </w:rPr>
      </w:pPr>
    </w:p>
    <w:p w14:paraId="3562149C" w14:textId="1DE8E878" w:rsidR="00644D18" w:rsidRPr="00483B30" w:rsidRDefault="00644D18" w:rsidP="00644D18">
      <w:pPr>
        <w:jc w:val="both"/>
        <w:rPr>
          <w:b/>
          <w:bCs/>
        </w:rPr>
      </w:pPr>
      <w:r w:rsidRPr="00483B30">
        <w:rPr>
          <w:b/>
          <w:bCs/>
        </w:rPr>
        <w:t>C:</w:t>
      </w:r>
      <w:r w:rsidR="00F910C9">
        <w:rPr>
          <w:b/>
          <w:bCs/>
        </w:rPr>
        <w:t xml:space="preserve">  </w:t>
      </w:r>
      <w:r w:rsidRPr="00483B30">
        <w:rPr>
          <w:b/>
          <w:bCs/>
        </w:rPr>
        <w:t>Amen.</w:t>
      </w:r>
    </w:p>
    <w:p w14:paraId="0EBD6C3B" w14:textId="77777777" w:rsidR="00644D18" w:rsidRPr="00F910C9" w:rsidRDefault="00644D18" w:rsidP="00644D18">
      <w:pPr>
        <w:jc w:val="both"/>
        <w:rPr>
          <w:bCs/>
          <w:i/>
          <w:sz w:val="12"/>
        </w:rPr>
      </w:pPr>
    </w:p>
    <w:p w14:paraId="13EDD8D2" w14:textId="0A1BC1CD" w:rsidR="00644D18" w:rsidRPr="00483B30" w:rsidRDefault="00644D18" w:rsidP="00644D18">
      <w:pPr>
        <w:autoSpaceDE w:val="0"/>
        <w:autoSpaceDN w:val="0"/>
        <w:adjustRightInd w:val="0"/>
        <w:jc w:val="both"/>
      </w:pPr>
      <w:r w:rsidRPr="00483B30">
        <w:t>P:</w:t>
      </w:r>
      <w:r w:rsidR="00F910C9">
        <w:t xml:space="preserve">  </w:t>
      </w:r>
      <w:r w:rsidRPr="00483B30">
        <w:t>We are an Easter people.</w:t>
      </w:r>
    </w:p>
    <w:p w14:paraId="26A3AB69" w14:textId="77777777" w:rsidR="00644D18" w:rsidRPr="00F910C9" w:rsidRDefault="00644D18" w:rsidP="00644D18">
      <w:pPr>
        <w:autoSpaceDE w:val="0"/>
        <w:autoSpaceDN w:val="0"/>
        <w:adjustRightInd w:val="0"/>
        <w:jc w:val="both"/>
        <w:rPr>
          <w:sz w:val="12"/>
        </w:rPr>
      </w:pPr>
    </w:p>
    <w:p w14:paraId="6FF39AAE" w14:textId="58E9DAE5" w:rsidR="00644D18" w:rsidRPr="00483B30" w:rsidRDefault="00644D18" w:rsidP="00644D18">
      <w:pPr>
        <w:autoSpaceDE w:val="0"/>
        <w:autoSpaceDN w:val="0"/>
        <w:adjustRightInd w:val="0"/>
        <w:jc w:val="both"/>
        <w:rPr>
          <w:b/>
          <w:bCs/>
        </w:rPr>
      </w:pPr>
      <w:r w:rsidRPr="00483B30">
        <w:rPr>
          <w:b/>
          <w:bCs/>
        </w:rPr>
        <w:t>C:</w:t>
      </w:r>
      <w:r w:rsidR="00F910C9">
        <w:rPr>
          <w:b/>
          <w:bCs/>
        </w:rPr>
        <w:t xml:space="preserve">  </w:t>
      </w:r>
      <w:r w:rsidRPr="00483B30">
        <w:rPr>
          <w:b/>
          <w:bCs/>
        </w:rPr>
        <w:t>And Alleluia is our song.</w:t>
      </w:r>
    </w:p>
    <w:p w14:paraId="6F82069C" w14:textId="77777777" w:rsidR="00644D18" w:rsidRPr="00F910C9" w:rsidRDefault="00644D18" w:rsidP="00644D18">
      <w:pPr>
        <w:autoSpaceDE w:val="0"/>
        <w:autoSpaceDN w:val="0"/>
        <w:adjustRightInd w:val="0"/>
        <w:jc w:val="both"/>
        <w:rPr>
          <w:b/>
          <w:bCs/>
          <w:sz w:val="12"/>
        </w:rPr>
      </w:pPr>
    </w:p>
    <w:p w14:paraId="6A44832F" w14:textId="19D2AE8B" w:rsidR="00644D18" w:rsidRPr="00483B30" w:rsidRDefault="00644D18" w:rsidP="00644D18">
      <w:pPr>
        <w:autoSpaceDE w:val="0"/>
        <w:autoSpaceDN w:val="0"/>
        <w:adjustRightInd w:val="0"/>
        <w:jc w:val="both"/>
      </w:pPr>
      <w:r w:rsidRPr="00483B30">
        <w:t>P:</w:t>
      </w:r>
      <w:r w:rsidR="00F910C9">
        <w:t xml:space="preserve">  </w:t>
      </w:r>
      <w:r w:rsidRPr="00483B30">
        <w:t xml:space="preserve">Alleluia! Alleluia! </w:t>
      </w:r>
    </w:p>
    <w:p w14:paraId="61698D4B" w14:textId="77777777" w:rsidR="00644D18" w:rsidRPr="00F910C9" w:rsidRDefault="00644D18" w:rsidP="00644D18">
      <w:pPr>
        <w:autoSpaceDE w:val="0"/>
        <w:autoSpaceDN w:val="0"/>
        <w:adjustRightInd w:val="0"/>
        <w:jc w:val="both"/>
        <w:rPr>
          <w:sz w:val="12"/>
        </w:rPr>
      </w:pPr>
    </w:p>
    <w:p w14:paraId="295E73AE" w14:textId="147B7D6C" w:rsidR="00644D18" w:rsidRPr="00483B30" w:rsidRDefault="00644D18" w:rsidP="00644D18">
      <w:pPr>
        <w:autoSpaceDE w:val="0"/>
        <w:autoSpaceDN w:val="0"/>
        <w:adjustRightInd w:val="0"/>
        <w:jc w:val="both"/>
        <w:rPr>
          <w:b/>
          <w:bCs/>
        </w:rPr>
      </w:pPr>
      <w:r w:rsidRPr="00483B30">
        <w:rPr>
          <w:b/>
          <w:bCs/>
        </w:rPr>
        <w:t>C:</w:t>
      </w:r>
      <w:r w:rsidR="00F910C9">
        <w:rPr>
          <w:b/>
          <w:bCs/>
        </w:rPr>
        <w:t xml:space="preserve">  </w:t>
      </w:r>
      <w:r w:rsidRPr="00483B30">
        <w:rPr>
          <w:b/>
          <w:bCs/>
        </w:rPr>
        <w:t>Alleluia! Alleluia!</w:t>
      </w:r>
    </w:p>
    <w:p w14:paraId="2788903C" w14:textId="77777777" w:rsidR="00644D18" w:rsidRPr="00F910C9" w:rsidRDefault="00644D18" w:rsidP="00644D18">
      <w:pPr>
        <w:autoSpaceDE w:val="0"/>
        <w:autoSpaceDN w:val="0"/>
        <w:adjustRightInd w:val="0"/>
        <w:jc w:val="both"/>
        <w:rPr>
          <w:b/>
          <w:bCs/>
          <w:sz w:val="12"/>
        </w:rPr>
      </w:pPr>
    </w:p>
    <w:p w14:paraId="3D122636" w14:textId="44E5AEF5" w:rsidR="00644D18" w:rsidRPr="00483B30" w:rsidRDefault="00644D18" w:rsidP="00644D18">
      <w:pPr>
        <w:autoSpaceDE w:val="0"/>
        <w:autoSpaceDN w:val="0"/>
        <w:adjustRightInd w:val="0"/>
        <w:jc w:val="both"/>
      </w:pPr>
      <w:r w:rsidRPr="00483B30">
        <w:t>P:</w:t>
      </w:r>
      <w:r w:rsidR="00F910C9">
        <w:t xml:space="preserve">  </w:t>
      </w:r>
      <w:r w:rsidRPr="00483B30">
        <w:t>The author of Ecclesiastes writes:</w:t>
      </w:r>
    </w:p>
    <w:p w14:paraId="7C50CC57" w14:textId="398275EF" w:rsidR="00644D18" w:rsidRPr="00483B30" w:rsidRDefault="00F910C9" w:rsidP="00F910C9">
      <w:pPr>
        <w:autoSpaceDE w:val="0"/>
        <w:autoSpaceDN w:val="0"/>
        <w:adjustRightInd w:val="0"/>
        <w:jc w:val="both"/>
      </w:pPr>
      <w:r>
        <w:t xml:space="preserve">      </w:t>
      </w:r>
      <w:r w:rsidR="00644D18" w:rsidRPr="00483B30">
        <w:t>For everything there is a season, and a time for every matter under heaven.</w:t>
      </w:r>
    </w:p>
    <w:p w14:paraId="42BC26EF" w14:textId="77777777" w:rsidR="00644D18" w:rsidRPr="00F910C9" w:rsidRDefault="00644D18" w:rsidP="00644D18">
      <w:pPr>
        <w:autoSpaceDE w:val="0"/>
        <w:autoSpaceDN w:val="0"/>
        <w:adjustRightInd w:val="0"/>
        <w:ind w:firstLine="720"/>
        <w:jc w:val="both"/>
        <w:rPr>
          <w:sz w:val="12"/>
        </w:rPr>
      </w:pPr>
    </w:p>
    <w:p w14:paraId="472E6615" w14:textId="79127C97" w:rsidR="00644D18" w:rsidRPr="00483B30" w:rsidRDefault="00644D18" w:rsidP="00644D18">
      <w:pPr>
        <w:autoSpaceDE w:val="0"/>
        <w:autoSpaceDN w:val="0"/>
        <w:adjustRightInd w:val="0"/>
        <w:jc w:val="both"/>
      </w:pPr>
      <w:r w:rsidRPr="00483B30">
        <w:t>A:</w:t>
      </w:r>
      <w:r w:rsidR="00F910C9">
        <w:t xml:space="preserve">  </w:t>
      </w:r>
      <w:r w:rsidRPr="00483B30">
        <w:t>A time to be born and a time to die.</w:t>
      </w:r>
    </w:p>
    <w:p w14:paraId="5A0F0380" w14:textId="77777777" w:rsidR="00644D18" w:rsidRPr="00F910C9" w:rsidRDefault="00644D18" w:rsidP="00644D18">
      <w:pPr>
        <w:autoSpaceDE w:val="0"/>
        <w:autoSpaceDN w:val="0"/>
        <w:adjustRightInd w:val="0"/>
        <w:jc w:val="both"/>
        <w:rPr>
          <w:sz w:val="12"/>
        </w:rPr>
      </w:pPr>
    </w:p>
    <w:p w14:paraId="0D063778" w14:textId="770D6B9D" w:rsidR="00644D18" w:rsidRPr="00483B30" w:rsidRDefault="00644D18" w:rsidP="00644D18">
      <w:pPr>
        <w:autoSpaceDE w:val="0"/>
        <w:autoSpaceDN w:val="0"/>
        <w:adjustRightInd w:val="0"/>
        <w:jc w:val="both"/>
        <w:rPr>
          <w:b/>
          <w:bCs/>
        </w:rPr>
      </w:pPr>
      <w:r w:rsidRPr="00483B30">
        <w:rPr>
          <w:b/>
          <w:bCs/>
        </w:rPr>
        <w:t>C:</w:t>
      </w:r>
      <w:r w:rsidR="00F910C9">
        <w:rPr>
          <w:b/>
          <w:bCs/>
        </w:rPr>
        <w:t xml:space="preserve">  </w:t>
      </w:r>
      <w:r w:rsidRPr="00483B30">
        <w:rPr>
          <w:b/>
          <w:bCs/>
        </w:rPr>
        <w:t>A time to plant and a time to pluck up what is planted.</w:t>
      </w:r>
    </w:p>
    <w:p w14:paraId="428AB4A2" w14:textId="77777777" w:rsidR="00644D18" w:rsidRPr="00F910C9" w:rsidRDefault="00644D18" w:rsidP="00644D18">
      <w:pPr>
        <w:autoSpaceDE w:val="0"/>
        <w:autoSpaceDN w:val="0"/>
        <w:adjustRightInd w:val="0"/>
        <w:jc w:val="both"/>
        <w:rPr>
          <w:b/>
          <w:bCs/>
          <w:sz w:val="12"/>
        </w:rPr>
      </w:pPr>
    </w:p>
    <w:p w14:paraId="5E4093F9" w14:textId="18D63087" w:rsidR="00644D18" w:rsidRPr="00483B30" w:rsidRDefault="00644D18" w:rsidP="00644D18">
      <w:pPr>
        <w:autoSpaceDE w:val="0"/>
        <w:autoSpaceDN w:val="0"/>
        <w:adjustRightInd w:val="0"/>
        <w:jc w:val="both"/>
      </w:pPr>
      <w:r w:rsidRPr="00483B30">
        <w:t>A:</w:t>
      </w:r>
      <w:r w:rsidR="00F910C9">
        <w:t xml:space="preserve">  </w:t>
      </w:r>
      <w:r w:rsidRPr="00483B30">
        <w:t>A time to break down and a time to build up.</w:t>
      </w:r>
    </w:p>
    <w:p w14:paraId="6E79B196" w14:textId="77777777" w:rsidR="00644D18" w:rsidRPr="00F910C9" w:rsidRDefault="00644D18" w:rsidP="00644D18">
      <w:pPr>
        <w:autoSpaceDE w:val="0"/>
        <w:autoSpaceDN w:val="0"/>
        <w:adjustRightInd w:val="0"/>
        <w:jc w:val="both"/>
        <w:rPr>
          <w:sz w:val="12"/>
        </w:rPr>
      </w:pPr>
    </w:p>
    <w:p w14:paraId="4D9ECA8B" w14:textId="09575731" w:rsidR="00644D18" w:rsidRPr="00483B30" w:rsidRDefault="00644D18" w:rsidP="00644D18">
      <w:pPr>
        <w:autoSpaceDE w:val="0"/>
        <w:autoSpaceDN w:val="0"/>
        <w:adjustRightInd w:val="0"/>
        <w:jc w:val="both"/>
        <w:rPr>
          <w:b/>
          <w:bCs/>
        </w:rPr>
      </w:pPr>
      <w:r w:rsidRPr="00483B30">
        <w:rPr>
          <w:b/>
          <w:bCs/>
        </w:rPr>
        <w:t>C:</w:t>
      </w:r>
      <w:r w:rsidR="00F910C9">
        <w:rPr>
          <w:b/>
          <w:bCs/>
        </w:rPr>
        <w:t xml:space="preserve">  </w:t>
      </w:r>
      <w:r w:rsidRPr="00483B30">
        <w:rPr>
          <w:b/>
          <w:bCs/>
        </w:rPr>
        <w:t>A time to weep and a time to laugh.</w:t>
      </w:r>
    </w:p>
    <w:p w14:paraId="5FCD047F" w14:textId="77777777" w:rsidR="00644D18" w:rsidRPr="00F910C9" w:rsidRDefault="00644D18" w:rsidP="00644D18">
      <w:pPr>
        <w:autoSpaceDE w:val="0"/>
        <w:autoSpaceDN w:val="0"/>
        <w:adjustRightInd w:val="0"/>
        <w:jc w:val="both"/>
        <w:rPr>
          <w:b/>
          <w:bCs/>
          <w:sz w:val="12"/>
        </w:rPr>
      </w:pPr>
    </w:p>
    <w:p w14:paraId="57325959" w14:textId="2A68AE75" w:rsidR="00644D18" w:rsidRPr="00483B30" w:rsidRDefault="00644D18" w:rsidP="00644D18">
      <w:pPr>
        <w:autoSpaceDE w:val="0"/>
        <w:autoSpaceDN w:val="0"/>
        <w:adjustRightInd w:val="0"/>
        <w:jc w:val="both"/>
      </w:pPr>
      <w:r w:rsidRPr="00483B30">
        <w:t>A:</w:t>
      </w:r>
      <w:r w:rsidR="00F910C9">
        <w:t xml:space="preserve">  </w:t>
      </w:r>
      <w:r w:rsidRPr="00483B30">
        <w:t>A time to mourn and a time to dance.</w:t>
      </w:r>
    </w:p>
    <w:p w14:paraId="419A83AC" w14:textId="77777777" w:rsidR="00644D18" w:rsidRPr="00F910C9" w:rsidRDefault="00644D18" w:rsidP="00644D18">
      <w:pPr>
        <w:autoSpaceDE w:val="0"/>
        <w:autoSpaceDN w:val="0"/>
        <w:adjustRightInd w:val="0"/>
        <w:jc w:val="both"/>
        <w:rPr>
          <w:sz w:val="12"/>
        </w:rPr>
      </w:pPr>
    </w:p>
    <w:p w14:paraId="5FBA3D3E" w14:textId="410B1092" w:rsidR="00644D18" w:rsidRPr="00483B30" w:rsidRDefault="00644D18" w:rsidP="00644D18">
      <w:pPr>
        <w:autoSpaceDE w:val="0"/>
        <w:autoSpaceDN w:val="0"/>
        <w:adjustRightInd w:val="0"/>
        <w:jc w:val="both"/>
        <w:rPr>
          <w:b/>
          <w:bCs/>
        </w:rPr>
      </w:pPr>
      <w:r w:rsidRPr="00483B30">
        <w:rPr>
          <w:b/>
          <w:bCs/>
        </w:rPr>
        <w:t>C:</w:t>
      </w:r>
      <w:r w:rsidR="00F910C9">
        <w:rPr>
          <w:b/>
          <w:bCs/>
        </w:rPr>
        <w:t xml:space="preserve">  </w:t>
      </w:r>
      <w:r w:rsidRPr="00483B30">
        <w:rPr>
          <w:b/>
          <w:bCs/>
        </w:rPr>
        <w:t>A time to keep silence and a time to speak.</w:t>
      </w:r>
    </w:p>
    <w:p w14:paraId="06CC529C" w14:textId="77777777" w:rsidR="00644D18" w:rsidRPr="00F910C9" w:rsidRDefault="00644D18" w:rsidP="00644D18">
      <w:pPr>
        <w:autoSpaceDE w:val="0"/>
        <w:autoSpaceDN w:val="0"/>
        <w:adjustRightInd w:val="0"/>
        <w:jc w:val="both"/>
        <w:rPr>
          <w:b/>
          <w:bCs/>
          <w:sz w:val="12"/>
        </w:rPr>
      </w:pPr>
    </w:p>
    <w:p w14:paraId="6E3DD086" w14:textId="77777777" w:rsidR="00F910C9" w:rsidRDefault="00644D18" w:rsidP="00644D18">
      <w:pPr>
        <w:autoSpaceDE w:val="0"/>
        <w:autoSpaceDN w:val="0"/>
        <w:adjustRightInd w:val="0"/>
        <w:jc w:val="both"/>
      </w:pPr>
      <w:r w:rsidRPr="00483B30">
        <w:t>P:</w:t>
      </w:r>
      <w:r w:rsidR="00F910C9">
        <w:t xml:space="preserve">  </w:t>
      </w:r>
      <w:r w:rsidRPr="00483B30">
        <w:t xml:space="preserve">As a sign of our repentance, we now say Farewell to the Alleluia until our rejoicing at </w:t>
      </w:r>
    </w:p>
    <w:p w14:paraId="31FEE83E" w14:textId="647FDB41" w:rsidR="00644D18" w:rsidRPr="00483B30" w:rsidRDefault="00F910C9" w:rsidP="00644D18">
      <w:pPr>
        <w:autoSpaceDE w:val="0"/>
        <w:autoSpaceDN w:val="0"/>
        <w:adjustRightInd w:val="0"/>
        <w:jc w:val="both"/>
      </w:pPr>
      <w:r>
        <w:t xml:space="preserve">      </w:t>
      </w:r>
      <w:r w:rsidR="00644D18" w:rsidRPr="00483B30">
        <w:t xml:space="preserve">the </w:t>
      </w:r>
      <w:r w:rsidR="00644D18" w:rsidRPr="00483B30">
        <w:tab/>
        <w:t>resurrection of our Lord.</w:t>
      </w:r>
    </w:p>
    <w:p w14:paraId="1B20549D" w14:textId="77777777" w:rsidR="00644D18" w:rsidRPr="00483B30" w:rsidRDefault="00644D18" w:rsidP="00644D18">
      <w:pPr>
        <w:autoSpaceDE w:val="0"/>
        <w:autoSpaceDN w:val="0"/>
        <w:adjustRightInd w:val="0"/>
        <w:jc w:val="both"/>
      </w:pPr>
    </w:p>
    <w:p w14:paraId="425AC674" w14:textId="364DE98E" w:rsidR="00644D18" w:rsidRPr="00483B30" w:rsidRDefault="00644D18" w:rsidP="00644D18">
      <w:pPr>
        <w:autoSpaceDE w:val="0"/>
        <w:autoSpaceDN w:val="0"/>
        <w:adjustRightInd w:val="0"/>
        <w:jc w:val="both"/>
        <w:rPr>
          <w:i/>
        </w:rPr>
      </w:pPr>
      <w:r w:rsidRPr="00483B30">
        <w:rPr>
          <w:b/>
        </w:rPr>
        <w:t xml:space="preserve">THE SENDING HYMN 318 </w:t>
      </w:r>
      <w:r w:rsidR="00F910C9">
        <w:rPr>
          <w:b/>
        </w:rPr>
        <w:tab/>
      </w:r>
      <w:r w:rsidR="00F910C9">
        <w:rPr>
          <w:b/>
        </w:rPr>
        <w:tab/>
      </w:r>
      <w:r w:rsidR="00F910C9">
        <w:rPr>
          <w:b/>
        </w:rPr>
        <w:tab/>
      </w:r>
      <w:r w:rsidR="00F910C9">
        <w:rPr>
          <w:b/>
        </w:rPr>
        <w:tab/>
        <w:t xml:space="preserve">    </w:t>
      </w:r>
      <w:r w:rsidRPr="00F910C9">
        <w:rPr>
          <w:b/>
          <w:i/>
        </w:rPr>
        <w:t>Alleluia, Song of Gladness</w:t>
      </w:r>
    </w:p>
    <w:p w14:paraId="2F7C2B8E" w14:textId="77777777" w:rsidR="00644D18" w:rsidRPr="00F910C9" w:rsidRDefault="00644D18" w:rsidP="00644D18">
      <w:pPr>
        <w:autoSpaceDE w:val="0"/>
        <w:autoSpaceDN w:val="0"/>
        <w:adjustRightInd w:val="0"/>
        <w:jc w:val="both"/>
        <w:rPr>
          <w:sz w:val="12"/>
        </w:rPr>
      </w:pPr>
    </w:p>
    <w:p w14:paraId="499FB124" w14:textId="3584DCFE" w:rsidR="00644D18" w:rsidRPr="00483B30" w:rsidRDefault="00644D18" w:rsidP="00644D18">
      <w:pPr>
        <w:autoSpaceDE w:val="0"/>
        <w:autoSpaceDN w:val="0"/>
        <w:adjustRightInd w:val="0"/>
        <w:jc w:val="both"/>
      </w:pPr>
      <w:r w:rsidRPr="00483B30">
        <w:t>A:</w:t>
      </w:r>
      <w:r w:rsidR="00F910C9">
        <w:t xml:space="preserve">  </w:t>
      </w:r>
      <w:r w:rsidRPr="00483B30">
        <w:t>How good it is for us to be here.</w:t>
      </w:r>
    </w:p>
    <w:p w14:paraId="0E5B81A8" w14:textId="77777777" w:rsidR="00644D18" w:rsidRPr="00F910C9" w:rsidRDefault="00644D18" w:rsidP="00644D18">
      <w:pPr>
        <w:autoSpaceDE w:val="0"/>
        <w:autoSpaceDN w:val="0"/>
        <w:adjustRightInd w:val="0"/>
        <w:jc w:val="both"/>
        <w:rPr>
          <w:sz w:val="12"/>
        </w:rPr>
      </w:pPr>
    </w:p>
    <w:p w14:paraId="6789B9C2" w14:textId="2A4AA0AB" w:rsidR="00644D18" w:rsidRPr="00483B30" w:rsidRDefault="00644D18" w:rsidP="00644D18">
      <w:pPr>
        <w:autoSpaceDE w:val="0"/>
        <w:autoSpaceDN w:val="0"/>
        <w:adjustRightInd w:val="0"/>
        <w:jc w:val="both"/>
        <w:rPr>
          <w:b/>
          <w:bCs/>
        </w:rPr>
      </w:pPr>
      <w:r w:rsidRPr="00483B30">
        <w:rPr>
          <w:b/>
          <w:bCs/>
        </w:rPr>
        <w:t>C:</w:t>
      </w:r>
      <w:r w:rsidR="00F910C9">
        <w:rPr>
          <w:b/>
          <w:bCs/>
        </w:rPr>
        <w:t xml:space="preserve">  </w:t>
      </w:r>
      <w:r w:rsidRPr="00483B30">
        <w:rPr>
          <w:b/>
          <w:bCs/>
        </w:rPr>
        <w:t>Amen! Alleluia!</w:t>
      </w:r>
    </w:p>
    <w:p w14:paraId="29A83C5E" w14:textId="77777777" w:rsidR="00644D18" w:rsidRPr="00937477" w:rsidRDefault="00644D18" w:rsidP="00644D18">
      <w:pPr>
        <w:autoSpaceDE w:val="0"/>
        <w:autoSpaceDN w:val="0"/>
        <w:adjustRightInd w:val="0"/>
        <w:jc w:val="both"/>
        <w:rPr>
          <w:b/>
          <w:bCs/>
          <w:sz w:val="12"/>
        </w:rPr>
      </w:pPr>
    </w:p>
    <w:p w14:paraId="3620A369" w14:textId="15C9461F" w:rsidR="00644D18" w:rsidRPr="00483B30" w:rsidRDefault="00644D18" w:rsidP="00644D18">
      <w:pPr>
        <w:autoSpaceDE w:val="0"/>
        <w:autoSpaceDN w:val="0"/>
        <w:adjustRightInd w:val="0"/>
        <w:jc w:val="both"/>
      </w:pPr>
      <w:r w:rsidRPr="00483B30">
        <w:t>A:</w:t>
      </w:r>
      <w:r w:rsidR="00F910C9">
        <w:t xml:space="preserve">  </w:t>
      </w:r>
      <w:r w:rsidRPr="00483B30">
        <w:t>And we have seen the glory of the Lord.</w:t>
      </w:r>
    </w:p>
    <w:p w14:paraId="1D29D501" w14:textId="77777777" w:rsidR="00644D18" w:rsidRPr="00937477" w:rsidRDefault="00644D18" w:rsidP="00644D18">
      <w:pPr>
        <w:autoSpaceDE w:val="0"/>
        <w:autoSpaceDN w:val="0"/>
        <w:adjustRightInd w:val="0"/>
        <w:jc w:val="both"/>
        <w:rPr>
          <w:sz w:val="12"/>
        </w:rPr>
      </w:pPr>
    </w:p>
    <w:p w14:paraId="68DD4361" w14:textId="6604C423" w:rsidR="00644D18" w:rsidRPr="00483B30" w:rsidRDefault="00644D18" w:rsidP="00644D18">
      <w:pPr>
        <w:autoSpaceDE w:val="0"/>
        <w:autoSpaceDN w:val="0"/>
        <w:adjustRightInd w:val="0"/>
        <w:jc w:val="both"/>
        <w:rPr>
          <w:b/>
          <w:bCs/>
        </w:rPr>
      </w:pPr>
      <w:r w:rsidRPr="00483B30">
        <w:rPr>
          <w:b/>
          <w:bCs/>
        </w:rPr>
        <w:t>C:</w:t>
      </w:r>
      <w:r w:rsidR="00937477">
        <w:rPr>
          <w:b/>
          <w:bCs/>
        </w:rPr>
        <w:t xml:space="preserve">  </w:t>
      </w:r>
      <w:r w:rsidRPr="00483B30">
        <w:rPr>
          <w:b/>
          <w:bCs/>
        </w:rPr>
        <w:t>And we are all being transformed from one degree of glory to another.</w:t>
      </w:r>
    </w:p>
    <w:p w14:paraId="0B6ECD0A" w14:textId="77777777" w:rsidR="00644D18" w:rsidRPr="00937477" w:rsidRDefault="00644D18" w:rsidP="00644D18">
      <w:pPr>
        <w:autoSpaceDE w:val="0"/>
        <w:autoSpaceDN w:val="0"/>
        <w:adjustRightInd w:val="0"/>
        <w:jc w:val="both"/>
        <w:rPr>
          <w:b/>
          <w:bCs/>
          <w:sz w:val="12"/>
        </w:rPr>
      </w:pPr>
    </w:p>
    <w:p w14:paraId="65272F21" w14:textId="77777777" w:rsidR="00937477" w:rsidRDefault="00644D18" w:rsidP="00644D18">
      <w:pPr>
        <w:autoSpaceDE w:val="0"/>
        <w:autoSpaceDN w:val="0"/>
        <w:adjustRightInd w:val="0"/>
        <w:jc w:val="both"/>
      </w:pPr>
      <w:r w:rsidRPr="00483B30">
        <w:t>A:</w:t>
      </w:r>
      <w:r w:rsidR="00937477">
        <w:t xml:space="preserve">  </w:t>
      </w:r>
      <w:r w:rsidRPr="00483B30">
        <w:t xml:space="preserve">It is by God’s mercy that we are engaged in this ministry, so go in peace and courage </w:t>
      </w:r>
    </w:p>
    <w:p w14:paraId="43A810EA" w14:textId="7B81750A" w:rsidR="00644D18" w:rsidRPr="00483B30" w:rsidRDefault="00937477" w:rsidP="00644D18">
      <w:pPr>
        <w:autoSpaceDE w:val="0"/>
        <w:autoSpaceDN w:val="0"/>
        <w:adjustRightInd w:val="0"/>
        <w:jc w:val="both"/>
      </w:pPr>
      <w:r>
        <w:t xml:space="preserve">      </w:t>
      </w:r>
      <w:r w:rsidR="00644D18" w:rsidRPr="00483B30">
        <w:t>to love and serve the Lord. Alleluia, alleluia!</w:t>
      </w:r>
    </w:p>
    <w:p w14:paraId="219DC14B" w14:textId="77777777" w:rsidR="00644D18" w:rsidRPr="00937477" w:rsidRDefault="00644D18" w:rsidP="00644D18">
      <w:pPr>
        <w:autoSpaceDE w:val="0"/>
        <w:autoSpaceDN w:val="0"/>
        <w:adjustRightInd w:val="0"/>
        <w:jc w:val="both"/>
        <w:rPr>
          <w:sz w:val="12"/>
        </w:rPr>
      </w:pPr>
    </w:p>
    <w:p w14:paraId="3C0D1D62" w14:textId="6A5FC55F" w:rsidR="00644D18" w:rsidRPr="00483B30" w:rsidRDefault="00644D18" w:rsidP="00644D18">
      <w:pPr>
        <w:autoSpaceDE w:val="0"/>
        <w:autoSpaceDN w:val="0"/>
        <w:adjustRightInd w:val="0"/>
        <w:jc w:val="both"/>
        <w:rPr>
          <w:b/>
          <w:bCs/>
        </w:rPr>
      </w:pPr>
      <w:r w:rsidRPr="00483B30">
        <w:rPr>
          <w:b/>
          <w:bCs/>
        </w:rPr>
        <w:t>C:</w:t>
      </w:r>
      <w:r w:rsidR="00937477">
        <w:rPr>
          <w:b/>
          <w:bCs/>
        </w:rPr>
        <w:t xml:space="preserve">  </w:t>
      </w:r>
      <w:r w:rsidRPr="00483B30">
        <w:rPr>
          <w:b/>
          <w:bCs/>
        </w:rPr>
        <w:t>Thanks be to God! Alleluia! Alleluia!</w:t>
      </w:r>
    </w:p>
    <w:p w14:paraId="5E2D08D9" w14:textId="77777777" w:rsidR="00644D18" w:rsidRPr="00937477" w:rsidRDefault="00644D18" w:rsidP="00644D18">
      <w:pPr>
        <w:jc w:val="both"/>
        <w:rPr>
          <w:b/>
          <w:bCs/>
          <w:sz w:val="12"/>
        </w:rPr>
      </w:pPr>
    </w:p>
    <w:p w14:paraId="00B95B48" w14:textId="77777777" w:rsidR="00644D18" w:rsidRPr="00483B30" w:rsidRDefault="00644D18" w:rsidP="00644D18">
      <w:pPr>
        <w:jc w:val="both"/>
        <w:rPr>
          <w:b/>
          <w:bCs/>
        </w:rPr>
      </w:pPr>
      <w:r w:rsidRPr="00483B30">
        <w:rPr>
          <w:b/>
          <w:bCs/>
        </w:rPr>
        <w:t>POSTLUDE</w:t>
      </w:r>
    </w:p>
    <w:p w14:paraId="61EF8297" w14:textId="77777777" w:rsidR="00644D18" w:rsidRPr="00483B30" w:rsidRDefault="00644D18" w:rsidP="00644D18">
      <w:pPr>
        <w:jc w:val="both"/>
        <w:rPr>
          <w:b/>
          <w:bCs/>
        </w:rPr>
      </w:pPr>
    </w:p>
    <w:p w14:paraId="3C71C5DB" w14:textId="7D0C5F76" w:rsidR="00644D18" w:rsidRPr="00483B30" w:rsidRDefault="00937477" w:rsidP="00644D18">
      <w:pPr>
        <w:jc w:val="center"/>
        <w:rPr>
          <w:b/>
          <w:bCs/>
          <w:i/>
          <w:iCs/>
        </w:rPr>
      </w:pPr>
      <w:r w:rsidRPr="00937477">
        <w:rPr>
          <w:b/>
          <w:bCs/>
          <w:iCs/>
        </w:rPr>
        <w:sym w:font="Wingdings" w:char="F058"/>
      </w:r>
      <w:r>
        <w:rPr>
          <w:b/>
          <w:bCs/>
          <w:i/>
          <w:iCs/>
        </w:rPr>
        <w:t xml:space="preserve"> </w:t>
      </w:r>
      <w:r w:rsidR="00644D18" w:rsidRPr="00483B30">
        <w:rPr>
          <w:b/>
          <w:bCs/>
          <w:i/>
          <w:iCs/>
        </w:rPr>
        <w:t>To God Alone Be Glory</w:t>
      </w:r>
      <w:r>
        <w:rPr>
          <w:b/>
          <w:bCs/>
          <w:i/>
          <w:iCs/>
        </w:rPr>
        <w:t xml:space="preserve"> </w:t>
      </w:r>
      <w:r w:rsidRPr="00937477">
        <w:rPr>
          <w:b/>
          <w:bCs/>
          <w:iCs/>
        </w:rPr>
        <w:sym w:font="Wingdings" w:char="F058"/>
      </w:r>
    </w:p>
    <w:p w14:paraId="73C0302E" w14:textId="77777777" w:rsidR="00644D18" w:rsidRDefault="00644D18" w:rsidP="00644D18">
      <w:pPr>
        <w:jc w:val="center"/>
        <w:rPr>
          <w:b/>
          <w:bCs/>
          <w:i/>
          <w:iCs/>
        </w:rPr>
      </w:pPr>
    </w:p>
    <w:p w14:paraId="5EB73045" w14:textId="77777777" w:rsidR="00937477" w:rsidRDefault="00937477" w:rsidP="00644D18">
      <w:pPr>
        <w:jc w:val="center"/>
        <w:rPr>
          <w:b/>
          <w:bCs/>
          <w:i/>
          <w:iCs/>
        </w:rPr>
      </w:pPr>
    </w:p>
    <w:p w14:paraId="2A225343" w14:textId="77777777" w:rsidR="00937477" w:rsidRDefault="00644D18" w:rsidP="00644D18">
      <w:pPr>
        <w:ind w:left="-288" w:firstLine="288"/>
        <w:jc w:val="both"/>
      </w:pPr>
      <w:r w:rsidRPr="00483B30">
        <w:rPr>
          <w:lang w:val="en-CA"/>
        </w:rPr>
        <w:lastRenderedPageBreak/>
        <w:fldChar w:fldCharType="begin"/>
      </w:r>
      <w:r w:rsidRPr="00483B30">
        <w:rPr>
          <w:lang w:val="en-CA"/>
        </w:rPr>
        <w:instrText xml:space="preserve"> SEQ CHAPTER \h \r 1</w:instrText>
      </w:r>
      <w:r w:rsidRPr="00483B30">
        <w:rPr>
          <w:lang w:val="en-CA"/>
        </w:rPr>
        <w:fldChar w:fldCharType="end"/>
      </w:r>
      <w:r w:rsidRPr="00483B30">
        <w:t xml:space="preserve">The Meditations are from </w:t>
      </w:r>
      <w:r w:rsidRPr="00483B30">
        <w:rPr>
          <w:i/>
          <w:iCs/>
        </w:rPr>
        <w:t xml:space="preserve">Luke.  A Commentary for Preaching and Teaching.  </w:t>
      </w:r>
      <w:r w:rsidRPr="00483B30">
        <w:t xml:space="preserve">Fred B. </w:t>
      </w:r>
    </w:p>
    <w:p w14:paraId="770EBBF2" w14:textId="77777777" w:rsidR="00937477" w:rsidRDefault="00937477" w:rsidP="00644D18">
      <w:pPr>
        <w:ind w:left="-288" w:firstLine="288"/>
        <w:jc w:val="both"/>
        <w:rPr>
          <w:i/>
        </w:rPr>
      </w:pPr>
      <w:r>
        <w:tab/>
      </w:r>
      <w:r w:rsidR="00644D18" w:rsidRPr="00483B30">
        <w:t xml:space="preserve">Craddock. (Nashville: John Knox Publishing, 1990) 134-35; and </w:t>
      </w:r>
      <w:r w:rsidR="00644D18" w:rsidRPr="00483B30">
        <w:rPr>
          <w:i/>
        </w:rPr>
        <w:t>Sundays and</w:t>
      </w:r>
    </w:p>
    <w:p w14:paraId="7E2FF0DD" w14:textId="7A6AD00B" w:rsidR="00644D18" w:rsidRPr="00483B30" w:rsidRDefault="00644D18" w:rsidP="00937477">
      <w:pPr>
        <w:ind w:left="-288" w:firstLine="1008"/>
        <w:jc w:val="both"/>
      </w:pPr>
      <w:r w:rsidRPr="00483B30">
        <w:rPr>
          <w:i/>
        </w:rPr>
        <w:t>Seasons Online.</w:t>
      </w:r>
      <w:r w:rsidR="00937477">
        <w:rPr>
          <w:i/>
        </w:rPr>
        <w:t xml:space="preserve"> </w:t>
      </w:r>
      <w:r w:rsidRPr="00483B30">
        <w:t>Copyright 2022 Augsburg Fortress.</w:t>
      </w:r>
    </w:p>
    <w:p w14:paraId="10383DA2" w14:textId="77777777" w:rsidR="00644D18" w:rsidRPr="00483B30" w:rsidRDefault="00644D18" w:rsidP="00644D18">
      <w:pPr>
        <w:ind w:left="-288" w:firstLine="288"/>
        <w:jc w:val="both"/>
      </w:pPr>
    </w:p>
    <w:p w14:paraId="6EBC3C31" w14:textId="77777777" w:rsidR="00937477" w:rsidRDefault="00644D18" w:rsidP="00644D18">
      <w:pPr>
        <w:ind w:left="-288" w:firstLine="288"/>
        <w:jc w:val="both"/>
      </w:pPr>
      <w:r w:rsidRPr="00483B30">
        <w:t xml:space="preserve">The “Farewell to Alleluia” rite is used by permission from the Indiana-Kentucky Synod </w:t>
      </w:r>
    </w:p>
    <w:p w14:paraId="3862245C" w14:textId="480B1F8D" w:rsidR="00644D18" w:rsidRPr="00483B30" w:rsidRDefault="00937477" w:rsidP="00644D18">
      <w:pPr>
        <w:ind w:left="-288" w:firstLine="288"/>
        <w:jc w:val="both"/>
      </w:pPr>
      <w:r>
        <w:tab/>
      </w:r>
      <w:r w:rsidR="00644D18" w:rsidRPr="00483B30">
        <w:rPr>
          <w:i/>
        </w:rPr>
        <w:t>Sanctus</w:t>
      </w:r>
      <w:r>
        <w:rPr>
          <w:i/>
        </w:rPr>
        <w:t xml:space="preserve"> </w:t>
      </w:r>
      <w:r w:rsidR="00644D18" w:rsidRPr="00483B30">
        <w:t>Newsletter, February 2010.</w:t>
      </w:r>
    </w:p>
    <w:p w14:paraId="2819C234" w14:textId="77777777" w:rsidR="00644D18" w:rsidRPr="00483B30" w:rsidRDefault="00644D18" w:rsidP="00644D18">
      <w:pPr>
        <w:jc w:val="both"/>
        <w:rPr>
          <w:bCs/>
          <w:iCs/>
        </w:rPr>
      </w:pPr>
    </w:p>
    <w:p w14:paraId="7F3C0420" w14:textId="77777777" w:rsidR="00644D18" w:rsidRPr="00483B30" w:rsidRDefault="00644D18" w:rsidP="00644D18">
      <w:pPr>
        <w:ind w:left="-288" w:firstLine="288"/>
        <w:jc w:val="both"/>
        <w:rPr>
          <w:b/>
          <w:bCs/>
        </w:rPr>
      </w:pPr>
    </w:p>
    <w:p w14:paraId="3C774B84" w14:textId="77777777" w:rsidR="00644D18" w:rsidRPr="00C67AAE" w:rsidRDefault="00644D18" w:rsidP="00644D18">
      <w:pPr>
        <w:jc w:val="both"/>
        <w:rPr>
          <w:sz w:val="22"/>
          <w:szCs w:val="22"/>
        </w:rPr>
      </w:pPr>
    </w:p>
    <w:p w14:paraId="4798E596" w14:textId="77777777" w:rsidR="00644D18" w:rsidRPr="00C67AAE" w:rsidRDefault="00644D18" w:rsidP="00644D18">
      <w:pPr>
        <w:ind w:left="720" w:hanging="720"/>
        <w:jc w:val="both"/>
        <w:rPr>
          <w:b/>
          <w:sz w:val="22"/>
          <w:szCs w:val="22"/>
        </w:rPr>
      </w:pPr>
    </w:p>
    <w:p w14:paraId="4FAC9524" w14:textId="77777777" w:rsidR="00644D18" w:rsidRDefault="00644D18" w:rsidP="00644D18"/>
    <w:p w14:paraId="6DC64C12" w14:textId="77777777" w:rsidR="00937477" w:rsidRDefault="00937477" w:rsidP="00644D18"/>
    <w:p w14:paraId="6B6150C3" w14:textId="77777777" w:rsidR="00937477" w:rsidRDefault="00937477" w:rsidP="00644D18"/>
    <w:p w14:paraId="0F643D5B" w14:textId="77777777" w:rsidR="00937477" w:rsidRDefault="00937477" w:rsidP="00644D18"/>
    <w:p w14:paraId="139290EC" w14:textId="77777777" w:rsidR="00937477" w:rsidRDefault="00937477" w:rsidP="00644D18"/>
    <w:p w14:paraId="78CE5E6F" w14:textId="77777777" w:rsidR="00937477" w:rsidRDefault="00937477" w:rsidP="00644D18"/>
    <w:p w14:paraId="2009CB14" w14:textId="77777777" w:rsidR="00937477" w:rsidRDefault="00937477" w:rsidP="00644D18"/>
    <w:p w14:paraId="32C07065" w14:textId="77777777" w:rsidR="00937477" w:rsidRDefault="00937477" w:rsidP="00644D18"/>
    <w:p w14:paraId="1BA49A07" w14:textId="77777777" w:rsidR="00937477" w:rsidRDefault="00937477" w:rsidP="00644D18"/>
    <w:p w14:paraId="14B5AF06" w14:textId="77777777" w:rsidR="00937477" w:rsidRDefault="00937477" w:rsidP="00644D18"/>
    <w:p w14:paraId="190840AA" w14:textId="77777777" w:rsidR="00937477" w:rsidRDefault="00937477" w:rsidP="00644D18"/>
    <w:p w14:paraId="6CA5782C" w14:textId="77777777" w:rsidR="00937477" w:rsidRDefault="00937477" w:rsidP="00644D18"/>
    <w:p w14:paraId="23001597" w14:textId="77777777" w:rsidR="00937477" w:rsidRDefault="00937477" w:rsidP="00644D18"/>
    <w:p w14:paraId="55490105" w14:textId="77777777" w:rsidR="00937477" w:rsidRDefault="00937477" w:rsidP="00644D18"/>
    <w:p w14:paraId="6CB8FB60" w14:textId="77777777" w:rsidR="00937477" w:rsidRDefault="00937477" w:rsidP="00644D18"/>
    <w:p w14:paraId="0F90748F" w14:textId="77777777" w:rsidR="00937477" w:rsidRDefault="00937477" w:rsidP="00644D18"/>
    <w:p w14:paraId="33D44DF8" w14:textId="77777777" w:rsidR="00937477" w:rsidRDefault="00937477" w:rsidP="00644D18"/>
    <w:p w14:paraId="72BFE986" w14:textId="77777777" w:rsidR="00937477" w:rsidRDefault="00937477" w:rsidP="00644D18"/>
    <w:p w14:paraId="476EAFFE" w14:textId="77777777" w:rsidR="00937477" w:rsidRDefault="00937477" w:rsidP="00644D18"/>
    <w:p w14:paraId="7C6275EA" w14:textId="77777777" w:rsidR="00937477" w:rsidRDefault="00937477" w:rsidP="00644D18"/>
    <w:p w14:paraId="68529F9F" w14:textId="77777777" w:rsidR="00937477" w:rsidRDefault="00937477" w:rsidP="00644D18"/>
    <w:p w14:paraId="44C27C4A" w14:textId="77777777" w:rsidR="00937477" w:rsidRDefault="00937477" w:rsidP="00644D18"/>
    <w:p w14:paraId="74270171" w14:textId="77777777" w:rsidR="00937477" w:rsidRDefault="00937477" w:rsidP="00644D18"/>
    <w:p w14:paraId="176F2EBC" w14:textId="77777777" w:rsidR="00937477" w:rsidRDefault="00937477" w:rsidP="00644D18"/>
    <w:p w14:paraId="1F609E51" w14:textId="77777777" w:rsidR="00937477" w:rsidRDefault="00937477" w:rsidP="00644D18"/>
    <w:p w14:paraId="58A64FDB" w14:textId="77777777" w:rsidR="00937477" w:rsidRDefault="00937477" w:rsidP="00644D18"/>
    <w:p w14:paraId="7F527ADE" w14:textId="77777777" w:rsidR="00937477" w:rsidRDefault="00937477" w:rsidP="00644D18"/>
    <w:p w14:paraId="1A408F96" w14:textId="77777777" w:rsidR="00937477" w:rsidRDefault="00937477" w:rsidP="00644D18"/>
    <w:p w14:paraId="39D12790" w14:textId="77777777" w:rsidR="00937477" w:rsidRDefault="00937477" w:rsidP="00644D18"/>
    <w:p w14:paraId="27E79063" w14:textId="77777777" w:rsidR="00937477" w:rsidRDefault="00937477" w:rsidP="00644D18"/>
    <w:p w14:paraId="799AEDF8" w14:textId="77777777" w:rsidR="00937477" w:rsidRDefault="00937477" w:rsidP="00644D18"/>
    <w:p w14:paraId="47A8324A" w14:textId="77777777" w:rsidR="00937477" w:rsidRDefault="00937477" w:rsidP="00644D18"/>
    <w:p w14:paraId="1A9E09A4" w14:textId="77777777" w:rsidR="00937477" w:rsidRDefault="00937477" w:rsidP="00644D18"/>
    <w:p w14:paraId="3BE49A5E" w14:textId="77777777" w:rsidR="00937477" w:rsidRDefault="00937477" w:rsidP="00644D18"/>
    <w:p w14:paraId="4C02CE0E" w14:textId="77777777" w:rsidR="00937477" w:rsidRDefault="00937477" w:rsidP="00644D18"/>
    <w:p w14:paraId="22A7DAFC" w14:textId="77777777" w:rsidR="00937477" w:rsidRDefault="00937477" w:rsidP="00644D18"/>
    <w:p w14:paraId="1C88BE9B" w14:textId="77777777" w:rsidR="00937477" w:rsidRDefault="00937477" w:rsidP="00644D18"/>
    <w:p w14:paraId="5B5312BE" w14:textId="77777777" w:rsidR="00937477" w:rsidRDefault="00937477" w:rsidP="00937477">
      <w:pPr>
        <w:keepLines/>
        <w:jc w:val="center"/>
        <w:rPr>
          <w:b/>
          <w:bCs/>
        </w:rPr>
      </w:pPr>
      <w:r>
        <w:rPr>
          <w:b/>
          <w:bCs/>
        </w:rPr>
        <w:lastRenderedPageBreak/>
        <w:t>ANNOUNCEMENTS</w:t>
      </w:r>
    </w:p>
    <w:p w14:paraId="1D02F2F8" w14:textId="77777777" w:rsidR="00937477" w:rsidRDefault="00937477" w:rsidP="00937477">
      <w:pPr>
        <w:keepLines/>
        <w:jc w:val="center"/>
        <w:rPr>
          <w:b/>
          <w:bCs/>
          <w:sz w:val="16"/>
          <w:szCs w:val="16"/>
        </w:rPr>
      </w:pPr>
      <w:r>
        <w:rPr>
          <w:b/>
          <w:bCs/>
          <w:sz w:val="16"/>
          <w:szCs w:val="16"/>
        </w:rPr>
        <w:t> </w:t>
      </w:r>
    </w:p>
    <w:p w14:paraId="152FD5CF" w14:textId="77777777" w:rsidR="00937477" w:rsidRDefault="00937477" w:rsidP="00937477">
      <w:pPr>
        <w:keepLines/>
      </w:pPr>
      <w:r>
        <w:rPr>
          <w:b/>
          <w:bCs/>
        </w:rPr>
        <w:t xml:space="preserve">Please remember to mail your offering to the Church Office </w:t>
      </w:r>
      <w:r>
        <w:rPr>
          <w:bCs/>
        </w:rPr>
        <w:t>at 818 Franklin Street, Michigan City, IN  46360</w:t>
      </w:r>
      <w:r>
        <w:rPr>
          <w:b/>
          <w:bCs/>
        </w:rPr>
        <w:t xml:space="preserve">.  </w:t>
      </w:r>
      <w:r>
        <w:t>Another alternative is to give on-line through Tithe.ly.  Please see your closure letter for information on how to set up a Tithe.ly account.</w:t>
      </w:r>
    </w:p>
    <w:p w14:paraId="672A2523" w14:textId="77777777" w:rsidR="00937477" w:rsidRDefault="00937477" w:rsidP="00937477">
      <w:pPr>
        <w:keepLines/>
        <w:rPr>
          <w:sz w:val="16"/>
          <w:szCs w:val="16"/>
        </w:rPr>
      </w:pPr>
      <w:r>
        <w:rPr>
          <w:sz w:val="16"/>
          <w:szCs w:val="16"/>
        </w:rPr>
        <w:t> </w:t>
      </w:r>
    </w:p>
    <w:p w14:paraId="56DF9FBB" w14:textId="77777777" w:rsidR="00937477" w:rsidRDefault="00937477" w:rsidP="00937477">
      <w:pPr>
        <w:keepLines/>
      </w:pPr>
      <w:r>
        <w:rPr>
          <w:b/>
          <w:bCs/>
        </w:rPr>
        <w:t xml:space="preserve">St. Paul Members are reminded to have </w:t>
      </w:r>
      <w:r>
        <w:t xml:space="preserve">a loved one contact the office if you are hospitalized. Many times, the Pastor doesn’t know someone is in the hospital. If you call and leave a message, please tell us which hospital the patient is at. </w:t>
      </w:r>
    </w:p>
    <w:p w14:paraId="5BFFB7FA" w14:textId="77777777" w:rsidR="00937477" w:rsidRDefault="00937477" w:rsidP="00937477">
      <w:pPr>
        <w:keepLines/>
        <w:rPr>
          <w:sz w:val="20"/>
          <w:szCs w:val="20"/>
        </w:rPr>
      </w:pPr>
      <w:r>
        <w:rPr>
          <w:sz w:val="20"/>
          <w:szCs w:val="20"/>
        </w:rPr>
        <w:t> </w:t>
      </w:r>
    </w:p>
    <w:p w14:paraId="7C41D300" w14:textId="77777777" w:rsidR="00937477" w:rsidRDefault="00937477" w:rsidP="00937477">
      <w:pPr>
        <w:keepLines/>
        <w:rPr>
          <w:b/>
          <w:bCs/>
        </w:rPr>
      </w:pPr>
      <w:r>
        <w:rPr>
          <w:b/>
          <w:bCs/>
        </w:rPr>
        <w:t xml:space="preserve">Birthdays: Ken Baker (3/4); Gail Leffew (3/6) </w:t>
      </w:r>
    </w:p>
    <w:p w14:paraId="04489765" w14:textId="77777777" w:rsidR="00937477" w:rsidRDefault="00937477" w:rsidP="00937477">
      <w:pPr>
        <w:keepLines/>
        <w:rPr>
          <w:b/>
          <w:bCs/>
          <w:sz w:val="20"/>
          <w:szCs w:val="20"/>
        </w:rPr>
      </w:pPr>
      <w:r>
        <w:rPr>
          <w:b/>
          <w:bCs/>
          <w:sz w:val="20"/>
          <w:szCs w:val="20"/>
        </w:rPr>
        <w:t> </w:t>
      </w:r>
    </w:p>
    <w:p w14:paraId="6FE4C2D9" w14:textId="77777777" w:rsidR="00937477" w:rsidRDefault="00937477" w:rsidP="00937477">
      <w:pPr>
        <w:keepLines/>
        <w:rPr>
          <w:bCs/>
        </w:rPr>
      </w:pPr>
      <w:r>
        <w:rPr>
          <w:b/>
          <w:bCs/>
          <w:u w:val="single"/>
        </w:rPr>
        <w:t>PRAYER CONCERNS</w:t>
      </w:r>
      <w:r>
        <w:rPr>
          <w:b/>
          <w:bCs/>
        </w:rPr>
        <w:t xml:space="preserve">:  </w:t>
      </w:r>
      <w:r>
        <w:t xml:space="preserve">Jeanie Boatman Shepple, Nolan Wilson, Debbie Martin, </w:t>
      </w:r>
      <w:r>
        <w:rPr>
          <w:bCs/>
        </w:rPr>
        <w:t>Mark Tannehill, Brian Wiseman, Kathy Stein, Danielle Schnell, Jan Paholski, Laura Dovey, and Grace Romine.</w:t>
      </w:r>
    </w:p>
    <w:p w14:paraId="3613F1C6" w14:textId="77777777" w:rsidR="00937477" w:rsidRDefault="00937477" w:rsidP="00937477">
      <w:pPr>
        <w:keepLines/>
        <w:rPr>
          <w:bCs/>
          <w:sz w:val="20"/>
          <w:szCs w:val="20"/>
        </w:rPr>
      </w:pPr>
      <w:r>
        <w:rPr>
          <w:bCs/>
          <w:sz w:val="20"/>
          <w:szCs w:val="20"/>
        </w:rPr>
        <w:t> </w:t>
      </w:r>
    </w:p>
    <w:p w14:paraId="362F04FC" w14:textId="77777777" w:rsidR="00937477" w:rsidRDefault="00937477" w:rsidP="00937477">
      <w:pPr>
        <w:keepLines/>
        <w:rPr>
          <w:bCs/>
          <w:sz w:val="2"/>
          <w:szCs w:val="2"/>
        </w:rPr>
      </w:pPr>
      <w:r>
        <w:rPr>
          <w:bCs/>
          <w:sz w:val="2"/>
          <w:szCs w:val="2"/>
        </w:rPr>
        <w:t> </w:t>
      </w:r>
    </w:p>
    <w:p w14:paraId="44DEF909" w14:textId="77777777" w:rsidR="00937477" w:rsidRDefault="00937477" w:rsidP="00937477">
      <w:pPr>
        <w:keepLines/>
        <w:rPr>
          <w:color w:val="030000"/>
        </w:rPr>
      </w:pPr>
      <w:r>
        <w:rPr>
          <w:b/>
          <w:bCs/>
        </w:rPr>
        <w:t xml:space="preserve">OFFICE HOURS:  </w:t>
      </w:r>
      <w:r>
        <w:rPr>
          <w:color w:val="030000"/>
        </w:rPr>
        <w:t>Libby will be in the office on Mondays, Wednesdays,                                   and Fridays; volunteers will cover Tuesdays and Thursdays. </w:t>
      </w:r>
    </w:p>
    <w:p w14:paraId="39049EAB" w14:textId="77777777" w:rsidR="00937477" w:rsidRDefault="00937477" w:rsidP="00937477">
      <w:pPr>
        <w:keepLines/>
        <w:rPr>
          <w:color w:val="030000"/>
          <w:sz w:val="12"/>
          <w:szCs w:val="12"/>
        </w:rPr>
      </w:pPr>
      <w:r>
        <w:rPr>
          <w:color w:val="030000"/>
          <w:sz w:val="12"/>
          <w:szCs w:val="12"/>
        </w:rPr>
        <w:t> </w:t>
      </w:r>
    </w:p>
    <w:p w14:paraId="0147DC25" w14:textId="77777777" w:rsidR="00937477" w:rsidRDefault="00937477" w:rsidP="00937477">
      <w:pPr>
        <w:keepLines/>
        <w:rPr>
          <w:color w:val="030000"/>
        </w:rPr>
      </w:pPr>
      <w:r>
        <w:rPr>
          <w:color w:val="030000"/>
        </w:rPr>
        <w:tab/>
      </w:r>
      <w:r>
        <w:rPr>
          <w:color w:val="030000"/>
        </w:rPr>
        <w:tab/>
        <w:t xml:space="preserve">          Monday &amp; Wednesday       8:00 a.m. – 5 p.m.</w:t>
      </w:r>
    </w:p>
    <w:p w14:paraId="3CD518A3" w14:textId="77777777" w:rsidR="00937477" w:rsidRDefault="00937477" w:rsidP="00937477">
      <w:pPr>
        <w:keepLines/>
        <w:rPr>
          <w:color w:val="030000"/>
        </w:rPr>
      </w:pPr>
      <w:r>
        <w:rPr>
          <w:color w:val="030000"/>
        </w:rPr>
        <w:tab/>
      </w:r>
      <w:r>
        <w:rPr>
          <w:color w:val="030000"/>
        </w:rPr>
        <w:tab/>
        <w:t xml:space="preserve">          Tuesday &amp; Thursday          9:00 a.m. – 12:00 p.m.</w:t>
      </w:r>
      <w:r>
        <w:rPr>
          <w:color w:val="030000"/>
        </w:rPr>
        <w:tab/>
      </w:r>
    </w:p>
    <w:p w14:paraId="561EEA99" w14:textId="77777777" w:rsidR="00937477" w:rsidRDefault="00937477" w:rsidP="00937477">
      <w:pPr>
        <w:keepLines/>
        <w:rPr>
          <w:color w:val="030000"/>
        </w:rPr>
      </w:pPr>
      <w:r>
        <w:rPr>
          <w:color w:val="030000"/>
        </w:rPr>
        <w:tab/>
      </w:r>
      <w:r>
        <w:rPr>
          <w:color w:val="030000"/>
        </w:rPr>
        <w:tab/>
        <w:t xml:space="preserve">           Friday </w:t>
      </w:r>
      <w:r>
        <w:rPr>
          <w:color w:val="030000"/>
        </w:rPr>
        <w:tab/>
      </w:r>
      <w:r>
        <w:rPr>
          <w:color w:val="030000"/>
        </w:rPr>
        <w:tab/>
        <w:t xml:space="preserve">                  8:00 a.m. – 12:00 p.m.</w:t>
      </w:r>
    </w:p>
    <w:p w14:paraId="7B1ADC86" w14:textId="77777777" w:rsidR="00937477" w:rsidRDefault="00937477" w:rsidP="00937477">
      <w:pPr>
        <w:keepLines/>
        <w:rPr>
          <w:color w:val="030000"/>
          <w:sz w:val="16"/>
          <w:szCs w:val="16"/>
        </w:rPr>
      </w:pPr>
      <w:r>
        <w:rPr>
          <w:color w:val="030000"/>
          <w:sz w:val="16"/>
          <w:szCs w:val="16"/>
        </w:rPr>
        <w:t> </w:t>
      </w:r>
    </w:p>
    <w:p w14:paraId="508B04ED" w14:textId="77777777" w:rsidR="00937477" w:rsidRDefault="00937477" w:rsidP="00937477">
      <w:pPr>
        <w:keepLines/>
        <w:rPr>
          <w:b/>
          <w:bCs/>
          <w:color w:val="000000"/>
        </w:rPr>
      </w:pPr>
      <w:r>
        <w:rPr>
          <w:b/>
          <w:bCs/>
        </w:rPr>
        <w:t>If you are listening to the worship broadcast on the radio and would like to watch the Sunday morning service live stream follow these steps:   </w:t>
      </w:r>
    </w:p>
    <w:p w14:paraId="0048E8DE" w14:textId="77777777" w:rsidR="00937477" w:rsidRDefault="00937477" w:rsidP="00937477">
      <w:pPr>
        <w:keepLines/>
        <w:rPr>
          <w:b/>
          <w:bCs/>
          <w:sz w:val="16"/>
          <w:szCs w:val="16"/>
        </w:rPr>
      </w:pPr>
      <w:r>
        <w:rPr>
          <w:b/>
          <w:bCs/>
          <w:sz w:val="16"/>
          <w:szCs w:val="16"/>
        </w:rPr>
        <w:t> </w:t>
      </w:r>
    </w:p>
    <w:p w14:paraId="081A4E4A" w14:textId="77777777" w:rsidR="00937477" w:rsidRDefault="00937477" w:rsidP="00937477">
      <w:pPr>
        <w:keepLines/>
        <w:rPr>
          <w:b/>
          <w:bCs/>
        </w:rPr>
      </w:pPr>
      <w:r>
        <w:rPr>
          <w:b/>
          <w:bCs/>
        </w:rPr>
        <w:t xml:space="preserve">                       </w:t>
      </w:r>
      <w:r>
        <w:rPr>
          <w:bCs/>
        </w:rPr>
        <w:t xml:space="preserve">(1) If you have You Tube available on your TV, search for </w:t>
      </w:r>
    </w:p>
    <w:p w14:paraId="743A24DA" w14:textId="77777777" w:rsidR="00937477" w:rsidRDefault="00937477" w:rsidP="00937477">
      <w:pPr>
        <w:keepLines/>
        <w:rPr>
          <w:b/>
          <w:bCs/>
        </w:rPr>
      </w:pPr>
      <w:r>
        <w:rPr>
          <w:b/>
          <w:bCs/>
        </w:rPr>
        <w:tab/>
      </w:r>
      <w:r>
        <w:rPr>
          <w:b/>
          <w:bCs/>
        </w:rPr>
        <w:tab/>
        <w:t xml:space="preserve">     St. Paul Lutheran Church Michigan City, IN.</w:t>
      </w:r>
    </w:p>
    <w:p w14:paraId="75A4C1B5" w14:textId="77777777" w:rsidR="00937477" w:rsidRDefault="00937477" w:rsidP="00937477">
      <w:pPr>
        <w:keepLines/>
        <w:rPr>
          <w:b/>
          <w:bCs/>
          <w:sz w:val="16"/>
          <w:szCs w:val="16"/>
        </w:rPr>
      </w:pPr>
      <w:r>
        <w:rPr>
          <w:b/>
          <w:bCs/>
          <w:sz w:val="16"/>
          <w:szCs w:val="16"/>
        </w:rPr>
        <w:t> </w:t>
      </w:r>
    </w:p>
    <w:p w14:paraId="4CA83DDB" w14:textId="77777777" w:rsidR="00937477" w:rsidRDefault="00937477" w:rsidP="00937477">
      <w:pPr>
        <w:keepLines/>
        <w:ind w:left="1080" w:hanging="360"/>
        <w:rPr>
          <w:bCs/>
        </w:rPr>
      </w:pPr>
      <w:r>
        <w:rPr>
          <w:b/>
          <w:bCs/>
        </w:rPr>
        <w:t xml:space="preserve">           </w:t>
      </w:r>
      <w:r>
        <w:rPr>
          <w:bCs/>
        </w:rPr>
        <w:t xml:space="preserve">(2) The direct link on the computer is </w:t>
      </w:r>
    </w:p>
    <w:p w14:paraId="6D59D332" w14:textId="77777777" w:rsidR="00937477" w:rsidRDefault="00937477" w:rsidP="00937477">
      <w:pPr>
        <w:keepLines/>
        <w:ind w:left="1080" w:hanging="360"/>
        <w:rPr>
          <w:bCs/>
        </w:rPr>
      </w:pPr>
      <w:r>
        <w:rPr>
          <w:bCs/>
        </w:rPr>
        <w:t xml:space="preserve">                 https://www.youtube.com/channel/UC5AIPNaKr3QN50984jGOa1g. </w:t>
      </w:r>
    </w:p>
    <w:p w14:paraId="2A0820CC" w14:textId="77777777" w:rsidR="00937477" w:rsidRDefault="00937477" w:rsidP="00937477">
      <w:pPr>
        <w:keepLines/>
        <w:ind w:left="1080" w:hanging="360"/>
        <w:rPr>
          <w:bCs/>
          <w:sz w:val="16"/>
          <w:szCs w:val="16"/>
        </w:rPr>
      </w:pPr>
      <w:r>
        <w:rPr>
          <w:bCs/>
          <w:sz w:val="16"/>
          <w:szCs w:val="16"/>
        </w:rPr>
        <w:t> </w:t>
      </w:r>
    </w:p>
    <w:p w14:paraId="14DF00DD" w14:textId="77777777" w:rsidR="00937477" w:rsidRDefault="00937477" w:rsidP="00937477">
      <w:pPr>
        <w:keepLines/>
        <w:ind w:left="1080" w:hanging="360"/>
        <w:rPr>
          <w:bCs/>
        </w:rPr>
      </w:pPr>
      <w:r>
        <w:rPr>
          <w:bCs/>
        </w:rPr>
        <w:t xml:space="preserve">          (3) This link is also on the main page of the church’s website in  </w:t>
      </w:r>
    </w:p>
    <w:p w14:paraId="4A30CE17" w14:textId="77777777" w:rsidR="00937477" w:rsidRDefault="00937477" w:rsidP="00937477">
      <w:pPr>
        <w:keepLines/>
        <w:ind w:left="1080" w:hanging="360"/>
        <w:rPr>
          <w:bCs/>
        </w:rPr>
      </w:pPr>
      <w:r>
        <w:rPr>
          <w:bCs/>
        </w:rPr>
        <w:t xml:space="preserve">                 the church section and will continue to be posted weekly on the St.             </w:t>
      </w:r>
    </w:p>
    <w:p w14:paraId="4D5F1DD9" w14:textId="77777777" w:rsidR="00937477" w:rsidRDefault="00937477" w:rsidP="00937477">
      <w:pPr>
        <w:keepLines/>
        <w:ind w:left="1080" w:hanging="360"/>
        <w:rPr>
          <w:bCs/>
        </w:rPr>
      </w:pPr>
      <w:r>
        <w:rPr>
          <w:bCs/>
        </w:rPr>
        <w:t xml:space="preserve">                 Paul Facebook page.</w:t>
      </w:r>
    </w:p>
    <w:p w14:paraId="5508F156" w14:textId="77777777" w:rsidR="00937477" w:rsidRDefault="00937477" w:rsidP="00937477">
      <w:pPr>
        <w:keepLines/>
        <w:ind w:left="1080" w:hanging="360"/>
        <w:rPr>
          <w:bCs/>
          <w:sz w:val="16"/>
          <w:szCs w:val="16"/>
        </w:rPr>
      </w:pPr>
      <w:r>
        <w:rPr>
          <w:bCs/>
          <w:sz w:val="16"/>
          <w:szCs w:val="16"/>
        </w:rPr>
        <w:t> </w:t>
      </w:r>
    </w:p>
    <w:p w14:paraId="531F5279" w14:textId="77777777" w:rsidR="00937477" w:rsidRDefault="00937477" w:rsidP="00937477">
      <w:pPr>
        <w:keepLines/>
        <w:ind w:left="1080" w:hanging="1080"/>
      </w:pPr>
      <w:r>
        <w:t>And it will always be available on the radio broadcast Sunday mornings at 11:00 a.m.</w:t>
      </w:r>
    </w:p>
    <w:p w14:paraId="73ABCAD0" w14:textId="77777777" w:rsidR="00937477" w:rsidRDefault="00937477" w:rsidP="00937477">
      <w:pPr>
        <w:keepLines/>
        <w:ind w:left="1080" w:hanging="1080"/>
      </w:pPr>
      <w:r>
        <w:t xml:space="preserve">on WEFM (95.9), and on the local cable access station #99 for the previous week’s </w:t>
      </w:r>
    </w:p>
    <w:p w14:paraId="20908C1E" w14:textId="77777777" w:rsidR="00937477" w:rsidRDefault="00937477" w:rsidP="00937477">
      <w:pPr>
        <w:keepLines/>
        <w:ind w:left="1080" w:hanging="1080"/>
      </w:pPr>
      <w:r>
        <w:t>service on Sundays at 4:00 p.m. and the current service on Wednesdays at 7:00 p.m.</w:t>
      </w:r>
    </w:p>
    <w:p w14:paraId="645C2CCB" w14:textId="77777777" w:rsidR="00937477" w:rsidRDefault="00937477" w:rsidP="00937477">
      <w:pPr>
        <w:keepLines/>
        <w:ind w:left="1080" w:hanging="1080"/>
        <w:rPr>
          <w:b/>
          <w:bCs/>
        </w:rPr>
      </w:pPr>
      <w:r>
        <w:t>and Fridays at 8:30 p.m.</w:t>
      </w:r>
      <w:r>
        <w:rPr>
          <w:b/>
          <w:bCs/>
        </w:rPr>
        <w:t> </w:t>
      </w:r>
    </w:p>
    <w:p w14:paraId="3F2F560A" w14:textId="77777777" w:rsidR="00937477" w:rsidRDefault="00937477" w:rsidP="00937477">
      <w:pPr>
        <w:keepLines/>
        <w:ind w:left="1080" w:hanging="1080"/>
        <w:rPr>
          <w:b/>
          <w:bCs/>
          <w:sz w:val="16"/>
          <w:szCs w:val="16"/>
        </w:rPr>
      </w:pPr>
      <w:r>
        <w:rPr>
          <w:b/>
          <w:bCs/>
          <w:sz w:val="16"/>
          <w:szCs w:val="16"/>
        </w:rPr>
        <w:t> </w:t>
      </w:r>
    </w:p>
    <w:p w14:paraId="1604A5DC" w14:textId="77777777" w:rsidR="00937477" w:rsidRDefault="00937477" w:rsidP="00937477">
      <w:pPr>
        <w:keepLines/>
        <w:spacing w:line="256" w:lineRule="auto"/>
        <w:rPr>
          <w:b/>
          <w:bCs/>
        </w:rPr>
      </w:pPr>
      <w:r>
        <w:rPr>
          <w:b/>
          <w:bCs/>
        </w:rPr>
        <w:t>Next Sunday’s lessons are Deuteronomy 26: 1-11; Psalm 91: 1-2, 9-16; Romans 10:</w:t>
      </w:r>
    </w:p>
    <w:p w14:paraId="4B5BB5CC" w14:textId="77777777" w:rsidR="00937477" w:rsidRDefault="00937477" w:rsidP="00937477">
      <w:pPr>
        <w:keepLines/>
        <w:spacing w:line="256" w:lineRule="auto"/>
      </w:pPr>
      <w:r>
        <w:rPr>
          <w:b/>
          <w:bCs/>
        </w:rPr>
        <w:t xml:space="preserve">8b-13; Luke 4: 1-13 </w:t>
      </w:r>
      <w:r>
        <w:t xml:space="preserve">for those of you who like to study them in advance. </w:t>
      </w:r>
    </w:p>
    <w:p w14:paraId="185A3AE3" w14:textId="77777777" w:rsidR="00937477" w:rsidRDefault="00937477" w:rsidP="00937477">
      <w:pPr>
        <w:jc w:val="both"/>
      </w:pPr>
      <w:r>
        <w:t> </w:t>
      </w:r>
    </w:p>
    <w:p w14:paraId="5891DFE5" w14:textId="77777777" w:rsidR="00937477" w:rsidRDefault="00937477" w:rsidP="00937477">
      <w:pPr>
        <w:widowControl w:val="0"/>
        <w:rPr>
          <w:rFonts w:ascii="Calibri" w:hAnsi="Calibri" w:cs="Calibri"/>
        </w:rPr>
      </w:pPr>
      <w:r>
        <w:t> </w:t>
      </w:r>
    </w:p>
    <w:p w14:paraId="6A9BD118" w14:textId="77777777" w:rsidR="00937477" w:rsidRDefault="00937477" w:rsidP="00644D18"/>
    <w:p w14:paraId="76B1731C" w14:textId="77777777" w:rsidR="00937477" w:rsidRDefault="00937477" w:rsidP="00644D18"/>
    <w:p w14:paraId="109A00DF" w14:textId="77777777" w:rsidR="00937477" w:rsidRDefault="00937477" w:rsidP="00644D18"/>
    <w:p w14:paraId="7F201CB0" w14:textId="77777777" w:rsidR="00937477" w:rsidRDefault="00937477" w:rsidP="00644D18"/>
    <w:p w14:paraId="0DF97630" w14:textId="77777777" w:rsidR="00937477" w:rsidRDefault="00937477" w:rsidP="00644D18"/>
    <w:p w14:paraId="01F91B81" w14:textId="77777777" w:rsidR="00937477" w:rsidRDefault="00937477" w:rsidP="00937477">
      <w:pPr>
        <w:keepLines/>
        <w:jc w:val="both"/>
      </w:pPr>
      <w:r>
        <w:rPr>
          <w:b/>
          <w:bCs/>
        </w:rPr>
        <w:lastRenderedPageBreak/>
        <w:t>To send e-mail to the church office</w:t>
      </w:r>
      <w:r>
        <w:t>, please use the following addresses:  </w:t>
      </w:r>
    </w:p>
    <w:p w14:paraId="4CA0DE4F" w14:textId="77777777" w:rsidR="00937477" w:rsidRDefault="00937477" w:rsidP="00937477">
      <w:pPr>
        <w:keepLines/>
        <w:jc w:val="both"/>
      </w:pPr>
      <w:r>
        <w:t>Pastor Mark Reshan:  seniorpastor@stpaulmichigancity.com  </w:t>
      </w:r>
    </w:p>
    <w:p w14:paraId="527D4A40" w14:textId="77777777" w:rsidR="00937477" w:rsidRDefault="00937477" w:rsidP="00937477">
      <w:pPr>
        <w:keepLines/>
        <w:jc w:val="both"/>
      </w:pPr>
      <w:r>
        <w:t>Church Office Secretary (Libby Pollock): churchsecretary@stpaulmichigancity.com </w:t>
      </w:r>
    </w:p>
    <w:p w14:paraId="2B966A05" w14:textId="77777777" w:rsidR="00937477" w:rsidRDefault="00937477" w:rsidP="00937477">
      <w:pPr>
        <w:keepLines/>
      </w:pPr>
      <w:r>
        <w:t>Church Treasurer (Karen Fleming): finance@stpaulmichigancity.com</w:t>
      </w:r>
    </w:p>
    <w:p w14:paraId="446E0374" w14:textId="77777777" w:rsidR="00937477" w:rsidRDefault="00937477" w:rsidP="00937477">
      <w:pPr>
        <w:keepLines/>
      </w:pPr>
      <w:r>
        <w:t> </w:t>
      </w:r>
    </w:p>
    <w:p w14:paraId="4B87577A" w14:textId="77777777" w:rsidR="00937477" w:rsidRDefault="00937477" w:rsidP="00937477">
      <w:pPr>
        <w:keepLines/>
        <w:rPr>
          <w:sz w:val="12"/>
          <w:szCs w:val="12"/>
        </w:rPr>
      </w:pPr>
      <w:r>
        <w:rPr>
          <w:sz w:val="12"/>
          <w:szCs w:val="12"/>
        </w:rPr>
        <w:t> </w:t>
      </w:r>
    </w:p>
    <w:p w14:paraId="2233B119" w14:textId="77777777" w:rsidR="00937477" w:rsidRDefault="00937477" w:rsidP="00937477">
      <w:pPr>
        <w:keepLines/>
      </w:pPr>
      <w:r>
        <w:rPr>
          <w:b/>
          <w:bCs/>
        </w:rPr>
        <w:t>The Good News Newsletter</w:t>
      </w:r>
      <w:r>
        <w:rPr>
          <w:bCs/>
        </w:rPr>
        <w:t>:  If you have an article or anything you want included in</w:t>
      </w:r>
      <w:r>
        <w:rPr>
          <w:b/>
          <w:bCs/>
        </w:rPr>
        <w:t xml:space="preserve"> The Good News </w:t>
      </w:r>
      <w:r>
        <w:t xml:space="preserve">please send it to the following e-mail address:  splcgoodnews@gmail.com. Pastor Pamela Thiede will be using this e-mail address to assemble </w:t>
      </w:r>
      <w:r>
        <w:rPr>
          <w:b/>
          <w:bCs/>
        </w:rPr>
        <w:t xml:space="preserve">The Good News </w:t>
      </w:r>
      <w:r>
        <w:t xml:space="preserve">each month. The deadline for getting information to Pastor      Pamela will be the 20th of each month. </w:t>
      </w:r>
    </w:p>
    <w:p w14:paraId="341DD464" w14:textId="77777777" w:rsidR="00937477" w:rsidRDefault="00937477" w:rsidP="00937477">
      <w:pPr>
        <w:keepLines/>
        <w:rPr>
          <w:sz w:val="12"/>
          <w:szCs w:val="12"/>
        </w:rPr>
      </w:pPr>
      <w:r>
        <w:rPr>
          <w:sz w:val="12"/>
          <w:szCs w:val="12"/>
        </w:rPr>
        <w:t> </w:t>
      </w:r>
    </w:p>
    <w:p w14:paraId="7769BEAA" w14:textId="77777777" w:rsidR="00937477" w:rsidRDefault="00937477" w:rsidP="00937477">
      <w:pPr>
        <w:keepLines/>
        <w:rPr>
          <w:sz w:val="12"/>
          <w:szCs w:val="12"/>
        </w:rPr>
      </w:pPr>
      <w:r>
        <w:rPr>
          <w:sz w:val="12"/>
          <w:szCs w:val="12"/>
        </w:rPr>
        <w:t> </w:t>
      </w:r>
    </w:p>
    <w:p w14:paraId="2EC484C2" w14:textId="77777777" w:rsidR="00937477" w:rsidRDefault="00937477" w:rsidP="00937477">
      <w:pPr>
        <w:keepLines/>
        <w:rPr>
          <w:sz w:val="12"/>
          <w:szCs w:val="12"/>
        </w:rPr>
      </w:pPr>
      <w:r>
        <w:rPr>
          <w:sz w:val="12"/>
          <w:szCs w:val="12"/>
        </w:rPr>
        <w:t> </w:t>
      </w:r>
    </w:p>
    <w:p w14:paraId="4425C9D6" w14:textId="77777777" w:rsidR="00937477" w:rsidRDefault="00937477" w:rsidP="00937477">
      <w:pPr>
        <w:keepLines/>
        <w:rPr>
          <w:b/>
          <w:bCs/>
        </w:rPr>
      </w:pPr>
      <w:r>
        <w:rPr>
          <w:b/>
          <w:bCs/>
        </w:rPr>
        <w:t xml:space="preserve">Worship Attendance: </w:t>
      </w:r>
    </w:p>
    <w:p w14:paraId="78BCFBE4" w14:textId="77777777" w:rsidR="00937477" w:rsidRDefault="00937477" w:rsidP="00937477">
      <w:pPr>
        <w:keepLines/>
        <w:rPr>
          <w:b/>
          <w:bCs/>
        </w:rPr>
      </w:pPr>
      <w:r>
        <w:rPr>
          <w:b/>
          <w:bCs/>
        </w:rPr>
        <w:t>Saturday , February 22, 2025 @ 4:00 p.m.</w:t>
      </w:r>
      <w:r>
        <w:rPr>
          <w:b/>
          <w:bCs/>
        </w:rPr>
        <w:tab/>
      </w:r>
      <w:r>
        <w:rPr>
          <w:b/>
          <w:bCs/>
        </w:rPr>
        <w:tab/>
        <w:t>24</w:t>
      </w:r>
    </w:p>
    <w:p w14:paraId="05186247" w14:textId="77777777" w:rsidR="00937477" w:rsidRDefault="00937477" w:rsidP="00937477">
      <w:pPr>
        <w:keepLines/>
        <w:rPr>
          <w:b/>
          <w:bCs/>
        </w:rPr>
      </w:pPr>
      <w:r>
        <w:rPr>
          <w:b/>
          <w:bCs/>
        </w:rPr>
        <w:t xml:space="preserve">Sunday, February 23, 2025 @ 9:00 a.m. </w:t>
      </w:r>
      <w:r>
        <w:rPr>
          <w:b/>
          <w:bCs/>
        </w:rPr>
        <w:tab/>
      </w:r>
      <w:r>
        <w:rPr>
          <w:b/>
          <w:bCs/>
        </w:rPr>
        <w:tab/>
        <w:t>66</w:t>
      </w:r>
    </w:p>
    <w:p w14:paraId="137EE86E" w14:textId="77777777" w:rsidR="00937477" w:rsidRDefault="00937477" w:rsidP="00937477">
      <w:pPr>
        <w:keepLines/>
        <w:rPr>
          <w:b/>
          <w:bCs/>
        </w:rPr>
      </w:pPr>
      <w:r>
        <w:rPr>
          <w:b/>
          <w:bCs/>
        </w:rPr>
        <w:t>TOTAL</w:t>
      </w:r>
      <w:r>
        <w:rPr>
          <w:b/>
          <w:bCs/>
        </w:rPr>
        <w:tab/>
      </w:r>
      <w:r>
        <w:rPr>
          <w:b/>
          <w:bCs/>
        </w:rPr>
        <w:tab/>
      </w:r>
      <w:r>
        <w:rPr>
          <w:b/>
          <w:bCs/>
        </w:rPr>
        <w:tab/>
      </w:r>
      <w:r>
        <w:rPr>
          <w:b/>
          <w:bCs/>
        </w:rPr>
        <w:tab/>
      </w:r>
      <w:r>
        <w:rPr>
          <w:b/>
          <w:bCs/>
        </w:rPr>
        <w:tab/>
        <w:t xml:space="preserve">            90</w:t>
      </w:r>
    </w:p>
    <w:p w14:paraId="06A78501" w14:textId="77777777" w:rsidR="00937477" w:rsidRDefault="00937477" w:rsidP="00937477">
      <w:pPr>
        <w:keepLines/>
        <w:rPr>
          <w:b/>
          <w:bCs/>
          <w:sz w:val="16"/>
          <w:szCs w:val="16"/>
        </w:rPr>
      </w:pPr>
      <w:r>
        <w:rPr>
          <w:b/>
          <w:bCs/>
          <w:sz w:val="16"/>
          <w:szCs w:val="16"/>
        </w:rPr>
        <w:t> </w:t>
      </w:r>
    </w:p>
    <w:p w14:paraId="63A61DF3" w14:textId="77777777" w:rsidR="00937477" w:rsidRDefault="00937477" w:rsidP="00937477">
      <w:pPr>
        <w:keepLines/>
        <w:rPr>
          <w:b/>
          <w:bCs/>
          <w:sz w:val="16"/>
          <w:szCs w:val="16"/>
        </w:rPr>
      </w:pPr>
      <w:r>
        <w:rPr>
          <w:b/>
          <w:bCs/>
          <w:sz w:val="16"/>
          <w:szCs w:val="16"/>
        </w:rPr>
        <w:t> </w:t>
      </w:r>
    </w:p>
    <w:p w14:paraId="76D7E205" w14:textId="77777777" w:rsidR="00937477" w:rsidRDefault="00937477" w:rsidP="00937477">
      <w:pPr>
        <w:keepLines/>
        <w:rPr>
          <w:b/>
          <w:bCs/>
        </w:rPr>
      </w:pPr>
      <w:r>
        <w:rPr>
          <w:b/>
          <w:bCs/>
        </w:rPr>
        <w:t>Copies of the minutes from the January 23, 2025 Church Council meeting are on the back table in the upper Narthex. They were approved by the council via email. There were no Council meetings in the months of November or December, 2024.</w:t>
      </w:r>
    </w:p>
    <w:p w14:paraId="5306C57D" w14:textId="77777777" w:rsidR="00937477" w:rsidRDefault="00937477" w:rsidP="00937477">
      <w:pPr>
        <w:keepLines/>
        <w:rPr>
          <w:b/>
          <w:bCs/>
          <w:sz w:val="16"/>
          <w:szCs w:val="16"/>
        </w:rPr>
      </w:pPr>
      <w:r>
        <w:rPr>
          <w:b/>
          <w:bCs/>
          <w:sz w:val="16"/>
          <w:szCs w:val="16"/>
        </w:rPr>
        <w:t> </w:t>
      </w:r>
    </w:p>
    <w:p w14:paraId="45D32700" w14:textId="77777777" w:rsidR="00937477" w:rsidRDefault="00937477" w:rsidP="00937477">
      <w:pPr>
        <w:keepLines/>
        <w:spacing w:after="160" w:line="256" w:lineRule="auto"/>
        <w:rPr>
          <w:sz w:val="4"/>
          <w:szCs w:val="4"/>
        </w:rPr>
      </w:pPr>
      <w:r>
        <w:rPr>
          <w:sz w:val="4"/>
          <w:szCs w:val="4"/>
        </w:rPr>
        <w:t> </w:t>
      </w:r>
    </w:p>
    <w:p w14:paraId="508BF5A1" w14:textId="77777777" w:rsidR="00937477" w:rsidRDefault="00937477" w:rsidP="00937477">
      <w:pPr>
        <w:widowControl w:val="0"/>
        <w:rPr>
          <w:b/>
          <w:bCs/>
          <w:sz w:val="28"/>
          <w:szCs w:val="28"/>
        </w:rPr>
      </w:pPr>
      <w:r>
        <w:rPr>
          <w:b/>
          <w:bCs/>
          <w:sz w:val="28"/>
          <w:szCs w:val="28"/>
        </w:rPr>
        <w:t xml:space="preserve">WINTER BIRTHDAYS:  </w:t>
      </w:r>
    </w:p>
    <w:p w14:paraId="245AF808" w14:textId="77777777" w:rsidR="00937477" w:rsidRDefault="00937477" w:rsidP="00937477">
      <w:pPr>
        <w:spacing w:after="160" w:line="256" w:lineRule="auto"/>
        <w:rPr>
          <w:sz w:val="28"/>
          <w:szCs w:val="28"/>
        </w:rPr>
      </w:pPr>
      <w:r>
        <w:rPr>
          <w:sz w:val="28"/>
          <w:szCs w:val="28"/>
        </w:rPr>
        <w:t>Did you observe a birthday during December ’24, January ’25 or February ‘25? If so, come join us during the Coffee Hour on today, March 2</w:t>
      </w:r>
      <w:r>
        <w:rPr>
          <w:sz w:val="19"/>
          <w:szCs w:val="19"/>
          <w:vertAlign w:val="superscript"/>
        </w:rPr>
        <w:t>nd</w:t>
      </w:r>
      <w:r>
        <w:rPr>
          <w:sz w:val="28"/>
          <w:szCs w:val="28"/>
        </w:rPr>
        <w:t xml:space="preserve">, 2025. We will be celebrating all the people who turned 1 year older during that time. All you need to do is come down to the St. Paul Room after the 9am service today and we will celebrate you! </w:t>
      </w:r>
    </w:p>
    <w:p w14:paraId="50EA1CE1" w14:textId="77777777" w:rsidR="00937477" w:rsidRDefault="00937477" w:rsidP="00937477">
      <w:pPr>
        <w:keepLines/>
        <w:jc w:val="both"/>
        <w:rPr>
          <w:b/>
          <w:bCs/>
        </w:rPr>
      </w:pPr>
      <w:r>
        <w:rPr>
          <w:b/>
          <w:bCs/>
        </w:rPr>
        <w:t> </w:t>
      </w:r>
    </w:p>
    <w:p w14:paraId="4062B2A3" w14:textId="77777777" w:rsidR="00937477" w:rsidRDefault="00937477" w:rsidP="00937477">
      <w:pPr>
        <w:keepLines/>
        <w:jc w:val="both"/>
        <w:rPr>
          <w:sz w:val="22"/>
          <w:szCs w:val="22"/>
        </w:rPr>
      </w:pPr>
      <w:r>
        <w:rPr>
          <w:sz w:val="22"/>
          <w:szCs w:val="22"/>
        </w:rPr>
        <w:t> </w:t>
      </w:r>
    </w:p>
    <w:p w14:paraId="256BFB52" w14:textId="77777777" w:rsidR="00937477" w:rsidRDefault="00937477" w:rsidP="00937477">
      <w:pPr>
        <w:keepLines/>
        <w:ind w:left="720" w:hanging="720"/>
        <w:jc w:val="both"/>
        <w:rPr>
          <w:b/>
          <w:bCs/>
          <w:sz w:val="22"/>
          <w:szCs w:val="22"/>
        </w:rPr>
      </w:pPr>
      <w:r>
        <w:rPr>
          <w:b/>
          <w:bCs/>
          <w:sz w:val="22"/>
          <w:szCs w:val="22"/>
        </w:rPr>
        <w:t> </w:t>
      </w:r>
    </w:p>
    <w:p w14:paraId="3A95460A" w14:textId="77777777" w:rsidR="00937477" w:rsidRDefault="00937477" w:rsidP="00937477">
      <w:pPr>
        <w:keepLines/>
        <w:ind w:left="720" w:hanging="720"/>
        <w:jc w:val="both"/>
        <w:rPr>
          <w:b/>
          <w:bCs/>
        </w:rPr>
      </w:pPr>
      <w:r>
        <w:rPr>
          <w:b/>
          <w:bCs/>
        </w:rPr>
        <w:t>FYI:</w:t>
      </w:r>
    </w:p>
    <w:p w14:paraId="0BACD1E4" w14:textId="77777777" w:rsidR="00937477" w:rsidRDefault="00937477" w:rsidP="00937477">
      <w:pPr>
        <w:keepLines/>
        <w:ind w:left="720" w:hanging="720"/>
        <w:jc w:val="both"/>
        <w:rPr>
          <w:bCs/>
        </w:rPr>
      </w:pPr>
      <w:r>
        <w:rPr>
          <w:bCs/>
        </w:rPr>
        <w:t>In response to the ever rising costs for postage we will be putting your copy</w:t>
      </w:r>
    </w:p>
    <w:p w14:paraId="7FFCCCA6" w14:textId="77777777" w:rsidR="00937477" w:rsidRDefault="00937477" w:rsidP="00937477">
      <w:pPr>
        <w:keepLines/>
        <w:ind w:left="720" w:hanging="720"/>
        <w:jc w:val="both"/>
        <w:rPr>
          <w:bCs/>
        </w:rPr>
      </w:pPr>
      <w:r>
        <w:rPr>
          <w:bCs/>
        </w:rPr>
        <w:t>of the “Good News” in your hanging file folder in the narthex each month</w:t>
      </w:r>
    </w:p>
    <w:p w14:paraId="2043FEAF" w14:textId="77777777" w:rsidR="00937477" w:rsidRDefault="00937477" w:rsidP="00937477">
      <w:pPr>
        <w:keepLines/>
        <w:ind w:left="720" w:hanging="720"/>
        <w:jc w:val="both"/>
        <w:rPr>
          <w:bCs/>
        </w:rPr>
      </w:pPr>
      <w:r>
        <w:rPr>
          <w:bCs/>
        </w:rPr>
        <w:t>from now on. Those of you who are unable to attend services on a regular</w:t>
      </w:r>
    </w:p>
    <w:p w14:paraId="6B8E3525" w14:textId="77777777" w:rsidR="00937477" w:rsidRDefault="00937477" w:rsidP="00937477">
      <w:pPr>
        <w:keepLines/>
        <w:ind w:left="720" w:hanging="720"/>
        <w:jc w:val="both"/>
        <w:rPr>
          <w:bCs/>
        </w:rPr>
      </w:pPr>
      <w:r>
        <w:rPr>
          <w:bCs/>
        </w:rPr>
        <w:t>basis may still receive your copies through your email address or in the</w:t>
      </w:r>
    </w:p>
    <w:p w14:paraId="4999C7C6" w14:textId="77777777" w:rsidR="00937477" w:rsidRDefault="00937477" w:rsidP="00937477">
      <w:pPr>
        <w:keepLines/>
        <w:ind w:left="720" w:hanging="720"/>
        <w:jc w:val="both"/>
        <w:rPr>
          <w:bCs/>
        </w:rPr>
      </w:pPr>
      <w:r>
        <w:rPr>
          <w:bCs/>
        </w:rPr>
        <w:t>U.S. mail. If you normally receive your copy of the newsletter via your</w:t>
      </w:r>
    </w:p>
    <w:p w14:paraId="2B91D02C" w14:textId="77777777" w:rsidR="00937477" w:rsidRDefault="00937477" w:rsidP="00937477">
      <w:pPr>
        <w:keepLines/>
        <w:ind w:left="720" w:hanging="720"/>
        <w:jc w:val="both"/>
        <w:rPr>
          <w:bCs/>
        </w:rPr>
      </w:pPr>
      <w:r>
        <w:rPr>
          <w:bCs/>
        </w:rPr>
        <w:t>email address anyway, nothing will change for you. Thank you so much for</w:t>
      </w:r>
    </w:p>
    <w:p w14:paraId="13EBE847" w14:textId="77777777" w:rsidR="00937477" w:rsidRDefault="00937477" w:rsidP="00937477">
      <w:pPr>
        <w:keepLines/>
        <w:ind w:left="720" w:hanging="720"/>
        <w:jc w:val="both"/>
        <w:rPr>
          <w:bCs/>
        </w:rPr>
      </w:pPr>
      <w:r>
        <w:rPr>
          <w:bCs/>
        </w:rPr>
        <w:t xml:space="preserve">your understanding and cooperation! </w:t>
      </w:r>
    </w:p>
    <w:p w14:paraId="5C3A996C" w14:textId="77777777" w:rsidR="00937477" w:rsidRDefault="00937477" w:rsidP="00937477">
      <w:pPr>
        <w:widowControl w:val="0"/>
        <w:rPr>
          <w:rFonts w:ascii="Calibri" w:hAnsi="Calibri" w:cs="Calibri"/>
        </w:rPr>
      </w:pPr>
      <w:r>
        <w:t> </w:t>
      </w:r>
    </w:p>
    <w:p w14:paraId="2AE26444" w14:textId="77777777" w:rsidR="00644D18" w:rsidRDefault="00644D18" w:rsidP="00644D18"/>
    <w:p w14:paraId="4A2D448B" w14:textId="77777777" w:rsidR="00644D18" w:rsidRDefault="00644D18" w:rsidP="00644D18"/>
    <w:p w14:paraId="45AB590B" w14:textId="77777777" w:rsidR="00644D18" w:rsidRDefault="00644D18" w:rsidP="00644D18"/>
    <w:p w14:paraId="5983DEF3" w14:textId="77777777" w:rsidR="00644D18" w:rsidRDefault="00644D18" w:rsidP="00644D18"/>
    <w:p w14:paraId="330CF5F5" w14:textId="77777777" w:rsidR="00644D18" w:rsidRDefault="00644D18" w:rsidP="00644D18"/>
    <w:p w14:paraId="178A57FE" w14:textId="77777777" w:rsidR="00937477" w:rsidRDefault="00937477" w:rsidP="00937477">
      <w:pPr>
        <w:widowControl w:val="0"/>
        <w:rPr>
          <w:b/>
          <w:bCs/>
          <w:sz w:val="28"/>
          <w:szCs w:val="28"/>
        </w:rPr>
      </w:pPr>
      <w:r>
        <w:rPr>
          <w:b/>
          <w:bCs/>
          <w:sz w:val="28"/>
          <w:szCs w:val="28"/>
        </w:rPr>
        <w:lastRenderedPageBreak/>
        <w:t>MISSION OF THE MONTH FOR MARCH 2025:</w:t>
      </w:r>
    </w:p>
    <w:p w14:paraId="315E6053" w14:textId="77777777" w:rsidR="00937477" w:rsidRDefault="00937477" w:rsidP="00937477">
      <w:pPr>
        <w:widowControl w:val="0"/>
        <w:rPr>
          <w:b/>
          <w:bCs/>
          <w:sz w:val="16"/>
          <w:szCs w:val="16"/>
        </w:rPr>
      </w:pPr>
      <w:r>
        <w:rPr>
          <w:b/>
          <w:bCs/>
          <w:sz w:val="16"/>
          <w:szCs w:val="16"/>
        </w:rPr>
        <w:t> </w:t>
      </w:r>
    </w:p>
    <w:p w14:paraId="0CA21AB6" w14:textId="77777777" w:rsidR="00937477" w:rsidRDefault="00937477" w:rsidP="00937477">
      <w:pPr>
        <w:spacing w:line="256" w:lineRule="auto"/>
        <w:rPr>
          <w:b/>
          <w:bCs/>
          <w:sz w:val="4"/>
          <w:szCs w:val="4"/>
        </w:rPr>
      </w:pPr>
      <w:r>
        <w:rPr>
          <w:b/>
          <w:bCs/>
          <w:sz w:val="4"/>
          <w:szCs w:val="4"/>
        </w:rPr>
        <w:t> </w:t>
      </w:r>
    </w:p>
    <w:p w14:paraId="41E76154" w14:textId="77777777" w:rsidR="00937477" w:rsidRDefault="00937477" w:rsidP="00937477">
      <w:pPr>
        <w:widowControl w:val="0"/>
        <w:rPr>
          <w:sz w:val="28"/>
          <w:szCs w:val="28"/>
        </w:rPr>
      </w:pPr>
      <w:r>
        <w:rPr>
          <w:sz w:val="28"/>
          <w:szCs w:val="28"/>
        </w:rPr>
        <w:t xml:space="preserve">We will be supporting The Social and Learning Institute as our Mission of the Month for March. The Institute has been serving LaPorte County since 1976 by helping individuals with developmental disabilities expand their minds, learn important life skills and recognize their worth through a structured balance of socialization and learning activities. If you would like to make a monetary donation, please make checks out to St. Paul and mark it for the March mission and place in the offering plate. Noisy coin offering will also go to support the monthly mission. The Institute also has an Amazon wish list of classroom supplies. When ordering from the wish list, select Abby Hinsch LaPorte, IN as the shipping address and items will be delivered directly to the Institute. If you prefer to shop in person, items can be placed in the bin in the Narthex.  </w:t>
      </w:r>
    </w:p>
    <w:p w14:paraId="648DA99B" w14:textId="77777777" w:rsidR="00937477" w:rsidRDefault="00937477" w:rsidP="00937477">
      <w:pPr>
        <w:widowControl w:val="0"/>
        <w:rPr>
          <w:sz w:val="28"/>
          <w:szCs w:val="28"/>
        </w:rPr>
      </w:pPr>
      <w:r>
        <w:rPr>
          <w:sz w:val="28"/>
          <w:szCs w:val="28"/>
        </w:rPr>
        <w:t> </w:t>
      </w:r>
    </w:p>
    <w:p w14:paraId="29B09433" w14:textId="77777777" w:rsidR="00937477" w:rsidRDefault="00937477" w:rsidP="00937477">
      <w:pPr>
        <w:spacing w:line="256" w:lineRule="auto"/>
        <w:rPr>
          <w:sz w:val="8"/>
          <w:szCs w:val="8"/>
        </w:rPr>
      </w:pPr>
      <w:r>
        <w:rPr>
          <w:sz w:val="8"/>
          <w:szCs w:val="8"/>
        </w:rPr>
        <w:t> </w:t>
      </w:r>
    </w:p>
    <w:p w14:paraId="763229C9" w14:textId="77777777" w:rsidR="00937477" w:rsidRDefault="00937477" w:rsidP="00937477">
      <w:pPr>
        <w:widowControl w:val="0"/>
        <w:rPr>
          <w:b/>
          <w:bCs/>
          <w:sz w:val="28"/>
          <w:szCs w:val="28"/>
        </w:rPr>
      </w:pPr>
      <w:r>
        <w:rPr>
          <w:b/>
          <w:bCs/>
          <w:sz w:val="28"/>
          <w:szCs w:val="28"/>
        </w:rPr>
        <w:t xml:space="preserve">Wishlist URL (also available on  our Facebook page; note: the last 3 characters are zero f zero):  </w:t>
      </w:r>
      <w:hyperlink r:id="rId18" w:history="1">
        <w:r>
          <w:rPr>
            <w:rStyle w:val="Hyperlink"/>
            <w:b/>
            <w:bCs/>
            <w:sz w:val="28"/>
            <w:szCs w:val="28"/>
          </w:rPr>
          <w:t>https://shorturl.at/xg0f0</w:t>
        </w:r>
      </w:hyperlink>
    </w:p>
    <w:p w14:paraId="7D7A0C3C" w14:textId="77777777" w:rsidR="00937477" w:rsidRDefault="00937477" w:rsidP="00937477">
      <w:pPr>
        <w:spacing w:line="256" w:lineRule="auto"/>
        <w:rPr>
          <w:b/>
          <w:bCs/>
          <w:sz w:val="28"/>
          <w:szCs w:val="28"/>
        </w:rPr>
      </w:pPr>
      <w:r>
        <w:rPr>
          <w:b/>
          <w:bCs/>
          <w:sz w:val="28"/>
          <w:szCs w:val="28"/>
        </w:rPr>
        <w:t> </w:t>
      </w:r>
    </w:p>
    <w:p w14:paraId="4E3462B1" w14:textId="77777777" w:rsidR="00937477" w:rsidRDefault="00937477" w:rsidP="00937477">
      <w:pPr>
        <w:widowControl w:val="0"/>
        <w:rPr>
          <w:b/>
          <w:bCs/>
          <w:sz w:val="28"/>
          <w:szCs w:val="28"/>
        </w:rPr>
      </w:pPr>
      <w:r>
        <w:rPr>
          <w:b/>
          <w:bCs/>
          <w:sz w:val="28"/>
          <w:szCs w:val="28"/>
        </w:rPr>
        <w:t xml:space="preserve">Items needed: </w:t>
      </w:r>
    </w:p>
    <w:p w14:paraId="4ABAF4BF" w14:textId="77777777" w:rsidR="00937477" w:rsidRDefault="00937477" w:rsidP="00937477">
      <w:pPr>
        <w:spacing w:line="256" w:lineRule="auto"/>
        <w:rPr>
          <w:b/>
          <w:bCs/>
          <w:sz w:val="10"/>
          <w:szCs w:val="10"/>
        </w:rPr>
      </w:pPr>
      <w:r>
        <w:rPr>
          <w:b/>
          <w:bCs/>
          <w:sz w:val="10"/>
          <w:szCs w:val="10"/>
        </w:rPr>
        <w:t> </w:t>
      </w:r>
    </w:p>
    <w:p w14:paraId="014C1211" w14:textId="77777777" w:rsidR="00937477" w:rsidRDefault="00937477" w:rsidP="00937477">
      <w:pPr>
        <w:widowControl w:val="0"/>
        <w:rPr>
          <w:b/>
          <w:bCs/>
          <w:sz w:val="28"/>
          <w:szCs w:val="28"/>
        </w:rPr>
      </w:pPr>
      <w:r>
        <w:rPr>
          <w:b/>
          <w:bCs/>
          <w:sz w:val="28"/>
          <w:szCs w:val="28"/>
        </w:rPr>
        <w:t xml:space="preserve">Personal Care: </w:t>
      </w:r>
      <w:r>
        <w:rPr>
          <w:sz w:val="28"/>
          <w:szCs w:val="28"/>
        </w:rPr>
        <w:t>Facial tissues w/ lotion, 2-ply toilet paper, band aids, first aid kits</w:t>
      </w:r>
      <w:r>
        <w:rPr>
          <w:b/>
          <w:bCs/>
          <w:sz w:val="28"/>
          <w:szCs w:val="28"/>
        </w:rPr>
        <w:t xml:space="preserve"> </w:t>
      </w:r>
    </w:p>
    <w:p w14:paraId="5E5DBF03" w14:textId="77777777" w:rsidR="00937477" w:rsidRDefault="00937477" w:rsidP="00937477">
      <w:pPr>
        <w:spacing w:line="256" w:lineRule="auto"/>
        <w:rPr>
          <w:b/>
          <w:bCs/>
          <w:sz w:val="10"/>
          <w:szCs w:val="10"/>
        </w:rPr>
      </w:pPr>
      <w:r>
        <w:rPr>
          <w:b/>
          <w:bCs/>
          <w:sz w:val="10"/>
          <w:szCs w:val="10"/>
        </w:rPr>
        <w:t> </w:t>
      </w:r>
    </w:p>
    <w:p w14:paraId="4D75AFB4" w14:textId="77777777" w:rsidR="00937477" w:rsidRDefault="00937477" w:rsidP="00937477">
      <w:pPr>
        <w:widowControl w:val="0"/>
        <w:rPr>
          <w:sz w:val="28"/>
          <w:szCs w:val="28"/>
        </w:rPr>
      </w:pPr>
      <w:r>
        <w:rPr>
          <w:b/>
          <w:bCs/>
          <w:sz w:val="28"/>
          <w:szCs w:val="28"/>
        </w:rPr>
        <w:t>Cleaning</w:t>
      </w:r>
      <w:r>
        <w:rPr>
          <w:sz w:val="28"/>
          <w:szCs w:val="28"/>
        </w:rPr>
        <w:t>: Sweeper wet mopping pad refills, Lysol disinfectant spray or wipes, 30 gallon and kitchen sized drawstring trash bags, nitrile gloves</w:t>
      </w:r>
    </w:p>
    <w:p w14:paraId="36E27AFC" w14:textId="77777777" w:rsidR="00937477" w:rsidRDefault="00937477" w:rsidP="00937477">
      <w:pPr>
        <w:spacing w:line="256" w:lineRule="auto"/>
        <w:rPr>
          <w:sz w:val="10"/>
          <w:szCs w:val="10"/>
        </w:rPr>
      </w:pPr>
      <w:r>
        <w:rPr>
          <w:sz w:val="10"/>
          <w:szCs w:val="10"/>
        </w:rPr>
        <w:t> </w:t>
      </w:r>
    </w:p>
    <w:p w14:paraId="2994F349" w14:textId="77777777" w:rsidR="00937477" w:rsidRDefault="00937477" w:rsidP="00937477">
      <w:pPr>
        <w:widowControl w:val="0"/>
        <w:rPr>
          <w:sz w:val="28"/>
          <w:szCs w:val="28"/>
        </w:rPr>
      </w:pPr>
      <w:r>
        <w:rPr>
          <w:b/>
          <w:bCs/>
          <w:sz w:val="28"/>
          <w:szCs w:val="28"/>
        </w:rPr>
        <w:t xml:space="preserve">Games/Toys: </w:t>
      </w:r>
      <w:r>
        <w:rPr>
          <w:sz w:val="28"/>
          <w:szCs w:val="28"/>
        </w:rPr>
        <w:t>Magnatiles, board games, stress balls or squishy toys, Montessori learning toys, sensory toys</w:t>
      </w:r>
    </w:p>
    <w:p w14:paraId="5245F3E9" w14:textId="77777777" w:rsidR="00937477" w:rsidRDefault="00937477" w:rsidP="00937477">
      <w:pPr>
        <w:spacing w:line="256" w:lineRule="auto"/>
        <w:rPr>
          <w:sz w:val="10"/>
          <w:szCs w:val="10"/>
        </w:rPr>
      </w:pPr>
      <w:r>
        <w:rPr>
          <w:sz w:val="10"/>
          <w:szCs w:val="10"/>
        </w:rPr>
        <w:t> </w:t>
      </w:r>
    </w:p>
    <w:p w14:paraId="60AB1AEB" w14:textId="77777777" w:rsidR="00937477" w:rsidRDefault="00937477" w:rsidP="00937477">
      <w:pPr>
        <w:widowControl w:val="0"/>
        <w:rPr>
          <w:sz w:val="28"/>
          <w:szCs w:val="28"/>
        </w:rPr>
      </w:pPr>
      <w:r>
        <w:rPr>
          <w:b/>
          <w:bCs/>
          <w:sz w:val="28"/>
          <w:szCs w:val="28"/>
        </w:rPr>
        <w:t xml:space="preserve">Classroom: </w:t>
      </w:r>
      <w:r>
        <w:rPr>
          <w:sz w:val="28"/>
          <w:szCs w:val="28"/>
        </w:rPr>
        <w:t>Colored cardstock, construction paper, crayons, Elmer’s liquid glue or glue sticks, retractable permanent markers, Post-it pop up notes, bulletin board supplies (paper, boarders, letters, mounting tape)</w:t>
      </w:r>
    </w:p>
    <w:p w14:paraId="1F348B14" w14:textId="77777777" w:rsidR="00937477" w:rsidRDefault="00937477" w:rsidP="00937477">
      <w:pPr>
        <w:spacing w:line="256" w:lineRule="auto"/>
      </w:pPr>
      <w:r>
        <w:t> </w:t>
      </w:r>
    </w:p>
    <w:p w14:paraId="3DC852B6" w14:textId="77777777" w:rsidR="00937477" w:rsidRDefault="00937477" w:rsidP="00937477">
      <w:pPr>
        <w:widowControl w:val="0"/>
        <w:rPr>
          <w:rFonts w:ascii="Calibri" w:hAnsi="Calibri" w:cs="Calibri"/>
        </w:rPr>
      </w:pPr>
      <w:r>
        <w:t> </w:t>
      </w:r>
    </w:p>
    <w:p w14:paraId="13447E24" w14:textId="77777777" w:rsidR="00644D18" w:rsidRDefault="00644D18" w:rsidP="00644D18"/>
    <w:p w14:paraId="4919DECB" w14:textId="77777777" w:rsidR="00937477" w:rsidRDefault="00937477" w:rsidP="00644D18"/>
    <w:p w14:paraId="0084E0F3" w14:textId="77777777" w:rsidR="00937477" w:rsidRDefault="00937477" w:rsidP="00644D18"/>
    <w:p w14:paraId="04B67D88" w14:textId="77777777" w:rsidR="00937477" w:rsidRDefault="00937477" w:rsidP="00644D18"/>
    <w:p w14:paraId="67FA872C" w14:textId="77777777" w:rsidR="00937477" w:rsidRDefault="00937477" w:rsidP="00644D18"/>
    <w:p w14:paraId="1120943D" w14:textId="77777777" w:rsidR="00937477" w:rsidRDefault="00937477" w:rsidP="00644D18"/>
    <w:p w14:paraId="29E395F1" w14:textId="77777777" w:rsidR="00937477" w:rsidRDefault="00937477" w:rsidP="00644D18"/>
    <w:p w14:paraId="1AFC17B8" w14:textId="77777777" w:rsidR="00937477" w:rsidRDefault="00937477" w:rsidP="00644D18"/>
    <w:p w14:paraId="5426A72A" w14:textId="77777777" w:rsidR="00937477" w:rsidRDefault="00937477" w:rsidP="00644D18"/>
    <w:p w14:paraId="69E7CE5F" w14:textId="77777777" w:rsidR="00937477" w:rsidRDefault="00937477" w:rsidP="00644D18"/>
    <w:p w14:paraId="756D335D" w14:textId="77777777" w:rsidR="00937477" w:rsidRDefault="00937477" w:rsidP="00937477">
      <w:pPr>
        <w:widowControl w:val="0"/>
        <w:jc w:val="center"/>
        <w:rPr>
          <w:b/>
          <w:bCs/>
        </w:rPr>
      </w:pPr>
      <w:r>
        <w:rPr>
          <w:b/>
          <w:bCs/>
        </w:rPr>
        <w:lastRenderedPageBreak/>
        <w:t>ACTIVITIES, EVENTS &amp; MEETINGS</w:t>
      </w:r>
    </w:p>
    <w:p w14:paraId="79585D0F" w14:textId="77777777" w:rsidR="00937477" w:rsidRDefault="00937477" w:rsidP="00937477">
      <w:pPr>
        <w:widowControl w:val="0"/>
        <w:jc w:val="center"/>
        <w:rPr>
          <w:b/>
          <w:bCs/>
        </w:rPr>
      </w:pPr>
      <w:r>
        <w:rPr>
          <w:b/>
          <w:bCs/>
        </w:rPr>
        <w:t>MARCH 2025</w:t>
      </w:r>
    </w:p>
    <w:p w14:paraId="4DF70667" w14:textId="77777777" w:rsidR="00937477" w:rsidRDefault="00937477" w:rsidP="00937477">
      <w:pPr>
        <w:spacing w:line="256" w:lineRule="auto"/>
        <w:jc w:val="center"/>
        <w:rPr>
          <w:b/>
          <w:bCs/>
          <w:sz w:val="16"/>
          <w:szCs w:val="16"/>
        </w:rPr>
      </w:pPr>
      <w:r>
        <w:rPr>
          <w:b/>
          <w:bCs/>
          <w:sz w:val="16"/>
          <w:szCs w:val="16"/>
        </w:rPr>
        <w:t> </w:t>
      </w:r>
    </w:p>
    <w:p w14:paraId="18BD844C" w14:textId="77777777" w:rsidR="00937477" w:rsidRDefault="00937477" w:rsidP="00937477">
      <w:pPr>
        <w:widowControl w:val="0"/>
      </w:pPr>
      <w:r>
        <w:rPr>
          <w:b/>
          <w:bCs/>
        </w:rPr>
        <w:t xml:space="preserve">Saturday, </w:t>
      </w:r>
      <w:r>
        <w:t xml:space="preserve">March 1, 2025 @ 4:00 p.m. </w:t>
      </w:r>
      <w:r>
        <w:rPr>
          <w:b/>
          <w:bCs/>
        </w:rPr>
        <w:t xml:space="preserve">Transfiguration </w:t>
      </w:r>
      <w:r>
        <w:t>Worship Service</w:t>
      </w:r>
    </w:p>
    <w:p w14:paraId="39891A25" w14:textId="77777777" w:rsidR="00937477" w:rsidRDefault="00937477" w:rsidP="00937477">
      <w:pPr>
        <w:spacing w:line="256" w:lineRule="auto"/>
      </w:pPr>
      <w:r>
        <w:t> </w:t>
      </w:r>
    </w:p>
    <w:p w14:paraId="5BBCE2AB" w14:textId="77777777" w:rsidR="00937477" w:rsidRDefault="00937477" w:rsidP="00937477">
      <w:pPr>
        <w:widowControl w:val="0"/>
      </w:pPr>
      <w:r>
        <w:rPr>
          <w:b/>
          <w:bCs/>
        </w:rPr>
        <w:t xml:space="preserve">Sunday, </w:t>
      </w:r>
      <w:r>
        <w:t xml:space="preserve">March 2, 2025 @ 9:00 a.m. </w:t>
      </w:r>
      <w:r>
        <w:rPr>
          <w:b/>
          <w:bCs/>
        </w:rPr>
        <w:t xml:space="preserve">Transfiguration </w:t>
      </w:r>
      <w:r>
        <w:t>Worship Service</w:t>
      </w:r>
    </w:p>
    <w:p w14:paraId="7850A32B" w14:textId="77777777" w:rsidR="00937477" w:rsidRDefault="00937477" w:rsidP="00937477">
      <w:pPr>
        <w:widowControl w:val="0"/>
      </w:pPr>
      <w:r>
        <w:tab/>
      </w:r>
      <w:r>
        <w:tab/>
      </w:r>
      <w:r>
        <w:tab/>
        <w:t xml:space="preserve">    @ 10:00 a.m. Winter Birthdays at Coffee Hour/St. Paul Room</w:t>
      </w:r>
    </w:p>
    <w:p w14:paraId="48909BC9" w14:textId="77777777" w:rsidR="00937477" w:rsidRDefault="00937477" w:rsidP="00937477">
      <w:pPr>
        <w:widowControl w:val="0"/>
        <w:rPr>
          <w:b/>
          <w:bCs/>
        </w:rPr>
      </w:pPr>
      <w:r>
        <w:rPr>
          <w:b/>
          <w:bCs/>
        </w:rPr>
        <w:t xml:space="preserve">Wednesday, </w:t>
      </w:r>
      <w:r>
        <w:t xml:space="preserve">March 5, 2025 @ </w:t>
      </w:r>
      <w:r>
        <w:rPr>
          <w:b/>
          <w:bCs/>
        </w:rPr>
        <w:t>10:00 a.m.</w:t>
      </w:r>
      <w:r>
        <w:t xml:space="preserve"> </w:t>
      </w:r>
      <w:r>
        <w:rPr>
          <w:b/>
          <w:bCs/>
        </w:rPr>
        <w:t xml:space="preserve">ASH WEDNESDAY </w:t>
      </w:r>
      <w:r>
        <w:t>Worship Service</w:t>
      </w:r>
    </w:p>
    <w:p w14:paraId="6EB54EE6" w14:textId="77777777" w:rsidR="00937477" w:rsidRDefault="00937477" w:rsidP="00937477">
      <w:pPr>
        <w:widowControl w:val="0"/>
      </w:pPr>
      <w:r>
        <w:rPr>
          <w:b/>
          <w:bCs/>
        </w:rPr>
        <w:tab/>
      </w:r>
      <w:r>
        <w:rPr>
          <w:b/>
          <w:bCs/>
        </w:rPr>
        <w:tab/>
      </w:r>
      <w:r>
        <w:rPr>
          <w:b/>
          <w:bCs/>
        </w:rPr>
        <w:tab/>
      </w:r>
      <w:r>
        <w:t xml:space="preserve">          @ 5:30 p.m. Choir Rehearsal/Sanctuary </w:t>
      </w:r>
      <w:r>
        <w:tab/>
      </w:r>
    </w:p>
    <w:p w14:paraId="3CA0C870" w14:textId="77777777" w:rsidR="00937477" w:rsidRDefault="00937477" w:rsidP="00937477">
      <w:pPr>
        <w:widowControl w:val="0"/>
      </w:pPr>
      <w:r>
        <w:tab/>
      </w:r>
      <w:r>
        <w:tab/>
      </w:r>
      <w:r>
        <w:tab/>
        <w:t xml:space="preserve">          @</w:t>
      </w:r>
      <w:r>
        <w:rPr>
          <w:b/>
          <w:bCs/>
        </w:rPr>
        <w:t>7:00 p.m. ASH WEDNESDAY</w:t>
      </w:r>
      <w:r>
        <w:t xml:space="preserve"> Worship Service</w:t>
      </w:r>
    </w:p>
    <w:p w14:paraId="7F364654" w14:textId="77777777" w:rsidR="00937477" w:rsidRDefault="00937477" w:rsidP="00937477">
      <w:pPr>
        <w:widowControl w:val="0"/>
      </w:pPr>
      <w:r>
        <w:rPr>
          <w:b/>
          <w:bCs/>
        </w:rPr>
        <w:t xml:space="preserve">Thursday, </w:t>
      </w:r>
      <w:r>
        <w:t xml:space="preserve">March 6, 2025 Faith Circle/Green Room </w:t>
      </w:r>
    </w:p>
    <w:p w14:paraId="6034F5F5" w14:textId="77777777" w:rsidR="00937477" w:rsidRDefault="00937477" w:rsidP="00937477">
      <w:pPr>
        <w:widowControl w:val="0"/>
      </w:pPr>
      <w:r>
        <w:rPr>
          <w:b/>
          <w:bCs/>
        </w:rPr>
        <w:t xml:space="preserve">Saturday, </w:t>
      </w:r>
      <w:r>
        <w:t>March 8, 2025 @ 4:00 p.m. 1</w:t>
      </w:r>
      <w:r>
        <w:rPr>
          <w:vertAlign w:val="superscript"/>
        </w:rPr>
        <w:t>st</w:t>
      </w:r>
      <w:r>
        <w:t xml:space="preserve"> Lent Worship Service</w:t>
      </w:r>
    </w:p>
    <w:p w14:paraId="6ACC9224" w14:textId="77777777" w:rsidR="00937477" w:rsidRDefault="00937477" w:rsidP="00937477">
      <w:pPr>
        <w:spacing w:line="256" w:lineRule="auto"/>
      </w:pPr>
      <w:r>
        <w:t> </w:t>
      </w:r>
    </w:p>
    <w:p w14:paraId="450F5CA0" w14:textId="77777777" w:rsidR="00937477" w:rsidRDefault="00937477" w:rsidP="00937477">
      <w:pPr>
        <w:widowControl w:val="0"/>
      </w:pPr>
      <w:r>
        <w:rPr>
          <w:b/>
          <w:bCs/>
        </w:rPr>
        <w:t xml:space="preserve">Sunday, </w:t>
      </w:r>
      <w:r>
        <w:t>March 9, 2025 @ 9:00 a.m. 1</w:t>
      </w:r>
      <w:r>
        <w:rPr>
          <w:vertAlign w:val="superscript"/>
        </w:rPr>
        <w:t>st</w:t>
      </w:r>
      <w:r>
        <w:t xml:space="preserve"> Lent Worship Service</w:t>
      </w:r>
    </w:p>
    <w:p w14:paraId="79612F2D" w14:textId="77777777" w:rsidR="00937477" w:rsidRDefault="00937477" w:rsidP="00937477">
      <w:pPr>
        <w:widowControl w:val="0"/>
      </w:pPr>
      <w:r>
        <w:rPr>
          <w:b/>
          <w:bCs/>
        </w:rPr>
        <w:t xml:space="preserve">Monday, </w:t>
      </w:r>
      <w:r>
        <w:t>March 10, 2025 @ 1:00 p.m. Hope Circle/Green Room</w:t>
      </w:r>
    </w:p>
    <w:p w14:paraId="205BD560" w14:textId="77777777" w:rsidR="00937477" w:rsidRDefault="00937477" w:rsidP="00937477">
      <w:pPr>
        <w:widowControl w:val="0"/>
      </w:pPr>
      <w:r>
        <w:rPr>
          <w:b/>
          <w:bCs/>
        </w:rPr>
        <w:t xml:space="preserve">Tuesday, </w:t>
      </w:r>
      <w:r>
        <w:t xml:space="preserve">March 11, 2025 </w:t>
      </w:r>
      <w:r>
        <w:rPr>
          <w:b/>
          <w:bCs/>
        </w:rPr>
        <w:t xml:space="preserve">@ 11:00 a.m. – close GIVE BACK at Holly’s Restaurant </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&amp; Pub</w:t>
      </w:r>
    </w:p>
    <w:p w14:paraId="7E157972" w14:textId="77777777" w:rsidR="00937477" w:rsidRDefault="00937477" w:rsidP="00937477">
      <w:pPr>
        <w:widowControl w:val="0"/>
      </w:pPr>
      <w:r>
        <w:t xml:space="preserve">  </w:t>
      </w:r>
      <w:r>
        <w:tab/>
      </w:r>
      <w:r>
        <w:tab/>
      </w:r>
      <w:r>
        <w:tab/>
        <w:t xml:space="preserve">       @ 7:00 p.m. Estuary/Luther House</w:t>
      </w:r>
    </w:p>
    <w:p w14:paraId="18E105C0" w14:textId="77777777" w:rsidR="00937477" w:rsidRDefault="00937477" w:rsidP="00937477">
      <w:pPr>
        <w:widowControl w:val="0"/>
      </w:pPr>
      <w:r>
        <w:rPr>
          <w:b/>
          <w:bCs/>
        </w:rPr>
        <w:t xml:space="preserve">Wednesday, </w:t>
      </w:r>
      <w:r>
        <w:t>March 12, 2025 @ 9:15 a.m. Bible Study/Luther House</w:t>
      </w:r>
    </w:p>
    <w:p w14:paraId="0BA649A1" w14:textId="77777777" w:rsidR="00937477" w:rsidRDefault="00937477" w:rsidP="00937477">
      <w:pPr>
        <w:widowControl w:val="0"/>
      </w:pPr>
      <w:r>
        <w:tab/>
      </w:r>
      <w:r>
        <w:tab/>
      </w:r>
      <w:r>
        <w:tab/>
      </w:r>
      <w:r>
        <w:tab/>
        <w:t>@ 10:00 a.m. God’s Purls/St. Paul Room</w:t>
      </w:r>
    </w:p>
    <w:p w14:paraId="056365C8" w14:textId="77777777" w:rsidR="00937477" w:rsidRDefault="00937477" w:rsidP="00937477">
      <w:pPr>
        <w:widowControl w:val="0"/>
      </w:pPr>
      <w:r>
        <w:tab/>
      </w:r>
      <w:r>
        <w:tab/>
      </w:r>
      <w:r>
        <w:tab/>
      </w:r>
      <w:r>
        <w:tab/>
        <w:t xml:space="preserve">@ 4:30 p.m. Choir Rehearsal/Sanctuary </w:t>
      </w:r>
    </w:p>
    <w:p w14:paraId="51445749" w14:textId="77777777" w:rsidR="00937477" w:rsidRDefault="00937477" w:rsidP="00937477">
      <w:pPr>
        <w:widowControl w:val="0"/>
      </w:pPr>
      <w:r>
        <w:tab/>
      </w:r>
      <w:r>
        <w:tab/>
      </w:r>
      <w:r>
        <w:tab/>
      </w:r>
      <w:r>
        <w:tab/>
        <w:t xml:space="preserve">@6:00 p.m. </w:t>
      </w:r>
      <w:r>
        <w:rPr>
          <w:b/>
          <w:bCs/>
        </w:rPr>
        <w:t>Lenten Service</w:t>
      </w:r>
    </w:p>
    <w:p w14:paraId="45D57D1C" w14:textId="77777777" w:rsidR="00937477" w:rsidRDefault="00937477" w:rsidP="00937477">
      <w:pPr>
        <w:widowControl w:val="0"/>
      </w:pPr>
      <w:r>
        <w:rPr>
          <w:b/>
          <w:bCs/>
        </w:rPr>
        <w:t xml:space="preserve">Saturday, </w:t>
      </w:r>
      <w:r>
        <w:t>March 15, 2025 @ 4:00 p.m. 2</w:t>
      </w:r>
      <w:r>
        <w:rPr>
          <w:vertAlign w:val="superscript"/>
        </w:rPr>
        <w:t>nd</w:t>
      </w:r>
      <w:r>
        <w:t xml:space="preserve"> Lent Worship Service</w:t>
      </w:r>
    </w:p>
    <w:p w14:paraId="2A2D8319" w14:textId="77777777" w:rsidR="00937477" w:rsidRDefault="00937477" w:rsidP="00937477">
      <w:pPr>
        <w:spacing w:line="256" w:lineRule="auto"/>
      </w:pPr>
      <w:r>
        <w:t> </w:t>
      </w:r>
    </w:p>
    <w:p w14:paraId="2F0B2D73" w14:textId="77777777" w:rsidR="00937477" w:rsidRDefault="00937477" w:rsidP="00937477">
      <w:pPr>
        <w:widowControl w:val="0"/>
      </w:pPr>
      <w:r>
        <w:rPr>
          <w:b/>
          <w:bCs/>
        </w:rPr>
        <w:t>Sunday,</w:t>
      </w:r>
      <w:r>
        <w:t xml:space="preserve"> March 16, 2025 @ 9:00 a.m. 2</w:t>
      </w:r>
      <w:r>
        <w:rPr>
          <w:vertAlign w:val="superscript"/>
        </w:rPr>
        <w:t>nd</w:t>
      </w:r>
      <w:r>
        <w:t xml:space="preserve"> Lent Worship Service</w:t>
      </w:r>
    </w:p>
    <w:p w14:paraId="5ADB66AC" w14:textId="77777777" w:rsidR="00937477" w:rsidRDefault="00937477" w:rsidP="00937477">
      <w:pPr>
        <w:widowControl w:val="0"/>
      </w:pPr>
      <w:r>
        <w:rPr>
          <w:b/>
          <w:bCs/>
        </w:rPr>
        <w:t xml:space="preserve">Wednesday, </w:t>
      </w:r>
      <w:r>
        <w:t>March 19, 2025 @ 9:15 a.m. Bible Study/Luther House</w:t>
      </w:r>
    </w:p>
    <w:p w14:paraId="2DFEC2C8" w14:textId="77777777" w:rsidR="00937477" w:rsidRDefault="00937477" w:rsidP="00937477">
      <w:pPr>
        <w:widowControl w:val="0"/>
      </w:pPr>
      <w:r>
        <w:tab/>
      </w:r>
      <w:r>
        <w:tab/>
      </w:r>
      <w:r>
        <w:tab/>
      </w:r>
      <w:r>
        <w:tab/>
        <w:t>@ 10:00 a.m. God’s Purls/St. Paul Room</w:t>
      </w:r>
    </w:p>
    <w:p w14:paraId="21833485" w14:textId="77777777" w:rsidR="00937477" w:rsidRDefault="00937477" w:rsidP="00937477">
      <w:pPr>
        <w:widowControl w:val="0"/>
      </w:pPr>
      <w:r>
        <w:tab/>
      </w:r>
      <w:r>
        <w:tab/>
      </w:r>
      <w:r>
        <w:tab/>
      </w:r>
      <w:r>
        <w:tab/>
        <w:t xml:space="preserve">@ 4:30 p.m. Choir Rehearsal/Sanctuary </w:t>
      </w:r>
    </w:p>
    <w:p w14:paraId="41829F31" w14:textId="77777777" w:rsidR="00937477" w:rsidRDefault="00937477" w:rsidP="00937477">
      <w:pPr>
        <w:widowControl w:val="0"/>
      </w:pPr>
      <w:r>
        <w:tab/>
      </w:r>
      <w:r>
        <w:tab/>
      </w:r>
      <w:r>
        <w:tab/>
      </w:r>
      <w:r>
        <w:tab/>
        <w:t xml:space="preserve">@ 6:00 p.m. </w:t>
      </w:r>
      <w:r>
        <w:rPr>
          <w:b/>
          <w:bCs/>
        </w:rPr>
        <w:t>Lenten Service</w:t>
      </w:r>
    </w:p>
    <w:p w14:paraId="4B220293" w14:textId="77777777" w:rsidR="00937477" w:rsidRDefault="00937477" w:rsidP="00937477">
      <w:pPr>
        <w:widowControl w:val="0"/>
      </w:pPr>
      <w:r>
        <w:rPr>
          <w:b/>
          <w:bCs/>
        </w:rPr>
        <w:t xml:space="preserve">Saturday, </w:t>
      </w:r>
      <w:r>
        <w:t>March 22, 2025 @ 4:00 p.m. 3</w:t>
      </w:r>
      <w:r>
        <w:rPr>
          <w:vertAlign w:val="superscript"/>
        </w:rPr>
        <w:t>rd</w:t>
      </w:r>
      <w:r>
        <w:t xml:space="preserve"> Lent Worship Service</w:t>
      </w:r>
    </w:p>
    <w:p w14:paraId="72C9B131" w14:textId="77777777" w:rsidR="00937477" w:rsidRDefault="00937477" w:rsidP="00937477">
      <w:pPr>
        <w:spacing w:line="256" w:lineRule="auto"/>
      </w:pPr>
      <w:r>
        <w:t> </w:t>
      </w:r>
    </w:p>
    <w:p w14:paraId="3E9FA54E" w14:textId="77777777" w:rsidR="00937477" w:rsidRDefault="00937477" w:rsidP="00937477">
      <w:pPr>
        <w:widowControl w:val="0"/>
      </w:pPr>
      <w:r>
        <w:rPr>
          <w:b/>
          <w:bCs/>
        </w:rPr>
        <w:t xml:space="preserve">Sunday, </w:t>
      </w:r>
      <w:r>
        <w:t>March 23, 2025 @ 9:00 a.m. 3</w:t>
      </w:r>
      <w:r>
        <w:rPr>
          <w:vertAlign w:val="superscript"/>
        </w:rPr>
        <w:t>rd</w:t>
      </w:r>
      <w:r>
        <w:t xml:space="preserve"> Lent Worship Service</w:t>
      </w:r>
    </w:p>
    <w:p w14:paraId="0D956899" w14:textId="77777777" w:rsidR="00937477" w:rsidRDefault="00937477" w:rsidP="00937477">
      <w:pPr>
        <w:widowControl w:val="0"/>
      </w:pPr>
      <w:r>
        <w:rPr>
          <w:b/>
          <w:bCs/>
        </w:rPr>
        <w:t>Monday,</w:t>
      </w:r>
      <w:r>
        <w:t xml:space="preserve"> March 24, 2025 @ 2:00 p.m. Finance Committee Mtg./Luther House</w:t>
      </w:r>
    </w:p>
    <w:p w14:paraId="37DA5F18" w14:textId="77777777" w:rsidR="00937477" w:rsidRDefault="00937477" w:rsidP="00937477">
      <w:pPr>
        <w:widowControl w:val="0"/>
      </w:pPr>
      <w:r>
        <w:tab/>
      </w:r>
      <w:r>
        <w:tab/>
      </w:r>
      <w:r>
        <w:tab/>
        <w:t xml:space="preserve">      @ 3:00 p.m. Executive Board Committee Mtg./Luther House</w:t>
      </w:r>
    </w:p>
    <w:p w14:paraId="4F7EE752" w14:textId="77777777" w:rsidR="00937477" w:rsidRDefault="00937477" w:rsidP="00937477">
      <w:pPr>
        <w:widowControl w:val="0"/>
      </w:pPr>
      <w:r>
        <w:rPr>
          <w:b/>
          <w:bCs/>
        </w:rPr>
        <w:t>Wednesday,</w:t>
      </w:r>
      <w:r>
        <w:t xml:space="preserve"> March 26, 2025 @ 9:15 a.m. Bible Study/Luther House</w:t>
      </w:r>
    </w:p>
    <w:p w14:paraId="527D1931" w14:textId="77777777" w:rsidR="00937477" w:rsidRDefault="00937477" w:rsidP="00937477">
      <w:pPr>
        <w:widowControl w:val="0"/>
      </w:pPr>
      <w:r>
        <w:tab/>
      </w:r>
      <w:r>
        <w:tab/>
      </w:r>
      <w:r>
        <w:tab/>
      </w:r>
      <w:r>
        <w:tab/>
        <w:t>@ 10:00 a.m. God’s Purls/St. Paul Room</w:t>
      </w:r>
    </w:p>
    <w:p w14:paraId="243C55ED" w14:textId="77777777" w:rsidR="00937477" w:rsidRDefault="00937477" w:rsidP="00937477">
      <w:pPr>
        <w:widowControl w:val="0"/>
      </w:pPr>
      <w:r>
        <w:tab/>
      </w:r>
      <w:r>
        <w:tab/>
      </w:r>
      <w:r>
        <w:tab/>
      </w:r>
      <w:r>
        <w:tab/>
        <w:t>@ 4:30 p.m. Choir Rehearsal/Sanctuary</w:t>
      </w:r>
    </w:p>
    <w:p w14:paraId="39B938DE" w14:textId="77777777" w:rsidR="00937477" w:rsidRDefault="00937477" w:rsidP="00937477">
      <w:pPr>
        <w:widowControl w:val="0"/>
        <w:rPr>
          <w:b/>
          <w:bCs/>
        </w:rPr>
      </w:pPr>
      <w:r>
        <w:tab/>
      </w:r>
      <w:r>
        <w:tab/>
      </w:r>
      <w:r>
        <w:tab/>
      </w:r>
      <w:r>
        <w:tab/>
        <w:t xml:space="preserve">@6:00 p.m. </w:t>
      </w:r>
      <w:r>
        <w:rPr>
          <w:b/>
          <w:bCs/>
        </w:rPr>
        <w:t>Lenten Service</w:t>
      </w:r>
    </w:p>
    <w:p w14:paraId="11C77956" w14:textId="77777777" w:rsidR="00937477" w:rsidRDefault="00937477" w:rsidP="00937477">
      <w:pPr>
        <w:widowControl w:val="0"/>
      </w:pPr>
      <w:r>
        <w:rPr>
          <w:b/>
          <w:bCs/>
        </w:rPr>
        <w:t xml:space="preserve">Thursday, </w:t>
      </w:r>
      <w:r>
        <w:t>March 27, 2025 @ 5:30 p.m. Church Council Mtg./Luther House</w:t>
      </w:r>
    </w:p>
    <w:p w14:paraId="2C86A62B" w14:textId="77777777" w:rsidR="00937477" w:rsidRDefault="00937477" w:rsidP="00937477">
      <w:pPr>
        <w:widowControl w:val="0"/>
      </w:pPr>
      <w:r>
        <w:rPr>
          <w:b/>
          <w:bCs/>
        </w:rPr>
        <w:t xml:space="preserve">Saturday, </w:t>
      </w:r>
      <w:r>
        <w:t>March 29, 2025 @ 4:00 p.m. 4</w:t>
      </w:r>
      <w:r>
        <w:rPr>
          <w:vertAlign w:val="superscript"/>
        </w:rPr>
        <w:t>th</w:t>
      </w:r>
      <w:r>
        <w:t xml:space="preserve"> Lent Worship Service</w:t>
      </w:r>
    </w:p>
    <w:p w14:paraId="44A195DD" w14:textId="77777777" w:rsidR="00937477" w:rsidRDefault="00937477" w:rsidP="00937477">
      <w:pPr>
        <w:spacing w:line="256" w:lineRule="auto"/>
      </w:pPr>
      <w:r>
        <w:t> </w:t>
      </w:r>
    </w:p>
    <w:p w14:paraId="05FF1BC0" w14:textId="77777777" w:rsidR="00937477" w:rsidRDefault="00937477" w:rsidP="00937477">
      <w:pPr>
        <w:spacing w:line="256" w:lineRule="auto"/>
      </w:pPr>
      <w:r>
        <w:rPr>
          <w:b/>
          <w:bCs/>
        </w:rPr>
        <w:t xml:space="preserve">Sunday, </w:t>
      </w:r>
      <w:r>
        <w:t>March 30, 2025 @ 9:00 a.m. 4</w:t>
      </w:r>
      <w:r>
        <w:rPr>
          <w:vertAlign w:val="superscript"/>
        </w:rPr>
        <w:t>th</w:t>
      </w:r>
      <w:r>
        <w:t xml:space="preserve"> Lent Worship Service</w:t>
      </w:r>
    </w:p>
    <w:p w14:paraId="26D84DC6" w14:textId="77777777" w:rsidR="00937477" w:rsidRDefault="00937477" w:rsidP="00937477">
      <w:pPr>
        <w:widowControl w:val="0"/>
        <w:rPr>
          <w:rFonts w:ascii="Calibri" w:hAnsi="Calibri" w:cs="Calibri"/>
        </w:rPr>
      </w:pPr>
      <w:r>
        <w:t> </w:t>
      </w:r>
    </w:p>
    <w:p w14:paraId="7CE503BA" w14:textId="77777777" w:rsidR="00937477" w:rsidRDefault="00937477" w:rsidP="00644D18"/>
    <w:p w14:paraId="45A7DF27" w14:textId="77777777" w:rsidR="00644D18" w:rsidRDefault="00644D18" w:rsidP="00644D18"/>
    <w:p w14:paraId="5428BE39" w14:textId="77777777" w:rsidR="00644D18" w:rsidRDefault="00644D18" w:rsidP="00644D18"/>
    <w:p w14:paraId="1E23242E" w14:textId="77777777" w:rsidR="00937477" w:rsidRDefault="00937477" w:rsidP="00937477">
      <w:pPr>
        <w:keepLines/>
        <w:ind w:left="2160" w:firstLine="720"/>
        <w:rPr>
          <w:rFonts w:ascii="Curlz MT" w:hAnsi="Curlz MT"/>
          <w:sz w:val="52"/>
          <w:szCs w:val="52"/>
        </w:rPr>
      </w:pPr>
      <w:r>
        <w:rPr>
          <w:rFonts w:ascii="Curlz MT" w:hAnsi="Curlz MT"/>
          <w:sz w:val="52"/>
          <w:szCs w:val="52"/>
        </w:rPr>
        <w:lastRenderedPageBreak/>
        <w:t>Thank$ for $haring</w:t>
      </w:r>
    </w:p>
    <w:p w14:paraId="452FB315" w14:textId="77777777" w:rsidR="00937477" w:rsidRDefault="00937477" w:rsidP="00937477">
      <w:pPr>
        <w:widowControl w:val="0"/>
        <w:tabs>
          <w:tab w:val="left" w:pos="1440"/>
          <w:tab w:val="left" w:pos="4320"/>
        </w:tabs>
        <w:rPr>
          <w:sz w:val="28"/>
          <w:szCs w:val="28"/>
        </w:rPr>
      </w:pPr>
      <w:r>
        <w:rPr>
          <w:sz w:val="28"/>
          <w:szCs w:val="28"/>
        </w:rPr>
        <w:t xml:space="preserve">     Thank you for all who participate in our Give Back days! On January 7, 2025 we met at Holly’s and we earned $235. Our next Give Back is coming up on Tuesday, March 11 at Holly’s.  Here are two coupons:  one for you and one for a friend.</w:t>
      </w:r>
    </w:p>
    <w:p w14:paraId="499DEB31" w14:textId="77777777" w:rsidR="00937477" w:rsidRDefault="00937477" w:rsidP="00937477">
      <w:pPr>
        <w:widowControl w:val="0"/>
        <w:tabs>
          <w:tab w:val="left" w:pos="1440"/>
          <w:tab w:val="left" w:pos="4320"/>
        </w:tabs>
        <w:rPr>
          <w:sz w:val="28"/>
          <w:szCs w:val="28"/>
        </w:rPr>
      </w:pPr>
    </w:p>
    <w:p w14:paraId="4A5497D5" w14:textId="77777777" w:rsidR="00937477" w:rsidRDefault="00937477" w:rsidP="00937477">
      <w:pPr>
        <w:widowControl w:val="0"/>
        <w:tabs>
          <w:tab w:val="left" w:pos="1440"/>
          <w:tab w:val="left" w:pos="4320"/>
        </w:tabs>
        <w:rPr>
          <w:sz w:val="28"/>
          <w:szCs w:val="28"/>
        </w:rPr>
      </w:pPr>
    </w:p>
    <w:p w14:paraId="2A51A8D6" w14:textId="68115483" w:rsidR="00937477" w:rsidRDefault="00937477" w:rsidP="00937477">
      <w:pPr>
        <w:widowControl w:val="0"/>
        <w:tabs>
          <w:tab w:val="left" w:pos="1440"/>
          <w:tab w:val="left" w:pos="4320"/>
        </w:tabs>
        <w:rPr>
          <w:sz w:val="28"/>
          <w:szCs w:val="28"/>
        </w:rPr>
      </w:pPr>
      <w:r>
        <w:rPr>
          <w:noProof/>
        </w:rPr>
        <w:drawing>
          <wp:anchor distT="36576" distB="36576" distL="36576" distR="36576" simplePos="0" relativeHeight="251660288" behindDoc="0" locked="0" layoutInCell="1" allowOverlap="1" wp14:anchorId="37A5ED99" wp14:editId="35E9DEB3">
            <wp:simplePos x="0" y="0"/>
            <wp:positionH relativeFrom="column">
              <wp:posOffset>0</wp:posOffset>
            </wp:positionH>
            <wp:positionV relativeFrom="paragraph">
              <wp:posOffset>36195</wp:posOffset>
            </wp:positionV>
            <wp:extent cx="2959735" cy="24618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9735" cy="2461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1F5F336" w14:textId="77777777" w:rsidR="00937477" w:rsidRDefault="00937477" w:rsidP="00937477">
      <w:pPr>
        <w:widowControl w:val="0"/>
        <w:tabs>
          <w:tab w:val="left" w:pos="1440"/>
          <w:tab w:val="left" w:pos="4320"/>
        </w:tabs>
        <w:rPr>
          <w:sz w:val="28"/>
          <w:szCs w:val="28"/>
        </w:rPr>
      </w:pPr>
      <w:r>
        <w:rPr>
          <w:sz w:val="28"/>
          <w:szCs w:val="28"/>
        </w:rPr>
        <w:t> </w:t>
      </w:r>
    </w:p>
    <w:p w14:paraId="63803C80" w14:textId="77777777" w:rsidR="00937477" w:rsidRDefault="00937477" w:rsidP="00937477">
      <w:pPr>
        <w:widowControl w:val="0"/>
        <w:rPr>
          <w:rFonts w:ascii="Calibri" w:hAnsi="Calibri" w:cs="Calibri"/>
        </w:rPr>
      </w:pPr>
      <w:r>
        <w:t> </w:t>
      </w:r>
    </w:p>
    <w:p w14:paraId="63853584" w14:textId="4637BE3B" w:rsidR="0055433F" w:rsidRDefault="00937477">
      <w:bookmarkStart w:id="0" w:name="_GoBack"/>
      <w:bookmarkEnd w:id="0"/>
      <w:r>
        <w:rPr>
          <w:noProof/>
        </w:rPr>
        <w:drawing>
          <wp:anchor distT="36576" distB="36576" distL="36576" distR="36576" simplePos="0" relativeHeight="251662336" behindDoc="0" locked="0" layoutInCell="1" allowOverlap="1" wp14:anchorId="6389BD6A" wp14:editId="46BAC1F7">
            <wp:simplePos x="0" y="0"/>
            <wp:positionH relativeFrom="column">
              <wp:posOffset>257175</wp:posOffset>
            </wp:positionH>
            <wp:positionV relativeFrom="paragraph">
              <wp:posOffset>2788920</wp:posOffset>
            </wp:positionV>
            <wp:extent cx="2959735" cy="24618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9735" cy="2461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55433F">
      <w:footerReference w:type="even" r:id="rId20"/>
      <w:foot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29856B" w14:textId="77777777" w:rsidR="00937477" w:rsidRDefault="00937477">
      <w:r>
        <w:separator/>
      </w:r>
    </w:p>
  </w:endnote>
  <w:endnote w:type="continuationSeparator" w:id="0">
    <w:p w14:paraId="3745D911" w14:textId="77777777" w:rsidR="00937477" w:rsidRDefault="00937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5280C" w14:textId="77777777" w:rsidR="00937477" w:rsidRDefault="00937477" w:rsidP="00FA0D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DE4C2C" w14:textId="77777777" w:rsidR="00937477" w:rsidRDefault="009374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7CE0E" w14:textId="77777777" w:rsidR="00937477" w:rsidRDefault="00937477" w:rsidP="00FA0D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F49A5">
      <w:rPr>
        <w:rStyle w:val="PageNumber"/>
        <w:noProof/>
      </w:rPr>
      <w:t>2</w:t>
    </w:r>
    <w:r>
      <w:rPr>
        <w:rStyle w:val="PageNumber"/>
      </w:rPr>
      <w:fldChar w:fldCharType="end"/>
    </w:r>
  </w:p>
  <w:p w14:paraId="4728B598" w14:textId="77777777" w:rsidR="00937477" w:rsidRDefault="009374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CD34F" w14:textId="77777777" w:rsidR="00937477" w:rsidRDefault="00937477">
      <w:r>
        <w:separator/>
      </w:r>
    </w:p>
  </w:footnote>
  <w:footnote w:type="continuationSeparator" w:id="0">
    <w:p w14:paraId="23F0B791" w14:textId="77777777" w:rsidR="00937477" w:rsidRDefault="009374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D18"/>
    <w:rsid w:val="002E6D16"/>
    <w:rsid w:val="0043046C"/>
    <w:rsid w:val="00433751"/>
    <w:rsid w:val="00483B30"/>
    <w:rsid w:val="0054768D"/>
    <w:rsid w:val="0055433F"/>
    <w:rsid w:val="005B4C7F"/>
    <w:rsid w:val="00644D18"/>
    <w:rsid w:val="00664B1D"/>
    <w:rsid w:val="00673DFD"/>
    <w:rsid w:val="006B343A"/>
    <w:rsid w:val="00937477"/>
    <w:rsid w:val="00967590"/>
    <w:rsid w:val="009E625C"/>
    <w:rsid w:val="00AF49A5"/>
    <w:rsid w:val="00BD0B9F"/>
    <w:rsid w:val="00BD18C8"/>
    <w:rsid w:val="00E42EC6"/>
    <w:rsid w:val="00F910C9"/>
    <w:rsid w:val="00FA0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72A1A52"/>
  <w15:chartTrackingRefBased/>
  <w15:docId w15:val="{F586B9FB-22F3-427F-81C9-96624727C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D18"/>
    <w:pPr>
      <w:spacing w:line="240" w:lineRule="auto"/>
      <w:jc w:val="lef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44D18"/>
    <w:pPr>
      <w:tabs>
        <w:tab w:val="center" w:pos="4320"/>
        <w:tab w:val="right" w:pos="8640"/>
      </w:tabs>
    </w:pPr>
  </w:style>
  <w:style w:type="character" w:customStyle="1" w:styleId="FooterChar">
    <w:name w:val="Footer Char"/>
    <w:basedOn w:val="DefaultParagraphFont"/>
    <w:link w:val="Footer"/>
    <w:rsid w:val="00644D18"/>
    <w:rPr>
      <w:rFonts w:ascii="Times New Roman" w:eastAsia="Times New Roman" w:hAnsi="Times New Roman" w:cs="Times New Roman"/>
      <w:sz w:val="24"/>
      <w:szCs w:val="24"/>
    </w:rPr>
  </w:style>
  <w:style w:type="character" w:styleId="PageNumber">
    <w:name w:val="page number"/>
    <w:rsid w:val="00644D18"/>
  </w:style>
  <w:style w:type="character" w:styleId="Strong">
    <w:name w:val="Strong"/>
    <w:uiPriority w:val="22"/>
    <w:qFormat/>
    <w:rsid w:val="00644D18"/>
    <w:rPr>
      <w:b/>
      <w:bCs/>
    </w:rPr>
  </w:style>
  <w:style w:type="character" w:styleId="Emphasis">
    <w:name w:val="Emphasis"/>
    <w:basedOn w:val="DefaultParagraphFont"/>
    <w:uiPriority w:val="20"/>
    <w:qFormat/>
    <w:rsid w:val="00644D18"/>
    <w:rPr>
      <w:i/>
      <w:iCs/>
    </w:rPr>
  </w:style>
  <w:style w:type="character" w:customStyle="1" w:styleId="point">
    <w:name w:val="point"/>
    <w:basedOn w:val="DefaultParagraphFont"/>
    <w:rsid w:val="00644D18"/>
  </w:style>
  <w:style w:type="character" w:customStyle="1" w:styleId="refrain">
    <w:name w:val="refrain"/>
    <w:basedOn w:val="DefaultParagraphFont"/>
    <w:rsid w:val="00644D18"/>
  </w:style>
  <w:style w:type="paragraph" w:styleId="BalloonText">
    <w:name w:val="Balloon Text"/>
    <w:basedOn w:val="Normal"/>
    <w:link w:val="BalloonTextChar"/>
    <w:uiPriority w:val="99"/>
    <w:semiHidden/>
    <w:unhideWhenUsed/>
    <w:rsid w:val="00483B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B30"/>
    <w:rPr>
      <w:rFonts w:ascii="Segoe UI" w:eastAsia="Times New Roman" w:hAnsi="Segoe UI" w:cs="Segoe UI"/>
      <w:sz w:val="18"/>
      <w:szCs w:val="18"/>
    </w:rPr>
  </w:style>
  <w:style w:type="character" w:styleId="Hyperlink">
    <w:name w:val="Hyperlink"/>
    <w:basedOn w:val="DefaultParagraphFont"/>
    <w:uiPriority w:val="99"/>
    <w:semiHidden/>
    <w:unhideWhenUsed/>
    <w:rsid w:val="00937477"/>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116456">
      <w:bodyDiv w:val="1"/>
      <w:marLeft w:val="0"/>
      <w:marRight w:val="0"/>
      <w:marTop w:val="0"/>
      <w:marBottom w:val="0"/>
      <w:divBdr>
        <w:top w:val="none" w:sz="0" w:space="0" w:color="auto"/>
        <w:left w:val="none" w:sz="0" w:space="0" w:color="auto"/>
        <w:bottom w:val="none" w:sz="0" w:space="0" w:color="auto"/>
        <w:right w:val="none" w:sz="0" w:space="0" w:color="auto"/>
      </w:divBdr>
    </w:div>
    <w:div w:id="1152408245">
      <w:bodyDiv w:val="1"/>
      <w:marLeft w:val="0"/>
      <w:marRight w:val="0"/>
      <w:marTop w:val="0"/>
      <w:marBottom w:val="0"/>
      <w:divBdr>
        <w:top w:val="none" w:sz="0" w:space="0" w:color="auto"/>
        <w:left w:val="none" w:sz="0" w:space="0" w:color="auto"/>
        <w:bottom w:val="none" w:sz="0" w:space="0" w:color="auto"/>
        <w:right w:val="none" w:sz="0" w:space="0" w:color="auto"/>
      </w:divBdr>
    </w:div>
    <w:div w:id="1500075892">
      <w:bodyDiv w:val="1"/>
      <w:marLeft w:val="0"/>
      <w:marRight w:val="0"/>
      <w:marTop w:val="0"/>
      <w:marBottom w:val="0"/>
      <w:divBdr>
        <w:top w:val="none" w:sz="0" w:space="0" w:color="auto"/>
        <w:left w:val="none" w:sz="0" w:space="0" w:color="auto"/>
        <w:bottom w:val="none" w:sz="0" w:space="0" w:color="auto"/>
        <w:right w:val="none" w:sz="0" w:space="0" w:color="auto"/>
      </w:divBdr>
    </w:div>
    <w:div w:id="1885143140">
      <w:bodyDiv w:val="1"/>
      <w:marLeft w:val="0"/>
      <w:marRight w:val="0"/>
      <w:marTop w:val="0"/>
      <w:marBottom w:val="0"/>
      <w:divBdr>
        <w:top w:val="none" w:sz="0" w:space="0" w:color="auto"/>
        <w:left w:val="none" w:sz="0" w:space="0" w:color="auto"/>
        <w:bottom w:val="none" w:sz="0" w:space="0" w:color="auto"/>
        <w:right w:val="none" w:sz="0" w:space="0" w:color="auto"/>
      </w:divBdr>
    </w:div>
    <w:div w:id="205969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shorturl.at/xg0f0"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tiff"/><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12368C28</Template>
  <TotalTime>296</TotalTime>
  <Pages>22</Pages>
  <Words>4042</Words>
  <Characters>23045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10</cp:revision>
  <cp:lastPrinted>2025-02-24T14:04:00Z</cp:lastPrinted>
  <dcterms:created xsi:type="dcterms:W3CDTF">2025-02-03T15:01:00Z</dcterms:created>
  <dcterms:modified xsi:type="dcterms:W3CDTF">2025-02-26T18:26:00Z</dcterms:modified>
</cp:coreProperties>
</file>