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103DA" w14:textId="77777777" w:rsidR="004229AA" w:rsidRDefault="004229AA" w:rsidP="004229AA">
      <w:pPr>
        <w:jc w:val="center"/>
        <w:rPr>
          <w:b/>
        </w:rPr>
      </w:pPr>
      <w:r w:rsidRPr="00D768C5">
        <w:rPr>
          <w:b/>
        </w:rPr>
        <w:t>THE ELEVENTH SUNDAY AFTER PENTECOST</w:t>
      </w:r>
    </w:p>
    <w:p w14:paraId="64229EE4" w14:textId="356AF6FB" w:rsidR="00152289" w:rsidRPr="00D768C5" w:rsidRDefault="00152289" w:rsidP="004229AA">
      <w:pPr>
        <w:jc w:val="center"/>
      </w:pPr>
      <w:r>
        <w:rPr>
          <w:b/>
        </w:rPr>
        <w:t>August 9, 2026</w:t>
      </w:r>
    </w:p>
    <w:p w14:paraId="298DA2A1" w14:textId="0238CF3D" w:rsidR="004229AA" w:rsidRPr="00152289" w:rsidRDefault="00152289" w:rsidP="00152289">
      <w:pPr>
        <w:tabs>
          <w:tab w:val="left" w:pos="855"/>
          <w:tab w:val="left" w:pos="1590"/>
        </w:tabs>
      </w:pPr>
      <w:r>
        <w:tab/>
      </w:r>
      <w:r>
        <w:tab/>
      </w:r>
    </w:p>
    <w:p w14:paraId="39A4CBA3" w14:textId="77777777" w:rsidR="004229AA" w:rsidRPr="00D768C5" w:rsidRDefault="004229AA" w:rsidP="004229AA">
      <w:pPr>
        <w:ind w:firstLine="720"/>
        <w:jc w:val="both"/>
      </w:pPr>
      <w:r w:rsidRPr="00D768C5">
        <w:t xml:space="preserve">O Jesus, gentle love, you who are the true and complete peace in every discord, bring peace and concord to every conflict. </w:t>
      </w:r>
    </w:p>
    <w:p w14:paraId="0224FB32" w14:textId="77777777" w:rsidR="004229AA" w:rsidRPr="00D768C5" w:rsidRDefault="004229AA" w:rsidP="004229AA">
      <w:pPr>
        <w:ind w:firstLine="720"/>
        <w:jc w:val="both"/>
      </w:pPr>
      <w:r w:rsidRPr="00D768C5">
        <w:t xml:space="preserve">Let my enemies come, who in the world are so numerous; but if I feel myself to be with you, I overthrow them all, and the world itself I overthrow. I am like a fish that rests in the sea; when the waves sweep over it and the great tempests assail it, the fish enjoys swimming, because it cannot be captured, and it leaps more nimbly. </w:t>
      </w:r>
    </w:p>
    <w:p w14:paraId="5FC54B82" w14:textId="77777777" w:rsidR="004229AA" w:rsidRPr="00D768C5" w:rsidRDefault="004229AA" w:rsidP="004229AA">
      <w:pPr>
        <w:ind w:firstLine="720"/>
        <w:jc w:val="both"/>
      </w:pPr>
      <w:r w:rsidRPr="00D768C5">
        <w:t>Thus do I in this world that is a troubled sea: the great currents arise, and I sail below them, and I take shelter in your bosom, and let them pass by. Feeling myself with you I have no fear of the currents. But if I do not possess you, I am like the whale that when the tide goes out sits on the sand and is condemned to death, because without the tide it no longer has the chance to escape.</w:t>
      </w:r>
    </w:p>
    <w:p w14:paraId="2EEEA9B9" w14:textId="77777777" w:rsidR="004229AA" w:rsidRPr="00152289" w:rsidRDefault="004229AA" w:rsidP="004229AA">
      <w:pPr>
        <w:jc w:val="both"/>
        <w:rPr>
          <w:sz w:val="8"/>
        </w:rPr>
      </w:pPr>
    </w:p>
    <w:p w14:paraId="14F1F37A" w14:textId="77777777" w:rsidR="004229AA" w:rsidRPr="00D768C5" w:rsidRDefault="004229AA" w:rsidP="004229AA">
      <w:pPr>
        <w:jc w:val="both"/>
        <w:rPr>
          <w:rStyle w:val="Emphasis"/>
          <w:b/>
          <w:i w:val="0"/>
        </w:rPr>
      </w:pPr>
      <w:r w:rsidRPr="00D768C5">
        <w:rPr>
          <w:rStyle w:val="Emphasis"/>
          <w:b/>
          <w:i w:val="0"/>
        </w:rPr>
        <w:t>Umilta of Faenza</w:t>
      </w:r>
    </w:p>
    <w:p w14:paraId="21165DEC" w14:textId="77777777" w:rsidR="004229AA" w:rsidRPr="00D768C5" w:rsidRDefault="004229AA" w:rsidP="004229AA">
      <w:pPr>
        <w:jc w:val="both"/>
        <w:rPr>
          <w:rStyle w:val="Emphasis"/>
          <w:b/>
          <w:i w:val="0"/>
        </w:rPr>
      </w:pPr>
    </w:p>
    <w:p w14:paraId="721DEEF6" w14:textId="77777777" w:rsidR="004229AA" w:rsidRPr="00D768C5" w:rsidRDefault="004229AA" w:rsidP="004229AA">
      <w:pPr>
        <w:ind w:firstLine="720"/>
        <w:jc w:val="both"/>
        <w:rPr>
          <w:rStyle w:val="Emphasis"/>
          <w:i w:val="0"/>
        </w:rPr>
      </w:pPr>
      <w:r w:rsidRPr="00D768C5">
        <w:rPr>
          <w:rStyle w:val="Emphasis"/>
          <w:i w:val="0"/>
        </w:rPr>
        <w:t>Perhaps a better way to approach this text … is to emphasize Peter’s faith.  In spite of the fear of initially thinking he sees a ghost, in spite of the rough seas, and in spite of the law of physics that says that humans do not float, Peter calls Jesus “Lord” and steps out of the boat.  None of the other disciples do this.</w:t>
      </w:r>
    </w:p>
    <w:p w14:paraId="01655778" w14:textId="77777777" w:rsidR="004229AA" w:rsidRPr="00D768C5" w:rsidRDefault="004229AA" w:rsidP="004229AA">
      <w:pPr>
        <w:jc w:val="both"/>
        <w:rPr>
          <w:rStyle w:val="Emphasis"/>
          <w:i w:val="0"/>
        </w:rPr>
      </w:pPr>
      <w:r w:rsidRPr="00D768C5">
        <w:rPr>
          <w:rStyle w:val="Emphasis"/>
          <w:i w:val="0"/>
        </w:rPr>
        <w:tab/>
        <w:t>And even when Peter falters, doubts and begins drowning, he calls Jesus “Lord” once again and trusts that only he can save him.  All of this leads finally not only to Peter but to the whole group of disciples professing Jesus as God’s Son.</w:t>
      </w:r>
    </w:p>
    <w:p w14:paraId="27D95310" w14:textId="77777777" w:rsidR="004229AA" w:rsidRPr="00D768C5" w:rsidRDefault="004229AA" w:rsidP="004229AA">
      <w:pPr>
        <w:jc w:val="both"/>
        <w:rPr>
          <w:rStyle w:val="Emphasis"/>
          <w:i w:val="0"/>
        </w:rPr>
      </w:pPr>
      <w:r w:rsidRPr="00D768C5">
        <w:rPr>
          <w:rStyle w:val="Emphasis"/>
          <w:i w:val="0"/>
        </w:rPr>
        <w:tab/>
        <w:t>As finite beings, humans will always have finite faith.  Doubt is an essential part of the experience of faith … this text can help (people) quit feeling guilty about their doubts and see instead see that their faith, when placed as trust in Jesus as the Son of God, is greater than any doubt or danger they can ever face.</w:t>
      </w:r>
    </w:p>
    <w:p w14:paraId="575456B1" w14:textId="77777777" w:rsidR="004229AA" w:rsidRPr="00152289" w:rsidRDefault="004229AA" w:rsidP="004229AA">
      <w:pPr>
        <w:jc w:val="both"/>
        <w:rPr>
          <w:rStyle w:val="Emphasis"/>
          <w:i w:val="0"/>
          <w:sz w:val="8"/>
        </w:rPr>
      </w:pPr>
    </w:p>
    <w:p w14:paraId="598EAD63" w14:textId="77777777" w:rsidR="004229AA" w:rsidRPr="00D768C5" w:rsidRDefault="004229AA" w:rsidP="004229AA">
      <w:pPr>
        <w:jc w:val="both"/>
        <w:rPr>
          <w:b/>
        </w:rPr>
      </w:pPr>
      <w:r w:rsidRPr="00D768C5">
        <w:rPr>
          <w:rStyle w:val="Emphasis"/>
          <w:b/>
          <w:i w:val="0"/>
        </w:rPr>
        <w:t>O. Wesley Allen Jr.</w:t>
      </w:r>
    </w:p>
    <w:p w14:paraId="519E9278" w14:textId="77777777" w:rsidR="004229AA" w:rsidRPr="00D768C5" w:rsidRDefault="004229AA" w:rsidP="004229AA">
      <w:pPr>
        <w:jc w:val="both"/>
        <w:rPr>
          <w:b/>
        </w:rPr>
      </w:pPr>
    </w:p>
    <w:p w14:paraId="4B65E7D3" w14:textId="77777777" w:rsidR="004229AA" w:rsidRPr="00D768C5" w:rsidRDefault="004229AA" w:rsidP="004229AA">
      <w:pPr>
        <w:rPr>
          <w:rStyle w:val="Emphasis"/>
          <w:b/>
          <w:i w:val="0"/>
        </w:rPr>
      </w:pPr>
    </w:p>
    <w:p w14:paraId="1F7B6884" w14:textId="77777777" w:rsidR="004229AA" w:rsidRPr="00D768C5" w:rsidRDefault="004229AA" w:rsidP="004229AA">
      <w:pPr>
        <w:jc w:val="both"/>
        <w:rPr>
          <w:b/>
          <w:bCs/>
        </w:rPr>
      </w:pPr>
      <w:r w:rsidRPr="00D768C5">
        <w:rPr>
          <w:b/>
          <w:bCs/>
        </w:rPr>
        <w:t>INTRODUCTION</w:t>
      </w:r>
    </w:p>
    <w:p w14:paraId="5C6541C7" w14:textId="77777777" w:rsidR="004229AA" w:rsidRPr="00152289" w:rsidRDefault="004229AA" w:rsidP="004229AA">
      <w:pPr>
        <w:jc w:val="both"/>
        <w:rPr>
          <w:b/>
          <w:bCs/>
          <w:sz w:val="8"/>
        </w:rPr>
      </w:pPr>
    </w:p>
    <w:p w14:paraId="3399677B" w14:textId="77777777" w:rsidR="004229AA" w:rsidRPr="00D768C5" w:rsidRDefault="004229AA" w:rsidP="004229AA">
      <w:pPr>
        <w:jc w:val="both"/>
        <w:rPr>
          <w:rStyle w:val="Emphasis"/>
        </w:rPr>
      </w:pPr>
      <w:r w:rsidRPr="00D768C5">
        <w:rPr>
          <w:rStyle w:val="Emphasis"/>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p>
    <w:p w14:paraId="1F239AA6" w14:textId="77777777" w:rsidR="004229AA" w:rsidRPr="00D768C5" w:rsidRDefault="004229AA" w:rsidP="004229AA">
      <w:pPr>
        <w:jc w:val="both"/>
        <w:rPr>
          <w:rStyle w:val="Emphasis"/>
        </w:rPr>
      </w:pPr>
    </w:p>
    <w:p w14:paraId="33F0984A" w14:textId="77777777" w:rsidR="004229AA" w:rsidRDefault="004229AA" w:rsidP="004229AA">
      <w:pPr>
        <w:shd w:val="clear" w:color="auto" w:fill="FFFFFF"/>
        <w:jc w:val="both"/>
        <w:rPr>
          <w:b/>
          <w:bCs/>
          <w:color w:val="000000"/>
        </w:rPr>
      </w:pPr>
      <w:r w:rsidRPr="00D768C5">
        <w:rPr>
          <w:b/>
          <w:bCs/>
          <w:color w:val="000000"/>
        </w:rPr>
        <w:t>Lawrence, deacon, martyr, died 258</w:t>
      </w:r>
    </w:p>
    <w:p w14:paraId="6B24EA2E" w14:textId="77777777" w:rsidR="00152289" w:rsidRPr="00152289" w:rsidRDefault="00152289" w:rsidP="004229AA">
      <w:pPr>
        <w:shd w:val="clear" w:color="auto" w:fill="FFFFFF"/>
        <w:jc w:val="both"/>
        <w:rPr>
          <w:b/>
          <w:bCs/>
          <w:color w:val="000000"/>
          <w:sz w:val="6"/>
        </w:rPr>
      </w:pPr>
    </w:p>
    <w:p w14:paraId="300F1B63" w14:textId="77777777" w:rsidR="004229AA" w:rsidRPr="00D768C5" w:rsidRDefault="004229AA" w:rsidP="004229AA">
      <w:pPr>
        <w:shd w:val="clear" w:color="auto" w:fill="FFFFFF"/>
        <w:jc w:val="both"/>
        <w:rPr>
          <w:i/>
          <w:iCs/>
          <w:color w:val="000000"/>
        </w:rPr>
      </w:pPr>
      <w:r w:rsidRPr="00D768C5">
        <w:rPr>
          <w:i/>
          <w:iCs/>
          <w:color w:val="000000"/>
        </w:rPr>
        <w:t>As one of the seven deacons of the church at Rome, Lawrence was responsible for the church's financial matters and for the care of the poor. Asked by the emperor to gather the church's treasure, he presented a collection of orphans, lepers, and the like. The enraged emperor had him put to death.</w:t>
      </w:r>
    </w:p>
    <w:p w14:paraId="4E9A69E6" w14:textId="77777777" w:rsidR="004229AA" w:rsidRPr="00D768C5" w:rsidRDefault="004229AA" w:rsidP="004229AA">
      <w:pPr>
        <w:jc w:val="center"/>
        <w:rPr>
          <w:rStyle w:val="Emphasis"/>
          <w:b/>
          <w:i w:val="0"/>
        </w:rPr>
      </w:pPr>
    </w:p>
    <w:p w14:paraId="14DD7A98" w14:textId="7025E9A2" w:rsidR="004229AA" w:rsidRPr="00152289" w:rsidRDefault="00152289" w:rsidP="004229AA">
      <w:pPr>
        <w:jc w:val="center"/>
        <w:rPr>
          <w:rStyle w:val="Emphasis"/>
          <w:b/>
          <w:i w:val="0"/>
          <w:sz w:val="28"/>
        </w:rPr>
      </w:pPr>
      <w:r w:rsidRPr="00152289">
        <w:rPr>
          <w:rStyle w:val="Emphasis"/>
          <w:b/>
          <w:i w:val="0"/>
          <w:sz w:val="28"/>
        </w:rPr>
        <w:sym w:font="Wingdings" w:char="F058"/>
      </w:r>
      <w:r w:rsidR="004229AA" w:rsidRPr="00152289">
        <w:rPr>
          <w:rStyle w:val="Emphasis"/>
          <w:b/>
          <w:i w:val="0"/>
          <w:sz w:val="28"/>
        </w:rPr>
        <w:t xml:space="preserve"> GATHERING </w:t>
      </w:r>
      <w:r w:rsidRPr="00152289">
        <w:rPr>
          <w:rStyle w:val="Emphasis"/>
          <w:b/>
          <w:i w:val="0"/>
          <w:sz w:val="28"/>
        </w:rPr>
        <w:sym w:font="Wingdings" w:char="F058"/>
      </w:r>
    </w:p>
    <w:p w14:paraId="25E13D0E" w14:textId="00BB5E73" w:rsidR="004229AA" w:rsidRPr="00D768C5" w:rsidRDefault="004229AA" w:rsidP="004229AA">
      <w:pPr>
        <w:jc w:val="both"/>
        <w:rPr>
          <w:rStyle w:val="Emphasis"/>
          <w:b/>
          <w:i w:val="0"/>
        </w:rPr>
      </w:pPr>
      <w:r w:rsidRPr="00D768C5">
        <w:rPr>
          <w:rStyle w:val="Emphasis"/>
          <w:b/>
          <w:i w:val="0"/>
        </w:rPr>
        <w:lastRenderedPageBreak/>
        <w:t>PRE</w:t>
      </w:r>
      <w:r w:rsidR="00152289">
        <w:rPr>
          <w:rStyle w:val="Emphasis"/>
          <w:b/>
          <w:i w:val="0"/>
        </w:rPr>
        <w:t xml:space="preserve">LUDE </w:t>
      </w:r>
      <w:r w:rsidR="00152289">
        <w:rPr>
          <w:rStyle w:val="Emphasis"/>
          <w:b/>
          <w:i w:val="0"/>
        </w:rPr>
        <w:tab/>
      </w:r>
      <w:r w:rsidR="00152289">
        <w:rPr>
          <w:rStyle w:val="Emphasis"/>
          <w:b/>
          <w:i w:val="0"/>
        </w:rPr>
        <w:tab/>
      </w:r>
      <w:r w:rsidR="00152289">
        <w:rPr>
          <w:rStyle w:val="Emphasis"/>
          <w:b/>
          <w:i w:val="0"/>
        </w:rPr>
        <w:tab/>
      </w:r>
      <w:r w:rsidR="00152289" w:rsidRPr="00152289">
        <w:rPr>
          <w:rStyle w:val="Emphasis"/>
          <w:b/>
        </w:rPr>
        <w:t xml:space="preserve">       Mountain of the Lord</w:t>
      </w:r>
      <w:r w:rsidR="00152289" w:rsidRPr="00152289">
        <w:rPr>
          <w:rStyle w:val="Emphasis"/>
          <w:b/>
        </w:rPr>
        <w:tab/>
      </w:r>
      <w:r w:rsidR="00152289">
        <w:rPr>
          <w:rStyle w:val="Emphasis"/>
          <w:b/>
        </w:rPr>
        <w:t xml:space="preserve">        </w:t>
      </w:r>
      <w:r w:rsidR="00152289">
        <w:rPr>
          <w:rStyle w:val="Emphasis"/>
          <w:b/>
          <w:i w:val="0"/>
        </w:rPr>
        <w:t>New Song Praise Band</w:t>
      </w:r>
      <w:r w:rsidR="00152289">
        <w:rPr>
          <w:rStyle w:val="Emphasis"/>
          <w:b/>
          <w:i w:val="0"/>
        </w:rPr>
        <w:tab/>
      </w:r>
    </w:p>
    <w:p w14:paraId="4CEFFEED" w14:textId="6C78EBEB" w:rsidR="004229AA" w:rsidRPr="00D768C5" w:rsidRDefault="00152289" w:rsidP="004229AA">
      <w:pPr>
        <w:jc w:val="both"/>
        <w:rPr>
          <w:b/>
          <w:bCs/>
        </w:rPr>
      </w:pPr>
      <w:r>
        <w:rPr>
          <w:b/>
          <w:bCs/>
        </w:rPr>
        <w:tab/>
      </w:r>
      <w:r>
        <w:rPr>
          <w:b/>
          <w:bCs/>
        </w:rPr>
        <w:tab/>
      </w:r>
      <w:r>
        <w:rPr>
          <w:b/>
          <w:bCs/>
        </w:rPr>
        <w:tab/>
      </w:r>
      <w:r>
        <w:rPr>
          <w:b/>
          <w:bCs/>
        </w:rPr>
        <w:tab/>
      </w:r>
      <w:r>
        <w:rPr>
          <w:b/>
          <w:bCs/>
        </w:rPr>
        <w:tab/>
        <w:t xml:space="preserve">  (Andy Parks)</w:t>
      </w:r>
    </w:p>
    <w:p w14:paraId="2E13B6D2" w14:textId="77777777" w:rsidR="004229AA" w:rsidRPr="00D768C5" w:rsidRDefault="004229AA" w:rsidP="004229AA">
      <w:pPr>
        <w:ind w:left="-288" w:firstLine="288"/>
        <w:jc w:val="both"/>
        <w:rPr>
          <w:b/>
          <w:bCs/>
        </w:rPr>
      </w:pPr>
      <w:r w:rsidRPr="00D768C5">
        <w:rPr>
          <w:b/>
          <w:bCs/>
        </w:rPr>
        <w:t>ANNOUNCEMENTS</w:t>
      </w:r>
    </w:p>
    <w:p w14:paraId="45595F45" w14:textId="77777777" w:rsidR="004229AA" w:rsidRPr="00152289" w:rsidRDefault="004229AA" w:rsidP="004229AA">
      <w:pPr>
        <w:ind w:left="-288" w:firstLine="288"/>
        <w:jc w:val="both"/>
        <w:rPr>
          <w:b/>
          <w:bCs/>
          <w:sz w:val="12"/>
        </w:rPr>
      </w:pPr>
    </w:p>
    <w:p w14:paraId="10A8B0C3" w14:textId="77777777" w:rsidR="004229AA" w:rsidRPr="00D768C5" w:rsidRDefault="004229AA" w:rsidP="004229AA">
      <w:pPr>
        <w:ind w:left="-288" w:firstLine="288"/>
        <w:jc w:val="both"/>
        <w:rPr>
          <w:bCs/>
          <w:i/>
        </w:rPr>
      </w:pPr>
      <w:r w:rsidRPr="00D768C5">
        <w:rPr>
          <w:bCs/>
          <w:i/>
        </w:rPr>
        <w:t>As you are able please rise</w:t>
      </w:r>
    </w:p>
    <w:p w14:paraId="3291E263" w14:textId="77777777" w:rsidR="004229AA" w:rsidRPr="00152289" w:rsidRDefault="004229AA" w:rsidP="004229AA">
      <w:pPr>
        <w:ind w:left="-288" w:firstLine="288"/>
        <w:jc w:val="both"/>
        <w:rPr>
          <w:bCs/>
          <w:i/>
          <w:sz w:val="16"/>
        </w:rPr>
      </w:pPr>
    </w:p>
    <w:p w14:paraId="21A6B6A0" w14:textId="77777777" w:rsidR="004229AA" w:rsidRPr="00D768C5" w:rsidRDefault="004229AA" w:rsidP="004229AA">
      <w:pPr>
        <w:jc w:val="both"/>
        <w:rPr>
          <w:b/>
          <w:bCs/>
        </w:rPr>
      </w:pPr>
      <w:r w:rsidRPr="00D768C5">
        <w:rPr>
          <w:b/>
          <w:bCs/>
        </w:rPr>
        <w:t>CONFESSION AND ABSOLUTION</w:t>
      </w:r>
    </w:p>
    <w:p w14:paraId="13B8D69E" w14:textId="77777777" w:rsidR="004229AA" w:rsidRPr="00152289" w:rsidRDefault="004229AA" w:rsidP="004229AA">
      <w:pPr>
        <w:rPr>
          <w:b/>
          <w:i/>
          <w:sz w:val="16"/>
        </w:rPr>
      </w:pPr>
    </w:p>
    <w:p w14:paraId="350E319B" w14:textId="56F69952" w:rsidR="004229AA" w:rsidRPr="00D768C5" w:rsidRDefault="004229AA" w:rsidP="004229AA">
      <w:pPr>
        <w:ind w:left="-288" w:firstLine="288"/>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P:</w:t>
      </w:r>
      <w:r w:rsidR="00152289">
        <w:t xml:space="preserve">  </w:t>
      </w:r>
      <w:r w:rsidRPr="00D768C5">
        <w:t>In the name of the Father and of</w:t>
      </w:r>
      <w:r w:rsidR="00152289">
        <w:t xml:space="preserve"> </w:t>
      </w:r>
      <w:r w:rsidR="00152289" w:rsidRPr="00152289">
        <w:rPr>
          <w:b/>
        </w:rPr>
        <w:sym w:font="Wingdings" w:char="F058"/>
      </w:r>
      <w:r w:rsidR="00152289">
        <w:rPr>
          <w:b/>
        </w:rPr>
        <w:t xml:space="preserve"> </w:t>
      </w:r>
      <w:r w:rsidRPr="00D768C5">
        <w:t>the Son and of the Holy Spirit.</w:t>
      </w:r>
    </w:p>
    <w:p w14:paraId="7C91E8B6" w14:textId="77777777" w:rsidR="004229AA" w:rsidRPr="00152289" w:rsidRDefault="004229AA" w:rsidP="004229AA">
      <w:pPr>
        <w:ind w:left="-288" w:firstLine="288"/>
        <w:rPr>
          <w:sz w:val="16"/>
        </w:rPr>
      </w:pPr>
    </w:p>
    <w:p w14:paraId="0499936B" w14:textId="7915E04F" w:rsidR="004229AA" w:rsidRPr="00D768C5" w:rsidRDefault="004229AA" w:rsidP="004229AA">
      <w:pPr>
        <w:ind w:left="-288" w:firstLine="288"/>
      </w:pPr>
      <w:r w:rsidRPr="00D768C5">
        <w:rPr>
          <w:b/>
          <w:bCs/>
        </w:rPr>
        <w:t>C:</w:t>
      </w:r>
      <w:r w:rsidR="00152289">
        <w:rPr>
          <w:b/>
          <w:bCs/>
        </w:rPr>
        <w:t xml:space="preserve">  </w:t>
      </w:r>
      <w:r w:rsidRPr="00D768C5">
        <w:rPr>
          <w:b/>
          <w:bCs/>
        </w:rPr>
        <w:t>Amen.</w:t>
      </w:r>
    </w:p>
    <w:p w14:paraId="12B928BF" w14:textId="75FF82CA" w:rsidR="004229AA" w:rsidRPr="00152289" w:rsidRDefault="00152289" w:rsidP="004229AA">
      <w:pPr>
        <w:rPr>
          <w:sz w:val="16"/>
        </w:rPr>
      </w:pPr>
      <w:r>
        <w:rPr>
          <w:sz w:val="16"/>
        </w:rPr>
        <w:t xml:space="preserve"> </w:t>
      </w:r>
    </w:p>
    <w:p w14:paraId="41F322E9" w14:textId="2E5E5C45" w:rsidR="00152289" w:rsidRDefault="004229AA" w:rsidP="004229AA">
      <w:pPr>
        <w:ind w:left="720" w:hanging="720"/>
        <w:jc w:val="both"/>
      </w:pPr>
      <w:r w:rsidRPr="00D768C5">
        <w:t>P:</w:t>
      </w:r>
      <w:r w:rsidR="00152289">
        <w:t xml:space="preserve">  </w:t>
      </w:r>
      <w:r w:rsidRPr="00D768C5">
        <w:t>“Truly, (God’s) salvation is very near to those who fear Him ...”  (Psalm 85:</w:t>
      </w:r>
      <w:r w:rsidR="00152289">
        <w:t xml:space="preserve"> </w:t>
      </w:r>
      <w:r w:rsidRPr="00D768C5">
        <w:t xml:space="preserve">9) God </w:t>
      </w:r>
    </w:p>
    <w:p w14:paraId="31B2671D" w14:textId="77777777" w:rsidR="00152289" w:rsidRDefault="00152289" w:rsidP="004229AA">
      <w:pPr>
        <w:ind w:left="720" w:hanging="720"/>
        <w:jc w:val="both"/>
      </w:pPr>
      <w:r>
        <w:t xml:space="preserve">      </w:t>
      </w:r>
      <w:r w:rsidR="004229AA" w:rsidRPr="00D768C5">
        <w:t xml:space="preserve">comes this Day to bring rescue from our doubt, fear, and unbelief.  Let us with </w:t>
      </w:r>
    </w:p>
    <w:p w14:paraId="170F30BE" w14:textId="77777777" w:rsidR="00152289" w:rsidRDefault="00152289" w:rsidP="004229AA">
      <w:pPr>
        <w:ind w:left="720" w:hanging="720"/>
        <w:jc w:val="both"/>
      </w:pPr>
      <w:r>
        <w:t xml:space="preserve">      </w:t>
      </w:r>
      <w:r w:rsidR="004229AA" w:rsidRPr="00D768C5">
        <w:t xml:space="preserve">confidence therefore confess our sins and “call upon the name of the Lord.”  (Romans </w:t>
      </w:r>
    </w:p>
    <w:p w14:paraId="645CD5B1" w14:textId="75068C45" w:rsidR="004229AA" w:rsidRPr="00D768C5" w:rsidRDefault="00152289" w:rsidP="004229AA">
      <w:pPr>
        <w:ind w:left="720" w:hanging="720"/>
        <w:jc w:val="both"/>
      </w:pPr>
      <w:r>
        <w:t xml:space="preserve">      </w:t>
      </w:r>
      <w:r w:rsidR="004229AA" w:rsidRPr="00D768C5">
        <w:t>10:</w:t>
      </w:r>
      <w:r>
        <w:t xml:space="preserve"> </w:t>
      </w:r>
      <w:r w:rsidR="004229AA" w:rsidRPr="00D768C5">
        <w:t>13)</w:t>
      </w:r>
    </w:p>
    <w:p w14:paraId="587ECAE1" w14:textId="77777777" w:rsidR="004229AA" w:rsidRPr="00152289" w:rsidRDefault="004229AA" w:rsidP="004229AA">
      <w:pPr>
        <w:jc w:val="both"/>
        <w:rPr>
          <w:sz w:val="12"/>
        </w:rPr>
      </w:pPr>
    </w:p>
    <w:p w14:paraId="133A02F1" w14:textId="77777777" w:rsidR="004229AA" w:rsidRPr="00D768C5" w:rsidRDefault="004229AA" w:rsidP="004229AA">
      <w:pPr>
        <w:jc w:val="center"/>
      </w:pPr>
      <w:r w:rsidRPr="00D768C5">
        <w:rPr>
          <w:i/>
          <w:iCs/>
        </w:rPr>
        <w:t>Silence for self-examination and reflection is kept</w:t>
      </w:r>
    </w:p>
    <w:p w14:paraId="338F8BED" w14:textId="77777777" w:rsidR="004229AA" w:rsidRPr="00152289" w:rsidRDefault="004229AA" w:rsidP="004229AA">
      <w:pPr>
        <w:jc w:val="both"/>
        <w:rPr>
          <w:sz w:val="12"/>
        </w:rPr>
      </w:pPr>
    </w:p>
    <w:p w14:paraId="24F7DBAA" w14:textId="5BF42E7A" w:rsidR="004229AA" w:rsidRPr="00D768C5" w:rsidRDefault="004229AA" w:rsidP="004229AA">
      <w:pPr>
        <w:ind w:left="-288" w:firstLine="288"/>
        <w:jc w:val="both"/>
      </w:pPr>
      <w:r w:rsidRPr="00D768C5">
        <w:t>P:</w:t>
      </w:r>
      <w:r w:rsidR="00E43CC3">
        <w:t xml:space="preserve">  </w:t>
      </w:r>
      <w:r w:rsidRPr="00D768C5">
        <w:t>Most merciful God,</w:t>
      </w:r>
    </w:p>
    <w:p w14:paraId="53B2D70F" w14:textId="77777777" w:rsidR="004229AA" w:rsidRPr="00152289" w:rsidRDefault="004229AA" w:rsidP="004229AA">
      <w:pPr>
        <w:ind w:left="-288" w:firstLine="288"/>
        <w:jc w:val="both"/>
        <w:rPr>
          <w:sz w:val="16"/>
        </w:rPr>
      </w:pPr>
    </w:p>
    <w:p w14:paraId="0FDCE825" w14:textId="77777777" w:rsidR="00E43CC3" w:rsidRDefault="004229AA" w:rsidP="004229AA">
      <w:pPr>
        <w:ind w:left="720" w:hanging="720"/>
        <w:jc w:val="both"/>
        <w:rPr>
          <w:b/>
          <w:bCs/>
        </w:rPr>
      </w:pPr>
      <w:r w:rsidRPr="00D768C5">
        <w:rPr>
          <w:b/>
          <w:bCs/>
        </w:rPr>
        <w:t>C:</w:t>
      </w:r>
      <w:r w:rsidR="00E43CC3">
        <w:rPr>
          <w:b/>
          <w:bCs/>
        </w:rPr>
        <w:t xml:space="preserve">  </w:t>
      </w:r>
      <w:r w:rsidRPr="00D768C5">
        <w:rPr>
          <w:b/>
          <w:bCs/>
        </w:rPr>
        <w:t xml:space="preserve">We confess that we have sinned against You in thought, word, and deed.  With </w:t>
      </w:r>
    </w:p>
    <w:p w14:paraId="789D808E" w14:textId="77777777" w:rsidR="00E43CC3" w:rsidRDefault="00E43CC3" w:rsidP="004229AA">
      <w:pPr>
        <w:ind w:left="720" w:hanging="720"/>
        <w:jc w:val="both"/>
        <w:rPr>
          <w:b/>
          <w:bCs/>
        </w:rPr>
      </w:pPr>
      <w:r>
        <w:rPr>
          <w:b/>
          <w:bCs/>
        </w:rPr>
        <w:t xml:space="preserve">      </w:t>
      </w:r>
      <w:r w:rsidR="004229AA" w:rsidRPr="00D768C5">
        <w:rPr>
          <w:b/>
          <w:bCs/>
        </w:rPr>
        <w:t>Elijah, we run from our calling to proclaim Your Word.  (1 Kings 19:</w:t>
      </w:r>
      <w:r w:rsidR="00152289">
        <w:rPr>
          <w:b/>
          <w:bCs/>
        </w:rPr>
        <w:t xml:space="preserve"> </w:t>
      </w:r>
      <w:r w:rsidR="004229AA" w:rsidRPr="00D768C5">
        <w:rPr>
          <w:b/>
          <w:bCs/>
        </w:rPr>
        <w:t xml:space="preserve">9)  Our feet </w:t>
      </w:r>
    </w:p>
    <w:p w14:paraId="1BA18799" w14:textId="77777777" w:rsidR="00E43CC3" w:rsidRDefault="00E43CC3" w:rsidP="004229AA">
      <w:pPr>
        <w:ind w:left="720" w:hanging="720"/>
        <w:jc w:val="both"/>
        <w:rPr>
          <w:b/>
          <w:bCs/>
        </w:rPr>
      </w:pPr>
      <w:r>
        <w:rPr>
          <w:b/>
          <w:bCs/>
        </w:rPr>
        <w:t xml:space="preserve">      </w:t>
      </w:r>
      <w:r w:rsidR="004229AA" w:rsidRPr="00D768C5">
        <w:rPr>
          <w:b/>
          <w:bCs/>
        </w:rPr>
        <w:t>have been slow in bringing Your Good News to the fearful. (Romans 10:</w:t>
      </w:r>
      <w:r w:rsidR="00152289">
        <w:rPr>
          <w:b/>
          <w:bCs/>
        </w:rPr>
        <w:t xml:space="preserve"> </w:t>
      </w:r>
      <w:r w:rsidR="004229AA" w:rsidRPr="00D768C5">
        <w:rPr>
          <w:b/>
          <w:bCs/>
        </w:rPr>
        <w:t xml:space="preserve">15)   We </w:t>
      </w:r>
    </w:p>
    <w:p w14:paraId="140404D7" w14:textId="77777777" w:rsidR="00E43CC3" w:rsidRDefault="00E43CC3" w:rsidP="004229AA">
      <w:pPr>
        <w:ind w:left="720" w:hanging="720"/>
        <w:jc w:val="both"/>
        <w:rPr>
          <w:b/>
          <w:bCs/>
        </w:rPr>
      </w:pPr>
      <w:r>
        <w:rPr>
          <w:b/>
          <w:bCs/>
        </w:rPr>
        <w:t xml:space="preserve">      </w:t>
      </w:r>
      <w:r w:rsidR="004229AA" w:rsidRPr="00D768C5">
        <w:rPr>
          <w:b/>
          <w:bCs/>
        </w:rPr>
        <w:t>have failed to hear Your voice amid the storms of life.  (Matthew 14:</w:t>
      </w:r>
      <w:r w:rsidR="00152289">
        <w:rPr>
          <w:b/>
          <w:bCs/>
        </w:rPr>
        <w:t xml:space="preserve"> </w:t>
      </w:r>
      <w:r w:rsidR="004229AA" w:rsidRPr="00D768C5">
        <w:rPr>
          <w:b/>
          <w:bCs/>
        </w:rPr>
        <w:t xml:space="preserve">27)  We have </w:t>
      </w:r>
    </w:p>
    <w:p w14:paraId="0D3A77D3" w14:textId="77777777" w:rsidR="00E43CC3" w:rsidRDefault="00E43CC3" w:rsidP="004229AA">
      <w:pPr>
        <w:ind w:left="720" w:hanging="720"/>
        <w:jc w:val="both"/>
        <w:rPr>
          <w:b/>
          <w:bCs/>
        </w:rPr>
      </w:pPr>
      <w:r>
        <w:rPr>
          <w:b/>
          <w:bCs/>
        </w:rPr>
        <w:t xml:space="preserve">      </w:t>
      </w:r>
      <w:r w:rsidR="004229AA" w:rsidRPr="00D768C5">
        <w:rPr>
          <w:b/>
          <w:bCs/>
        </w:rPr>
        <w:t>doubted Your presence, and sunk into despair.   (14:</w:t>
      </w:r>
      <w:r w:rsidR="00152289">
        <w:rPr>
          <w:b/>
          <w:bCs/>
        </w:rPr>
        <w:t xml:space="preserve"> </w:t>
      </w:r>
      <w:r w:rsidR="004229AA" w:rsidRPr="00D768C5">
        <w:rPr>
          <w:b/>
          <w:bCs/>
        </w:rPr>
        <w:t xml:space="preserve">30)   For the sake of Your </w:t>
      </w:r>
    </w:p>
    <w:p w14:paraId="4151C3DB" w14:textId="77777777" w:rsidR="00E43CC3" w:rsidRDefault="00E43CC3" w:rsidP="004229AA">
      <w:pPr>
        <w:ind w:left="720" w:hanging="720"/>
        <w:jc w:val="both"/>
        <w:rPr>
          <w:b/>
          <w:bCs/>
        </w:rPr>
      </w:pPr>
      <w:r>
        <w:rPr>
          <w:b/>
          <w:bCs/>
        </w:rPr>
        <w:t xml:space="preserve">      </w:t>
      </w:r>
      <w:r w:rsidR="004229AA" w:rsidRPr="00D768C5">
        <w:rPr>
          <w:b/>
          <w:bCs/>
        </w:rPr>
        <w:t xml:space="preserve">Son, Jesus Christ, have mercy on us.  Draw near to us, and save us from our sin, </w:t>
      </w:r>
    </w:p>
    <w:p w14:paraId="0EF12D2C" w14:textId="47AE2440" w:rsidR="004229AA" w:rsidRPr="00D768C5" w:rsidRDefault="00E43CC3" w:rsidP="004229AA">
      <w:pPr>
        <w:ind w:left="720" w:hanging="720"/>
        <w:jc w:val="both"/>
        <w:rPr>
          <w:b/>
          <w:bCs/>
        </w:rPr>
      </w:pPr>
      <w:r>
        <w:rPr>
          <w:b/>
          <w:bCs/>
        </w:rPr>
        <w:t xml:space="preserve">      </w:t>
      </w:r>
      <w:r w:rsidR="004229AA" w:rsidRPr="00D768C5">
        <w:rPr>
          <w:b/>
          <w:bCs/>
        </w:rPr>
        <w:t>that we may worship You with thanksgiving and joy.</w:t>
      </w:r>
    </w:p>
    <w:p w14:paraId="555EB8D7" w14:textId="77777777" w:rsidR="004229AA" w:rsidRPr="00152289" w:rsidRDefault="004229AA" w:rsidP="004229AA">
      <w:pPr>
        <w:jc w:val="both"/>
        <w:rPr>
          <w:sz w:val="16"/>
        </w:rPr>
      </w:pPr>
    </w:p>
    <w:p w14:paraId="21F2528C" w14:textId="77777777" w:rsidR="00E43CC3" w:rsidRDefault="004229AA" w:rsidP="004229AA">
      <w:pPr>
        <w:ind w:left="720" w:hanging="720"/>
        <w:jc w:val="both"/>
      </w:pPr>
      <w:r w:rsidRPr="00D768C5">
        <w:t>P:</w:t>
      </w:r>
      <w:r w:rsidR="00E43CC3">
        <w:t xml:space="preserve">  </w:t>
      </w:r>
      <w:r w:rsidRPr="00D768C5">
        <w:t xml:space="preserve">“I will listen to what the LORD God is saying, for He is speaking peace to His faithful </w:t>
      </w:r>
    </w:p>
    <w:p w14:paraId="78453431" w14:textId="77777777" w:rsidR="00E43CC3" w:rsidRDefault="00E43CC3" w:rsidP="00E43CC3">
      <w:pPr>
        <w:jc w:val="both"/>
      </w:pPr>
      <w:r>
        <w:t xml:space="preserve">      </w:t>
      </w:r>
      <w:r w:rsidR="004229AA" w:rsidRPr="00D768C5">
        <w:t>people and to those who turn their hearts to Him.”  (Psalm 85:</w:t>
      </w:r>
      <w:r w:rsidR="00152289">
        <w:t xml:space="preserve"> </w:t>
      </w:r>
      <w:r w:rsidR="004229AA" w:rsidRPr="00D768C5">
        <w:t xml:space="preserve">8)  Hear then “the Word </w:t>
      </w:r>
    </w:p>
    <w:p w14:paraId="2AB4E8A2" w14:textId="77777777" w:rsidR="00E43CC3" w:rsidRDefault="00E43CC3" w:rsidP="00E43CC3">
      <w:pPr>
        <w:jc w:val="both"/>
      </w:pPr>
      <w:r>
        <w:t xml:space="preserve">      </w:t>
      </w:r>
      <w:r w:rsidR="004229AA" w:rsidRPr="00D768C5">
        <w:t>that</w:t>
      </w:r>
      <w:r>
        <w:t xml:space="preserve"> </w:t>
      </w:r>
      <w:r w:rsidR="004229AA" w:rsidRPr="00D768C5">
        <w:t>is near you” (Romans 10:</w:t>
      </w:r>
      <w:r w:rsidR="00152289">
        <w:t xml:space="preserve"> </w:t>
      </w:r>
      <w:r w:rsidR="004229AA" w:rsidRPr="00D768C5">
        <w:t xml:space="preserve">8): as a called and ordained minister of the Church of </w:t>
      </w:r>
    </w:p>
    <w:p w14:paraId="67832670" w14:textId="77777777" w:rsidR="00E43CC3" w:rsidRDefault="00E43CC3" w:rsidP="00E43CC3">
      <w:pPr>
        <w:jc w:val="both"/>
      </w:pPr>
      <w:r>
        <w:t xml:space="preserve">      </w:t>
      </w:r>
      <w:r w:rsidR="004229AA" w:rsidRPr="00D768C5">
        <w:t xml:space="preserve">Christ, and by His authority, I therefore declare to you the entire forgiveness of all your </w:t>
      </w:r>
    </w:p>
    <w:p w14:paraId="2DE5F15D" w14:textId="60803972" w:rsidR="004229AA" w:rsidRPr="00D768C5" w:rsidRDefault="00E43CC3" w:rsidP="00E43CC3">
      <w:pPr>
        <w:jc w:val="both"/>
      </w:pPr>
      <w:r>
        <w:t xml:space="preserve">      </w:t>
      </w:r>
      <w:r w:rsidR="004229AA" w:rsidRPr="00D768C5">
        <w:t xml:space="preserve">sins, in the name of the Father and of </w:t>
      </w:r>
      <w:r w:rsidR="00152289" w:rsidRPr="00152289">
        <w:rPr>
          <w:b/>
        </w:rPr>
        <w:sym w:font="Wingdings" w:char="F058"/>
      </w:r>
      <w:r w:rsidR="004229AA" w:rsidRPr="00D768C5">
        <w:t xml:space="preserve"> the Son and of the Holy Spirit.</w:t>
      </w:r>
    </w:p>
    <w:p w14:paraId="69694DC8" w14:textId="77777777" w:rsidR="004229AA" w:rsidRPr="00152289" w:rsidRDefault="004229AA" w:rsidP="004229AA">
      <w:pPr>
        <w:ind w:left="720" w:hanging="720"/>
        <w:jc w:val="both"/>
        <w:rPr>
          <w:sz w:val="16"/>
        </w:rPr>
      </w:pPr>
    </w:p>
    <w:p w14:paraId="07D9D910" w14:textId="1A5332F5" w:rsidR="004229AA" w:rsidRPr="00D768C5" w:rsidRDefault="004229AA" w:rsidP="004229AA">
      <w:pPr>
        <w:ind w:left="-288" w:firstLine="288"/>
        <w:jc w:val="both"/>
        <w:rPr>
          <w:b/>
          <w:bCs/>
        </w:rPr>
      </w:pPr>
      <w:r w:rsidRPr="00D768C5">
        <w:rPr>
          <w:b/>
          <w:bCs/>
        </w:rPr>
        <w:t>C:</w:t>
      </w:r>
      <w:r w:rsidR="00E43CC3">
        <w:rPr>
          <w:b/>
          <w:bCs/>
        </w:rPr>
        <w:t xml:space="preserve">  </w:t>
      </w:r>
      <w:r w:rsidRPr="00D768C5">
        <w:rPr>
          <w:b/>
          <w:bCs/>
        </w:rPr>
        <w:t>Amen.</w:t>
      </w:r>
    </w:p>
    <w:p w14:paraId="4B68E166" w14:textId="77777777" w:rsidR="004229AA" w:rsidRPr="00152289" w:rsidRDefault="004229AA" w:rsidP="004229AA">
      <w:pPr>
        <w:ind w:left="-288" w:firstLine="288"/>
        <w:jc w:val="both"/>
        <w:rPr>
          <w:bCs/>
          <w:i/>
          <w:sz w:val="16"/>
        </w:rPr>
      </w:pPr>
    </w:p>
    <w:p w14:paraId="119BF4CD" w14:textId="6437B9A8" w:rsidR="004229AA" w:rsidRPr="00C30248" w:rsidRDefault="004229AA" w:rsidP="004229AA">
      <w:pPr>
        <w:ind w:left="-288" w:firstLine="288"/>
        <w:jc w:val="both"/>
        <w:rPr>
          <w:bCs/>
          <w:i/>
        </w:rPr>
      </w:pPr>
      <w:r w:rsidRPr="00D768C5">
        <w:rPr>
          <w:b/>
          <w:bCs/>
        </w:rPr>
        <w:t xml:space="preserve">GATHERING </w:t>
      </w:r>
      <w:r w:rsidR="004F5615" w:rsidRPr="00D768C5">
        <w:rPr>
          <w:b/>
          <w:bCs/>
        </w:rPr>
        <w:t xml:space="preserve">SONG </w:t>
      </w:r>
      <w:r w:rsidR="00C30248">
        <w:rPr>
          <w:b/>
          <w:bCs/>
        </w:rPr>
        <w:t>NSB 104</w:t>
      </w:r>
      <w:r w:rsidR="00C30248">
        <w:rPr>
          <w:b/>
          <w:bCs/>
        </w:rPr>
        <w:tab/>
      </w:r>
      <w:r w:rsidR="00C30248">
        <w:rPr>
          <w:b/>
          <w:bCs/>
        </w:rPr>
        <w:tab/>
      </w:r>
      <w:r w:rsidR="00C30248">
        <w:rPr>
          <w:b/>
          <w:bCs/>
        </w:rPr>
        <w:tab/>
      </w:r>
      <w:r w:rsidR="00C30248">
        <w:rPr>
          <w:b/>
          <w:bCs/>
        </w:rPr>
        <w:tab/>
        <w:t xml:space="preserve">    </w:t>
      </w:r>
      <w:r w:rsidR="00C30248">
        <w:rPr>
          <w:b/>
          <w:bCs/>
          <w:i/>
        </w:rPr>
        <w:t>You Are My Hiding Place</w:t>
      </w:r>
    </w:p>
    <w:p w14:paraId="270B21C8" w14:textId="77777777" w:rsidR="004229AA" w:rsidRPr="00152289" w:rsidRDefault="004229AA" w:rsidP="004229AA">
      <w:pPr>
        <w:ind w:left="-288" w:firstLine="288"/>
        <w:jc w:val="both"/>
        <w:rPr>
          <w:sz w:val="16"/>
        </w:rPr>
      </w:pPr>
    </w:p>
    <w:p w14:paraId="711BD02B" w14:textId="77777777" w:rsidR="004229AA" w:rsidRPr="00D768C5" w:rsidRDefault="004229AA" w:rsidP="004229AA">
      <w:pPr>
        <w:jc w:val="both"/>
        <w:rPr>
          <w:b/>
          <w:bCs/>
        </w:rPr>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b/>
          <w:bCs/>
        </w:rPr>
        <w:t>THE GREETING AND PRAYER OF THE DAY</w:t>
      </w:r>
    </w:p>
    <w:p w14:paraId="530DEBA5" w14:textId="77777777" w:rsidR="004229AA" w:rsidRPr="00152289" w:rsidRDefault="004229AA" w:rsidP="004229AA">
      <w:pPr>
        <w:jc w:val="both"/>
        <w:rPr>
          <w:b/>
          <w:bCs/>
          <w:sz w:val="16"/>
        </w:rPr>
      </w:pPr>
    </w:p>
    <w:p w14:paraId="1F966746" w14:textId="77777777" w:rsidR="00C30248" w:rsidRDefault="004229AA" w:rsidP="004229AA">
      <w:pPr>
        <w:ind w:left="720" w:hanging="720"/>
        <w:jc w:val="both"/>
      </w:pPr>
      <w:r w:rsidRPr="00D768C5">
        <w:t>P:</w:t>
      </w:r>
      <w:r w:rsidR="00C30248">
        <w:t xml:space="preserve">  </w:t>
      </w:r>
      <w:r w:rsidRPr="00D768C5">
        <w:t xml:space="preserve">The grace of our Lord Jesus Christ, the love of God, and the communion of the Holy </w:t>
      </w:r>
    </w:p>
    <w:p w14:paraId="5815F3AE" w14:textId="5625EF01" w:rsidR="004229AA" w:rsidRPr="00D768C5" w:rsidRDefault="00C30248" w:rsidP="004229AA">
      <w:pPr>
        <w:ind w:left="720" w:hanging="720"/>
        <w:jc w:val="both"/>
      </w:pPr>
      <w:r>
        <w:t xml:space="preserve">      </w:t>
      </w:r>
      <w:r w:rsidR="004229AA" w:rsidRPr="00D768C5">
        <w:t>Spirit be with you all.</w:t>
      </w:r>
    </w:p>
    <w:p w14:paraId="5D3232C6" w14:textId="77777777" w:rsidR="004229AA" w:rsidRPr="00152289" w:rsidRDefault="004229AA" w:rsidP="004229AA">
      <w:pPr>
        <w:ind w:left="720" w:hanging="720"/>
        <w:jc w:val="both"/>
        <w:rPr>
          <w:sz w:val="16"/>
        </w:rPr>
      </w:pPr>
    </w:p>
    <w:p w14:paraId="69D2CA97" w14:textId="66553BFD" w:rsidR="004229AA" w:rsidRPr="00D768C5" w:rsidRDefault="004229AA" w:rsidP="004229AA">
      <w:pPr>
        <w:jc w:val="both"/>
        <w:rPr>
          <w:b/>
          <w:bCs/>
        </w:rPr>
      </w:pPr>
      <w:r w:rsidRPr="00D768C5">
        <w:rPr>
          <w:b/>
          <w:bCs/>
        </w:rPr>
        <w:t>C:</w:t>
      </w:r>
      <w:r w:rsidR="00C30248">
        <w:rPr>
          <w:b/>
          <w:bCs/>
        </w:rPr>
        <w:t xml:space="preserve">  </w:t>
      </w:r>
      <w:r w:rsidRPr="00D768C5">
        <w:rPr>
          <w:b/>
          <w:bCs/>
        </w:rPr>
        <w:t>And also with you.</w:t>
      </w:r>
    </w:p>
    <w:p w14:paraId="56B2FBF0" w14:textId="77777777" w:rsidR="004229AA" w:rsidRPr="00152289" w:rsidRDefault="004229AA" w:rsidP="004229AA">
      <w:pPr>
        <w:jc w:val="both"/>
        <w:rPr>
          <w:b/>
          <w:bCs/>
          <w:sz w:val="16"/>
        </w:rPr>
      </w:pPr>
    </w:p>
    <w:p w14:paraId="0E8A7810" w14:textId="77777777" w:rsidR="00C30248" w:rsidRDefault="004229AA" w:rsidP="004229AA">
      <w:pPr>
        <w:ind w:left="720" w:hanging="720"/>
        <w:jc w:val="both"/>
        <w:rPr>
          <w:bCs/>
        </w:rPr>
      </w:pPr>
      <w:r w:rsidRPr="00D768C5">
        <w:rPr>
          <w:bCs/>
        </w:rPr>
        <w:t>P:</w:t>
      </w:r>
      <w:r w:rsidR="00C30248">
        <w:rPr>
          <w:bCs/>
        </w:rPr>
        <w:t xml:space="preserve">  </w:t>
      </w:r>
      <w:r w:rsidRPr="00D768C5">
        <w:rPr>
          <w:bCs/>
        </w:rPr>
        <w:t xml:space="preserve">Let us pray.  O God our defender, storms rage around and within us and cause us to be </w:t>
      </w:r>
    </w:p>
    <w:p w14:paraId="1327DBAE" w14:textId="77777777" w:rsidR="00C30248" w:rsidRDefault="00C30248" w:rsidP="004229AA">
      <w:pPr>
        <w:ind w:left="720" w:hanging="720"/>
        <w:jc w:val="both"/>
        <w:rPr>
          <w:bCs/>
        </w:rPr>
      </w:pPr>
      <w:r>
        <w:rPr>
          <w:bCs/>
        </w:rPr>
        <w:t xml:space="preserve">      </w:t>
      </w:r>
      <w:r w:rsidR="004229AA" w:rsidRPr="00D768C5">
        <w:rPr>
          <w:bCs/>
        </w:rPr>
        <w:t xml:space="preserve">afraid.  Rescue Your people from despair, deliver Your sons and daughters from fear, </w:t>
      </w:r>
    </w:p>
    <w:p w14:paraId="2B781469" w14:textId="06C72642" w:rsidR="004229AA" w:rsidRPr="00D768C5" w:rsidRDefault="00C30248" w:rsidP="004229AA">
      <w:pPr>
        <w:ind w:left="720" w:hanging="720"/>
        <w:jc w:val="both"/>
        <w:rPr>
          <w:bCs/>
        </w:rPr>
      </w:pPr>
      <w:r>
        <w:rPr>
          <w:bCs/>
        </w:rPr>
        <w:t xml:space="preserve">      </w:t>
      </w:r>
      <w:r w:rsidR="004229AA" w:rsidRPr="00D768C5">
        <w:rPr>
          <w:bCs/>
        </w:rPr>
        <w:t>and preserve us in the faith of Your Son, Jesus Christ, our Savior and Lord.</w:t>
      </w:r>
    </w:p>
    <w:p w14:paraId="38B3BB0A" w14:textId="77777777" w:rsidR="004229AA" w:rsidRPr="00C30248" w:rsidRDefault="004229AA" w:rsidP="004229AA">
      <w:pPr>
        <w:jc w:val="both"/>
        <w:rPr>
          <w:bCs/>
          <w:sz w:val="16"/>
        </w:rPr>
      </w:pPr>
    </w:p>
    <w:p w14:paraId="621B3FA1" w14:textId="7DD55C6F" w:rsidR="004229AA" w:rsidRPr="00D768C5" w:rsidRDefault="004229AA" w:rsidP="004229AA">
      <w:pPr>
        <w:jc w:val="both"/>
        <w:rPr>
          <w:b/>
          <w:bCs/>
        </w:rPr>
      </w:pPr>
      <w:r w:rsidRPr="00D768C5">
        <w:rPr>
          <w:b/>
          <w:bCs/>
        </w:rPr>
        <w:t>C:</w:t>
      </w:r>
      <w:r w:rsidR="00C30248">
        <w:rPr>
          <w:b/>
          <w:bCs/>
        </w:rPr>
        <w:t xml:space="preserve">  </w:t>
      </w:r>
      <w:r w:rsidRPr="00D768C5">
        <w:rPr>
          <w:b/>
          <w:bCs/>
        </w:rPr>
        <w:t>Amen.</w:t>
      </w:r>
    </w:p>
    <w:p w14:paraId="4A64EAE4" w14:textId="77777777" w:rsidR="004229AA" w:rsidRPr="00D768C5" w:rsidRDefault="004229AA" w:rsidP="004229AA">
      <w:pPr>
        <w:jc w:val="both"/>
        <w:rPr>
          <w:b/>
          <w:bCs/>
        </w:rPr>
      </w:pPr>
    </w:p>
    <w:p w14:paraId="1C93F9C8" w14:textId="77777777" w:rsidR="004229AA" w:rsidRPr="00D768C5" w:rsidRDefault="004229AA" w:rsidP="004229AA">
      <w:pPr>
        <w:jc w:val="both"/>
        <w:rPr>
          <w:bCs/>
          <w:i/>
        </w:rPr>
      </w:pPr>
      <w:r w:rsidRPr="00D768C5">
        <w:rPr>
          <w:bCs/>
          <w:i/>
        </w:rPr>
        <w:lastRenderedPageBreak/>
        <w:t>The assembly is seated</w:t>
      </w:r>
    </w:p>
    <w:p w14:paraId="73E23609" w14:textId="77777777" w:rsidR="004229AA" w:rsidRPr="00C30248" w:rsidRDefault="004229AA" w:rsidP="004229AA">
      <w:pPr>
        <w:jc w:val="both"/>
        <w:rPr>
          <w:bCs/>
          <w:i/>
          <w:sz w:val="16"/>
        </w:rPr>
      </w:pPr>
    </w:p>
    <w:p w14:paraId="483FE2F1" w14:textId="1D12C626" w:rsidR="004229AA" w:rsidRPr="00C30248" w:rsidRDefault="00C30248" w:rsidP="004229AA">
      <w:pPr>
        <w:jc w:val="center"/>
        <w:rPr>
          <w:b/>
          <w:bCs/>
          <w:sz w:val="28"/>
        </w:rPr>
      </w:pPr>
      <w:r w:rsidRPr="00C30248">
        <w:rPr>
          <w:b/>
          <w:bCs/>
          <w:sz w:val="28"/>
        </w:rPr>
        <w:sym w:font="Wingdings" w:char="F058"/>
      </w:r>
      <w:r w:rsidRPr="00C30248">
        <w:rPr>
          <w:b/>
          <w:bCs/>
          <w:sz w:val="28"/>
        </w:rPr>
        <w:t xml:space="preserve"> </w:t>
      </w:r>
      <w:r w:rsidR="004229AA" w:rsidRPr="00C30248">
        <w:rPr>
          <w:b/>
          <w:bCs/>
          <w:sz w:val="28"/>
        </w:rPr>
        <w:t>WORD</w:t>
      </w:r>
      <w:r w:rsidRPr="00C30248">
        <w:rPr>
          <w:b/>
          <w:bCs/>
          <w:sz w:val="28"/>
        </w:rPr>
        <w:t xml:space="preserve"> </w:t>
      </w:r>
      <w:r w:rsidRPr="00C30248">
        <w:rPr>
          <w:b/>
          <w:bCs/>
          <w:sz w:val="28"/>
        </w:rPr>
        <w:sym w:font="Wingdings" w:char="F058"/>
      </w:r>
    </w:p>
    <w:p w14:paraId="55F21223" w14:textId="77777777" w:rsidR="004229AA" w:rsidRPr="00C30248" w:rsidRDefault="004229AA" w:rsidP="00C30248">
      <w:pPr>
        <w:rPr>
          <w:b/>
          <w:bCs/>
          <w:sz w:val="16"/>
        </w:rPr>
      </w:pPr>
    </w:p>
    <w:p w14:paraId="42AEB9B5" w14:textId="7F794E8F" w:rsidR="004229AA" w:rsidRPr="00D768C5" w:rsidRDefault="004229AA" w:rsidP="004229AA">
      <w:pPr>
        <w:jc w:val="both"/>
        <w:rPr>
          <w:b/>
          <w:bCs/>
        </w:rPr>
      </w:pPr>
      <w:r w:rsidRPr="00D768C5">
        <w:rPr>
          <w:b/>
          <w:bCs/>
        </w:rPr>
        <w:t>FIRST READING</w:t>
      </w:r>
      <w:r w:rsidRPr="00D768C5">
        <w:rPr>
          <w:b/>
          <w:bCs/>
        </w:rPr>
        <w:tab/>
      </w:r>
      <w:r w:rsidRPr="00D768C5">
        <w:rPr>
          <w:b/>
          <w:bCs/>
        </w:rPr>
        <w:tab/>
      </w:r>
      <w:r w:rsidRPr="00D768C5">
        <w:rPr>
          <w:b/>
          <w:bCs/>
        </w:rPr>
        <w:tab/>
      </w:r>
      <w:r w:rsidRPr="00D768C5">
        <w:rPr>
          <w:b/>
          <w:bCs/>
        </w:rPr>
        <w:tab/>
      </w:r>
      <w:r w:rsidRPr="00D768C5">
        <w:rPr>
          <w:b/>
          <w:bCs/>
        </w:rPr>
        <w:tab/>
      </w:r>
      <w:r w:rsidRPr="00D768C5">
        <w:rPr>
          <w:b/>
          <w:bCs/>
        </w:rPr>
        <w:tab/>
        <w:t xml:space="preserve">            1 Kings 19:</w:t>
      </w:r>
      <w:r w:rsidR="00C30248">
        <w:rPr>
          <w:b/>
          <w:bCs/>
        </w:rPr>
        <w:t xml:space="preserve"> </w:t>
      </w:r>
      <w:r w:rsidRPr="00D768C5">
        <w:rPr>
          <w:b/>
          <w:bCs/>
        </w:rPr>
        <w:t>9-18</w:t>
      </w:r>
    </w:p>
    <w:p w14:paraId="44172B4C" w14:textId="77777777" w:rsidR="004229AA" w:rsidRPr="00C30248" w:rsidRDefault="004229AA" w:rsidP="004229AA">
      <w:pPr>
        <w:jc w:val="both"/>
        <w:rPr>
          <w:b/>
          <w:bCs/>
          <w:sz w:val="8"/>
        </w:rPr>
      </w:pPr>
    </w:p>
    <w:p w14:paraId="47E4D495" w14:textId="77777777" w:rsidR="004229AA" w:rsidRPr="00D768C5" w:rsidRDefault="004229AA" w:rsidP="004229AA">
      <w:pPr>
        <w:jc w:val="both"/>
        <w:rPr>
          <w:i/>
          <w:iCs/>
        </w:rPr>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i/>
          <w:iCs/>
        </w:rPr>
        <w:t>On the mountain where God had appeared to Moses with typical signs of God's presence--earthquake, wind, and fire--Elijah is now presented with a dramatic shift in the understanding of where God is to be found. God is not to be found in these signs. Rather, God is among the people, where the will of God is being lived out.</w:t>
      </w:r>
    </w:p>
    <w:p w14:paraId="30BC2708" w14:textId="77777777" w:rsidR="004229AA" w:rsidRPr="00C30248" w:rsidRDefault="004229AA" w:rsidP="004229AA">
      <w:pPr>
        <w:jc w:val="both"/>
        <w:rPr>
          <w:sz w:val="16"/>
        </w:rPr>
      </w:pPr>
    </w:p>
    <w:p w14:paraId="3D321BA6" w14:textId="77777777" w:rsidR="004229AA" w:rsidRPr="00D768C5" w:rsidRDefault="004229AA" w:rsidP="004229AA">
      <w:pPr>
        <w:ind w:firstLine="720"/>
        <w:jc w:val="both"/>
      </w:pPr>
      <w:r w:rsidRPr="00D768C5">
        <w:t xml:space="preserve">At [Horeb, the mount of God, Elijah] came to a cave, and spent the night there.  Then the word of the LORD came to him, saying, "What are you doing here, Elijah?" </w:t>
      </w:r>
      <w:r w:rsidRPr="00D768C5">
        <w:rPr>
          <w:vertAlign w:val="superscript"/>
        </w:rPr>
        <w:t>10</w:t>
      </w:r>
      <w:r w:rsidRPr="00D768C5">
        <w:t>He answered, "I have been very zealous for the LORD, the God of hosts; for the Israelites have forsaken Your covenant, thrown down Your altars, and killed Your prophets with the sword. I alone am left, and they are seeking my life, to take it away."</w:t>
      </w:r>
    </w:p>
    <w:p w14:paraId="465B7C8E" w14:textId="77777777" w:rsidR="004229AA" w:rsidRPr="00D768C5" w:rsidRDefault="004229AA" w:rsidP="004229AA">
      <w:pPr>
        <w:jc w:val="both"/>
      </w:pPr>
      <w:r w:rsidRPr="00D768C5">
        <w:tab/>
      </w:r>
      <w:r w:rsidRPr="00D768C5">
        <w:rPr>
          <w:vertAlign w:val="superscript"/>
        </w:rPr>
        <w:t>11</w:t>
      </w:r>
      <w:r w:rsidRPr="00D768C5">
        <w:t xml:space="preserve">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D768C5">
        <w:rPr>
          <w:vertAlign w:val="superscript"/>
        </w:rPr>
        <w:t>12</w:t>
      </w:r>
      <w:r w:rsidRPr="00D768C5">
        <w:t xml:space="preserve">and after the earthquake a fire, but the LORD was not in the fire; and after the fire a sound of sheer silence. </w:t>
      </w:r>
    </w:p>
    <w:p w14:paraId="3EC637D7" w14:textId="77777777" w:rsidR="004229AA" w:rsidRPr="00D768C5" w:rsidRDefault="004229AA" w:rsidP="004229AA">
      <w:pPr>
        <w:ind w:firstLine="720"/>
        <w:jc w:val="both"/>
      </w:pPr>
      <w:r w:rsidRPr="00D768C5">
        <w:rPr>
          <w:vertAlign w:val="superscript"/>
        </w:rPr>
        <w:t>13</w:t>
      </w:r>
      <w:r w:rsidRPr="00D768C5">
        <w:t xml:space="preserve">When Elijah heard it, he wrapped his face in his mantle and went out and stood at the entrance of the cave. Then there came a voice to him that said, "What are you doing here, Elijah?" </w:t>
      </w:r>
      <w:r w:rsidRPr="00D768C5">
        <w:rPr>
          <w:vertAlign w:val="superscript"/>
        </w:rPr>
        <w:t>14</w:t>
      </w:r>
      <w:r w:rsidRPr="00D768C5">
        <w:t xml:space="preserve">He answered, "I have been very zealous for the LORD, the God of hosts; for the Israelites have forsaken Your covenant, thrown down Your altars, and killed Your prophets with the sword. I alone am left, and they are seeking my life, to take it away." </w:t>
      </w:r>
    </w:p>
    <w:p w14:paraId="55590E4B" w14:textId="77777777" w:rsidR="004229AA" w:rsidRPr="00D768C5" w:rsidRDefault="004229AA" w:rsidP="004229AA">
      <w:pPr>
        <w:ind w:firstLine="720"/>
        <w:jc w:val="both"/>
      </w:pPr>
      <w:r w:rsidRPr="00D768C5">
        <w:rPr>
          <w:vertAlign w:val="superscript"/>
        </w:rPr>
        <w:t>15</w:t>
      </w:r>
      <w:r w:rsidRPr="00D768C5">
        <w:t xml:space="preserve">Then the LORD said to him, "Go, return on your way to the wilderness of Damascus; when you arrive, you shall anoint Hazael as king over Aram. </w:t>
      </w:r>
      <w:r w:rsidRPr="00D768C5">
        <w:rPr>
          <w:vertAlign w:val="superscript"/>
        </w:rPr>
        <w:t>16</w:t>
      </w:r>
      <w:r w:rsidRPr="00D768C5">
        <w:t xml:space="preserve">Also you shall anoint Jehu son of Nimshi as king over Israel; and you shall anoint Elisha son of Shaphat of Abel-meholah as prophet in your place. </w:t>
      </w:r>
      <w:r w:rsidRPr="00D768C5">
        <w:rPr>
          <w:vertAlign w:val="superscript"/>
        </w:rPr>
        <w:t>17</w:t>
      </w:r>
      <w:r w:rsidRPr="00D768C5">
        <w:t xml:space="preserve">Whoever escapes from the sword of Hazael, Jehu shall kill; and whoever escapes from the sword of Jehu, Elisha shall kill. </w:t>
      </w:r>
      <w:r w:rsidRPr="00D768C5">
        <w:rPr>
          <w:vertAlign w:val="superscript"/>
        </w:rPr>
        <w:t>18</w:t>
      </w:r>
      <w:r w:rsidRPr="00D768C5">
        <w:t>Yet I will leave seven thousand in Israel, all the knees that have not bowed to Baal, and every mouth that has not kissed him."</w:t>
      </w:r>
    </w:p>
    <w:p w14:paraId="54862F42" w14:textId="77777777" w:rsidR="004229AA" w:rsidRPr="00C30248" w:rsidRDefault="004229AA" w:rsidP="004229AA">
      <w:pPr>
        <w:ind w:firstLine="720"/>
        <w:jc w:val="both"/>
        <w:rPr>
          <w:sz w:val="16"/>
        </w:rPr>
      </w:pPr>
    </w:p>
    <w:p w14:paraId="3ACFD2EA" w14:textId="77777777" w:rsidR="004229AA" w:rsidRPr="00D768C5" w:rsidRDefault="004229AA" w:rsidP="004229AA">
      <w:pPr>
        <w:jc w:val="both"/>
      </w:pPr>
      <w:r w:rsidRPr="00D768C5">
        <w:t>The Word of the Lord.</w:t>
      </w:r>
    </w:p>
    <w:p w14:paraId="51DB2FFA" w14:textId="77777777" w:rsidR="004229AA" w:rsidRPr="00C30248" w:rsidRDefault="004229AA" w:rsidP="004229AA">
      <w:pPr>
        <w:jc w:val="both"/>
        <w:rPr>
          <w:sz w:val="16"/>
        </w:rPr>
      </w:pPr>
    </w:p>
    <w:p w14:paraId="60CC62E9" w14:textId="77777777" w:rsidR="004229AA" w:rsidRPr="00D768C5" w:rsidRDefault="004229AA" w:rsidP="004229AA">
      <w:pPr>
        <w:jc w:val="both"/>
        <w:rPr>
          <w:b/>
        </w:rPr>
      </w:pPr>
      <w:r w:rsidRPr="00D768C5">
        <w:rPr>
          <w:b/>
        </w:rPr>
        <w:t>Thanks be to God.</w:t>
      </w:r>
    </w:p>
    <w:p w14:paraId="1BFB5D5D" w14:textId="77777777" w:rsidR="004229AA" w:rsidRPr="00D768C5" w:rsidRDefault="004229AA" w:rsidP="004229AA">
      <w:pPr>
        <w:jc w:val="both"/>
        <w:rPr>
          <w:b/>
        </w:rPr>
      </w:pPr>
    </w:p>
    <w:p w14:paraId="15396EA9" w14:textId="6BC7C2CD" w:rsidR="004229AA" w:rsidRPr="00D768C5" w:rsidRDefault="004229AA" w:rsidP="004229AA">
      <w:pPr>
        <w:jc w:val="both"/>
      </w:pPr>
      <w:r w:rsidRPr="00D768C5">
        <w:rPr>
          <w:b/>
        </w:rPr>
        <w:t>THE PSALM: Psalm 85:</w:t>
      </w:r>
      <w:r w:rsidR="00C30248">
        <w:rPr>
          <w:b/>
        </w:rPr>
        <w:t xml:space="preserve"> </w:t>
      </w:r>
      <w:r w:rsidRPr="00D768C5">
        <w:rPr>
          <w:b/>
        </w:rPr>
        <w:t>8-13</w:t>
      </w:r>
      <w:r w:rsidRPr="00D768C5">
        <w:tab/>
      </w:r>
      <w:r w:rsidRPr="00D768C5">
        <w:tab/>
      </w:r>
      <w:r w:rsidRPr="00D768C5">
        <w:tab/>
        <w:t xml:space="preserve">       Antiphon by Ray Makeever</w:t>
      </w:r>
    </w:p>
    <w:p w14:paraId="575713DF" w14:textId="6989203E" w:rsidR="004229AA" w:rsidRPr="00C30248" w:rsidRDefault="00C30248" w:rsidP="00C30248">
      <w:pPr>
        <w:tabs>
          <w:tab w:val="left" w:pos="1200"/>
        </w:tabs>
        <w:jc w:val="both"/>
        <w:rPr>
          <w:sz w:val="16"/>
        </w:rPr>
      </w:pPr>
      <w:r>
        <w:tab/>
      </w:r>
    </w:p>
    <w:p w14:paraId="42A240FB" w14:textId="77777777" w:rsidR="004229AA" w:rsidRPr="00D768C5" w:rsidRDefault="004229AA" w:rsidP="004229AA">
      <w:pPr>
        <w:jc w:val="center"/>
      </w:pPr>
      <w:r w:rsidRPr="00D768C5">
        <w:t>Choir sings refrain first, followed immediately by the congregation</w:t>
      </w:r>
    </w:p>
    <w:p w14:paraId="65A3B765" w14:textId="77777777" w:rsidR="004229AA" w:rsidRPr="00D768C5" w:rsidRDefault="004229AA" w:rsidP="004229AA">
      <w:pPr>
        <w:jc w:val="center"/>
      </w:pPr>
      <w:r w:rsidRPr="00D768C5">
        <w:t>and as indicated</w:t>
      </w:r>
    </w:p>
    <w:p w14:paraId="54BF9234" w14:textId="77777777" w:rsidR="004229AA" w:rsidRPr="00D768C5" w:rsidRDefault="004229AA" w:rsidP="004229AA">
      <w:pPr>
        <w:jc w:val="center"/>
      </w:pPr>
    </w:p>
    <w:p w14:paraId="5458C00A" w14:textId="77777777" w:rsidR="004229AA" w:rsidRPr="00D768C5" w:rsidRDefault="004229AA" w:rsidP="004229AA">
      <w:pPr>
        <w:jc w:val="center"/>
      </w:pPr>
      <w:r w:rsidRPr="00D768C5">
        <w:rPr>
          <w:noProof/>
        </w:rPr>
        <w:lastRenderedPageBreak/>
        <w:drawing>
          <wp:inline distT="0" distB="0" distL="0" distR="0" wp14:anchorId="5486F530" wp14:editId="6CA031AA">
            <wp:extent cx="6076950" cy="1221105"/>
            <wp:effectExtent l="0" t="0" r="0" b="0"/>
            <wp:docPr id="2" name="Picture 2" descr="ELWRefrainLectionary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WRefrainLectionary19"/>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785" t="4546" r="4325" b="13636"/>
                    <a:stretch/>
                  </pic:blipFill>
                  <pic:spPr bwMode="auto">
                    <a:xfrm>
                      <a:off x="0" y="0"/>
                      <a:ext cx="6080289" cy="1221776"/>
                    </a:xfrm>
                    <a:prstGeom prst="rect">
                      <a:avLst/>
                    </a:prstGeom>
                    <a:noFill/>
                    <a:ln>
                      <a:noFill/>
                    </a:ln>
                    <a:extLst>
                      <a:ext uri="{53640926-AAD7-44D8-BBD7-CCE9431645EC}">
                        <a14:shadowObscured xmlns:a14="http://schemas.microsoft.com/office/drawing/2010/main"/>
                      </a:ext>
                    </a:extLst>
                  </pic:spPr>
                </pic:pic>
              </a:graphicData>
            </a:graphic>
          </wp:inline>
        </w:drawing>
      </w:r>
    </w:p>
    <w:p w14:paraId="6BCC0FBB" w14:textId="77777777" w:rsidR="004229AA" w:rsidRPr="00D768C5" w:rsidRDefault="004229AA" w:rsidP="004229AA">
      <w:pPr>
        <w:jc w:val="center"/>
      </w:pPr>
      <w:r w:rsidRPr="00D768C5">
        <w:rPr>
          <w:noProof/>
        </w:rPr>
        <w:drawing>
          <wp:inline distT="0" distB="0" distL="0" distR="0" wp14:anchorId="3709AF44" wp14:editId="15ABACC5">
            <wp:extent cx="6029325" cy="1057275"/>
            <wp:effectExtent l="0" t="0" r="9525" b="9525"/>
            <wp:docPr id="1" name="Picture 1" descr="ELWTone021Fl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WTone021Fla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074" t="6723" r="4074"/>
                    <a:stretch/>
                  </pic:blipFill>
                  <pic:spPr bwMode="auto">
                    <a:xfrm>
                      <a:off x="0" y="0"/>
                      <a:ext cx="6029325" cy="1057275"/>
                    </a:xfrm>
                    <a:prstGeom prst="rect">
                      <a:avLst/>
                    </a:prstGeom>
                    <a:noFill/>
                    <a:ln>
                      <a:noFill/>
                    </a:ln>
                    <a:extLst>
                      <a:ext uri="{53640926-AAD7-44D8-BBD7-CCE9431645EC}">
                        <a14:shadowObscured xmlns:a14="http://schemas.microsoft.com/office/drawing/2010/main"/>
                      </a:ext>
                    </a:extLst>
                  </pic:spPr>
                </pic:pic>
              </a:graphicData>
            </a:graphic>
          </wp:inline>
        </w:drawing>
      </w:r>
    </w:p>
    <w:p w14:paraId="0E845972" w14:textId="77777777" w:rsidR="004229AA" w:rsidRPr="00D768C5" w:rsidRDefault="004229AA" w:rsidP="004229AA">
      <w:pPr>
        <w:jc w:val="center"/>
      </w:pPr>
    </w:p>
    <w:p w14:paraId="06681C18" w14:textId="77777777" w:rsidR="004229AA" w:rsidRPr="00A63562" w:rsidRDefault="004229AA" w:rsidP="004229AA">
      <w:pPr>
        <w:rPr>
          <w:sz w:val="2"/>
          <w:vertAlign w:val="superscript"/>
        </w:rPr>
      </w:pPr>
    </w:p>
    <w:p w14:paraId="630A889A" w14:textId="77777777" w:rsidR="004229AA" w:rsidRPr="00D768C5" w:rsidRDefault="004229AA" w:rsidP="004229AA">
      <w:r w:rsidRPr="00D768C5">
        <w:rPr>
          <w:vertAlign w:val="superscript"/>
        </w:rPr>
        <w:t>8</w:t>
      </w:r>
      <w:r w:rsidRPr="00D768C5">
        <w:t xml:space="preserve">I will listen to what the LORD </w:t>
      </w:r>
      <w:r w:rsidRPr="00D768C5">
        <w:rPr>
          <w:vertAlign w:val="superscript"/>
        </w:rPr>
        <w:t>|</w:t>
      </w:r>
      <w:r w:rsidRPr="00D768C5">
        <w:t xml:space="preserve"> God is saying;</w:t>
      </w:r>
    </w:p>
    <w:p w14:paraId="26276B84" w14:textId="77777777" w:rsidR="004229AA" w:rsidRPr="00D768C5" w:rsidRDefault="004229AA" w:rsidP="004229AA">
      <w:r w:rsidRPr="00D768C5">
        <w:t>     for You speak peace to Your faithful people</w:t>
      </w:r>
    </w:p>
    <w:p w14:paraId="51546C30" w14:textId="77777777" w:rsidR="004229AA" w:rsidRPr="00D768C5" w:rsidRDefault="004229AA" w:rsidP="004229AA">
      <w:r w:rsidRPr="00D768C5">
        <w:t xml:space="preserve">     and to those who turn their </w:t>
      </w:r>
      <w:r w:rsidRPr="00D768C5">
        <w:rPr>
          <w:vertAlign w:val="superscript"/>
        </w:rPr>
        <w:t>|</w:t>
      </w:r>
      <w:r w:rsidRPr="00D768C5">
        <w:t xml:space="preserve"> hearts to You.</w:t>
      </w:r>
    </w:p>
    <w:p w14:paraId="2EC740FC" w14:textId="77777777" w:rsidR="004229AA" w:rsidRPr="00A63562" w:rsidRDefault="004229AA" w:rsidP="004229AA">
      <w:pPr>
        <w:rPr>
          <w:sz w:val="16"/>
        </w:rPr>
      </w:pPr>
    </w:p>
    <w:p w14:paraId="2D14CB54" w14:textId="77777777" w:rsidR="004229AA" w:rsidRPr="00D768C5" w:rsidRDefault="004229AA" w:rsidP="004229AA">
      <w:r w:rsidRPr="00D768C5">
        <w:rPr>
          <w:rStyle w:val="Strong"/>
          <w:vertAlign w:val="superscript"/>
        </w:rPr>
        <w:t>9</w:t>
      </w:r>
      <w:r w:rsidRPr="00D768C5">
        <w:rPr>
          <w:rStyle w:val="Strong"/>
        </w:rPr>
        <w:t xml:space="preserve">Truly, Your salvation is very near to </w:t>
      </w:r>
      <w:r w:rsidRPr="00D768C5">
        <w:rPr>
          <w:rStyle w:val="Strong"/>
          <w:vertAlign w:val="superscript"/>
        </w:rPr>
        <w:t>|</w:t>
      </w:r>
      <w:r w:rsidRPr="00D768C5">
        <w:rPr>
          <w:rStyle w:val="Strong"/>
        </w:rPr>
        <w:t xml:space="preserve"> those who fear You,</w:t>
      </w:r>
    </w:p>
    <w:p w14:paraId="11C92FCF" w14:textId="77777777" w:rsidR="004229AA" w:rsidRPr="00D768C5" w:rsidRDefault="004229AA" w:rsidP="004229AA">
      <w:pPr>
        <w:rPr>
          <w:rStyle w:val="Strong"/>
        </w:rPr>
      </w:pPr>
      <w:r w:rsidRPr="00D768C5">
        <w:t>     </w:t>
      </w:r>
      <w:r w:rsidRPr="00D768C5">
        <w:rPr>
          <w:rStyle w:val="Strong"/>
        </w:rPr>
        <w:t xml:space="preserve">that Your glory may dwell </w:t>
      </w:r>
      <w:r w:rsidRPr="00D768C5">
        <w:rPr>
          <w:rStyle w:val="Strong"/>
          <w:vertAlign w:val="superscript"/>
        </w:rPr>
        <w:t>|</w:t>
      </w:r>
      <w:r w:rsidRPr="00D768C5">
        <w:rPr>
          <w:rStyle w:val="Strong"/>
        </w:rPr>
        <w:t xml:space="preserve"> in our land.   REFRAIN</w:t>
      </w:r>
    </w:p>
    <w:p w14:paraId="6E3BC6F4" w14:textId="77777777" w:rsidR="004229AA" w:rsidRPr="00A63562" w:rsidRDefault="004229AA" w:rsidP="004229AA">
      <w:pPr>
        <w:rPr>
          <w:sz w:val="16"/>
        </w:rPr>
      </w:pPr>
    </w:p>
    <w:p w14:paraId="064C65AC" w14:textId="77777777" w:rsidR="004229AA" w:rsidRPr="00D768C5" w:rsidRDefault="004229AA" w:rsidP="004229AA">
      <w:r w:rsidRPr="00D768C5">
        <w:rPr>
          <w:vertAlign w:val="superscript"/>
        </w:rPr>
        <w:t>10</w:t>
      </w:r>
      <w:r w:rsidRPr="00D768C5">
        <w:t xml:space="preserve">Steadfast love and faithfulness have </w:t>
      </w:r>
      <w:r w:rsidRPr="00D768C5">
        <w:rPr>
          <w:vertAlign w:val="superscript"/>
        </w:rPr>
        <w:t>|</w:t>
      </w:r>
      <w:r w:rsidRPr="00D768C5">
        <w:t xml:space="preserve"> met together;</w:t>
      </w:r>
    </w:p>
    <w:p w14:paraId="3BE521AB" w14:textId="77777777" w:rsidR="004229AA" w:rsidRPr="00D768C5" w:rsidRDefault="004229AA" w:rsidP="004229AA">
      <w:r w:rsidRPr="00D768C5">
        <w:t xml:space="preserve">     righteousness and peace have </w:t>
      </w:r>
      <w:r w:rsidRPr="00D768C5">
        <w:rPr>
          <w:vertAlign w:val="superscript"/>
        </w:rPr>
        <w:t>|</w:t>
      </w:r>
      <w:r w:rsidRPr="00D768C5">
        <w:t xml:space="preserve"> kissed each other.</w:t>
      </w:r>
    </w:p>
    <w:p w14:paraId="60498113" w14:textId="77777777" w:rsidR="004229AA" w:rsidRPr="00A63562" w:rsidRDefault="004229AA" w:rsidP="004229AA">
      <w:pPr>
        <w:rPr>
          <w:sz w:val="16"/>
        </w:rPr>
      </w:pPr>
    </w:p>
    <w:p w14:paraId="7EE99B94" w14:textId="77777777" w:rsidR="004229AA" w:rsidRPr="00D768C5" w:rsidRDefault="004229AA" w:rsidP="004229AA">
      <w:r w:rsidRPr="00D768C5">
        <w:rPr>
          <w:rStyle w:val="Strong"/>
          <w:vertAlign w:val="superscript"/>
        </w:rPr>
        <w:t>11</w:t>
      </w:r>
      <w:r w:rsidRPr="00D768C5">
        <w:rPr>
          <w:rStyle w:val="Strong"/>
        </w:rPr>
        <w:t xml:space="preserve">Faithfulness shall spring up </w:t>
      </w:r>
      <w:r w:rsidRPr="00D768C5">
        <w:rPr>
          <w:rStyle w:val="Strong"/>
          <w:vertAlign w:val="superscript"/>
        </w:rPr>
        <w:t>|</w:t>
      </w:r>
      <w:r w:rsidRPr="00D768C5">
        <w:rPr>
          <w:rStyle w:val="Strong"/>
        </w:rPr>
        <w:t xml:space="preserve"> from the earth,</w:t>
      </w:r>
    </w:p>
    <w:p w14:paraId="63026943" w14:textId="77777777" w:rsidR="004229AA" w:rsidRPr="00D768C5" w:rsidRDefault="004229AA" w:rsidP="004229AA">
      <w:pPr>
        <w:rPr>
          <w:rStyle w:val="Strong"/>
        </w:rPr>
      </w:pPr>
      <w:r w:rsidRPr="00D768C5">
        <w:t>     </w:t>
      </w:r>
      <w:r w:rsidRPr="00D768C5">
        <w:rPr>
          <w:rStyle w:val="Strong"/>
        </w:rPr>
        <w:t xml:space="preserve">and righteousness shall look </w:t>
      </w:r>
      <w:r w:rsidRPr="00D768C5">
        <w:rPr>
          <w:rStyle w:val="Strong"/>
          <w:vertAlign w:val="superscript"/>
        </w:rPr>
        <w:t>|</w:t>
      </w:r>
      <w:r w:rsidRPr="00D768C5">
        <w:rPr>
          <w:rStyle w:val="Strong"/>
        </w:rPr>
        <w:t xml:space="preserve"> down from heaven.</w:t>
      </w:r>
    </w:p>
    <w:p w14:paraId="6E8D09C7" w14:textId="77777777" w:rsidR="004229AA" w:rsidRPr="00A63562" w:rsidRDefault="004229AA" w:rsidP="004229AA">
      <w:pPr>
        <w:rPr>
          <w:sz w:val="16"/>
        </w:rPr>
      </w:pPr>
    </w:p>
    <w:p w14:paraId="33BCFA59" w14:textId="77777777" w:rsidR="004229AA" w:rsidRPr="00D768C5" w:rsidRDefault="004229AA" w:rsidP="004229AA">
      <w:r w:rsidRPr="00D768C5">
        <w:rPr>
          <w:vertAlign w:val="superscript"/>
        </w:rPr>
        <w:t>12</w:t>
      </w:r>
      <w:r w:rsidRPr="00D768C5">
        <w:t xml:space="preserve">The LORD will indeed </w:t>
      </w:r>
      <w:r w:rsidRPr="00D768C5">
        <w:rPr>
          <w:vertAlign w:val="superscript"/>
        </w:rPr>
        <w:t>|</w:t>
      </w:r>
      <w:r w:rsidRPr="00D768C5">
        <w:t xml:space="preserve"> grant prosperity,</w:t>
      </w:r>
    </w:p>
    <w:p w14:paraId="73DD0743" w14:textId="77777777" w:rsidR="004229AA" w:rsidRPr="00D768C5" w:rsidRDefault="004229AA" w:rsidP="004229AA">
      <w:r w:rsidRPr="00D768C5">
        <w:t xml:space="preserve">     and our land will </w:t>
      </w:r>
      <w:r w:rsidRPr="00D768C5">
        <w:rPr>
          <w:vertAlign w:val="superscript"/>
        </w:rPr>
        <w:t>|</w:t>
      </w:r>
      <w:r w:rsidRPr="00D768C5">
        <w:t xml:space="preserve"> yield its increase.</w:t>
      </w:r>
    </w:p>
    <w:p w14:paraId="016C9ADE" w14:textId="77777777" w:rsidR="004229AA" w:rsidRPr="00A63562" w:rsidRDefault="004229AA" w:rsidP="004229AA">
      <w:pPr>
        <w:rPr>
          <w:sz w:val="16"/>
        </w:rPr>
      </w:pPr>
    </w:p>
    <w:p w14:paraId="3E7DDE23" w14:textId="77777777" w:rsidR="004229AA" w:rsidRPr="00D768C5" w:rsidRDefault="004229AA" w:rsidP="004229AA">
      <w:r w:rsidRPr="00D768C5">
        <w:rPr>
          <w:rStyle w:val="Strong"/>
          <w:vertAlign w:val="superscript"/>
        </w:rPr>
        <w:t>13</w:t>
      </w:r>
      <w:r w:rsidRPr="00D768C5">
        <w:rPr>
          <w:rStyle w:val="Strong"/>
        </w:rPr>
        <w:t xml:space="preserve">Righteousness shall go be- </w:t>
      </w:r>
      <w:r w:rsidRPr="00D768C5">
        <w:rPr>
          <w:rStyle w:val="Strong"/>
          <w:vertAlign w:val="superscript"/>
        </w:rPr>
        <w:t>|</w:t>
      </w:r>
      <w:r w:rsidRPr="00D768C5">
        <w:rPr>
          <w:rStyle w:val="Strong"/>
        </w:rPr>
        <w:t xml:space="preserve"> fore the LORD</w:t>
      </w:r>
    </w:p>
    <w:p w14:paraId="7DBFB3FD" w14:textId="77777777" w:rsidR="004229AA" w:rsidRPr="00D768C5" w:rsidRDefault="004229AA" w:rsidP="004229AA">
      <w:pPr>
        <w:rPr>
          <w:rStyle w:val="Strong"/>
        </w:rPr>
      </w:pPr>
      <w:r w:rsidRPr="00D768C5">
        <w:t>     </w:t>
      </w:r>
      <w:r w:rsidRPr="00D768C5">
        <w:rPr>
          <w:rStyle w:val="Strong"/>
        </w:rPr>
        <w:t xml:space="preserve">and shall prepare for </w:t>
      </w:r>
      <w:r w:rsidRPr="00D768C5">
        <w:rPr>
          <w:rStyle w:val="Strong"/>
          <w:vertAlign w:val="superscript"/>
        </w:rPr>
        <w:t>|</w:t>
      </w:r>
      <w:r w:rsidRPr="00D768C5">
        <w:rPr>
          <w:rStyle w:val="Strong"/>
        </w:rPr>
        <w:t xml:space="preserve"> God a pathway.   REFRAIN</w:t>
      </w:r>
    </w:p>
    <w:p w14:paraId="3E68DCF5" w14:textId="77777777" w:rsidR="004229AA" w:rsidRPr="00D768C5" w:rsidRDefault="004229AA" w:rsidP="004229AA">
      <w:pPr>
        <w:rPr>
          <w:rStyle w:val="Strong"/>
        </w:rPr>
      </w:pPr>
    </w:p>
    <w:p w14:paraId="57F17A25" w14:textId="760FCA05" w:rsidR="004229AA" w:rsidRPr="00D768C5" w:rsidRDefault="004229AA" w:rsidP="004229AA">
      <w:pPr>
        <w:rPr>
          <w:rStyle w:val="Strong"/>
        </w:rPr>
      </w:pPr>
      <w:r w:rsidRPr="00D768C5">
        <w:rPr>
          <w:rStyle w:val="Strong"/>
        </w:rPr>
        <w:t>SECOND READING</w:t>
      </w:r>
      <w:r w:rsidRPr="00D768C5">
        <w:rPr>
          <w:rStyle w:val="Strong"/>
        </w:rPr>
        <w:tab/>
      </w:r>
      <w:r w:rsidRPr="00D768C5">
        <w:rPr>
          <w:rStyle w:val="Strong"/>
        </w:rPr>
        <w:tab/>
      </w:r>
      <w:r w:rsidRPr="00D768C5">
        <w:rPr>
          <w:rStyle w:val="Strong"/>
        </w:rPr>
        <w:tab/>
      </w:r>
      <w:r w:rsidRPr="00D768C5">
        <w:rPr>
          <w:rStyle w:val="Strong"/>
        </w:rPr>
        <w:tab/>
      </w:r>
      <w:r w:rsidRPr="00D768C5">
        <w:rPr>
          <w:rStyle w:val="Strong"/>
        </w:rPr>
        <w:tab/>
        <w:t xml:space="preserve">           Romans 10:</w:t>
      </w:r>
      <w:r w:rsidR="00A63562">
        <w:rPr>
          <w:rStyle w:val="Strong"/>
        </w:rPr>
        <w:t xml:space="preserve"> </w:t>
      </w:r>
      <w:r w:rsidRPr="00D768C5">
        <w:rPr>
          <w:rStyle w:val="Strong"/>
        </w:rPr>
        <w:t>5-15</w:t>
      </w:r>
    </w:p>
    <w:p w14:paraId="65E7C0CB" w14:textId="77777777" w:rsidR="004229AA" w:rsidRPr="00A63562" w:rsidRDefault="004229AA" w:rsidP="004229AA">
      <w:pPr>
        <w:rPr>
          <w:rStyle w:val="Strong"/>
          <w:sz w:val="8"/>
        </w:rPr>
      </w:pPr>
    </w:p>
    <w:p w14:paraId="06DC2668" w14:textId="77777777" w:rsidR="004229AA" w:rsidRPr="00D768C5" w:rsidRDefault="004229AA" w:rsidP="004229AA">
      <w:pPr>
        <w:jc w:val="both"/>
        <w:rPr>
          <w:i/>
          <w:iCs/>
        </w:rPr>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i/>
          <w:iCs/>
        </w:rPr>
        <w:t>Paul discusses how we may attain the righteousness that leads to salvation. One way would be to keep the law, but he has already shown that it is impossible. Then, he proclaims the good news about "righteousness that comes by faith."</w:t>
      </w:r>
    </w:p>
    <w:p w14:paraId="46BA2485" w14:textId="77777777" w:rsidR="004229AA" w:rsidRPr="00A63562" w:rsidRDefault="004229AA" w:rsidP="00A63562">
      <w:pPr>
        <w:ind w:firstLine="720"/>
        <w:jc w:val="both"/>
        <w:rPr>
          <w:sz w:val="12"/>
        </w:rPr>
      </w:pPr>
    </w:p>
    <w:p w14:paraId="6E17D9C1" w14:textId="77777777" w:rsidR="004229AA" w:rsidRPr="00D768C5" w:rsidRDefault="004229AA" w:rsidP="004229AA">
      <w:pPr>
        <w:ind w:firstLine="720"/>
        <w:jc w:val="both"/>
      </w:pPr>
      <w:r w:rsidRPr="00D768C5">
        <w:t xml:space="preserve">Moses writes concerning the righteousness that comes from the law, that "the person who does these things will live by them." </w:t>
      </w:r>
      <w:r w:rsidRPr="00D768C5">
        <w:rPr>
          <w:vertAlign w:val="superscript"/>
        </w:rPr>
        <w:t>6</w:t>
      </w:r>
      <w:r w:rsidRPr="00D768C5">
        <w:t xml:space="preserve">But the righteousness that comes from faith says, "Do not say in your heart, 'Who will ascend into heaven?' " (that is, to bring Christ down) </w:t>
      </w:r>
      <w:r w:rsidRPr="00D768C5">
        <w:rPr>
          <w:vertAlign w:val="superscript"/>
        </w:rPr>
        <w:t>7</w:t>
      </w:r>
      <w:r w:rsidRPr="00D768C5">
        <w:t xml:space="preserve">"or 'Who will descend into the abyss?' " (that is, to bring Christ up from the dead). </w:t>
      </w:r>
      <w:r w:rsidRPr="00D768C5">
        <w:rPr>
          <w:vertAlign w:val="superscript"/>
        </w:rPr>
        <w:t>8</w:t>
      </w:r>
      <w:r w:rsidRPr="00D768C5">
        <w:t>But what does it say?</w:t>
      </w:r>
    </w:p>
    <w:p w14:paraId="2409C058" w14:textId="77777777" w:rsidR="004229AA" w:rsidRPr="00D768C5" w:rsidRDefault="004229AA" w:rsidP="004229AA">
      <w:pPr>
        <w:jc w:val="both"/>
      </w:pPr>
      <w:r w:rsidRPr="00D768C5">
        <w:tab/>
        <w:t>"The word is near you,</w:t>
      </w:r>
    </w:p>
    <w:p w14:paraId="2524B3EE" w14:textId="77777777" w:rsidR="004229AA" w:rsidRPr="00D768C5" w:rsidRDefault="004229AA" w:rsidP="004229AA">
      <w:pPr>
        <w:jc w:val="both"/>
      </w:pPr>
      <w:r w:rsidRPr="00D768C5">
        <w:tab/>
      </w:r>
      <w:r w:rsidRPr="00D768C5">
        <w:tab/>
        <w:t>on your lips and in your heart"</w:t>
      </w:r>
    </w:p>
    <w:p w14:paraId="0C1781A3" w14:textId="77777777" w:rsidR="004229AA" w:rsidRPr="00D768C5" w:rsidRDefault="004229AA" w:rsidP="004229AA">
      <w:pPr>
        <w:jc w:val="both"/>
      </w:pPr>
      <w:r w:rsidRPr="00D768C5">
        <w:t xml:space="preserve">(that is, the word of faith that we proclaim); </w:t>
      </w:r>
      <w:r w:rsidRPr="00D768C5">
        <w:rPr>
          <w:vertAlign w:val="superscript"/>
        </w:rPr>
        <w:t>9</w:t>
      </w:r>
      <w:r w:rsidRPr="00D768C5">
        <w:t xml:space="preserve">because if you confess with your lips that Jesus is Lord and believe in your heart that God raised Him from the dead, you will be saved. </w:t>
      </w:r>
    </w:p>
    <w:p w14:paraId="7CD50B53" w14:textId="77777777" w:rsidR="004229AA" w:rsidRPr="00D768C5" w:rsidRDefault="004229AA" w:rsidP="004229AA">
      <w:pPr>
        <w:ind w:firstLine="720"/>
        <w:jc w:val="both"/>
      </w:pPr>
      <w:r w:rsidRPr="00D768C5">
        <w:rPr>
          <w:vertAlign w:val="superscript"/>
        </w:rPr>
        <w:lastRenderedPageBreak/>
        <w:t>10</w:t>
      </w:r>
      <w:r w:rsidRPr="00D768C5">
        <w:t xml:space="preserve">For one believes with the heart and so is justified, and one confesses with the mouth and so is saved. </w:t>
      </w:r>
      <w:r w:rsidRPr="00D768C5">
        <w:rPr>
          <w:vertAlign w:val="superscript"/>
        </w:rPr>
        <w:t>11</w:t>
      </w:r>
      <w:r w:rsidRPr="00D768C5">
        <w:t xml:space="preserve">The scripture says, "No one who believes in Him will be put to shame." </w:t>
      </w:r>
      <w:r w:rsidRPr="00D768C5">
        <w:rPr>
          <w:vertAlign w:val="superscript"/>
        </w:rPr>
        <w:t>12</w:t>
      </w:r>
      <w:r w:rsidRPr="00D768C5">
        <w:t xml:space="preserve">For there is no distinction between Jew and Greek; the same Lord is Lord of all and is generous to all who call on Him. </w:t>
      </w:r>
      <w:r w:rsidRPr="00D768C5">
        <w:rPr>
          <w:vertAlign w:val="superscript"/>
        </w:rPr>
        <w:t>13</w:t>
      </w:r>
      <w:r w:rsidRPr="00D768C5">
        <w:t>For, "Everyone who calls on the name of the Lord shall be saved."</w:t>
      </w:r>
    </w:p>
    <w:p w14:paraId="14206970" w14:textId="6C112852" w:rsidR="004229AA" w:rsidRPr="00D768C5" w:rsidRDefault="00A63562" w:rsidP="004229AA">
      <w:pPr>
        <w:jc w:val="both"/>
      </w:pPr>
      <w:r>
        <w:rPr>
          <w:noProof/>
        </w:rPr>
        <w:drawing>
          <wp:anchor distT="36576" distB="36576" distL="36576" distR="36576" simplePos="0" relativeHeight="251658240" behindDoc="0" locked="0" layoutInCell="1" allowOverlap="1" wp14:anchorId="0CDEB4BB" wp14:editId="269C5D10">
            <wp:simplePos x="0" y="0"/>
            <wp:positionH relativeFrom="column">
              <wp:posOffset>1185862</wp:posOffset>
            </wp:positionH>
            <wp:positionV relativeFrom="paragraph">
              <wp:posOffset>595312</wp:posOffset>
            </wp:positionV>
            <wp:extent cx="3124200" cy="5915025"/>
            <wp:effectExtent l="0" t="4763"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52760" t="10150" r="15964"/>
                    <a:stretch>
                      <a:fillRect/>
                    </a:stretch>
                  </pic:blipFill>
                  <pic:spPr bwMode="auto">
                    <a:xfrm rot="-5400000">
                      <a:off x="0" y="0"/>
                      <a:ext cx="3124200" cy="5915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229AA" w:rsidRPr="00D768C5">
        <w:tab/>
      </w:r>
      <w:r w:rsidR="004229AA" w:rsidRPr="00D768C5">
        <w:rPr>
          <w:vertAlign w:val="superscript"/>
        </w:rPr>
        <w:t>14</w:t>
      </w:r>
      <w:r w:rsidR="004229AA" w:rsidRPr="00D768C5">
        <w:t xml:space="preserve">But how are they to call on one in whom they have not believed? And how are they to believe in One of Whom they have never heard? And how are they to hear without someone to proclaim Him? </w:t>
      </w:r>
      <w:r w:rsidR="004229AA" w:rsidRPr="00D768C5">
        <w:rPr>
          <w:vertAlign w:val="superscript"/>
        </w:rPr>
        <w:t>15</w:t>
      </w:r>
      <w:r w:rsidR="004229AA" w:rsidRPr="00D768C5">
        <w:t>And how are they to proclaim Him unless they are sent? As it is written, "How beautiful are the feet of those who bring good news!"</w:t>
      </w:r>
    </w:p>
    <w:p w14:paraId="3A79B1F3" w14:textId="3BB36407" w:rsidR="004229AA" w:rsidRPr="00A63562" w:rsidRDefault="004229AA" w:rsidP="004229AA">
      <w:pPr>
        <w:jc w:val="both"/>
        <w:rPr>
          <w:sz w:val="12"/>
        </w:rPr>
      </w:pPr>
    </w:p>
    <w:p w14:paraId="69AC7CF5" w14:textId="14AA626C" w:rsidR="004229AA" w:rsidRPr="00D768C5" w:rsidRDefault="004229AA" w:rsidP="004229AA">
      <w:pPr>
        <w:jc w:val="both"/>
      </w:pPr>
      <w:r w:rsidRPr="00D768C5">
        <w:t>The Word of the Lord.</w:t>
      </w:r>
    </w:p>
    <w:p w14:paraId="1942C05D" w14:textId="2A9B66E3" w:rsidR="004229AA" w:rsidRPr="00A63562" w:rsidRDefault="004229AA" w:rsidP="004229AA">
      <w:pPr>
        <w:jc w:val="both"/>
        <w:rPr>
          <w:sz w:val="12"/>
        </w:rPr>
      </w:pPr>
    </w:p>
    <w:p w14:paraId="30DA5ED7" w14:textId="1F559A2E" w:rsidR="004229AA" w:rsidRPr="00D768C5" w:rsidRDefault="004229AA" w:rsidP="004229AA">
      <w:pPr>
        <w:jc w:val="both"/>
        <w:rPr>
          <w:b/>
        </w:rPr>
      </w:pPr>
      <w:r w:rsidRPr="00D768C5">
        <w:rPr>
          <w:b/>
        </w:rPr>
        <w:t>Thanks be to God.</w:t>
      </w:r>
    </w:p>
    <w:p w14:paraId="44753AA4" w14:textId="06161266" w:rsidR="004229AA" w:rsidRPr="00A63562" w:rsidRDefault="004229AA" w:rsidP="004229AA">
      <w:pPr>
        <w:jc w:val="both"/>
        <w:rPr>
          <w:b/>
          <w:sz w:val="12"/>
        </w:rPr>
      </w:pPr>
    </w:p>
    <w:p w14:paraId="60578BEE" w14:textId="039EB9D2" w:rsidR="004229AA" w:rsidRPr="00D768C5" w:rsidRDefault="004229AA" w:rsidP="004229AA">
      <w:pPr>
        <w:jc w:val="both"/>
        <w:rPr>
          <w:i/>
        </w:rPr>
      </w:pPr>
      <w:r w:rsidRPr="00D768C5">
        <w:rPr>
          <w:i/>
        </w:rPr>
        <w:t>As you are able please rise</w:t>
      </w:r>
    </w:p>
    <w:p w14:paraId="19A007F3" w14:textId="198C5E7C" w:rsidR="004229AA" w:rsidRPr="00A63562" w:rsidRDefault="004229AA" w:rsidP="004229AA">
      <w:pPr>
        <w:jc w:val="both"/>
        <w:rPr>
          <w:i/>
          <w:sz w:val="16"/>
        </w:rPr>
      </w:pPr>
    </w:p>
    <w:p w14:paraId="2B5DAAA1" w14:textId="13B425D2" w:rsidR="004229AA" w:rsidRDefault="004229AA" w:rsidP="004229AA">
      <w:pPr>
        <w:jc w:val="both"/>
        <w:rPr>
          <w:b/>
        </w:rPr>
      </w:pPr>
      <w:r w:rsidRPr="00D768C5">
        <w:rPr>
          <w:b/>
        </w:rPr>
        <w:t xml:space="preserve">THE VERSE </w:t>
      </w:r>
      <w:r w:rsidRPr="00A63562">
        <w:rPr>
          <w:b/>
        </w:rPr>
        <w:t>Sung twice</w:t>
      </w:r>
    </w:p>
    <w:p w14:paraId="56C61475" w14:textId="1DB9F435" w:rsidR="00A63562" w:rsidRDefault="00A63562" w:rsidP="004229AA">
      <w:pPr>
        <w:jc w:val="both"/>
        <w:rPr>
          <w:b/>
        </w:rPr>
      </w:pPr>
    </w:p>
    <w:p w14:paraId="080BA30D" w14:textId="46C1958D" w:rsidR="00A63562" w:rsidRDefault="00A63562" w:rsidP="004229AA">
      <w:pPr>
        <w:jc w:val="both"/>
        <w:rPr>
          <w:b/>
        </w:rPr>
      </w:pPr>
    </w:p>
    <w:p w14:paraId="417AD555" w14:textId="77777777" w:rsidR="00A63562" w:rsidRDefault="00A63562" w:rsidP="004229AA">
      <w:pPr>
        <w:jc w:val="both"/>
        <w:rPr>
          <w:b/>
        </w:rPr>
      </w:pPr>
    </w:p>
    <w:p w14:paraId="2056ECC8" w14:textId="77777777" w:rsidR="00A63562" w:rsidRDefault="00A63562" w:rsidP="004229AA">
      <w:pPr>
        <w:jc w:val="both"/>
        <w:rPr>
          <w:b/>
        </w:rPr>
      </w:pPr>
    </w:p>
    <w:p w14:paraId="41C67266" w14:textId="77777777" w:rsidR="00A63562" w:rsidRDefault="00A63562" w:rsidP="004229AA">
      <w:pPr>
        <w:jc w:val="both"/>
        <w:rPr>
          <w:b/>
        </w:rPr>
      </w:pPr>
    </w:p>
    <w:p w14:paraId="751F804E" w14:textId="77777777" w:rsidR="00A63562" w:rsidRDefault="00A63562" w:rsidP="004229AA">
      <w:pPr>
        <w:jc w:val="both"/>
        <w:rPr>
          <w:b/>
        </w:rPr>
      </w:pPr>
    </w:p>
    <w:p w14:paraId="548A1497" w14:textId="77777777" w:rsidR="00A63562" w:rsidRDefault="00A63562" w:rsidP="004229AA">
      <w:pPr>
        <w:jc w:val="both"/>
        <w:rPr>
          <w:b/>
        </w:rPr>
      </w:pPr>
    </w:p>
    <w:p w14:paraId="5044C031" w14:textId="77777777" w:rsidR="00A63562" w:rsidRDefault="00A63562" w:rsidP="004229AA">
      <w:pPr>
        <w:jc w:val="both"/>
        <w:rPr>
          <w:b/>
        </w:rPr>
      </w:pPr>
    </w:p>
    <w:p w14:paraId="788E01BF" w14:textId="77777777" w:rsidR="00A63562" w:rsidRDefault="00A63562" w:rsidP="004229AA">
      <w:pPr>
        <w:jc w:val="both"/>
        <w:rPr>
          <w:b/>
        </w:rPr>
      </w:pPr>
    </w:p>
    <w:p w14:paraId="7AE5F671" w14:textId="77777777" w:rsidR="00A63562" w:rsidRDefault="00A63562" w:rsidP="004229AA">
      <w:pPr>
        <w:jc w:val="both"/>
        <w:rPr>
          <w:b/>
        </w:rPr>
      </w:pPr>
    </w:p>
    <w:p w14:paraId="632C4935" w14:textId="77777777" w:rsidR="00A63562" w:rsidRDefault="00A63562" w:rsidP="004229AA">
      <w:pPr>
        <w:jc w:val="both"/>
        <w:rPr>
          <w:b/>
        </w:rPr>
      </w:pPr>
    </w:p>
    <w:p w14:paraId="35014F58" w14:textId="77777777" w:rsidR="00A63562" w:rsidRDefault="00A63562" w:rsidP="004229AA">
      <w:pPr>
        <w:jc w:val="both"/>
        <w:rPr>
          <w:b/>
        </w:rPr>
      </w:pPr>
    </w:p>
    <w:p w14:paraId="0E4DBBB0" w14:textId="77777777" w:rsidR="00A63562" w:rsidRDefault="00A63562" w:rsidP="004229AA">
      <w:pPr>
        <w:jc w:val="both"/>
        <w:rPr>
          <w:b/>
        </w:rPr>
      </w:pPr>
    </w:p>
    <w:p w14:paraId="572604CF" w14:textId="77777777" w:rsidR="00A63562" w:rsidRDefault="00A63562" w:rsidP="004229AA">
      <w:pPr>
        <w:jc w:val="both"/>
        <w:rPr>
          <w:b/>
        </w:rPr>
      </w:pPr>
    </w:p>
    <w:p w14:paraId="68936A0A" w14:textId="77777777" w:rsidR="00A63562" w:rsidRDefault="00A63562" w:rsidP="004229AA">
      <w:pPr>
        <w:jc w:val="both"/>
        <w:rPr>
          <w:b/>
        </w:rPr>
      </w:pPr>
    </w:p>
    <w:p w14:paraId="7A57F099" w14:textId="77777777" w:rsidR="00A63562" w:rsidRDefault="00A63562" w:rsidP="004229AA">
      <w:pPr>
        <w:jc w:val="both"/>
        <w:rPr>
          <w:b/>
        </w:rPr>
      </w:pPr>
    </w:p>
    <w:p w14:paraId="1AB61E29" w14:textId="77777777" w:rsidR="00A63562" w:rsidRDefault="00A63562" w:rsidP="004229AA">
      <w:pPr>
        <w:jc w:val="both"/>
        <w:rPr>
          <w:b/>
        </w:rPr>
      </w:pPr>
    </w:p>
    <w:p w14:paraId="57AFD90B" w14:textId="77777777" w:rsidR="00A63562" w:rsidRDefault="00A63562" w:rsidP="004229AA">
      <w:pPr>
        <w:jc w:val="both"/>
        <w:rPr>
          <w:b/>
        </w:rPr>
      </w:pPr>
    </w:p>
    <w:p w14:paraId="10266626" w14:textId="77777777" w:rsidR="00A63562" w:rsidRDefault="00A63562" w:rsidP="004229AA">
      <w:pPr>
        <w:jc w:val="both"/>
        <w:rPr>
          <w:b/>
        </w:rPr>
      </w:pPr>
    </w:p>
    <w:p w14:paraId="2C29698B" w14:textId="77777777" w:rsidR="00A63562" w:rsidRDefault="00A63562" w:rsidP="004229AA">
      <w:pPr>
        <w:jc w:val="both"/>
        <w:rPr>
          <w:b/>
        </w:rPr>
      </w:pPr>
    </w:p>
    <w:p w14:paraId="4BC2B3A4" w14:textId="77777777" w:rsidR="00A63562" w:rsidRDefault="00A63562" w:rsidP="004229AA">
      <w:pPr>
        <w:jc w:val="both"/>
        <w:rPr>
          <w:b/>
        </w:rPr>
      </w:pPr>
    </w:p>
    <w:p w14:paraId="314A8C5A" w14:textId="77777777" w:rsidR="00A63562" w:rsidRPr="00D768C5" w:rsidRDefault="00A63562" w:rsidP="004229AA">
      <w:pPr>
        <w:jc w:val="both"/>
      </w:pPr>
    </w:p>
    <w:p w14:paraId="4367A28D" w14:textId="77777777" w:rsidR="004229AA" w:rsidRPr="00D768C5" w:rsidRDefault="004229AA" w:rsidP="004229AA">
      <w:pPr>
        <w:jc w:val="both"/>
        <w:rPr>
          <w:b/>
        </w:rPr>
      </w:pPr>
    </w:p>
    <w:p w14:paraId="79D3E0AC" w14:textId="57AAEAD4" w:rsidR="004229AA" w:rsidRPr="00D768C5" w:rsidRDefault="004229AA" w:rsidP="004229AA">
      <w:pPr>
        <w:jc w:val="both"/>
        <w:rPr>
          <w:b/>
        </w:rPr>
      </w:pPr>
      <w:r w:rsidRPr="00D768C5">
        <w:rPr>
          <w:b/>
        </w:rPr>
        <w:t>THE HOLY GOSPEL</w:t>
      </w:r>
      <w:r w:rsidRPr="00D768C5">
        <w:rPr>
          <w:b/>
        </w:rPr>
        <w:tab/>
      </w:r>
      <w:r w:rsidRPr="00D768C5">
        <w:rPr>
          <w:b/>
        </w:rPr>
        <w:tab/>
      </w:r>
      <w:r w:rsidRPr="00D768C5">
        <w:rPr>
          <w:b/>
        </w:rPr>
        <w:tab/>
      </w:r>
      <w:r w:rsidRPr="00D768C5">
        <w:rPr>
          <w:b/>
        </w:rPr>
        <w:tab/>
        <w:t xml:space="preserve">                     Matthew 14:</w:t>
      </w:r>
      <w:r w:rsidR="00A63562">
        <w:rPr>
          <w:b/>
        </w:rPr>
        <w:t xml:space="preserve"> </w:t>
      </w:r>
      <w:r w:rsidRPr="00D768C5">
        <w:rPr>
          <w:b/>
        </w:rPr>
        <w:t>22-33</w:t>
      </w:r>
    </w:p>
    <w:p w14:paraId="505F2470" w14:textId="77777777" w:rsidR="004229AA" w:rsidRPr="00A63562" w:rsidRDefault="004229AA" w:rsidP="004229AA">
      <w:pPr>
        <w:jc w:val="both"/>
        <w:rPr>
          <w:b/>
          <w:sz w:val="8"/>
        </w:rPr>
      </w:pPr>
    </w:p>
    <w:p w14:paraId="6D05C390" w14:textId="77777777" w:rsidR="004229AA" w:rsidRPr="00D768C5" w:rsidRDefault="004229AA" w:rsidP="004229AA">
      <w:pPr>
        <w:jc w:val="both"/>
        <w:rPr>
          <w:b/>
        </w:rPr>
      </w:pPr>
      <w:r w:rsidRPr="00D768C5">
        <w:rPr>
          <w:rStyle w:val="Emphasis"/>
          <w:color w:val="3F3F3F"/>
          <w:shd w:val="clear" w:color="auto" w:fill="FFFFFF"/>
        </w:rPr>
        <w:t>Matthew’s gospel typically portrays Jesus’ disciples as people of “little faith,” who fail despite their best intentions. In this story, Matthew shows how Jesus comes to the disciples when they are in trouble and sustains them in their time of fear and doubt.</w:t>
      </w:r>
    </w:p>
    <w:p w14:paraId="112C5437" w14:textId="77777777" w:rsidR="004229AA" w:rsidRPr="00A63562" w:rsidRDefault="004229AA" w:rsidP="004229AA">
      <w:pPr>
        <w:jc w:val="both"/>
        <w:rPr>
          <w:b/>
          <w:sz w:val="16"/>
        </w:rPr>
      </w:pPr>
    </w:p>
    <w:p w14:paraId="6CA780D8" w14:textId="00472E2A" w:rsidR="004229AA" w:rsidRPr="00D768C5" w:rsidRDefault="004229AA" w:rsidP="004229AA">
      <w:pPr>
        <w:ind w:left="-288" w:firstLine="288"/>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P:</w:t>
      </w:r>
      <w:r w:rsidR="00A63562">
        <w:t xml:space="preserve">  </w:t>
      </w:r>
      <w:r w:rsidRPr="00D768C5">
        <w:t>The Holy Gospel according to St. Matthew, the fourteenth chapter.</w:t>
      </w:r>
    </w:p>
    <w:p w14:paraId="7106C784" w14:textId="77777777" w:rsidR="004229AA" w:rsidRPr="00A63562" w:rsidRDefault="004229AA" w:rsidP="004229AA">
      <w:pPr>
        <w:ind w:left="-288" w:firstLine="288"/>
        <w:jc w:val="both"/>
        <w:rPr>
          <w:sz w:val="16"/>
        </w:rPr>
      </w:pPr>
    </w:p>
    <w:p w14:paraId="2C210645" w14:textId="6B0EE177" w:rsidR="004229AA" w:rsidRPr="00D768C5" w:rsidRDefault="004229AA" w:rsidP="004229AA">
      <w:pPr>
        <w:ind w:left="-288" w:firstLine="288"/>
        <w:jc w:val="both"/>
        <w:rPr>
          <w:b/>
        </w:rPr>
      </w:pPr>
      <w:r w:rsidRPr="00D768C5">
        <w:rPr>
          <w:b/>
        </w:rPr>
        <w:t>C:</w:t>
      </w:r>
      <w:r w:rsidR="00A63562">
        <w:rPr>
          <w:b/>
        </w:rPr>
        <w:t xml:space="preserve">  </w:t>
      </w:r>
      <w:r w:rsidRPr="00D768C5">
        <w:rPr>
          <w:b/>
        </w:rPr>
        <w:t>Glory to You, O Lord!</w:t>
      </w:r>
    </w:p>
    <w:p w14:paraId="09FA4D87" w14:textId="77777777" w:rsidR="004229AA" w:rsidRPr="00D768C5" w:rsidRDefault="004229AA" w:rsidP="004229AA">
      <w:pPr>
        <w:ind w:left="-288" w:firstLine="288"/>
        <w:jc w:val="both"/>
        <w:rPr>
          <w:b/>
        </w:rPr>
      </w:pPr>
    </w:p>
    <w:p w14:paraId="627CD9F4" w14:textId="77777777" w:rsidR="004229AA" w:rsidRPr="00D768C5" w:rsidRDefault="004229AA" w:rsidP="004229AA">
      <w:pPr>
        <w:ind w:firstLine="720"/>
        <w:jc w:val="both"/>
        <w:rPr>
          <w:b/>
        </w:rPr>
      </w:pPr>
      <w:r w:rsidRPr="00D768C5">
        <w:lastRenderedPageBreak/>
        <w:t xml:space="preserve">[Jesus] made the disciples get into the boat and go on ahead to the other side of the Sea of Galilee, while He dismissed the crowds. </w:t>
      </w:r>
      <w:r w:rsidRPr="00D768C5">
        <w:rPr>
          <w:vertAlign w:val="superscript"/>
        </w:rPr>
        <w:t>23</w:t>
      </w:r>
      <w:r w:rsidRPr="00D768C5">
        <w:t xml:space="preserve">And after He had dismissed the crowds, He went up the mountain by Himself to pray. When evening came, He was there alone, </w:t>
      </w:r>
      <w:r w:rsidRPr="00D768C5">
        <w:rPr>
          <w:vertAlign w:val="superscript"/>
        </w:rPr>
        <w:t>24</w:t>
      </w:r>
      <w:r w:rsidRPr="00D768C5">
        <w:t xml:space="preserve">but by this time the boat, battered by the waves, was far from the land, for the wind was against them. </w:t>
      </w:r>
    </w:p>
    <w:p w14:paraId="6AC26265" w14:textId="77777777" w:rsidR="004229AA" w:rsidRPr="00D768C5" w:rsidRDefault="004229AA" w:rsidP="004229AA">
      <w:pPr>
        <w:ind w:firstLine="720"/>
        <w:jc w:val="both"/>
      </w:pPr>
      <w:r w:rsidRPr="00D768C5">
        <w:rPr>
          <w:vertAlign w:val="superscript"/>
        </w:rPr>
        <w:t>25</w:t>
      </w:r>
      <w:r w:rsidRPr="00D768C5">
        <w:t xml:space="preserve">And early in the morning He came walking toward them on the sea. </w:t>
      </w:r>
      <w:r w:rsidRPr="00D768C5">
        <w:rPr>
          <w:vertAlign w:val="superscript"/>
        </w:rPr>
        <w:t>26</w:t>
      </w:r>
      <w:r w:rsidRPr="00D768C5">
        <w:t xml:space="preserve">But when the disciples saw Him walking on the sea, they were terrified, saying, "It is a ghost!" And they cried out in fear. </w:t>
      </w:r>
      <w:r w:rsidRPr="00D768C5">
        <w:rPr>
          <w:vertAlign w:val="superscript"/>
        </w:rPr>
        <w:t>27</w:t>
      </w:r>
      <w:r w:rsidRPr="00D768C5">
        <w:t>But immediately Jesus spoke to them and said, "Take heart, it is I; do not be afraid."</w:t>
      </w:r>
    </w:p>
    <w:p w14:paraId="3E45A717" w14:textId="77777777" w:rsidR="004229AA" w:rsidRPr="00D768C5" w:rsidRDefault="004229AA" w:rsidP="004229AA">
      <w:pPr>
        <w:ind w:firstLine="720"/>
        <w:jc w:val="both"/>
      </w:pPr>
      <w:r w:rsidRPr="00D768C5">
        <w:rPr>
          <w:vertAlign w:val="superscript"/>
        </w:rPr>
        <w:t>28</w:t>
      </w:r>
      <w:r w:rsidRPr="00D768C5">
        <w:t xml:space="preserve">Peter answered Him, "Lord, if it is You, command me to come to You on the water." </w:t>
      </w:r>
      <w:r w:rsidRPr="00D768C5">
        <w:rPr>
          <w:vertAlign w:val="superscript"/>
        </w:rPr>
        <w:t>29</w:t>
      </w:r>
      <w:r w:rsidRPr="00D768C5">
        <w:t xml:space="preserve">He said, "Come." So Peter got out of the boat, started walking on the water, and came toward Jesus. </w:t>
      </w:r>
    </w:p>
    <w:p w14:paraId="1127F480" w14:textId="77777777" w:rsidR="004229AA" w:rsidRPr="00D768C5" w:rsidRDefault="004229AA" w:rsidP="004229AA">
      <w:pPr>
        <w:ind w:firstLine="720"/>
        <w:jc w:val="both"/>
      </w:pPr>
      <w:r w:rsidRPr="00D768C5">
        <w:rPr>
          <w:vertAlign w:val="superscript"/>
        </w:rPr>
        <w:t>30</w:t>
      </w:r>
      <w:r w:rsidRPr="00D768C5">
        <w:t xml:space="preserve">But when he noticed the strong wind, he became frightened, and beginning to sink, he cried out, "Lord, save me!" </w:t>
      </w:r>
      <w:r w:rsidRPr="00D768C5">
        <w:rPr>
          <w:vertAlign w:val="superscript"/>
        </w:rPr>
        <w:t>31</w:t>
      </w:r>
      <w:r w:rsidRPr="00D768C5">
        <w:t xml:space="preserve">Jesus immediately reached out His hand and caught him, saying to him, "You of little faith, why did you doubt?" </w:t>
      </w:r>
      <w:r w:rsidRPr="00D768C5">
        <w:rPr>
          <w:vertAlign w:val="superscript"/>
        </w:rPr>
        <w:t>32</w:t>
      </w:r>
      <w:r w:rsidRPr="00D768C5">
        <w:t xml:space="preserve">When they got into the boat, the wind ceased. </w:t>
      </w:r>
      <w:r w:rsidRPr="00D768C5">
        <w:rPr>
          <w:vertAlign w:val="superscript"/>
        </w:rPr>
        <w:t>33</w:t>
      </w:r>
      <w:r w:rsidRPr="00D768C5">
        <w:t>And those in the boat worshiped Him, saying, "Truly You are the Son of God."</w:t>
      </w:r>
    </w:p>
    <w:p w14:paraId="44DB8F7E" w14:textId="77777777" w:rsidR="004229AA" w:rsidRPr="00A63562" w:rsidRDefault="004229AA" w:rsidP="004229AA">
      <w:pPr>
        <w:jc w:val="both"/>
        <w:rPr>
          <w:sz w:val="16"/>
        </w:rPr>
      </w:pPr>
    </w:p>
    <w:p w14:paraId="361CA912" w14:textId="4EBBB7AD" w:rsidR="004229AA" w:rsidRPr="00D768C5" w:rsidRDefault="004229AA" w:rsidP="004229AA">
      <w:pPr>
        <w:ind w:left="-288" w:firstLine="288"/>
        <w:jc w:val="both"/>
      </w:pPr>
      <w:r w:rsidRPr="00D768C5">
        <w:t>P:</w:t>
      </w:r>
      <w:r w:rsidR="00A63562">
        <w:t xml:space="preserve">  </w:t>
      </w:r>
      <w:r w:rsidRPr="00D768C5">
        <w:t>The Gospel of the Lord.</w:t>
      </w:r>
    </w:p>
    <w:p w14:paraId="048ED848" w14:textId="77777777" w:rsidR="004229AA" w:rsidRPr="00A63562" w:rsidRDefault="004229AA" w:rsidP="004229AA">
      <w:pPr>
        <w:ind w:left="-288" w:firstLine="288"/>
        <w:jc w:val="both"/>
        <w:rPr>
          <w:sz w:val="16"/>
        </w:rPr>
      </w:pPr>
    </w:p>
    <w:p w14:paraId="770BF33B" w14:textId="17ECE173" w:rsidR="004229AA" w:rsidRPr="00D768C5" w:rsidRDefault="004229AA" w:rsidP="004229AA">
      <w:pPr>
        <w:ind w:left="-288" w:firstLine="288"/>
        <w:jc w:val="both"/>
        <w:rPr>
          <w:b/>
          <w:bCs/>
        </w:rPr>
      </w:pPr>
      <w:r w:rsidRPr="00D768C5">
        <w:rPr>
          <w:b/>
          <w:bCs/>
        </w:rPr>
        <w:t>C:</w:t>
      </w:r>
      <w:r w:rsidR="00A63562">
        <w:rPr>
          <w:b/>
          <w:bCs/>
        </w:rPr>
        <w:t xml:space="preserve">  </w:t>
      </w:r>
      <w:r w:rsidRPr="00D768C5">
        <w:rPr>
          <w:b/>
          <w:bCs/>
        </w:rPr>
        <w:t>Praise to You, O Christ!</w:t>
      </w:r>
    </w:p>
    <w:p w14:paraId="207F1DAA" w14:textId="77777777" w:rsidR="004229AA" w:rsidRPr="00D768C5" w:rsidRDefault="004229AA" w:rsidP="004229AA">
      <w:pPr>
        <w:ind w:left="-288" w:firstLine="288"/>
        <w:jc w:val="both"/>
        <w:rPr>
          <w:b/>
          <w:bCs/>
        </w:rPr>
      </w:pPr>
    </w:p>
    <w:p w14:paraId="453EA123" w14:textId="77777777" w:rsidR="00A63562" w:rsidRPr="00A63562" w:rsidRDefault="004229AA" w:rsidP="00A63562">
      <w:pPr>
        <w:jc w:val="both"/>
        <w:rPr>
          <w:b/>
          <w:sz w:val="12"/>
        </w:rPr>
      </w:pPr>
      <w:r w:rsidRPr="00D768C5">
        <w:rPr>
          <w:b/>
        </w:rPr>
        <w:t>THE SERMON</w:t>
      </w:r>
      <w:r w:rsidRPr="00D768C5">
        <w:rPr>
          <w:b/>
        </w:rPr>
        <w:tab/>
      </w:r>
      <w:r w:rsidRPr="00D768C5">
        <w:rPr>
          <w:b/>
        </w:rPr>
        <w:tab/>
      </w:r>
      <w:r w:rsidRPr="00D768C5">
        <w:rPr>
          <w:b/>
        </w:rPr>
        <w:tab/>
      </w:r>
      <w:r w:rsidRPr="00D768C5">
        <w:rPr>
          <w:b/>
        </w:rPr>
        <w:tab/>
      </w:r>
      <w:r w:rsidRPr="00D768C5">
        <w:rPr>
          <w:b/>
        </w:rPr>
        <w:tab/>
      </w:r>
      <w:r w:rsidRPr="00D768C5">
        <w:rPr>
          <w:b/>
        </w:rPr>
        <w:tab/>
      </w:r>
      <w:r w:rsidRPr="00D768C5">
        <w:rPr>
          <w:b/>
        </w:rPr>
        <w:tab/>
        <w:t xml:space="preserve">      </w:t>
      </w:r>
      <w:r w:rsidRPr="00D768C5">
        <w:rPr>
          <w:b/>
        </w:rPr>
        <w:tab/>
      </w:r>
      <w:r w:rsidRPr="00D768C5">
        <w:rPr>
          <w:b/>
        </w:rPr>
        <w:tab/>
      </w:r>
      <w:r w:rsidRPr="00D768C5">
        <w:rPr>
          <w:b/>
        </w:rPr>
        <w:tab/>
      </w:r>
      <w:r w:rsidRPr="00A63562">
        <w:rPr>
          <w:b/>
          <w:sz w:val="14"/>
        </w:rPr>
        <w:tab/>
      </w:r>
    </w:p>
    <w:p w14:paraId="5E9DEDED" w14:textId="0EB8824D" w:rsidR="004229AA" w:rsidRPr="00D768C5" w:rsidRDefault="004229AA" w:rsidP="00A63562">
      <w:pPr>
        <w:ind w:left="1440" w:firstLine="720"/>
        <w:jc w:val="both"/>
      </w:pPr>
      <w:r w:rsidRPr="00D768C5">
        <w:rPr>
          <w:i/>
        </w:rPr>
        <w:t>Silence for reflection follows the sermon</w:t>
      </w:r>
    </w:p>
    <w:p w14:paraId="6BBD9761" w14:textId="77777777" w:rsidR="004229AA" w:rsidRPr="00D768C5" w:rsidRDefault="004229AA" w:rsidP="004229AA">
      <w:pPr>
        <w:jc w:val="center"/>
      </w:pPr>
    </w:p>
    <w:p w14:paraId="63654EDC" w14:textId="77777777" w:rsidR="004229AA" w:rsidRPr="00D768C5" w:rsidRDefault="004229AA" w:rsidP="004229AA">
      <w:pPr>
        <w:jc w:val="both"/>
      </w:pPr>
      <w:r w:rsidRPr="00D768C5">
        <w:rPr>
          <w:i/>
        </w:rPr>
        <w:t>As you are able please rise</w:t>
      </w:r>
    </w:p>
    <w:p w14:paraId="408F3A0B" w14:textId="77777777" w:rsidR="004229AA" w:rsidRPr="00D768C5" w:rsidRDefault="004229AA" w:rsidP="004229AA">
      <w:pPr>
        <w:jc w:val="both"/>
      </w:pPr>
    </w:p>
    <w:p w14:paraId="51B295F5" w14:textId="165FB8A6" w:rsidR="004229AA" w:rsidRPr="00D768C5" w:rsidRDefault="004229AA" w:rsidP="004229AA">
      <w:pPr>
        <w:jc w:val="both"/>
        <w:rPr>
          <w:bCs/>
        </w:rPr>
      </w:pPr>
      <w:r w:rsidRPr="00D768C5">
        <w:rPr>
          <w:b/>
        </w:rPr>
        <w:t xml:space="preserve">THE HYMN OF THE DAY </w:t>
      </w:r>
      <w:r w:rsidR="004F5615" w:rsidRPr="00D768C5">
        <w:rPr>
          <w:b/>
        </w:rPr>
        <w:t xml:space="preserve">756 </w:t>
      </w:r>
      <w:r w:rsidR="00A63562">
        <w:rPr>
          <w:b/>
        </w:rPr>
        <w:tab/>
      </w:r>
      <w:r w:rsidR="00A63562">
        <w:rPr>
          <w:b/>
        </w:rPr>
        <w:tab/>
      </w:r>
      <w:r w:rsidR="00A63562">
        <w:rPr>
          <w:b/>
        </w:rPr>
        <w:tab/>
        <w:t xml:space="preserve">        </w:t>
      </w:r>
      <w:r w:rsidR="004F5615" w:rsidRPr="00A63562">
        <w:rPr>
          <w:b/>
          <w:bCs/>
          <w:i/>
          <w:iCs/>
        </w:rPr>
        <w:t>Eternal Father, Strong to Save</w:t>
      </w:r>
    </w:p>
    <w:p w14:paraId="354EE682" w14:textId="4ED53B54" w:rsidR="004F5615" w:rsidRPr="00D768C5" w:rsidRDefault="004F5615" w:rsidP="004229AA">
      <w:pPr>
        <w:jc w:val="both"/>
        <w:rPr>
          <w:bCs/>
        </w:rPr>
      </w:pPr>
      <w:r w:rsidRPr="00D768C5">
        <w:rPr>
          <w:bCs/>
        </w:rPr>
        <w:tab/>
      </w:r>
      <w:r w:rsidRPr="00D768C5">
        <w:rPr>
          <w:bCs/>
        </w:rPr>
        <w:tab/>
      </w:r>
      <w:r w:rsidRPr="00D768C5">
        <w:rPr>
          <w:bCs/>
        </w:rPr>
        <w:tab/>
      </w:r>
      <w:r w:rsidR="00A63562">
        <w:rPr>
          <w:bCs/>
        </w:rPr>
        <w:t xml:space="preserve">     </w:t>
      </w:r>
      <w:r w:rsidRPr="00D768C5">
        <w:rPr>
          <w:bCs/>
        </w:rPr>
        <w:t>Stanza 2—Women; Stanza 3--Men</w:t>
      </w:r>
    </w:p>
    <w:p w14:paraId="4B2FA94D" w14:textId="77777777" w:rsidR="004229AA" w:rsidRPr="00A63562" w:rsidRDefault="004229AA" w:rsidP="004229AA">
      <w:pPr>
        <w:jc w:val="both"/>
        <w:rPr>
          <w:sz w:val="16"/>
        </w:rPr>
      </w:pPr>
    </w:p>
    <w:p w14:paraId="7E7ECBE1" w14:textId="77777777" w:rsidR="004229AA" w:rsidRPr="00D768C5" w:rsidRDefault="004229AA" w:rsidP="004229AA">
      <w:pPr>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b/>
          <w:bCs/>
        </w:rPr>
        <w:t>THE APOSTLES’ CREED</w:t>
      </w:r>
    </w:p>
    <w:p w14:paraId="61607FEE" w14:textId="77777777" w:rsidR="004229AA" w:rsidRPr="00A63562" w:rsidRDefault="004229AA" w:rsidP="004229AA">
      <w:pPr>
        <w:jc w:val="both"/>
        <w:rPr>
          <w:sz w:val="12"/>
        </w:rPr>
      </w:pPr>
    </w:p>
    <w:p w14:paraId="0400FD6A" w14:textId="77777777" w:rsidR="00A63562" w:rsidRDefault="004229AA" w:rsidP="004229AA">
      <w:pPr>
        <w:ind w:left="720" w:hanging="720"/>
        <w:jc w:val="both"/>
      </w:pPr>
      <w:r w:rsidRPr="00D768C5">
        <w:t>A:</w:t>
      </w:r>
      <w:r w:rsidR="00A63562">
        <w:t xml:space="preserve">  </w:t>
      </w:r>
      <w:r w:rsidRPr="00D768C5">
        <w:t xml:space="preserve">God has made us His people through our Baptism into Christ.  Living together in trust </w:t>
      </w:r>
    </w:p>
    <w:p w14:paraId="4E18BDC7" w14:textId="64A2EF02" w:rsidR="004229AA" w:rsidRPr="00D768C5" w:rsidRDefault="00A63562" w:rsidP="004229AA">
      <w:pPr>
        <w:ind w:left="720" w:hanging="720"/>
        <w:jc w:val="both"/>
      </w:pPr>
      <w:r>
        <w:t xml:space="preserve">      </w:t>
      </w:r>
      <w:r w:rsidR="004229AA" w:rsidRPr="00D768C5">
        <w:t>and hope, we confess our faith.</w:t>
      </w:r>
    </w:p>
    <w:p w14:paraId="26355FD9" w14:textId="77777777" w:rsidR="004229AA" w:rsidRPr="007C2EFF" w:rsidRDefault="004229AA" w:rsidP="004229AA">
      <w:pPr>
        <w:jc w:val="both"/>
        <w:rPr>
          <w:sz w:val="16"/>
        </w:rPr>
      </w:pPr>
    </w:p>
    <w:p w14:paraId="68AAD887" w14:textId="3BCC530C" w:rsidR="004229AA" w:rsidRPr="00D768C5" w:rsidRDefault="004229AA" w:rsidP="004229AA">
      <w:pPr>
        <w:ind w:left="-288" w:firstLine="288"/>
        <w:jc w:val="both"/>
        <w:rPr>
          <w:b/>
          <w:bCs/>
        </w:rPr>
      </w:pPr>
      <w:r w:rsidRPr="00D768C5">
        <w:rPr>
          <w:b/>
          <w:bCs/>
        </w:rPr>
        <w:t>C:</w:t>
      </w:r>
      <w:r w:rsidR="00A63562">
        <w:rPr>
          <w:b/>
          <w:bCs/>
        </w:rPr>
        <w:t xml:space="preserve">  </w:t>
      </w:r>
      <w:r w:rsidRPr="00D768C5">
        <w:rPr>
          <w:b/>
          <w:bCs/>
        </w:rPr>
        <w:t>I believe in God, the Father almighty,</w:t>
      </w:r>
    </w:p>
    <w:p w14:paraId="7D41A4EE" w14:textId="544014BC" w:rsidR="004229AA" w:rsidRPr="00D768C5" w:rsidRDefault="004229AA" w:rsidP="004229AA">
      <w:pPr>
        <w:jc w:val="both"/>
        <w:rPr>
          <w:b/>
          <w:bCs/>
        </w:rPr>
      </w:pPr>
      <w:r w:rsidRPr="00D768C5">
        <w:rPr>
          <w:b/>
          <w:bCs/>
        </w:rPr>
        <w:tab/>
      </w:r>
      <w:r w:rsidR="00A63562">
        <w:rPr>
          <w:b/>
          <w:bCs/>
        </w:rPr>
        <w:t xml:space="preserve">      </w:t>
      </w:r>
      <w:r w:rsidRPr="00D768C5">
        <w:rPr>
          <w:b/>
          <w:bCs/>
        </w:rPr>
        <w:t>creator of heaven and earth.</w:t>
      </w:r>
    </w:p>
    <w:p w14:paraId="5A614242" w14:textId="77777777" w:rsidR="004229AA" w:rsidRPr="007C2EFF" w:rsidRDefault="004229AA" w:rsidP="004229AA">
      <w:pPr>
        <w:jc w:val="both"/>
        <w:rPr>
          <w:b/>
          <w:bCs/>
          <w:sz w:val="16"/>
        </w:rPr>
      </w:pPr>
    </w:p>
    <w:p w14:paraId="6037CB4C" w14:textId="0602EFF7" w:rsidR="004229AA" w:rsidRPr="00D768C5" w:rsidRDefault="007C2EFF" w:rsidP="004229AA">
      <w:pPr>
        <w:jc w:val="both"/>
        <w:rPr>
          <w:b/>
          <w:bCs/>
        </w:rPr>
      </w:pPr>
      <w:r>
        <w:rPr>
          <w:b/>
          <w:bCs/>
        </w:rPr>
        <w:t xml:space="preserve">      </w:t>
      </w:r>
      <w:r w:rsidR="004229AA" w:rsidRPr="00D768C5">
        <w:rPr>
          <w:b/>
          <w:bCs/>
        </w:rPr>
        <w:t>I believe in Jesus Christ, His only Son, our Lord.</w:t>
      </w:r>
    </w:p>
    <w:p w14:paraId="577EFCF9" w14:textId="1824E302" w:rsidR="004229AA" w:rsidRPr="00D768C5" w:rsidRDefault="007C2EFF" w:rsidP="004229AA">
      <w:pPr>
        <w:jc w:val="both"/>
        <w:rPr>
          <w:b/>
          <w:bCs/>
        </w:rPr>
      </w:pPr>
      <w:r>
        <w:rPr>
          <w:b/>
          <w:bCs/>
        </w:rPr>
        <w:t xml:space="preserve">      </w:t>
      </w:r>
      <w:r w:rsidR="004229AA" w:rsidRPr="00D768C5">
        <w:rPr>
          <w:b/>
          <w:bCs/>
        </w:rPr>
        <w:t>He was conceived by the power of the Holy Spirit</w:t>
      </w:r>
    </w:p>
    <w:p w14:paraId="3DBBB88B" w14:textId="7DCE5F32" w:rsidR="004229AA" w:rsidRPr="00D768C5" w:rsidRDefault="004229AA" w:rsidP="004229AA">
      <w:pPr>
        <w:jc w:val="both"/>
        <w:rPr>
          <w:b/>
          <w:bCs/>
        </w:rPr>
      </w:pPr>
      <w:r w:rsidRPr="00D768C5">
        <w:rPr>
          <w:b/>
          <w:bCs/>
        </w:rPr>
        <w:tab/>
      </w:r>
      <w:r w:rsidR="007C2EFF">
        <w:rPr>
          <w:b/>
          <w:bCs/>
        </w:rPr>
        <w:t xml:space="preserve">      </w:t>
      </w:r>
      <w:r w:rsidRPr="00D768C5">
        <w:rPr>
          <w:b/>
          <w:bCs/>
        </w:rPr>
        <w:t>and born of the virgin Mary.</w:t>
      </w:r>
    </w:p>
    <w:p w14:paraId="65A38F66" w14:textId="29D87BD9" w:rsidR="004229AA" w:rsidRPr="00D768C5" w:rsidRDefault="007C2EFF" w:rsidP="004229AA">
      <w:pPr>
        <w:jc w:val="both"/>
        <w:rPr>
          <w:b/>
          <w:bCs/>
        </w:rPr>
      </w:pPr>
      <w:r>
        <w:rPr>
          <w:b/>
          <w:bCs/>
        </w:rPr>
        <w:t xml:space="preserve">      </w:t>
      </w:r>
      <w:r w:rsidR="004229AA" w:rsidRPr="00D768C5">
        <w:rPr>
          <w:b/>
          <w:bCs/>
        </w:rPr>
        <w:t>He suffered under Pontius Pilate,</w:t>
      </w:r>
    </w:p>
    <w:p w14:paraId="4EC13344" w14:textId="559F97A5" w:rsidR="004229AA" w:rsidRPr="00D768C5" w:rsidRDefault="004229AA" w:rsidP="004229AA">
      <w:pPr>
        <w:jc w:val="both"/>
        <w:rPr>
          <w:b/>
          <w:bCs/>
        </w:rPr>
      </w:pPr>
      <w:r w:rsidRPr="00D768C5">
        <w:rPr>
          <w:b/>
          <w:bCs/>
        </w:rPr>
        <w:tab/>
      </w:r>
      <w:r w:rsidR="007C2EFF">
        <w:rPr>
          <w:b/>
          <w:bCs/>
        </w:rPr>
        <w:t xml:space="preserve">      </w:t>
      </w:r>
      <w:r w:rsidRPr="00D768C5">
        <w:rPr>
          <w:b/>
          <w:bCs/>
        </w:rPr>
        <w:t>was crucified, died, and was buried.</w:t>
      </w:r>
    </w:p>
    <w:p w14:paraId="64D8912A" w14:textId="175E8F88" w:rsidR="004229AA" w:rsidRPr="00D768C5" w:rsidRDefault="007C2EFF" w:rsidP="004229AA">
      <w:pPr>
        <w:jc w:val="both"/>
        <w:rPr>
          <w:b/>
          <w:bCs/>
        </w:rPr>
      </w:pPr>
      <w:r>
        <w:rPr>
          <w:b/>
          <w:bCs/>
        </w:rPr>
        <w:t xml:space="preserve">      </w:t>
      </w:r>
      <w:r w:rsidR="004229AA" w:rsidRPr="00D768C5">
        <w:rPr>
          <w:b/>
          <w:bCs/>
        </w:rPr>
        <w:t>He descended into hell.</w:t>
      </w:r>
    </w:p>
    <w:p w14:paraId="6345F3D0" w14:textId="5830A1DD" w:rsidR="004229AA" w:rsidRPr="00D768C5" w:rsidRDefault="007C2EFF" w:rsidP="004229AA">
      <w:pPr>
        <w:jc w:val="both"/>
        <w:rPr>
          <w:b/>
          <w:bCs/>
        </w:rPr>
      </w:pPr>
      <w:r>
        <w:rPr>
          <w:b/>
          <w:bCs/>
        </w:rPr>
        <w:t xml:space="preserve">      </w:t>
      </w:r>
      <w:r w:rsidR="004229AA" w:rsidRPr="00D768C5">
        <w:rPr>
          <w:b/>
          <w:bCs/>
        </w:rPr>
        <w:t>On the third day He rose again.</w:t>
      </w:r>
    </w:p>
    <w:p w14:paraId="0DA76090" w14:textId="588FC847" w:rsidR="004229AA" w:rsidRPr="00D768C5" w:rsidRDefault="007C2EFF" w:rsidP="004229AA">
      <w:pPr>
        <w:jc w:val="both"/>
        <w:rPr>
          <w:b/>
          <w:bCs/>
        </w:rPr>
      </w:pPr>
      <w:r>
        <w:rPr>
          <w:b/>
          <w:bCs/>
        </w:rPr>
        <w:t xml:space="preserve">      </w:t>
      </w:r>
      <w:r w:rsidR="004229AA" w:rsidRPr="00D768C5">
        <w:rPr>
          <w:b/>
          <w:bCs/>
        </w:rPr>
        <w:t>He ascended into heaven,</w:t>
      </w:r>
    </w:p>
    <w:p w14:paraId="69301A4D" w14:textId="23308368" w:rsidR="004229AA" w:rsidRPr="00D768C5" w:rsidRDefault="004229AA" w:rsidP="004229AA">
      <w:pPr>
        <w:jc w:val="both"/>
        <w:rPr>
          <w:b/>
          <w:bCs/>
        </w:rPr>
      </w:pPr>
      <w:r w:rsidRPr="00D768C5">
        <w:rPr>
          <w:b/>
          <w:bCs/>
        </w:rPr>
        <w:tab/>
      </w:r>
      <w:r w:rsidR="007C2EFF">
        <w:rPr>
          <w:b/>
          <w:bCs/>
        </w:rPr>
        <w:t xml:space="preserve">      </w:t>
      </w:r>
      <w:r w:rsidRPr="00D768C5">
        <w:rPr>
          <w:b/>
          <w:bCs/>
        </w:rPr>
        <w:t>and is seated at the right hand of the Father.</w:t>
      </w:r>
    </w:p>
    <w:p w14:paraId="756DD955" w14:textId="28C61BFA" w:rsidR="004229AA" w:rsidRPr="00D768C5" w:rsidRDefault="007C2EFF" w:rsidP="004229AA">
      <w:pPr>
        <w:jc w:val="both"/>
        <w:rPr>
          <w:b/>
          <w:bCs/>
        </w:rPr>
      </w:pPr>
      <w:r>
        <w:rPr>
          <w:b/>
          <w:bCs/>
        </w:rPr>
        <w:t xml:space="preserve">      </w:t>
      </w:r>
      <w:r w:rsidR="004229AA" w:rsidRPr="00D768C5">
        <w:rPr>
          <w:b/>
          <w:bCs/>
        </w:rPr>
        <w:t>He will come again to judge the living and the dead.</w:t>
      </w:r>
    </w:p>
    <w:p w14:paraId="0959DF3C" w14:textId="77777777" w:rsidR="007C2EFF" w:rsidRDefault="007C2EFF" w:rsidP="004229AA">
      <w:pPr>
        <w:jc w:val="both"/>
        <w:rPr>
          <w:b/>
          <w:bCs/>
        </w:rPr>
      </w:pPr>
      <w:r>
        <w:rPr>
          <w:b/>
          <w:bCs/>
        </w:rPr>
        <w:lastRenderedPageBreak/>
        <w:t xml:space="preserve">      I believe in the Holy Spirit,</w:t>
      </w:r>
    </w:p>
    <w:p w14:paraId="05D28211" w14:textId="03D485B5" w:rsidR="004229AA" w:rsidRPr="00D768C5" w:rsidRDefault="007C2EFF" w:rsidP="004229AA">
      <w:pPr>
        <w:jc w:val="both"/>
        <w:rPr>
          <w:b/>
          <w:bCs/>
        </w:rPr>
      </w:pPr>
      <w:r>
        <w:rPr>
          <w:b/>
          <w:bCs/>
        </w:rPr>
        <w:t xml:space="preserve">      </w:t>
      </w:r>
      <w:r w:rsidR="004229AA" w:rsidRPr="00D768C5">
        <w:rPr>
          <w:b/>
          <w:bCs/>
        </w:rPr>
        <w:t>the holy catholic Church,</w:t>
      </w:r>
    </w:p>
    <w:p w14:paraId="77D481BE" w14:textId="7C9A78BD" w:rsidR="004229AA" w:rsidRPr="00D768C5" w:rsidRDefault="007C2EFF" w:rsidP="004229AA">
      <w:pPr>
        <w:jc w:val="both"/>
        <w:rPr>
          <w:b/>
          <w:bCs/>
        </w:rPr>
      </w:pPr>
      <w:r>
        <w:rPr>
          <w:b/>
          <w:bCs/>
        </w:rPr>
        <w:t xml:space="preserve">      </w:t>
      </w:r>
      <w:r w:rsidR="004229AA" w:rsidRPr="00D768C5">
        <w:rPr>
          <w:b/>
          <w:bCs/>
        </w:rPr>
        <w:t>the communion of saints,</w:t>
      </w:r>
    </w:p>
    <w:p w14:paraId="2E823F60" w14:textId="1C4D1B79" w:rsidR="004229AA" w:rsidRPr="00D768C5" w:rsidRDefault="007C2EFF" w:rsidP="004229AA">
      <w:pPr>
        <w:jc w:val="both"/>
        <w:rPr>
          <w:b/>
          <w:bCs/>
        </w:rPr>
      </w:pPr>
      <w:r>
        <w:rPr>
          <w:b/>
          <w:bCs/>
        </w:rPr>
        <w:t xml:space="preserve">      </w:t>
      </w:r>
      <w:r w:rsidR="004229AA" w:rsidRPr="00D768C5">
        <w:rPr>
          <w:b/>
          <w:bCs/>
        </w:rPr>
        <w:t>the forgiveness of sins,</w:t>
      </w:r>
    </w:p>
    <w:p w14:paraId="55C60856" w14:textId="4A804360" w:rsidR="004229AA" w:rsidRPr="00D768C5" w:rsidRDefault="007C2EFF" w:rsidP="004229AA">
      <w:pPr>
        <w:jc w:val="both"/>
        <w:rPr>
          <w:b/>
          <w:bCs/>
        </w:rPr>
      </w:pPr>
      <w:r>
        <w:rPr>
          <w:b/>
          <w:bCs/>
        </w:rPr>
        <w:t xml:space="preserve">      </w:t>
      </w:r>
      <w:r w:rsidR="004229AA" w:rsidRPr="00D768C5">
        <w:rPr>
          <w:b/>
          <w:bCs/>
        </w:rPr>
        <w:t>the resurrection of the body,</w:t>
      </w:r>
    </w:p>
    <w:p w14:paraId="293AA981" w14:textId="0D91BCE9" w:rsidR="004229AA" w:rsidRPr="00D768C5" w:rsidRDefault="007C2EFF" w:rsidP="004229AA">
      <w:pPr>
        <w:jc w:val="both"/>
        <w:rPr>
          <w:b/>
          <w:bCs/>
        </w:rPr>
      </w:pPr>
      <w:r>
        <w:rPr>
          <w:b/>
          <w:bCs/>
        </w:rPr>
        <w:t xml:space="preserve">      </w:t>
      </w:r>
      <w:r w:rsidR="004229AA" w:rsidRPr="00D768C5">
        <w:rPr>
          <w:b/>
          <w:bCs/>
        </w:rPr>
        <w:t>and the life everlasting. Amen.</w:t>
      </w:r>
    </w:p>
    <w:p w14:paraId="4A8580AC" w14:textId="77777777" w:rsidR="004229AA" w:rsidRPr="00D768C5" w:rsidRDefault="004229AA" w:rsidP="004229AA">
      <w:pPr>
        <w:jc w:val="both"/>
        <w:rPr>
          <w:b/>
          <w:bCs/>
        </w:rPr>
      </w:pPr>
    </w:p>
    <w:p w14:paraId="7EA612E8" w14:textId="77777777" w:rsidR="004229AA" w:rsidRPr="00D768C5" w:rsidRDefault="004229AA" w:rsidP="004229AA">
      <w:pPr>
        <w:jc w:val="both"/>
        <w:rPr>
          <w:b/>
          <w:bCs/>
        </w:rPr>
      </w:pPr>
      <w:r w:rsidRPr="00D768C5">
        <w:rPr>
          <w:b/>
          <w:bCs/>
        </w:rPr>
        <w:t>THE PRAYER OF THE CHURCH</w:t>
      </w:r>
    </w:p>
    <w:p w14:paraId="443058F9" w14:textId="77777777" w:rsidR="004229AA" w:rsidRPr="007C2EFF" w:rsidRDefault="004229AA" w:rsidP="004229AA">
      <w:pPr>
        <w:ind w:left="-288" w:firstLine="288"/>
        <w:jc w:val="both"/>
        <w:rPr>
          <w:sz w:val="16"/>
        </w:rPr>
      </w:pPr>
    </w:p>
    <w:p w14:paraId="3ADC6EDD" w14:textId="77777777" w:rsidR="00080EC2" w:rsidRDefault="004229AA" w:rsidP="004229AA">
      <w:pPr>
        <w:tabs>
          <w:tab w:val="left" w:pos="720"/>
        </w:tabs>
        <w:ind w:left="720" w:hanging="720"/>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A:</w:t>
      </w:r>
      <w:r w:rsidR="00080EC2">
        <w:t xml:space="preserve">  </w:t>
      </w:r>
      <w:r w:rsidRPr="00D768C5">
        <w:t xml:space="preserve">We are the ark of the Church, at times storm-tossed and frightened.  Let us cry out in </w:t>
      </w:r>
    </w:p>
    <w:p w14:paraId="0DD22AB1" w14:textId="42F97EB7" w:rsidR="004229AA" w:rsidRPr="00D768C5" w:rsidRDefault="00080EC2" w:rsidP="004229AA">
      <w:pPr>
        <w:tabs>
          <w:tab w:val="left" w:pos="720"/>
        </w:tabs>
        <w:ind w:left="720" w:hanging="720"/>
        <w:jc w:val="both"/>
      </w:pPr>
      <w:r>
        <w:t xml:space="preserve">      </w:t>
      </w:r>
      <w:r w:rsidR="004229AA" w:rsidRPr="00D768C5">
        <w:t>faith for our own needs and the needs of the world.</w:t>
      </w:r>
    </w:p>
    <w:p w14:paraId="52BC80CC" w14:textId="77777777" w:rsidR="004229AA" w:rsidRPr="007C2EFF" w:rsidRDefault="004229AA" w:rsidP="004229AA">
      <w:pPr>
        <w:jc w:val="both"/>
        <w:rPr>
          <w:sz w:val="16"/>
        </w:rPr>
      </w:pPr>
    </w:p>
    <w:p w14:paraId="5A591847" w14:textId="77777777" w:rsidR="00080EC2" w:rsidRDefault="004229AA" w:rsidP="004229AA">
      <w:pPr>
        <w:ind w:left="720" w:hanging="720"/>
        <w:jc w:val="both"/>
      </w:pPr>
      <w:r w:rsidRPr="00D768C5">
        <w:t>A:</w:t>
      </w:r>
      <w:r w:rsidR="00080EC2">
        <w:t xml:space="preserve">  </w:t>
      </w:r>
      <w:r w:rsidRPr="00D768C5">
        <w:t xml:space="preserve">That Christians may not grow discouraged with winds and waves against them, but take </w:t>
      </w:r>
    </w:p>
    <w:p w14:paraId="24A5EA4D" w14:textId="40BA6876" w:rsidR="004229AA" w:rsidRPr="00D768C5" w:rsidRDefault="00080EC2" w:rsidP="004229AA">
      <w:pPr>
        <w:ind w:left="720" w:hanging="720"/>
        <w:jc w:val="both"/>
      </w:pPr>
      <w:r>
        <w:t xml:space="preserve">      </w:t>
      </w:r>
      <w:r w:rsidR="004229AA" w:rsidRPr="00D768C5">
        <w:t>heart in Jesus, Who will safely see us through, let us cry out to the Lord:</w:t>
      </w:r>
    </w:p>
    <w:p w14:paraId="0C1A5DCC" w14:textId="77777777" w:rsidR="004229AA" w:rsidRPr="007C2EFF" w:rsidRDefault="004229AA" w:rsidP="004229AA">
      <w:pPr>
        <w:ind w:left="720" w:hanging="720"/>
        <w:jc w:val="both"/>
        <w:rPr>
          <w:sz w:val="16"/>
        </w:rPr>
      </w:pPr>
    </w:p>
    <w:p w14:paraId="6A8D1C12" w14:textId="2B12417E"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427ACAE3" w14:textId="77777777" w:rsidR="004229AA" w:rsidRPr="007C2EFF" w:rsidRDefault="004229AA" w:rsidP="004229AA">
      <w:pPr>
        <w:jc w:val="both"/>
        <w:rPr>
          <w:sz w:val="16"/>
        </w:rPr>
      </w:pPr>
    </w:p>
    <w:p w14:paraId="6017E8B1" w14:textId="77777777" w:rsidR="00080EC2" w:rsidRDefault="004229AA" w:rsidP="004229AA">
      <w:pPr>
        <w:tabs>
          <w:tab w:val="left" w:pos="720"/>
        </w:tabs>
        <w:ind w:left="720" w:hanging="720"/>
        <w:jc w:val="both"/>
      </w:pPr>
      <w:r w:rsidRPr="00D768C5">
        <w:t>A:</w:t>
      </w:r>
      <w:r w:rsidR="00080EC2">
        <w:t xml:space="preserve">  </w:t>
      </w:r>
      <w:r w:rsidRPr="00D768C5">
        <w:t xml:space="preserve">That nations battered by terrorism, the storms of war and political unrest, especially in </w:t>
      </w:r>
    </w:p>
    <w:p w14:paraId="674A5530" w14:textId="77777777" w:rsidR="00080EC2" w:rsidRDefault="00080EC2" w:rsidP="004229AA">
      <w:pPr>
        <w:tabs>
          <w:tab w:val="left" w:pos="720"/>
        </w:tabs>
        <w:ind w:left="720" w:hanging="720"/>
        <w:jc w:val="both"/>
      </w:pPr>
      <w:r>
        <w:t xml:space="preserve">      </w:t>
      </w:r>
      <w:r w:rsidR="004229AA" w:rsidRPr="00D768C5">
        <w:t xml:space="preserve">Ukraine, Russia, Iran, Lebanon, Israel, and Myanmar, may one day come to rejoice in </w:t>
      </w:r>
    </w:p>
    <w:p w14:paraId="7BC632F7" w14:textId="6A12E799" w:rsidR="004229AA" w:rsidRPr="00D768C5" w:rsidRDefault="00080EC2" w:rsidP="004229AA">
      <w:pPr>
        <w:tabs>
          <w:tab w:val="left" w:pos="720"/>
        </w:tabs>
        <w:ind w:left="720" w:hanging="720"/>
        <w:jc w:val="both"/>
      </w:pPr>
      <w:r>
        <w:t xml:space="preserve">      </w:t>
      </w:r>
      <w:r w:rsidR="004229AA" w:rsidRPr="00D768C5">
        <w:t>peace and reconciliation, let us cry out to the Lord:</w:t>
      </w:r>
    </w:p>
    <w:p w14:paraId="7D9E1906" w14:textId="77777777" w:rsidR="004229AA" w:rsidRPr="007C2EFF" w:rsidRDefault="004229AA" w:rsidP="004229AA">
      <w:pPr>
        <w:tabs>
          <w:tab w:val="left" w:pos="720"/>
        </w:tabs>
        <w:ind w:left="720" w:hanging="720"/>
        <w:jc w:val="both"/>
        <w:rPr>
          <w:sz w:val="18"/>
        </w:rPr>
      </w:pPr>
    </w:p>
    <w:p w14:paraId="3532FF94" w14:textId="380DD2E5"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0083A91C" w14:textId="77777777" w:rsidR="004229AA" w:rsidRPr="007C2EFF" w:rsidRDefault="004229AA" w:rsidP="004229AA">
      <w:pPr>
        <w:jc w:val="both"/>
        <w:rPr>
          <w:sz w:val="16"/>
        </w:rPr>
      </w:pPr>
    </w:p>
    <w:p w14:paraId="1ADCEC72" w14:textId="77777777" w:rsidR="00080EC2" w:rsidRDefault="004229AA" w:rsidP="004229AA">
      <w:pPr>
        <w:tabs>
          <w:tab w:val="left" w:pos="720"/>
        </w:tabs>
        <w:ind w:left="720" w:hanging="720"/>
        <w:jc w:val="both"/>
      </w:pPr>
      <w:r w:rsidRPr="00D768C5">
        <w:t>A:</w:t>
      </w:r>
      <w:r w:rsidR="00080EC2">
        <w:t xml:space="preserve">  </w:t>
      </w:r>
      <w:r w:rsidRPr="00D768C5">
        <w:t xml:space="preserve">That farmers might be spared from drought, and sailors and all who work on the seas </w:t>
      </w:r>
    </w:p>
    <w:p w14:paraId="55FB5091" w14:textId="0DD0A1F2" w:rsidR="004229AA" w:rsidRPr="00D768C5" w:rsidRDefault="00080EC2" w:rsidP="004229AA">
      <w:pPr>
        <w:tabs>
          <w:tab w:val="left" w:pos="720"/>
        </w:tabs>
        <w:ind w:left="720" w:hanging="720"/>
        <w:jc w:val="both"/>
      </w:pPr>
      <w:r>
        <w:t xml:space="preserve">      </w:t>
      </w:r>
      <w:r w:rsidR="004229AA" w:rsidRPr="00D768C5">
        <w:t>be kept from violent storms, let us cry out to the Lord:</w:t>
      </w:r>
    </w:p>
    <w:p w14:paraId="254EA9C3" w14:textId="77777777" w:rsidR="004229AA" w:rsidRPr="007C2EFF" w:rsidRDefault="004229AA" w:rsidP="004229AA">
      <w:pPr>
        <w:tabs>
          <w:tab w:val="left" w:pos="720"/>
        </w:tabs>
        <w:ind w:left="720" w:hanging="720"/>
        <w:jc w:val="both"/>
        <w:rPr>
          <w:sz w:val="16"/>
        </w:rPr>
      </w:pPr>
    </w:p>
    <w:p w14:paraId="55D37009" w14:textId="653B769B"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2B7DED13" w14:textId="77777777" w:rsidR="004229AA" w:rsidRPr="007C2EFF" w:rsidRDefault="004229AA" w:rsidP="004229AA">
      <w:pPr>
        <w:jc w:val="both"/>
        <w:rPr>
          <w:sz w:val="16"/>
        </w:rPr>
      </w:pPr>
    </w:p>
    <w:p w14:paraId="1C031BD2" w14:textId="77777777" w:rsidR="00080EC2" w:rsidRDefault="004229AA" w:rsidP="004229AA">
      <w:pPr>
        <w:tabs>
          <w:tab w:val="left" w:pos="720"/>
        </w:tabs>
        <w:ind w:left="720" w:hanging="720"/>
        <w:jc w:val="both"/>
      </w:pPr>
      <w:r w:rsidRPr="00D768C5">
        <w:t>A:</w:t>
      </w:r>
      <w:r w:rsidR="00080EC2">
        <w:t xml:space="preserve">  </w:t>
      </w:r>
      <w:r w:rsidRPr="00D768C5">
        <w:t xml:space="preserve">That we, disciples of “little faith,” to whom the Lord still draws near, may be joyfully </w:t>
      </w:r>
    </w:p>
    <w:p w14:paraId="18FCC9A5" w14:textId="608411A9" w:rsidR="004229AA" w:rsidRPr="00D768C5" w:rsidRDefault="00080EC2" w:rsidP="004229AA">
      <w:pPr>
        <w:tabs>
          <w:tab w:val="left" w:pos="720"/>
        </w:tabs>
        <w:ind w:left="720" w:hanging="720"/>
        <w:jc w:val="both"/>
      </w:pPr>
      <w:r>
        <w:t xml:space="preserve">      </w:t>
      </w:r>
      <w:r w:rsidR="004229AA" w:rsidRPr="00D768C5">
        <w:t>aware of Christ’s presence among us, let us cry out to the Lord:</w:t>
      </w:r>
    </w:p>
    <w:p w14:paraId="34D08D51" w14:textId="77777777" w:rsidR="004229AA" w:rsidRPr="007C2EFF" w:rsidRDefault="004229AA" w:rsidP="004229AA">
      <w:pPr>
        <w:tabs>
          <w:tab w:val="left" w:pos="720"/>
        </w:tabs>
        <w:ind w:left="720" w:hanging="720"/>
        <w:jc w:val="both"/>
        <w:rPr>
          <w:sz w:val="18"/>
        </w:rPr>
      </w:pPr>
    </w:p>
    <w:p w14:paraId="3FCA361E" w14:textId="111F9024" w:rsidR="004229AA" w:rsidRPr="00D768C5" w:rsidRDefault="004229AA" w:rsidP="004229AA">
      <w:pPr>
        <w:tabs>
          <w:tab w:val="left" w:pos="720"/>
        </w:tabs>
        <w:ind w:left="720" w:hanging="720"/>
        <w:jc w:val="both"/>
        <w:rPr>
          <w:b/>
          <w:bCs/>
        </w:rPr>
      </w:pPr>
      <w:r w:rsidRPr="00D768C5">
        <w:rPr>
          <w:b/>
          <w:bCs/>
        </w:rPr>
        <w:t>C:</w:t>
      </w:r>
      <w:r w:rsidR="00080EC2">
        <w:rPr>
          <w:b/>
          <w:bCs/>
        </w:rPr>
        <w:t xml:space="preserve">  </w:t>
      </w:r>
      <w:r w:rsidRPr="00D768C5">
        <w:rPr>
          <w:b/>
          <w:bCs/>
        </w:rPr>
        <w:t>Lord, save us!</w:t>
      </w:r>
    </w:p>
    <w:p w14:paraId="4B8AE0A2" w14:textId="77777777" w:rsidR="004229AA" w:rsidRPr="007C2EFF" w:rsidRDefault="004229AA" w:rsidP="004229AA">
      <w:pPr>
        <w:tabs>
          <w:tab w:val="left" w:pos="720"/>
        </w:tabs>
        <w:ind w:left="720" w:hanging="720"/>
        <w:jc w:val="both"/>
        <w:rPr>
          <w:b/>
          <w:bCs/>
          <w:sz w:val="18"/>
        </w:rPr>
      </w:pPr>
    </w:p>
    <w:p w14:paraId="1F0FAD0C" w14:textId="77777777" w:rsidR="00080EC2" w:rsidRDefault="004229AA" w:rsidP="004229AA">
      <w:pPr>
        <w:tabs>
          <w:tab w:val="left" w:pos="720"/>
        </w:tabs>
        <w:ind w:left="720" w:hanging="720"/>
        <w:jc w:val="both"/>
        <w:rPr>
          <w:bCs/>
        </w:rPr>
      </w:pPr>
      <w:r w:rsidRPr="00D768C5">
        <w:rPr>
          <w:bCs/>
        </w:rPr>
        <w:t>A:</w:t>
      </w:r>
      <w:r w:rsidR="00080EC2">
        <w:rPr>
          <w:bCs/>
        </w:rPr>
        <w:t xml:space="preserve">  </w:t>
      </w:r>
      <w:r w:rsidRPr="00D768C5">
        <w:rPr>
          <w:bCs/>
        </w:rPr>
        <w:t xml:space="preserve">That nurses, doctors, therapists, aides, counselors, and all who practice healing </w:t>
      </w:r>
    </w:p>
    <w:p w14:paraId="29D8887C" w14:textId="2357167D" w:rsidR="004229AA" w:rsidRPr="00D768C5" w:rsidRDefault="00080EC2" w:rsidP="004229AA">
      <w:pPr>
        <w:tabs>
          <w:tab w:val="left" w:pos="720"/>
        </w:tabs>
        <w:ind w:left="720" w:hanging="720"/>
        <w:jc w:val="both"/>
        <w:rPr>
          <w:bCs/>
        </w:rPr>
      </w:pPr>
      <w:r>
        <w:rPr>
          <w:bCs/>
        </w:rPr>
        <w:t xml:space="preserve">      </w:t>
      </w:r>
      <w:r w:rsidR="004229AA" w:rsidRPr="00D768C5">
        <w:rPr>
          <w:bCs/>
        </w:rPr>
        <w:t>ministries would serve with wisdom and compassion, let us cry out to the Lord:</w:t>
      </w:r>
    </w:p>
    <w:p w14:paraId="72F8CA85" w14:textId="77777777" w:rsidR="004229AA" w:rsidRPr="007C2EFF" w:rsidRDefault="004229AA" w:rsidP="004229AA">
      <w:pPr>
        <w:tabs>
          <w:tab w:val="left" w:pos="720"/>
        </w:tabs>
        <w:ind w:left="720" w:hanging="720"/>
        <w:jc w:val="both"/>
        <w:rPr>
          <w:bCs/>
          <w:sz w:val="16"/>
        </w:rPr>
      </w:pPr>
    </w:p>
    <w:p w14:paraId="4D7E497A" w14:textId="2142BF29" w:rsidR="004229AA" w:rsidRPr="00D768C5" w:rsidRDefault="004229AA" w:rsidP="004229AA">
      <w:pPr>
        <w:tabs>
          <w:tab w:val="left" w:pos="720"/>
        </w:tabs>
        <w:ind w:left="720" w:hanging="720"/>
        <w:jc w:val="both"/>
        <w:rPr>
          <w:b/>
        </w:rPr>
      </w:pPr>
      <w:r w:rsidRPr="00D768C5">
        <w:rPr>
          <w:b/>
          <w:bCs/>
        </w:rPr>
        <w:t>C:</w:t>
      </w:r>
      <w:r w:rsidR="00080EC2">
        <w:rPr>
          <w:b/>
          <w:bCs/>
        </w:rPr>
        <w:t xml:space="preserve">  </w:t>
      </w:r>
      <w:r w:rsidRPr="00D768C5">
        <w:rPr>
          <w:b/>
          <w:bCs/>
        </w:rPr>
        <w:t>Lord, save us!</w:t>
      </w:r>
    </w:p>
    <w:p w14:paraId="00D59C39" w14:textId="77777777" w:rsidR="004229AA" w:rsidRPr="007C2EFF" w:rsidRDefault="004229AA" w:rsidP="004229AA">
      <w:pPr>
        <w:jc w:val="both"/>
        <w:rPr>
          <w:sz w:val="16"/>
        </w:rPr>
      </w:pPr>
    </w:p>
    <w:p w14:paraId="276B725B" w14:textId="77777777" w:rsidR="00080EC2" w:rsidRDefault="00D6058B" w:rsidP="00D6058B">
      <w:pPr>
        <w:tabs>
          <w:tab w:val="left" w:pos="720"/>
        </w:tabs>
        <w:ind w:left="720" w:hanging="720"/>
        <w:jc w:val="both"/>
      </w:pPr>
      <w:r w:rsidRPr="00D768C5">
        <w:t>A:</w:t>
      </w:r>
      <w:r w:rsidR="00080EC2">
        <w:t xml:space="preserve">  </w:t>
      </w:r>
      <w:r w:rsidRPr="00D768C5">
        <w:t xml:space="preserve">That those caught in addictions of body or mind, for those who feel powerless and sink </w:t>
      </w:r>
    </w:p>
    <w:p w14:paraId="5A2AFF52" w14:textId="77777777" w:rsidR="00080EC2" w:rsidRDefault="00080EC2" w:rsidP="00D6058B">
      <w:pPr>
        <w:tabs>
          <w:tab w:val="left" w:pos="720"/>
        </w:tabs>
        <w:ind w:left="720" w:hanging="720"/>
        <w:jc w:val="both"/>
        <w:rPr>
          <w:b/>
          <w:bCs/>
        </w:rPr>
      </w:pPr>
      <w:r>
        <w:t xml:space="preserve">      </w:t>
      </w:r>
      <w:r w:rsidR="00D6058B" w:rsidRPr="00D768C5">
        <w:t xml:space="preserve">ever deeper into despair, and for the sick, especially:  </w:t>
      </w:r>
      <w:r w:rsidR="00D6058B" w:rsidRPr="00D768C5">
        <w:rPr>
          <w:b/>
          <w:bCs/>
        </w:rPr>
        <w:t xml:space="preserve">Kathy Thielman; </w:t>
      </w:r>
      <w:r>
        <w:rPr>
          <w:b/>
          <w:bCs/>
        </w:rPr>
        <w:t xml:space="preserve">Deb Prybylla; </w:t>
      </w:r>
    </w:p>
    <w:p w14:paraId="5EE432AC" w14:textId="77777777" w:rsidR="00080EC2" w:rsidRDefault="00080EC2" w:rsidP="00D6058B">
      <w:pPr>
        <w:tabs>
          <w:tab w:val="left" w:pos="720"/>
        </w:tabs>
        <w:ind w:left="720" w:hanging="720"/>
        <w:jc w:val="both"/>
        <w:rPr>
          <w:b/>
          <w:bCs/>
        </w:rPr>
      </w:pPr>
      <w:r>
        <w:rPr>
          <w:b/>
          <w:bCs/>
        </w:rPr>
        <w:t xml:space="preserve">      John Ripka; </w:t>
      </w:r>
      <w:r w:rsidR="00D6058B" w:rsidRPr="00D768C5">
        <w:rPr>
          <w:b/>
          <w:bCs/>
        </w:rPr>
        <w:t>Jon</w:t>
      </w:r>
      <w:r>
        <w:rPr>
          <w:b/>
          <w:bCs/>
        </w:rPr>
        <w:t xml:space="preserve"> </w:t>
      </w:r>
      <w:r w:rsidR="00D6058B" w:rsidRPr="00D768C5">
        <w:rPr>
          <w:b/>
          <w:bCs/>
        </w:rPr>
        <w:t>Samuelson;</w:t>
      </w:r>
      <w:r>
        <w:rPr>
          <w:b/>
          <w:bCs/>
        </w:rPr>
        <w:t xml:space="preserve"> Jeff Timmrick; Pastor Dale Zystra; Amanda</w:t>
      </w:r>
    </w:p>
    <w:p w14:paraId="06052C1C" w14:textId="77777777" w:rsidR="00080EC2" w:rsidRDefault="00080EC2" w:rsidP="00D6058B">
      <w:pPr>
        <w:tabs>
          <w:tab w:val="left" w:pos="720"/>
        </w:tabs>
        <w:ind w:left="720" w:hanging="720"/>
        <w:jc w:val="both"/>
      </w:pPr>
      <w:r>
        <w:rPr>
          <w:b/>
          <w:bCs/>
        </w:rPr>
        <w:t xml:space="preserve">      </w:t>
      </w:r>
      <w:r w:rsidR="00D6058B" w:rsidRPr="00D768C5">
        <w:rPr>
          <w:b/>
          <w:bCs/>
        </w:rPr>
        <w:t>Seedorf;</w:t>
      </w:r>
      <w:r>
        <w:rPr>
          <w:b/>
          <w:bCs/>
        </w:rPr>
        <w:t xml:space="preserve"> Dale Thomas;</w:t>
      </w:r>
      <w:r w:rsidR="00D6058B" w:rsidRPr="00D768C5">
        <w:rPr>
          <w:b/>
          <w:bCs/>
        </w:rPr>
        <w:t xml:space="preserve"> Martha Schroeder; Hazel Miller; and Mark Tannehill</w:t>
      </w:r>
      <w:r w:rsidR="00D6058B" w:rsidRPr="00D768C5">
        <w:t xml:space="preserve">, let </w:t>
      </w:r>
    </w:p>
    <w:p w14:paraId="47F24010" w14:textId="3EDF4966" w:rsidR="00D6058B" w:rsidRPr="00D768C5" w:rsidRDefault="00080EC2" w:rsidP="00D6058B">
      <w:pPr>
        <w:tabs>
          <w:tab w:val="left" w:pos="720"/>
        </w:tabs>
        <w:ind w:left="720" w:hanging="720"/>
        <w:jc w:val="both"/>
      </w:pPr>
      <w:r>
        <w:rPr>
          <w:b/>
          <w:bCs/>
        </w:rPr>
        <w:t xml:space="preserve">      </w:t>
      </w:r>
      <w:r w:rsidR="00D6058B" w:rsidRPr="00D768C5">
        <w:t>us cry out to the Lord:</w:t>
      </w:r>
    </w:p>
    <w:p w14:paraId="48B7A443" w14:textId="77777777" w:rsidR="00D6058B" w:rsidRPr="00080EC2" w:rsidRDefault="00D6058B" w:rsidP="004229AA">
      <w:pPr>
        <w:tabs>
          <w:tab w:val="left" w:pos="720"/>
        </w:tabs>
        <w:ind w:left="720" w:hanging="720"/>
        <w:jc w:val="both"/>
        <w:rPr>
          <w:b/>
          <w:bCs/>
          <w:sz w:val="16"/>
        </w:rPr>
      </w:pPr>
    </w:p>
    <w:p w14:paraId="1636D54D" w14:textId="0880FF45"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50A1AE68" w14:textId="77777777" w:rsidR="004229AA" w:rsidRPr="00080EC2" w:rsidRDefault="004229AA" w:rsidP="004229AA">
      <w:pPr>
        <w:jc w:val="both"/>
        <w:rPr>
          <w:sz w:val="16"/>
        </w:rPr>
      </w:pPr>
    </w:p>
    <w:p w14:paraId="084E0ACA" w14:textId="77777777" w:rsidR="00080EC2" w:rsidRDefault="004229AA" w:rsidP="004229AA">
      <w:pPr>
        <w:tabs>
          <w:tab w:val="left" w:pos="720"/>
        </w:tabs>
        <w:ind w:left="720" w:hanging="720"/>
        <w:jc w:val="both"/>
        <w:rPr>
          <w:b/>
        </w:rPr>
      </w:pPr>
      <w:r w:rsidRPr="00D768C5">
        <w:t>A:</w:t>
      </w:r>
      <w:r w:rsidR="00080EC2">
        <w:t xml:space="preserve">  </w:t>
      </w:r>
      <w:r w:rsidRPr="00D768C5">
        <w:t xml:space="preserve">That those celebrating birthdays, especially:  </w:t>
      </w:r>
      <w:r w:rsidR="00080EC2">
        <w:rPr>
          <w:b/>
        </w:rPr>
        <w:t>Carol Hanft; Susan Dolson; Ruth</w:t>
      </w:r>
    </w:p>
    <w:p w14:paraId="25544EB7" w14:textId="77777777" w:rsidR="00080EC2" w:rsidRDefault="00080EC2" w:rsidP="004229AA">
      <w:pPr>
        <w:tabs>
          <w:tab w:val="left" w:pos="720"/>
        </w:tabs>
        <w:ind w:left="720" w:hanging="720"/>
        <w:jc w:val="both"/>
      </w:pPr>
      <w:r>
        <w:t xml:space="preserve">      </w:t>
      </w:r>
      <w:r>
        <w:rPr>
          <w:b/>
        </w:rPr>
        <w:t xml:space="preserve">Baker; </w:t>
      </w:r>
      <w:r w:rsidR="004229AA" w:rsidRPr="00D768C5">
        <w:rPr>
          <w:b/>
          <w:bCs/>
        </w:rPr>
        <w:t>Jim Tomscheck and Diane Egilske</w:t>
      </w:r>
      <w:r>
        <w:t xml:space="preserve"> may </w:t>
      </w:r>
      <w:r w:rsidR="004229AA" w:rsidRPr="00D768C5">
        <w:t xml:space="preserve">be filled with grace this day and </w:t>
      </w:r>
    </w:p>
    <w:p w14:paraId="65ACB7E7" w14:textId="070C165E" w:rsidR="004229AA" w:rsidRPr="00D768C5" w:rsidRDefault="00080EC2" w:rsidP="004229AA">
      <w:pPr>
        <w:tabs>
          <w:tab w:val="left" w:pos="720"/>
        </w:tabs>
        <w:ind w:left="720" w:hanging="720"/>
        <w:jc w:val="both"/>
      </w:pPr>
      <w:r>
        <w:rPr>
          <w:b/>
        </w:rPr>
        <w:t xml:space="preserve">      </w:t>
      </w:r>
      <w:r w:rsidR="004229AA" w:rsidRPr="00D768C5">
        <w:t>every day and grow in grace in the days ahead, let us cry out to the Lord:</w:t>
      </w:r>
    </w:p>
    <w:p w14:paraId="2E17F6E1" w14:textId="77777777" w:rsidR="004229AA" w:rsidRPr="00080EC2" w:rsidRDefault="004229AA" w:rsidP="004229AA">
      <w:pPr>
        <w:tabs>
          <w:tab w:val="left" w:pos="720"/>
        </w:tabs>
        <w:ind w:left="720" w:hanging="720"/>
        <w:jc w:val="both"/>
        <w:rPr>
          <w:sz w:val="16"/>
        </w:rPr>
      </w:pPr>
    </w:p>
    <w:p w14:paraId="6866E709" w14:textId="22347441"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381B2F41" w14:textId="77777777" w:rsidR="00080EC2" w:rsidRDefault="004229AA" w:rsidP="004229AA">
      <w:pPr>
        <w:tabs>
          <w:tab w:val="left" w:pos="720"/>
        </w:tabs>
        <w:ind w:left="720" w:hanging="720"/>
        <w:jc w:val="both"/>
      </w:pPr>
      <w:r w:rsidRPr="00D768C5">
        <w:lastRenderedPageBreak/>
        <w:t>A:</w:t>
      </w:r>
      <w:r w:rsidR="00080EC2">
        <w:t xml:space="preserve">  </w:t>
      </w:r>
      <w:r w:rsidRPr="00D768C5">
        <w:t xml:space="preserve">That with all the saints, especially </w:t>
      </w:r>
      <w:r w:rsidRPr="00D768C5">
        <w:rPr>
          <w:b/>
        </w:rPr>
        <w:t xml:space="preserve">Lawrence, Deacon and martyr, </w:t>
      </w:r>
      <w:r w:rsidRPr="00D768C5">
        <w:t xml:space="preserve">whom we </w:t>
      </w:r>
    </w:p>
    <w:p w14:paraId="698AF137" w14:textId="77777777" w:rsidR="00080EC2" w:rsidRDefault="00080EC2" w:rsidP="004229AA">
      <w:pPr>
        <w:tabs>
          <w:tab w:val="left" w:pos="720"/>
        </w:tabs>
        <w:ind w:left="720" w:hanging="720"/>
        <w:jc w:val="both"/>
      </w:pPr>
      <w:r>
        <w:t xml:space="preserve">      </w:t>
      </w:r>
      <w:r w:rsidR="004229AA" w:rsidRPr="00D768C5">
        <w:t xml:space="preserve">commemorate this Day we too may one day be rescued from sin and everlasting death, </w:t>
      </w:r>
    </w:p>
    <w:p w14:paraId="5597C48A" w14:textId="6BDC9726" w:rsidR="004229AA" w:rsidRPr="00D768C5" w:rsidRDefault="00080EC2" w:rsidP="004229AA">
      <w:pPr>
        <w:tabs>
          <w:tab w:val="left" w:pos="720"/>
        </w:tabs>
        <w:ind w:left="720" w:hanging="720"/>
        <w:jc w:val="both"/>
      </w:pPr>
      <w:r>
        <w:t xml:space="preserve">      </w:t>
      </w:r>
      <w:r w:rsidR="004229AA" w:rsidRPr="00D768C5">
        <w:t>let us cry out to the Lord:</w:t>
      </w:r>
    </w:p>
    <w:p w14:paraId="3A5BD260" w14:textId="77777777" w:rsidR="004229AA" w:rsidRPr="00080EC2" w:rsidRDefault="004229AA" w:rsidP="004229AA">
      <w:pPr>
        <w:tabs>
          <w:tab w:val="left" w:pos="720"/>
        </w:tabs>
        <w:ind w:left="720" w:hanging="720"/>
        <w:jc w:val="both"/>
        <w:rPr>
          <w:sz w:val="16"/>
        </w:rPr>
      </w:pPr>
    </w:p>
    <w:p w14:paraId="6FA28A75" w14:textId="27573006" w:rsidR="004229AA" w:rsidRPr="00D768C5" w:rsidRDefault="004229AA" w:rsidP="004229AA">
      <w:pPr>
        <w:tabs>
          <w:tab w:val="left" w:pos="720"/>
        </w:tabs>
        <w:ind w:left="720" w:hanging="720"/>
        <w:jc w:val="both"/>
      </w:pPr>
      <w:r w:rsidRPr="00D768C5">
        <w:rPr>
          <w:b/>
          <w:bCs/>
        </w:rPr>
        <w:t>C:</w:t>
      </w:r>
      <w:r w:rsidR="00080EC2">
        <w:rPr>
          <w:b/>
          <w:bCs/>
        </w:rPr>
        <w:t xml:space="preserve">  </w:t>
      </w:r>
      <w:r w:rsidRPr="00D768C5">
        <w:rPr>
          <w:b/>
          <w:bCs/>
        </w:rPr>
        <w:t>Lord, save us!</w:t>
      </w:r>
    </w:p>
    <w:p w14:paraId="49A6A5B0" w14:textId="77777777" w:rsidR="004229AA" w:rsidRPr="00080EC2" w:rsidRDefault="004229AA" w:rsidP="004229AA">
      <w:pPr>
        <w:jc w:val="both"/>
        <w:rPr>
          <w:sz w:val="12"/>
        </w:rPr>
      </w:pPr>
    </w:p>
    <w:p w14:paraId="15B7F9AC" w14:textId="77777777" w:rsidR="00080EC2" w:rsidRDefault="004229AA" w:rsidP="004229AA">
      <w:pPr>
        <w:tabs>
          <w:tab w:val="left" w:pos="720"/>
        </w:tabs>
        <w:ind w:left="720" w:hanging="720"/>
        <w:jc w:val="both"/>
      </w:pPr>
      <w:r w:rsidRPr="00D768C5">
        <w:t>P:</w:t>
      </w:r>
      <w:r w:rsidR="00080EC2">
        <w:t xml:space="preserve">  </w:t>
      </w:r>
      <w:r w:rsidRPr="00D768C5">
        <w:t xml:space="preserve">O true and faithful God, You are the hope of those who cry out to You.  Hear our </w:t>
      </w:r>
    </w:p>
    <w:p w14:paraId="5B0C3418" w14:textId="77777777" w:rsidR="00080EC2" w:rsidRDefault="00080EC2" w:rsidP="004229AA">
      <w:pPr>
        <w:tabs>
          <w:tab w:val="left" w:pos="720"/>
        </w:tabs>
        <w:ind w:left="720" w:hanging="720"/>
        <w:jc w:val="both"/>
      </w:pPr>
      <w:r>
        <w:t xml:space="preserve">      </w:t>
      </w:r>
      <w:r w:rsidR="004229AA" w:rsidRPr="00D768C5">
        <w:t xml:space="preserve">petitions.  Where there is no faith, awaken it; where there is little faith, enlarge it, that </w:t>
      </w:r>
    </w:p>
    <w:p w14:paraId="7EE33CE5" w14:textId="77777777" w:rsidR="00080EC2" w:rsidRDefault="00080EC2" w:rsidP="004229AA">
      <w:pPr>
        <w:tabs>
          <w:tab w:val="left" w:pos="720"/>
        </w:tabs>
        <w:ind w:left="720" w:hanging="720"/>
        <w:jc w:val="both"/>
      </w:pPr>
      <w:r>
        <w:t xml:space="preserve">      </w:t>
      </w:r>
      <w:r w:rsidR="004229AA" w:rsidRPr="00D768C5">
        <w:t xml:space="preserve">one day we may all come to acknowledge Jesus as Your Son and the Savior of the </w:t>
      </w:r>
    </w:p>
    <w:p w14:paraId="30A31738" w14:textId="77777777" w:rsidR="00080EC2" w:rsidRDefault="00080EC2" w:rsidP="004229AA">
      <w:pPr>
        <w:tabs>
          <w:tab w:val="left" w:pos="720"/>
        </w:tabs>
        <w:ind w:left="720" w:hanging="720"/>
        <w:jc w:val="both"/>
      </w:pPr>
      <w:r>
        <w:t xml:space="preserve">      </w:t>
      </w:r>
      <w:r w:rsidR="004229AA" w:rsidRPr="00D768C5">
        <w:t xml:space="preserve">world.  We ask this in His name, Who is one with You and the Holy Spirit, God, forever </w:t>
      </w:r>
    </w:p>
    <w:p w14:paraId="192F1C18" w14:textId="76ADFA4E" w:rsidR="004229AA" w:rsidRPr="00D768C5" w:rsidRDefault="00080EC2" w:rsidP="004229AA">
      <w:pPr>
        <w:tabs>
          <w:tab w:val="left" w:pos="720"/>
        </w:tabs>
        <w:ind w:left="720" w:hanging="720"/>
        <w:jc w:val="both"/>
      </w:pPr>
      <w:r>
        <w:t xml:space="preserve">      </w:t>
      </w:r>
      <w:r w:rsidR="004229AA" w:rsidRPr="00D768C5">
        <w:t>and ever.</w:t>
      </w:r>
    </w:p>
    <w:p w14:paraId="3F557F50" w14:textId="77777777" w:rsidR="004229AA" w:rsidRPr="00080EC2" w:rsidRDefault="004229AA" w:rsidP="004229AA">
      <w:pPr>
        <w:tabs>
          <w:tab w:val="left" w:pos="720"/>
        </w:tabs>
        <w:ind w:left="720" w:hanging="720"/>
        <w:jc w:val="both"/>
        <w:rPr>
          <w:sz w:val="16"/>
        </w:rPr>
      </w:pPr>
    </w:p>
    <w:p w14:paraId="4E01FB8D" w14:textId="13EB7D25" w:rsidR="004229AA" w:rsidRPr="00D768C5" w:rsidRDefault="004229AA" w:rsidP="004229AA">
      <w:pPr>
        <w:jc w:val="both"/>
        <w:rPr>
          <w:b/>
          <w:bCs/>
        </w:rPr>
      </w:pPr>
      <w:r w:rsidRPr="00D768C5">
        <w:rPr>
          <w:b/>
          <w:bCs/>
        </w:rPr>
        <w:t>C:</w:t>
      </w:r>
      <w:r w:rsidR="00080EC2">
        <w:rPr>
          <w:b/>
          <w:bCs/>
        </w:rPr>
        <w:t xml:space="preserve">  </w:t>
      </w:r>
      <w:r w:rsidRPr="00D768C5">
        <w:rPr>
          <w:b/>
          <w:bCs/>
        </w:rPr>
        <w:t>Amen.</w:t>
      </w:r>
    </w:p>
    <w:p w14:paraId="3D1C21BF" w14:textId="77777777" w:rsidR="004229AA" w:rsidRPr="00080EC2" w:rsidRDefault="004229AA" w:rsidP="004229AA">
      <w:pPr>
        <w:jc w:val="both"/>
        <w:rPr>
          <w:b/>
          <w:bCs/>
          <w:sz w:val="8"/>
        </w:rPr>
      </w:pPr>
    </w:p>
    <w:p w14:paraId="7B4767D6" w14:textId="16E312F6" w:rsidR="004229AA" w:rsidRPr="00080EC2" w:rsidRDefault="00080EC2" w:rsidP="004229AA">
      <w:pPr>
        <w:jc w:val="center"/>
        <w:rPr>
          <w:b/>
          <w:bCs/>
          <w:sz w:val="28"/>
        </w:rPr>
      </w:pPr>
      <w:r w:rsidRPr="00080EC2">
        <w:rPr>
          <w:b/>
          <w:bCs/>
          <w:sz w:val="28"/>
        </w:rPr>
        <w:sym w:font="Wingdings" w:char="F058"/>
      </w:r>
      <w:r w:rsidR="004229AA" w:rsidRPr="00080EC2">
        <w:rPr>
          <w:b/>
          <w:bCs/>
          <w:sz w:val="28"/>
        </w:rPr>
        <w:t xml:space="preserve"> MEAL </w:t>
      </w:r>
      <w:r w:rsidRPr="00080EC2">
        <w:rPr>
          <w:b/>
          <w:bCs/>
          <w:sz w:val="28"/>
        </w:rPr>
        <w:sym w:font="Wingdings" w:char="F058"/>
      </w:r>
    </w:p>
    <w:p w14:paraId="7D677992" w14:textId="4C2CA5F8" w:rsidR="004229AA" w:rsidRPr="00080EC2" w:rsidRDefault="00080EC2" w:rsidP="00080EC2">
      <w:pPr>
        <w:tabs>
          <w:tab w:val="left" w:pos="360"/>
        </w:tabs>
        <w:ind w:left="720" w:hanging="720"/>
        <w:rPr>
          <w:b/>
          <w:bCs/>
          <w:sz w:val="16"/>
        </w:rPr>
      </w:pPr>
      <w:r>
        <w:rPr>
          <w:b/>
          <w:bCs/>
        </w:rPr>
        <w:tab/>
      </w:r>
    </w:p>
    <w:p w14:paraId="05AFC78F" w14:textId="77777777" w:rsidR="004229AA" w:rsidRPr="00D768C5" w:rsidRDefault="004229AA" w:rsidP="004229AA">
      <w:pPr>
        <w:ind w:left="720" w:hanging="720"/>
        <w:jc w:val="both"/>
        <w:rPr>
          <w:b/>
          <w:bCs/>
        </w:rPr>
      </w:pPr>
      <w:r w:rsidRPr="00D768C5">
        <w:rPr>
          <w:b/>
          <w:bCs/>
        </w:rPr>
        <w:t>THE PEACE</w:t>
      </w:r>
    </w:p>
    <w:p w14:paraId="4387739E" w14:textId="77777777" w:rsidR="004229AA" w:rsidRPr="00080EC2" w:rsidRDefault="004229AA" w:rsidP="004229AA">
      <w:pPr>
        <w:ind w:left="720" w:hanging="720"/>
        <w:jc w:val="both"/>
        <w:rPr>
          <w:b/>
          <w:bCs/>
          <w:sz w:val="16"/>
        </w:rPr>
      </w:pPr>
    </w:p>
    <w:p w14:paraId="3E6B56DB" w14:textId="12230C60" w:rsidR="004229AA" w:rsidRPr="00D768C5" w:rsidRDefault="004229AA" w:rsidP="004229AA">
      <w:pPr>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P:</w:t>
      </w:r>
      <w:r w:rsidR="0034341D">
        <w:t xml:space="preserve">  </w:t>
      </w:r>
      <w:r w:rsidRPr="00D768C5">
        <w:t>The peace of the Lord be with you always.</w:t>
      </w:r>
    </w:p>
    <w:p w14:paraId="36EFDCF6" w14:textId="77777777" w:rsidR="004229AA" w:rsidRPr="00080EC2" w:rsidRDefault="004229AA" w:rsidP="004229AA">
      <w:pPr>
        <w:jc w:val="both"/>
        <w:rPr>
          <w:b/>
          <w:bCs/>
          <w:sz w:val="16"/>
        </w:rPr>
      </w:pPr>
    </w:p>
    <w:p w14:paraId="2AFC9532" w14:textId="26BCC407" w:rsidR="004229AA" w:rsidRPr="00D768C5" w:rsidRDefault="004229AA" w:rsidP="004229AA">
      <w:pPr>
        <w:ind w:left="-288" w:firstLine="288"/>
        <w:jc w:val="both"/>
      </w:pPr>
      <w:r w:rsidRPr="00D768C5">
        <w:rPr>
          <w:b/>
          <w:bCs/>
        </w:rPr>
        <w:t>C:</w:t>
      </w:r>
      <w:r w:rsidR="0034341D">
        <w:rPr>
          <w:b/>
          <w:bCs/>
        </w:rPr>
        <w:t xml:space="preserve">  </w:t>
      </w:r>
      <w:r w:rsidRPr="00D768C5">
        <w:rPr>
          <w:b/>
          <w:bCs/>
        </w:rPr>
        <w:t>And also with you.</w:t>
      </w:r>
    </w:p>
    <w:p w14:paraId="36F4721C" w14:textId="77777777" w:rsidR="004229AA" w:rsidRPr="00080EC2" w:rsidRDefault="004229AA" w:rsidP="004229AA">
      <w:pPr>
        <w:jc w:val="both"/>
        <w:rPr>
          <w:sz w:val="16"/>
        </w:rPr>
      </w:pPr>
    </w:p>
    <w:p w14:paraId="5ACA78EF" w14:textId="77777777" w:rsidR="004229AA" w:rsidRPr="00D768C5" w:rsidRDefault="004229AA" w:rsidP="004229AA">
      <w:pPr>
        <w:tabs>
          <w:tab w:val="left" w:pos="720"/>
          <w:tab w:val="left" w:pos="1440"/>
        </w:tabs>
        <w:ind w:left="1440" w:hanging="1440"/>
        <w:jc w:val="both"/>
        <w:rPr>
          <w:i/>
        </w:rPr>
      </w:pPr>
      <w:r w:rsidRPr="00D768C5">
        <w:rPr>
          <w:i/>
        </w:rPr>
        <w:t>The assembly is seated</w:t>
      </w:r>
    </w:p>
    <w:p w14:paraId="248E3DB8" w14:textId="77777777" w:rsidR="004229AA" w:rsidRPr="00D768C5" w:rsidRDefault="004229AA" w:rsidP="004229AA">
      <w:pPr>
        <w:tabs>
          <w:tab w:val="left" w:pos="720"/>
          <w:tab w:val="left" w:pos="1440"/>
        </w:tabs>
        <w:ind w:left="1440" w:hanging="1440"/>
        <w:jc w:val="both"/>
        <w:rPr>
          <w:i/>
        </w:rPr>
      </w:pPr>
    </w:p>
    <w:p w14:paraId="7FE28DF6" w14:textId="77777777" w:rsidR="004229AA" w:rsidRPr="00D768C5" w:rsidRDefault="004229AA" w:rsidP="004229AA">
      <w:pPr>
        <w:tabs>
          <w:tab w:val="left" w:pos="720"/>
          <w:tab w:val="left" w:pos="1440"/>
        </w:tabs>
        <w:ind w:left="1440" w:hanging="1440"/>
        <w:jc w:val="both"/>
        <w:rPr>
          <w:i/>
          <w:iCs/>
        </w:rPr>
      </w:pPr>
      <w:r w:rsidRPr="00D768C5">
        <w:rPr>
          <w:b/>
          <w:bCs/>
        </w:rPr>
        <w:t>THE OFFERING</w:t>
      </w:r>
      <w:r w:rsidRPr="00D768C5">
        <w:rPr>
          <w:i/>
          <w:iCs/>
        </w:rPr>
        <w:t xml:space="preserve"> </w:t>
      </w:r>
      <w:r w:rsidRPr="00D768C5">
        <w:rPr>
          <w:i/>
          <w:iCs/>
        </w:rPr>
        <w:tab/>
      </w:r>
    </w:p>
    <w:p w14:paraId="316D1991" w14:textId="77777777" w:rsidR="004229AA" w:rsidRPr="00080EC2" w:rsidRDefault="004229AA" w:rsidP="004229AA">
      <w:pPr>
        <w:tabs>
          <w:tab w:val="left" w:pos="720"/>
          <w:tab w:val="left" w:pos="1440"/>
        </w:tabs>
        <w:ind w:left="1440" w:hanging="1440"/>
        <w:jc w:val="both"/>
        <w:rPr>
          <w:i/>
          <w:iCs/>
          <w:sz w:val="16"/>
        </w:rPr>
      </w:pPr>
    </w:p>
    <w:p w14:paraId="3113BF3A" w14:textId="7FB31D11" w:rsidR="00080EC2" w:rsidRDefault="007A4A4E" w:rsidP="007A4A4E">
      <w:pPr>
        <w:tabs>
          <w:tab w:val="left" w:pos="720"/>
          <w:tab w:val="left" w:pos="1440"/>
        </w:tabs>
        <w:ind w:left="1440" w:hanging="1440"/>
        <w:jc w:val="both"/>
        <w:rPr>
          <w:bCs/>
          <w:iCs/>
        </w:rPr>
      </w:pPr>
      <w:r w:rsidRPr="00D768C5">
        <w:rPr>
          <w:b/>
          <w:iCs/>
        </w:rPr>
        <w:t xml:space="preserve">THE VOLUNTARY </w:t>
      </w:r>
      <w:r w:rsidR="00080EC2">
        <w:rPr>
          <w:b/>
          <w:iCs/>
        </w:rPr>
        <w:tab/>
        <w:t xml:space="preserve">     </w:t>
      </w:r>
      <w:r w:rsidRPr="00080EC2">
        <w:rPr>
          <w:b/>
          <w:bCs/>
          <w:i/>
        </w:rPr>
        <w:t>It is Well With My Soul</w:t>
      </w:r>
      <w:r w:rsidRPr="00D768C5">
        <w:rPr>
          <w:bCs/>
          <w:iCs/>
        </w:rPr>
        <w:tab/>
      </w:r>
      <w:r w:rsidR="0034341D">
        <w:rPr>
          <w:bCs/>
          <w:iCs/>
        </w:rPr>
        <w:t xml:space="preserve">          </w:t>
      </w:r>
      <w:r w:rsidR="00080EC2">
        <w:rPr>
          <w:b/>
          <w:bCs/>
          <w:iCs/>
        </w:rPr>
        <w:t>St. Paul Senior Choir</w:t>
      </w:r>
      <w:r w:rsidRPr="00D768C5">
        <w:rPr>
          <w:bCs/>
          <w:iCs/>
        </w:rPr>
        <w:t xml:space="preserve"> </w:t>
      </w:r>
    </w:p>
    <w:p w14:paraId="49609BF1" w14:textId="76A75727" w:rsidR="007A4A4E" w:rsidRPr="00D768C5" w:rsidRDefault="00E063A8" w:rsidP="007A4A4E">
      <w:pPr>
        <w:tabs>
          <w:tab w:val="left" w:pos="720"/>
          <w:tab w:val="left" w:pos="1440"/>
        </w:tabs>
        <w:ind w:left="1440" w:hanging="1440"/>
        <w:jc w:val="both"/>
        <w:rPr>
          <w:bCs/>
          <w:iCs/>
        </w:rPr>
      </w:pPr>
      <w:r>
        <w:rPr>
          <w:bCs/>
          <w:iCs/>
        </w:rPr>
        <w:tab/>
      </w:r>
      <w:r>
        <w:rPr>
          <w:bCs/>
          <w:iCs/>
        </w:rPr>
        <w:tab/>
      </w:r>
      <w:r>
        <w:rPr>
          <w:bCs/>
          <w:iCs/>
        </w:rPr>
        <w:tab/>
      </w:r>
      <w:r>
        <w:rPr>
          <w:bCs/>
          <w:iCs/>
        </w:rPr>
        <w:tab/>
        <w:t xml:space="preserve">       (</w:t>
      </w:r>
      <w:r w:rsidR="007A4A4E" w:rsidRPr="00D768C5">
        <w:rPr>
          <w:bCs/>
          <w:iCs/>
        </w:rPr>
        <w:t>arr. John Ness Beck</w:t>
      </w:r>
      <w:r>
        <w:rPr>
          <w:bCs/>
          <w:iCs/>
        </w:rPr>
        <w:t>)</w:t>
      </w:r>
    </w:p>
    <w:p w14:paraId="417AAB9D" w14:textId="5F473246" w:rsidR="004229AA" w:rsidRPr="0034341D" w:rsidRDefault="004229AA" w:rsidP="004229AA">
      <w:pPr>
        <w:tabs>
          <w:tab w:val="left" w:pos="720"/>
          <w:tab w:val="left" w:pos="1440"/>
        </w:tabs>
        <w:ind w:left="1440" w:hanging="1440"/>
        <w:jc w:val="both"/>
        <w:rPr>
          <w:b/>
          <w:iCs/>
          <w:sz w:val="16"/>
        </w:rPr>
      </w:pPr>
    </w:p>
    <w:p w14:paraId="6B79AE73" w14:textId="77777777" w:rsidR="004229AA" w:rsidRPr="00D768C5" w:rsidRDefault="004229AA" w:rsidP="007A4A4E">
      <w:pPr>
        <w:tabs>
          <w:tab w:val="left" w:pos="720"/>
          <w:tab w:val="left" w:pos="1440"/>
        </w:tabs>
        <w:jc w:val="both"/>
      </w:pPr>
      <w:r w:rsidRPr="00D768C5">
        <w:rPr>
          <w:i/>
          <w:iCs/>
        </w:rPr>
        <w:t>As you area able please rise</w:t>
      </w:r>
    </w:p>
    <w:p w14:paraId="362670DB" w14:textId="77777777" w:rsidR="004229AA" w:rsidRPr="00D768C5" w:rsidRDefault="004229AA" w:rsidP="004229AA">
      <w:pPr>
        <w:tabs>
          <w:tab w:val="right" w:pos="9360"/>
        </w:tabs>
        <w:jc w:val="both"/>
      </w:pPr>
      <w:r w:rsidRPr="00D768C5">
        <w:rPr>
          <w:i/>
          <w:iCs/>
        </w:rPr>
        <w:tab/>
      </w:r>
    </w:p>
    <w:p w14:paraId="7BC45DCB" w14:textId="33E5DF8B" w:rsidR="004229AA" w:rsidRPr="00D768C5" w:rsidRDefault="004229AA" w:rsidP="004229AA">
      <w:pPr>
        <w:jc w:val="both"/>
        <w:rPr>
          <w:bCs/>
          <w:i/>
        </w:rPr>
      </w:pPr>
      <w:r w:rsidRPr="00D768C5">
        <w:rPr>
          <w:b/>
          <w:bCs/>
        </w:rPr>
        <w:t xml:space="preserve">THE PRESENTATION OF GIFTS </w:t>
      </w:r>
      <w:r w:rsidR="00E063A8">
        <w:rPr>
          <w:b/>
          <w:bCs/>
        </w:rPr>
        <w:t xml:space="preserve">(see p. 9)                         </w:t>
      </w:r>
      <w:r w:rsidRPr="00D768C5">
        <w:rPr>
          <w:b/>
          <w:bCs/>
        </w:rPr>
        <w:t xml:space="preserve"> </w:t>
      </w:r>
      <w:r w:rsidRPr="00E063A8">
        <w:rPr>
          <w:b/>
          <w:bCs/>
          <w:i/>
        </w:rPr>
        <w:t>As the Grains of Wheat</w:t>
      </w:r>
    </w:p>
    <w:p w14:paraId="374F2597" w14:textId="77777777" w:rsidR="004229AA" w:rsidRPr="00D768C5" w:rsidRDefault="004229AA" w:rsidP="004229AA">
      <w:pPr>
        <w:jc w:val="both"/>
        <w:rPr>
          <w:bCs/>
          <w:i/>
        </w:rPr>
      </w:pPr>
    </w:p>
    <w:p w14:paraId="14BDB9A8" w14:textId="77777777" w:rsidR="00E063A8" w:rsidRDefault="00E063A8" w:rsidP="004229AA">
      <w:pPr>
        <w:jc w:val="both"/>
        <w:rPr>
          <w:b/>
          <w:bCs/>
        </w:rPr>
      </w:pPr>
    </w:p>
    <w:p w14:paraId="4D88138F" w14:textId="77777777" w:rsidR="00E063A8" w:rsidRDefault="00E063A8" w:rsidP="004229AA">
      <w:pPr>
        <w:jc w:val="both"/>
        <w:rPr>
          <w:b/>
          <w:bCs/>
        </w:rPr>
      </w:pPr>
    </w:p>
    <w:p w14:paraId="78633142" w14:textId="77777777" w:rsidR="00E063A8" w:rsidRDefault="00E063A8" w:rsidP="004229AA">
      <w:pPr>
        <w:jc w:val="both"/>
        <w:rPr>
          <w:b/>
          <w:bCs/>
        </w:rPr>
      </w:pPr>
    </w:p>
    <w:p w14:paraId="1065A8CA" w14:textId="77777777" w:rsidR="00E063A8" w:rsidRDefault="00E063A8" w:rsidP="004229AA">
      <w:pPr>
        <w:jc w:val="both"/>
        <w:rPr>
          <w:b/>
          <w:bCs/>
        </w:rPr>
      </w:pPr>
    </w:p>
    <w:p w14:paraId="270911F2" w14:textId="77777777" w:rsidR="00E063A8" w:rsidRDefault="00E063A8" w:rsidP="004229AA">
      <w:pPr>
        <w:jc w:val="both"/>
        <w:rPr>
          <w:b/>
          <w:bCs/>
        </w:rPr>
      </w:pPr>
      <w:bookmarkStart w:id="0" w:name="_GoBack"/>
      <w:bookmarkEnd w:id="0"/>
    </w:p>
    <w:p w14:paraId="22022C1C" w14:textId="77777777" w:rsidR="00E063A8" w:rsidRDefault="00E063A8" w:rsidP="004229AA">
      <w:pPr>
        <w:jc w:val="both"/>
        <w:rPr>
          <w:b/>
          <w:bCs/>
        </w:rPr>
      </w:pPr>
    </w:p>
    <w:p w14:paraId="4862F4AE" w14:textId="77777777" w:rsidR="00E063A8" w:rsidRDefault="00E063A8" w:rsidP="004229AA">
      <w:pPr>
        <w:jc w:val="both"/>
        <w:rPr>
          <w:b/>
          <w:bCs/>
        </w:rPr>
      </w:pPr>
    </w:p>
    <w:p w14:paraId="17518E21" w14:textId="77777777" w:rsidR="00E063A8" w:rsidRDefault="00E063A8" w:rsidP="004229AA">
      <w:pPr>
        <w:jc w:val="both"/>
        <w:rPr>
          <w:b/>
          <w:bCs/>
        </w:rPr>
      </w:pPr>
    </w:p>
    <w:p w14:paraId="2EC65671" w14:textId="77777777" w:rsidR="00E063A8" w:rsidRDefault="00E063A8" w:rsidP="004229AA">
      <w:pPr>
        <w:jc w:val="both"/>
        <w:rPr>
          <w:b/>
          <w:bCs/>
        </w:rPr>
      </w:pPr>
    </w:p>
    <w:p w14:paraId="09EEE759" w14:textId="77777777" w:rsidR="00E063A8" w:rsidRDefault="00E063A8" w:rsidP="004229AA">
      <w:pPr>
        <w:jc w:val="both"/>
        <w:rPr>
          <w:b/>
          <w:bCs/>
        </w:rPr>
      </w:pPr>
    </w:p>
    <w:p w14:paraId="2D2E00F3" w14:textId="77777777" w:rsidR="00E063A8" w:rsidRDefault="00E063A8" w:rsidP="004229AA">
      <w:pPr>
        <w:jc w:val="both"/>
        <w:rPr>
          <w:b/>
          <w:bCs/>
        </w:rPr>
      </w:pPr>
    </w:p>
    <w:p w14:paraId="58E725EB" w14:textId="77777777" w:rsidR="00E063A8" w:rsidRDefault="00E063A8" w:rsidP="004229AA">
      <w:pPr>
        <w:jc w:val="both"/>
        <w:rPr>
          <w:b/>
          <w:bCs/>
        </w:rPr>
      </w:pPr>
    </w:p>
    <w:p w14:paraId="36A698B1" w14:textId="77777777" w:rsidR="00E063A8" w:rsidRDefault="00E063A8" w:rsidP="004229AA">
      <w:pPr>
        <w:jc w:val="both"/>
        <w:rPr>
          <w:b/>
          <w:bCs/>
        </w:rPr>
      </w:pPr>
    </w:p>
    <w:p w14:paraId="303C7C7E" w14:textId="77777777" w:rsidR="00E063A8" w:rsidRDefault="00E063A8" w:rsidP="004229AA">
      <w:pPr>
        <w:jc w:val="both"/>
        <w:rPr>
          <w:b/>
          <w:bCs/>
        </w:rPr>
      </w:pPr>
    </w:p>
    <w:p w14:paraId="1B80BE79" w14:textId="77777777" w:rsidR="00E063A8" w:rsidRDefault="00E063A8" w:rsidP="004229AA">
      <w:pPr>
        <w:jc w:val="both"/>
        <w:rPr>
          <w:b/>
          <w:bCs/>
        </w:rPr>
      </w:pPr>
    </w:p>
    <w:p w14:paraId="3517F37C" w14:textId="77777777" w:rsidR="00E063A8" w:rsidRDefault="00E063A8" w:rsidP="004229AA">
      <w:pPr>
        <w:jc w:val="both"/>
        <w:rPr>
          <w:b/>
          <w:bCs/>
        </w:rPr>
      </w:pPr>
    </w:p>
    <w:p w14:paraId="72E4B97B" w14:textId="77777777" w:rsidR="00E063A8" w:rsidRDefault="00E063A8" w:rsidP="004229AA">
      <w:pPr>
        <w:jc w:val="both"/>
        <w:rPr>
          <w:b/>
          <w:bCs/>
        </w:rPr>
      </w:pPr>
    </w:p>
    <w:p w14:paraId="4BAC90EE" w14:textId="7B3816C2" w:rsidR="00E063A8" w:rsidRDefault="00E063A8" w:rsidP="004229AA">
      <w:pPr>
        <w:jc w:val="both"/>
        <w:rPr>
          <w:b/>
          <w:bCs/>
        </w:rPr>
      </w:pPr>
    </w:p>
    <w:p w14:paraId="3640CE02" w14:textId="695FA31B" w:rsidR="00E063A8" w:rsidRDefault="00E063A8" w:rsidP="004229AA">
      <w:pPr>
        <w:jc w:val="both"/>
        <w:rPr>
          <w:b/>
          <w:bCs/>
        </w:rPr>
      </w:pPr>
    </w:p>
    <w:p w14:paraId="6F2BEA81" w14:textId="77148EC3" w:rsidR="00E063A8" w:rsidRDefault="00E063A8" w:rsidP="004229AA">
      <w:pPr>
        <w:jc w:val="both"/>
        <w:rPr>
          <w:b/>
          <w:bCs/>
        </w:rPr>
      </w:pPr>
      <w:r>
        <w:rPr>
          <w:noProof/>
        </w:rPr>
        <w:drawing>
          <wp:anchor distT="36576" distB="36576" distL="36576" distR="36576" simplePos="0" relativeHeight="251660288" behindDoc="0" locked="0" layoutInCell="1" allowOverlap="1" wp14:anchorId="114135C9" wp14:editId="0F6CB7F5">
            <wp:simplePos x="0" y="0"/>
            <wp:positionH relativeFrom="column">
              <wp:posOffset>-665729</wp:posOffset>
            </wp:positionH>
            <wp:positionV relativeFrom="paragraph">
              <wp:posOffset>258058</wp:posOffset>
            </wp:positionV>
            <wp:extent cx="7093723" cy="5767070"/>
            <wp:effectExtent l="0" t="3492" r="8572" b="8573"/>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l="9239" t="3275" r="16451" b="2972"/>
                    <a:stretch>
                      <a:fillRect/>
                    </a:stretch>
                  </pic:blipFill>
                  <pic:spPr bwMode="auto">
                    <a:xfrm rot="-5400000">
                      <a:off x="0" y="0"/>
                      <a:ext cx="7093861" cy="5767182"/>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2D05785" w14:textId="03B2A29A" w:rsidR="00E063A8" w:rsidRDefault="00E063A8" w:rsidP="004229AA">
      <w:pPr>
        <w:jc w:val="both"/>
        <w:rPr>
          <w:b/>
          <w:bCs/>
        </w:rPr>
      </w:pPr>
    </w:p>
    <w:p w14:paraId="0DBA3826" w14:textId="77777777" w:rsidR="00E063A8" w:rsidRDefault="00E063A8" w:rsidP="004229AA">
      <w:pPr>
        <w:jc w:val="both"/>
        <w:rPr>
          <w:b/>
          <w:bCs/>
        </w:rPr>
      </w:pPr>
    </w:p>
    <w:p w14:paraId="3C08D170" w14:textId="77777777" w:rsidR="00E063A8" w:rsidRDefault="00E063A8" w:rsidP="004229AA">
      <w:pPr>
        <w:jc w:val="both"/>
        <w:rPr>
          <w:b/>
          <w:bCs/>
        </w:rPr>
      </w:pPr>
    </w:p>
    <w:p w14:paraId="3957990B" w14:textId="77777777" w:rsidR="00E063A8" w:rsidRDefault="00E063A8" w:rsidP="004229AA">
      <w:pPr>
        <w:jc w:val="both"/>
        <w:rPr>
          <w:b/>
          <w:bCs/>
        </w:rPr>
      </w:pPr>
    </w:p>
    <w:p w14:paraId="70970F4A" w14:textId="77777777" w:rsidR="00E063A8" w:rsidRDefault="00E063A8" w:rsidP="004229AA">
      <w:pPr>
        <w:jc w:val="both"/>
        <w:rPr>
          <w:b/>
          <w:bCs/>
        </w:rPr>
      </w:pPr>
    </w:p>
    <w:p w14:paraId="6E3270FB" w14:textId="77777777" w:rsidR="00E063A8" w:rsidRDefault="00E063A8" w:rsidP="004229AA">
      <w:pPr>
        <w:jc w:val="both"/>
        <w:rPr>
          <w:b/>
          <w:bCs/>
        </w:rPr>
      </w:pPr>
    </w:p>
    <w:p w14:paraId="20254AFE" w14:textId="77777777" w:rsidR="00E063A8" w:rsidRDefault="00E063A8" w:rsidP="004229AA">
      <w:pPr>
        <w:jc w:val="both"/>
        <w:rPr>
          <w:b/>
          <w:bCs/>
        </w:rPr>
      </w:pPr>
    </w:p>
    <w:p w14:paraId="51BAA4D9" w14:textId="77777777" w:rsidR="00E063A8" w:rsidRDefault="00E063A8" w:rsidP="004229AA">
      <w:pPr>
        <w:jc w:val="both"/>
        <w:rPr>
          <w:b/>
          <w:bCs/>
        </w:rPr>
      </w:pPr>
    </w:p>
    <w:p w14:paraId="005309FA" w14:textId="77777777" w:rsidR="00E063A8" w:rsidRDefault="00E063A8" w:rsidP="004229AA">
      <w:pPr>
        <w:jc w:val="both"/>
        <w:rPr>
          <w:b/>
          <w:bCs/>
        </w:rPr>
      </w:pPr>
    </w:p>
    <w:p w14:paraId="0CB279F0" w14:textId="77777777" w:rsidR="00E063A8" w:rsidRDefault="00E063A8" w:rsidP="004229AA">
      <w:pPr>
        <w:jc w:val="both"/>
        <w:rPr>
          <w:b/>
          <w:bCs/>
        </w:rPr>
      </w:pPr>
    </w:p>
    <w:p w14:paraId="35FCB5EB" w14:textId="77777777" w:rsidR="00E063A8" w:rsidRDefault="00E063A8" w:rsidP="004229AA">
      <w:pPr>
        <w:jc w:val="both"/>
        <w:rPr>
          <w:b/>
          <w:bCs/>
        </w:rPr>
      </w:pPr>
    </w:p>
    <w:p w14:paraId="3ADBD666" w14:textId="77777777" w:rsidR="00E063A8" w:rsidRDefault="00E063A8" w:rsidP="004229AA">
      <w:pPr>
        <w:jc w:val="both"/>
        <w:rPr>
          <w:b/>
          <w:bCs/>
        </w:rPr>
      </w:pPr>
    </w:p>
    <w:p w14:paraId="1EBCD00A" w14:textId="77777777" w:rsidR="00E063A8" w:rsidRDefault="00E063A8" w:rsidP="004229AA">
      <w:pPr>
        <w:jc w:val="both"/>
        <w:rPr>
          <w:b/>
          <w:bCs/>
        </w:rPr>
      </w:pPr>
    </w:p>
    <w:p w14:paraId="4C85BFF6" w14:textId="77777777" w:rsidR="00E063A8" w:rsidRDefault="00E063A8" w:rsidP="004229AA">
      <w:pPr>
        <w:jc w:val="both"/>
        <w:rPr>
          <w:b/>
          <w:bCs/>
        </w:rPr>
      </w:pPr>
    </w:p>
    <w:p w14:paraId="42222047" w14:textId="77777777" w:rsidR="00E063A8" w:rsidRDefault="00E063A8" w:rsidP="004229AA">
      <w:pPr>
        <w:jc w:val="both"/>
        <w:rPr>
          <w:b/>
          <w:bCs/>
        </w:rPr>
      </w:pPr>
    </w:p>
    <w:p w14:paraId="323D0A74" w14:textId="77777777" w:rsidR="00E063A8" w:rsidRDefault="00E063A8" w:rsidP="004229AA">
      <w:pPr>
        <w:jc w:val="both"/>
        <w:rPr>
          <w:b/>
          <w:bCs/>
        </w:rPr>
      </w:pPr>
    </w:p>
    <w:p w14:paraId="6AC6C2A1" w14:textId="77777777" w:rsidR="00E063A8" w:rsidRDefault="00E063A8" w:rsidP="004229AA">
      <w:pPr>
        <w:jc w:val="both"/>
        <w:rPr>
          <w:b/>
          <w:bCs/>
        </w:rPr>
      </w:pPr>
    </w:p>
    <w:p w14:paraId="6625870F" w14:textId="77777777" w:rsidR="00E063A8" w:rsidRDefault="00E063A8" w:rsidP="004229AA">
      <w:pPr>
        <w:jc w:val="both"/>
        <w:rPr>
          <w:b/>
          <w:bCs/>
        </w:rPr>
      </w:pPr>
    </w:p>
    <w:p w14:paraId="48BB2BEE" w14:textId="77777777" w:rsidR="00E063A8" w:rsidRDefault="00E063A8" w:rsidP="004229AA">
      <w:pPr>
        <w:jc w:val="both"/>
        <w:rPr>
          <w:b/>
          <w:bCs/>
        </w:rPr>
      </w:pPr>
    </w:p>
    <w:p w14:paraId="4F912F5D" w14:textId="77777777" w:rsidR="00E063A8" w:rsidRDefault="00E063A8" w:rsidP="004229AA">
      <w:pPr>
        <w:jc w:val="both"/>
        <w:rPr>
          <w:b/>
          <w:bCs/>
        </w:rPr>
      </w:pPr>
    </w:p>
    <w:p w14:paraId="0FD2DDD4" w14:textId="77777777" w:rsidR="00E063A8" w:rsidRDefault="00E063A8" w:rsidP="004229AA">
      <w:pPr>
        <w:jc w:val="both"/>
        <w:rPr>
          <w:b/>
          <w:bCs/>
        </w:rPr>
      </w:pPr>
    </w:p>
    <w:p w14:paraId="2794B5BB" w14:textId="77777777" w:rsidR="00E063A8" w:rsidRDefault="00E063A8" w:rsidP="004229AA">
      <w:pPr>
        <w:jc w:val="both"/>
        <w:rPr>
          <w:b/>
          <w:bCs/>
        </w:rPr>
      </w:pPr>
    </w:p>
    <w:p w14:paraId="0F0C84C1" w14:textId="77777777" w:rsidR="00E063A8" w:rsidRDefault="00E063A8" w:rsidP="004229AA">
      <w:pPr>
        <w:jc w:val="both"/>
        <w:rPr>
          <w:b/>
          <w:bCs/>
        </w:rPr>
      </w:pPr>
    </w:p>
    <w:p w14:paraId="6E4D8DF8" w14:textId="77777777" w:rsidR="00E063A8" w:rsidRDefault="00E063A8" w:rsidP="004229AA">
      <w:pPr>
        <w:jc w:val="both"/>
        <w:rPr>
          <w:b/>
          <w:bCs/>
        </w:rPr>
      </w:pPr>
    </w:p>
    <w:p w14:paraId="304C433A" w14:textId="77777777" w:rsidR="00E063A8" w:rsidRDefault="00E063A8" w:rsidP="004229AA">
      <w:pPr>
        <w:jc w:val="both"/>
        <w:rPr>
          <w:b/>
          <w:bCs/>
        </w:rPr>
      </w:pPr>
    </w:p>
    <w:p w14:paraId="78BBE3B4" w14:textId="77777777" w:rsidR="00E063A8" w:rsidRDefault="00E063A8" w:rsidP="004229AA">
      <w:pPr>
        <w:jc w:val="both"/>
        <w:rPr>
          <w:b/>
          <w:bCs/>
        </w:rPr>
      </w:pPr>
    </w:p>
    <w:p w14:paraId="5B1B7636" w14:textId="77777777" w:rsidR="00E063A8" w:rsidRDefault="00E063A8" w:rsidP="004229AA">
      <w:pPr>
        <w:jc w:val="both"/>
        <w:rPr>
          <w:b/>
          <w:bCs/>
        </w:rPr>
      </w:pPr>
    </w:p>
    <w:p w14:paraId="4792DF57" w14:textId="77777777" w:rsidR="00E063A8" w:rsidRDefault="00E063A8" w:rsidP="004229AA">
      <w:pPr>
        <w:jc w:val="both"/>
        <w:rPr>
          <w:b/>
          <w:bCs/>
        </w:rPr>
      </w:pPr>
    </w:p>
    <w:p w14:paraId="688EF1C2" w14:textId="77777777" w:rsidR="00E063A8" w:rsidRDefault="00E063A8" w:rsidP="004229AA">
      <w:pPr>
        <w:jc w:val="both"/>
        <w:rPr>
          <w:b/>
          <w:bCs/>
        </w:rPr>
      </w:pPr>
    </w:p>
    <w:p w14:paraId="4EDD818F" w14:textId="77777777" w:rsidR="00E063A8" w:rsidRDefault="00E063A8" w:rsidP="004229AA">
      <w:pPr>
        <w:jc w:val="both"/>
        <w:rPr>
          <w:b/>
          <w:bCs/>
        </w:rPr>
      </w:pPr>
    </w:p>
    <w:p w14:paraId="3EFA1A72" w14:textId="77777777" w:rsidR="00E063A8" w:rsidRDefault="00E063A8" w:rsidP="004229AA">
      <w:pPr>
        <w:jc w:val="both"/>
        <w:rPr>
          <w:b/>
          <w:bCs/>
        </w:rPr>
      </w:pPr>
    </w:p>
    <w:p w14:paraId="1BD5587D" w14:textId="77777777" w:rsidR="00E063A8" w:rsidRDefault="00E063A8" w:rsidP="004229AA">
      <w:pPr>
        <w:jc w:val="both"/>
        <w:rPr>
          <w:b/>
          <w:bCs/>
        </w:rPr>
      </w:pPr>
    </w:p>
    <w:p w14:paraId="62B07B6A" w14:textId="77777777" w:rsidR="00E063A8" w:rsidRDefault="00E063A8" w:rsidP="004229AA">
      <w:pPr>
        <w:jc w:val="both"/>
        <w:rPr>
          <w:b/>
          <w:bCs/>
        </w:rPr>
      </w:pPr>
    </w:p>
    <w:p w14:paraId="277B80B4" w14:textId="77777777" w:rsidR="00E063A8" w:rsidRDefault="00E063A8" w:rsidP="004229AA">
      <w:pPr>
        <w:jc w:val="both"/>
        <w:rPr>
          <w:b/>
          <w:bCs/>
        </w:rPr>
      </w:pPr>
    </w:p>
    <w:p w14:paraId="48054225" w14:textId="77777777" w:rsidR="00E063A8" w:rsidRDefault="00E063A8" w:rsidP="004229AA">
      <w:pPr>
        <w:jc w:val="both"/>
        <w:rPr>
          <w:b/>
          <w:bCs/>
        </w:rPr>
      </w:pPr>
    </w:p>
    <w:p w14:paraId="0CC76D98" w14:textId="77777777" w:rsidR="00E063A8" w:rsidRDefault="00E063A8" w:rsidP="004229AA">
      <w:pPr>
        <w:jc w:val="both"/>
        <w:rPr>
          <w:b/>
          <w:bCs/>
        </w:rPr>
      </w:pPr>
    </w:p>
    <w:p w14:paraId="59C42620" w14:textId="77777777" w:rsidR="00E063A8" w:rsidRDefault="00E063A8" w:rsidP="004229AA">
      <w:pPr>
        <w:jc w:val="both"/>
        <w:rPr>
          <w:b/>
          <w:bCs/>
        </w:rPr>
      </w:pPr>
    </w:p>
    <w:p w14:paraId="54F78585" w14:textId="77777777" w:rsidR="00E063A8" w:rsidRDefault="00E063A8" w:rsidP="004229AA">
      <w:pPr>
        <w:jc w:val="both"/>
        <w:rPr>
          <w:b/>
          <w:bCs/>
        </w:rPr>
      </w:pPr>
    </w:p>
    <w:p w14:paraId="36CA2EBC" w14:textId="77777777" w:rsidR="00E063A8" w:rsidRDefault="00E063A8" w:rsidP="004229AA">
      <w:pPr>
        <w:jc w:val="both"/>
        <w:rPr>
          <w:b/>
          <w:bCs/>
        </w:rPr>
      </w:pPr>
    </w:p>
    <w:p w14:paraId="056FBFF6" w14:textId="77777777" w:rsidR="00E063A8" w:rsidRDefault="00E063A8" w:rsidP="004229AA">
      <w:pPr>
        <w:jc w:val="both"/>
        <w:rPr>
          <w:b/>
          <w:bCs/>
        </w:rPr>
      </w:pPr>
    </w:p>
    <w:p w14:paraId="2B23F5CB" w14:textId="77777777" w:rsidR="00E063A8" w:rsidRDefault="00E063A8" w:rsidP="004229AA">
      <w:pPr>
        <w:jc w:val="both"/>
        <w:rPr>
          <w:b/>
          <w:bCs/>
        </w:rPr>
      </w:pPr>
    </w:p>
    <w:p w14:paraId="1D9933C8" w14:textId="77777777" w:rsidR="00E063A8" w:rsidRDefault="00E063A8" w:rsidP="004229AA">
      <w:pPr>
        <w:jc w:val="both"/>
        <w:rPr>
          <w:b/>
          <w:bCs/>
        </w:rPr>
      </w:pPr>
    </w:p>
    <w:p w14:paraId="19643AA1" w14:textId="77777777" w:rsidR="00E063A8" w:rsidRDefault="00E063A8" w:rsidP="004229AA">
      <w:pPr>
        <w:jc w:val="both"/>
        <w:rPr>
          <w:b/>
          <w:bCs/>
        </w:rPr>
      </w:pPr>
    </w:p>
    <w:p w14:paraId="7261DA9C" w14:textId="77777777" w:rsidR="004229AA" w:rsidRPr="00D768C5" w:rsidRDefault="004229AA" w:rsidP="004229AA">
      <w:pPr>
        <w:jc w:val="both"/>
        <w:rPr>
          <w:b/>
          <w:bCs/>
        </w:rPr>
      </w:pPr>
      <w:r w:rsidRPr="00D768C5">
        <w:rPr>
          <w:b/>
          <w:bCs/>
        </w:rPr>
        <w:lastRenderedPageBreak/>
        <w:t>THE OFFERTORY PRAYER</w:t>
      </w:r>
    </w:p>
    <w:p w14:paraId="2F0C7AD3" w14:textId="77777777" w:rsidR="004229AA" w:rsidRPr="00E063A8" w:rsidRDefault="004229AA" w:rsidP="004229AA">
      <w:pPr>
        <w:jc w:val="both"/>
        <w:rPr>
          <w:sz w:val="12"/>
        </w:rPr>
      </w:pPr>
    </w:p>
    <w:p w14:paraId="0CD0B6B7" w14:textId="4E19BEAD" w:rsidR="004229AA" w:rsidRPr="00D768C5" w:rsidRDefault="004229AA" w:rsidP="004229AA">
      <w:pPr>
        <w:ind w:left="-288" w:firstLine="288"/>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A:</w:t>
      </w:r>
      <w:r w:rsidR="00E063A8">
        <w:t xml:space="preserve">  </w:t>
      </w:r>
      <w:r w:rsidRPr="00D768C5">
        <w:t>Let us pray.  God of mercy,</w:t>
      </w:r>
    </w:p>
    <w:p w14:paraId="3DFE3796" w14:textId="77777777" w:rsidR="004229AA" w:rsidRPr="00E063A8" w:rsidRDefault="004229AA" w:rsidP="004229AA">
      <w:pPr>
        <w:ind w:left="-288" w:firstLine="288"/>
        <w:jc w:val="both"/>
        <w:rPr>
          <w:sz w:val="12"/>
        </w:rPr>
      </w:pPr>
    </w:p>
    <w:p w14:paraId="34232532" w14:textId="77777777" w:rsidR="00E063A8" w:rsidRDefault="004229AA" w:rsidP="004229AA">
      <w:pPr>
        <w:ind w:left="720" w:hanging="720"/>
        <w:jc w:val="both"/>
        <w:rPr>
          <w:b/>
          <w:bCs/>
        </w:rPr>
      </w:pPr>
      <w:r w:rsidRPr="00D768C5">
        <w:rPr>
          <w:b/>
          <w:bCs/>
        </w:rPr>
        <w:t>C:</w:t>
      </w:r>
      <w:r w:rsidR="00E063A8">
        <w:rPr>
          <w:b/>
          <w:bCs/>
        </w:rPr>
        <w:t xml:space="preserve">  </w:t>
      </w:r>
      <w:r w:rsidRPr="00D768C5">
        <w:rPr>
          <w:b/>
          <w:bCs/>
        </w:rPr>
        <w:t xml:space="preserve">With these gifts we offer You our hearts and lives.  In this bread and wine You </w:t>
      </w:r>
    </w:p>
    <w:p w14:paraId="7F4D4152" w14:textId="25F8685D" w:rsidR="00E063A8" w:rsidRDefault="00E063A8" w:rsidP="004229AA">
      <w:pPr>
        <w:ind w:left="720" w:hanging="720"/>
        <w:jc w:val="both"/>
        <w:rPr>
          <w:b/>
          <w:bCs/>
        </w:rPr>
      </w:pPr>
      <w:r>
        <w:rPr>
          <w:b/>
          <w:bCs/>
        </w:rPr>
        <w:t xml:space="preserve">      </w:t>
      </w:r>
      <w:r w:rsidR="004229AA" w:rsidRPr="00D768C5">
        <w:rPr>
          <w:b/>
          <w:bCs/>
        </w:rPr>
        <w:t xml:space="preserve">offer us the Body and Blood of Your Son.  Through our eating and drinking may </w:t>
      </w:r>
    </w:p>
    <w:p w14:paraId="4250DFF0" w14:textId="5CED2C8F" w:rsidR="00E063A8" w:rsidRDefault="00E063A8" w:rsidP="004229AA">
      <w:pPr>
        <w:ind w:left="720" w:hanging="720"/>
        <w:jc w:val="both"/>
        <w:rPr>
          <w:b/>
          <w:bCs/>
        </w:rPr>
      </w:pPr>
      <w:r>
        <w:rPr>
          <w:b/>
          <w:bCs/>
        </w:rPr>
        <w:t xml:space="preserve">      </w:t>
      </w:r>
      <w:r w:rsidR="004229AA" w:rsidRPr="00D768C5">
        <w:rPr>
          <w:b/>
          <w:bCs/>
        </w:rPr>
        <w:t xml:space="preserve">we take heart in Your promises, and proclaim Your presence with joy and hope.  </w:t>
      </w:r>
    </w:p>
    <w:p w14:paraId="5CA75CAB" w14:textId="654A9E14" w:rsidR="004229AA" w:rsidRPr="00D768C5" w:rsidRDefault="00E063A8" w:rsidP="004229AA">
      <w:pPr>
        <w:ind w:left="720" w:hanging="720"/>
        <w:jc w:val="both"/>
        <w:rPr>
          <w:b/>
          <w:bCs/>
        </w:rPr>
      </w:pPr>
      <w:r>
        <w:rPr>
          <w:noProof/>
        </w:rPr>
        <w:drawing>
          <wp:anchor distT="36576" distB="36576" distL="36576" distR="36576" simplePos="0" relativeHeight="251662336" behindDoc="0" locked="0" layoutInCell="1" allowOverlap="1" wp14:anchorId="23704E9F" wp14:editId="68EDC67C">
            <wp:simplePos x="0" y="0"/>
            <wp:positionH relativeFrom="column">
              <wp:posOffset>566263</wp:posOffset>
            </wp:positionH>
            <wp:positionV relativeFrom="paragraph">
              <wp:posOffset>106203</wp:posOffset>
            </wp:positionV>
            <wp:extent cx="4460240" cy="5970590"/>
            <wp:effectExtent l="6985"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l="25723" t="9921" r="20798"/>
                    <a:stretch>
                      <a:fillRect/>
                    </a:stretch>
                  </pic:blipFill>
                  <pic:spPr bwMode="auto">
                    <a:xfrm rot="-5400000">
                      <a:off x="0" y="0"/>
                      <a:ext cx="4462367" cy="597343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rPr>
        <w:t xml:space="preserve">      </w:t>
      </w:r>
      <w:r w:rsidR="004229AA" w:rsidRPr="00D768C5">
        <w:rPr>
          <w:b/>
          <w:bCs/>
        </w:rPr>
        <w:t>We ask this in the name of Jesus the Lord.  Amen.</w:t>
      </w:r>
    </w:p>
    <w:p w14:paraId="606847F6" w14:textId="26BABF53" w:rsidR="007A4A4E" w:rsidRPr="00D768C5" w:rsidRDefault="007A4A4E" w:rsidP="004229AA">
      <w:pPr>
        <w:jc w:val="both"/>
        <w:rPr>
          <w:b/>
          <w:bCs/>
        </w:rPr>
      </w:pPr>
    </w:p>
    <w:p w14:paraId="1B9AEA89" w14:textId="3BB47DB9" w:rsidR="004229AA" w:rsidRDefault="004229AA" w:rsidP="004229AA">
      <w:pPr>
        <w:jc w:val="both"/>
        <w:rPr>
          <w:b/>
          <w:bCs/>
        </w:rPr>
      </w:pPr>
      <w:r w:rsidRPr="00D768C5">
        <w:rPr>
          <w:b/>
          <w:bCs/>
        </w:rPr>
        <w:t>THE GREAT THANKSGIVING</w:t>
      </w:r>
    </w:p>
    <w:p w14:paraId="4F1AC7E5" w14:textId="6E02D4A7" w:rsidR="00E063A8" w:rsidRDefault="00E063A8" w:rsidP="004229AA">
      <w:pPr>
        <w:jc w:val="both"/>
        <w:rPr>
          <w:b/>
          <w:bCs/>
        </w:rPr>
      </w:pPr>
    </w:p>
    <w:p w14:paraId="581624F6" w14:textId="107D5A69" w:rsidR="00E063A8" w:rsidRDefault="00E063A8" w:rsidP="004229AA">
      <w:pPr>
        <w:jc w:val="both"/>
        <w:rPr>
          <w:b/>
          <w:bCs/>
        </w:rPr>
      </w:pPr>
    </w:p>
    <w:p w14:paraId="6494DA1D" w14:textId="77777777" w:rsidR="00E063A8" w:rsidRDefault="00E063A8" w:rsidP="004229AA">
      <w:pPr>
        <w:jc w:val="both"/>
        <w:rPr>
          <w:b/>
          <w:bCs/>
        </w:rPr>
      </w:pPr>
    </w:p>
    <w:p w14:paraId="3D808831" w14:textId="77777777" w:rsidR="00E063A8" w:rsidRDefault="00E063A8" w:rsidP="004229AA">
      <w:pPr>
        <w:jc w:val="both"/>
        <w:rPr>
          <w:b/>
          <w:bCs/>
        </w:rPr>
      </w:pPr>
    </w:p>
    <w:p w14:paraId="06F58ABC" w14:textId="77777777" w:rsidR="00E063A8" w:rsidRDefault="00E063A8" w:rsidP="004229AA">
      <w:pPr>
        <w:jc w:val="both"/>
        <w:rPr>
          <w:b/>
          <w:bCs/>
        </w:rPr>
      </w:pPr>
    </w:p>
    <w:p w14:paraId="14D7F3FD" w14:textId="77777777" w:rsidR="00E063A8" w:rsidRDefault="00E063A8" w:rsidP="004229AA">
      <w:pPr>
        <w:jc w:val="both"/>
        <w:rPr>
          <w:b/>
          <w:bCs/>
        </w:rPr>
      </w:pPr>
    </w:p>
    <w:p w14:paraId="3BB7F266" w14:textId="77777777" w:rsidR="00E063A8" w:rsidRDefault="00E063A8" w:rsidP="004229AA">
      <w:pPr>
        <w:jc w:val="both"/>
        <w:rPr>
          <w:b/>
          <w:bCs/>
        </w:rPr>
      </w:pPr>
    </w:p>
    <w:p w14:paraId="1ADB0375" w14:textId="77777777" w:rsidR="00E063A8" w:rsidRDefault="00E063A8" w:rsidP="004229AA">
      <w:pPr>
        <w:jc w:val="both"/>
        <w:rPr>
          <w:b/>
          <w:bCs/>
        </w:rPr>
      </w:pPr>
    </w:p>
    <w:p w14:paraId="5F204F28" w14:textId="77777777" w:rsidR="00E063A8" w:rsidRDefault="00E063A8" w:rsidP="004229AA">
      <w:pPr>
        <w:jc w:val="both"/>
        <w:rPr>
          <w:b/>
          <w:bCs/>
        </w:rPr>
      </w:pPr>
    </w:p>
    <w:p w14:paraId="75899F73" w14:textId="77777777" w:rsidR="00E063A8" w:rsidRDefault="00E063A8" w:rsidP="004229AA">
      <w:pPr>
        <w:jc w:val="both"/>
        <w:rPr>
          <w:b/>
          <w:bCs/>
        </w:rPr>
      </w:pPr>
    </w:p>
    <w:p w14:paraId="3BB6EA86" w14:textId="77777777" w:rsidR="00E063A8" w:rsidRDefault="00E063A8" w:rsidP="004229AA">
      <w:pPr>
        <w:jc w:val="both"/>
        <w:rPr>
          <w:b/>
          <w:bCs/>
        </w:rPr>
      </w:pPr>
    </w:p>
    <w:p w14:paraId="734FF84F" w14:textId="77777777" w:rsidR="00E063A8" w:rsidRDefault="00E063A8" w:rsidP="004229AA">
      <w:pPr>
        <w:jc w:val="both"/>
        <w:rPr>
          <w:b/>
          <w:bCs/>
        </w:rPr>
      </w:pPr>
    </w:p>
    <w:p w14:paraId="5DF5E289" w14:textId="77777777" w:rsidR="00E063A8" w:rsidRDefault="00E063A8" w:rsidP="004229AA">
      <w:pPr>
        <w:jc w:val="both"/>
        <w:rPr>
          <w:b/>
          <w:bCs/>
        </w:rPr>
      </w:pPr>
    </w:p>
    <w:p w14:paraId="3D009B14" w14:textId="77777777" w:rsidR="00E063A8" w:rsidRDefault="00E063A8" w:rsidP="004229AA">
      <w:pPr>
        <w:jc w:val="both"/>
        <w:rPr>
          <w:b/>
          <w:bCs/>
        </w:rPr>
      </w:pPr>
    </w:p>
    <w:p w14:paraId="5B4A2B07" w14:textId="77777777" w:rsidR="00E063A8" w:rsidRDefault="00E063A8" w:rsidP="004229AA">
      <w:pPr>
        <w:jc w:val="both"/>
        <w:rPr>
          <w:b/>
          <w:bCs/>
        </w:rPr>
      </w:pPr>
    </w:p>
    <w:p w14:paraId="47618070" w14:textId="77777777" w:rsidR="00E063A8" w:rsidRDefault="00E063A8" w:rsidP="004229AA">
      <w:pPr>
        <w:jc w:val="both"/>
        <w:rPr>
          <w:b/>
          <w:bCs/>
        </w:rPr>
      </w:pPr>
    </w:p>
    <w:p w14:paraId="02891AD0" w14:textId="77777777" w:rsidR="00E063A8" w:rsidRDefault="00E063A8" w:rsidP="004229AA">
      <w:pPr>
        <w:jc w:val="both"/>
        <w:rPr>
          <w:b/>
          <w:bCs/>
        </w:rPr>
      </w:pPr>
    </w:p>
    <w:p w14:paraId="60D65409" w14:textId="77777777" w:rsidR="00E063A8" w:rsidRDefault="00E063A8" w:rsidP="004229AA">
      <w:pPr>
        <w:jc w:val="both"/>
        <w:rPr>
          <w:b/>
          <w:bCs/>
        </w:rPr>
      </w:pPr>
    </w:p>
    <w:p w14:paraId="1962B923" w14:textId="77777777" w:rsidR="00E063A8" w:rsidRDefault="00E063A8" w:rsidP="004229AA">
      <w:pPr>
        <w:jc w:val="both"/>
        <w:rPr>
          <w:b/>
          <w:bCs/>
        </w:rPr>
      </w:pPr>
    </w:p>
    <w:p w14:paraId="7B65325A" w14:textId="77777777" w:rsidR="00E063A8" w:rsidRDefault="00E063A8" w:rsidP="004229AA">
      <w:pPr>
        <w:jc w:val="both"/>
        <w:rPr>
          <w:b/>
          <w:bCs/>
        </w:rPr>
      </w:pPr>
    </w:p>
    <w:p w14:paraId="7449A133" w14:textId="77777777" w:rsidR="00E063A8" w:rsidRDefault="00E063A8" w:rsidP="004229AA">
      <w:pPr>
        <w:jc w:val="both"/>
        <w:rPr>
          <w:b/>
          <w:bCs/>
        </w:rPr>
      </w:pPr>
    </w:p>
    <w:p w14:paraId="47BA2121" w14:textId="77777777" w:rsidR="00E063A8" w:rsidRDefault="00E063A8" w:rsidP="004229AA">
      <w:pPr>
        <w:jc w:val="both"/>
        <w:rPr>
          <w:b/>
          <w:bCs/>
        </w:rPr>
      </w:pPr>
    </w:p>
    <w:p w14:paraId="4A95D5B7" w14:textId="77777777" w:rsidR="00E063A8" w:rsidRDefault="00E063A8" w:rsidP="004229AA">
      <w:pPr>
        <w:jc w:val="both"/>
        <w:rPr>
          <w:b/>
          <w:bCs/>
        </w:rPr>
      </w:pPr>
    </w:p>
    <w:p w14:paraId="7134A871" w14:textId="77777777" w:rsidR="00E063A8" w:rsidRDefault="00E063A8" w:rsidP="004229AA">
      <w:pPr>
        <w:jc w:val="both"/>
        <w:rPr>
          <w:b/>
          <w:bCs/>
        </w:rPr>
      </w:pPr>
    </w:p>
    <w:p w14:paraId="0C2EE486" w14:textId="77777777" w:rsidR="00E063A8" w:rsidRDefault="00E063A8" w:rsidP="004229AA">
      <w:pPr>
        <w:jc w:val="both"/>
        <w:rPr>
          <w:b/>
          <w:bCs/>
        </w:rPr>
      </w:pPr>
    </w:p>
    <w:p w14:paraId="7E01AAB0" w14:textId="77777777" w:rsidR="00E063A8" w:rsidRDefault="00E063A8" w:rsidP="004229AA">
      <w:pPr>
        <w:jc w:val="both"/>
        <w:rPr>
          <w:b/>
          <w:bCs/>
        </w:rPr>
      </w:pPr>
    </w:p>
    <w:p w14:paraId="20FE231E" w14:textId="77777777" w:rsidR="00E063A8" w:rsidRDefault="00E063A8" w:rsidP="004229AA">
      <w:pPr>
        <w:jc w:val="both"/>
        <w:rPr>
          <w:b/>
          <w:bCs/>
        </w:rPr>
      </w:pPr>
    </w:p>
    <w:p w14:paraId="5095EF11" w14:textId="77777777" w:rsidR="00E063A8" w:rsidRDefault="00E063A8" w:rsidP="004229AA">
      <w:pPr>
        <w:jc w:val="both"/>
        <w:rPr>
          <w:b/>
          <w:bCs/>
        </w:rPr>
      </w:pPr>
    </w:p>
    <w:p w14:paraId="21243827" w14:textId="77777777" w:rsidR="004229AA" w:rsidRPr="00D768C5" w:rsidRDefault="004229AA" w:rsidP="004229AA">
      <w:pPr>
        <w:ind w:left="720" w:hanging="720"/>
        <w:jc w:val="both"/>
        <w:rPr>
          <w:b/>
          <w:bCs/>
        </w:rPr>
      </w:pPr>
    </w:p>
    <w:p w14:paraId="058AF45B" w14:textId="77777777" w:rsidR="004229AA" w:rsidRPr="00D768C5" w:rsidRDefault="004229AA" w:rsidP="004229AA">
      <w:pPr>
        <w:ind w:left="720" w:hanging="720"/>
        <w:jc w:val="both"/>
      </w:pPr>
      <w:r w:rsidRPr="00D768C5">
        <w:t>P:</w:t>
      </w:r>
      <w:r w:rsidRPr="00D768C5">
        <w:tab/>
        <w:t>It is our duty and delight …join their unending hymn:</w:t>
      </w:r>
    </w:p>
    <w:p w14:paraId="3ECD05C6" w14:textId="77777777" w:rsidR="004229AA" w:rsidRPr="00D768C5" w:rsidRDefault="004229AA" w:rsidP="004229AA">
      <w:pPr>
        <w:ind w:left="720" w:hanging="720"/>
        <w:jc w:val="both"/>
      </w:pPr>
    </w:p>
    <w:p w14:paraId="04E468E1" w14:textId="77777777" w:rsidR="00E063A8" w:rsidRDefault="00E063A8" w:rsidP="004229AA">
      <w:pPr>
        <w:ind w:left="720" w:hanging="720"/>
        <w:jc w:val="both"/>
        <w:rPr>
          <w:b/>
          <w:bCs/>
        </w:rPr>
      </w:pPr>
    </w:p>
    <w:p w14:paraId="49982D72" w14:textId="77777777" w:rsidR="00E063A8" w:rsidRDefault="00E063A8" w:rsidP="004229AA">
      <w:pPr>
        <w:ind w:left="720" w:hanging="720"/>
        <w:jc w:val="both"/>
        <w:rPr>
          <w:b/>
          <w:bCs/>
        </w:rPr>
      </w:pPr>
    </w:p>
    <w:p w14:paraId="6E14409C" w14:textId="77777777" w:rsidR="00E063A8" w:rsidRDefault="00E063A8" w:rsidP="004229AA">
      <w:pPr>
        <w:ind w:left="720" w:hanging="720"/>
        <w:jc w:val="both"/>
        <w:rPr>
          <w:b/>
          <w:bCs/>
        </w:rPr>
      </w:pPr>
    </w:p>
    <w:p w14:paraId="19FF847B" w14:textId="77777777" w:rsidR="00E063A8" w:rsidRDefault="00E063A8" w:rsidP="004229AA">
      <w:pPr>
        <w:ind w:left="720" w:hanging="720"/>
        <w:jc w:val="both"/>
        <w:rPr>
          <w:b/>
          <w:bCs/>
        </w:rPr>
      </w:pPr>
    </w:p>
    <w:p w14:paraId="7A8A140F" w14:textId="77777777" w:rsidR="00E063A8" w:rsidRDefault="00E063A8" w:rsidP="004229AA">
      <w:pPr>
        <w:ind w:left="720" w:hanging="720"/>
        <w:jc w:val="both"/>
        <w:rPr>
          <w:b/>
          <w:bCs/>
        </w:rPr>
      </w:pPr>
    </w:p>
    <w:p w14:paraId="1E307831" w14:textId="77777777" w:rsidR="00E063A8" w:rsidRDefault="00E063A8" w:rsidP="004229AA">
      <w:pPr>
        <w:ind w:left="720" w:hanging="720"/>
        <w:jc w:val="both"/>
        <w:rPr>
          <w:b/>
          <w:bCs/>
        </w:rPr>
      </w:pPr>
    </w:p>
    <w:p w14:paraId="447FA347" w14:textId="5DBB48D0" w:rsidR="00E063A8" w:rsidRDefault="00E063A8" w:rsidP="004229AA">
      <w:pPr>
        <w:ind w:left="720" w:hanging="720"/>
        <w:jc w:val="both"/>
        <w:rPr>
          <w:b/>
          <w:bCs/>
        </w:rPr>
      </w:pPr>
      <w:r>
        <w:rPr>
          <w:noProof/>
        </w:rPr>
        <w:lastRenderedPageBreak/>
        <w:drawing>
          <wp:anchor distT="36576" distB="36576" distL="36576" distR="36576" simplePos="0" relativeHeight="251664384" behindDoc="0" locked="0" layoutInCell="1" allowOverlap="1" wp14:anchorId="02D5B0FC" wp14:editId="54535703">
            <wp:simplePos x="0" y="0"/>
            <wp:positionH relativeFrom="column">
              <wp:posOffset>259080</wp:posOffset>
            </wp:positionH>
            <wp:positionV relativeFrom="paragraph">
              <wp:posOffset>-230506</wp:posOffset>
            </wp:positionV>
            <wp:extent cx="5076825" cy="5930265"/>
            <wp:effectExtent l="0" t="7620" r="1905"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5076825" cy="59302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035730A" w14:textId="77777777" w:rsidR="004229AA" w:rsidRDefault="004229AA" w:rsidP="004229AA">
      <w:pPr>
        <w:ind w:left="720" w:hanging="720"/>
        <w:jc w:val="both"/>
        <w:rPr>
          <w:b/>
          <w:bCs/>
        </w:rPr>
      </w:pPr>
    </w:p>
    <w:p w14:paraId="6FA7AC76" w14:textId="77777777" w:rsidR="00E063A8" w:rsidRDefault="00E063A8" w:rsidP="004229AA">
      <w:pPr>
        <w:ind w:left="720" w:hanging="720"/>
        <w:jc w:val="both"/>
        <w:rPr>
          <w:b/>
          <w:bCs/>
        </w:rPr>
      </w:pPr>
    </w:p>
    <w:p w14:paraId="0E902AA0" w14:textId="77777777" w:rsidR="00E063A8" w:rsidRDefault="00E063A8" w:rsidP="004229AA">
      <w:pPr>
        <w:ind w:left="720" w:hanging="720"/>
        <w:jc w:val="both"/>
        <w:rPr>
          <w:b/>
          <w:bCs/>
        </w:rPr>
      </w:pPr>
    </w:p>
    <w:p w14:paraId="4BBFE410" w14:textId="77777777" w:rsidR="00E063A8" w:rsidRDefault="00E063A8" w:rsidP="004229AA">
      <w:pPr>
        <w:ind w:left="720" w:hanging="720"/>
        <w:jc w:val="both"/>
        <w:rPr>
          <w:b/>
          <w:bCs/>
        </w:rPr>
      </w:pPr>
    </w:p>
    <w:p w14:paraId="1B9D0C89" w14:textId="77777777" w:rsidR="00E063A8" w:rsidRDefault="00E063A8" w:rsidP="004229AA">
      <w:pPr>
        <w:ind w:left="720" w:hanging="720"/>
        <w:jc w:val="both"/>
        <w:rPr>
          <w:b/>
          <w:bCs/>
        </w:rPr>
      </w:pPr>
    </w:p>
    <w:p w14:paraId="72F6AB9F" w14:textId="77777777" w:rsidR="00E063A8" w:rsidRDefault="00E063A8" w:rsidP="004229AA">
      <w:pPr>
        <w:ind w:left="720" w:hanging="720"/>
        <w:jc w:val="both"/>
        <w:rPr>
          <w:b/>
          <w:bCs/>
        </w:rPr>
      </w:pPr>
    </w:p>
    <w:p w14:paraId="7C22FA61" w14:textId="77777777" w:rsidR="00E063A8" w:rsidRDefault="00E063A8" w:rsidP="004229AA">
      <w:pPr>
        <w:ind w:left="720" w:hanging="720"/>
        <w:jc w:val="both"/>
        <w:rPr>
          <w:b/>
          <w:bCs/>
        </w:rPr>
      </w:pPr>
    </w:p>
    <w:p w14:paraId="64EC52BF" w14:textId="77777777" w:rsidR="00E063A8" w:rsidRDefault="00E063A8" w:rsidP="004229AA">
      <w:pPr>
        <w:ind w:left="720" w:hanging="720"/>
        <w:jc w:val="both"/>
        <w:rPr>
          <w:b/>
          <w:bCs/>
        </w:rPr>
      </w:pPr>
    </w:p>
    <w:p w14:paraId="592F5ECC" w14:textId="77777777" w:rsidR="00E063A8" w:rsidRDefault="00E063A8" w:rsidP="004229AA">
      <w:pPr>
        <w:ind w:left="720" w:hanging="720"/>
        <w:jc w:val="both"/>
        <w:rPr>
          <w:b/>
          <w:bCs/>
        </w:rPr>
      </w:pPr>
    </w:p>
    <w:p w14:paraId="0954AA27" w14:textId="77777777" w:rsidR="00E063A8" w:rsidRDefault="00E063A8" w:rsidP="004229AA">
      <w:pPr>
        <w:ind w:left="720" w:hanging="720"/>
        <w:jc w:val="both"/>
        <w:rPr>
          <w:b/>
          <w:bCs/>
        </w:rPr>
      </w:pPr>
    </w:p>
    <w:p w14:paraId="10105F2E" w14:textId="77777777" w:rsidR="00E063A8" w:rsidRDefault="00E063A8" w:rsidP="004229AA">
      <w:pPr>
        <w:ind w:left="720" w:hanging="720"/>
        <w:jc w:val="both"/>
        <w:rPr>
          <w:b/>
          <w:bCs/>
        </w:rPr>
      </w:pPr>
    </w:p>
    <w:p w14:paraId="5F202659" w14:textId="77777777" w:rsidR="00E063A8" w:rsidRDefault="00E063A8" w:rsidP="004229AA">
      <w:pPr>
        <w:ind w:left="720" w:hanging="720"/>
        <w:jc w:val="both"/>
        <w:rPr>
          <w:b/>
          <w:bCs/>
        </w:rPr>
      </w:pPr>
    </w:p>
    <w:p w14:paraId="6F6C1ED6" w14:textId="77777777" w:rsidR="00E063A8" w:rsidRDefault="00E063A8" w:rsidP="004229AA">
      <w:pPr>
        <w:ind w:left="720" w:hanging="720"/>
        <w:jc w:val="both"/>
        <w:rPr>
          <w:b/>
          <w:bCs/>
        </w:rPr>
      </w:pPr>
    </w:p>
    <w:p w14:paraId="21E7F746" w14:textId="77777777" w:rsidR="00E063A8" w:rsidRDefault="00E063A8" w:rsidP="004229AA">
      <w:pPr>
        <w:ind w:left="720" w:hanging="720"/>
        <w:jc w:val="both"/>
        <w:rPr>
          <w:b/>
          <w:bCs/>
        </w:rPr>
      </w:pPr>
    </w:p>
    <w:p w14:paraId="5B05F1E6" w14:textId="77777777" w:rsidR="00E063A8" w:rsidRDefault="00E063A8" w:rsidP="004229AA">
      <w:pPr>
        <w:ind w:left="720" w:hanging="720"/>
        <w:jc w:val="both"/>
        <w:rPr>
          <w:b/>
          <w:bCs/>
        </w:rPr>
      </w:pPr>
    </w:p>
    <w:p w14:paraId="0E1DEA9C" w14:textId="77777777" w:rsidR="00E063A8" w:rsidRDefault="00E063A8" w:rsidP="004229AA">
      <w:pPr>
        <w:ind w:left="720" w:hanging="720"/>
        <w:jc w:val="both"/>
        <w:rPr>
          <w:b/>
          <w:bCs/>
        </w:rPr>
      </w:pPr>
    </w:p>
    <w:p w14:paraId="2CBE2549" w14:textId="77777777" w:rsidR="00E063A8" w:rsidRDefault="00E063A8" w:rsidP="004229AA">
      <w:pPr>
        <w:ind w:left="720" w:hanging="720"/>
        <w:jc w:val="both"/>
        <w:rPr>
          <w:b/>
          <w:bCs/>
        </w:rPr>
      </w:pPr>
    </w:p>
    <w:p w14:paraId="15A9275B" w14:textId="77777777" w:rsidR="00E063A8" w:rsidRDefault="00E063A8" w:rsidP="004229AA">
      <w:pPr>
        <w:ind w:left="720" w:hanging="720"/>
        <w:jc w:val="both"/>
        <w:rPr>
          <w:b/>
          <w:bCs/>
        </w:rPr>
      </w:pPr>
    </w:p>
    <w:p w14:paraId="15578CA0" w14:textId="77777777" w:rsidR="00E063A8" w:rsidRDefault="00E063A8" w:rsidP="004229AA">
      <w:pPr>
        <w:ind w:left="720" w:hanging="720"/>
        <w:jc w:val="both"/>
        <w:rPr>
          <w:b/>
          <w:bCs/>
        </w:rPr>
      </w:pPr>
    </w:p>
    <w:p w14:paraId="5ABAA34D" w14:textId="77777777" w:rsidR="00E063A8" w:rsidRDefault="00E063A8" w:rsidP="004229AA">
      <w:pPr>
        <w:ind w:left="720" w:hanging="720"/>
        <w:jc w:val="both"/>
        <w:rPr>
          <w:b/>
          <w:bCs/>
        </w:rPr>
      </w:pPr>
    </w:p>
    <w:p w14:paraId="45179E42" w14:textId="77777777" w:rsidR="00E063A8" w:rsidRDefault="00E063A8" w:rsidP="004229AA">
      <w:pPr>
        <w:ind w:left="720" w:hanging="720"/>
        <w:jc w:val="both"/>
        <w:rPr>
          <w:b/>
          <w:bCs/>
        </w:rPr>
      </w:pPr>
    </w:p>
    <w:p w14:paraId="361F2949" w14:textId="77777777" w:rsidR="00E063A8" w:rsidRDefault="00E063A8" w:rsidP="004229AA">
      <w:pPr>
        <w:ind w:left="720" w:hanging="720"/>
        <w:jc w:val="both"/>
        <w:rPr>
          <w:b/>
          <w:bCs/>
        </w:rPr>
      </w:pPr>
    </w:p>
    <w:p w14:paraId="647FB128" w14:textId="77777777" w:rsidR="00E063A8" w:rsidRDefault="00E063A8" w:rsidP="004229AA">
      <w:pPr>
        <w:ind w:left="720" w:hanging="720"/>
        <w:jc w:val="both"/>
        <w:rPr>
          <w:b/>
          <w:bCs/>
        </w:rPr>
      </w:pPr>
    </w:p>
    <w:p w14:paraId="11BC2AFE" w14:textId="77777777" w:rsidR="00E063A8" w:rsidRDefault="00E063A8" w:rsidP="004229AA">
      <w:pPr>
        <w:ind w:left="720" w:hanging="720"/>
        <w:jc w:val="both"/>
        <w:rPr>
          <w:b/>
          <w:bCs/>
        </w:rPr>
      </w:pPr>
    </w:p>
    <w:p w14:paraId="7ACA157B" w14:textId="77777777" w:rsidR="00E063A8" w:rsidRDefault="00E063A8" w:rsidP="004229AA">
      <w:pPr>
        <w:ind w:left="720" w:hanging="720"/>
        <w:jc w:val="both"/>
        <w:rPr>
          <w:b/>
          <w:bCs/>
        </w:rPr>
      </w:pPr>
    </w:p>
    <w:p w14:paraId="35A70D44" w14:textId="77777777" w:rsidR="00E063A8" w:rsidRDefault="00E063A8" w:rsidP="004229AA">
      <w:pPr>
        <w:ind w:left="720" w:hanging="720"/>
        <w:jc w:val="both"/>
        <w:rPr>
          <w:b/>
          <w:bCs/>
        </w:rPr>
      </w:pPr>
    </w:p>
    <w:p w14:paraId="64B4ADA9" w14:textId="77777777" w:rsidR="00E063A8" w:rsidRDefault="00E063A8" w:rsidP="004229AA">
      <w:pPr>
        <w:ind w:left="720" w:hanging="720"/>
        <w:jc w:val="both"/>
        <w:rPr>
          <w:b/>
          <w:bCs/>
        </w:rPr>
      </w:pPr>
    </w:p>
    <w:p w14:paraId="027722EF" w14:textId="77777777" w:rsidR="00E063A8" w:rsidRDefault="00E063A8" w:rsidP="004229AA">
      <w:pPr>
        <w:ind w:left="720" w:hanging="720"/>
        <w:jc w:val="both"/>
        <w:rPr>
          <w:b/>
          <w:bCs/>
        </w:rPr>
      </w:pPr>
    </w:p>
    <w:p w14:paraId="2F83EBF0" w14:textId="77777777" w:rsidR="00E063A8" w:rsidRDefault="00E063A8" w:rsidP="004229AA">
      <w:pPr>
        <w:ind w:left="720" w:hanging="720"/>
        <w:jc w:val="both"/>
        <w:rPr>
          <w:b/>
          <w:bCs/>
        </w:rPr>
      </w:pPr>
    </w:p>
    <w:p w14:paraId="72FF2A1B" w14:textId="77777777" w:rsidR="00E063A8" w:rsidRPr="00D768C5" w:rsidRDefault="00E063A8" w:rsidP="004229AA">
      <w:pPr>
        <w:ind w:left="720" w:hanging="720"/>
        <w:jc w:val="both"/>
        <w:rPr>
          <w:b/>
          <w:bCs/>
        </w:rPr>
      </w:pPr>
    </w:p>
    <w:p w14:paraId="0D8B26B2" w14:textId="10C18C7A" w:rsidR="004229AA" w:rsidRPr="00D768C5" w:rsidRDefault="004229AA" w:rsidP="004229AA">
      <w:pPr>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lang w:val="en-CA"/>
        </w:rPr>
        <w:fldChar w:fldCharType="begin"/>
      </w:r>
      <w:r w:rsidRPr="00D768C5">
        <w:rPr>
          <w:lang w:val="en-CA"/>
        </w:rPr>
        <w:instrText xml:space="preserve"> SEQ CHAPTER \h \r 1</w:instrText>
      </w:r>
      <w:r w:rsidRPr="00D768C5">
        <w:rPr>
          <w:lang w:val="en-CA"/>
        </w:rPr>
        <w:fldChar w:fldCharType="end"/>
      </w:r>
      <w:r w:rsidRPr="00D768C5">
        <w:t>P:</w:t>
      </w:r>
      <w:r w:rsidR="00E063A8">
        <w:t xml:space="preserve">  </w:t>
      </w:r>
      <w:r w:rsidRPr="00D768C5">
        <w:t>Holy God, God of hosts, Creator of heaven and earth, we praise You.</w:t>
      </w:r>
    </w:p>
    <w:p w14:paraId="2E5828E5" w14:textId="379F7C50" w:rsidR="004229AA" w:rsidRPr="00D768C5" w:rsidRDefault="00E063A8" w:rsidP="004229AA">
      <w:pPr>
        <w:jc w:val="both"/>
      </w:pPr>
      <w:r>
        <w:t xml:space="preserve">      </w:t>
      </w:r>
      <w:r w:rsidR="004229AA" w:rsidRPr="00D768C5">
        <w:t>By Your Word You ordered the chaos, and called creation into being.</w:t>
      </w:r>
    </w:p>
    <w:p w14:paraId="0725B5CE" w14:textId="49F17D9F" w:rsidR="004229AA" w:rsidRPr="00D768C5" w:rsidRDefault="00E063A8" w:rsidP="004229AA">
      <w:pPr>
        <w:jc w:val="both"/>
      </w:pPr>
      <w:r>
        <w:t xml:space="preserve">      </w:t>
      </w:r>
      <w:r w:rsidR="004229AA" w:rsidRPr="00D768C5">
        <w:t>In the power of Your Spirit You renew the prosperity of the earth.</w:t>
      </w:r>
    </w:p>
    <w:p w14:paraId="4CBC66CB" w14:textId="29AA60FE" w:rsidR="004229AA" w:rsidRPr="00D768C5" w:rsidRDefault="00E063A8" w:rsidP="004229AA">
      <w:pPr>
        <w:jc w:val="both"/>
      </w:pPr>
      <w:r>
        <w:t xml:space="preserve">      </w:t>
      </w:r>
      <w:r w:rsidR="004229AA" w:rsidRPr="00D768C5">
        <w:t xml:space="preserve">You called Israel to be Your chosen, that through their witness all hearts might turn to </w:t>
      </w:r>
    </w:p>
    <w:p w14:paraId="72C0541B" w14:textId="77777777" w:rsidR="004229AA" w:rsidRPr="00D768C5" w:rsidRDefault="004229AA" w:rsidP="004229AA">
      <w:pPr>
        <w:jc w:val="both"/>
      </w:pPr>
      <w:r w:rsidRPr="00D768C5">
        <w:tab/>
      </w:r>
      <w:r w:rsidRPr="00D768C5">
        <w:tab/>
        <w:t>You.</w:t>
      </w:r>
    </w:p>
    <w:p w14:paraId="57679242" w14:textId="7944C511" w:rsidR="004229AA" w:rsidRPr="00D768C5" w:rsidRDefault="00E063A8" w:rsidP="00E063A8">
      <w:pPr>
        <w:jc w:val="both"/>
      </w:pPr>
      <w:r>
        <w:t xml:space="preserve">      </w:t>
      </w:r>
      <w:r w:rsidR="004229AA" w:rsidRPr="00D768C5">
        <w:t>At the last You sent Your best and final Word, Your Son, Jesus Christ.</w:t>
      </w:r>
    </w:p>
    <w:p w14:paraId="3B62D0F5" w14:textId="41CCE8CC" w:rsidR="004229AA" w:rsidRPr="00D768C5" w:rsidRDefault="00E063A8" w:rsidP="004229AA">
      <w:pPr>
        <w:jc w:val="both"/>
      </w:pPr>
      <w:r>
        <w:t xml:space="preserve">      </w:t>
      </w:r>
      <w:r w:rsidR="004229AA" w:rsidRPr="00D768C5">
        <w:t>Everyone who calls upon His name will be saved.</w:t>
      </w:r>
    </w:p>
    <w:p w14:paraId="58F71ED2" w14:textId="7B2BE628" w:rsidR="004229AA" w:rsidRPr="00D768C5" w:rsidRDefault="00E063A8" w:rsidP="004229AA">
      <w:pPr>
        <w:jc w:val="both"/>
      </w:pPr>
      <w:r>
        <w:t xml:space="preserve">      </w:t>
      </w:r>
      <w:r w:rsidR="004229AA" w:rsidRPr="00D768C5">
        <w:t>In the night ... “Do this for the remembrance of Me.”</w:t>
      </w:r>
    </w:p>
    <w:p w14:paraId="1B6633A3" w14:textId="5CFDB480" w:rsidR="004229AA" w:rsidRPr="00D768C5" w:rsidRDefault="00E063A8" w:rsidP="004229AA">
      <w:pPr>
        <w:jc w:val="both"/>
      </w:pPr>
      <w:r>
        <w:t xml:space="preserve">      </w:t>
      </w:r>
      <w:r w:rsidR="004229AA" w:rsidRPr="00D768C5">
        <w:t>As often as we eat ... we proclaim the Lord’s death until He comes.</w:t>
      </w:r>
    </w:p>
    <w:p w14:paraId="3AD7A36C" w14:textId="77777777" w:rsidR="004229AA" w:rsidRPr="00E063A8" w:rsidRDefault="004229AA" w:rsidP="004229AA">
      <w:pPr>
        <w:jc w:val="both"/>
        <w:rPr>
          <w:sz w:val="12"/>
        </w:rPr>
      </w:pPr>
    </w:p>
    <w:p w14:paraId="44565014" w14:textId="77777777" w:rsidR="004229AA" w:rsidRDefault="004229AA" w:rsidP="004229AA">
      <w:pPr>
        <w:ind w:left="-288" w:firstLine="288"/>
        <w:jc w:val="both"/>
        <w:rPr>
          <w:b/>
        </w:rPr>
      </w:pPr>
    </w:p>
    <w:p w14:paraId="0C0289B7" w14:textId="77777777" w:rsidR="00E063A8" w:rsidRDefault="00E063A8" w:rsidP="004229AA">
      <w:pPr>
        <w:ind w:left="-288" w:firstLine="288"/>
        <w:jc w:val="both"/>
        <w:rPr>
          <w:b/>
        </w:rPr>
      </w:pPr>
    </w:p>
    <w:p w14:paraId="5869E495" w14:textId="77777777" w:rsidR="00E063A8" w:rsidRDefault="00E063A8" w:rsidP="004229AA">
      <w:pPr>
        <w:ind w:left="-288" w:firstLine="288"/>
        <w:jc w:val="both"/>
        <w:rPr>
          <w:b/>
        </w:rPr>
      </w:pPr>
    </w:p>
    <w:p w14:paraId="7172FD52" w14:textId="77777777" w:rsidR="00E063A8" w:rsidRDefault="00E063A8" w:rsidP="004229AA">
      <w:pPr>
        <w:ind w:left="-288" w:firstLine="288"/>
        <w:jc w:val="both"/>
        <w:rPr>
          <w:b/>
        </w:rPr>
      </w:pPr>
    </w:p>
    <w:p w14:paraId="636D20C8" w14:textId="77777777" w:rsidR="00E063A8" w:rsidRDefault="00E063A8" w:rsidP="004229AA">
      <w:pPr>
        <w:ind w:left="-288" w:firstLine="288"/>
        <w:jc w:val="both"/>
        <w:rPr>
          <w:b/>
        </w:rPr>
      </w:pPr>
    </w:p>
    <w:p w14:paraId="6C8F8B5E" w14:textId="77777777" w:rsidR="00E063A8" w:rsidRDefault="00E063A8" w:rsidP="004229AA">
      <w:pPr>
        <w:ind w:left="-288" w:firstLine="288"/>
        <w:jc w:val="both"/>
        <w:rPr>
          <w:b/>
        </w:rPr>
      </w:pPr>
    </w:p>
    <w:p w14:paraId="650F8970" w14:textId="593BA4A5" w:rsidR="00E063A8" w:rsidRDefault="00E063A8" w:rsidP="004229AA">
      <w:pPr>
        <w:ind w:left="-288" w:firstLine="288"/>
        <w:jc w:val="both"/>
        <w:rPr>
          <w:b/>
        </w:rPr>
      </w:pPr>
      <w:r>
        <w:rPr>
          <w:noProof/>
        </w:rPr>
        <w:lastRenderedPageBreak/>
        <w:drawing>
          <wp:anchor distT="36576" distB="36576" distL="36576" distR="36576" simplePos="0" relativeHeight="251666432" behindDoc="0" locked="0" layoutInCell="1" allowOverlap="1" wp14:anchorId="3FE9D527" wp14:editId="69DBD47F">
            <wp:simplePos x="0" y="0"/>
            <wp:positionH relativeFrom="column">
              <wp:posOffset>1500506</wp:posOffset>
            </wp:positionH>
            <wp:positionV relativeFrom="paragraph">
              <wp:posOffset>-2062482</wp:posOffset>
            </wp:positionV>
            <wp:extent cx="2498725" cy="6006467"/>
            <wp:effectExtent l="0" t="127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498741" cy="6006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187325" w14:textId="77777777" w:rsidR="00E063A8" w:rsidRDefault="00E063A8" w:rsidP="004229AA">
      <w:pPr>
        <w:ind w:left="-288" w:firstLine="288"/>
        <w:jc w:val="both"/>
        <w:rPr>
          <w:b/>
        </w:rPr>
      </w:pPr>
    </w:p>
    <w:p w14:paraId="650603AB" w14:textId="77777777" w:rsidR="00E063A8" w:rsidRDefault="00E063A8" w:rsidP="004229AA">
      <w:pPr>
        <w:ind w:left="-288" w:firstLine="288"/>
        <w:jc w:val="both"/>
        <w:rPr>
          <w:b/>
        </w:rPr>
      </w:pPr>
    </w:p>
    <w:p w14:paraId="32C79DED" w14:textId="77777777" w:rsidR="00E063A8" w:rsidRDefault="00E063A8" w:rsidP="004229AA">
      <w:pPr>
        <w:ind w:left="-288" w:firstLine="288"/>
        <w:jc w:val="both"/>
        <w:rPr>
          <w:b/>
        </w:rPr>
      </w:pPr>
    </w:p>
    <w:p w14:paraId="2F0248AB" w14:textId="77777777" w:rsidR="00E063A8" w:rsidRDefault="00E063A8" w:rsidP="004229AA">
      <w:pPr>
        <w:ind w:left="-288" w:firstLine="288"/>
        <w:jc w:val="both"/>
        <w:rPr>
          <w:b/>
        </w:rPr>
      </w:pPr>
    </w:p>
    <w:p w14:paraId="05AA8B1C" w14:textId="77777777" w:rsidR="00E063A8" w:rsidRDefault="00E063A8" w:rsidP="004229AA">
      <w:pPr>
        <w:ind w:left="-288" w:firstLine="288"/>
        <w:jc w:val="both"/>
        <w:rPr>
          <w:b/>
        </w:rPr>
      </w:pPr>
    </w:p>
    <w:p w14:paraId="7AA7737B" w14:textId="77777777" w:rsidR="00E063A8" w:rsidRDefault="00E063A8" w:rsidP="004229AA">
      <w:pPr>
        <w:ind w:left="-288" w:firstLine="288"/>
        <w:jc w:val="both"/>
        <w:rPr>
          <w:b/>
        </w:rPr>
      </w:pPr>
    </w:p>
    <w:p w14:paraId="05062C60" w14:textId="77777777" w:rsidR="00E063A8" w:rsidRDefault="00E063A8" w:rsidP="004229AA">
      <w:pPr>
        <w:ind w:left="-288" w:firstLine="288"/>
        <w:jc w:val="both"/>
        <w:rPr>
          <w:b/>
        </w:rPr>
      </w:pPr>
    </w:p>
    <w:p w14:paraId="58E1078F" w14:textId="77777777" w:rsidR="00E063A8" w:rsidRDefault="00E063A8" w:rsidP="004229AA">
      <w:pPr>
        <w:ind w:left="-288" w:firstLine="288"/>
        <w:jc w:val="both"/>
        <w:rPr>
          <w:b/>
        </w:rPr>
      </w:pPr>
    </w:p>
    <w:p w14:paraId="4BEBEAFD" w14:textId="06FB24ED" w:rsidR="00E063A8" w:rsidRDefault="00E063A8" w:rsidP="004229AA">
      <w:pPr>
        <w:ind w:left="-288" w:firstLine="288"/>
        <w:jc w:val="both"/>
        <w:rPr>
          <w:b/>
        </w:rPr>
      </w:pPr>
      <w:r>
        <w:rPr>
          <w:noProof/>
        </w:rPr>
        <w:drawing>
          <wp:anchor distT="36576" distB="36576" distL="36576" distR="36576" simplePos="0" relativeHeight="251668480" behindDoc="0" locked="0" layoutInCell="1" allowOverlap="1" wp14:anchorId="2D26A9DC" wp14:editId="30738033">
            <wp:simplePos x="0" y="0"/>
            <wp:positionH relativeFrom="column">
              <wp:posOffset>1157605</wp:posOffset>
            </wp:positionH>
            <wp:positionV relativeFrom="paragraph">
              <wp:posOffset>103505</wp:posOffset>
            </wp:positionV>
            <wp:extent cx="3185160" cy="6158547"/>
            <wp:effectExtent l="0" t="635"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l="27565" t="7709" r="34492" b="1401"/>
                    <a:stretch>
                      <a:fillRect/>
                    </a:stretch>
                  </pic:blipFill>
                  <pic:spPr bwMode="auto">
                    <a:xfrm rot="-5400000">
                      <a:off x="0" y="0"/>
                      <a:ext cx="3185160" cy="615854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A2D749" w14:textId="2109908D" w:rsidR="00E063A8" w:rsidRDefault="00E063A8" w:rsidP="004229AA">
      <w:pPr>
        <w:ind w:left="-288" w:firstLine="288"/>
        <w:jc w:val="both"/>
        <w:rPr>
          <w:b/>
        </w:rPr>
      </w:pPr>
    </w:p>
    <w:p w14:paraId="6629CA28" w14:textId="6734C40C" w:rsidR="00E063A8" w:rsidRDefault="00E063A8" w:rsidP="004229AA">
      <w:pPr>
        <w:ind w:left="-288" w:firstLine="288"/>
        <w:jc w:val="both"/>
        <w:rPr>
          <w:b/>
        </w:rPr>
      </w:pPr>
    </w:p>
    <w:p w14:paraId="6C3D5B09" w14:textId="7D6B68DD" w:rsidR="00E063A8" w:rsidRDefault="00E063A8" w:rsidP="004229AA">
      <w:pPr>
        <w:ind w:left="-288" w:firstLine="288"/>
        <w:jc w:val="both"/>
        <w:rPr>
          <w:b/>
        </w:rPr>
      </w:pPr>
    </w:p>
    <w:p w14:paraId="3E4AEE80" w14:textId="2DD9739C" w:rsidR="004229AA" w:rsidRPr="00D768C5" w:rsidRDefault="004229AA" w:rsidP="004229AA">
      <w:pPr>
        <w:jc w:val="both"/>
      </w:pPr>
      <w:r w:rsidRPr="00D768C5">
        <w:t>P:</w:t>
      </w:r>
      <w:r w:rsidR="00E063A8">
        <w:t xml:space="preserve">  </w:t>
      </w:r>
      <w:r w:rsidRPr="00D768C5">
        <w:t>With this bread and cup, O God, we remember the life our Lord offered for</w:t>
      </w:r>
    </w:p>
    <w:p w14:paraId="5BAC792B" w14:textId="377D75E0" w:rsidR="004229AA" w:rsidRPr="00D768C5" w:rsidRDefault="00E063A8" w:rsidP="004229AA">
      <w:pPr>
        <w:jc w:val="both"/>
      </w:pPr>
      <w:r>
        <w:tab/>
        <w:t xml:space="preserve">    </w:t>
      </w:r>
      <w:r w:rsidR="004229AA" w:rsidRPr="00D768C5">
        <w:t>us: He lived and loved freely, even into the abyss of death.</w:t>
      </w:r>
    </w:p>
    <w:p w14:paraId="02B14A34" w14:textId="1E3057B7" w:rsidR="004229AA" w:rsidRPr="00D768C5" w:rsidRDefault="00E063A8" w:rsidP="004229AA">
      <w:pPr>
        <w:jc w:val="both"/>
      </w:pPr>
      <w:r>
        <w:t xml:space="preserve">      </w:t>
      </w:r>
      <w:r w:rsidR="004229AA" w:rsidRPr="00D768C5">
        <w:t>You raised Him from death, and He ascended to Your right hand of power, from where</w:t>
      </w:r>
    </w:p>
    <w:p w14:paraId="66786FBA" w14:textId="10ED0AD0" w:rsidR="004229AA" w:rsidRPr="00D768C5" w:rsidRDefault="004229AA" w:rsidP="004229AA">
      <w:pPr>
        <w:jc w:val="both"/>
      </w:pPr>
      <w:r w:rsidRPr="00D768C5">
        <w:tab/>
      </w:r>
      <w:r w:rsidR="00E063A8">
        <w:t xml:space="preserve">    </w:t>
      </w:r>
      <w:r w:rsidRPr="00D768C5">
        <w:t>He will return in glory to host Your final Feast of victory.</w:t>
      </w:r>
    </w:p>
    <w:p w14:paraId="35630D50" w14:textId="77777777" w:rsidR="004229AA" w:rsidRPr="00D768C5" w:rsidRDefault="004229AA" w:rsidP="004229AA">
      <w:pPr>
        <w:jc w:val="both"/>
      </w:pPr>
    </w:p>
    <w:p w14:paraId="4179C18F" w14:textId="2A26E9FA" w:rsidR="00E063A8" w:rsidRDefault="00E063A8" w:rsidP="004229AA">
      <w:pPr>
        <w:jc w:val="both"/>
        <w:rPr>
          <w:b/>
          <w:bCs/>
        </w:rPr>
      </w:pPr>
    </w:p>
    <w:p w14:paraId="77035DE4" w14:textId="77777777" w:rsidR="00E063A8" w:rsidRDefault="00E063A8" w:rsidP="004229AA">
      <w:pPr>
        <w:jc w:val="both"/>
        <w:rPr>
          <w:b/>
          <w:bCs/>
        </w:rPr>
      </w:pPr>
    </w:p>
    <w:p w14:paraId="5735F6F4" w14:textId="77777777" w:rsidR="00E063A8" w:rsidRDefault="00E063A8" w:rsidP="004229AA">
      <w:pPr>
        <w:jc w:val="both"/>
        <w:rPr>
          <w:b/>
          <w:bCs/>
        </w:rPr>
      </w:pPr>
    </w:p>
    <w:p w14:paraId="4C4FC3AF" w14:textId="77777777" w:rsidR="00E063A8" w:rsidRDefault="00E063A8" w:rsidP="004229AA">
      <w:pPr>
        <w:jc w:val="both"/>
        <w:rPr>
          <w:b/>
          <w:bCs/>
        </w:rPr>
      </w:pPr>
    </w:p>
    <w:p w14:paraId="2B12F0A2" w14:textId="77777777" w:rsidR="00E063A8" w:rsidRDefault="00E063A8" w:rsidP="004229AA">
      <w:pPr>
        <w:jc w:val="both"/>
        <w:rPr>
          <w:b/>
          <w:bCs/>
        </w:rPr>
      </w:pPr>
    </w:p>
    <w:p w14:paraId="10A64B73" w14:textId="77777777" w:rsidR="00E063A8" w:rsidRDefault="00E063A8" w:rsidP="004229AA">
      <w:pPr>
        <w:jc w:val="both"/>
        <w:rPr>
          <w:b/>
          <w:bCs/>
        </w:rPr>
      </w:pPr>
    </w:p>
    <w:p w14:paraId="56A93106" w14:textId="77777777" w:rsidR="00E063A8" w:rsidRDefault="00E063A8" w:rsidP="004229AA">
      <w:pPr>
        <w:jc w:val="both"/>
        <w:rPr>
          <w:b/>
          <w:bCs/>
        </w:rPr>
      </w:pPr>
    </w:p>
    <w:p w14:paraId="33CAA080" w14:textId="77777777" w:rsidR="00E063A8" w:rsidRDefault="00E063A8" w:rsidP="004229AA">
      <w:pPr>
        <w:jc w:val="both"/>
        <w:rPr>
          <w:b/>
          <w:bCs/>
        </w:rPr>
      </w:pPr>
    </w:p>
    <w:p w14:paraId="7F7C28DC" w14:textId="77777777" w:rsidR="00E063A8" w:rsidRDefault="00E063A8" w:rsidP="004229AA">
      <w:pPr>
        <w:jc w:val="both"/>
        <w:rPr>
          <w:b/>
          <w:bCs/>
        </w:rPr>
      </w:pPr>
    </w:p>
    <w:p w14:paraId="5938825F" w14:textId="77777777" w:rsidR="00E063A8" w:rsidRDefault="00E063A8" w:rsidP="004229AA">
      <w:pPr>
        <w:jc w:val="both"/>
        <w:rPr>
          <w:b/>
          <w:bCs/>
        </w:rPr>
      </w:pPr>
    </w:p>
    <w:p w14:paraId="67EE597D" w14:textId="77777777" w:rsidR="00E063A8" w:rsidRDefault="00E063A8" w:rsidP="004229AA">
      <w:pPr>
        <w:jc w:val="both"/>
        <w:rPr>
          <w:b/>
          <w:bCs/>
        </w:rPr>
      </w:pPr>
    </w:p>
    <w:p w14:paraId="3DEC0E97" w14:textId="77777777" w:rsidR="00E063A8" w:rsidRDefault="00E063A8" w:rsidP="004229AA">
      <w:pPr>
        <w:jc w:val="both"/>
        <w:rPr>
          <w:b/>
          <w:bCs/>
        </w:rPr>
      </w:pPr>
    </w:p>
    <w:p w14:paraId="23F88C33" w14:textId="77777777" w:rsidR="00E063A8" w:rsidRDefault="00E063A8" w:rsidP="004229AA">
      <w:pPr>
        <w:jc w:val="both"/>
        <w:rPr>
          <w:b/>
          <w:bCs/>
        </w:rPr>
      </w:pPr>
    </w:p>
    <w:p w14:paraId="11275619" w14:textId="77777777" w:rsidR="00E063A8" w:rsidRDefault="00E063A8" w:rsidP="004229AA">
      <w:pPr>
        <w:jc w:val="both"/>
        <w:rPr>
          <w:b/>
          <w:bCs/>
        </w:rPr>
      </w:pPr>
    </w:p>
    <w:p w14:paraId="2D1EC131" w14:textId="77777777" w:rsidR="00E063A8" w:rsidRDefault="00E063A8" w:rsidP="004229AA">
      <w:pPr>
        <w:jc w:val="both"/>
        <w:rPr>
          <w:b/>
          <w:bCs/>
        </w:rPr>
      </w:pPr>
    </w:p>
    <w:p w14:paraId="0FE652EA" w14:textId="77777777" w:rsidR="00E063A8" w:rsidRPr="00D768C5" w:rsidRDefault="00E063A8" w:rsidP="004229AA">
      <w:pPr>
        <w:jc w:val="both"/>
        <w:rPr>
          <w:b/>
          <w:bCs/>
        </w:rPr>
      </w:pPr>
    </w:p>
    <w:p w14:paraId="5ED93F4C" w14:textId="77777777" w:rsidR="004229AA" w:rsidRPr="00D768C5" w:rsidRDefault="004229AA" w:rsidP="004229AA">
      <w:pPr>
        <w:ind w:firstLine="720"/>
        <w:jc w:val="both"/>
        <w:rPr>
          <w:b/>
          <w:bCs/>
        </w:rPr>
      </w:pPr>
    </w:p>
    <w:p w14:paraId="212DBC0C" w14:textId="77777777" w:rsidR="00E063A8" w:rsidRDefault="00E063A8" w:rsidP="004229AA">
      <w:pPr>
        <w:jc w:val="both"/>
      </w:pPr>
    </w:p>
    <w:p w14:paraId="5A09E7F6" w14:textId="77777777" w:rsidR="00E063A8" w:rsidRDefault="00E063A8" w:rsidP="004229AA">
      <w:pPr>
        <w:jc w:val="both"/>
      </w:pPr>
    </w:p>
    <w:p w14:paraId="4F5E4084" w14:textId="1C70F6D0" w:rsidR="004229AA" w:rsidRDefault="004229AA" w:rsidP="004229AA">
      <w:pPr>
        <w:jc w:val="both"/>
      </w:pPr>
      <w:r w:rsidRPr="00D768C5">
        <w:t>P:</w:t>
      </w:r>
      <w:r w:rsidR="00E063A8">
        <w:t xml:space="preserve">  </w:t>
      </w:r>
      <w:r w:rsidRPr="00D768C5">
        <w:t>We ask You: send Your Spirit on us and these Your gifts of bread and wine.</w:t>
      </w:r>
    </w:p>
    <w:p w14:paraId="2F94B55E" w14:textId="77777777" w:rsidR="006447F0" w:rsidRDefault="006447F0" w:rsidP="006447F0">
      <w:pPr>
        <w:jc w:val="both"/>
      </w:pPr>
      <w:r>
        <w:t xml:space="preserve">      </w:t>
      </w:r>
      <w:r w:rsidR="004229AA" w:rsidRPr="00D768C5">
        <w:t xml:space="preserve">By our eating and drinking our fears may be calmed, our faith increased, and our </w:t>
      </w:r>
      <w:r>
        <w:t xml:space="preserve">       </w:t>
      </w:r>
    </w:p>
    <w:p w14:paraId="7736F75E" w14:textId="65AEA6E0" w:rsidR="004229AA" w:rsidRPr="00D768C5" w:rsidRDefault="006447F0" w:rsidP="004229AA">
      <w:pPr>
        <w:ind w:firstLine="720"/>
        <w:jc w:val="both"/>
      </w:pPr>
      <w:r>
        <w:t xml:space="preserve">    w</w:t>
      </w:r>
      <w:r w:rsidR="004229AA" w:rsidRPr="00D768C5">
        <w:t>itness</w:t>
      </w:r>
      <w:r>
        <w:t xml:space="preserve"> </w:t>
      </w:r>
      <w:r w:rsidR="004229AA" w:rsidRPr="00D768C5">
        <w:t>to Christ strengthened until He comes in triumph.</w:t>
      </w:r>
    </w:p>
    <w:p w14:paraId="12BCCCB5" w14:textId="77777777" w:rsidR="004229AA" w:rsidRPr="00D768C5" w:rsidRDefault="004229AA" w:rsidP="004229AA">
      <w:pPr>
        <w:ind w:firstLine="720"/>
        <w:jc w:val="both"/>
      </w:pPr>
    </w:p>
    <w:p w14:paraId="7844CA5F" w14:textId="77777777" w:rsidR="006447F0" w:rsidRDefault="006447F0" w:rsidP="004229AA">
      <w:pPr>
        <w:jc w:val="both"/>
        <w:rPr>
          <w:b/>
          <w:bCs/>
        </w:rPr>
      </w:pPr>
    </w:p>
    <w:p w14:paraId="0214870A" w14:textId="77777777" w:rsidR="006447F0" w:rsidRDefault="006447F0" w:rsidP="004229AA">
      <w:pPr>
        <w:jc w:val="both"/>
        <w:rPr>
          <w:b/>
          <w:bCs/>
        </w:rPr>
      </w:pPr>
    </w:p>
    <w:p w14:paraId="688D4D18" w14:textId="77777777" w:rsidR="006447F0" w:rsidRDefault="006447F0" w:rsidP="004229AA">
      <w:pPr>
        <w:jc w:val="both"/>
        <w:rPr>
          <w:b/>
          <w:bCs/>
        </w:rPr>
      </w:pPr>
    </w:p>
    <w:p w14:paraId="0FD36FFC" w14:textId="77777777" w:rsidR="006447F0" w:rsidRDefault="006447F0" w:rsidP="004229AA">
      <w:pPr>
        <w:jc w:val="both"/>
        <w:rPr>
          <w:b/>
          <w:bCs/>
        </w:rPr>
      </w:pPr>
    </w:p>
    <w:p w14:paraId="3D7BCDFF" w14:textId="77777777" w:rsidR="006447F0" w:rsidRDefault="006447F0" w:rsidP="004229AA">
      <w:pPr>
        <w:jc w:val="both"/>
        <w:rPr>
          <w:b/>
          <w:bCs/>
        </w:rPr>
      </w:pPr>
    </w:p>
    <w:p w14:paraId="519A72FF" w14:textId="3640D9DA" w:rsidR="006447F0" w:rsidRDefault="006447F0" w:rsidP="004229AA">
      <w:pPr>
        <w:jc w:val="both"/>
      </w:pPr>
      <w:r>
        <w:rPr>
          <w:noProof/>
        </w:rPr>
        <w:lastRenderedPageBreak/>
        <w:drawing>
          <wp:anchor distT="36576" distB="36576" distL="36576" distR="36576" simplePos="0" relativeHeight="251670528" behindDoc="0" locked="0" layoutInCell="1" allowOverlap="1" wp14:anchorId="40113B02" wp14:editId="012A91C2">
            <wp:simplePos x="0" y="0"/>
            <wp:positionH relativeFrom="column">
              <wp:posOffset>-247650</wp:posOffset>
            </wp:positionH>
            <wp:positionV relativeFrom="paragraph">
              <wp:posOffset>38100</wp:posOffset>
            </wp:positionV>
            <wp:extent cx="6057900" cy="33223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332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3A85CB" w14:textId="77777777" w:rsidR="006447F0" w:rsidRDefault="006447F0" w:rsidP="004229AA">
      <w:pPr>
        <w:jc w:val="both"/>
      </w:pPr>
    </w:p>
    <w:p w14:paraId="392B7877" w14:textId="77777777" w:rsidR="006447F0" w:rsidRDefault="006447F0" w:rsidP="004229AA">
      <w:pPr>
        <w:jc w:val="both"/>
      </w:pPr>
    </w:p>
    <w:p w14:paraId="53B93E27" w14:textId="77777777" w:rsidR="006447F0" w:rsidRDefault="006447F0" w:rsidP="004229AA">
      <w:pPr>
        <w:jc w:val="both"/>
      </w:pPr>
    </w:p>
    <w:p w14:paraId="04923E9B" w14:textId="77777777" w:rsidR="006447F0" w:rsidRDefault="006447F0" w:rsidP="004229AA">
      <w:pPr>
        <w:jc w:val="both"/>
      </w:pPr>
    </w:p>
    <w:p w14:paraId="79786B04" w14:textId="77777777" w:rsidR="006447F0" w:rsidRDefault="006447F0" w:rsidP="004229AA">
      <w:pPr>
        <w:jc w:val="both"/>
      </w:pPr>
    </w:p>
    <w:p w14:paraId="1BAE66D3" w14:textId="77777777" w:rsidR="006447F0" w:rsidRDefault="006447F0" w:rsidP="004229AA">
      <w:pPr>
        <w:jc w:val="both"/>
      </w:pPr>
    </w:p>
    <w:p w14:paraId="0CAB7590" w14:textId="77777777" w:rsidR="006447F0" w:rsidRDefault="006447F0" w:rsidP="004229AA">
      <w:pPr>
        <w:jc w:val="both"/>
      </w:pPr>
    </w:p>
    <w:p w14:paraId="28C9BEAD" w14:textId="77777777" w:rsidR="006447F0" w:rsidRDefault="006447F0" w:rsidP="004229AA">
      <w:pPr>
        <w:jc w:val="both"/>
      </w:pPr>
    </w:p>
    <w:p w14:paraId="5EA4B083" w14:textId="77777777" w:rsidR="006447F0" w:rsidRDefault="006447F0" w:rsidP="004229AA">
      <w:pPr>
        <w:jc w:val="both"/>
      </w:pPr>
    </w:p>
    <w:p w14:paraId="6F147E3C" w14:textId="77777777" w:rsidR="006447F0" w:rsidRDefault="006447F0" w:rsidP="004229AA">
      <w:pPr>
        <w:jc w:val="both"/>
      </w:pPr>
    </w:p>
    <w:p w14:paraId="003BAC2D" w14:textId="77777777" w:rsidR="006447F0" w:rsidRDefault="006447F0" w:rsidP="004229AA">
      <w:pPr>
        <w:jc w:val="both"/>
      </w:pPr>
    </w:p>
    <w:p w14:paraId="0C48EEE0" w14:textId="77777777" w:rsidR="006447F0" w:rsidRDefault="006447F0" w:rsidP="004229AA">
      <w:pPr>
        <w:jc w:val="both"/>
      </w:pPr>
    </w:p>
    <w:p w14:paraId="6500C783" w14:textId="77777777" w:rsidR="006447F0" w:rsidRDefault="006447F0" w:rsidP="004229AA">
      <w:pPr>
        <w:jc w:val="both"/>
      </w:pPr>
    </w:p>
    <w:p w14:paraId="69F2E763" w14:textId="77777777" w:rsidR="006447F0" w:rsidRDefault="006447F0" w:rsidP="004229AA">
      <w:pPr>
        <w:jc w:val="both"/>
      </w:pPr>
    </w:p>
    <w:p w14:paraId="26A3A6B8" w14:textId="77777777" w:rsidR="006447F0" w:rsidRDefault="006447F0" w:rsidP="004229AA">
      <w:pPr>
        <w:jc w:val="both"/>
      </w:pPr>
    </w:p>
    <w:p w14:paraId="6F3FADF1" w14:textId="77777777" w:rsidR="006447F0" w:rsidRDefault="006447F0" w:rsidP="004229AA">
      <w:pPr>
        <w:jc w:val="both"/>
      </w:pPr>
    </w:p>
    <w:p w14:paraId="7900F33A" w14:textId="77777777" w:rsidR="006447F0" w:rsidRDefault="006447F0" w:rsidP="004229AA">
      <w:pPr>
        <w:jc w:val="both"/>
      </w:pPr>
    </w:p>
    <w:p w14:paraId="348001DD" w14:textId="77777777" w:rsidR="006447F0" w:rsidRDefault="006447F0" w:rsidP="004229AA">
      <w:pPr>
        <w:jc w:val="both"/>
      </w:pPr>
    </w:p>
    <w:p w14:paraId="2DD456A0" w14:textId="77777777" w:rsidR="006447F0" w:rsidRPr="002532AF" w:rsidRDefault="006447F0" w:rsidP="004229AA">
      <w:pPr>
        <w:jc w:val="both"/>
        <w:rPr>
          <w:sz w:val="32"/>
        </w:rPr>
      </w:pPr>
    </w:p>
    <w:p w14:paraId="1E649FAE" w14:textId="19902B43" w:rsidR="004229AA" w:rsidRPr="00D768C5" w:rsidRDefault="004229AA" w:rsidP="004229AA">
      <w:pPr>
        <w:jc w:val="both"/>
      </w:pPr>
      <w:r w:rsidRPr="00D768C5">
        <w:t>P:</w:t>
      </w:r>
      <w:r w:rsidR="002532AF">
        <w:t xml:space="preserve">  </w:t>
      </w:r>
      <w:r w:rsidRPr="00D768C5">
        <w:t xml:space="preserve">To You, O God: Father, Son, and + Holy Spirit, be all honor and glory, in Your holy </w:t>
      </w:r>
    </w:p>
    <w:p w14:paraId="154E9681" w14:textId="371CA353" w:rsidR="004229AA" w:rsidRPr="00D768C5" w:rsidRDefault="002532AF" w:rsidP="004229AA">
      <w:pPr>
        <w:jc w:val="both"/>
      </w:pPr>
      <w:r>
        <w:tab/>
        <w:t xml:space="preserve">    </w:t>
      </w:r>
      <w:r w:rsidR="004229AA" w:rsidRPr="00D768C5">
        <w:t>Church, in heaven and on earth, now and forever.</w:t>
      </w:r>
    </w:p>
    <w:p w14:paraId="02F08080" w14:textId="77777777" w:rsidR="004229AA" w:rsidRPr="002532AF" w:rsidRDefault="004229AA" w:rsidP="004229AA">
      <w:pPr>
        <w:jc w:val="both"/>
        <w:rPr>
          <w:sz w:val="12"/>
        </w:rPr>
      </w:pPr>
    </w:p>
    <w:p w14:paraId="5F7E535D" w14:textId="6FDA1A4A" w:rsidR="004229AA" w:rsidRPr="00D768C5" w:rsidRDefault="004229AA" w:rsidP="004229AA">
      <w:pPr>
        <w:ind w:left="-288" w:firstLine="288"/>
        <w:jc w:val="both"/>
      </w:pPr>
      <w:r w:rsidRPr="00D768C5">
        <w:rPr>
          <w:b/>
          <w:bCs/>
        </w:rPr>
        <w:t>C:</w:t>
      </w:r>
      <w:r w:rsidR="002532AF">
        <w:rPr>
          <w:b/>
          <w:bCs/>
        </w:rPr>
        <w:t xml:space="preserve">  </w:t>
      </w:r>
      <w:r w:rsidRPr="00D768C5">
        <w:rPr>
          <w:b/>
          <w:bCs/>
        </w:rPr>
        <w:t>Amen!</w:t>
      </w:r>
    </w:p>
    <w:p w14:paraId="0C50FEB7" w14:textId="77777777" w:rsidR="004229AA" w:rsidRPr="002532AF" w:rsidRDefault="004229AA" w:rsidP="004229AA">
      <w:pPr>
        <w:jc w:val="both"/>
        <w:rPr>
          <w:sz w:val="32"/>
        </w:rPr>
      </w:pPr>
    </w:p>
    <w:p w14:paraId="1A487A7D" w14:textId="77777777" w:rsidR="004229AA" w:rsidRPr="00D768C5" w:rsidRDefault="004229AA" w:rsidP="004229AA">
      <w:pPr>
        <w:jc w:val="both"/>
        <w:rPr>
          <w:b/>
          <w:bCs/>
        </w:rPr>
      </w:pPr>
      <w:r w:rsidRPr="00D768C5">
        <w:rPr>
          <w:lang w:val="en-CA"/>
        </w:rPr>
        <w:fldChar w:fldCharType="begin"/>
      </w:r>
      <w:r w:rsidRPr="00D768C5">
        <w:rPr>
          <w:lang w:val="en-CA"/>
        </w:rPr>
        <w:instrText xml:space="preserve"> SEQ CHAPTER \h \r 1</w:instrText>
      </w:r>
      <w:r w:rsidRPr="00D768C5">
        <w:rPr>
          <w:lang w:val="en-CA"/>
        </w:rPr>
        <w:fldChar w:fldCharType="end"/>
      </w:r>
      <w:r w:rsidRPr="00D768C5">
        <w:rPr>
          <w:b/>
          <w:bCs/>
        </w:rPr>
        <w:t>THE LORD’S PRAYER</w:t>
      </w:r>
    </w:p>
    <w:p w14:paraId="698FD63D" w14:textId="77777777" w:rsidR="004229AA" w:rsidRPr="002532AF" w:rsidRDefault="004229AA" w:rsidP="004229AA">
      <w:pPr>
        <w:jc w:val="both"/>
        <w:rPr>
          <w:b/>
          <w:bCs/>
          <w:sz w:val="16"/>
        </w:rPr>
      </w:pPr>
    </w:p>
    <w:p w14:paraId="71C1B36F" w14:textId="77777777" w:rsidR="002532AF" w:rsidRDefault="004229AA" w:rsidP="004229AA">
      <w:pPr>
        <w:ind w:left="720" w:hanging="720"/>
        <w:jc w:val="both"/>
      </w:pPr>
      <w:r w:rsidRPr="00D768C5">
        <w:t>P:</w:t>
      </w:r>
      <w:r w:rsidR="002532AF">
        <w:t xml:space="preserve">  </w:t>
      </w:r>
      <w:r w:rsidRPr="00D768C5">
        <w:t xml:space="preserve">With trust in God Whose providence nourishes and sustains us, we pray now as Jesus </w:t>
      </w:r>
    </w:p>
    <w:p w14:paraId="4E1AD147" w14:textId="308DE8EE" w:rsidR="004229AA" w:rsidRPr="00D768C5" w:rsidRDefault="002532AF" w:rsidP="004229AA">
      <w:pPr>
        <w:ind w:left="720" w:hanging="720"/>
        <w:jc w:val="both"/>
      </w:pPr>
      <w:r>
        <w:t xml:space="preserve">      </w:t>
      </w:r>
      <w:r w:rsidR="004229AA" w:rsidRPr="00D768C5">
        <w:t>taught us:</w:t>
      </w:r>
    </w:p>
    <w:p w14:paraId="75DB78F1" w14:textId="77777777" w:rsidR="004229AA" w:rsidRPr="002532AF" w:rsidRDefault="004229AA" w:rsidP="004229AA">
      <w:pPr>
        <w:jc w:val="both"/>
        <w:rPr>
          <w:sz w:val="16"/>
        </w:rPr>
      </w:pPr>
    </w:p>
    <w:p w14:paraId="7FBBA1D2" w14:textId="5D0E8892" w:rsidR="004229AA" w:rsidRPr="00D768C5" w:rsidRDefault="004229AA" w:rsidP="004229AA">
      <w:pPr>
        <w:jc w:val="both"/>
        <w:rPr>
          <w:b/>
          <w:bCs/>
        </w:rPr>
      </w:pPr>
      <w:r w:rsidRPr="00D768C5">
        <w:rPr>
          <w:b/>
          <w:bCs/>
        </w:rPr>
        <w:t>C:</w:t>
      </w:r>
      <w:r w:rsidR="002532AF">
        <w:rPr>
          <w:b/>
          <w:bCs/>
        </w:rPr>
        <w:t xml:space="preserve">  </w:t>
      </w:r>
      <w:r w:rsidRPr="00D768C5">
        <w:rPr>
          <w:b/>
          <w:bCs/>
        </w:rPr>
        <w:t xml:space="preserve">Our Father, Who art in heaven, hallowed by Thy name.  </w:t>
      </w:r>
    </w:p>
    <w:p w14:paraId="5C3BE142" w14:textId="66E98696" w:rsidR="004229AA" w:rsidRPr="00D768C5" w:rsidRDefault="002532AF" w:rsidP="004229AA">
      <w:pPr>
        <w:jc w:val="both"/>
        <w:rPr>
          <w:b/>
          <w:bCs/>
        </w:rPr>
      </w:pPr>
      <w:r>
        <w:rPr>
          <w:b/>
          <w:bCs/>
        </w:rPr>
        <w:t xml:space="preserve">      </w:t>
      </w:r>
      <w:r w:rsidR="004229AA" w:rsidRPr="00D768C5">
        <w:rPr>
          <w:b/>
          <w:bCs/>
        </w:rPr>
        <w:t>Thy Kingdom come, Thy will be done on earth as it is in heaven.</w:t>
      </w:r>
    </w:p>
    <w:p w14:paraId="003D9771" w14:textId="7351C3D1" w:rsidR="004229AA" w:rsidRPr="00D768C5" w:rsidRDefault="002532AF" w:rsidP="004229AA">
      <w:pPr>
        <w:jc w:val="both"/>
        <w:rPr>
          <w:b/>
          <w:bCs/>
        </w:rPr>
      </w:pPr>
      <w:r>
        <w:rPr>
          <w:b/>
          <w:bCs/>
        </w:rPr>
        <w:t xml:space="preserve">      </w:t>
      </w:r>
      <w:r w:rsidR="004229AA" w:rsidRPr="00D768C5">
        <w:rPr>
          <w:b/>
          <w:bCs/>
        </w:rPr>
        <w:t>Give us this day our daily bread, and forgive us our trespasses as we forgive those</w:t>
      </w:r>
    </w:p>
    <w:p w14:paraId="55E78432" w14:textId="11F74CCB" w:rsidR="004229AA" w:rsidRPr="00D768C5" w:rsidRDefault="004229AA" w:rsidP="004229AA">
      <w:pPr>
        <w:jc w:val="both"/>
        <w:rPr>
          <w:b/>
          <w:bCs/>
        </w:rPr>
      </w:pPr>
      <w:r w:rsidRPr="00D768C5">
        <w:rPr>
          <w:b/>
          <w:bCs/>
        </w:rPr>
        <w:tab/>
      </w:r>
      <w:r w:rsidR="002532AF">
        <w:rPr>
          <w:b/>
          <w:bCs/>
        </w:rPr>
        <w:t xml:space="preserve">    </w:t>
      </w:r>
      <w:r w:rsidRPr="00D768C5">
        <w:rPr>
          <w:b/>
          <w:bCs/>
        </w:rPr>
        <w:t>who trespass against us.</w:t>
      </w:r>
    </w:p>
    <w:p w14:paraId="2DC74A35" w14:textId="059196EE" w:rsidR="004229AA" w:rsidRPr="00D768C5" w:rsidRDefault="002532AF" w:rsidP="004229AA">
      <w:pPr>
        <w:jc w:val="both"/>
        <w:rPr>
          <w:b/>
          <w:bCs/>
        </w:rPr>
      </w:pPr>
      <w:r>
        <w:rPr>
          <w:b/>
          <w:bCs/>
        </w:rPr>
        <w:t xml:space="preserve">      </w:t>
      </w:r>
      <w:r w:rsidR="004229AA" w:rsidRPr="00D768C5">
        <w:rPr>
          <w:b/>
          <w:bCs/>
        </w:rPr>
        <w:t>And lead us not into temptation, but deliver us from evil.</w:t>
      </w:r>
    </w:p>
    <w:p w14:paraId="5176A586" w14:textId="3AFA65BB" w:rsidR="004229AA" w:rsidRPr="00D768C5" w:rsidRDefault="002532AF" w:rsidP="004229AA">
      <w:pPr>
        <w:jc w:val="both"/>
        <w:rPr>
          <w:b/>
          <w:bCs/>
        </w:rPr>
      </w:pPr>
      <w:r>
        <w:rPr>
          <w:b/>
          <w:bCs/>
        </w:rPr>
        <w:t xml:space="preserve">      </w:t>
      </w:r>
      <w:r w:rsidR="004229AA" w:rsidRPr="00D768C5">
        <w:rPr>
          <w:b/>
          <w:bCs/>
        </w:rPr>
        <w:t>For Thine is the Kingdom, and the power, and the glory, forever and ever.  Amen.</w:t>
      </w:r>
    </w:p>
    <w:p w14:paraId="4FB8F074" w14:textId="77777777" w:rsidR="004229AA" w:rsidRPr="002532AF" w:rsidRDefault="004229AA" w:rsidP="004229AA">
      <w:pPr>
        <w:jc w:val="both"/>
        <w:rPr>
          <w:b/>
          <w:bCs/>
          <w:sz w:val="32"/>
        </w:rPr>
      </w:pPr>
    </w:p>
    <w:p w14:paraId="04ED65C4" w14:textId="77777777" w:rsidR="004229AA" w:rsidRPr="00D768C5" w:rsidRDefault="004229AA" w:rsidP="004229AA">
      <w:pPr>
        <w:jc w:val="both"/>
      </w:pPr>
      <w:r w:rsidRPr="00D768C5">
        <w:rPr>
          <w:b/>
          <w:bCs/>
        </w:rPr>
        <w:t>INVITATION TO THE MEAL</w:t>
      </w:r>
    </w:p>
    <w:p w14:paraId="2265B897" w14:textId="77777777" w:rsidR="004229AA" w:rsidRPr="002532AF" w:rsidRDefault="004229AA" w:rsidP="004229AA">
      <w:pPr>
        <w:jc w:val="both"/>
        <w:rPr>
          <w:sz w:val="16"/>
        </w:rPr>
      </w:pPr>
    </w:p>
    <w:p w14:paraId="40EFCC91" w14:textId="77777777" w:rsidR="002532AF" w:rsidRDefault="004229AA" w:rsidP="004229AA">
      <w:pPr>
        <w:ind w:left="720" w:hanging="720"/>
        <w:jc w:val="both"/>
      </w:pPr>
      <w:r w:rsidRPr="00D768C5">
        <w:t>P:</w:t>
      </w:r>
      <w:r w:rsidR="002532AF">
        <w:t xml:space="preserve">  </w:t>
      </w:r>
      <w:r w:rsidRPr="00D768C5">
        <w:t>Behold the living Bread come down from heaven: those</w:t>
      </w:r>
      <w:r w:rsidR="002532AF">
        <w:t xml:space="preserve"> who eat of it will never die.</w:t>
      </w:r>
    </w:p>
    <w:p w14:paraId="2025A3CF" w14:textId="77777777" w:rsidR="002532AF" w:rsidRDefault="002532AF" w:rsidP="004229AA">
      <w:pPr>
        <w:ind w:left="720" w:hanging="720"/>
        <w:jc w:val="both"/>
      </w:pPr>
      <w:r>
        <w:t xml:space="preserve">      </w:t>
      </w:r>
      <w:r w:rsidR="004229AA" w:rsidRPr="00D768C5">
        <w:t>Behold the cup of eternal life: those who drink of it will</w:t>
      </w:r>
      <w:r>
        <w:t xml:space="preserve"> live forever. God’s holy gifts</w:t>
      </w:r>
    </w:p>
    <w:p w14:paraId="33674F06" w14:textId="14C166E9" w:rsidR="004229AA" w:rsidRPr="00D768C5" w:rsidRDefault="002532AF" w:rsidP="004229AA">
      <w:pPr>
        <w:ind w:left="720" w:hanging="720"/>
        <w:jc w:val="both"/>
      </w:pPr>
      <w:r>
        <w:t xml:space="preserve">      </w:t>
      </w:r>
      <w:r w:rsidR="004229AA" w:rsidRPr="00D768C5">
        <w:t>for God’s holy people.   Come, for all is now ready.</w:t>
      </w:r>
    </w:p>
    <w:p w14:paraId="1D4F6EAD" w14:textId="77777777" w:rsidR="004229AA" w:rsidRPr="002532AF" w:rsidRDefault="004229AA" w:rsidP="004229AA">
      <w:pPr>
        <w:ind w:left="720" w:hanging="720"/>
        <w:jc w:val="both"/>
        <w:rPr>
          <w:sz w:val="16"/>
        </w:rPr>
      </w:pPr>
    </w:p>
    <w:p w14:paraId="0B559FFE" w14:textId="77777777" w:rsidR="004229AA" w:rsidRPr="00D768C5" w:rsidRDefault="004229AA" w:rsidP="004229AA">
      <w:pPr>
        <w:ind w:left="720" w:hanging="720"/>
        <w:jc w:val="both"/>
        <w:rPr>
          <w:i/>
        </w:rPr>
      </w:pPr>
      <w:r w:rsidRPr="00D768C5">
        <w:rPr>
          <w:i/>
        </w:rPr>
        <w:t>The assembly is seated</w:t>
      </w:r>
    </w:p>
    <w:p w14:paraId="6EE78F23" w14:textId="77777777" w:rsidR="004229AA" w:rsidRDefault="004229AA" w:rsidP="004229AA">
      <w:pPr>
        <w:ind w:left="720" w:hanging="720"/>
        <w:jc w:val="both"/>
        <w:rPr>
          <w:i/>
        </w:rPr>
      </w:pPr>
    </w:p>
    <w:p w14:paraId="5A95C54B" w14:textId="77777777" w:rsidR="002532AF" w:rsidRDefault="002532AF" w:rsidP="004229AA">
      <w:pPr>
        <w:ind w:left="720" w:hanging="720"/>
        <w:jc w:val="both"/>
        <w:rPr>
          <w:i/>
        </w:rPr>
      </w:pPr>
    </w:p>
    <w:p w14:paraId="3EBEC77B" w14:textId="77777777" w:rsidR="002532AF" w:rsidRDefault="002532AF" w:rsidP="004229AA">
      <w:pPr>
        <w:ind w:left="720" w:hanging="720"/>
        <w:jc w:val="both"/>
        <w:rPr>
          <w:i/>
        </w:rPr>
      </w:pPr>
    </w:p>
    <w:p w14:paraId="37F78F7A" w14:textId="27E096F2" w:rsidR="002532AF" w:rsidRDefault="002532AF" w:rsidP="004229AA">
      <w:pPr>
        <w:ind w:left="720" w:hanging="720"/>
        <w:jc w:val="both"/>
        <w:rPr>
          <w:b/>
          <w:i/>
        </w:rPr>
      </w:pPr>
      <w:r>
        <w:rPr>
          <w:b/>
        </w:rPr>
        <w:lastRenderedPageBreak/>
        <w:t xml:space="preserve">THE DISTRIBUTION </w:t>
      </w:r>
      <w:r>
        <w:rPr>
          <w:b/>
          <w:i/>
        </w:rPr>
        <w:t>Lamb of God</w:t>
      </w:r>
    </w:p>
    <w:p w14:paraId="0B4718F6" w14:textId="2D75A7DB" w:rsidR="002532AF" w:rsidRDefault="002532AF" w:rsidP="004229AA">
      <w:pPr>
        <w:ind w:left="720" w:hanging="720"/>
        <w:jc w:val="both"/>
        <w:rPr>
          <w:b/>
          <w:i/>
        </w:rPr>
      </w:pPr>
      <w:r>
        <w:rPr>
          <w:noProof/>
        </w:rPr>
        <w:drawing>
          <wp:anchor distT="36576" distB="36576" distL="36576" distR="36576" simplePos="0" relativeHeight="251672576" behindDoc="0" locked="0" layoutInCell="1" allowOverlap="1" wp14:anchorId="524A4C97" wp14:editId="7805A2CA">
            <wp:simplePos x="0" y="0"/>
            <wp:positionH relativeFrom="column">
              <wp:posOffset>88912</wp:posOffset>
            </wp:positionH>
            <wp:positionV relativeFrom="paragraph">
              <wp:posOffset>21577</wp:posOffset>
            </wp:positionV>
            <wp:extent cx="5495901" cy="5940473"/>
            <wp:effectExtent l="6032"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498894" cy="594370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955056" w14:textId="467C6684" w:rsidR="002532AF" w:rsidRDefault="002532AF" w:rsidP="004229AA">
      <w:pPr>
        <w:ind w:left="720" w:hanging="720"/>
        <w:jc w:val="both"/>
        <w:rPr>
          <w:b/>
          <w:i/>
        </w:rPr>
      </w:pPr>
    </w:p>
    <w:p w14:paraId="1837CB36" w14:textId="0CEBAFCA" w:rsidR="002532AF" w:rsidRDefault="002532AF" w:rsidP="004229AA">
      <w:pPr>
        <w:ind w:left="720" w:hanging="720"/>
        <w:jc w:val="both"/>
        <w:rPr>
          <w:b/>
          <w:i/>
        </w:rPr>
      </w:pPr>
    </w:p>
    <w:p w14:paraId="2F7B9389" w14:textId="77777777" w:rsidR="002532AF" w:rsidRDefault="002532AF" w:rsidP="004229AA">
      <w:pPr>
        <w:ind w:left="720" w:hanging="720"/>
        <w:jc w:val="both"/>
        <w:rPr>
          <w:b/>
          <w:i/>
        </w:rPr>
      </w:pPr>
    </w:p>
    <w:p w14:paraId="32D7BC19" w14:textId="77777777" w:rsidR="002532AF" w:rsidRDefault="002532AF" w:rsidP="004229AA">
      <w:pPr>
        <w:ind w:left="720" w:hanging="720"/>
        <w:jc w:val="both"/>
        <w:rPr>
          <w:b/>
          <w:i/>
        </w:rPr>
      </w:pPr>
    </w:p>
    <w:p w14:paraId="1957CFF2" w14:textId="77777777" w:rsidR="002532AF" w:rsidRDefault="002532AF" w:rsidP="004229AA">
      <w:pPr>
        <w:ind w:left="720" w:hanging="720"/>
        <w:jc w:val="both"/>
        <w:rPr>
          <w:b/>
          <w:i/>
        </w:rPr>
      </w:pPr>
    </w:p>
    <w:p w14:paraId="58D1279E" w14:textId="77777777" w:rsidR="002532AF" w:rsidRDefault="002532AF" w:rsidP="004229AA">
      <w:pPr>
        <w:ind w:left="720" w:hanging="720"/>
        <w:jc w:val="both"/>
        <w:rPr>
          <w:b/>
          <w:i/>
        </w:rPr>
      </w:pPr>
    </w:p>
    <w:p w14:paraId="6AE9B4C8" w14:textId="77777777" w:rsidR="002532AF" w:rsidRDefault="002532AF" w:rsidP="004229AA">
      <w:pPr>
        <w:ind w:left="720" w:hanging="720"/>
        <w:jc w:val="both"/>
        <w:rPr>
          <w:b/>
          <w:i/>
        </w:rPr>
      </w:pPr>
    </w:p>
    <w:p w14:paraId="22C95B70" w14:textId="77777777" w:rsidR="002532AF" w:rsidRDefault="002532AF" w:rsidP="004229AA">
      <w:pPr>
        <w:ind w:left="720" w:hanging="720"/>
        <w:jc w:val="both"/>
        <w:rPr>
          <w:b/>
          <w:i/>
        </w:rPr>
      </w:pPr>
    </w:p>
    <w:p w14:paraId="21C5980E" w14:textId="77777777" w:rsidR="002532AF" w:rsidRDefault="002532AF" w:rsidP="004229AA">
      <w:pPr>
        <w:ind w:left="720" w:hanging="720"/>
        <w:jc w:val="both"/>
        <w:rPr>
          <w:b/>
          <w:i/>
        </w:rPr>
      </w:pPr>
    </w:p>
    <w:p w14:paraId="346705B0" w14:textId="77777777" w:rsidR="002532AF" w:rsidRDefault="002532AF" w:rsidP="004229AA">
      <w:pPr>
        <w:ind w:left="720" w:hanging="720"/>
        <w:jc w:val="both"/>
        <w:rPr>
          <w:b/>
          <w:i/>
        </w:rPr>
      </w:pPr>
    </w:p>
    <w:p w14:paraId="6F51F80B" w14:textId="77777777" w:rsidR="002532AF" w:rsidRDefault="002532AF" w:rsidP="004229AA">
      <w:pPr>
        <w:ind w:left="720" w:hanging="720"/>
        <w:jc w:val="both"/>
        <w:rPr>
          <w:b/>
          <w:i/>
        </w:rPr>
      </w:pPr>
    </w:p>
    <w:p w14:paraId="36A5A64C" w14:textId="77777777" w:rsidR="002532AF" w:rsidRDefault="002532AF" w:rsidP="004229AA">
      <w:pPr>
        <w:ind w:left="720" w:hanging="720"/>
        <w:jc w:val="both"/>
        <w:rPr>
          <w:b/>
          <w:i/>
        </w:rPr>
      </w:pPr>
    </w:p>
    <w:p w14:paraId="0BE98575" w14:textId="77777777" w:rsidR="002532AF" w:rsidRDefault="002532AF" w:rsidP="004229AA">
      <w:pPr>
        <w:ind w:left="720" w:hanging="720"/>
        <w:jc w:val="both"/>
        <w:rPr>
          <w:b/>
          <w:i/>
        </w:rPr>
      </w:pPr>
    </w:p>
    <w:p w14:paraId="18B196CC" w14:textId="77777777" w:rsidR="002532AF" w:rsidRDefault="002532AF" w:rsidP="004229AA">
      <w:pPr>
        <w:ind w:left="720" w:hanging="720"/>
        <w:jc w:val="both"/>
        <w:rPr>
          <w:b/>
          <w:i/>
        </w:rPr>
      </w:pPr>
    </w:p>
    <w:p w14:paraId="6FF2D9E9" w14:textId="77777777" w:rsidR="002532AF" w:rsidRDefault="002532AF" w:rsidP="004229AA">
      <w:pPr>
        <w:ind w:left="720" w:hanging="720"/>
        <w:jc w:val="both"/>
        <w:rPr>
          <w:b/>
          <w:i/>
        </w:rPr>
      </w:pPr>
    </w:p>
    <w:p w14:paraId="529EBCA0" w14:textId="77777777" w:rsidR="002532AF" w:rsidRDefault="002532AF" w:rsidP="004229AA">
      <w:pPr>
        <w:ind w:left="720" w:hanging="720"/>
        <w:jc w:val="both"/>
        <w:rPr>
          <w:b/>
          <w:i/>
        </w:rPr>
      </w:pPr>
    </w:p>
    <w:p w14:paraId="2EB71F11" w14:textId="77777777" w:rsidR="002532AF" w:rsidRDefault="002532AF" w:rsidP="004229AA">
      <w:pPr>
        <w:ind w:left="720" w:hanging="720"/>
        <w:jc w:val="both"/>
        <w:rPr>
          <w:b/>
          <w:i/>
        </w:rPr>
      </w:pPr>
    </w:p>
    <w:p w14:paraId="422F99F4" w14:textId="77777777" w:rsidR="002532AF" w:rsidRDefault="002532AF" w:rsidP="004229AA">
      <w:pPr>
        <w:ind w:left="720" w:hanging="720"/>
        <w:jc w:val="both"/>
        <w:rPr>
          <w:b/>
          <w:i/>
        </w:rPr>
      </w:pPr>
    </w:p>
    <w:p w14:paraId="37320A1F" w14:textId="77777777" w:rsidR="002532AF" w:rsidRDefault="002532AF" w:rsidP="004229AA">
      <w:pPr>
        <w:ind w:left="720" w:hanging="720"/>
        <w:jc w:val="both"/>
        <w:rPr>
          <w:b/>
          <w:i/>
        </w:rPr>
      </w:pPr>
    </w:p>
    <w:p w14:paraId="15BB10FE" w14:textId="77777777" w:rsidR="002532AF" w:rsidRDefault="002532AF" w:rsidP="004229AA">
      <w:pPr>
        <w:ind w:left="720" w:hanging="720"/>
        <w:jc w:val="both"/>
        <w:rPr>
          <w:b/>
          <w:i/>
        </w:rPr>
      </w:pPr>
    </w:p>
    <w:p w14:paraId="4487AFEC" w14:textId="77777777" w:rsidR="002532AF" w:rsidRDefault="002532AF" w:rsidP="004229AA">
      <w:pPr>
        <w:ind w:left="720" w:hanging="720"/>
        <w:jc w:val="both"/>
        <w:rPr>
          <w:b/>
          <w:i/>
        </w:rPr>
      </w:pPr>
    </w:p>
    <w:p w14:paraId="2474CDCC" w14:textId="77777777" w:rsidR="002532AF" w:rsidRDefault="002532AF" w:rsidP="004229AA">
      <w:pPr>
        <w:ind w:left="720" w:hanging="720"/>
        <w:jc w:val="both"/>
        <w:rPr>
          <w:b/>
          <w:i/>
        </w:rPr>
      </w:pPr>
    </w:p>
    <w:p w14:paraId="3007D584" w14:textId="77777777" w:rsidR="002532AF" w:rsidRDefault="002532AF" w:rsidP="004229AA">
      <w:pPr>
        <w:ind w:left="720" w:hanging="720"/>
        <w:jc w:val="both"/>
        <w:rPr>
          <w:b/>
          <w:i/>
        </w:rPr>
      </w:pPr>
    </w:p>
    <w:p w14:paraId="3796EA97" w14:textId="77777777" w:rsidR="002532AF" w:rsidRDefault="002532AF" w:rsidP="004229AA">
      <w:pPr>
        <w:ind w:left="720" w:hanging="720"/>
        <w:jc w:val="both"/>
        <w:rPr>
          <w:b/>
          <w:i/>
        </w:rPr>
      </w:pPr>
    </w:p>
    <w:p w14:paraId="33B28131" w14:textId="77777777" w:rsidR="002532AF" w:rsidRDefault="002532AF" w:rsidP="004229AA">
      <w:pPr>
        <w:ind w:left="720" w:hanging="720"/>
        <w:jc w:val="both"/>
        <w:rPr>
          <w:b/>
          <w:i/>
        </w:rPr>
      </w:pPr>
    </w:p>
    <w:p w14:paraId="62130293" w14:textId="77777777" w:rsidR="002532AF" w:rsidRDefault="002532AF" w:rsidP="004229AA">
      <w:pPr>
        <w:ind w:left="720" w:hanging="720"/>
        <w:jc w:val="both"/>
        <w:rPr>
          <w:b/>
          <w:i/>
        </w:rPr>
      </w:pPr>
    </w:p>
    <w:p w14:paraId="0E56B013" w14:textId="77777777" w:rsidR="002532AF" w:rsidRDefault="002532AF" w:rsidP="004229AA">
      <w:pPr>
        <w:ind w:left="720" w:hanging="720"/>
        <w:jc w:val="both"/>
        <w:rPr>
          <w:b/>
          <w:i/>
        </w:rPr>
      </w:pPr>
    </w:p>
    <w:p w14:paraId="2EAD873E" w14:textId="77777777" w:rsidR="002532AF" w:rsidRDefault="002532AF" w:rsidP="004229AA">
      <w:pPr>
        <w:ind w:left="720" w:hanging="720"/>
        <w:jc w:val="both"/>
        <w:rPr>
          <w:b/>
          <w:i/>
        </w:rPr>
      </w:pPr>
    </w:p>
    <w:p w14:paraId="522A3428" w14:textId="77777777" w:rsidR="002532AF" w:rsidRDefault="002532AF" w:rsidP="004229AA">
      <w:pPr>
        <w:ind w:left="720" w:hanging="720"/>
        <w:jc w:val="both"/>
        <w:rPr>
          <w:b/>
          <w:i/>
        </w:rPr>
      </w:pPr>
    </w:p>
    <w:p w14:paraId="381FCC2E" w14:textId="77777777" w:rsidR="002532AF" w:rsidRDefault="002532AF" w:rsidP="004229AA">
      <w:pPr>
        <w:ind w:left="720" w:hanging="720"/>
        <w:jc w:val="both"/>
        <w:rPr>
          <w:b/>
          <w:i/>
        </w:rPr>
      </w:pPr>
    </w:p>
    <w:p w14:paraId="36E8DEE6" w14:textId="77777777" w:rsidR="002532AF" w:rsidRDefault="002532AF" w:rsidP="004229AA">
      <w:pPr>
        <w:ind w:left="720" w:hanging="720"/>
        <w:jc w:val="both"/>
        <w:rPr>
          <w:b/>
          <w:i/>
        </w:rPr>
      </w:pPr>
    </w:p>
    <w:p w14:paraId="1EBBDD65" w14:textId="77777777" w:rsidR="002532AF" w:rsidRDefault="002532AF" w:rsidP="004229AA">
      <w:pPr>
        <w:ind w:left="720" w:hanging="720"/>
        <w:jc w:val="both"/>
        <w:rPr>
          <w:b/>
          <w:i/>
        </w:rPr>
      </w:pPr>
    </w:p>
    <w:p w14:paraId="63A1B3CD" w14:textId="77777777" w:rsidR="004229AA" w:rsidRPr="00D768C5" w:rsidRDefault="004229AA" w:rsidP="004229AA">
      <w:pPr>
        <w:ind w:left="-288" w:firstLine="288"/>
        <w:jc w:val="center"/>
        <w:rPr>
          <w:bCs/>
        </w:rPr>
      </w:pPr>
      <w:r w:rsidRPr="00D768C5">
        <w:rPr>
          <w:bCs/>
        </w:rPr>
        <w:t>Those wishing to receive the Laying on of Hands, Anointing with Oil</w:t>
      </w:r>
    </w:p>
    <w:p w14:paraId="4D7B9E8E" w14:textId="77777777" w:rsidR="004229AA" w:rsidRPr="00D768C5" w:rsidRDefault="004229AA" w:rsidP="004229AA">
      <w:pPr>
        <w:ind w:left="-288" w:firstLine="288"/>
        <w:jc w:val="center"/>
        <w:rPr>
          <w:bCs/>
        </w:rPr>
      </w:pPr>
      <w:r w:rsidRPr="00D768C5">
        <w:rPr>
          <w:bCs/>
        </w:rPr>
        <w:t>and prayer for healing may go to Pastor at the side aisle</w:t>
      </w:r>
    </w:p>
    <w:p w14:paraId="1A7E9AAF" w14:textId="77777777" w:rsidR="004229AA" w:rsidRPr="00D768C5" w:rsidRDefault="004229AA" w:rsidP="004229AA">
      <w:pPr>
        <w:ind w:left="-288" w:firstLine="288"/>
        <w:jc w:val="both"/>
        <w:rPr>
          <w:bCs/>
        </w:rPr>
      </w:pPr>
    </w:p>
    <w:p w14:paraId="6D2BA85B" w14:textId="77777777" w:rsidR="004229AA" w:rsidRPr="002532AF" w:rsidRDefault="004229AA" w:rsidP="004229AA">
      <w:pPr>
        <w:jc w:val="both"/>
        <w:rPr>
          <w:b/>
          <w:bCs/>
          <w:sz w:val="2"/>
        </w:rPr>
      </w:pPr>
    </w:p>
    <w:p w14:paraId="3EE68CD7" w14:textId="295BEC73" w:rsidR="004229AA" w:rsidRDefault="004229AA" w:rsidP="004229AA">
      <w:pPr>
        <w:jc w:val="both"/>
        <w:rPr>
          <w:b/>
          <w:i/>
        </w:rPr>
      </w:pPr>
      <w:r w:rsidRPr="00D768C5">
        <w:rPr>
          <w:b/>
          <w:bCs/>
        </w:rPr>
        <w:t xml:space="preserve">HYMN DURING DISTRIBUTION </w:t>
      </w:r>
      <w:r w:rsidRPr="00D768C5">
        <w:rPr>
          <w:b/>
        </w:rPr>
        <w:t>7</w:t>
      </w:r>
      <w:r w:rsidR="004F5615" w:rsidRPr="00D768C5">
        <w:rPr>
          <w:b/>
        </w:rPr>
        <w:t>73</w:t>
      </w:r>
      <w:r w:rsidR="002532AF">
        <w:rPr>
          <w:b/>
        </w:rPr>
        <w:tab/>
      </w:r>
      <w:r w:rsidR="004F5615" w:rsidRPr="002532AF">
        <w:rPr>
          <w:b/>
          <w:i/>
        </w:rPr>
        <w:t>Precious Lord, Take My Hand</w:t>
      </w:r>
    </w:p>
    <w:p w14:paraId="3B838FDB" w14:textId="77777777" w:rsidR="00191680" w:rsidRPr="00191680" w:rsidRDefault="00191680" w:rsidP="004229AA">
      <w:pPr>
        <w:jc w:val="both"/>
        <w:rPr>
          <w:i/>
          <w:sz w:val="4"/>
        </w:rPr>
      </w:pPr>
    </w:p>
    <w:p w14:paraId="2DB5EF98" w14:textId="5F7BB47F" w:rsidR="004229AA" w:rsidRDefault="002532AF" w:rsidP="004229AA">
      <w:pPr>
        <w:jc w:val="both"/>
        <w:rPr>
          <w:b/>
          <w:i/>
        </w:rPr>
      </w:pPr>
      <w:r>
        <w:rPr>
          <w:b/>
        </w:rPr>
        <w:t>ELW 471</w:t>
      </w:r>
      <w:r>
        <w:rPr>
          <w:b/>
        </w:rPr>
        <w:tab/>
      </w:r>
      <w:r w:rsidRPr="00191680">
        <w:rPr>
          <w:b/>
          <w:i/>
        </w:rPr>
        <w:t>Let Us Break Bread Together</w:t>
      </w:r>
    </w:p>
    <w:p w14:paraId="413296C1" w14:textId="77777777" w:rsidR="00191680" w:rsidRPr="00191680" w:rsidRDefault="00191680" w:rsidP="004229AA">
      <w:pPr>
        <w:jc w:val="both"/>
        <w:rPr>
          <w:b/>
          <w:sz w:val="4"/>
        </w:rPr>
      </w:pPr>
    </w:p>
    <w:p w14:paraId="4F050E00" w14:textId="38D19278" w:rsidR="00191680" w:rsidRDefault="00191680" w:rsidP="004229AA">
      <w:pPr>
        <w:jc w:val="both"/>
        <w:rPr>
          <w:b/>
          <w:i/>
        </w:rPr>
      </w:pPr>
      <w:r>
        <w:rPr>
          <w:b/>
        </w:rPr>
        <w:t>ELW 481</w:t>
      </w:r>
      <w:r>
        <w:rPr>
          <w:b/>
        </w:rPr>
        <w:tab/>
      </w:r>
      <w:r w:rsidRPr="00191680">
        <w:rPr>
          <w:b/>
          <w:i/>
        </w:rPr>
        <w:t>Come to the Table</w:t>
      </w:r>
    </w:p>
    <w:p w14:paraId="4CCE4DEB" w14:textId="77777777" w:rsidR="00191680" w:rsidRPr="00191680" w:rsidRDefault="00191680" w:rsidP="004229AA">
      <w:pPr>
        <w:jc w:val="both"/>
        <w:rPr>
          <w:b/>
          <w:sz w:val="4"/>
        </w:rPr>
      </w:pPr>
    </w:p>
    <w:p w14:paraId="5AECE3ED" w14:textId="6C34F90C" w:rsidR="00191680" w:rsidRDefault="00191680" w:rsidP="004229AA">
      <w:pPr>
        <w:jc w:val="both"/>
        <w:rPr>
          <w:b/>
          <w:i/>
        </w:rPr>
      </w:pPr>
      <w:r>
        <w:rPr>
          <w:b/>
        </w:rPr>
        <w:t>ELW 822</w:t>
      </w:r>
      <w:r>
        <w:rPr>
          <w:b/>
        </w:rPr>
        <w:tab/>
      </w:r>
      <w:r w:rsidRPr="00191680">
        <w:rPr>
          <w:b/>
          <w:i/>
        </w:rPr>
        <w:t>O, Sing to the Lord</w:t>
      </w:r>
    </w:p>
    <w:p w14:paraId="2190081D" w14:textId="77777777" w:rsidR="00191680" w:rsidRPr="00191680" w:rsidRDefault="00191680" w:rsidP="004229AA">
      <w:pPr>
        <w:jc w:val="both"/>
        <w:rPr>
          <w:b/>
          <w:sz w:val="4"/>
        </w:rPr>
      </w:pPr>
    </w:p>
    <w:p w14:paraId="47432B02" w14:textId="4D23481B" w:rsidR="00191680" w:rsidRPr="002532AF" w:rsidRDefault="00191680" w:rsidP="004229AA">
      <w:pPr>
        <w:jc w:val="both"/>
        <w:rPr>
          <w:b/>
        </w:rPr>
      </w:pPr>
      <w:r>
        <w:rPr>
          <w:b/>
        </w:rPr>
        <w:t xml:space="preserve">ELW 821 </w:t>
      </w:r>
      <w:r>
        <w:rPr>
          <w:b/>
        </w:rPr>
        <w:tab/>
      </w:r>
      <w:r w:rsidRPr="00191680">
        <w:rPr>
          <w:b/>
          <w:i/>
        </w:rPr>
        <w:t>Shout to the Lord</w:t>
      </w:r>
    </w:p>
    <w:p w14:paraId="45F3237A" w14:textId="77777777" w:rsidR="004229AA" w:rsidRPr="00191680" w:rsidRDefault="004229AA" w:rsidP="004229AA">
      <w:pPr>
        <w:jc w:val="both"/>
        <w:rPr>
          <w:bCs/>
          <w:i/>
          <w:sz w:val="12"/>
        </w:rPr>
      </w:pPr>
    </w:p>
    <w:p w14:paraId="1BA4D5CA" w14:textId="77777777" w:rsidR="004229AA" w:rsidRPr="00D768C5" w:rsidRDefault="004229AA" w:rsidP="004229AA">
      <w:pPr>
        <w:jc w:val="both"/>
        <w:rPr>
          <w:bCs/>
          <w:i/>
        </w:rPr>
      </w:pPr>
      <w:r w:rsidRPr="00D768C5">
        <w:rPr>
          <w:bCs/>
          <w:i/>
        </w:rPr>
        <w:t>As you are able please rise</w:t>
      </w:r>
    </w:p>
    <w:p w14:paraId="1DAA7163" w14:textId="77777777" w:rsidR="004229AA" w:rsidRPr="00191680" w:rsidRDefault="004229AA" w:rsidP="004229AA">
      <w:pPr>
        <w:jc w:val="both"/>
        <w:rPr>
          <w:bCs/>
          <w:i/>
          <w:sz w:val="16"/>
        </w:rPr>
      </w:pPr>
    </w:p>
    <w:p w14:paraId="5D92161D" w14:textId="77777777" w:rsidR="00191680" w:rsidRDefault="00191680" w:rsidP="004229AA">
      <w:pPr>
        <w:rPr>
          <w:lang w:val="en-CA"/>
        </w:rPr>
      </w:pPr>
    </w:p>
    <w:p w14:paraId="48673C5D" w14:textId="77777777" w:rsidR="00191680" w:rsidRDefault="00191680" w:rsidP="004229AA">
      <w:pPr>
        <w:rPr>
          <w:lang w:val="en-CA"/>
        </w:rPr>
      </w:pPr>
    </w:p>
    <w:p w14:paraId="2ECCB5FD" w14:textId="77777777" w:rsidR="004229AA" w:rsidRPr="00D768C5" w:rsidRDefault="004229AA" w:rsidP="004229AA">
      <w:pPr>
        <w:rPr>
          <w:b/>
          <w:bCs/>
        </w:rPr>
      </w:pPr>
      <w:r w:rsidRPr="00D768C5">
        <w:rPr>
          <w:lang w:val="en-CA"/>
        </w:rPr>
        <w:lastRenderedPageBreak/>
        <w:fldChar w:fldCharType="begin"/>
      </w:r>
      <w:r w:rsidRPr="00D768C5">
        <w:rPr>
          <w:lang w:val="en-CA"/>
        </w:rPr>
        <w:instrText xml:space="preserve"> SEQ CHAPTER \h \r 1</w:instrText>
      </w:r>
      <w:r w:rsidRPr="00D768C5">
        <w:rPr>
          <w:lang w:val="en-CA"/>
        </w:rPr>
        <w:fldChar w:fldCharType="end"/>
      </w:r>
      <w:r w:rsidRPr="00D768C5">
        <w:rPr>
          <w:b/>
          <w:bCs/>
        </w:rPr>
        <w:t>THE POST-COMMUNION BLESSING</w:t>
      </w:r>
    </w:p>
    <w:p w14:paraId="7E6E6846" w14:textId="77777777" w:rsidR="004229AA" w:rsidRPr="00191680" w:rsidRDefault="004229AA" w:rsidP="004229AA">
      <w:pPr>
        <w:jc w:val="both"/>
        <w:rPr>
          <w:b/>
          <w:bCs/>
          <w:sz w:val="16"/>
        </w:rPr>
      </w:pPr>
    </w:p>
    <w:p w14:paraId="6CA33C90" w14:textId="1C20D8FB" w:rsidR="004229AA" w:rsidRPr="00D768C5" w:rsidRDefault="004229AA" w:rsidP="004229AA">
      <w:pPr>
        <w:ind w:left="-288" w:firstLine="288"/>
        <w:jc w:val="both"/>
      </w:pPr>
      <w:r w:rsidRPr="00D768C5">
        <w:t>P:</w:t>
      </w:r>
      <w:r w:rsidR="00191680">
        <w:t xml:space="preserve">  </w:t>
      </w:r>
      <w:r w:rsidRPr="00D768C5">
        <w:t>The Body and Blood of our Lord Jesus Christ strengthen you and keep you in His grace.</w:t>
      </w:r>
    </w:p>
    <w:p w14:paraId="4D575952" w14:textId="77777777" w:rsidR="004229AA" w:rsidRPr="003072B8" w:rsidRDefault="004229AA" w:rsidP="004229AA">
      <w:pPr>
        <w:ind w:left="-288" w:firstLine="288"/>
        <w:jc w:val="both"/>
        <w:rPr>
          <w:sz w:val="16"/>
        </w:rPr>
      </w:pPr>
    </w:p>
    <w:p w14:paraId="2B0A861E" w14:textId="7EDE7DEA" w:rsidR="004229AA" w:rsidRPr="00D768C5" w:rsidRDefault="004229AA" w:rsidP="004229AA">
      <w:pPr>
        <w:ind w:left="-288" w:firstLine="288"/>
        <w:jc w:val="both"/>
        <w:rPr>
          <w:b/>
          <w:bCs/>
        </w:rPr>
      </w:pPr>
      <w:r w:rsidRPr="00D768C5">
        <w:rPr>
          <w:b/>
          <w:bCs/>
        </w:rPr>
        <w:t>C:</w:t>
      </w:r>
      <w:r w:rsidR="003072B8">
        <w:rPr>
          <w:b/>
          <w:bCs/>
        </w:rPr>
        <w:t xml:space="preserve">  </w:t>
      </w:r>
      <w:r w:rsidRPr="00D768C5">
        <w:rPr>
          <w:b/>
          <w:bCs/>
        </w:rPr>
        <w:t>Amen.</w:t>
      </w:r>
    </w:p>
    <w:p w14:paraId="4DC7F2E2" w14:textId="77777777" w:rsidR="004229AA" w:rsidRPr="003072B8" w:rsidRDefault="004229AA" w:rsidP="004229AA">
      <w:pPr>
        <w:ind w:left="-288" w:firstLine="288"/>
        <w:jc w:val="both"/>
        <w:rPr>
          <w:b/>
          <w:bCs/>
          <w:sz w:val="16"/>
        </w:rPr>
      </w:pPr>
    </w:p>
    <w:p w14:paraId="0ABD949B" w14:textId="77777777" w:rsidR="004229AA" w:rsidRPr="00D768C5" w:rsidRDefault="004229AA" w:rsidP="004229AA">
      <w:pPr>
        <w:jc w:val="both"/>
        <w:rPr>
          <w:b/>
        </w:rPr>
      </w:pPr>
      <w:r w:rsidRPr="00D768C5">
        <w:rPr>
          <w:b/>
        </w:rPr>
        <w:t>THE POST-COMMUNION PRAYER</w:t>
      </w:r>
    </w:p>
    <w:p w14:paraId="25FAC33F" w14:textId="77777777" w:rsidR="004229AA" w:rsidRPr="003072B8" w:rsidRDefault="004229AA" w:rsidP="004229AA">
      <w:pPr>
        <w:jc w:val="both"/>
        <w:rPr>
          <w:b/>
          <w:sz w:val="16"/>
        </w:rPr>
      </w:pPr>
    </w:p>
    <w:p w14:paraId="1F32967C" w14:textId="77777777" w:rsidR="003072B8" w:rsidRDefault="004229AA" w:rsidP="004229AA">
      <w:pPr>
        <w:ind w:left="720" w:hanging="720"/>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A:</w:t>
      </w:r>
      <w:r w:rsidR="003072B8">
        <w:t xml:space="preserve">  </w:t>
      </w:r>
      <w:r w:rsidRPr="00D768C5">
        <w:t xml:space="preserve">Let us pray.  Lord Jesus, You have again brought Your Word of grace near to our hearts </w:t>
      </w:r>
    </w:p>
    <w:p w14:paraId="6346FE2C" w14:textId="77777777" w:rsidR="003072B8" w:rsidRDefault="003072B8" w:rsidP="003072B8">
      <w:pPr>
        <w:jc w:val="both"/>
      </w:pPr>
      <w:r>
        <w:t xml:space="preserve">      </w:t>
      </w:r>
      <w:r w:rsidR="004229AA" w:rsidRPr="00D768C5">
        <w:t xml:space="preserve">and lips through this holy Sacrament.  Help us to believe Your promises, embolden our </w:t>
      </w:r>
    </w:p>
    <w:p w14:paraId="5D02F991" w14:textId="77777777" w:rsidR="003072B8" w:rsidRDefault="003072B8" w:rsidP="003072B8">
      <w:pPr>
        <w:jc w:val="both"/>
      </w:pPr>
      <w:r>
        <w:t xml:space="preserve">      </w:t>
      </w:r>
      <w:r w:rsidR="004229AA" w:rsidRPr="00D768C5">
        <w:t xml:space="preserve">confession of Your salvation, and make our feet beautiful in bringing Your Good News </w:t>
      </w:r>
    </w:p>
    <w:p w14:paraId="2020FF90" w14:textId="1FD8EFE8" w:rsidR="004229AA" w:rsidRPr="00D768C5" w:rsidRDefault="003072B8" w:rsidP="003072B8">
      <w:pPr>
        <w:jc w:val="both"/>
      </w:pPr>
      <w:r>
        <w:t xml:space="preserve">      </w:t>
      </w:r>
      <w:r w:rsidR="004229AA" w:rsidRPr="00D768C5">
        <w:t>to all who are frightened and sinking in despair.  You are the Lord forevermore.</w:t>
      </w:r>
    </w:p>
    <w:p w14:paraId="2CF8E937" w14:textId="77777777" w:rsidR="004229AA" w:rsidRPr="003072B8" w:rsidRDefault="004229AA" w:rsidP="004229AA">
      <w:pPr>
        <w:ind w:left="720" w:hanging="720"/>
        <w:jc w:val="both"/>
        <w:rPr>
          <w:sz w:val="16"/>
        </w:rPr>
      </w:pPr>
    </w:p>
    <w:p w14:paraId="6417BBC5" w14:textId="40D17DD3" w:rsidR="004229AA" w:rsidRPr="00D768C5" w:rsidRDefault="004229AA" w:rsidP="004229AA">
      <w:pPr>
        <w:jc w:val="both"/>
        <w:rPr>
          <w:b/>
          <w:bCs/>
        </w:rPr>
      </w:pPr>
      <w:r w:rsidRPr="00D768C5">
        <w:rPr>
          <w:b/>
          <w:bCs/>
        </w:rPr>
        <w:t>C:</w:t>
      </w:r>
      <w:r w:rsidR="003072B8">
        <w:rPr>
          <w:b/>
          <w:bCs/>
        </w:rPr>
        <w:t xml:space="preserve">  </w:t>
      </w:r>
      <w:r w:rsidRPr="00D768C5">
        <w:rPr>
          <w:b/>
          <w:bCs/>
        </w:rPr>
        <w:t>Amen.</w:t>
      </w:r>
    </w:p>
    <w:p w14:paraId="65B30D49" w14:textId="77777777" w:rsidR="004229AA" w:rsidRPr="003072B8" w:rsidRDefault="004229AA" w:rsidP="004229AA">
      <w:pPr>
        <w:ind w:left="720" w:hanging="720"/>
        <w:jc w:val="both"/>
        <w:rPr>
          <w:b/>
          <w:sz w:val="12"/>
        </w:rPr>
      </w:pPr>
    </w:p>
    <w:p w14:paraId="211198F1" w14:textId="6CD730AF" w:rsidR="004229AA" w:rsidRPr="003072B8" w:rsidRDefault="003072B8" w:rsidP="004229AA">
      <w:pPr>
        <w:ind w:left="720" w:hanging="720"/>
        <w:jc w:val="center"/>
        <w:rPr>
          <w:b/>
          <w:sz w:val="28"/>
        </w:rPr>
      </w:pPr>
      <w:r w:rsidRPr="003072B8">
        <w:rPr>
          <w:b/>
          <w:sz w:val="28"/>
        </w:rPr>
        <w:sym w:font="Wingdings" w:char="F058"/>
      </w:r>
      <w:r w:rsidRPr="003072B8">
        <w:rPr>
          <w:b/>
          <w:sz w:val="28"/>
        </w:rPr>
        <w:t xml:space="preserve"> </w:t>
      </w:r>
      <w:r w:rsidR="004229AA" w:rsidRPr="003072B8">
        <w:rPr>
          <w:b/>
          <w:sz w:val="28"/>
        </w:rPr>
        <w:t xml:space="preserve">SENDING </w:t>
      </w:r>
      <w:r w:rsidRPr="003072B8">
        <w:rPr>
          <w:b/>
          <w:sz w:val="28"/>
        </w:rPr>
        <w:sym w:font="Wingdings" w:char="F058"/>
      </w:r>
      <w:r w:rsidRPr="003072B8">
        <w:rPr>
          <w:b/>
          <w:sz w:val="28"/>
        </w:rPr>
        <w:t xml:space="preserve"> </w:t>
      </w:r>
    </w:p>
    <w:p w14:paraId="3B250CD9" w14:textId="77777777" w:rsidR="004229AA" w:rsidRPr="003072B8" w:rsidRDefault="004229AA" w:rsidP="003072B8">
      <w:pPr>
        <w:ind w:left="720" w:hanging="720"/>
        <w:rPr>
          <w:b/>
          <w:sz w:val="12"/>
        </w:rPr>
      </w:pPr>
    </w:p>
    <w:p w14:paraId="176ABC9F" w14:textId="77777777" w:rsidR="004229AA" w:rsidRPr="00D768C5" w:rsidRDefault="004229AA" w:rsidP="004229AA">
      <w:pPr>
        <w:ind w:left="720" w:hanging="720"/>
        <w:jc w:val="both"/>
        <w:rPr>
          <w:b/>
        </w:rPr>
      </w:pPr>
      <w:r w:rsidRPr="00D768C5">
        <w:rPr>
          <w:b/>
        </w:rPr>
        <w:t>THE BENEDICTION</w:t>
      </w:r>
    </w:p>
    <w:p w14:paraId="74D2E6CA" w14:textId="77777777" w:rsidR="004229AA" w:rsidRPr="003072B8" w:rsidRDefault="004229AA" w:rsidP="004229AA">
      <w:pPr>
        <w:ind w:left="720" w:hanging="720"/>
        <w:jc w:val="both"/>
        <w:rPr>
          <w:b/>
          <w:sz w:val="16"/>
        </w:rPr>
      </w:pPr>
    </w:p>
    <w:p w14:paraId="59ECDB14" w14:textId="0522673F" w:rsidR="004229AA" w:rsidRPr="00D768C5" w:rsidRDefault="004229AA" w:rsidP="004229AA">
      <w:pPr>
        <w:ind w:left="-288" w:firstLine="288"/>
        <w:jc w:val="both"/>
      </w:pPr>
      <w:r w:rsidRPr="00D768C5">
        <w:t>P:</w:t>
      </w:r>
      <w:r w:rsidR="003072B8">
        <w:t xml:space="preserve">  </w:t>
      </w:r>
      <w:r w:rsidRPr="00D768C5">
        <w:t xml:space="preserve">Almighty God: Father, Son, </w:t>
      </w:r>
      <w:r w:rsidR="003072B8" w:rsidRPr="003072B8">
        <w:rPr>
          <w:b/>
        </w:rPr>
        <w:sym w:font="Wingdings" w:char="F058"/>
      </w:r>
      <w:r w:rsidR="003072B8">
        <w:t xml:space="preserve"> </w:t>
      </w:r>
      <w:r w:rsidRPr="00D768C5">
        <w:t>and Holy Spirit bless you now and forever.</w:t>
      </w:r>
    </w:p>
    <w:p w14:paraId="6E9D664E" w14:textId="77777777" w:rsidR="004229AA" w:rsidRPr="003072B8" w:rsidRDefault="004229AA" w:rsidP="004229AA">
      <w:pPr>
        <w:ind w:left="-288" w:firstLine="288"/>
        <w:jc w:val="both"/>
        <w:rPr>
          <w:sz w:val="16"/>
        </w:rPr>
      </w:pPr>
    </w:p>
    <w:p w14:paraId="276AA896" w14:textId="4345A931" w:rsidR="004229AA" w:rsidRPr="00D768C5" w:rsidRDefault="004229AA" w:rsidP="004229AA">
      <w:pPr>
        <w:ind w:left="-288" w:firstLine="288"/>
        <w:jc w:val="both"/>
      </w:pPr>
      <w:r w:rsidRPr="00D768C5">
        <w:rPr>
          <w:b/>
          <w:bCs/>
        </w:rPr>
        <w:t>C:</w:t>
      </w:r>
      <w:r w:rsidR="003072B8">
        <w:rPr>
          <w:b/>
          <w:bCs/>
        </w:rPr>
        <w:t xml:space="preserve">  </w:t>
      </w:r>
      <w:r w:rsidRPr="00D768C5">
        <w:rPr>
          <w:b/>
          <w:bCs/>
        </w:rPr>
        <w:t>Amen.</w:t>
      </w:r>
    </w:p>
    <w:p w14:paraId="41D24BD9" w14:textId="77777777" w:rsidR="004229AA" w:rsidRPr="003072B8" w:rsidRDefault="004229AA" w:rsidP="004229AA">
      <w:pPr>
        <w:ind w:left="720" w:hanging="720"/>
        <w:jc w:val="both"/>
        <w:rPr>
          <w:b/>
          <w:sz w:val="16"/>
        </w:rPr>
      </w:pPr>
    </w:p>
    <w:p w14:paraId="3BB49701" w14:textId="7F3ADC88" w:rsidR="004229AA" w:rsidRPr="00D768C5" w:rsidRDefault="004229AA" w:rsidP="004229AA">
      <w:pPr>
        <w:ind w:left="720" w:hanging="720"/>
        <w:jc w:val="both"/>
        <w:rPr>
          <w:i/>
        </w:rPr>
      </w:pPr>
      <w:r w:rsidRPr="00D768C5">
        <w:rPr>
          <w:b/>
        </w:rPr>
        <w:t>THE SENDING HYMN 7</w:t>
      </w:r>
      <w:r w:rsidR="00BC0CFB" w:rsidRPr="00D768C5">
        <w:rPr>
          <w:b/>
        </w:rPr>
        <w:t>74</w:t>
      </w:r>
      <w:r w:rsidR="003072B8">
        <w:rPr>
          <w:b/>
        </w:rPr>
        <w:tab/>
      </w:r>
      <w:r w:rsidR="003072B8">
        <w:rPr>
          <w:b/>
        </w:rPr>
        <w:tab/>
        <w:t xml:space="preserve">     </w:t>
      </w:r>
      <w:r w:rsidRPr="00D768C5">
        <w:rPr>
          <w:b/>
        </w:rPr>
        <w:t xml:space="preserve"> </w:t>
      </w:r>
      <w:r w:rsidR="00BC0CFB" w:rsidRPr="003072B8">
        <w:rPr>
          <w:b/>
          <w:i/>
        </w:rPr>
        <w:t>What a Fellowship, What a Joy Divine</w:t>
      </w:r>
    </w:p>
    <w:p w14:paraId="1A11CCAB" w14:textId="77777777" w:rsidR="004229AA" w:rsidRPr="003072B8" w:rsidRDefault="004229AA" w:rsidP="004229AA">
      <w:pPr>
        <w:ind w:left="720" w:hanging="720"/>
        <w:jc w:val="both"/>
        <w:rPr>
          <w:i/>
          <w:sz w:val="16"/>
        </w:rPr>
      </w:pPr>
    </w:p>
    <w:p w14:paraId="37E584A7" w14:textId="77777777" w:rsidR="004229AA" w:rsidRPr="00D768C5" w:rsidRDefault="004229AA" w:rsidP="004229AA">
      <w:pPr>
        <w:jc w:val="both"/>
        <w:rPr>
          <w:b/>
          <w:bCs/>
        </w:rPr>
      </w:pPr>
      <w:r w:rsidRPr="00D768C5">
        <w:rPr>
          <w:b/>
          <w:bCs/>
        </w:rPr>
        <w:t>THE DISMISSAL</w:t>
      </w:r>
    </w:p>
    <w:p w14:paraId="7B1ECDE9" w14:textId="77777777" w:rsidR="004229AA" w:rsidRPr="003072B8" w:rsidRDefault="004229AA" w:rsidP="004229AA">
      <w:pPr>
        <w:ind w:left="720" w:hanging="720"/>
        <w:jc w:val="both"/>
        <w:rPr>
          <w:b/>
          <w:bCs/>
          <w:sz w:val="16"/>
        </w:rPr>
      </w:pPr>
    </w:p>
    <w:p w14:paraId="67CE5C47" w14:textId="791A3771" w:rsidR="004229AA" w:rsidRPr="00D768C5" w:rsidRDefault="004229AA" w:rsidP="004229AA">
      <w:pPr>
        <w:ind w:left="-288" w:firstLine="288"/>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A:</w:t>
      </w:r>
      <w:r w:rsidR="003072B8">
        <w:t xml:space="preserve">  </w:t>
      </w:r>
      <w:r w:rsidRPr="00D768C5">
        <w:t>Go forth with God’s blessing to love and serve the Lord.</w:t>
      </w:r>
    </w:p>
    <w:p w14:paraId="72B6FAB6" w14:textId="77777777" w:rsidR="004229AA" w:rsidRPr="003072B8" w:rsidRDefault="004229AA" w:rsidP="004229AA">
      <w:pPr>
        <w:ind w:left="-288" w:firstLine="288"/>
        <w:rPr>
          <w:sz w:val="16"/>
        </w:rPr>
      </w:pPr>
    </w:p>
    <w:p w14:paraId="70BD2009" w14:textId="6B97752F" w:rsidR="004229AA" w:rsidRPr="00D768C5" w:rsidRDefault="004229AA" w:rsidP="004229AA">
      <w:pPr>
        <w:ind w:left="-288" w:firstLine="288"/>
      </w:pPr>
      <w:r w:rsidRPr="00D768C5">
        <w:rPr>
          <w:b/>
          <w:bCs/>
        </w:rPr>
        <w:t>C:</w:t>
      </w:r>
      <w:r w:rsidR="003072B8">
        <w:rPr>
          <w:b/>
          <w:bCs/>
        </w:rPr>
        <w:t xml:space="preserve">  </w:t>
      </w:r>
      <w:r w:rsidRPr="00D768C5">
        <w:rPr>
          <w:b/>
          <w:bCs/>
        </w:rPr>
        <w:t xml:space="preserve">Thanks be to God!  </w:t>
      </w:r>
    </w:p>
    <w:p w14:paraId="2282E64B" w14:textId="77777777" w:rsidR="004229AA" w:rsidRPr="00D768C5" w:rsidRDefault="004229AA" w:rsidP="004229AA">
      <w:pPr>
        <w:jc w:val="both"/>
        <w:rPr>
          <w:b/>
          <w:bCs/>
        </w:rPr>
      </w:pPr>
    </w:p>
    <w:p w14:paraId="12C989D0" w14:textId="77777777" w:rsidR="004229AA" w:rsidRPr="00D768C5" w:rsidRDefault="004229AA" w:rsidP="004229AA">
      <w:pPr>
        <w:jc w:val="both"/>
        <w:rPr>
          <w:b/>
          <w:bCs/>
        </w:rPr>
      </w:pPr>
      <w:r w:rsidRPr="00D768C5">
        <w:rPr>
          <w:b/>
          <w:bCs/>
        </w:rPr>
        <w:t>POSTLUDE</w:t>
      </w:r>
    </w:p>
    <w:p w14:paraId="58B8BDBD" w14:textId="77777777" w:rsidR="004229AA" w:rsidRPr="00D768C5" w:rsidRDefault="004229AA" w:rsidP="004229AA">
      <w:pPr>
        <w:jc w:val="both"/>
        <w:rPr>
          <w:b/>
          <w:bCs/>
        </w:rPr>
      </w:pPr>
    </w:p>
    <w:p w14:paraId="4253D8F2" w14:textId="1A9C2286" w:rsidR="004229AA" w:rsidRPr="00D768C5" w:rsidRDefault="003072B8" w:rsidP="004229AA">
      <w:pPr>
        <w:ind w:left="-288" w:firstLine="288"/>
        <w:jc w:val="center"/>
        <w:rPr>
          <w:b/>
          <w:bCs/>
          <w:iCs/>
        </w:rPr>
      </w:pPr>
      <w:r>
        <w:rPr>
          <w:b/>
          <w:bCs/>
          <w:iCs/>
        </w:rPr>
        <w:sym w:font="Wingdings" w:char="F058"/>
      </w:r>
      <w:r w:rsidR="004229AA" w:rsidRPr="00D768C5">
        <w:rPr>
          <w:b/>
          <w:bCs/>
          <w:iCs/>
        </w:rPr>
        <w:t xml:space="preserve"> To God Alone Be Glory </w:t>
      </w:r>
      <w:r>
        <w:rPr>
          <w:b/>
          <w:bCs/>
          <w:iCs/>
        </w:rPr>
        <w:sym w:font="Wingdings" w:char="F058"/>
      </w:r>
    </w:p>
    <w:p w14:paraId="25B69B3A" w14:textId="77777777" w:rsidR="004229AA" w:rsidRDefault="004229AA" w:rsidP="004229AA">
      <w:pPr>
        <w:ind w:left="-288" w:firstLine="288"/>
        <w:jc w:val="center"/>
        <w:rPr>
          <w:b/>
          <w:bCs/>
          <w:iCs/>
        </w:rPr>
      </w:pPr>
    </w:p>
    <w:p w14:paraId="55B8BA8A" w14:textId="77777777" w:rsidR="003072B8" w:rsidRDefault="003072B8" w:rsidP="004229AA">
      <w:pPr>
        <w:ind w:left="-288" w:firstLine="288"/>
        <w:jc w:val="center"/>
        <w:rPr>
          <w:b/>
          <w:bCs/>
          <w:iCs/>
        </w:rPr>
      </w:pPr>
    </w:p>
    <w:p w14:paraId="2AD931F3" w14:textId="77777777" w:rsidR="003072B8" w:rsidRDefault="003072B8" w:rsidP="004229AA">
      <w:pPr>
        <w:ind w:left="-288" w:firstLine="288"/>
        <w:jc w:val="center"/>
        <w:rPr>
          <w:b/>
          <w:bCs/>
          <w:iCs/>
        </w:rPr>
      </w:pPr>
    </w:p>
    <w:p w14:paraId="695E0DBE" w14:textId="77777777" w:rsidR="003072B8" w:rsidRDefault="003072B8" w:rsidP="004229AA">
      <w:pPr>
        <w:ind w:left="-288" w:firstLine="288"/>
        <w:jc w:val="center"/>
        <w:rPr>
          <w:b/>
          <w:bCs/>
          <w:iCs/>
        </w:rPr>
      </w:pPr>
    </w:p>
    <w:p w14:paraId="58422364" w14:textId="77777777" w:rsidR="003072B8" w:rsidRDefault="003072B8" w:rsidP="004229AA">
      <w:pPr>
        <w:ind w:left="-288" w:firstLine="288"/>
        <w:jc w:val="center"/>
        <w:rPr>
          <w:b/>
          <w:bCs/>
          <w:iCs/>
        </w:rPr>
      </w:pPr>
    </w:p>
    <w:p w14:paraId="7C548658" w14:textId="77777777" w:rsidR="003072B8" w:rsidRDefault="003072B8" w:rsidP="004229AA">
      <w:pPr>
        <w:ind w:left="-288" w:firstLine="288"/>
        <w:jc w:val="center"/>
        <w:rPr>
          <w:b/>
          <w:bCs/>
          <w:iCs/>
        </w:rPr>
      </w:pPr>
    </w:p>
    <w:p w14:paraId="51B2E810" w14:textId="77777777" w:rsidR="003072B8" w:rsidRDefault="003072B8" w:rsidP="004229AA">
      <w:pPr>
        <w:ind w:left="-288" w:firstLine="288"/>
        <w:jc w:val="center"/>
        <w:rPr>
          <w:b/>
          <w:bCs/>
          <w:iCs/>
        </w:rPr>
      </w:pPr>
    </w:p>
    <w:p w14:paraId="577D7EA9" w14:textId="77777777" w:rsidR="003072B8" w:rsidRPr="00D768C5" w:rsidRDefault="003072B8" w:rsidP="004229AA">
      <w:pPr>
        <w:ind w:left="-288" w:firstLine="288"/>
        <w:jc w:val="center"/>
        <w:rPr>
          <w:b/>
          <w:bCs/>
          <w:iCs/>
        </w:rPr>
      </w:pPr>
    </w:p>
    <w:p w14:paraId="696DB558" w14:textId="77777777" w:rsidR="004229AA" w:rsidRPr="00D768C5" w:rsidRDefault="004229AA" w:rsidP="004229AA">
      <w:pPr>
        <w:jc w:val="both"/>
      </w:pPr>
      <w:r w:rsidRPr="00D768C5">
        <w:rPr>
          <w:lang w:val="en-CA"/>
        </w:rPr>
        <w:fldChar w:fldCharType="begin"/>
      </w:r>
      <w:r w:rsidRPr="00D768C5">
        <w:rPr>
          <w:lang w:val="en-CA"/>
        </w:rPr>
        <w:instrText xml:space="preserve"> SEQ CHAPTER \h \r 1</w:instrText>
      </w:r>
      <w:r w:rsidRPr="00D768C5">
        <w:rPr>
          <w:lang w:val="en-CA"/>
        </w:rPr>
        <w:fldChar w:fldCharType="end"/>
      </w:r>
      <w:r w:rsidRPr="00D768C5">
        <w:t>The Meditation is from</w:t>
      </w:r>
      <w:r w:rsidRPr="00D768C5">
        <w:rPr>
          <w:i/>
          <w:iCs/>
        </w:rPr>
        <w:t xml:space="preserve"> Sundays and Seasons.com.  </w:t>
      </w:r>
      <w:r w:rsidRPr="00D768C5">
        <w:rPr>
          <w:iCs/>
        </w:rPr>
        <w:t>Copyright 2011</w:t>
      </w:r>
      <w:r w:rsidRPr="00D768C5">
        <w:t xml:space="preserve"> Augsburg Fortress.</w:t>
      </w:r>
    </w:p>
    <w:p w14:paraId="30D2D06E" w14:textId="77777777" w:rsidR="004229AA" w:rsidRPr="00D768C5" w:rsidRDefault="004229AA" w:rsidP="004229AA">
      <w:pPr>
        <w:jc w:val="both"/>
      </w:pPr>
    </w:p>
    <w:p w14:paraId="72E51CAF" w14:textId="77777777" w:rsidR="003072B8" w:rsidRDefault="004229AA" w:rsidP="004229AA">
      <w:pPr>
        <w:ind w:left="-288" w:firstLine="288"/>
        <w:jc w:val="both"/>
      </w:pPr>
      <w:r w:rsidRPr="00D768C5">
        <w:t>The Prayers, Introduction to the Lord’s Prayer, and Invitation to the Meal are adapted from</w:t>
      </w:r>
    </w:p>
    <w:p w14:paraId="4CB568DA" w14:textId="517A27EF" w:rsidR="004229AA" w:rsidRPr="00D768C5" w:rsidRDefault="004229AA" w:rsidP="003072B8">
      <w:pPr>
        <w:ind w:left="720"/>
        <w:jc w:val="both"/>
      </w:pPr>
      <w:r w:rsidRPr="00D768C5">
        <w:rPr>
          <w:i/>
          <w:iCs/>
        </w:rPr>
        <w:t xml:space="preserve">Prayers for Sundays and Seasons.  Year A.  </w:t>
      </w:r>
      <w:r w:rsidRPr="00D768C5">
        <w:t>Peter J. Scagnelli. (Chicago: Liturgy Training Publications, 1998) 116-118.</w:t>
      </w:r>
    </w:p>
    <w:p w14:paraId="66844371" w14:textId="77777777" w:rsidR="004229AA" w:rsidRPr="00D768C5" w:rsidRDefault="004229AA" w:rsidP="004229AA">
      <w:pPr>
        <w:ind w:left="-288" w:firstLine="288"/>
        <w:jc w:val="both"/>
      </w:pPr>
    </w:p>
    <w:p w14:paraId="565ADECE" w14:textId="77777777" w:rsidR="003072B8" w:rsidRDefault="004229AA" w:rsidP="004229AA">
      <w:pPr>
        <w:jc w:val="both"/>
      </w:pPr>
      <w:r w:rsidRPr="00D768C5">
        <w:t>The musical setting of the liturgy, “Now the Feast and Celebration” by Marty Haugen, is</w:t>
      </w:r>
    </w:p>
    <w:p w14:paraId="0416BBF0" w14:textId="7B1452C8" w:rsidR="004229AA" w:rsidRPr="00D768C5" w:rsidRDefault="004229AA" w:rsidP="003072B8">
      <w:pPr>
        <w:ind w:firstLine="720"/>
        <w:jc w:val="both"/>
      </w:pPr>
      <w:r w:rsidRPr="00D768C5">
        <w:t>used by</w:t>
      </w:r>
      <w:r w:rsidR="003072B8">
        <w:t xml:space="preserve"> </w:t>
      </w:r>
      <w:r w:rsidRPr="00D768C5">
        <w:t>permission of GIA Publishers, Inc.  OneLicense.net License #A-702836.</w:t>
      </w:r>
    </w:p>
    <w:p w14:paraId="7734AAE5" w14:textId="77777777" w:rsidR="004229AA" w:rsidRPr="00D768C5" w:rsidRDefault="004229AA" w:rsidP="004229AA">
      <w:pPr>
        <w:jc w:val="both"/>
      </w:pPr>
    </w:p>
    <w:p w14:paraId="1F870F98" w14:textId="77777777" w:rsidR="003072B8" w:rsidRDefault="003072B8" w:rsidP="003072B8">
      <w:pPr>
        <w:keepLines/>
        <w:jc w:val="center"/>
        <w:rPr>
          <w:b/>
          <w:bCs/>
        </w:rPr>
      </w:pPr>
      <w:r>
        <w:rPr>
          <w:b/>
          <w:bCs/>
        </w:rPr>
        <w:lastRenderedPageBreak/>
        <w:t>ANNOUNCEMENTS</w:t>
      </w:r>
    </w:p>
    <w:p w14:paraId="1B6DEADA" w14:textId="77777777" w:rsidR="003072B8" w:rsidRDefault="003072B8" w:rsidP="003072B8">
      <w:pPr>
        <w:keepLines/>
        <w:jc w:val="center"/>
        <w:rPr>
          <w:b/>
          <w:bCs/>
          <w:sz w:val="16"/>
          <w:szCs w:val="16"/>
        </w:rPr>
      </w:pPr>
      <w:r>
        <w:rPr>
          <w:b/>
          <w:bCs/>
          <w:sz w:val="16"/>
          <w:szCs w:val="16"/>
        </w:rPr>
        <w:t> </w:t>
      </w:r>
    </w:p>
    <w:p w14:paraId="62D75C40" w14:textId="77777777" w:rsidR="003072B8" w:rsidRDefault="003072B8" w:rsidP="003072B8">
      <w:pPr>
        <w:keepLines/>
      </w:pPr>
      <w:r>
        <w:rPr>
          <w:b/>
          <w:bCs/>
        </w:rPr>
        <w:t xml:space="preserve">Please remember to mail your offering to the Church Office </w:t>
      </w:r>
      <w:r>
        <w:rPr>
          <w:bCs/>
        </w:rPr>
        <w:t>at 818 Franklin Street, Michigan City, IN  46360</w:t>
      </w:r>
      <w:r>
        <w:rPr>
          <w:b/>
          <w:bCs/>
        </w:rPr>
        <w:t xml:space="preserve">.  </w:t>
      </w:r>
      <w:r>
        <w:t>Another alternative is to give on-line through Tithe.ly.  Please see your closure letter for information on how to set up a Tithe.ly account.</w:t>
      </w:r>
    </w:p>
    <w:p w14:paraId="7AFADFC8" w14:textId="77777777" w:rsidR="003072B8" w:rsidRDefault="003072B8" w:rsidP="003072B8">
      <w:pPr>
        <w:keepLines/>
      </w:pPr>
      <w:r>
        <w:t> </w:t>
      </w:r>
    </w:p>
    <w:p w14:paraId="05680860" w14:textId="77777777" w:rsidR="003072B8" w:rsidRDefault="003072B8" w:rsidP="003072B8">
      <w:pPr>
        <w:keepLines/>
      </w:pPr>
      <w:r>
        <w:rPr>
          <w:b/>
          <w:bCs/>
        </w:rPr>
        <w:t xml:space="preserve">St. Paul Members are reminded to have </w:t>
      </w:r>
      <w:r>
        <w:t>a loved one contact the office if you are hospitalized. Many times, the Pastor doesn’t know someone is in the hospital. If you call and leave a message, please tell us at which hospital the patient is located.</w:t>
      </w:r>
    </w:p>
    <w:p w14:paraId="03160326" w14:textId="77777777" w:rsidR="003072B8" w:rsidRDefault="003072B8" w:rsidP="003072B8">
      <w:pPr>
        <w:keepLines/>
      </w:pPr>
      <w:r>
        <w:t> </w:t>
      </w:r>
    </w:p>
    <w:p w14:paraId="7E838C16" w14:textId="77777777" w:rsidR="003072B8" w:rsidRDefault="003072B8" w:rsidP="003072B8">
      <w:pPr>
        <w:keepLines/>
        <w:rPr>
          <w:b/>
          <w:bCs/>
        </w:rPr>
      </w:pPr>
      <w:r>
        <w:rPr>
          <w:b/>
          <w:bCs/>
        </w:rPr>
        <w:t>BIRTHDAYS: Carol Hanft (8/9); Susan Dolson (8/11); Ruth Baker (8/13); James Tomsheck (8/14); Diane Egilske (8/ 15)</w:t>
      </w:r>
    </w:p>
    <w:p w14:paraId="17A22C8C" w14:textId="77777777" w:rsidR="003072B8" w:rsidRDefault="003072B8" w:rsidP="003072B8">
      <w:pPr>
        <w:keepLines/>
        <w:rPr>
          <w:b/>
          <w:bCs/>
          <w:sz w:val="32"/>
          <w:szCs w:val="32"/>
        </w:rPr>
      </w:pPr>
      <w:r>
        <w:rPr>
          <w:b/>
          <w:bCs/>
          <w:sz w:val="32"/>
          <w:szCs w:val="32"/>
        </w:rPr>
        <w:t> </w:t>
      </w:r>
    </w:p>
    <w:p w14:paraId="4393A757" w14:textId="77777777" w:rsidR="003072B8" w:rsidRDefault="003072B8" w:rsidP="003072B8">
      <w:pPr>
        <w:keepLines/>
        <w:rPr>
          <w:bCs/>
        </w:rPr>
      </w:pPr>
      <w:r>
        <w:rPr>
          <w:b/>
          <w:bCs/>
        </w:rPr>
        <w:t xml:space="preserve">PRAYER CONCERNS:  </w:t>
      </w:r>
      <w:r>
        <w:t xml:space="preserve">Debbie Martin; </w:t>
      </w:r>
      <w:r>
        <w:rPr>
          <w:bCs/>
        </w:rPr>
        <w:t>Mark Tannehill; Kathy Stein; Jan Paholski; Laura Dovey; Bill Hazelgrove; Al Levenhagen; Carl Wipperman; Major Payne.</w:t>
      </w:r>
    </w:p>
    <w:p w14:paraId="12877C17" w14:textId="77777777" w:rsidR="003072B8" w:rsidRDefault="003072B8" w:rsidP="003072B8">
      <w:pPr>
        <w:keepLines/>
        <w:rPr>
          <w:bCs/>
        </w:rPr>
      </w:pPr>
      <w:r>
        <w:rPr>
          <w:bCs/>
        </w:rPr>
        <w:t> </w:t>
      </w:r>
    </w:p>
    <w:p w14:paraId="72B03CC5" w14:textId="77777777" w:rsidR="003072B8" w:rsidRDefault="003072B8" w:rsidP="003072B8">
      <w:pPr>
        <w:keepLines/>
        <w:rPr>
          <w:color w:val="030000"/>
        </w:rPr>
      </w:pPr>
      <w:r>
        <w:rPr>
          <w:b/>
          <w:bCs/>
        </w:rPr>
        <w:t xml:space="preserve">OFFICE HOURS:  </w:t>
      </w:r>
      <w:r>
        <w:rPr>
          <w:color w:val="030000"/>
        </w:rPr>
        <w:t>Libby will be in the office on Mondays, Wednesdays,                                   and Fridays; volunteers will cover Tuesdays and Thursdays. </w:t>
      </w:r>
    </w:p>
    <w:p w14:paraId="6E18372B" w14:textId="77777777" w:rsidR="003072B8" w:rsidRDefault="003072B8" w:rsidP="003072B8">
      <w:pPr>
        <w:keepLines/>
        <w:rPr>
          <w:color w:val="030000"/>
          <w:sz w:val="16"/>
          <w:szCs w:val="16"/>
        </w:rPr>
      </w:pPr>
      <w:r>
        <w:rPr>
          <w:color w:val="030000"/>
          <w:sz w:val="16"/>
          <w:szCs w:val="16"/>
        </w:rPr>
        <w:t> </w:t>
      </w:r>
    </w:p>
    <w:p w14:paraId="32095226" w14:textId="77777777" w:rsidR="003072B8" w:rsidRDefault="003072B8" w:rsidP="003072B8">
      <w:pPr>
        <w:keepLines/>
        <w:rPr>
          <w:color w:val="030000"/>
        </w:rPr>
      </w:pPr>
      <w:r>
        <w:rPr>
          <w:color w:val="030000"/>
        </w:rPr>
        <w:tab/>
        <w:t> </w:t>
      </w:r>
      <w:r>
        <w:rPr>
          <w:color w:val="030000"/>
        </w:rPr>
        <w:tab/>
        <w:t xml:space="preserve">          Monday &amp; Wednesday       8:00 a.m. – 5 p.m.</w:t>
      </w:r>
    </w:p>
    <w:p w14:paraId="2AA15A71" w14:textId="77777777" w:rsidR="003072B8" w:rsidRDefault="003072B8" w:rsidP="003072B8">
      <w:pPr>
        <w:keepLines/>
        <w:rPr>
          <w:color w:val="030000"/>
        </w:rPr>
      </w:pPr>
      <w:r>
        <w:rPr>
          <w:color w:val="030000"/>
        </w:rPr>
        <w:tab/>
      </w:r>
      <w:r>
        <w:rPr>
          <w:color w:val="030000"/>
        </w:rPr>
        <w:tab/>
        <w:t xml:space="preserve">          Tuesday &amp; Thursday          9:00 a.m. – 12:00 p.m.</w:t>
      </w:r>
      <w:r>
        <w:rPr>
          <w:color w:val="030000"/>
        </w:rPr>
        <w:tab/>
      </w:r>
    </w:p>
    <w:p w14:paraId="0B176457" w14:textId="77777777" w:rsidR="003072B8" w:rsidRDefault="003072B8" w:rsidP="003072B8">
      <w:pPr>
        <w:keepLines/>
        <w:rPr>
          <w:color w:val="030000"/>
        </w:rPr>
      </w:pPr>
      <w:r>
        <w:rPr>
          <w:color w:val="030000"/>
        </w:rPr>
        <w:tab/>
      </w:r>
      <w:r>
        <w:rPr>
          <w:color w:val="030000"/>
        </w:rPr>
        <w:tab/>
        <w:t xml:space="preserve">          Friday </w:t>
      </w:r>
      <w:r>
        <w:rPr>
          <w:color w:val="030000"/>
        </w:rPr>
        <w:tab/>
      </w:r>
      <w:r>
        <w:rPr>
          <w:color w:val="030000"/>
        </w:rPr>
        <w:tab/>
        <w:t xml:space="preserve">                  8:00 a.m. – 12:00 p.m.</w:t>
      </w:r>
    </w:p>
    <w:p w14:paraId="1B71156E" w14:textId="77777777" w:rsidR="003072B8" w:rsidRDefault="003072B8" w:rsidP="003072B8">
      <w:pPr>
        <w:keepLines/>
        <w:rPr>
          <w:color w:val="030000"/>
          <w:sz w:val="16"/>
          <w:szCs w:val="16"/>
        </w:rPr>
      </w:pPr>
      <w:r>
        <w:rPr>
          <w:color w:val="030000"/>
          <w:sz w:val="16"/>
          <w:szCs w:val="16"/>
        </w:rPr>
        <w:t> </w:t>
      </w:r>
    </w:p>
    <w:p w14:paraId="5C4FDCCC" w14:textId="77777777" w:rsidR="003072B8" w:rsidRDefault="003072B8" w:rsidP="003072B8">
      <w:pPr>
        <w:keepLines/>
        <w:rPr>
          <w:b/>
          <w:bCs/>
          <w:color w:val="000000"/>
        </w:rPr>
      </w:pPr>
      <w:r>
        <w:rPr>
          <w:b/>
          <w:bCs/>
        </w:rPr>
        <w:t xml:space="preserve">If you are listening to the worship broadcast on the radio and would like to watch the Sunday morning service live stream follow these steps:  </w:t>
      </w:r>
    </w:p>
    <w:p w14:paraId="7ED67504" w14:textId="77777777" w:rsidR="003072B8" w:rsidRDefault="003072B8" w:rsidP="003072B8">
      <w:pPr>
        <w:keepLines/>
        <w:rPr>
          <w:b/>
          <w:bCs/>
        </w:rPr>
      </w:pPr>
      <w:r>
        <w:rPr>
          <w:b/>
          <w:bCs/>
        </w:rPr>
        <w:t> </w:t>
      </w:r>
    </w:p>
    <w:p w14:paraId="045424C6" w14:textId="77777777" w:rsidR="003072B8" w:rsidRDefault="003072B8" w:rsidP="003072B8">
      <w:pPr>
        <w:keepLines/>
        <w:rPr>
          <w:b/>
          <w:bCs/>
        </w:rPr>
      </w:pPr>
      <w:r>
        <w:rPr>
          <w:b/>
          <w:bCs/>
        </w:rPr>
        <w:t xml:space="preserve">                       </w:t>
      </w:r>
      <w:r>
        <w:rPr>
          <w:bCs/>
        </w:rPr>
        <w:t xml:space="preserve">(1) If you have You Tube available on your TV, search for </w:t>
      </w:r>
    </w:p>
    <w:p w14:paraId="2B137F65" w14:textId="77777777" w:rsidR="003072B8" w:rsidRDefault="003072B8" w:rsidP="003072B8">
      <w:pPr>
        <w:keepLines/>
        <w:rPr>
          <w:b/>
          <w:bCs/>
        </w:rPr>
      </w:pPr>
      <w:r>
        <w:rPr>
          <w:b/>
          <w:bCs/>
        </w:rPr>
        <w:tab/>
      </w:r>
      <w:r>
        <w:rPr>
          <w:b/>
          <w:bCs/>
        </w:rPr>
        <w:tab/>
        <w:t xml:space="preserve">     St. Paul Lutheran Church Michigan City, IN.</w:t>
      </w:r>
    </w:p>
    <w:p w14:paraId="260B19C3" w14:textId="77777777" w:rsidR="003072B8" w:rsidRDefault="003072B8" w:rsidP="003072B8">
      <w:pPr>
        <w:keepLines/>
        <w:rPr>
          <w:b/>
          <w:bCs/>
        </w:rPr>
      </w:pPr>
      <w:r>
        <w:rPr>
          <w:b/>
          <w:bCs/>
        </w:rPr>
        <w:t> </w:t>
      </w:r>
    </w:p>
    <w:p w14:paraId="12E8200A" w14:textId="77777777" w:rsidR="003072B8" w:rsidRPr="003072B8" w:rsidRDefault="003072B8" w:rsidP="003072B8">
      <w:pPr>
        <w:keepLines/>
        <w:ind w:left="1080" w:hanging="360"/>
        <w:rPr>
          <w:rStyle w:val="Hyperlink"/>
          <w:color w:val="auto"/>
          <w:u w:val="none"/>
        </w:rPr>
      </w:pPr>
      <w:r>
        <w:rPr>
          <w:b/>
          <w:bCs/>
        </w:rPr>
        <w:t xml:space="preserve">           </w:t>
      </w:r>
      <w:r>
        <w:rPr>
          <w:bCs/>
        </w:rPr>
        <w:t xml:space="preserve">(2) The direct link on the computer </w:t>
      </w:r>
      <w:r w:rsidRPr="003072B8">
        <w:rPr>
          <w:bCs/>
        </w:rPr>
        <w:t xml:space="preserve">is     </w:t>
      </w:r>
      <w:hyperlink r:id="rId16" w:history="1">
        <w:r w:rsidRPr="003072B8">
          <w:rPr>
            <w:rStyle w:val="Hyperlink"/>
            <w:bCs/>
            <w:color w:val="auto"/>
            <w:u w:val="none"/>
          </w:rPr>
          <w:t xml:space="preserve">https://                      </w:t>
        </w:r>
      </w:hyperlink>
    </w:p>
    <w:p w14:paraId="6E21DD12" w14:textId="77777777" w:rsidR="003072B8" w:rsidRPr="003072B8" w:rsidRDefault="003072B8" w:rsidP="003072B8">
      <w:pPr>
        <w:keepLines/>
        <w:ind w:left="1080" w:hanging="360"/>
      </w:pPr>
      <w:hyperlink r:id="rId17" w:history="1">
        <w:r w:rsidRPr="003072B8">
          <w:rPr>
            <w:rStyle w:val="Hyperlink"/>
            <w:bCs/>
            <w:color w:val="auto"/>
            <w:u w:val="none"/>
          </w:rPr>
          <w:t xml:space="preserve">                 www.youtube.com/channel/UC5AIPNaKr3QN50984jGOa1g</w:t>
        </w:r>
      </w:hyperlink>
    </w:p>
    <w:p w14:paraId="242AF9A5" w14:textId="77777777" w:rsidR="003072B8" w:rsidRDefault="003072B8" w:rsidP="003072B8">
      <w:pPr>
        <w:keepLines/>
        <w:ind w:left="1080" w:hanging="360"/>
        <w:rPr>
          <w:bCs/>
        </w:rPr>
      </w:pPr>
      <w:r>
        <w:rPr>
          <w:bCs/>
        </w:rPr>
        <w:t> </w:t>
      </w:r>
    </w:p>
    <w:p w14:paraId="1FB7FD65" w14:textId="77777777" w:rsidR="003072B8" w:rsidRDefault="003072B8" w:rsidP="003072B8">
      <w:pPr>
        <w:keepLines/>
        <w:ind w:left="1080" w:hanging="360"/>
        <w:rPr>
          <w:bCs/>
        </w:rPr>
      </w:pPr>
      <w:r>
        <w:rPr>
          <w:bCs/>
        </w:rPr>
        <w:t xml:space="preserve">           (3) This link is also on the main page of the church’s website in  </w:t>
      </w:r>
    </w:p>
    <w:p w14:paraId="7080C5FC" w14:textId="77777777" w:rsidR="003072B8" w:rsidRDefault="003072B8" w:rsidP="003072B8">
      <w:pPr>
        <w:keepLines/>
        <w:ind w:left="1080" w:hanging="360"/>
        <w:rPr>
          <w:bCs/>
        </w:rPr>
      </w:pPr>
      <w:r>
        <w:rPr>
          <w:bCs/>
        </w:rPr>
        <w:t xml:space="preserve">                 the church section and will continue to be posted weekly on the St.             </w:t>
      </w:r>
    </w:p>
    <w:p w14:paraId="17383A87" w14:textId="77777777" w:rsidR="003072B8" w:rsidRDefault="003072B8" w:rsidP="003072B8">
      <w:pPr>
        <w:keepLines/>
        <w:ind w:left="1080" w:hanging="360"/>
        <w:rPr>
          <w:bCs/>
        </w:rPr>
      </w:pPr>
      <w:r>
        <w:rPr>
          <w:bCs/>
        </w:rPr>
        <w:t xml:space="preserve">                 Paul Facebook page.</w:t>
      </w:r>
    </w:p>
    <w:p w14:paraId="632A08C2" w14:textId="77777777" w:rsidR="003072B8" w:rsidRDefault="003072B8" w:rsidP="003072B8">
      <w:pPr>
        <w:keepLines/>
        <w:ind w:left="1080" w:hanging="360"/>
        <w:rPr>
          <w:bCs/>
        </w:rPr>
      </w:pPr>
      <w:r>
        <w:rPr>
          <w:bCs/>
        </w:rPr>
        <w:t> </w:t>
      </w:r>
    </w:p>
    <w:p w14:paraId="5E9EF1C3" w14:textId="77777777" w:rsidR="003072B8" w:rsidRDefault="003072B8" w:rsidP="003072B8">
      <w:pPr>
        <w:keepLines/>
        <w:ind w:left="1080" w:hanging="1080"/>
      </w:pPr>
      <w:r>
        <w:t>And it will always be available on the radio broadcast Sunday mornings at 11:00 a.m.</w:t>
      </w:r>
    </w:p>
    <w:p w14:paraId="12ADA647" w14:textId="77777777" w:rsidR="003072B8" w:rsidRDefault="003072B8" w:rsidP="003072B8">
      <w:pPr>
        <w:keepLines/>
        <w:ind w:left="1080" w:hanging="1080"/>
      </w:pPr>
      <w:r>
        <w:t xml:space="preserve">on WEFM (95.9), and on the local cable access station #99 for the previous week’s </w:t>
      </w:r>
    </w:p>
    <w:p w14:paraId="2AD09C81" w14:textId="77777777" w:rsidR="003072B8" w:rsidRDefault="003072B8" w:rsidP="003072B8">
      <w:pPr>
        <w:keepLines/>
        <w:ind w:left="1080" w:hanging="1080"/>
      </w:pPr>
      <w:r>
        <w:t>service on Sundays at 4:00 p.m. and the current service on Wednesdays at 7:00 p.m.</w:t>
      </w:r>
    </w:p>
    <w:p w14:paraId="2010C8DF" w14:textId="77777777" w:rsidR="003072B8" w:rsidRDefault="003072B8" w:rsidP="003072B8">
      <w:pPr>
        <w:keepLines/>
        <w:ind w:left="1080" w:hanging="1080"/>
        <w:rPr>
          <w:b/>
          <w:bCs/>
        </w:rPr>
      </w:pPr>
      <w:r>
        <w:t>and Fridays at 8:30 p.m.</w:t>
      </w:r>
      <w:r>
        <w:rPr>
          <w:b/>
          <w:bCs/>
        </w:rPr>
        <w:t> </w:t>
      </w:r>
    </w:p>
    <w:p w14:paraId="3EF6DBD8" w14:textId="77777777" w:rsidR="003072B8" w:rsidRDefault="003072B8" w:rsidP="003072B8">
      <w:pPr>
        <w:jc w:val="both"/>
        <w:rPr>
          <w:bCs/>
          <w:sz w:val="22"/>
          <w:szCs w:val="22"/>
        </w:rPr>
      </w:pPr>
      <w:r>
        <w:rPr>
          <w:bCs/>
          <w:sz w:val="22"/>
          <w:szCs w:val="22"/>
        </w:rPr>
        <w:t> </w:t>
      </w:r>
    </w:p>
    <w:p w14:paraId="1F5CB63A" w14:textId="77777777" w:rsidR="003072B8" w:rsidRDefault="003072B8" w:rsidP="003072B8">
      <w:pPr>
        <w:widowControl w:val="0"/>
        <w:rPr>
          <w:rFonts w:ascii="Calibri" w:hAnsi="Calibri" w:cs="Calibri"/>
        </w:rPr>
      </w:pPr>
      <w:r>
        <w:t> </w:t>
      </w:r>
    </w:p>
    <w:p w14:paraId="3A8D02AF" w14:textId="77777777" w:rsidR="004229AA" w:rsidRPr="005C58FF" w:rsidRDefault="004229AA" w:rsidP="004229AA">
      <w:pPr>
        <w:ind w:left="-288" w:firstLine="288"/>
        <w:jc w:val="both"/>
        <w:rPr>
          <w:sz w:val="22"/>
          <w:szCs w:val="22"/>
        </w:rPr>
      </w:pPr>
    </w:p>
    <w:p w14:paraId="4EACD834" w14:textId="77777777" w:rsidR="004229AA" w:rsidRPr="005C58FF" w:rsidRDefault="004229AA" w:rsidP="004229AA">
      <w:pPr>
        <w:ind w:left="-288" w:firstLine="288"/>
        <w:jc w:val="both"/>
        <w:rPr>
          <w:b/>
          <w:bCs/>
          <w:iCs/>
          <w:sz w:val="22"/>
          <w:szCs w:val="22"/>
        </w:rPr>
      </w:pPr>
    </w:p>
    <w:p w14:paraId="57EF1A8E" w14:textId="77777777" w:rsidR="004229AA" w:rsidRPr="00A278D5" w:rsidRDefault="004229AA" w:rsidP="004229AA">
      <w:pPr>
        <w:ind w:left="-288" w:firstLine="288"/>
        <w:jc w:val="both"/>
        <w:rPr>
          <w:sz w:val="22"/>
          <w:szCs w:val="22"/>
        </w:rPr>
      </w:pPr>
    </w:p>
    <w:p w14:paraId="0ADAA75C" w14:textId="77777777" w:rsidR="004229AA" w:rsidRPr="00A278D5" w:rsidRDefault="004229AA" w:rsidP="004229AA">
      <w:pPr>
        <w:ind w:left="-288" w:firstLine="288"/>
        <w:jc w:val="both"/>
        <w:rPr>
          <w:bCs/>
          <w:iCs/>
          <w:sz w:val="22"/>
          <w:szCs w:val="22"/>
        </w:rPr>
      </w:pPr>
    </w:p>
    <w:p w14:paraId="01532BDF" w14:textId="77777777" w:rsidR="004229AA" w:rsidRPr="00A278D5" w:rsidRDefault="004229AA" w:rsidP="004229AA">
      <w:pPr>
        <w:jc w:val="both"/>
        <w:rPr>
          <w:sz w:val="22"/>
          <w:szCs w:val="22"/>
        </w:rPr>
      </w:pPr>
    </w:p>
    <w:p w14:paraId="6EC6CD5F" w14:textId="77777777" w:rsidR="004229AA" w:rsidRPr="00A278D5" w:rsidRDefault="004229AA" w:rsidP="004229AA">
      <w:pPr>
        <w:jc w:val="both"/>
        <w:rPr>
          <w:sz w:val="22"/>
          <w:szCs w:val="22"/>
        </w:rPr>
      </w:pPr>
    </w:p>
    <w:p w14:paraId="3F136661" w14:textId="77777777" w:rsidR="003C7F64" w:rsidRDefault="003C7F64" w:rsidP="003C7F64">
      <w:pPr>
        <w:keepLines/>
        <w:jc w:val="both"/>
      </w:pPr>
      <w:r>
        <w:rPr>
          <w:b/>
          <w:bCs/>
        </w:rPr>
        <w:lastRenderedPageBreak/>
        <w:t>To send e-mail to the church office</w:t>
      </w:r>
      <w:r>
        <w:t>, please use the following addresses: </w:t>
      </w:r>
    </w:p>
    <w:p w14:paraId="664B6CB8" w14:textId="77777777" w:rsidR="003C7F64" w:rsidRDefault="003C7F64" w:rsidP="003C7F64">
      <w:pPr>
        <w:keepLines/>
        <w:jc w:val="both"/>
      </w:pPr>
      <w:r>
        <w:t>Pastor Mark Reshan:  seniorpastor@stpaulmichigancity.com  </w:t>
      </w:r>
    </w:p>
    <w:p w14:paraId="7696C96C" w14:textId="77777777" w:rsidR="003C7F64" w:rsidRDefault="003C7F64" w:rsidP="003C7F64">
      <w:pPr>
        <w:keepLines/>
        <w:jc w:val="both"/>
      </w:pPr>
      <w:r>
        <w:t>Church Office Secretary (Libby Pollock): churchsecretary@stpaulmichigancity.com </w:t>
      </w:r>
    </w:p>
    <w:p w14:paraId="11BA3ABC" w14:textId="77777777" w:rsidR="003C7F64" w:rsidRDefault="003C7F64" w:rsidP="003C7F64">
      <w:pPr>
        <w:keepLines/>
      </w:pPr>
      <w:r>
        <w:t>Church Treasurer (Karen Fleming): finance@stpaulmichigancity.com</w:t>
      </w:r>
    </w:p>
    <w:p w14:paraId="306BF392" w14:textId="77777777" w:rsidR="003C7F64" w:rsidRDefault="003C7F64" w:rsidP="003C7F64">
      <w:pPr>
        <w:keepLines/>
        <w:rPr>
          <w:sz w:val="40"/>
          <w:szCs w:val="40"/>
        </w:rPr>
      </w:pPr>
      <w:r>
        <w:rPr>
          <w:sz w:val="40"/>
          <w:szCs w:val="40"/>
        </w:rPr>
        <w:t> </w:t>
      </w:r>
    </w:p>
    <w:p w14:paraId="386C0780" w14:textId="77777777" w:rsidR="003C7F64" w:rsidRDefault="003C7F64" w:rsidP="003C7F64">
      <w:pPr>
        <w:keepLines/>
        <w:rPr>
          <w:b/>
          <w:bCs/>
        </w:rPr>
      </w:pPr>
      <w:r>
        <w:rPr>
          <w:b/>
          <w:bCs/>
        </w:rPr>
        <w:t xml:space="preserve">2026 Church Council: </w:t>
      </w:r>
    </w:p>
    <w:p w14:paraId="23687CB6" w14:textId="77777777" w:rsidR="003C7F64" w:rsidRDefault="003C7F64" w:rsidP="003C7F64">
      <w:pPr>
        <w:keepLines/>
      </w:pPr>
      <w:r>
        <w:t>Pastor - Mark Reshan</w:t>
      </w:r>
    </w:p>
    <w:p w14:paraId="7A852955" w14:textId="77777777" w:rsidR="003C7F64" w:rsidRDefault="003C7F64" w:rsidP="003C7F64">
      <w:pPr>
        <w:keepLines/>
      </w:pPr>
      <w:r>
        <w:t>President - Donna Knoll</w:t>
      </w:r>
    </w:p>
    <w:p w14:paraId="618F8C33" w14:textId="77777777" w:rsidR="003C7F64" w:rsidRDefault="003C7F64" w:rsidP="003C7F64">
      <w:pPr>
        <w:keepLines/>
      </w:pPr>
      <w:r>
        <w:t>Vice President - Jan Bakken</w:t>
      </w:r>
    </w:p>
    <w:p w14:paraId="5B027723" w14:textId="77777777" w:rsidR="003C7F64" w:rsidRDefault="003C7F64" w:rsidP="003C7F64">
      <w:pPr>
        <w:keepLines/>
      </w:pPr>
      <w:r>
        <w:t>Secretary - Judy Hunt</w:t>
      </w:r>
    </w:p>
    <w:p w14:paraId="08A1682A" w14:textId="77777777" w:rsidR="003C7F64" w:rsidRDefault="003C7F64" w:rsidP="003C7F64">
      <w:pPr>
        <w:keepLines/>
      </w:pPr>
      <w:r>
        <w:t>Treasurer - Karen Fleming</w:t>
      </w:r>
    </w:p>
    <w:p w14:paraId="3325BCB2" w14:textId="77777777" w:rsidR="003C7F64" w:rsidRDefault="003C7F64" w:rsidP="003C7F64">
      <w:pPr>
        <w:keepLines/>
      </w:pPr>
      <w:r>
        <w:t> </w:t>
      </w:r>
    </w:p>
    <w:p w14:paraId="49C4BD4C" w14:textId="77777777" w:rsidR="003C7F64" w:rsidRDefault="003C7F64" w:rsidP="003C7F64">
      <w:pPr>
        <w:keepLines/>
      </w:pPr>
      <w:r>
        <w:t>Members: Sue Koziel; Jim Schraidt; Trish Sprague;  Bob Kiser; Barry Anderson; and</w:t>
      </w:r>
    </w:p>
    <w:p w14:paraId="1B9EF523" w14:textId="77777777" w:rsidR="003C7F64" w:rsidRDefault="003C7F64" w:rsidP="003C7F64">
      <w:pPr>
        <w:keepLines/>
      </w:pPr>
      <w:r>
        <w:t>Pam Soule</w:t>
      </w:r>
    </w:p>
    <w:p w14:paraId="3C2F021A" w14:textId="77777777" w:rsidR="003C7F64" w:rsidRDefault="003C7F64" w:rsidP="003C7F64">
      <w:pPr>
        <w:keepLines/>
        <w:rPr>
          <w:sz w:val="44"/>
          <w:szCs w:val="44"/>
        </w:rPr>
      </w:pPr>
      <w:r>
        <w:rPr>
          <w:sz w:val="44"/>
          <w:szCs w:val="44"/>
        </w:rPr>
        <w:t> </w:t>
      </w:r>
    </w:p>
    <w:p w14:paraId="727076BC" w14:textId="77777777" w:rsidR="003C7F64" w:rsidRDefault="003C7F64" w:rsidP="003C7F64">
      <w:pPr>
        <w:keepLines/>
        <w:rPr>
          <w:b/>
          <w:bCs/>
        </w:rPr>
      </w:pPr>
      <w:r>
        <w:rPr>
          <w:b/>
          <w:bCs/>
        </w:rPr>
        <w:t xml:space="preserve">Worship Attendance: </w:t>
      </w:r>
    </w:p>
    <w:p w14:paraId="5F87FB96" w14:textId="77777777" w:rsidR="003C7F64" w:rsidRDefault="003C7F64" w:rsidP="003C7F64">
      <w:pPr>
        <w:keepLines/>
        <w:rPr>
          <w:b/>
          <w:bCs/>
          <w:sz w:val="4"/>
          <w:szCs w:val="4"/>
        </w:rPr>
      </w:pPr>
      <w:r>
        <w:rPr>
          <w:b/>
          <w:bCs/>
          <w:sz w:val="4"/>
          <w:szCs w:val="4"/>
        </w:rPr>
        <w:t> </w:t>
      </w:r>
    </w:p>
    <w:p w14:paraId="7ECB9BE7" w14:textId="77777777" w:rsidR="003C7F64" w:rsidRDefault="003C7F64" w:rsidP="003C7F64">
      <w:pPr>
        <w:keepLines/>
        <w:rPr>
          <w:b/>
          <w:bCs/>
        </w:rPr>
      </w:pPr>
      <w:r>
        <w:rPr>
          <w:b/>
          <w:bCs/>
        </w:rPr>
        <w:t xml:space="preserve">Wednesday, July 29, 2026 Organ Concert @12:15 p.m. </w:t>
      </w:r>
      <w:r>
        <w:rPr>
          <w:b/>
          <w:bCs/>
        </w:rPr>
        <w:tab/>
        <w:t>80</w:t>
      </w:r>
    </w:p>
    <w:p w14:paraId="6428FB21" w14:textId="77777777" w:rsidR="003C7F64" w:rsidRDefault="003C7F64" w:rsidP="003C7F64">
      <w:pPr>
        <w:keepLines/>
        <w:rPr>
          <w:b/>
          <w:bCs/>
          <w:sz w:val="4"/>
          <w:szCs w:val="4"/>
        </w:rPr>
      </w:pPr>
      <w:r>
        <w:rPr>
          <w:b/>
          <w:bCs/>
          <w:sz w:val="4"/>
          <w:szCs w:val="4"/>
        </w:rPr>
        <w:t> </w:t>
      </w:r>
    </w:p>
    <w:p w14:paraId="133717E7" w14:textId="77777777" w:rsidR="003C7F64" w:rsidRDefault="003C7F64" w:rsidP="003C7F64">
      <w:pPr>
        <w:keepLines/>
        <w:rPr>
          <w:b/>
          <w:bCs/>
        </w:rPr>
      </w:pPr>
      <w:r>
        <w:rPr>
          <w:b/>
          <w:bCs/>
        </w:rPr>
        <w:t xml:space="preserve">Saturday, August 1, 2026 @ 4:00 p.m. </w:t>
      </w:r>
      <w:r>
        <w:rPr>
          <w:b/>
          <w:bCs/>
        </w:rPr>
        <w:tab/>
      </w:r>
      <w:r>
        <w:rPr>
          <w:b/>
          <w:bCs/>
        </w:rPr>
        <w:tab/>
      </w:r>
      <w:r>
        <w:rPr>
          <w:b/>
          <w:bCs/>
        </w:rPr>
        <w:tab/>
        <w:t>24</w:t>
      </w:r>
    </w:p>
    <w:p w14:paraId="439CB682" w14:textId="77777777" w:rsidR="003C7F64" w:rsidRDefault="003C7F64" w:rsidP="003C7F64">
      <w:pPr>
        <w:keepLines/>
        <w:rPr>
          <w:b/>
          <w:bCs/>
          <w:sz w:val="4"/>
          <w:szCs w:val="4"/>
        </w:rPr>
      </w:pPr>
      <w:r>
        <w:rPr>
          <w:b/>
          <w:bCs/>
          <w:sz w:val="4"/>
          <w:szCs w:val="4"/>
        </w:rPr>
        <w:t> </w:t>
      </w:r>
    </w:p>
    <w:p w14:paraId="6E127EE7" w14:textId="77777777" w:rsidR="003C7F64" w:rsidRDefault="003C7F64" w:rsidP="003C7F64">
      <w:pPr>
        <w:keepLines/>
        <w:rPr>
          <w:b/>
          <w:bCs/>
        </w:rPr>
      </w:pPr>
      <w:r>
        <w:rPr>
          <w:b/>
          <w:bCs/>
        </w:rPr>
        <w:t xml:space="preserve">Sunday, August 2, 2026 @ 9:00 a.m. </w:t>
      </w:r>
      <w:r>
        <w:rPr>
          <w:b/>
          <w:bCs/>
        </w:rPr>
        <w:tab/>
      </w:r>
      <w:r>
        <w:rPr>
          <w:b/>
          <w:bCs/>
        </w:rPr>
        <w:tab/>
      </w:r>
      <w:r>
        <w:rPr>
          <w:b/>
          <w:bCs/>
        </w:rPr>
        <w:tab/>
        <w:t>61</w:t>
      </w:r>
      <w:r>
        <w:rPr>
          <w:b/>
          <w:bCs/>
        </w:rPr>
        <w:tab/>
      </w:r>
    </w:p>
    <w:p w14:paraId="569B506A" w14:textId="77777777" w:rsidR="003C7F64" w:rsidRDefault="003C7F64" w:rsidP="003C7F64">
      <w:pPr>
        <w:keepLines/>
        <w:rPr>
          <w:b/>
          <w:bCs/>
          <w:sz w:val="4"/>
          <w:szCs w:val="4"/>
        </w:rPr>
      </w:pPr>
      <w:r>
        <w:rPr>
          <w:b/>
          <w:bCs/>
          <w:sz w:val="4"/>
          <w:szCs w:val="4"/>
        </w:rPr>
        <w:t> </w:t>
      </w:r>
    </w:p>
    <w:p w14:paraId="1F68CCF3" w14:textId="77777777" w:rsidR="003C7F64" w:rsidRDefault="003C7F64" w:rsidP="003C7F64">
      <w:pPr>
        <w:keepLines/>
        <w:rPr>
          <w:b/>
          <w:bCs/>
        </w:rPr>
      </w:pPr>
      <w:r>
        <w:rPr>
          <w:b/>
          <w:bCs/>
        </w:rPr>
        <w:t>TOTAL</w:t>
      </w:r>
      <w:r>
        <w:rPr>
          <w:b/>
          <w:bCs/>
        </w:rPr>
        <w:tab/>
      </w:r>
      <w:r>
        <w:rPr>
          <w:b/>
          <w:bCs/>
        </w:rPr>
        <w:tab/>
      </w:r>
      <w:r>
        <w:rPr>
          <w:b/>
          <w:bCs/>
        </w:rPr>
        <w:tab/>
      </w:r>
      <w:r>
        <w:rPr>
          <w:b/>
          <w:bCs/>
        </w:rPr>
        <w:tab/>
      </w:r>
      <w:r>
        <w:rPr>
          <w:b/>
          <w:bCs/>
        </w:rPr>
        <w:tab/>
      </w:r>
      <w:r>
        <w:rPr>
          <w:b/>
          <w:bCs/>
        </w:rPr>
        <w:tab/>
        <w:t xml:space="preserve">          165</w:t>
      </w:r>
      <w:r>
        <w:rPr>
          <w:b/>
          <w:bCs/>
        </w:rPr>
        <w:tab/>
      </w:r>
    </w:p>
    <w:p w14:paraId="128B42F9" w14:textId="77777777" w:rsidR="003C7F64" w:rsidRDefault="003C7F64" w:rsidP="003C7F64">
      <w:pPr>
        <w:keepLines/>
        <w:rPr>
          <w:b/>
          <w:bCs/>
          <w:sz w:val="44"/>
          <w:szCs w:val="44"/>
        </w:rPr>
      </w:pPr>
      <w:r>
        <w:rPr>
          <w:b/>
          <w:bCs/>
          <w:sz w:val="44"/>
          <w:szCs w:val="44"/>
        </w:rPr>
        <w:t> </w:t>
      </w:r>
    </w:p>
    <w:p w14:paraId="039502E2" w14:textId="77777777" w:rsidR="003C7F64" w:rsidRDefault="003C7F64" w:rsidP="003C7F64">
      <w:pPr>
        <w:keepLines/>
        <w:rPr>
          <w:b/>
          <w:bCs/>
        </w:rPr>
      </w:pPr>
      <w:r>
        <w:rPr>
          <w:b/>
          <w:bCs/>
        </w:rPr>
        <w:t xml:space="preserve">Copies of the minutes from the June 25, 2026 and July 23, 2026 Church Council meetings are on the back table in the upper Narthex. They were approved by the council via email. </w:t>
      </w:r>
    </w:p>
    <w:p w14:paraId="069C42F7" w14:textId="77777777" w:rsidR="003C7F64" w:rsidRDefault="003C7F64" w:rsidP="003C7F64">
      <w:pPr>
        <w:keepLines/>
        <w:rPr>
          <w:b/>
          <w:bCs/>
          <w:sz w:val="44"/>
          <w:szCs w:val="44"/>
        </w:rPr>
      </w:pPr>
      <w:r>
        <w:rPr>
          <w:b/>
          <w:bCs/>
          <w:sz w:val="44"/>
          <w:szCs w:val="44"/>
        </w:rPr>
        <w:t> </w:t>
      </w:r>
    </w:p>
    <w:p w14:paraId="33C1AD50" w14:textId="77777777" w:rsidR="003C7F64" w:rsidRDefault="003C7F64" w:rsidP="003C7F64">
      <w:pPr>
        <w:keepLines/>
      </w:pPr>
      <w:r>
        <w:rPr>
          <w:b/>
          <w:bCs/>
        </w:rPr>
        <w:t>The Good News Newsletter</w:t>
      </w:r>
      <w:r>
        <w:rPr>
          <w:bCs/>
        </w:rPr>
        <w:t>:  If you have an article or anything you want included in</w:t>
      </w:r>
      <w:r>
        <w:rPr>
          <w:b/>
          <w:bCs/>
        </w:rPr>
        <w:t xml:space="preserve"> The Good News </w:t>
      </w:r>
      <w:r>
        <w:t xml:space="preserve">please send it to the following e-mail address:  splcgoodnews@gmail.com. Pastor Pamela Thiede will be using this e-mail address to assemble </w:t>
      </w:r>
      <w:r>
        <w:rPr>
          <w:b/>
          <w:bCs/>
        </w:rPr>
        <w:t xml:space="preserve">The Good News </w:t>
      </w:r>
      <w:r>
        <w:t xml:space="preserve">each month. The deadline for getting information to Pastor      Pamela will be the 20th of each month. </w:t>
      </w:r>
    </w:p>
    <w:p w14:paraId="282296A7" w14:textId="77777777" w:rsidR="003C7F64" w:rsidRDefault="003C7F64" w:rsidP="003C7F64">
      <w:pPr>
        <w:keepLines/>
        <w:spacing w:line="252" w:lineRule="auto"/>
        <w:rPr>
          <w:sz w:val="44"/>
          <w:szCs w:val="44"/>
        </w:rPr>
      </w:pPr>
      <w:r>
        <w:rPr>
          <w:sz w:val="44"/>
          <w:szCs w:val="44"/>
        </w:rPr>
        <w:t> </w:t>
      </w:r>
    </w:p>
    <w:p w14:paraId="51FA4E2C" w14:textId="77777777" w:rsidR="003C7F64" w:rsidRDefault="003C7F64" w:rsidP="003C7F64">
      <w:pPr>
        <w:keepLines/>
        <w:spacing w:line="252" w:lineRule="auto"/>
        <w:rPr>
          <w:b/>
          <w:bCs/>
        </w:rPr>
      </w:pPr>
      <w:r>
        <w:rPr>
          <w:b/>
          <w:bCs/>
        </w:rPr>
        <w:t xml:space="preserve">Next week’s lessons are Isaiah 56: 1, 6-8; Psalm 67; Romans 11: 1-2a, 29-32; </w:t>
      </w:r>
    </w:p>
    <w:p w14:paraId="0A95CF18" w14:textId="77777777" w:rsidR="003C7F64" w:rsidRDefault="003C7F64" w:rsidP="003C7F64">
      <w:pPr>
        <w:keepLines/>
        <w:spacing w:line="252" w:lineRule="auto"/>
      </w:pPr>
      <w:r>
        <w:rPr>
          <w:b/>
          <w:bCs/>
        </w:rPr>
        <w:t xml:space="preserve">Matthew 15: [10-20] 21-28 </w:t>
      </w:r>
      <w:r>
        <w:t xml:space="preserve">for those of you who like to study them in advance. </w:t>
      </w:r>
    </w:p>
    <w:p w14:paraId="30368EC8" w14:textId="77777777" w:rsidR="003C7F64" w:rsidRDefault="003C7F64" w:rsidP="003C7F64">
      <w:pPr>
        <w:keepLines/>
        <w:spacing w:line="252" w:lineRule="auto"/>
        <w:rPr>
          <w:sz w:val="16"/>
          <w:szCs w:val="16"/>
        </w:rPr>
      </w:pPr>
      <w:r>
        <w:rPr>
          <w:sz w:val="16"/>
          <w:szCs w:val="16"/>
        </w:rPr>
        <w:t> </w:t>
      </w:r>
    </w:p>
    <w:p w14:paraId="381057F0" w14:textId="77777777" w:rsidR="003C7F64" w:rsidRDefault="003C7F64" w:rsidP="003C7F64">
      <w:pPr>
        <w:widowControl w:val="0"/>
        <w:rPr>
          <w:rFonts w:ascii="Calibri" w:hAnsi="Calibri" w:cs="Calibri"/>
        </w:rPr>
      </w:pPr>
      <w:r>
        <w:t> </w:t>
      </w:r>
    </w:p>
    <w:p w14:paraId="2D575961" w14:textId="77777777" w:rsidR="004229AA" w:rsidRPr="00A278D5" w:rsidRDefault="004229AA" w:rsidP="004229AA">
      <w:pPr>
        <w:ind w:left="-288" w:firstLine="288"/>
        <w:jc w:val="both"/>
        <w:rPr>
          <w:sz w:val="22"/>
          <w:szCs w:val="22"/>
        </w:rPr>
      </w:pPr>
    </w:p>
    <w:p w14:paraId="0B0CAE1E" w14:textId="77777777" w:rsidR="004229AA" w:rsidRPr="00A278D5" w:rsidRDefault="004229AA" w:rsidP="004229AA">
      <w:pPr>
        <w:jc w:val="both"/>
        <w:rPr>
          <w:b/>
          <w:sz w:val="22"/>
          <w:szCs w:val="22"/>
        </w:rPr>
      </w:pPr>
    </w:p>
    <w:p w14:paraId="00805A24" w14:textId="77777777" w:rsidR="004229AA" w:rsidRPr="00A278D5" w:rsidRDefault="004229AA" w:rsidP="004229AA">
      <w:pPr>
        <w:rPr>
          <w:sz w:val="22"/>
          <w:szCs w:val="22"/>
        </w:rPr>
      </w:pPr>
    </w:p>
    <w:p w14:paraId="570ED51E" w14:textId="77777777" w:rsidR="004229AA" w:rsidRDefault="004229AA" w:rsidP="004229AA"/>
    <w:p w14:paraId="6F12C905" w14:textId="77777777" w:rsidR="004229AA" w:rsidRDefault="004229AA" w:rsidP="004229AA"/>
    <w:p w14:paraId="3EB6CA6A" w14:textId="77777777" w:rsidR="004229AA" w:rsidRDefault="004229AA" w:rsidP="004229AA"/>
    <w:p w14:paraId="05801941" w14:textId="77777777" w:rsidR="004229AA" w:rsidRDefault="004229AA" w:rsidP="004229AA"/>
    <w:p w14:paraId="1CCD7AC9" w14:textId="77777777" w:rsidR="003C7F64" w:rsidRDefault="003C7F64" w:rsidP="003C7F64">
      <w:pPr>
        <w:widowControl w:val="0"/>
        <w:rPr>
          <w:b/>
          <w:bCs/>
          <w:sz w:val="28"/>
          <w:szCs w:val="28"/>
        </w:rPr>
      </w:pPr>
      <w:r>
        <w:rPr>
          <w:b/>
          <w:bCs/>
          <w:sz w:val="28"/>
          <w:szCs w:val="28"/>
        </w:rPr>
        <w:lastRenderedPageBreak/>
        <w:t>MISSION OF THE MONTH FOR AUGUST 2026</w:t>
      </w:r>
    </w:p>
    <w:p w14:paraId="11EC32E2" w14:textId="77777777" w:rsidR="003C7F64" w:rsidRDefault="003C7F64" w:rsidP="003C7F64">
      <w:pPr>
        <w:widowControl w:val="0"/>
        <w:rPr>
          <w:b/>
          <w:bCs/>
          <w:sz w:val="8"/>
          <w:szCs w:val="8"/>
        </w:rPr>
      </w:pPr>
      <w:r>
        <w:rPr>
          <w:b/>
          <w:bCs/>
          <w:sz w:val="8"/>
          <w:szCs w:val="8"/>
        </w:rPr>
        <w:t> </w:t>
      </w:r>
    </w:p>
    <w:p w14:paraId="2D68D4FB" w14:textId="77777777" w:rsidR="003C7F64" w:rsidRDefault="003C7F64" w:rsidP="003C7F64">
      <w:pPr>
        <w:spacing w:after="160" w:line="256" w:lineRule="auto"/>
        <w:rPr>
          <w:b/>
          <w:bCs/>
          <w:sz w:val="28"/>
          <w:szCs w:val="28"/>
        </w:rPr>
      </w:pPr>
      <w:r>
        <w:rPr>
          <w:b/>
          <w:bCs/>
          <w:sz w:val="28"/>
          <w:szCs w:val="28"/>
        </w:rPr>
        <w:t xml:space="preserve">Mission of the Month for August 2026 is for Michigan City Area Schools – we will be collecting money to support different projects in various elementary schools in Michigan City through Donors Choose. Donors Choose provides a list of teacher-led classroom projects that need funding. Please consider donating to help fund our local teachers’ classroom projects. Checks can be written to St. Paul and can be marked for MCAS and placed in the offering plate. Noisy coin offering will also support the mission of the month. To see a full list of projects, visit </w:t>
      </w:r>
      <w:hyperlink r:id="rId18" w:history="1">
        <w:r>
          <w:rPr>
            <w:rStyle w:val="Hyperlink"/>
            <w:b/>
            <w:bCs/>
            <w:sz w:val="28"/>
            <w:szCs w:val="28"/>
          </w:rPr>
          <w:t>www.donorschoose.org</w:t>
        </w:r>
      </w:hyperlink>
      <w:r>
        <w:rPr>
          <w:b/>
          <w:bCs/>
          <w:sz w:val="28"/>
          <w:szCs w:val="28"/>
        </w:rPr>
        <w:t xml:space="preserve"> and search for Michigan City. </w:t>
      </w:r>
    </w:p>
    <w:p w14:paraId="29BF6299" w14:textId="77777777" w:rsidR="003C7F64" w:rsidRDefault="003C7F64" w:rsidP="003C7F64">
      <w:pPr>
        <w:spacing w:after="160" w:line="256" w:lineRule="auto"/>
        <w:rPr>
          <w:b/>
          <w:bCs/>
          <w:sz w:val="2"/>
          <w:szCs w:val="2"/>
        </w:rPr>
      </w:pPr>
      <w:r>
        <w:rPr>
          <w:b/>
          <w:bCs/>
          <w:sz w:val="2"/>
          <w:szCs w:val="2"/>
        </w:rPr>
        <w:t> </w:t>
      </w:r>
    </w:p>
    <w:p w14:paraId="2E365103" w14:textId="77777777" w:rsidR="003C7F64" w:rsidRDefault="003C7F64" w:rsidP="003C7F64">
      <w:pPr>
        <w:widowControl w:val="0"/>
        <w:jc w:val="both"/>
        <w:rPr>
          <w:b/>
          <w:bCs/>
          <w:iCs/>
          <w:sz w:val="28"/>
          <w:szCs w:val="28"/>
        </w:rPr>
      </w:pPr>
      <w:r>
        <w:rPr>
          <w:b/>
          <w:bCs/>
          <w:iCs/>
          <w:sz w:val="28"/>
          <w:szCs w:val="28"/>
        </w:rPr>
        <w:t>PLEASE NOTE:</w:t>
      </w:r>
    </w:p>
    <w:p w14:paraId="74CEBA3A" w14:textId="77777777" w:rsidR="003C7F64" w:rsidRDefault="003C7F64" w:rsidP="003C7F64">
      <w:pPr>
        <w:widowControl w:val="0"/>
        <w:jc w:val="both"/>
        <w:rPr>
          <w:b/>
          <w:bCs/>
          <w:iCs/>
          <w:sz w:val="12"/>
          <w:szCs w:val="12"/>
        </w:rPr>
      </w:pPr>
      <w:r>
        <w:rPr>
          <w:b/>
          <w:bCs/>
          <w:iCs/>
          <w:sz w:val="12"/>
          <w:szCs w:val="12"/>
        </w:rPr>
        <w:t> </w:t>
      </w:r>
    </w:p>
    <w:p w14:paraId="39CB309E" w14:textId="77777777" w:rsidR="003C7F64" w:rsidRDefault="003C7F64" w:rsidP="003C7F64">
      <w:pPr>
        <w:widowControl w:val="0"/>
        <w:jc w:val="both"/>
        <w:rPr>
          <w:b/>
          <w:bCs/>
          <w:iCs/>
          <w:sz w:val="28"/>
          <w:szCs w:val="28"/>
        </w:rPr>
      </w:pPr>
      <w:r>
        <w:rPr>
          <w:b/>
          <w:bCs/>
          <w:iCs/>
          <w:sz w:val="28"/>
          <w:szCs w:val="28"/>
        </w:rPr>
        <w:t>From now through Wednesday, August 19, 2026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4314E674" w14:textId="77777777" w:rsidR="003C7F64" w:rsidRDefault="003C7F64" w:rsidP="003C7F64">
      <w:pPr>
        <w:widowControl w:val="0"/>
        <w:jc w:val="both"/>
        <w:rPr>
          <w:b/>
          <w:bCs/>
          <w:iCs/>
          <w:sz w:val="52"/>
          <w:szCs w:val="52"/>
        </w:rPr>
      </w:pPr>
      <w:r>
        <w:rPr>
          <w:b/>
          <w:bCs/>
          <w:iCs/>
          <w:sz w:val="52"/>
          <w:szCs w:val="52"/>
        </w:rPr>
        <w:t> </w:t>
      </w:r>
    </w:p>
    <w:p w14:paraId="13D9CDCE" w14:textId="77777777" w:rsidR="003C7F64" w:rsidRDefault="003C7F64" w:rsidP="003C7F64">
      <w:pPr>
        <w:keepLines/>
        <w:rPr>
          <w:b/>
          <w:bCs/>
          <w:sz w:val="28"/>
          <w:szCs w:val="28"/>
        </w:rPr>
      </w:pPr>
      <w:r>
        <w:rPr>
          <w:b/>
          <w:bCs/>
          <w:sz w:val="28"/>
          <w:szCs w:val="28"/>
        </w:rPr>
        <w:t>2026 Financial Stewardship</w:t>
      </w:r>
    </w:p>
    <w:p w14:paraId="25B90D43" w14:textId="77777777" w:rsidR="003C7F64" w:rsidRDefault="003C7F64" w:rsidP="003C7F64">
      <w:pPr>
        <w:keepLines/>
        <w:rPr>
          <w:b/>
          <w:bCs/>
          <w:sz w:val="16"/>
          <w:szCs w:val="16"/>
        </w:rPr>
      </w:pPr>
      <w:r>
        <w:rPr>
          <w:b/>
          <w:bCs/>
          <w:sz w:val="16"/>
          <w:szCs w:val="16"/>
        </w:rPr>
        <w:t> </w:t>
      </w:r>
    </w:p>
    <w:p w14:paraId="473E8A5F" w14:textId="77777777" w:rsidR="003C7F64" w:rsidRDefault="003C7F64" w:rsidP="003C7F64">
      <w:pPr>
        <w:keepLines/>
        <w:rPr>
          <w:sz w:val="28"/>
          <w:szCs w:val="28"/>
        </w:rPr>
      </w:pPr>
      <w:r>
        <w:rPr>
          <w:sz w:val="28"/>
          <w:szCs w:val="28"/>
        </w:rPr>
        <w:t>Weekly Church Operating Needs (x 2 weeks)</w:t>
      </w:r>
    </w:p>
    <w:p w14:paraId="454F3FD8" w14:textId="77777777" w:rsidR="003C7F64" w:rsidRDefault="003C7F64" w:rsidP="003C7F64">
      <w:pPr>
        <w:keepLines/>
        <w:jc w:val="both"/>
        <w:rPr>
          <w:sz w:val="28"/>
          <w:szCs w:val="28"/>
        </w:rPr>
      </w:pPr>
      <w:r>
        <w:rPr>
          <w:sz w:val="28"/>
          <w:szCs w:val="28"/>
        </w:rPr>
        <w:t xml:space="preserve">July 25-26, 2026 and August 1-2, 2026:                         </w:t>
      </w:r>
      <w:r>
        <w:rPr>
          <w:sz w:val="28"/>
          <w:szCs w:val="28"/>
        </w:rPr>
        <w:tab/>
        <w:t>$  11,501.00</w:t>
      </w:r>
    </w:p>
    <w:p w14:paraId="0C511970" w14:textId="77777777" w:rsidR="003C7F64" w:rsidRDefault="003C7F64" w:rsidP="003C7F64">
      <w:pPr>
        <w:keepLines/>
        <w:jc w:val="both"/>
        <w:rPr>
          <w:sz w:val="12"/>
          <w:szCs w:val="12"/>
        </w:rPr>
      </w:pPr>
      <w:r>
        <w:rPr>
          <w:sz w:val="12"/>
          <w:szCs w:val="12"/>
        </w:rPr>
        <w:t> </w:t>
      </w:r>
    </w:p>
    <w:p w14:paraId="1E499A9B" w14:textId="77777777" w:rsidR="003C7F64" w:rsidRDefault="003C7F64" w:rsidP="003C7F64">
      <w:pPr>
        <w:keepLines/>
        <w:jc w:val="both"/>
        <w:rPr>
          <w:sz w:val="28"/>
          <w:szCs w:val="28"/>
        </w:rPr>
      </w:pPr>
      <w:r>
        <w:rPr>
          <w:sz w:val="28"/>
          <w:szCs w:val="28"/>
        </w:rPr>
        <w:t>General Fund (including General Memorials):</w:t>
      </w:r>
      <w:r>
        <w:rPr>
          <w:sz w:val="28"/>
          <w:szCs w:val="28"/>
        </w:rPr>
        <w:tab/>
        <w:t xml:space="preserve">          $    7,482.00</w:t>
      </w:r>
    </w:p>
    <w:p w14:paraId="08BCF9A3" w14:textId="77777777" w:rsidR="003C7F64" w:rsidRDefault="003C7F64" w:rsidP="003C7F64">
      <w:pPr>
        <w:keepLines/>
        <w:jc w:val="both"/>
        <w:rPr>
          <w:sz w:val="12"/>
          <w:szCs w:val="12"/>
        </w:rPr>
      </w:pPr>
      <w:r>
        <w:rPr>
          <w:sz w:val="12"/>
          <w:szCs w:val="12"/>
        </w:rPr>
        <w:t> </w:t>
      </w:r>
    </w:p>
    <w:p w14:paraId="54C1A713" w14:textId="77777777" w:rsidR="003C7F64" w:rsidRDefault="003C7F64" w:rsidP="003C7F64">
      <w:pPr>
        <w:keepLines/>
        <w:jc w:val="both"/>
        <w:rPr>
          <w:sz w:val="28"/>
          <w:szCs w:val="28"/>
        </w:rPr>
      </w:pPr>
      <w:r>
        <w:rPr>
          <w:sz w:val="28"/>
          <w:szCs w:val="28"/>
        </w:rPr>
        <w:t xml:space="preserve">Overage/Shortage: </w:t>
      </w:r>
      <w:r>
        <w:rPr>
          <w:sz w:val="28"/>
          <w:szCs w:val="28"/>
        </w:rPr>
        <w:tab/>
      </w:r>
      <w:r>
        <w:rPr>
          <w:sz w:val="28"/>
          <w:szCs w:val="28"/>
        </w:rPr>
        <w:tab/>
      </w:r>
      <w:r>
        <w:rPr>
          <w:sz w:val="28"/>
          <w:szCs w:val="28"/>
        </w:rPr>
        <w:tab/>
      </w:r>
      <w:r>
        <w:rPr>
          <w:sz w:val="28"/>
          <w:szCs w:val="28"/>
        </w:rPr>
        <w:tab/>
      </w:r>
      <w:r>
        <w:rPr>
          <w:sz w:val="28"/>
          <w:szCs w:val="28"/>
        </w:rPr>
        <w:tab/>
        <w:t xml:space="preserve">     — $    4,019.00</w:t>
      </w:r>
    </w:p>
    <w:p w14:paraId="24335AF9" w14:textId="77777777" w:rsidR="003C7F64" w:rsidRDefault="003C7F64" w:rsidP="003C7F64">
      <w:pPr>
        <w:keepLines/>
        <w:jc w:val="both"/>
        <w:rPr>
          <w:sz w:val="28"/>
          <w:szCs w:val="28"/>
        </w:rPr>
      </w:pPr>
      <w:r>
        <w:rPr>
          <w:sz w:val="28"/>
          <w:szCs w:val="28"/>
        </w:rPr>
        <w:t> </w:t>
      </w:r>
    </w:p>
    <w:p w14:paraId="6135B87B" w14:textId="77777777" w:rsidR="003C7F64" w:rsidRDefault="003C7F64" w:rsidP="003C7F64">
      <w:pPr>
        <w:keepLines/>
        <w:jc w:val="both"/>
        <w:rPr>
          <w:sz w:val="28"/>
          <w:szCs w:val="28"/>
        </w:rPr>
      </w:pPr>
      <w:r>
        <w:rPr>
          <w:sz w:val="28"/>
          <w:szCs w:val="28"/>
        </w:rPr>
        <w:t>Restricted Income (not including Memorials)</w:t>
      </w:r>
    </w:p>
    <w:p w14:paraId="64F31F19" w14:textId="77777777" w:rsidR="003C7F64" w:rsidRDefault="003C7F64" w:rsidP="003C7F64">
      <w:pPr>
        <w:keepLines/>
        <w:rPr>
          <w:sz w:val="28"/>
          <w:szCs w:val="28"/>
        </w:rPr>
      </w:pPr>
      <w:r>
        <w:rPr>
          <w:sz w:val="28"/>
          <w:szCs w:val="28"/>
        </w:rPr>
        <w:t>Supports IK Synod &amp; Church wide Ministries:</w:t>
      </w:r>
      <w:r>
        <w:rPr>
          <w:sz w:val="28"/>
          <w:szCs w:val="28"/>
        </w:rPr>
        <w:tab/>
        <w:t xml:space="preserve">  </w:t>
      </w:r>
      <w:r>
        <w:rPr>
          <w:sz w:val="28"/>
          <w:szCs w:val="28"/>
        </w:rPr>
        <w:tab/>
        <w:t xml:space="preserve">    $  345.00</w:t>
      </w:r>
    </w:p>
    <w:p w14:paraId="5DFCE8CF" w14:textId="77777777" w:rsidR="003C7F64" w:rsidRDefault="003C7F64" w:rsidP="003C7F64">
      <w:pPr>
        <w:keepLines/>
        <w:rPr>
          <w:sz w:val="12"/>
          <w:szCs w:val="12"/>
        </w:rPr>
      </w:pPr>
      <w:r>
        <w:rPr>
          <w:sz w:val="12"/>
          <w:szCs w:val="12"/>
        </w:rPr>
        <w:t> </w:t>
      </w:r>
    </w:p>
    <w:p w14:paraId="4A7C2829" w14:textId="77777777" w:rsidR="003C7F64" w:rsidRDefault="003C7F64" w:rsidP="003C7F64">
      <w:pPr>
        <w:keepLines/>
        <w:rPr>
          <w:sz w:val="28"/>
          <w:szCs w:val="28"/>
        </w:rPr>
      </w:pPr>
      <w:r>
        <w:rPr>
          <w:sz w:val="28"/>
          <w:szCs w:val="28"/>
        </w:rPr>
        <w:t>Ministries in our Community/Congregation:</w:t>
      </w:r>
      <w:r>
        <w:rPr>
          <w:sz w:val="28"/>
          <w:szCs w:val="28"/>
        </w:rPr>
        <w:tab/>
      </w:r>
      <w:r>
        <w:rPr>
          <w:sz w:val="28"/>
          <w:szCs w:val="28"/>
        </w:rPr>
        <w:tab/>
      </w:r>
      <w:r>
        <w:rPr>
          <w:sz w:val="28"/>
          <w:szCs w:val="28"/>
        </w:rPr>
        <w:tab/>
        <w:t xml:space="preserve">  $ 3,060.00</w:t>
      </w:r>
    </w:p>
    <w:p w14:paraId="181D9A5E" w14:textId="77777777" w:rsidR="003C7F64" w:rsidRDefault="003C7F64" w:rsidP="003C7F64">
      <w:pPr>
        <w:keepLines/>
        <w:rPr>
          <w:sz w:val="12"/>
          <w:szCs w:val="12"/>
        </w:rPr>
      </w:pPr>
      <w:r>
        <w:rPr>
          <w:sz w:val="12"/>
          <w:szCs w:val="12"/>
        </w:rPr>
        <w:t> </w:t>
      </w:r>
    </w:p>
    <w:p w14:paraId="42B7CA16" w14:textId="77777777" w:rsidR="003C7F64" w:rsidRDefault="003C7F64" w:rsidP="003C7F64">
      <w:pPr>
        <w:keepLines/>
        <w:rPr>
          <w:sz w:val="28"/>
          <w:szCs w:val="28"/>
        </w:rPr>
      </w:pPr>
      <w:r>
        <w:rPr>
          <w:sz w:val="28"/>
          <w:szCs w:val="28"/>
        </w:rPr>
        <w:t>Capital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340.00</w:t>
      </w:r>
    </w:p>
    <w:p w14:paraId="1FD081D7" w14:textId="77777777" w:rsidR="003C7F64" w:rsidRDefault="003C7F64" w:rsidP="003C7F64">
      <w:pPr>
        <w:keepLines/>
        <w:rPr>
          <w:sz w:val="28"/>
          <w:szCs w:val="28"/>
        </w:rPr>
      </w:pPr>
      <w:r>
        <w:rPr>
          <w:sz w:val="28"/>
          <w:szCs w:val="28"/>
        </w:rPr>
        <w:t> </w:t>
      </w:r>
    </w:p>
    <w:p w14:paraId="1D11D266" w14:textId="77777777" w:rsidR="003C7F64" w:rsidRDefault="003C7F64" w:rsidP="003C7F64">
      <w:pPr>
        <w:keepLines/>
        <w:rPr>
          <w:sz w:val="28"/>
          <w:szCs w:val="28"/>
        </w:rPr>
      </w:pPr>
      <w:r>
        <w:rPr>
          <w:sz w:val="28"/>
          <w:szCs w:val="28"/>
        </w:rPr>
        <w:t>MEMORIALS</w:t>
      </w:r>
    </w:p>
    <w:p w14:paraId="4FC15CDC" w14:textId="77777777" w:rsidR="003C7F64" w:rsidRDefault="003C7F64" w:rsidP="003C7F64">
      <w:pPr>
        <w:keepLines/>
        <w:rPr>
          <w:sz w:val="28"/>
          <w:szCs w:val="28"/>
        </w:rPr>
      </w:pPr>
      <w:r>
        <w:rPr>
          <w:sz w:val="28"/>
          <w:szCs w:val="28"/>
        </w:rPr>
        <w:t xml:space="preserve">     General Fund</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  100.00</w:t>
      </w:r>
    </w:p>
    <w:p w14:paraId="48143A8A" w14:textId="77777777" w:rsidR="003C7F64" w:rsidRDefault="003C7F64" w:rsidP="003C7F64">
      <w:pPr>
        <w:keepLines/>
        <w:rPr>
          <w:sz w:val="28"/>
          <w:szCs w:val="28"/>
        </w:rPr>
      </w:pPr>
      <w:r>
        <w:rPr>
          <w:sz w:val="28"/>
          <w:szCs w:val="28"/>
        </w:rPr>
        <w:t> </w:t>
      </w:r>
    </w:p>
    <w:p w14:paraId="4B169913" w14:textId="77777777" w:rsidR="003C7F64" w:rsidRDefault="003C7F64" w:rsidP="003C7F64">
      <w:pPr>
        <w:widowControl w:val="0"/>
        <w:jc w:val="both"/>
        <w:rPr>
          <w:b/>
          <w:bCs/>
          <w:iCs/>
          <w:sz w:val="28"/>
          <w:szCs w:val="28"/>
        </w:rPr>
      </w:pPr>
      <w:r>
        <w:rPr>
          <w:b/>
          <w:bCs/>
          <w:iCs/>
          <w:sz w:val="28"/>
          <w:szCs w:val="28"/>
        </w:rPr>
        <w:t> </w:t>
      </w:r>
    </w:p>
    <w:p w14:paraId="3CFB38AE" w14:textId="77777777" w:rsidR="003C7F64" w:rsidRDefault="003C7F64" w:rsidP="003C7F64">
      <w:pPr>
        <w:widowControl w:val="0"/>
        <w:jc w:val="both"/>
        <w:rPr>
          <w:b/>
          <w:bCs/>
          <w:iCs/>
          <w:sz w:val="28"/>
          <w:szCs w:val="28"/>
        </w:rPr>
      </w:pPr>
      <w:r>
        <w:rPr>
          <w:b/>
          <w:bCs/>
          <w:iCs/>
          <w:sz w:val="28"/>
          <w:szCs w:val="28"/>
        </w:rPr>
        <w:t> </w:t>
      </w:r>
    </w:p>
    <w:p w14:paraId="0CBA4FB1" w14:textId="77777777" w:rsidR="003C7F64" w:rsidRDefault="003C7F64" w:rsidP="003C7F64">
      <w:pPr>
        <w:widowControl w:val="0"/>
        <w:jc w:val="both"/>
        <w:rPr>
          <w:b/>
          <w:bCs/>
          <w:iCs/>
          <w:sz w:val="28"/>
          <w:szCs w:val="28"/>
        </w:rPr>
      </w:pPr>
      <w:r>
        <w:rPr>
          <w:b/>
          <w:bCs/>
          <w:iCs/>
          <w:sz w:val="28"/>
          <w:szCs w:val="28"/>
        </w:rPr>
        <w:t> </w:t>
      </w:r>
    </w:p>
    <w:p w14:paraId="55B5FC01" w14:textId="77777777" w:rsidR="003C7F64" w:rsidRDefault="003C7F64" w:rsidP="003C7F64">
      <w:pPr>
        <w:widowControl w:val="0"/>
        <w:jc w:val="center"/>
        <w:rPr>
          <w:b/>
          <w:bCs/>
          <w:sz w:val="28"/>
          <w:szCs w:val="28"/>
        </w:rPr>
      </w:pPr>
      <w:r>
        <w:rPr>
          <w:b/>
          <w:bCs/>
          <w:sz w:val="28"/>
          <w:szCs w:val="28"/>
        </w:rPr>
        <w:lastRenderedPageBreak/>
        <w:t>ACTIVITIES, EVENTS &amp; MEETINGS</w:t>
      </w:r>
    </w:p>
    <w:p w14:paraId="41918A54" w14:textId="77777777" w:rsidR="003C7F64" w:rsidRDefault="003C7F64" w:rsidP="003C7F64">
      <w:pPr>
        <w:widowControl w:val="0"/>
        <w:jc w:val="center"/>
        <w:rPr>
          <w:b/>
          <w:bCs/>
          <w:sz w:val="28"/>
          <w:szCs w:val="28"/>
        </w:rPr>
      </w:pPr>
      <w:r>
        <w:rPr>
          <w:b/>
          <w:bCs/>
          <w:sz w:val="28"/>
          <w:szCs w:val="28"/>
        </w:rPr>
        <w:t>AUGUST 2026</w:t>
      </w:r>
    </w:p>
    <w:p w14:paraId="07749BCD" w14:textId="77777777" w:rsidR="003C7F64" w:rsidRDefault="003C7F64" w:rsidP="003C7F64">
      <w:pPr>
        <w:widowControl w:val="0"/>
        <w:tabs>
          <w:tab w:val="left" w:pos="3073"/>
        </w:tabs>
        <w:rPr>
          <w:b/>
          <w:bCs/>
          <w:sz w:val="16"/>
          <w:szCs w:val="16"/>
        </w:rPr>
      </w:pPr>
      <w:r>
        <w:rPr>
          <w:b/>
          <w:bCs/>
          <w:sz w:val="28"/>
          <w:szCs w:val="28"/>
        </w:rPr>
        <w:tab/>
      </w:r>
    </w:p>
    <w:p w14:paraId="1F89AE70" w14:textId="77777777" w:rsidR="003C7F64" w:rsidRDefault="003C7F64" w:rsidP="003C7F64">
      <w:pPr>
        <w:widowControl w:val="0"/>
      </w:pPr>
      <w:r>
        <w:rPr>
          <w:b/>
          <w:bCs/>
        </w:rPr>
        <w:t xml:space="preserve">Saturday, </w:t>
      </w:r>
      <w:r>
        <w:t>August 8, 2026 @4:00 p.m. 11</w:t>
      </w:r>
      <w:r>
        <w:rPr>
          <w:vertAlign w:val="superscript"/>
        </w:rPr>
        <w:t>th</w:t>
      </w:r>
      <w:r>
        <w:t xml:space="preserve"> Pentecost Worship Service/Sanctuary</w:t>
      </w:r>
    </w:p>
    <w:p w14:paraId="7FF5C38B" w14:textId="77777777" w:rsidR="003C7F64" w:rsidRDefault="003C7F64" w:rsidP="003C7F64">
      <w:pPr>
        <w:rPr>
          <w:sz w:val="44"/>
          <w:szCs w:val="44"/>
        </w:rPr>
      </w:pPr>
      <w:r>
        <w:rPr>
          <w:sz w:val="44"/>
          <w:szCs w:val="44"/>
        </w:rPr>
        <w:t> </w:t>
      </w:r>
    </w:p>
    <w:p w14:paraId="125BA8EE" w14:textId="77777777" w:rsidR="003C7F64" w:rsidRDefault="003C7F64" w:rsidP="003C7F64">
      <w:pPr>
        <w:widowControl w:val="0"/>
      </w:pPr>
      <w:r>
        <w:rPr>
          <w:b/>
          <w:bCs/>
        </w:rPr>
        <w:t xml:space="preserve">Sunday, </w:t>
      </w:r>
      <w:r>
        <w:t>August 9, 2026</w:t>
      </w:r>
      <w:r>
        <w:rPr>
          <w:b/>
          <w:bCs/>
        </w:rPr>
        <w:t xml:space="preserve"> </w:t>
      </w:r>
      <w:r>
        <w:t>@ 9:00 a.m. 11</w:t>
      </w:r>
      <w:r>
        <w:rPr>
          <w:vertAlign w:val="superscript"/>
        </w:rPr>
        <w:t>th</w:t>
      </w:r>
      <w:r>
        <w:t xml:space="preserve"> Pentecost Worship Service/Sanctuary/coffee after</w:t>
      </w:r>
      <w:r>
        <w:tab/>
      </w:r>
    </w:p>
    <w:p w14:paraId="616C68A2" w14:textId="77777777" w:rsidR="003C7F64" w:rsidRDefault="003C7F64" w:rsidP="003C7F64">
      <w:pPr>
        <w:rPr>
          <w:sz w:val="4"/>
          <w:szCs w:val="4"/>
        </w:rPr>
      </w:pPr>
      <w:r>
        <w:rPr>
          <w:sz w:val="4"/>
          <w:szCs w:val="4"/>
        </w:rPr>
        <w:t> </w:t>
      </w:r>
    </w:p>
    <w:p w14:paraId="16F6F535" w14:textId="77777777" w:rsidR="003C7F64" w:rsidRDefault="003C7F64" w:rsidP="003C7F64">
      <w:pPr>
        <w:widowControl w:val="0"/>
      </w:pPr>
      <w:r>
        <w:rPr>
          <w:b/>
          <w:bCs/>
        </w:rPr>
        <w:t xml:space="preserve">Monday, </w:t>
      </w:r>
      <w:r>
        <w:t>August 10, 2026 @ 1:00 p.m. Hope Circle/Green Room</w:t>
      </w:r>
    </w:p>
    <w:p w14:paraId="1B29AA61" w14:textId="77777777" w:rsidR="003C7F64" w:rsidRDefault="003C7F64" w:rsidP="003C7F64">
      <w:pPr>
        <w:rPr>
          <w:sz w:val="4"/>
          <w:szCs w:val="4"/>
        </w:rPr>
      </w:pPr>
      <w:r>
        <w:rPr>
          <w:sz w:val="4"/>
          <w:szCs w:val="4"/>
        </w:rPr>
        <w:t> </w:t>
      </w:r>
    </w:p>
    <w:p w14:paraId="287A0097" w14:textId="77777777" w:rsidR="003C7F64" w:rsidRDefault="003C7F64" w:rsidP="003C7F64">
      <w:pPr>
        <w:widowControl w:val="0"/>
      </w:pPr>
      <w:r>
        <w:tab/>
      </w:r>
      <w:r>
        <w:tab/>
      </w:r>
      <w:r>
        <w:tab/>
        <w:t xml:space="preserve">        @ 7:00 p.m. Women’s Bible Study/St. Paul Room</w:t>
      </w:r>
    </w:p>
    <w:p w14:paraId="6B7560EB" w14:textId="77777777" w:rsidR="003C7F64" w:rsidRDefault="003C7F64" w:rsidP="003C7F64">
      <w:pPr>
        <w:rPr>
          <w:sz w:val="4"/>
          <w:szCs w:val="4"/>
        </w:rPr>
      </w:pPr>
      <w:r>
        <w:rPr>
          <w:sz w:val="4"/>
          <w:szCs w:val="4"/>
        </w:rPr>
        <w:t> </w:t>
      </w:r>
    </w:p>
    <w:p w14:paraId="1113FCD4" w14:textId="77777777" w:rsidR="003C7F64" w:rsidRDefault="003C7F64" w:rsidP="003C7F64">
      <w:pPr>
        <w:keepLines/>
        <w:widowControl w:val="0"/>
        <w:rPr>
          <w:b/>
          <w:bCs/>
          <w:sz w:val="28"/>
          <w:szCs w:val="28"/>
        </w:rPr>
      </w:pPr>
      <w:r>
        <w:rPr>
          <w:b/>
          <w:bCs/>
          <w:sz w:val="28"/>
          <w:szCs w:val="28"/>
        </w:rPr>
        <w:t>Tuesday, August 11, 2026 @ 11:00 a.m. – close GIVE BACK at Holly’s</w:t>
      </w:r>
    </w:p>
    <w:p w14:paraId="46D70265" w14:textId="77777777" w:rsidR="003C7F64" w:rsidRDefault="003C7F64" w:rsidP="003C7F64">
      <w:pPr>
        <w:keepLines/>
        <w:rPr>
          <w:b/>
          <w:bCs/>
          <w:sz w:val="4"/>
          <w:szCs w:val="4"/>
        </w:rPr>
      </w:pPr>
      <w:r>
        <w:rPr>
          <w:b/>
          <w:bCs/>
          <w:sz w:val="4"/>
          <w:szCs w:val="4"/>
        </w:rPr>
        <w:t> </w:t>
      </w:r>
    </w:p>
    <w:p w14:paraId="4183AB11" w14:textId="77777777" w:rsidR="003C7F64" w:rsidRDefault="003C7F64" w:rsidP="003C7F64">
      <w:pPr>
        <w:keepLines/>
        <w:widowControl w:val="0"/>
      </w:pPr>
      <w:r>
        <w:rPr>
          <w:b/>
          <w:bCs/>
        </w:rPr>
        <w:t xml:space="preserve">Wednesday, </w:t>
      </w:r>
      <w:r>
        <w:t>August 12, 2026 @ 10:00 a.m. God’s Purls/St. Paul Room</w:t>
      </w:r>
    </w:p>
    <w:p w14:paraId="734684DD" w14:textId="77777777" w:rsidR="003C7F64" w:rsidRDefault="003C7F64" w:rsidP="003C7F64">
      <w:pPr>
        <w:keepLines/>
        <w:widowControl w:val="0"/>
        <w:tabs>
          <w:tab w:val="left" w:pos="1708"/>
        </w:tabs>
        <w:rPr>
          <w:sz w:val="4"/>
          <w:szCs w:val="4"/>
        </w:rPr>
      </w:pPr>
      <w:r>
        <w:tab/>
      </w:r>
    </w:p>
    <w:p w14:paraId="7363FC61" w14:textId="77777777" w:rsidR="003C7F64" w:rsidRDefault="003C7F64" w:rsidP="003C7F64">
      <w:pPr>
        <w:keepLines/>
        <w:widowControl w:val="0"/>
        <w:rPr>
          <w:b/>
          <w:bCs/>
          <w:sz w:val="28"/>
          <w:szCs w:val="28"/>
        </w:rPr>
      </w:pPr>
      <w:r>
        <w:tab/>
      </w:r>
      <w:r>
        <w:tab/>
      </w:r>
      <w:r>
        <w:rPr>
          <w:b/>
          <w:bCs/>
          <w:sz w:val="28"/>
          <w:szCs w:val="28"/>
        </w:rPr>
        <w:t xml:space="preserve"> @12:15 p.m. Organ Concert Summer Series/Sanctuary</w:t>
      </w:r>
    </w:p>
    <w:p w14:paraId="5DD61D3B" w14:textId="77777777" w:rsidR="003C7F64" w:rsidRDefault="003C7F64" w:rsidP="003C7F64">
      <w:pPr>
        <w:keepLines/>
        <w:widowControl w:val="0"/>
      </w:pPr>
      <w:r>
        <w:rPr>
          <w:b/>
          <w:bCs/>
          <w:sz w:val="14"/>
          <w:szCs w:val="14"/>
        </w:rPr>
        <w:tab/>
      </w:r>
      <w:r>
        <w:rPr>
          <w:b/>
          <w:bCs/>
          <w:sz w:val="28"/>
          <w:szCs w:val="28"/>
        </w:rPr>
        <w:tab/>
      </w:r>
      <w:r>
        <w:rPr>
          <w:b/>
          <w:bCs/>
          <w:sz w:val="28"/>
          <w:szCs w:val="28"/>
        </w:rPr>
        <w:tab/>
      </w:r>
      <w:r>
        <w:rPr>
          <w:b/>
          <w:bCs/>
          <w:sz w:val="28"/>
          <w:szCs w:val="28"/>
        </w:rPr>
        <w:tab/>
      </w:r>
      <w:r>
        <w:rPr>
          <w:sz w:val="28"/>
          <w:szCs w:val="28"/>
        </w:rPr>
        <w:t xml:space="preserve"> @ </w:t>
      </w:r>
      <w:r>
        <w:t>3:30 p.m. Worship and Music Mtg./Luther House</w:t>
      </w:r>
    </w:p>
    <w:p w14:paraId="7A2C5458" w14:textId="77777777" w:rsidR="003C7F64" w:rsidRDefault="003C7F64" w:rsidP="003C7F64">
      <w:pPr>
        <w:keepLines/>
        <w:rPr>
          <w:sz w:val="4"/>
          <w:szCs w:val="4"/>
        </w:rPr>
      </w:pPr>
      <w:r>
        <w:rPr>
          <w:sz w:val="4"/>
          <w:szCs w:val="4"/>
        </w:rPr>
        <w:t> </w:t>
      </w:r>
    </w:p>
    <w:p w14:paraId="11ACB419" w14:textId="77777777" w:rsidR="003C7F64" w:rsidRDefault="003C7F64" w:rsidP="003C7F64">
      <w:pPr>
        <w:keepLines/>
        <w:widowControl w:val="0"/>
        <w:rPr>
          <w:b/>
          <w:bCs/>
          <w:sz w:val="28"/>
          <w:szCs w:val="28"/>
        </w:rPr>
      </w:pPr>
      <w:r>
        <w:rPr>
          <w:b/>
          <w:bCs/>
          <w:sz w:val="28"/>
          <w:szCs w:val="28"/>
        </w:rPr>
        <w:t xml:space="preserve">Thursday, August 13, 2026 @ 5:00 p.m. Volunteer Dinner/St. Paul Rm </w:t>
      </w:r>
    </w:p>
    <w:p w14:paraId="2985EDF0" w14:textId="77777777" w:rsidR="003C7F64" w:rsidRDefault="003C7F64" w:rsidP="003C7F64">
      <w:pPr>
        <w:keepLines/>
        <w:widowControl w:val="0"/>
        <w:rPr>
          <w:b/>
          <w:bCs/>
          <w:sz w:val="4"/>
          <w:szCs w:val="4"/>
        </w:rPr>
      </w:pPr>
      <w:r>
        <w:rPr>
          <w:b/>
          <w:bCs/>
          <w:sz w:val="4"/>
          <w:szCs w:val="4"/>
        </w:rPr>
        <w:t> </w:t>
      </w:r>
    </w:p>
    <w:p w14:paraId="1205D546" w14:textId="77777777" w:rsidR="003C7F64" w:rsidRDefault="003C7F64" w:rsidP="003C7F64">
      <w:pPr>
        <w:keepLines/>
        <w:rPr>
          <w:sz w:val="4"/>
          <w:szCs w:val="4"/>
        </w:rPr>
      </w:pPr>
      <w:r>
        <w:rPr>
          <w:sz w:val="4"/>
          <w:szCs w:val="4"/>
        </w:rPr>
        <w:t> </w:t>
      </w:r>
    </w:p>
    <w:p w14:paraId="04D3A40B" w14:textId="77777777" w:rsidR="003C7F64" w:rsidRDefault="003C7F64" w:rsidP="003C7F64">
      <w:pPr>
        <w:keepLines/>
        <w:widowControl w:val="0"/>
      </w:pPr>
      <w:r>
        <w:rPr>
          <w:b/>
          <w:bCs/>
        </w:rPr>
        <w:t xml:space="preserve">Saturday, </w:t>
      </w:r>
      <w:r>
        <w:t>August 15, 2026 @ 4:00 p.m. 12th Pentecost Worship Service/Sanctuary</w:t>
      </w:r>
    </w:p>
    <w:p w14:paraId="4648E3A8" w14:textId="77777777" w:rsidR="003C7F64" w:rsidRDefault="003C7F64" w:rsidP="003C7F64">
      <w:pPr>
        <w:keepLines/>
        <w:widowControl w:val="0"/>
        <w:rPr>
          <w:sz w:val="44"/>
          <w:szCs w:val="44"/>
        </w:rPr>
      </w:pPr>
      <w:r>
        <w:rPr>
          <w:sz w:val="44"/>
          <w:szCs w:val="44"/>
        </w:rPr>
        <w:t> </w:t>
      </w:r>
    </w:p>
    <w:p w14:paraId="75527D91" w14:textId="77777777" w:rsidR="003C7F64" w:rsidRDefault="003C7F64" w:rsidP="003C7F64">
      <w:pPr>
        <w:keepLines/>
        <w:widowControl w:val="0"/>
      </w:pPr>
      <w:r>
        <w:rPr>
          <w:b/>
          <w:bCs/>
        </w:rPr>
        <w:t xml:space="preserve">Sunday, </w:t>
      </w:r>
      <w:r>
        <w:t>August 16, 2026 @ 9:00 a.m. 12</w:t>
      </w:r>
      <w:r>
        <w:rPr>
          <w:vertAlign w:val="superscript"/>
        </w:rPr>
        <w:t>th</w:t>
      </w:r>
      <w:r>
        <w:t xml:space="preserve"> Pentecost Worship Service /Sanctuary/coffee after</w:t>
      </w:r>
    </w:p>
    <w:p w14:paraId="78A82633" w14:textId="77777777" w:rsidR="003C7F64" w:rsidRDefault="003C7F64" w:rsidP="003C7F64">
      <w:pPr>
        <w:keepLines/>
        <w:rPr>
          <w:sz w:val="4"/>
          <w:szCs w:val="4"/>
        </w:rPr>
      </w:pPr>
      <w:r>
        <w:rPr>
          <w:sz w:val="4"/>
          <w:szCs w:val="4"/>
        </w:rPr>
        <w:t> </w:t>
      </w:r>
    </w:p>
    <w:p w14:paraId="65CE5C8D" w14:textId="77777777" w:rsidR="003C7F64" w:rsidRDefault="003C7F64" w:rsidP="003C7F64">
      <w:pPr>
        <w:keepLines/>
        <w:widowControl w:val="0"/>
      </w:pPr>
      <w:r>
        <w:rPr>
          <w:b/>
          <w:bCs/>
        </w:rPr>
        <w:t xml:space="preserve">Monday, </w:t>
      </w:r>
      <w:r>
        <w:t>August 17, 2026 @ 7:00 p.m. Women’s Bible Study/St. Paul Room</w:t>
      </w:r>
    </w:p>
    <w:p w14:paraId="38C167F6" w14:textId="77777777" w:rsidR="003C7F64" w:rsidRDefault="003C7F64" w:rsidP="003C7F64">
      <w:pPr>
        <w:keepLines/>
        <w:rPr>
          <w:sz w:val="4"/>
          <w:szCs w:val="4"/>
        </w:rPr>
      </w:pPr>
      <w:r>
        <w:rPr>
          <w:sz w:val="4"/>
          <w:szCs w:val="4"/>
        </w:rPr>
        <w:t> </w:t>
      </w:r>
    </w:p>
    <w:p w14:paraId="6EBE20EE" w14:textId="77777777" w:rsidR="003C7F64" w:rsidRDefault="003C7F64" w:rsidP="003C7F64">
      <w:pPr>
        <w:keepLines/>
        <w:widowControl w:val="0"/>
      </w:pPr>
      <w:r>
        <w:rPr>
          <w:b/>
          <w:bCs/>
        </w:rPr>
        <w:t xml:space="preserve">Wednesday, </w:t>
      </w:r>
      <w:r>
        <w:t>August 19, 2026 @ 10:00 a.m. God’s Purls/St. Paul Room</w:t>
      </w:r>
    </w:p>
    <w:p w14:paraId="0F023F21" w14:textId="77777777" w:rsidR="003C7F64" w:rsidRDefault="003C7F64" w:rsidP="003C7F64">
      <w:pPr>
        <w:keepLines/>
        <w:rPr>
          <w:sz w:val="4"/>
          <w:szCs w:val="4"/>
        </w:rPr>
      </w:pPr>
      <w:r>
        <w:rPr>
          <w:sz w:val="4"/>
          <w:szCs w:val="4"/>
        </w:rPr>
        <w:t> </w:t>
      </w:r>
    </w:p>
    <w:p w14:paraId="643C816B" w14:textId="77777777" w:rsidR="003C7F64" w:rsidRDefault="003C7F64" w:rsidP="003C7F64">
      <w:pPr>
        <w:keepLines/>
        <w:widowControl w:val="0"/>
        <w:rPr>
          <w:b/>
          <w:bCs/>
          <w:sz w:val="28"/>
          <w:szCs w:val="28"/>
        </w:rPr>
      </w:pPr>
      <w:r>
        <w:tab/>
      </w:r>
      <w:r>
        <w:tab/>
      </w:r>
      <w:r>
        <w:rPr>
          <w:b/>
          <w:bCs/>
          <w:sz w:val="28"/>
          <w:szCs w:val="28"/>
        </w:rPr>
        <w:t>@ 12:15 p.m. Last Organ Concert Summer Series. 2026</w:t>
      </w:r>
    </w:p>
    <w:p w14:paraId="003DDB10" w14:textId="77777777" w:rsidR="003C7F64" w:rsidRDefault="003C7F64" w:rsidP="003C7F64">
      <w:pPr>
        <w:keepLines/>
        <w:rPr>
          <w:b/>
          <w:bCs/>
          <w:sz w:val="4"/>
          <w:szCs w:val="4"/>
        </w:rPr>
      </w:pPr>
      <w:r>
        <w:rPr>
          <w:b/>
          <w:bCs/>
          <w:sz w:val="4"/>
          <w:szCs w:val="4"/>
        </w:rPr>
        <w:t> </w:t>
      </w:r>
    </w:p>
    <w:p w14:paraId="6009AB95" w14:textId="77777777" w:rsidR="003C7F64" w:rsidRDefault="003C7F64" w:rsidP="003C7F64">
      <w:pPr>
        <w:keepLines/>
        <w:widowControl w:val="0"/>
      </w:pPr>
      <w:r>
        <w:rPr>
          <w:b/>
          <w:bCs/>
          <w:sz w:val="28"/>
          <w:szCs w:val="28"/>
        </w:rPr>
        <w:tab/>
      </w:r>
      <w:r>
        <w:rPr>
          <w:b/>
          <w:bCs/>
          <w:sz w:val="28"/>
          <w:szCs w:val="28"/>
        </w:rPr>
        <w:tab/>
        <w:t xml:space="preserve">                      </w:t>
      </w:r>
      <w:r>
        <w:t xml:space="preserve">@ 4:30 p.m. Choir Rehearsal/Sanctuary   </w:t>
      </w:r>
    </w:p>
    <w:p w14:paraId="6E086ADD" w14:textId="77777777" w:rsidR="003C7F64" w:rsidRDefault="003C7F64" w:rsidP="003C7F64">
      <w:pPr>
        <w:keepLines/>
        <w:ind w:firstLine="720"/>
        <w:rPr>
          <w:sz w:val="4"/>
          <w:szCs w:val="4"/>
        </w:rPr>
      </w:pPr>
      <w:r>
        <w:rPr>
          <w:sz w:val="4"/>
          <w:szCs w:val="4"/>
        </w:rPr>
        <w:t> </w:t>
      </w:r>
    </w:p>
    <w:p w14:paraId="53F8928D" w14:textId="77777777" w:rsidR="003C7F64" w:rsidRDefault="003C7F64" w:rsidP="003C7F64">
      <w:r>
        <w:rPr>
          <w:b/>
          <w:bCs/>
        </w:rPr>
        <w:t xml:space="preserve">Saturday, </w:t>
      </w:r>
      <w:r>
        <w:t>August 22, 2026 @ 4:00 p.m. 13</w:t>
      </w:r>
      <w:r>
        <w:rPr>
          <w:vertAlign w:val="superscript"/>
        </w:rPr>
        <w:t>th</w:t>
      </w:r>
      <w:r>
        <w:t xml:space="preserve"> 21`Pentecost Worship Service/Sanctuary</w:t>
      </w:r>
    </w:p>
    <w:p w14:paraId="021B0537" w14:textId="77777777" w:rsidR="003C7F64" w:rsidRDefault="003C7F64" w:rsidP="003C7F64">
      <w:pPr>
        <w:rPr>
          <w:sz w:val="40"/>
          <w:szCs w:val="40"/>
        </w:rPr>
      </w:pPr>
      <w:r>
        <w:rPr>
          <w:sz w:val="40"/>
          <w:szCs w:val="40"/>
        </w:rPr>
        <w:t> </w:t>
      </w:r>
    </w:p>
    <w:p w14:paraId="61A3C839" w14:textId="77777777" w:rsidR="003C7F64" w:rsidRDefault="003C7F64" w:rsidP="003C7F64">
      <w:pPr>
        <w:widowControl w:val="0"/>
      </w:pPr>
      <w:r>
        <w:rPr>
          <w:b/>
          <w:bCs/>
        </w:rPr>
        <w:t xml:space="preserve">Sunday, </w:t>
      </w:r>
      <w:r>
        <w:t>August 23, 2026 @ 9:00 a.m. 13</w:t>
      </w:r>
      <w:r>
        <w:rPr>
          <w:vertAlign w:val="superscript"/>
        </w:rPr>
        <w:t>th</w:t>
      </w:r>
      <w:r>
        <w:t xml:space="preserve"> Pentecost Worship Service/Sanctuary/coffee after</w:t>
      </w:r>
    </w:p>
    <w:p w14:paraId="63452A38" w14:textId="77777777" w:rsidR="003C7F64" w:rsidRDefault="003C7F64" w:rsidP="003C7F64">
      <w:pPr>
        <w:widowControl w:val="0"/>
        <w:rPr>
          <w:sz w:val="4"/>
          <w:szCs w:val="4"/>
        </w:rPr>
      </w:pPr>
      <w:r>
        <w:rPr>
          <w:sz w:val="4"/>
          <w:szCs w:val="4"/>
        </w:rPr>
        <w:t> </w:t>
      </w:r>
    </w:p>
    <w:p w14:paraId="6F718C52" w14:textId="77777777" w:rsidR="003C7F64" w:rsidRDefault="003C7F64" w:rsidP="003C7F64">
      <w:pPr>
        <w:widowControl w:val="0"/>
      </w:pPr>
      <w:r>
        <w:rPr>
          <w:b/>
          <w:bCs/>
        </w:rPr>
        <w:t xml:space="preserve">Monday,  </w:t>
      </w:r>
      <w:r>
        <w:t>August 24, 2026 @ 2:00 p.m  Finance Comm. Mtg./Luther House</w:t>
      </w:r>
    </w:p>
    <w:p w14:paraId="722107CB" w14:textId="77777777" w:rsidR="003C7F64" w:rsidRDefault="003C7F64" w:rsidP="003C7F64">
      <w:pPr>
        <w:widowControl w:val="0"/>
        <w:rPr>
          <w:sz w:val="4"/>
          <w:szCs w:val="4"/>
        </w:rPr>
      </w:pPr>
      <w:r>
        <w:rPr>
          <w:sz w:val="4"/>
          <w:szCs w:val="4"/>
        </w:rPr>
        <w:t> </w:t>
      </w:r>
    </w:p>
    <w:p w14:paraId="7834E70F" w14:textId="77777777" w:rsidR="003C7F64" w:rsidRDefault="003C7F64" w:rsidP="003C7F64">
      <w:pPr>
        <w:widowControl w:val="0"/>
      </w:pPr>
      <w:r>
        <w:tab/>
      </w:r>
      <w:r>
        <w:tab/>
      </w:r>
      <w:r>
        <w:tab/>
        <w:t>@ 3:00 p.m. Executive Board Mtg./Luther House</w:t>
      </w:r>
    </w:p>
    <w:p w14:paraId="20913572" w14:textId="77777777" w:rsidR="003C7F64" w:rsidRDefault="003C7F64" w:rsidP="003C7F64">
      <w:pPr>
        <w:widowControl w:val="0"/>
        <w:rPr>
          <w:sz w:val="4"/>
          <w:szCs w:val="4"/>
        </w:rPr>
      </w:pPr>
      <w:r>
        <w:rPr>
          <w:sz w:val="4"/>
          <w:szCs w:val="4"/>
        </w:rPr>
        <w:t> </w:t>
      </w:r>
    </w:p>
    <w:p w14:paraId="7DBC07CA" w14:textId="77777777" w:rsidR="003C7F64" w:rsidRDefault="003C7F64" w:rsidP="003C7F64">
      <w:pPr>
        <w:widowControl w:val="0"/>
      </w:pPr>
      <w:r>
        <w:rPr>
          <w:b/>
          <w:bCs/>
        </w:rPr>
        <w:t xml:space="preserve">Wednesday, </w:t>
      </w:r>
      <w:r>
        <w:t>August 26, 2026 @ 10:00 a.m. God’s Purls/St. Paul Room</w:t>
      </w:r>
    </w:p>
    <w:p w14:paraId="3183C51F" w14:textId="77777777" w:rsidR="003C7F64" w:rsidRDefault="003C7F64" w:rsidP="003C7F64">
      <w:pPr>
        <w:widowControl w:val="0"/>
        <w:rPr>
          <w:sz w:val="4"/>
          <w:szCs w:val="4"/>
        </w:rPr>
      </w:pPr>
      <w:r>
        <w:rPr>
          <w:sz w:val="4"/>
          <w:szCs w:val="4"/>
        </w:rPr>
        <w:t> </w:t>
      </w:r>
    </w:p>
    <w:p w14:paraId="272E101A" w14:textId="77777777" w:rsidR="003C7F64" w:rsidRDefault="003C7F64" w:rsidP="003C7F64">
      <w:pPr>
        <w:widowControl w:val="0"/>
      </w:pPr>
      <w:r>
        <w:rPr>
          <w:b/>
          <w:bCs/>
        </w:rPr>
        <w:t>Thursday,</w:t>
      </w:r>
      <w:r>
        <w:t xml:space="preserve"> August 27, 2026 @ 3:00 p.m. Church Council Mtg./St. Paul Room</w:t>
      </w:r>
    </w:p>
    <w:p w14:paraId="2D2C871E" w14:textId="77777777" w:rsidR="003C7F64" w:rsidRDefault="003C7F64" w:rsidP="003C7F64">
      <w:pPr>
        <w:widowControl w:val="0"/>
        <w:rPr>
          <w:sz w:val="4"/>
          <w:szCs w:val="4"/>
        </w:rPr>
      </w:pPr>
      <w:r>
        <w:rPr>
          <w:sz w:val="4"/>
          <w:szCs w:val="4"/>
        </w:rPr>
        <w:t> </w:t>
      </w:r>
    </w:p>
    <w:p w14:paraId="2048634A" w14:textId="77777777" w:rsidR="003C7F64" w:rsidRDefault="003C7F64" w:rsidP="003C7F64">
      <w:pPr>
        <w:widowControl w:val="0"/>
      </w:pPr>
      <w:r>
        <w:rPr>
          <w:b/>
          <w:bCs/>
        </w:rPr>
        <w:t xml:space="preserve">Saturday, </w:t>
      </w:r>
      <w:r>
        <w:t>August 29, 2026 @ 4:00p.m 14 Pentecost Worship Service/Sanctuary</w:t>
      </w:r>
    </w:p>
    <w:p w14:paraId="1415DC1C" w14:textId="77777777" w:rsidR="003C7F64" w:rsidRDefault="003C7F64" w:rsidP="003C7F64">
      <w:pPr>
        <w:widowControl w:val="0"/>
        <w:rPr>
          <w:sz w:val="44"/>
          <w:szCs w:val="44"/>
        </w:rPr>
      </w:pPr>
      <w:r>
        <w:rPr>
          <w:sz w:val="44"/>
          <w:szCs w:val="44"/>
        </w:rPr>
        <w:t> </w:t>
      </w:r>
    </w:p>
    <w:p w14:paraId="25A9E9ED" w14:textId="77777777" w:rsidR="003C7F64" w:rsidRDefault="003C7F64" w:rsidP="003C7F64">
      <w:r>
        <w:rPr>
          <w:b/>
          <w:bCs/>
        </w:rPr>
        <w:t xml:space="preserve">Sunday, </w:t>
      </w:r>
      <w:r>
        <w:t>August 30, 2026 @ 9:00 a.m. 14 Pentecost Worship Service/Sanctuary/coffee after</w:t>
      </w:r>
    </w:p>
    <w:p w14:paraId="027FF514" w14:textId="77777777" w:rsidR="003C7F64" w:rsidRDefault="003C7F64" w:rsidP="003C7F64">
      <w:pPr>
        <w:widowControl w:val="0"/>
        <w:rPr>
          <w:rFonts w:ascii="Calibri" w:hAnsi="Calibri" w:cs="Calibri"/>
        </w:rPr>
      </w:pPr>
      <w:r>
        <w:t> </w:t>
      </w:r>
    </w:p>
    <w:p w14:paraId="01E9BACA" w14:textId="77777777" w:rsidR="003C7F64" w:rsidRDefault="003C7F64" w:rsidP="003C7F64">
      <w:pPr>
        <w:widowControl w:val="0"/>
      </w:pPr>
    </w:p>
    <w:p w14:paraId="7EAF858A" w14:textId="77777777" w:rsidR="003C7F64" w:rsidRDefault="003C7F64" w:rsidP="003C7F64">
      <w:pPr>
        <w:widowControl w:val="0"/>
      </w:pPr>
    </w:p>
    <w:p w14:paraId="62900307" w14:textId="77777777" w:rsidR="003C7F64" w:rsidRDefault="003C7F64" w:rsidP="003C7F64">
      <w:pPr>
        <w:widowControl w:val="0"/>
        <w:rPr>
          <w:rFonts w:ascii="Calibri" w:hAnsi="Calibri" w:cs="Calibri"/>
        </w:rPr>
      </w:pPr>
      <w:r>
        <w:t> </w:t>
      </w:r>
    </w:p>
    <w:p w14:paraId="1E5596CD" w14:textId="77777777" w:rsidR="004229AA" w:rsidRDefault="004229AA" w:rsidP="004229AA"/>
    <w:p w14:paraId="7A81FA24" w14:textId="372B63CD" w:rsidR="003C7F64" w:rsidRDefault="003C7F64">
      <w:r>
        <w:lastRenderedPageBreak/>
        <w:tab/>
      </w:r>
      <w:r>
        <w:tab/>
      </w:r>
      <w:r>
        <w:tab/>
      </w:r>
      <w:r>
        <w:tab/>
      </w:r>
      <w:r>
        <w:tab/>
      </w:r>
      <w:r>
        <w:tab/>
      </w:r>
      <w:r>
        <w:tab/>
      </w:r>
      <w:r>
        <w:tab/>
      </w:r>
      <w:r>
        <w:tab/>
      </w:r>
      <w:r>
        <w:tab/>
      </w:r>
      <w:r>
        <w:tab/>
      </w:r>
      <w:r>
        <w:tab/>
        <w:t xml:space="preserve"> </w:t>
      </w:r>
    </w:p>
    <w:p w14:paraId="3D8D58E7" w14:textId="77777777" w:rsidR="003C7F64" w:rsidRDefault="003C7F64"/>
    <w:p w14:paraId="3FB1C95A" w14:textId="16A08F4F" w:rsidR="003C7F64" w:rsidRDefault="003C7F64">
      <w:r>
        <w:rPr>
          <w:noProof/>
        </w:rPr>
        <w:drawing>
          <wp:anchor distT="36576" distB="36576" distL="36576" distR="36576" simplePos="0" relativeHeight="251674624" behindDoc="0" locked="0" layoutInCell="1" allowOverlap="1" wp14:anchorId="30B43B57" wp14:editId="41440DB5">
            <wp:simplePos x="0" y="0"/>
            <wp:positionH relativeFrom="column">
              <wp:posOffset>-469900</wp:posOffset>
            </wp:positionH>
            <wp:positionV relativeFrom="paragraph">
              <wp:posOffset>605154</wp:posOffset>
            </wp:positionV>
            <wp:extent cx="6835775" cy="5407025"/>
            <wp:effectExtent l="0" t="9525"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l="29364" t="5777" r="4033" b="3423"/>
                    <a:stretch>
                      <a:fillRect/>
                    </a:stretch>
                  </pic:blipFill>
                  <pic:spPr bwMode="auto">
                    <a:xfrm rot="-5400000">
                      <a:off x="0" y="0"/>
                      <a:ext cx="6835775" cy="54070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1D7D6A" w14:textId="77777777" w:rsidR="003C7F64" w:rsidRPr="003C7F64" w:rsidRDefault="003C7F64" w:rsidP="003C7F64"/>
    <w:p w14:paraId="26B74F70" w14:textId="77777777" w:rsidR="003C7F64" w:rsidRPr="003C7F64" w:rsidRDefault="003C7F64" w:rsidP="003C7F64"/>
    <w:p w14:paraId="01AAAD59" w14:textId="77777777" w:rsidR="003C7F64" w:rsidRPr="003C7F64" w:rsidRDefault="003C7F64" w:rsidP="003C7F64"/>
    <w:p w14:paraId="33C63B7B" w14:textId="77777777" w:rsidR="003C7F64" w:rsidRPr="003C7F64" w:rsidRDefault="003C7F64" w:rsidP="003C7F64"/>
    <w:p w14:paraId="1BE8CD57" w14:textId="77777777" w:rsidR="003C7F64" w:rsidRPr="003C7F64" w:rsidRDefault="003C7F64" w:rsidP="003C7F64"/>
    <w:p w14:paraId="05B885D8" w14:textId="77777777" w:rsidR="003C7F64" w:rsidRPr="003C7F64" w:rsidRDefault="003C7F64" w:rsidP="003C7F64"/>
    <w:p w14:paraId="1BA6AC6E" w14:textId="77777777" w:rsidR="003C7F64" w:rsidRPr="003C7F64" w:rsidRDefault="003C7F64" w:rsidP="003C7F64"/>
    <w:p w14:paraId="60375D1C" w14:textId="77777777" w:rsidR="003C7F64" w:rsidRPr="003C7F64" w:rsidRDefault="003C7F64" w:rsidP="003C7F64"/>
    <w:p w14:paraId="46BFFEE8" w14:textId="77777777" w:rsidR="003C7F64" w:rsidRPr="003C7F64" w:rsidRDefault="003C7F64" w:rsidP="003C7F64"/>
    <w:p w14:paraId="5BC85767" w14:textId="77777777" w:rsidR="003C7F64" w:rsidRPr="003C7F64" w:rsidRDefault="003C7F64" w:rsidP="003C7F64"/>
    <w:p w14:paraId="0D2436D4" w14:textId="77777777" w:rsidR="003C7F64" w:rsidRPr="003C7F64" w:rsidRDefault="003C7F64" w:rsidP="003C7F64"/>
    <w:p w14:paraId="6A136093" w14:textId="77777777" w:rsidR="003C7F64" w:rsidRPr="003C7F64" w:rsidRDefault="003C7F64" w:rsidP="003C7F64"/>
    <w:p w14:paraId="5E717456" w14:textId="77777777" w:rsidR="003C7F64" w:rsidRPr="003C7F64" w:rsidRDefault="003C7F64" w:rsidP="003C7F64"/>
    <w:p w14:paraId="3D54BB9A" w14:textId="77777777" w:rsidR="003C7F64" w:rsidRPr="003C7F64" w:rsidRDefault="003C7F64" w:rsidP="003C7F64"/>
    <w:p w14:paraId="03F0DFBE" w14:textId="77777777" w:rsidR="003C7F64" w:rsidRPr="003C7F64" w:rsidRDefault="003C7F64" w:rsidP="003C7F64"/>
    <w:p w14:paraId="63F48C72" w14:textId="77777777" w:rsidR="003C7F64" w:rsidRPr="003C7F64" w:rsidRDefault="003C7F64" w:rsidP="003C7F64"/>
    <w:p w14:paraId="631E73A4" w14:textId="77777777" w:rsidR="003C7F64" w:rsidRPr="003C7F64" w:rsidRDefault="003C7F64" w:rsidP="003C7F64"/>
    <w:p w14:paraId="25A385A4" w14:textId="77777777" w:rsidR="003C7F64" w:rsidRPr="003C7F64" w:rsidRDefault="003C7F64" w:rsidP="003C7F64"/>
    <w:p w14:paraId="05DFB2E9" w14:textId="77777777" w:rsidR="003C7F64" w:rsidRPr="003C7F64" w:rsidRDefault="003C7F64" w:rsidP="003C7F64"/>
    <w:p w14:paraId="1F430EE6" w14:textId="77777777" w:rsidR="003C7F64" w:rsidRPr="003C7F64" w:rsidRDefault="003C7F64" w:rsidP="003C7F64"/>
    <w:p w14:paraId="7E6B7516" w14:textId="77777777" w:rsidR="003C7F64" w:rsidRPr="003C7F64" w:rsidRDefault="003C7F64" w:rsidP="003C7F64"/>
    <w:p w14:paraId="3E3B8695" w14:textId="77777777" w:rsidR="003C7F64" w:rsidRPr="003C7F64" w:rsidRDefault="003C7F64" w:rsidP="003C7F64"/>
    <w:p w14:paraId="79B03AFC" w14:textId="77777777" w:rsidR="003C7F64" w:rsidRPr="003C7F64" w:rsidRDefault="003C7F64" w:rsidP="003C7F64"/>
    <w:p w14:paraId="710F8041" w14:textId="77777777" w:rsidR="003C7F64" w:rsidRPr="003C7F64" w:rsidRDefault="003C7F64" w:rsidP="003C7F64"/>
    <w:p w14:paraId="06F4E606" w14:textId="77777777" w:rsidR="003C7F64" w:rsidRPr="003C7F64" w:rsidRDefault="003C7F64" w:rsidP="003C7F64"/>
    <w:p w14:paraId="53309AB3" w14:textId="77777777" w:rsidR="003C7F64" w:rsidRPr="003C7F64" w:rsidRDefault="003C7F64" w:rsidP="003C7F64"/>
    <w:p w14:paraId="78085924" w14:textId="77777777" w:rsidR="003C7F64" w:rsidRPr="003C7F64" w:rsidRDefault="003C7F64" w:rsidP="003C7F64"/>
    <w:p w14:paraId="79B3FD29" w14:textId="77777777" w:rsidR="003C7F64" w:rsidRPr="003C7F64" w:rsidRDefault="003C7F64" w:rsidP="003C7F64"/>
    <w:p w14:paraId="7ABD70EA" w14:textId="77777777" w:rsidR="003C7F64" w:rsidRPr="003C7F64" w:rsidRDefault="003C7F64" w:rsidP="003C7F64"/>
    <w:p w14:paraId="65E60429" w14:textId="77777777" w:rsidR="003C7F64" w:rsidRPr="003C7F64" w:rsidRDefault="003C7F64" w:rsidP="003C7F64"/>
    <w:p w14:paraId="15EDD2D2" w14:textId="77777777" w:rsidR="003C7F64" w:rsidRPr="003C7F64" w:rsidRDefault="003C7F64" w:rsidP="003C7F64"/>
    <w:p w14:paraId="016D1C9D" w14:textId="77777777" w:rsidR="003C7F64" w:rsidRPr="003C7F64" w:rsidRDefault="003C7F64" w:rsidP="003C7F64"/>
    <w:p w14:paraId="67AFA799" w14:textId="77777777" w:rsidR="003C7F64" w:rsidRPr="003C7F64" w:rsidRDefault="003C7F64" w:rsidP="003C7F64"/>
    <w:p w14:paraId="7A06066F" w14:textId="77777777" w:rsidR="003C7F64" w:rsidRPr="003C7F64" w:rsidRDefault="003C7F64" w:rsidP="003C7F64"/>
    <w:p w14:paraId="28A68964" w14:textId="5431C4D6" w:rsidR="003C7F64" w:rsidRDefault="003C7F64" w:rsidP="003C7F64"/>
    <w:p w14:paraId="051A5080" w14:textId="77777777" w:rsidR="003C7F64" w:rsidRPr="003C7F64" w:rsidRDefault="003C7F64" w:rsidP="003C7F64"/>
    <w:p w14:paraId="4FAF37F3" w14:textId="77777777" w:rsidR="003C7F64" w:rsidRPr="003C7F64" w:rsidRDefault="003C7F64" w:rsidP="003C7F64"/>
    <w:p w14:paraId="145930F8" w14:textId="1002403E" w:rsidR="003C7F64" w:rsidRDefault="003C7F64" w:rsidP="003C7F64"/>
    <w:p w14:paraId="416751A1" w14:textId="77777777" w:rsidR="00C00D5E" w:rsidRDefault="00C00D5E" w:rsidP="003C7F64"/>
    <w:p w14:paraId="33B375CA" w14:textId="77777777" w:rsidR="003C7F64" w:rsidRDefault="003C7F64" w:rsidP="003C7F64"/>
    <w:p w14:paraId="06BA9A3B" w14:textId="77777777" w:rsidR="003C7F64" w:rsidRDefault="003C7F64" w:rsidP="003C7F64"/>
    <w:p w14:paraId="3FBB86BA" w14:textId="77777777" w:rsidR="003C7F64" w:rsidRDefault="003C7F64" w:rsidP="003C7F64"/>
    <w:p w14:paraId="182C5761" w14:textId="77777777" w:rsidR="003C7F64" w:rsidRDefault="003C7F64" w:rsidP="003C7F64"/>
    <w:p w14:paraId="37436C6E" w14:textId="77777777" w:rsidR="003C7F64" w:rsidRDefault="003C7F64" w:rsidP="003C7F64">
      <w:pPr>
        <w:widowControl w:val="0"/>
        <w:spacing w:after="160" w:line="256" w:lineRule="auto"/>
        <w:jc w:val="center"/>
        <w:rPr>
          <w:rFonts w:ascii="Curlz MT" w:hAnsi="Curlz MT"/>
          <w:b/>
          <w:bCs/>
          <w:sz w:val="52"/>
          <w:szCs w:val="52"/>
        </w:rPr>
      </w:pPr>
      <w:r>
        <w:rPr>
          <w:rFonts w:ascii="Curlz MT" w:hAnsi="Curlz MT"/>
          <w:b/>
          <w:bCs/>
          <w:sz w:val="52"/>
          <w:szCs w:val="52"/>
        </w:rPr>
        <w:lastRenderedPageBreak/>
        <w:t>Thank$ for $haring</w:t>
      </w:r>
    </w:p>
    <w:p w14:paraId="30A389A2" w14:textId="77777777" w:rsidR="003C7F64" w:rsidRDefault="003C7F64" w:rsidP="003C7F64">
      <w:pPr>
        <w:jc w:val="both"/>
        <w:rPr>
          <w:sz w:val="28"/>
          <w:szCs w:val="28"/>
        </w:rPr>
      </w:pPr>
      <w:r>
        <w:rPr>
          <w:sz w:val="28"/>
          <w:szCs w:val="28"/>
        </w:rPr>
        <w:t xml:space="preserve">Thank you to all who participate in our Give-Back opportunities each month. We earned $108 from our GIVE BACK at 5 Guys on July 15, 2026. </w:t>
      </w:r>
      <w:r>
        <w:rPr>
          <w:b/>
          <w:bCs/>
          <w:sz w:val="28"/>
          <w:szCs w:val="28"/>
        </w:rPr>
        <w:t xml:space="preserve">We’ll be meeting at Holly’s Restaurant &amp; Pub on Tuesday, August 11, 2026 from 11:00—close for our next GIVE BACK. </w:t>
      </w:r>
      <w:r>
        <w:rPr>
          <w:sz w:val="28"/>
          <w:szCs w:val="28"/>
        </w:rPr>
        <w:t xml:space="preserve"> Here are two coupons. One for you and one for a friend. </w:t>
      </w:r>
    </w:p>
    <w:p w14:paraId="0CE3E53F" w14:textId="77777777" w:rsidR="003C7F64" w:rsidRDefault="003C7F64" w:rsidP="003C7F64">
      <w:pPr>
        <w:jc w:val="both"/>
        <w:rPr>
          <w:sz w:val="28"/>
          <w:szCs w:val="28"/>
        </w:rPr>
      </w:pPr>
      <w:r>
        <w:rPr>
          <w:sz w:val="28"/>
          <w:szCs w:val="28"/>
        </w:rPr>
        <w:t> </w:t>
      </w:r>
    </w:p>
    <w:p w14:paraId="1DDE49C0" w14:textId="77777777" w:rsidR="003C7F64" w:rsidRDefault="003C7F64" w:rsidP="003C7F64">
      <w:pPr>
        <w:widowControl w:val="0"/>
        <w:rPr>
          <w:rFonts w:ascii="Calibri" w:hAnsi="Calibri" w:cs="Calibri"/>
        </w:rPr>
      </w:pPr>
      <w:r>
        <w:t> </w:t>
      </w:r>
    </w:p>
    <w:p w14:paraId="7820D47D" w14:textId="7969A49F" w:rsidR="003C7F64" w:rsidRDefault="003C7F64" w:rsidP="003C7F64">
      <w:r>
        <w:rPr>
          <w:noProof/>
        </w:rPr>
        <w:drawing>
          <wp:anchor distT="36576" distB="36576" distL="36576" distR="36576" simplePos="0" relativeHeight="251676672" behindDoc="0" locked="0" layoutInCell="1" allowOverlap="1" wp14:anchorId="6C30EDB4" wp14:editId="2303FDC9">
            <wp:simplePos x="0" y="0"/>
            <wp:positionH relativeFrom="column">
              <wp:posOffset>0</wp:posOffset>
            </wp:positionH>
            <wp:positionV relativeFrom="paragraph">
              <wp:posOffset>36195</wp:posOffset>
            </wp:positionV>
            <wp:extent cx="3176270" cy="2267585"/>
            <wp:effectExtent l="0" t="0" r="508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6270" cy="226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p>
    <w:p w14:paraId="64DD51EF" w14:textId="77777777" w:rsidR="003C7F64" w:rsidRDefault="003C7F64" w:rsidP="003C7F64"/>
    <w:p w14:paraId="199D2680" w14:textId="77777777" w:rsidR="003C7F64" w:rsidRDefault="003C7F64" w:rsidP="003C7F64"/>
    <w:p w14:paraId="3CDACCD3" w14:textId="77777777" w:rsidR="003C7F64" w:rsidRDefault="003C7F64" w:rsidP="003C7F64"/>
    <w:p w14:paraId="30F089B4" w14:textId="77777777" w:rsidR="003C7F64" w:rsidRDefault="003C7F64" w:rsidP="003C7F64"/>
    <w:p w14:paraId="16DF8A12" w14:textId="77777777" w:rsidR="003C7F64" w:rsidRDefault="003C7F64" w:rsidP="003C7F64"/>
    <w:p w14:paraId="18C0998D" w14:textId="77777777" w:rsidR="003C7F64" w:rsidRDefault="003C7F64" w:rsidP="003C7F64"/>
    <w:p w14:paraId="2FCF74DD" w14:textId="77777777" w:rsidR="003C7F64" w:rsidRDefault="003C7F64" w:rsidP="003C7F64"/>
    <w:p w14:paraId="44C3166E" w14:textId="77777777" w:rsidR="003C7F64" w:rsidRDefault="003C7F64" w:rsidP="003C7F64"/>
    <w:p w14:paraId="0B405321" w14:textId="77777777" w:rsidR="003C7F64" w:rsidRDefault="003C7F64" w:rsidP="003C7F64"/>
    <w:p w14:paraId="3DC1D24F" w14:textId="77777777" w:rsidR="003C7F64" w:rsidRDefault="003C7F64" w:rsidP="003C7F64"/>
    <w:p w14:paraId="4FADF8D0" w14:textId="77777777" w:rsidR="003C7F64" w:rsidRDefault="003C7F64" w:rsidP="003C7F64"/>
    <w:p w14:paraId="602F34C7" w14:textId="77777777" w:rsidR="003C7F64" w:rsidRDefault="003C7F64" w:rsidP="003C7F64"/>
    <w:p w14:paraId="0E08A1BE" w14:textId="7C31BBA1" w:rsidR="003C7F64" w:rsidRPr="003C7F64" w:rsidRDefault="003C7F64" w:rsidP="003C7F64">
      <w:r>
        <w:rPr>
          <w:noProof/>
        </w:rPr>
        <w:drawing>
          <wp:anchor distT="36576" distB="36576" distL="36576" distR="36576" simplePos="0" relativeHeight="251678720" behindDoc="0" locked="0" layoutInCell="1" allowOverlap="1" wp14:anchorId="1AF805E1" wp14:editId="38063BEA">
            <wp:simplePos x="0" y="0"/>
            <wp:positionH relativeFrom="column">
              <wp:posOffset>0</wp:posOffset>
            </wp:positionH>
            <wp:positionV relativeFrom="paragraph">
              <wp:posOffset>36830</wp:posOffset>
            </wp:positionV>
            <wp:extent cx="3176270" cy="2267585"/>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6270" cy="2267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3C7F64" w:rsidRPr="003C7F64">
      <w:footerReference w:type="even" r:id="rId21"/>
      <w:footerReference w:type="default" r:id="rId2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44D4D" w14:textId="77777777" w:rsidR="003C7F64" w:rsidRDefault="003C7F64">
      <w:r>
        <w:separator/>
      </w:r>
    </w:p>
  </w:endnote>
  <w:endnote w:type="continuationSeparator" w:id="0">
    <w:p w14:paraId="6C2390A3" w14:textId="77777777" w:rsidR="003C7F64" w:rsidRDefault="003C7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urlz MT">
    <w:panose1 w:val="040404040507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8446F" w14:textId="77777777" w:rsidR="003C7F64" w:rsidRDefault="003C7F64" w:rsidP="00CA36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2632EF" w14:textId="77777777" w:rsidR="003C7F64" w:rsidRDefault="003C7F64" w:rsidP="00CA36D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2ADCE" w14:textId="77777777" w:rsidR="003C7F64" w:rsidRDefault="003C7F64" w:rsidP="00CA36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341D">
      <w:rPr>
        <w:rStyle w:val="PageNumber"/>
        <w:noProof/>
      </w:rPr>
      <w:t>2</w:t>
    </w:r>
    <w:r>
      <w:rPr>
        <w:rStyle w:val="PageNumber"/>
      </w:rPr>
      <w:fldChar w:fldCharType="end"/>
    </w:r>
  </w:p>
  <w:p w14:paraId="753293EB" w14:textId="77777777" w:rsidR="003C7F64" w:rsidRDefault="003C7F64" w:rsidP="00CA36D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2A1636" w14:textId="77777777" w:rsidR="003C7F64" w:rsidRDefault="003C7F64">
      <w:r>
        <w:separator/>
      </w:r>
    </w:p>
  </w:footnote>
  <w:footnote w:type="continuationSeparator" w:id="0">
    <w:p w14:paraId="4EF09EAC" w14:textId="77777777" w:rsidR="003C7F64" w:rsidRDefault="003C7F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9AA"/>
    <w:rsid w:val="00080EC2"/>
    <w:rsid w:val="00152289"/>
    <w:rsid w:val="00191680"/>
    <w:rsid w:val="002532AF"/>
    <w:rsid w:val="00275584"/>
    <w:rsid w:val="003072B8"/>
    <w:rsid w:val="0034341D"/>
    <w:rsid w:val="003C7F64"/>
    <w:rsid w:val="004229AA"/>
    <w:rsid w:val="004F5615"/>
    <w:rsid w:val="006447F0"/>
    <w:rsid w:val="007A4A4E"/>
    <w:rsid w:val="007C2EFF"/>
    <w:rsid w:val="00A14154"/>
    <w:rsid w:val="00A63562"/>
    <w:rsid w:val="00BC0CFB"/>
    <w:rsid w:val="00C00D5E"/>
    <w:rsid w:val="00C30248"/>
    <w:rsid w:val="00CA36DD"/>
    <w:rsid w:val="00D6058B"/>
    <w:rsid w:val="00D638F8"/>
    <w:rsid w:val="00D768C5"/>
    <w:rsid w:val="00E063A8"/>
    <w:rsid w:val="00E43CC3"/>
    <w:rsid w:val="00EE6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4AF4842"/>
  <w15:chartTrackingRefBased/>
  <w15:docId w15:val="{0143BD1B-17E7-4D64-B6B9-A5168BA6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36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9AA"/>
    <w:pPr>
      <w:ind w:left="0"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4229AA"/>
    <w:rPr>
      <w:i/>
      <w:iCs/>
    </w:rPr>
  </w:style>
  <w:style w:type="character" w:styleId="Strong">
    <w:name w:val="Strong"/>
    <w:basedOn w:val="DefaultParagraphFont"/>
    <w:qFormat/>
    <w:rsid w:val="004229AA"/>
    <w:rPr>
      <w:b/>
      <w:bCs/>
    </w:rPr>
  </w:style>
  <w:style w:type="paragraph" w:styleId="Footer">
    <w:name w:val="footer"/>
    <w:basedOn w:val="Normal"/>
    <w:link w:val="FooterChar"/>
    <w:rsid w:val="004229AA"/>
    <w:pPr>
      <w:tabs>
        <w:tab w:val="center" w:pos="4320"/>
        <w:tab w:val="right" w:pos="8640"/>
      </w:tabs>
    </w:pPr>
  </w:style>
  <w:style w:type="character" w:customStyle="1" w:styleId="FooterChar">
    <w:name w:val="Footer Char"/>
    <w:basedOn w:val="DefaultParagraphFont"/>
    <w:link w:val="Footer"/>
    <w:rsid w:val="004229AA"/>
    <w:rPr>
      <w:rFonts w:ascii="Times New Roman" w:eastAsia="Times New Roman" w:hAnsi="Times New Roman" w:cs="Times New Roman"/>
      <w:sz w:val="24"/>
      <w:szCs w:val="24"/>
    </w:rPr>
  </w:style>
  <w:style w:type="character" w:styleId="PageNumber">
    <w:name w:val="page number"/>
    <w:basedOn w:val="DefaultParagraphFont"/>
    <w:rsid w:val="004229AA"/>
  </w:style>
  <w:style w:type="paragraph" w:styleId="BalloonText">
    <w:name w:val="Balloon Text"/>
    <w:basedOn w:val="Normal"/>
    <w:link w:val="BalloonTextChar"/>
    <w:uiPriority w:val="99"/>
    <w:semiHidden/>
    <w:unhideWhenUsed/>
    <w:rsid w:val="00D768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8C5"/>
    <w:rPr>
      <w:rFonts w:ascii="Segoe UI" w:eastAsia="Times New Roman" w:hAnsi="Segoe UI" w:cs="Segoe UI"/>
      <w:sz w:val="18"/>
      <w:szCs w:val="18"/>
    </w:rPr>
  </w:style>
  <w:style w:type="character" w:styleId="Hyperlink">
    <w:name w:val="Hyperlink"/>
    <w:basedOn w:val="DefaultParagraphFont"/>
    <w:uiPriority w:val="99"/>
    <w:semiHidden/>
    <w:unhideWhenUsed/>
    <w:rsid w:val="003072B8"/>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250">
      <w:bodyDiv w:val="1"/>
      <w:marLeft w:val="0"/>
      <w:marRight w:val="0"/>
      <w:marTop w:val="0"/>
      <w:marBottom w:val="0"/>
      <w:divBdr>
        <w:top w:val="none" w:sz="0" w:space="0" w:color="auto"/>
        <w:left w:val="none" w:sz="0" w:space="0" w:color="auto"/>
        <w:bottom w:val="none" w:sz="0" w:space="0" w:color="auto"/>
        <w:right w:val="none" w:sz="0" w:space="0" w:color="auto"/>
      </w:divBdr>
    </w:div>
    <w:div w:id="694039953">
      <w:bodyDiv w:val="1"/>
      <w:marLeft w:val="0"/>
      <w:marRight w:val="0"/>
      <w:marTop w:val="0"/>
      <w:marBottom w:val="0"/>
      <w:divBdr>
        <w:top w:val="none" w:sz="0" w:space="0" w:color="auto"/>
        <w:left w:val="none" w:sz="0" w:space="0" w:color="auto"/>
        <w:bottom w:val="none" w:sz="0" w:space="0" w:color="auto"/>
        <w:right w:val="none" w:sz="0" w:space="0" w:color="auto"/>
      </w:divBdr>
    </w:div>
    <w:div w:id="880436319">
      <w:bodyDiv w:val="1"/>
      <w:marLeft w:val="0"/>
      <w:marRight w:val="0"/>
      <w:marTop w:val="0"/>
      <w:marBottom w:val="0"/>
      <w:divBdr>
        <w:top w:val="none" w:sz="0" w:space="0" w:color="auto"/>
        <w:left w:val="none" w:sz="0" w:space="0" w:color="auto"/>
        <w:bottom w:val="none" w:sz="0" w:space="0" w:color="auto"/>
        <w:right w:val="none" w:sz="0" w:space="0" w:color="auto"/>
      </w:divBdr>
    </w:div>
    <w:div w:id="1313367997">
      <w:bodyDiv w:val="1"/>
      <w:marLeft w:val="0"/>
      <w:marRight w:val="0"/>
      <w:marTop w:val="0"/>
      <w:marBottom w:val="0"/>
      <w:divBdr>
        <w:top w:val="none" w:sz="0" w:space="0" w:color="auto"/>
        <w:left w:val="none" w:sz="0" w:space="0" w:color="auto"/>
        <w:bottom w:val="none" w:sz="0" w:space="0" w:color="auto"/>
        <w:right w:val="none" w:sz="0" w:space="0" w:color="auto"/>
      </w:divBdr>
    </w:div>
    <w:div w:id="207916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www.donorschoose.org"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youtube.com/channel/UC5AIPNaKr3QN50984jGOa1g" TargetMode="External"/><Relationship Id="rId2" Type="http://schemas.openxmlformats.org/officeDocument/2006/relationships/settings" Target="settings.xml"/><Relationship Id="rId16" Type="http://schemas.openxmlformats.org/officeDocument/2006/relationships/hyperlink" Target="https://www.youtube.com/channel/UC5AIPNaKr3QN50984jGOa1g" TargetMode="External"/><Relationship Id="rId20"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9DE5CA12</Template>
  <TotalTime>459</TotalTime>
  <Pages>21</Pages>
  <Words>4106</Words>
  <Characters>23410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10</cp:revision>
  <cp:lastPrinted>2026-08-03T13:40:00Z</cp:lastPrinted>
  <dcterms:created xsi:type="dcterms:W3CDTF">2026-07-13T18:58:00Z</dcterms:created>
  <dcterms:modified xsi:type="dcterms:W3CDTF">2026-08-07T16:39:00Z</dcterms:modified>
</cp:coreProperties>
</file>