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428" w:rsidRPr="00605C6C" w:rsidRDefault="000A5428" w:rsidP="000A5428">
      <w:pPr>
        <w:jc w:val="center"/>
        <w:rPr>
          <w:b/>
          <w:szCs w:val="22"/>
        </w:rPr>
      </w:pPr>
      <w:r w:rsidRPr="00605C6C">
        <w:rPr>
          <w:b/>
          <w:szCs w:val="22"/>
        </w:rPr>
        <w:t xml:space="preserve">THE FESTIVAL OF CHRIST THE KING </w:t>
      </w:r>
    </w:p>
    <w:p w:rsidR="000A5428" w:rsidRDefault="000A5428" w:rsidP="000A5428">
      <w:pPr>
        <w:jc w:val="center"/>
        <w:rPr>
          <w:b/>
          <w:szCs w:val="22"/>
        </w:rPr>
      </w:pPr>
      <w:r w:rsidRPr="00605C6C">
        <w:rPr>
          <w:b/>
          <w:szCs w:val="22"/>
        </w:rPr>
        <w:t>The Last Sunday after Pentecost</w:t>
      </w:r>
    </w:p>
    <w:p w:rsidR="00232B26" w:rsidRDefault="00232B26" w:rsidP="000A5428">
      <w:pPr>
        <w:jc w:val="center"/>
        <w:rPr>
          <w:b/>
          <w:szCs w:val="22"/>
        </w:rPr>
      </w:pPr>
      <w:r>
        <w:rPr>
          <w:b/>
          <w:szCs w:val="22"/>
        </w:rPr>
        <w:t>November 21, 2021</w:t>
      </w:r>
    </w:p>
    <w:p w:rsidR="000A5428" w:rsidRDefault="000A5428" w:rsidP="000A5428">
      <w:pPr>
        <w:pStyle w:val="NormalWeb"/>
        <w:ind w:firstLine="720"/>
        <w:jc w:val="both"/>
        <w:rPr>
          <w:szCs w:val="22"/>
        </w:rPr>
      </w:pPr>
      <w:r w:rsidRPr="00605C6C">
        <w:rPr>
          <w:szCs w:val="22"/>
        </w:rPr>
        <w:t>“The ultimate weakness of violence is that it is a descending spiral, begetting the very thing it seeks to destroy. Instead of diminishing evil, it multiplies it. Through violence you may murder the liar, but you cannot murder the lie, nor establish the truth. Through violence you may murder the hater, but you do not murder hate. In fact, violence merely increases hate. So it goes. Returning violence for violence multiplies violence, adding deeper darkness to a night already devoid of stars. Darkness cannot drive out darkness: only light can do that. Hate cannot drive out hate: only love can do that.”</w:t>
      </w:r>
    </w:p>
    <w:p w:rsidR="000A5428" w:rsidRPr="00605C6C" w:rsidRDefault="000A5428" w:rsidP="000A5428">
      <w:pPr>
        <w:rPr>
          <w:b/>
        </w:rPr>
      </w:pPr>
      <w:r w:rsidRPr="00605C6C">
        <w:rPr>
          <w:b/>
        </w:rPr>
        <w:t>Martin Luther King, Jr.</w:t>
      </w:r>
    </w:p>
    <w:p w:rsidR="000A5428" w:rsidRPr="00232B26" w:rsidRDefault="000A5428" w:rsidP="000A5428">
      <w:pPr>
        <w:rPr>
          <w:b/>
          <w:sz w:val="12"/>
        </w:rPr>
      </w:pPr>
    </w:p>
    <w:p w:rsidR="000A5428" w:rsidRPr="00605C6C" w:rsidRDefault="000A5428" w:rsidP="000A5428">
      <w:pPr>
        <w:pStyle w:val="NormalWeb"/>
        <w:spacing w:before="0" w:beforeAutospacing="0" w:after="0" w:afterAutospacing="0"/>
        <w:ind w:firstLine="720"/>
        <w:jc w:val="both"/>
        <w:rPr>
          <w:rFonts w:ascii="Times" w:hAnsi="Times"/>
          <w:szCs w:val="22"/>
        </w:rPr>
      </w:pPr>
      <w:r w:rsidRPr="00605C6C">
        <w:rPr>
          <w:rFonts w:ascii="Times" w:hAnsi="Times"/>
          <w:szCs w:val="22"/>
        </w:rPr>
        <w:t>While God’s kingdom will come regardless because it’s God’s after all, Revelation reminds us that Jesus “made us to be kings” (according to the Greek; not “a kingdom,” Revelation 1:6). And since we have been made to be kings (and queens) of God’s kingdom, it is our calling to work for that kingdom and not for those kingdoms of this world. It is our calling to strive for different. It is our calling to bring about “thy kingdom come” even with the promise of God’s kingdom coming.</w:t>
      </w:r>
    </w:p>
    <w:p w:rsidR="000A5428" w:rsidRPr="00605C6C" w:rsidRDefault="000A5428" w:rsidP="000A5428">
      <w:pPr>
        <w:pStyle w:val="NormalWeb"/>
        <w:spacing w:before="0" w:beforeAutospacing="0" w:after="0" w:afterAutospacing="0"/>
        <w:ind w:firstLine="720"/>
        <w:jc w:val="both"/>
        <w:rPr>
          <w:rFonts w:ascii="Times" w:hAnsi="Times"/>
          <w:szCs w:val="22"/>
        </w:rPr>
      </w:pPr>
      <w:r w:rsidRPr="00605C6C">
        <w:rPr>
          <w:rFonts w:ascii="Times" w:hAnsi="Times"/>
          <w:szCs w:val="22"/>
        </w:rPr>
        <w:t>Of course, part of the challenge in all of this is the penchant to limit kingdom to location. This is when the “reign of Christ” is a helpful corrective for this festival Sunday, not just for the sake how we talk about Jesus and the titles we give to Jesus, but for the sake of realizing that Jesus’ kingdom is a state of being, a way to live, a commitment to a particular way to view the world.</w:t>
      </w:r>
    </w:p>
    <w:p w:rsidR="000A5428" w:rsidRPr="00605C6C" w:rsidRDefault="000A5428" w:rsidP="000A5428">
      <w:pPr>
        <w:pStyle w:val="NormalWeb"/>
        <w:spacing w:before="0" w:beforeAutospacing="0" w:after="0" w:afterAutospacing="0"/>
        <w:ind w:firstLine="720"/>
        <w:jc w:val="both"/>
        <w:rPr>
          <w:rFonts w:ascii="Times" w:hAnsi="Times"/>
          <w:szCs w:val="22"/>
        </w:rPr>
      </w:pPr>
      <w:r w:rsidRPr="00605C6C">
        <w:rPr>
          <w:rFonts w:ascii="Times" w:hAnsi="Times"/>
          <w:szCs w:val="22"/>
        </w:rPr>
        <w:t xml:space="preserve">And in John, Jesus wants us to see that his kingdom is only about place if place indicates the profound and intimate “place” of relationship with God. Jesus’ kingdom is not about amassing additional amounts of control. Jesus’ kingdom is not about his ultimate rule over and above others. Jesus’ kingdom is about relationship. </w:t>
      </w:r>
    </w:p>
    <w:p w:rsidR="000A5428" w:rsidRPr="00605C6C" w:rsidRDefault="000A5428" w:rsidP="000A5428">
      <w:pPr>
        <w:pStyle w:val="NormalWeb"/>
        <w:spacing w:before="0" w:beforeAutospacing="0" w:after="0" w:afterAutospacing="0"/>
        <w:ind w:firstLine="720"/>
        <w:jc w:val="both"/>
        <w:rPr>
          <w:rFonts w:ascii="Times" w:hAnsi="Times"/>
          <w:szCs w:val="22"/>
        </w:rPr>
      </w:pPr>
      <w:r w:rsidRPr="00605C6C">
        <w:rPr>
          <w:rFonts w:ascii="Times" w:hAnsi="Times"/>
          <w:szCs w:val="22"/>
        </w:rPr>
        <w:t xml:space="preserve">“My kingdom is not from this world” because it is from God. Pilate attempts to construe the boundaries of Jesus’ kingdom in terms of those perpetuated by the kingdom to which he is beholden. But Jesus’ kingdom is from God, just as Jesus is from God (John 1:1) and Jesus is God’s kingdom. The concept of kingdom is radically recalculated in the Gospel of John, from kingdoms that strain and sever relationships to a kingdom that puts relationship at its core. </w:t>
      </w:r>
    </w:p>
    <w:p w:rsidR="000A5428" w:rsidRPr="00605C6C" w:rsidRDefault="000A5428" w:rsidP="000A5428">
      <w:pPr>
        <w:pStyle w:val="NormalWeb"/>
        <w:spacing w:before="0" w:beforeAutospacing="0" w:after="0" w:afterAutospacing="0"/>
        <w:ind w:firstLine="720"/>
        <w:jc w:val="both"/>
        <w:rPr>
          <w:rFonts w:ascii="Times" w:hAnsi="Times"/>
          <w:szCs w:val="22"/>
        </w:rPr>
      </w:pPr>
      <w:r w:rsidRPr="00605C6C">
        <w:rPr>
          <w:rFonts w:ascii="Times" w:hAnsi="Times"/>
          <w:szCs w:val="22"/>
        </w:rPr>
        <w:t>That’s a whole different perspective on kingdom. When kingdom is construed from the truth of relationship and not rule, from the truth of incarnation and not location, from the truth of love and not law, then Jesus as truth will ring true.</w:t>
      </w:r>
    </w:p>
    <w:p w:rsidR="000A5428" w:rsidRPr="00232B26" w:rsidRDefault="000A5428" w:rsidP="000A5428">
      <w:pPr>
        <w:pStyle w:val="NormalWeb"/>
        <w:spacing w:before="0" w:beforeAutospacing="0" w:after="0" w:afterAutospacing="0"/>
        <w:ind w:firstLine="720"/>
        <w:jc w:val="both"/>
        <w:rPr>
          <w:rFonts w:ascii="Times" w:hAnsi="Times"/>
          <w:sz w:val="12"/>
          <w:szCs w:val="22"/>
        </w:rPr>
      </w:pPr>
    </w:p>
    <w:p w:rsidR="000A5428" w:rsidRPr="00605C6C" w:rsidRDefault="000A5428" w:rsidP="000A5428">
      <w:pPr>
        <w:pStyle w:val="NormalWeb"/>
        <w:spacing w:before="0" w:beforeAutospacing="0" w:after="0" w:afterAutospacing="0"/>
        <w:jc w:val="both"/>
        <w:rPr>
          <w:rFonts w:ascii="Times" w:hAnsi="Times"/>
          <w:b/>
          <w:szCs w:val="22"/>
        </w:rPr>
      </w:pPr>
      <w:r w:rsidRPr="00605C6C">
        <w:rPr>
          <w:rFonts w:ascii="Times" w:hAnsi="Times"/>
          <w:b/>
          <w:szCs w:val="22"/>
        </w:rPr>
        <w:t>Karoline Lewis</w:t>
      </w:r>
    </w:p>
    <w:p w:rsidR="000A5428" w:rsidRPr="00232B26" w:rsidRDefault="000A5428" w:rsidP="000A5428">
      <w:pPr>
        <w:jc w:val="both"/>
        <w:rPr>
          <w:b/>
          <w:i/>
          <w:sz w:val="12"/>
          <w:szCs w:val="22"/>
        </w:rPr>
      </w:pPr>
    </w:p>
    <w:p w:rsidR="000A5428" w:rsidRPr="00605C6C" w:rsidRDefault="00232B26" w:rsidP="000A5428">
      <w:pPr>
        <w:jc w:val="center"/>
        <w:rPr>
          <w:b/>
          <w:bCs/>
          <w:i/>
          <w:szCs w:val="22"/>
        </w:rPr>
      </w:pPr>
      <w:r>
        <w:rPr>
          <w:b/>
          <w:bCs/>
          <w:i/>
          <w:szCs w:val="22"/>
        </w:rPr>
        <w:sym w:font="Wingdings" w:char="F058"/>
      </w:r>
      <w:r w:rsidR="000A5428" w:rsidRPr="00605C6C">
        <w:rPr>
          <w:b/>
          <w:bCs/>
          <w:i/>
          <w:szCs w:val="22"/>
        </w:rPr>
        <w:t xml:space="preserve"> In the Name of Jesus</w:t>
      </w:r>
      <w:r>
        <w:rPr>
          <w:b/>
          <w:bCs/>
          <w:i/>
          <w:szCs w:val="22"/>
        </w:rPr>
        <w:sym w:font="Wingdings" w:char="F058"/>
      </w:r>
    </w:p>
    <w:p w:rsidR="000A5428" w:rsidRPr="00232B26" w:rsidRDefault="000A5428" w:rsidP="000A5428">
      <w:pPr>
        <w:jc w:val="center"/>
        <w:rPr>
          <w:b/>
          <w:bCs/>
          <w:sz w:val="12"/>
          <w:szCs w:val="22"/>
        </w:rPr>
      </w:pPr>
    </w:p>
    <w:p w:rsidR="000A5428" w:rsidRPr="00605C6C" w:rsidRDefault="000A5428" w:rsidP="000A5428">
      <w:pPr>
        <w:jc w:val="both"/>
        <w:rPr>
          <w:b/>
          <w:bCs/>
          <w:szCs w:val="22"/>
        </w:rPr>
      </w:pPr>
      <w:r w:rsidRPr="00605C6C">
        <w:rPr>
          <w:b/>
          <w:bCs/>
          <w:szCs w:val="22"/>
        </w:rPr>
        <w:t>INTRODUCTION</w:t>
      </w:r>
    </w:p>
    <w:p w:rsidR="000A5428" w:rsidRPr="00232B26" w:rsidRDefault="000A5428" w:rsidP="000A5428">
      <w:pPr>
        <w:jc w:val="both"/>
        <w:rPr>
          <w:b/>
          <w:bCs/>
          <w:sz w:val="12"/>
          <w:szCs w:val="22"/>
        </w:rPr>
      </w:pPr>
    </w:p>
    <w:p w:rsidR="000A5428" w:rsidRPr="00605C6C" w:rsidRDefault="000A5428" w:rsidP="000A5428">
      <w:pPr>
        <w:jc w:val="both"/>
        <w:rPr>
          <w:rStyle w:val="Emphasis"/>
        </w:rPr>
      </w:pPr>
      <w:r w:rsidRPr="00605C6C">
        <w:rPr>
          <w:rStyle w:val="Emphasis"/>
          <w:szCs w:val="22"/>
        </w:rPr>
        <w:t xml:space="preserve">Even after </w:t>
      </w:r>
      <w:smartTag w:uri="urn:schemas-microsoft-com:office:smarttags" w:element="country-region">
        <w:smartTag w:uri="urn:schemas-microsoft-com:office:smarttags" w:element="place">
          <w:r w:rsidRPr="00605C6C">
            <w:rPr>
              <w:rStyle w:val="Emphasis"/>
              <w:szCs w:val="22"/>
            </w:rPr>
            <w:t>Israel</w:t>
          </w:r>
        </w:smartTag>
      </w:smartTag>
      <w:r w:rsidRPr="00605C6C">
        <w:rPr>
          <w:rStyle w:val="Emphasis"/>
          <w:szCs w:val="22"/>
        </w:rPr>
        <w:t xml:space="preserve"> had experienced the vagaries of kings, they still longed for a true king to set things right. He would have the king's title of Anointed One (Messiah); he would be the </w:t>
      </w:r>
      <w:r w:rsidRPr="00605C6C">
        <w:rPr>
          <w:rStyle w:val="Emphasis"/>
        </w:rPr>
        <w:t xml:space="preserve">"one like a human being" (Son of Man) given dominion in Daniel's vision. Jesus is given these titles, even though he is nothing like an earthly king. His authority comes from the </w:t>
      </w:r>
      <w:r w:rsidRPr="00605C6C">
        <w:rPr>
          <w:rStyle w:val="Emphasis"/>
        </w:rPr>
        <w:lastRenderedPageBreak/>
        <w:t>truth to which he bears witness, and those who recognize the truth voluntarily listen to him. We look forward to the day he is given dominion, knowing his victory will be the nonviolent victory of love.</w:t>
      </w:r>
    </w:p>
    <w:p w:rsidR="000A5428" w:rsidRPr="00232B26" w:rsidRDefault="000A5428" w:rsidP="000A5428">
      <w:pPr>
        <w:jc w:val="both"/>
        <w:rPr>
          <w:rStyle w:val="Emphasis"/>
          <w:sz w:val="12"/>
        </w:rPr>
      </w:pPr>
    </w:p>
    <w:p w:rsidR="000A5428" w:rsidRPr="00605C6C" w:rsidRDefault="000A5428" w:rsidP="000A5428">
      <w:pPr>
        <w:shd w:val="clear" w:color="auto" w:fill="FFFFFF"/>
        <w:jc w:val="both"/>
        <w:rPr>
          <w:b/>
          <w:bCs/>
          <w:color w:val="3F3F3F"/>
        </w:rPr>
      </w:pPr>
      <w:r w:rsidRPr="00605C6C">
        <w:rPr>
          <w:b/>
          <w:bCs/>
          <w:color w:val="3F3F3F"/>
        </w:rPr>
        <w:t>Clement, Bishop of Rome, died around 100</w:t>
      </w:r>
    </w:p>
    <w:p w:rsidR="000A5428" w:rsidRPr="00232B26" w:rsidRDefault="000A5428" w:rsidP="000A5428">
      <w:pPr>
        <w:shd w:val="clear" w:color="auto" w:fill="FFFFFF"/>
        <w:jc w:val="both"/>
        <w:rPr>
          <w:b/>
          <w:bCs/>
          <w:color w:val="3F3F3F"/>
          <w:sz w:val="12"/>
        </w:rPr>
      </w:pPr>
    </w:p>
    <w:p w:rsidR="000A5428" w:rsidRPr="00605C6C" w:rsidRDefault="000A5428" w:rsidP="000A5428">
      <w:pPr>
        <w:shd w:val="clear" w:color="auto" w:fill="FFFFFF"/>
        <w:jc w:val="both"/>
        <w:rPr>
          <w:i/>
          <w:color w:val="3F3F3F"/>
        </w:rPr>
      </w:pPr>
      <w:r w:rsidRPr="00605C6C">
        <w:rPr>
          <w:i/>
          <w:color w:val="3F3F3F"/>
        </w:rPr>
        <w:t>Clement was the third bishop of Rome. He is best remembered for a letter he wrote to the congregation in Corinth, still struggling with the same problems that led to Paul's letters to them. As did Paul, he focused on the need for love among Christians.</w:t>
      </w:r>
    </w:p>
    <w:p w:rsidR="000A5428" w:rsidRPr="00232B26" w:rsidRDefault="000A5428" w:rsidP="000A5428">
      <w:pPr>
        <w:shd w:val="clear" w:color="auto" w:fill="FFFFFF"/>
        <w:jc w:val="both"/>
        <w:rPr>
          <w:color w:val="3F3F3F"/>
          <w:sz w:val="12"/>
        </w:rPr>
      </w:pPr>
    </w:p>
    <w:p w:rsidR="000A5428" w:rsidRPr="00605C6C" w:rsidRDefault="000A5428" w:rsidP="000A5428">
      <w:pPr>
        <w:shd w:val="clear" w:color="auto" w:fill="FFFFFF"/>
        <w:jc w:val="both"/>
        <w:rPr>
          <w:b/>
          <w:bCs/>
          <w:color w:val="3F3F3F"/>
        </w:rPr>
      </w:pPr>
      <w:r w:rsidRPr="00605C6C">
        <w:rPr>
          <w:b/>
          <w:bCs/>
          <w:color w:val="3F3F3F"/>
        </w:rPr>
        <w:t>Miguel Agustín Pro, martyr, died 1927</w:t>
      </w:r>
    </w:p>
    <w:p w:rsidR="000A5428" w:rsidRPr="00232B26" w:rsidRDefault="000A5428" w:rsidP="000A5428">
      <w:pPr>
        <w:shd w:val="clear" w:color="auto" w:fill="FFFFFF"/>
        <w:jc w:val="both"/>
        <w:rPr>
          <w:b/>
          <w:bCs/>
          <w:color w:val="3F3F3F"/>
          <w:sz w:val="12"/>
        </w:rPr>
      </w:pPr>
    </w:p>
    <w:p w:rsidR="000A5428" w:rsidRDefault="000A5428" w:rsidP="000A5428">
      <w:pPr>
        <w:shd w:val="clear" w:color="auto" w:fill="FFFFFF"/>
        <w:jc w:val="both"/>
        <w:rPr>
          <w:i/>
          <w:color w:val="3F3F3F"/>
        </w:rPr>
      </w:pPr>
      <w:r w:rsidRPr="00605C6C">
        <w:rPr>
          <w:i/>
          <w:color w:val="3F3F3F"/>
        </w:rPr>
        <w:t>Pro grew up in a time when the Mexican revolutionaries accused the church of siding with the wealthy. He became a Jesuit priest, and worked on behalf of the poor and homeless. Falsely accused of throwing a bomb at a government official, he was executed, but not before crying out "Long live Christ the King!"</w:t>
      </w:r>
    </w:p>
    <w:p w:rsidR="00232B26" w:rsidRPr="00232B26" w:rsidRDefault="00232B26" w:rsidP="000A5428">
      <w:pPr>
        <w:shd w:val="clear" w:color="auto" w:fill="FFFFFF"/>
        <w:jc w:val="both"/>
        <w:rPr>
          <w:rFonts w:ascii="Verdana" w:hAnsi="Verdana"/>
          <w:color w:val="3F3F3F"/>
          <w:sz w:val="12"/>
        </w:rPr>
      </w:pPr>
    </w:p>
    <w:p w:rsidR="000A5428" w:rsidRPr="00232B26" w:rsidRDefault="00232B26" w:rsidP="000A5428">
      <w:pPr>
        <w:jc w:val="center"/>
        <w:rPr>
          <w:b/>
          <w:sz w:val="28"/>
        </w:rPr>
      </w:pPr>
      <w:r w:rsidRPr="00232B26">
        <w:rPr>
          <w:b/>
          <w:sz w:val="28"/>
        </w:rPr>
        <w:sym w:font="Wingdings" w:char="F058"/>
      </w:r>
      <w:r w:rsidR="000A5428" w:rsidRPr="00232B26">
        <w:rPr>
          <w:b/>
          <w:sz w:val="28"/>
        </w:rPr>
        <w:t xml:space="preserve"> GATHERING</w:t>
      </w:r>
      <w:r w:rsidRPr="00232B26">
        <w:rPr>
          <w:b/>
          <w:sz w:val="28"/>
        </w:rPr>
        <w:sym w:font="Wingdings" w:char="F058"/>
      </w:r>
    </w:p>
    <w:p w:rsidR="00BC07BF" w:rsidRPr="00232B26" w:rsidRDefault="00BC07BF" w:rsidP="000A5428">
      <w:pPr>
        <w:jc w:val="both"/>
        <w:rPr>
          <w:rStyle w:val="Emphasis"/>
          <w:b/>
          <w:i w:val="0"/>
          <w:sz w:val="12"/>
        </w:rPr>
      </w:pPr>
    </w:p>
    <w:p w:rsidR="000A5428" w:rsidRPr="00605C6C" w:rsidRDefault="000A5428" w:rsidP="000A5428">
      <w:pPr>
        <w:jc w:val="both"/>
        <w:rPr>
          <w:rStyle w:val="Emphasis"/>
          <w:b/>
          <w:i w:val="0"/>
          <w:iCs w:val="0"/>
        </w:rPr>
      </w:pPr>
      <w:r w:rsidRPr="00605C6C">
        <w:rPr>
          <w:rStyle w:val="Emphasis"/>
          <w:b/>
          <w:i w:val="0"/>
        </w:rPr>
        <w:t>PRE-SERVICE MUSIC</w:t>
      </w:r>
      <w:r w:rsidR="00916BAD">
        <w:rPr>
          <w:rStyle w:val="Emphasis"/>
          <w:b/>
          <w:i w:val="0"/>
        </w:rPr>
        <w:t xml:space="preserve">      </w:t>
      </w:r>
      <w:r w:rsidR="00916BAD">
        <w:rPr>
          <w:rStyle w:val="Emphasis"/>
          <w:b/>
        </w:rPr>
        <w:tab/>
      </w:r>
      <w:r w:rsidR="00916BAD">
        <w:rPr>
          <w:rStyle w:val="Emphasis"/>
          <w:b/>
        </w:rPr>
        <w:tab/>
        <w:t>Ancient of Days</w:t>
      </w:r>
      <w:r w:rsidR="00916BAD">
        <w:rPr>
          <w:rStyle w:val="Emphasis"/>
          <w:b/>
        </w:rPr>
        <w:tab/>
      </w:r>
      <w:r w:rsidR="00916BAD">
        <w:rPr>
          <w:rStyle w:val="Emphasis"/>
          <w:b/>
        </w:rPr>
        <w:tab/>
      </w:r>
      <w:r w:rsidR="00916BAD">
        <w:rPr>
          <w:rStyle w:val="Emphasis"/>
          <w:b/>
        </w:rPr>
        <w:tab/>
      </w:r>
      <w:r w:rsidR="00916BAD">
        <w:rPr>
          <w:rStyle w:val="Emphasis"/>
          <w:b/>
          <w:i w:val="0"/>
        </w:rPr>
        <w:t>Praise</w:t>
      </w:r>
      <w:r w:rsidRPr="00605C6C">
        <w:rPr>
          <w:rStyle w:val="Emphasis"/>
          <w:b/>
          <w:i w:val="0"/>
        </w:rPr>
        <w:t xml:space="preserve"> Band</w:t>
      </w:r>
    </w:p>
    <w:p w:rsidR="000A5428" w:rsidRPr="00232B26" w:rsidRDefault="000A5428" w:rsidP="000A5428">
      <w:pPr>
        <w:jc w:val="both"/>
        <w:rPr>
          <w:sz w:val="12"/>
        </w:rPr>
      </w:pPr>
    </w:p>
    <w:p w:rsidR="000A5428" w:rsidRPr="00605C6C" w:rsidRDefault="000A5428" w:rsidP="000A5428">
      <w:pPr>
        <w:jc w:val="both"/>
        <w:rPr>
          <w:rStyle w:val="Emphasis"/>
          <w:b/>
          <w:i w:val="0"/>
        </w:rPr>
      </w:pPr>
      <w:r w:rsidRPr="00605C6C">
        <w:rPr>
          <w:rStyle w:val="Emphasis"/>
          <w:b/>
          <w:i w:val="0"/>
        </w:rPr>
        <w:t>ANNOUNCEMENTS</w:t>
      </w:r>
    </w:p>
    <w:p w:rsidR="000A5428" w:rsidRPr="00232B26" w:rsidRDefault="000A5428" w:rsidP="000A5428">
      <w:pPr>
        <w:jc w:val="both"/>
        <w:rPr>
          <w:rStyle w:val="Emphasis"/>
          <w:b/>
          <w:i w:val="0"/>
          <w:sz w:val="12"/>
        </w:rPr>
      </w:pPr>
    </w:p>
    <w:p w:rsidR="000A5428" w:rsidRPr="00605C6C" w:rsidRDefault="000A5428" w:rsidP="000A5428">
      <w:pPr>
        <w:jc w:val="both"/>
        <w:rPr>
          <w:rStyle w:val="Emphasis"/>
          <w:b/>
          <w:i w:val="0"/>
        </w:rPr>
      </w:pPr>
      <w:r w:rsidRPr="00605C6C">
        <w:rPr>
          <w:rStyle w:val="Emphasis"/>
        </w:rPr>
        <w:t>As you are able please rise</w:t>
      </w:r>
    </w:p>
    <w:p w:rsidR="000A5428" w:rsidRPr="00232B26" w:rsidRDefault="000A5428" w:rsidP="000A5428">
      <w:pPr>
        <w:rPr>
          <w:sz w:val="12"/>
        </w:rPr>
      </w:pPr>
    </w:p>
    <w:p w:rsidR="000A5428" w:rsidRPr="00916BAD" w:rsidRDefault="000A5428" w:rsidP="000A5428">
      <w:pPr>
        <w:tabs>
          <w:tab w:val="left" w:pos="6140"/>
        </w:tabs>
      </w:pPr>
      <w:r w:rsidRPr="00605C6C">
        <w:rPr>
          <w:b/>
        </w:rPr>
        <w:t xml:space="preserve">THE GATHERING SONG </w:t>
      </w:r>
      <w:r w:rsidR="00916BAD">
        <w:rPr>
          <w:b/>
        </w:rPr>
        <w:t xml:space="preserve">525         </w:t>
      </w:r>
      <w:r w:rsidR="00916BAD" w:rsidRPr="00916BAD">
        <w:rPr>
          <w:b/>
          <w:i/>
        </w:rPr>
        <w:t>You Are Holy</w:t>
      </w:r>
      <w:r w:rsidR="00916BAD">
        <w:rPr>
          <w:b/>
          <w:i/>
        </w:rPr>
        <w:t xml:space="preserve">    </w:t>
      </w:r>
      <w:r w:rsidR="00916BAD">
        <w:rPr>
          <w:b/>
        </w:rPr>
        <w:tab/>
      </w:r>
      <w:r w:rsidR="00916BAD">
        <w:rPr>
          <w:b/>
        </w:rPr>
        <w:tab/>
      </w:r>
      <w:r w:rsidR="00916BAD">
        <w:rPr>
          <w:b/>
        </w:rPr>
        <w:tab/>
        <w:t xml:space="preserve">        page 11</w:t>
      </w:r>
    </w:p>
    <w:p w:rsidR="000A5428" w:rsidRPr="00232B26" w:rsidRDefault="000A5428" w:rsidP="00232B26">
      <w:pPr>
        <w:rPr>
          <w:sz w:val="12"/>
        </w:rPr>
      </w:pPr>
    </w:p>
    <w:p w:rsidR="000A5428" w:rsidRPr="00605C6C" w:rsidRDefault="000A5428" w:rsidP="000A5428">
      <w:pPr>
        <w:ind w:left="-288" w:firstLine="288"/>
        <w:jc w:val="both"/>
        <w:rPr>
          <w:b/>
          <w:bCs/>
        </w:rPr>
      </w:pPr>
      <w:r w:rsidRPr="00605C6C">
        <w:rPr>
          <w:b/>
          <w:bCs/>
        </w:rPr>
        <w:t>THE GREETING AND PRAYER OF THE DAY</w:t>
      </w:r>
    </w:p>
    <w:p w:rsidR="000A5428" w:rsidRPr="00232B26" w:rsidRDefault="000A5428" w:rsidP="000A5428">
      <w:pPr>
        <w:ind w:left="-288" w:firstLine="288"/>
        <w:jc w:val="both"/>
        <w:rPr>
          <w:b/>
          <w:bCs/>
          <w:sz w:val="12"/>
        </w:rPr>
      </w:pPr>
    </w:p>
    <w:p w:rsidR="000A5428" w:rsidRPr="00605C6C" w:rsidRDefault="000A5428" w:rsidP="000A5428">
      <w:pPr>
        <w:ind w:left="-288" w:firstLine="288"/>
        <w:jc w:val="both"/>
      </w:pPr>
      <w:r w:rsidRPr="00605C6C">
        <w:rPr>
          <w:lang w:val="en-CA"/>
        </w:rPr>
        <w:fldChar w:fldCharType="begin"/>
      </w:r>
      <w:r w:rsidRPr="00605C6C">
        <w:rPr>
          <w:lang w:val="en-CA"/>
        </w:rPr>
        <w:instrText xml:space="preserve"> SEQ CHAPTER \h \r 1</w:instrText>
      </w:r>
      <w:r w:rsidRPr="00605C6C">
        <w:rPr>
          <w:lang w:val="en-CA"/>
        </w:rPr>
        <w:fldChar w:fldCharType="end"/>
      </w:r>
      <w:r w:rsidRPr="00605C6C">
        <w:t>P:</w:t>
      </w:r>
      <w:r w:rsidR="00232B26">
        <w:t xml:space="preserve">  </w:t>
      </w:r>
      <w:r w:rsidRPr="00605C6C">
        <w:t>God is Alpha and Omega, the First and the Last,</w:t>
      </w:r>
    </w:p>
    <w:p w:rsidR="000A5428" w:rsidRPr="00232B26" w:rsidRDefault="000A5428" w:rsidP="000A5428">
      <w:pPr>
        <w:ind w:left="-288" w:firstLine="288"/>
        <w:jc w:val="both"/>
        <w:rPr>
          <w:sz w:val="12"/>
        </w:rPr>
      </w:pPr>
    </w:p>
    <w:p w:rsidR="000A5428" w:rsidRPr="00605C6C" w:rsidRDefault="000A5428" w:rsidP="000A5428">
      <w:pPr>
        <w:ind w:left="-288" w:firstLine="288"/>
        <w:jc w:val="both"/>
        <w:rPr>
          <w:b/>
          <w:bCs/>
        </w:rPr>
      </w:pPr>
      <w:r w:rsidRPr="00232B26">
        <w:rPr>
          <w:bCs/>
        </w:rPr>
        <w:t>C:</w:t>
      </w:r>
      <w:r w:rsidR="00232B26">
        <w:rPr>
          <w:bCs/>
        </w:rPr>
        <w:t xml:space="preserve">  </w:t>
      </w:r>
      <w:r w:rsidRPr="00605C6C">
        <w:rPr>
          <w:b/>
          <w:bCs/>
        </w:rPr>
        <w:t>The One Who is, and Who was, and Who is to come.</w:t>
      </w:r>
    </w:p>
    <w:p w:rsidR="000A5428" w:rsidRPr="00232B26" w:rsidRDefault="000A5428" w:rsidP="000A5428">
      <w:pPr>
        <w:ind w:left="-288" w:firstLine="288"/>
        <w:jc w:val="both"/>
        <w:rPr>
          <w:sz w:val="12"/>
        </w:rPr>
      </w:pPr>
    </w:p>
    <w:p w:rsidR="000A5428" w:rsidRPr="00605C6C" w:rsidRDefault="000A5428" w:rsidP="000A5428">
      <w:pPr>
        <w:ind w:left="-288" w:firstLine="288"/>
        <w:jc w:val="both"/>
      </w:pPr>
      <w:r w:rsidRPr="00605C6C">
        <w:t>P:</w:t>
      </w:r>
      <w:r w:rsidR="00232B26">
        <w:t xml:space="preserve">  </w:t>
      </w:r>
      <w:r w:rsidRPr="00605C6C">
        <w:t xml:space="preserve">The grace of our Lord Jesus Christ, the love of God, and the communion of the Holy </w:t>
      </w:r>
    </w:p>
    <w:p w:rsidR="000A5428" w:rsidRPr="00605C6C" w:rsidRDefault="00232B26" w:rsidP="000A5428">
      <w:pPr>
        <w:ind w:left="-288" w:firstLine="288"/>
        <w:jc w:val="both"/>
      </w:pPr>
      <w:r>
        <w:t xml:space="preserve">      </w:t>
      </w:r>
      <w:r w:rsidR="000A5428" w:rsidRPr="00605C6C">
        <w:t>Spirit be with you all.</w:t>
      </w:r>
    </w:p>
    <w:p w:rsidR="000A5428" w:rsidRPr="00232B26" w:rsidRDefault="000A5428" w:rsidP="000A5428">
      <w:pPr>
        <w:ind w:left="-288" w:firstLine="288"/>
        <w:jc w:val="both"/>
        <w:rPr>
          <w:sz w:val="12"/>
        </w:rPr>
      </w:pPr>
    </w:p>
    <w:p w:rsidR="000A5428" w:rsidRPr="00605C6C" w:rsidRDefault="000A5428" w:rsidP="000A5428">
      <w:pPr>
        <w:ind w:left="-288" w:firstLine="288"/>
        <w:jc w:val="both"/>
        <w:rPr>
          <w:b/>
          <w:bCs/>
        </w:rPr>
      </w:pPr>
      <w:r w:rsidRPr="00232B26">
        <w:rPr>
          <w:bCs/>
        </w:rPr>
        <w:t>C:</w:t>
      </w:r>
      <w:r w:rsidR="00232B26">
        <w:rPr>
          <w:bCs/>
        </w:rPr>
        <w:t xml:space="preserve">  </w:t>
      </w:r>
      <w:r w:rsidRPr="00605C6C">
        <w:rPr>
          <w:b/>
          <w:bCs/>
        </w:rPr>
        <w:t>And also with you.</w:t>
      </w:r>
    </w:p>
    <w:p w:rsidR="000A5428" w:rsidRPr="00232B26" w:rsidRDefault="000A5428" w:rsidP="000A5428">
      <w:pPr>
        <w:ind w:left="-288" w:firstLine="288"/>
        <w:jc w:val="both"/>
        <w:rPr>
          <w:b/>
          <w:bCs/>
          <w:sz w:val="12"/>
        </w:rPr>
      </w:pPr>
    </w:p>
    <w:p w:rsidR="00232B26" w:rsidRDefault="000A5428" w:rsidP="000A5428">
      <w:pPr>
        <w:ind w:left="720" w:hanging="720"/>
        <w:jc w:val="both"/>
      </w:pPr>
      <w:r w:rsidRPr="00605C6C">
        <w:rPr>
          <w:bCs/>
        </w:rPr>
        <w:t>P:</w:t>
      </w:r>
      <w:r w:rsidR="00232B26">
        <w:rPr>
          <w:bCs/>
        </w:rPr>
        <w:t xml:space="preserve">  </w:t>
      </w:r>
      <w:r w:rsidRPr="00605C6C">
        <w:rPr>
          <w:bCs/>
        </w:rPr>
        <w:t xml:space="preserve">Let us pray.  </w:t>
      </w:r>
      <w:r w:rsidRPr="00605C6C">
        <w:rPr>
          <w:lang w:val="en-CA"/>
        </w:rPr>
        <w:fldChar w:fldCharType="begin"/>
      </w:r>
      <w:r w:rsidRPr="00605C6C">
        <w:rPr>
          <w:lang w:val="en-CA"/>
        </w:rPr>
        <w:instrText xml:space="preserve"> SEQ CHAPTER \h \r 1</w:instrText>
      </w:r>
      <w:r w:rsidRPr="00605C6C">
        <w:rPr>
          <w:lang w:val="en-CA"/>
        </w:rPr>
        <w:fldChar w:fldCharType="end"/>
      </w:r>
      <w:r w:rsidRPr="00605C6C">
        <w:t xml:space="preserve">Almighty and eternal God, to Jesus Christ, the first-born from the dead, </w:t>
      </w:r>
    </w:p>
    <w:p w:rsidR="00232B26" w:rsidRDefault="00232B26" w:rsidP="000A5428">
      <w:pPr>
        <w:ind w:left="720" w:hanging="720"/>
        <w:jc w:val="both"/>
      </w:pPr>
      <w:r>
        <w:t xml:space="preserve">      </w:t>
      </w:r>
      <w:r w:rsidR="000A5428" w:rsidRPr="00605C6C">
        <w:t xml:space="preserve">You have granted everlasting dominion and a kingship that shall not pass away.  </w:t>
      </w:r>
    </w:p>
    <w:p w:rsidR="00232B26" w:rsidRDefault="00232B26" w:rsidP="000A5428">
      <w:pPr>
        <w:ind w:left="720" w:hanging="720"/>
        <w:jc w:val="both"/>
      </w:pPr>
      <w:r>
        <w:t xml:space="preserve">      </w:t>
      </w:r>
      <w:r w:rsidR="000A5428" w:rsidRPr="00605C6C">
        <w:t xml:space="preserve">Remove from us every desire for privilege and power, that we may imitate the </w:t>
      </w:r>
    </w:p>
    <w:p w:rsidR="00232B26" w:rsidRDefault="00232B26" w:rsidP="000A5428">
      <w:pPr>
        <w:ind w:left="720" w:hanging="720"/>
        <w:jc w:val="both"/>
      </w:pPr>
      <w:r>
        <w:t xml:space="preserve">      </w:t>
      </w:r>
      <w:r w:rsidR="000A5428" w:rsidRPr="00605C6C">
        <w:t xml:space="preserve">sacrificial love of Christ our King, and, as a royal and priestly people, serve You </w:t>
      </w:r>
    </w:p>
    <w:p w:rsidR="00232B26" w:rsidRDefault="00232B26" w:rsidP="000A5428">
      <w:pPr>
        <w:ind w:left="720" w:hanging="720"/>
        <w:jc w:val="both"/>
      </w:pPr>
      <w:r>
        <w:t xml:space="preserve">      </w:t>
      </w:r>
      <w:r w:rsidR="000A5428" w:rsidRPr="00605C6C">
        <w:t xml:space="preserve">humbly in our brothers and sisters.  Grant this through our Lord Jesus Christ, Your Son, </w:t>
      </w:r>
    </w:p>
    <w:p w:rsidR="000A5428" w:rsidRPr="00605C6C" w:rsidRDefault="00232B26" w:rsidP="000A5428">
      <w:pPr>
        <w:ind w:left="720" w:hanging="720"/>
        <w:jc w:val="both"/>
      </w:pPr>
      <w:r>
        <w:t xml:space="preserve">      </w:t>
      </w:r>
      <w:r w:rsidR="000A5428" w:rsidRPr="00605C6C">
        <w:t>Who lives and reigns with You in the unity of the Holy Spirit, God forever and ever.</w:t>
      </w:r>
    </w:p>
    <w:p w:rsidR="000A5428" w:rsidRPr="00232B26" w:rsidRDefault="000A5428" w:rsidP="000A5428">
      <w:pPr>
        <w:ind w:left="720" w:hanging="720"/>
        <w:jc w:val="both"/>
        <w:rPr>
          <w:sz w:val="12"/>
        </w:rPr>
      </w:pPr>
    </w:p>
    <w:p w:rsidR="000A5428" w:rsidRPr="00605C6C" w:rsidRDefault="000A5428" w:rsidP="000A5428">
      <w:pPr>
        <w:jc w:val="both"/>
        <w:rPr>
          <w:b/>
          <w:bCs/>
        </w:rPr>
      </w:pPr>
      <w:r w:rsidRPr="00232B26">
        <w:rPr>
          <w:bCs/>
        </w:rPr>
        <w:t>C:</w:t>
      </w:r>
      <w:r w:rsidR="00232B26">
        <w:rPr>
          <w:bCs/>
        </w:rPr>
        <w:t xml:space="preserve">  </w:t>
      </w:r>
      <w:r w:rsidRPr="00605C6C">
        <w:rPr>
          <w:b/>
          <w:bCs/>
        </w:rPr>
        <w:t>Amen.</w:t>
      </w:r>
    </w:p>
    <w:p w:rsidR="000A5428" w:rsidRPr="00232B26" w:rsidRDefault="000A5428" w:rsidP="000A5428">
      <w:pPr>
        <w:jc w:val="both"/>
        <w:rPr>
          <w:b/>
          <w:bCs/>
          <w:sz w:val="12"/>
        </w:rPr>
      </w:pPr>
    </w:p>
    <w:p w:rsidR="000A5428" w:rsidRPr="00605C6C" w:rsidRDefault="000A5428" w:rsidP="000A5428">
      <w:pPr>
        <w:ind w:left="-288" w:firstLine="288"/>
        <w:jc w:val="both"/>
        <w:rPr>
          <w:bCs/>
        </w:rPr>
      </w:pPr>
      <w:r w:rsidRPr="00605C6C">
        <w:rPr>
          <w:bCs/>
          <w:i/>
        </w:rPr>
        <w:t>The assembly is seated</w:t>
      </w:r>
    </w:p>
    <w:p w:rsidR="000A5428" w:rsidRPr="00232B26" w:rsidRDefault="000A5428" w:rsidP="000A5428">
      <w:pPr>
        <w:ind w:left="-288" w:firstLine="288"/>
        <w:jc w:val="both"/>
        <w:rPr>
          <w:bCs/>
          <w:sz w:val="8"/>
        </w:rPr>
      </w:pPr>
    </w:p>
    <w:p w:rsidR="000A5428" w:rsidRPr="00232B26" w:rsidRDefault="00232B26" w:rsidP="000A5428">
      <w:pPr>
        <w:ind w:left="720" w:hanging="720"/>
        <w:jc w:val="center"/>
        <w:rPr>
          <w:b/>
          <w:sz w:val="28"/>
        </w:rPr>
      </w:pPr>
      <w:r w:rsidRPr="00232B26">
        <w:rPr>
          <w:b/>
          <w:sz w:val="28"/>
        </w:rPr>
        <w:sym w:font="Wingdings" w:char="F058"/>
      </w:r>
      <w:r w:rsidR="000A5428" w:rsidRPr="00232B26">
        <w:rPr>
          <w:b/>
          <w:sz w:val="28"/>
        </w:rPr>
        <w:t>WORD</w:t>
      </w:r>
      <w:r w:rsidRPr="00232B26">
        <w:rPr>
          <w:b/>
          <w:sz w:val="28"/>
        </w:rPr>
        <w:sym w:font="Wingdings" w:char="F058"/>
      </w:r>
    </w:p>
    <w:p w:rsidR="000A5428" w:rsidRPr="00232B26" w:rsidRDefault="000A5428" w:rsidP="000A5428">
      <w:pPr>
        <w:jc w:val="both"/>
        <w:rPr>
          <w:bCs/>
          <w:sz w:val="8"/>
        </w:rPr>
      </w:pPr>
    </w:p>
    <w:p w:rsidR="000A5428" w:rsidRPr="00605C6C" w:rsidRDefault="000A5428" w:rsidP="000A5428">
      <w:pPr>
        <w:jc w:val="both"/>
        <w:rPr>
          <w:b/>
          <w:bCs/>
        </w:rPr>
      </w:pPr>
      <w:r w:rsidRPr="00605C6C">
        <w:rPr>
          <w:b/>
          <w:bCs/>
        </w:rPr>
        <w:t>FIRST READING</w:t>
      </w:r>
      <w:r w:rsidRPr="00605C6C">
        <w:rPr>
          <w:b/>
          <w:bCs/>
        </w:rPr>
        <w:tab/>
      </w:r>
      <w:r w:rsidRPr="00605C6C">
        <w:rPr>
          <w:b/>
          <w:bCs/>
        </w:rPr>
        <w:tab/>
      </w:r>
      <w:r w:rsidRPr="00605C6C">
        <w:rPr>
          <w:b/>
          <w:bCs/>
        </w:rPr>
        <w:tab/>
      </w:r>
      <w:r w:rsidRPr="00605C6C">
        <w:rPr>
          <w:b/>
          <w:bCs/>
        </w:rPr>
        <w:tab/>
      </w:r>
      <w:r w:rsidRPr="00605C6C">
        <w:rPr>
          <w:b/>
          <w:bCs/>
        </w:rPr>
        <w:tab/>
      </w:r>
      <w:r w:rsidRPr="00605C6C">
        <w:rPr>
          <w:b/>
          <w:bCs/>
        </w:rPr>
        <w:tab/>
        <w:t xml:space="preserve">  Daniel 7: 9-10, 13-14</w:t>
      </w:r>
    </w:p>
    <w:p w:rsidR="000A5428" w:rsidRPr="00232B26" w:rsidRDefault="000A5428" w:rsidP="000A5428">
      <w:pPr>
        <w:jc w:val="both"/>
        <w:rPr>
          <w:b/>
          <w:bCs/>
          <w:sz w:val="12"/>
        </w:rPr>
      </w:pPr>
    </w:p>
    <w:p w:rsidR="000A5428" w:rsidRPr="00605C6C" w:rsidRDefault="000A5428" w:rsidP="000A5428">
      <w:pPr>
        <w:jc w:val="both"/>
        <w:rPr>
          <w:i/>
          <w:iCs/>
        </w:rPr>
      </w:pPr>
      <w:r w:rsidRPr="00605C6C">
        <w:rPr>
          <w:i/>
          <w:iCs/>
        </w:rPr>
        <w:t xml:space="preserve">To the community for whom this passage was written, it seemed as though the oppression they (God's people) were experiencing would never end. Daniel's message is: Indeed, it </w:t>
      </w:r>
      <w:r w:rsidRPr="00605C6C">
        <w:rPr>
          <w:i/>
          <w:iCs/>
        </w:rPr>
        <w:lastRenderedPageBreak/>
        <w:t>shall end. The Ancient One who is judge will call all nations to account and will give dominion to God's people who are represented by "one like a human being."</w:t>
      </w:r>
    </w:p>
    <w:p w:rsidR="000A5428" w:rsidRPr="00002DD3" w:rsidRDefault="000A5428" w:rsidP="000A5428">
      <w:pPr>
        <w:jc w:val="both"/>
        <w:rPr>
          <w:sz w:val="12"/>
        </w:rPr>
      </w:pPr>
    </w:p>
    <w:p w:rsidR="000A5428" w:rsidRPr="00605C6C" w:rsidRDefault="000A5428" w:rsidP="000A5428">
      <w:pPr>
        <w:jc w:val="both"/>
      </w:pPr>
      <w:r w:rsidRPr="00605C6C">
        <w:t>As I watched,</w:t>
      </w:r>
    </w:p>
    <w:p w:rsidR="000A5428" w:rsidRPr="00605C6C" w:rsidRDefault="000A5428" w:rsidP="000A5428">
      <w:pPr>
        <w:jc w:val="both"/>
      </w:pPr>
      <w:r w:rsidRPr="00605C6C">
        <w:t>thrones were set in place,</w:t>
      </w:r>
    </w:p>
    <w:p w:rsidR="000A5428" w:rsidRPr="00605C6C" w:rsidRDefault="000A5428" w:rsidP="000A5428">
      <w:pPr>
        <w:jc w:val="both"/>
      </w:pPr>
      <w:r w:rsidRPr="00605C6C">
        <w:tab/>
        <w:t>and an Ancient One took His throne,</w:t>
      </w:r>
    </w:p>
    <w:p w:rsidR="000A5428" w:rsidRPr="00605C6C" w:rsidRDefault="000A5428" w:rsidP="000A5428">
      <w:pPr>
        <w:jc w:val="both"/>
      </w:pPr>
      <w:r w:rsidRPr="00605C6C">
        <w:t>His clothing was white as snow,</w:t>
      </w:r>
    </w:p>
    <w:p w:rsidR="000A5428" w:rsidRPr="00605C6C" w:rsidRDefault="000A5428" w:rsidP="000A5428">
      <w:pPr>
        <w:jc w:val="both"/>
      </w:pPr>
      <w:r w:rsidRPr="00605C6C">
        <w:tab/>
        <w:t>and the hair of His head like pure wool;</w:t>
      </w:r>
    </w:p>
    <w:p w:rsidR="000A5428" w:rsidRPr="00605C6C" w:rsidRDefault="000A5428" w:rsidP="000A5428">
      <w:pPr>
        <w:jc w:val="both"/>
      </w:pPr>
      <w:r w:rsidRPr="00605C6C">
        <w:t>His throne was fiery flames,</w:t>
      </w:r>
    </w:p>
    <w:p w:rsidR="000A5428" w:rsidRPr="00605C6C" w:rsidRDefault="000A5428" w:rsidP="000A5428">
      <w:pPr>
        <w:jc w:val="both"/>
      </w:pPr>
      <w:r w:rsidRPr="00605C6C">
        <w:tab/>
        <w:t>and its wheels were burning fire.</w:t>
      </w:r>
    </w:p>
    <w:p w:rsidR="000A5428" w:rsidRPr="00605C6C" w:rsidRDefault="000A5428" w:rsidP="000A5428">
      <w:pPr>
        <w:jc w:val="both"/>
      </w:pPr>
      <w:r w:rsidRPr="00605C6C">
        <w:rPr>
          <w:vertAlign w:val="superscript"/>
        </w:rPr>
        <w:t>10</w:t>
      </w:r>
      <w:r w:rsidRPr="00605C6C">
        <w:t>A stream of fire issued</w:t>
      </w:r>
    </w:p>
    <w:p w:rsidR="000A5428" w:rsidRPr="00605C6C" w:rsidRDefault="000A5428" w:rsidP="000A5428">
      <w:pPr>
        <w:jc w:val="both"/>
      </w:pPr>
      <w:r w:rsidRPr="00605C6C">
        <w:tab/>
        <w:t>and flowed out from his presence.</w:t>
      </w:r>
    </w:p>
    <w:p w:rsidR="000A5428" w:rsidRPr="00605C6C" w:rsidRDefault="000A5428" w:rsidP="000A5428">
      <w:pPr>
        <w:jc w:val="both"/>
      </w:pPr>
      <w:r w:rsidRPr="00605C6C">
        <w:t>A thousand thousands served him,</w:t>
      </w:r>
    </w:p>
    <w:p w:rsidR="000A5428" w:rsidRPr="00605C6C" w:rsidRDefault="000A5428" w:rsidP="000A5428">
      <w:pPr>
        <w:jc w:val="both"/>
      </w:pPr>
      <w:r w:rsidRPr="00605C6C">
        <w:tab/>
        <w:t>and ten thousand times ten thousand stood attending him.</w:t>
      </w:r>
    </w:p>
    <w:p w:rsidR="000A5428" w:rsidRPr="00605C6C" w:rsidRDefault="000A5428" w:rsidP="000A5428">
      <w:pPr>
        <w:jc w:val="both"/>
      </w:pPr>
      <w:r w:rsidRPr="00605C6C">
        <w:t>The court sat in judgment,</w:t>
      </w:r>
    </w:p>
    <w:p w:rsidR="000A5428" w:rsidRPr="00605C6C" w:rsidRDefault="000A5428" w:rsidP="000A5428">
      <w:pPr>
        <w:jc w:val="both"/>
      </w:pPr>
      <w:r w:rsidRPr="00605C6C">
        <w:tab/>
        <w:t>and the books were opened.</w:t>
      </w:r>
    </w:p>
    <w:p w:rsidR="000A5428" w:rsidRPr="00605C6C" w:rsidRDefault="000A5428" w:rsidP="000A5428">
      <w:pPr>
        <w:jc w:val="both"/>
      </w:pPr>
      <w:r w:rsidRPr="00605C6C">
        <w:rPr>
          <w:vertAlign w:val="superscript"/>
        </w:rPr>
        <w:t>13</w:t>
      </w:r>
      <w:r w:rsidRPr="00605C6C">
        <w:t>As I watched in the night visions,</w:t>
      </w:r>
    </w:p>
    <w:p w:rsidR="000A5428" w:rsidRPr="00605C6C" w:rsidRDefault="000A5428" w:rsidP="000A5428">
      <w:pPr>
        <w:jc w:val="both"/>
      </w:pPr>
      <w:r w:rsidRPr="00605C6C">
        <w:tab/>
        <w:t>I saw one like a human being</w:t>
      </w:r>
    </w:p>
    <w:p w:rsidR="000A5428" w:rsidRPr="00605C6C" w:rsidRDefault="000A5428" w:rsidP="000A5428">
      <w:pPr>
        <w:jc w:val="both"/>
      </w:pPr>
      <w:r w:rsidRPr="00605C6C">
        <w:tab/>
      </w:r>
      <w:r w:rsidRPr="00605C6C">
        <w:tab/>
        <w:t>coming with the clouds of heaven.</w:t>
      </w:r>
    </w:p>
    <w:p w:rsidR="000A5428" w:rsidRPr="00605C6C" w:rsidRDefault="000A5428" w:rsidP="000A5428">
      <w:pPr>
        <w:jc w:val="both"/>
      </w:pPr>
      <w:r w:rsidRPr="00605C6C">
        <w:tab/>
        <w:t>And he came to the Ancient One</w:t>
      </w:r>
    </w:p>
    <w:p w:rsidR="000A5428" w:rsidRPr="00605C6C" w:rsidRDefault="000A5428" w:rsidP="000A5428">
      <w:pPr>
        <w:jc w:val="both"/>
      </w:pPr>
      <w:r w:rsidRPr="00605C6C">
        <w:tab/>
      </w:r>
      <w:r w:rsidRPr="00605C6C">
        <w:tab/>
        <w:t>and was presented before Him.</w:t>
      </w:r>
    </w:p>
    <w:p w:rsidR="000A5428" w:rsidRPr="00605C6C" w:rsidRDefault="000A5428" w:rsidP="000A5428">
      <w:pPr>
        <w:jc w:val="both"/>
      </w:pPr>
      <w:r w:rsidRPr="00605C6C">
        <w:tab/>
      </w:r>
      <w:r w:rsidRPr="00605C6C">
        <w:rPr>
          <w:vertAlign w:val="superscript"/>
        </w:rPr>
        <w:t>14</w:t>
      </w:r>
      <w:r w:rsidRPr="00605C6C">
        <w:t>To him was given dominion</w:t>
      </w:r>
    </w:p>
    <w:p w:rsidR="000A5428" w:rsidRPr="00605C6C" w:rsidRDefault="000A5428" w:rsidP="000A5428">
      <w:pPr>
        <w:jc w:val="both"/>
      </w:pPr>
      <w:r w:rsidRPr="00605C6C">
        <w:tab/>
      </w:r>
      <w:r w:rsidRPr="00605C6C">
        <w:tab/>
        <w:t>and glory and kingship,</w:t>
      </w:r>
    </w:p>
    <w:p w:rsidR="000A5428" w:rsidRPr="00605C6C" w:rsidRDefault="000A5428" w:rsidP="000A5428">
      <w:pPr>
        <w:jc w:val="both"/>
      </w:pPr>
      <w:r w:rsidRPr="00605C6C">
        <w:tab/>
        <w:t>that all peoples, nations, and languages</w:t>
      </w:r>
    </w:p>
    <w:p w:rsidR="000A5428" w:rsidRPr="00605C6C" w:rsidRDefault="000A5428" w:rsidP="000A5428">
      <w:pPr>
        <w:jc w:val="both"/>
      </w:pPr>
      <w:r w:rsidRPr="00605C6C">
        <w:tab/>
      </w:r>
      <w:r w:rsidRPr="00605C6C">
        <w:tab/>
        <w:t>should serve him.</w:t>
      </w:r>
    </w:p>
    <w:p w:rsidR="000A5428" w:rsidRPr="00605C6C" w:rsidRDefault="000A5428" w:rsidP="000A5428">
      <w:pPr>
        <w:jc w:val="both"/>
      </w:pPr>
      <w:r w:rsidRPr="00605C6C">
        <w:tab/>
        <w:t>His dominion is an everlasting dominion</w:t>
      </w:r>
    </w:p>
    <w:p w:rsidR="000A5428" w:rsidRPr="00605C6C" w:rsidRDefault="000A5428" w:rsidP="000A5428">
      <w:pPr>
        <w:jc w:val="both"/>
      </w:pPr>
      <w:r w:rsidRPr="00605C6C">
        <w:tab/>
      </w:r>
      <w:r w:rsidRPr="00605C6C">
        <w:tab/>
        <w:t>that shall not pass away,</w:t>
      </w:r>
    </w:p>
    <w:p w:rsidR="000A5428" w:rsidRPr="00605C6C" w:rsidRDefault="000A5428" w:rsidP="000A5428">
      <w:pPr>
        <w:jc w:val="both"/>
      </w:pPr>
      <w:r w:rsidRPr="00605C6C">
        <w:tab/>
        <w:t>and his kingship is one</w:t>
      </w:r>
    </w:p>
    <w:p w:rsidR="000A5428" w:rsidRPr="00605C6C" w:rsidRDefault="000A5428" w:rsidP="000A5428">
      <w:pPr>
        <w:jc w:val="both"/>
      </w:pPr>
      <w:r w:rsidRPr="00605C6C">
        <w:tab/>
      </w:r>
      <w:r w:rsidRPr="00605C6C">
        <w:tab/>
        <w:t>that shall never be destroyed.</w:t>
      </w:r>
    </w:p>
    <w:p w:rsidR="000A5428" w:rsidRPr="00002DD3" w:rsidRDefault="000A5428" w:rsidP="000A5428">
      <w:pPr>
        <w:jc w:val="both"/>
        <w:rPr>
          <w:sz w:val="12"/>
        </w:rPr>
      </w:pPr>
    </w:p>
    <w:p w:rsidR="000A5428" w:rsidRPr="00605C6C" w:rsidRDefault="000A5428" w:rsidP="000A5428">
      <w:pPr>
        <w:jc w:val="both"/>
      </w:pPr>
      <w:r w:rsidRPr="00605C6C">
        <w:t>The Word of the Lord.</w:t>
      </w:r>
    </w:p>
    <w:p w:rsidR="000A5428" w:rsidRPr="00002DD3" w:rsidRDefault="000A5428" w:rsidP="000A5428">
      <w:pPr>
        <w:jc w:val="both"/>
        <w:rPr>
          <w:sz w:val="12"/>
        </w:rPr>
      </w:pPr>
    </w:p>
    <w:p w:rsidR="000A5428" w:rsidRPr="00005FC3" w:rsidRDefault="000A5428" w:rsidP="000A5428">
      <w:pPr>
        <w:jc w:val="both"/>
        <w:rPr>
          <w:b/>
        </w:rPr>
      </w:pPr>
      <w:r w:rsidRPr="00005FC3">
        <w:rPr>
          <w:b/>
        </w:rPr>
        <w:t>Thanks be to God.</w:t>
      </w:r>
    </w:p>
    <w:p w:rsidR="000A5428" w:rsidRPr="00002DD3" w:rsidRDefault="000A5428" w:rsidP="000A5428">
      <w:pPr>
        <w:jc w:val="both"/>
        <w:rPr>
          <w:b/>
          <w:sz w:val="12"/>
        </w:rPr>
      </w:pPr>
    </w:p>
    <w:p w:rsidR="000A5428" w:rsidRPr="00005FC3" w:rsidRDefault="000A5428" w:rsidP="000A5428">
      <w:pPr>
        <w:jc w:val="both"/>
      </w:pPr>
      <w:r w:rsidRPr="00005FC3">
        <w:rPr>
          <w:b/>
        </w:rPr>
        <w:t xml:space="preserve">THE PSALM:  Psalm 93       </w:t>
      </w:r>
      <w:r w:rsidR="00002DD3">
        <w:rPr>
          <w:b/>
        </w:rPr>
        <w:tab/>
      </w:r>
      <w:r w:rsidR="00002DD3">
        <w:rPr>
          <w:b/>
        </w:rPr>
        <w:tab/>
      </w:r>
      <w:r w:rsidR="00002DD3">
        <w:rPr>
          <w:b/>
        </w:rPr>
        <w:tab/>
      </w:r>
      <w:r w:rsidR="00002DD3">
        <w:rPr>
          <w:b/>
        </w:rPr>
        <w:tab/>
      </w:r>
      <w:r w:rsidRPr="00005FC3">
        <w:rPr>
          <w:b/>
        </w:rPr>
        <w:t xml:space="preserve">  </w:t>
      </w:r>
      <w:r w:rsidRPr="00002DD3">
        <w:rPr>
          <w:b/>
        </w:rPr>
        <w:t>Read responsively</w:t>
      </w:r>
    </w:p>
    <w:p w:rsidR="000A5428" w:rsidRPr="00002DD3" w:rsidRDefault="000A5428" w:rsidP="000A5428">
      <w:pPr>
        <w:jc w:val="both"/>
        <w:rPr>
          <w:sz w:val="12"/>
        </w:rPr>
      </w:pPr>
    </w:p>
    <w:p w:rsidR="000A5428" w:rsidRPr="00005FC3" w:rsidRDefault="000A5428" w:rsidP="000A5428">
      <w:r w:rsidRPr="00005FC3">
        <w:t>The LORD is king, robed in majesty;</w:t>
      </w:r>
    </w:p>
    <w:p w:rsidR="000A5428" w:rsidRPr="00005FC3" w:rsidRDefault="000A5428" w:rsidP="000A5428">
      <w:r w:rsidRPr="00005FC3">
        <w:t>the LORD is robed in majesty and armed with strength.</w:t>
      </w:r>
    </w:p>
    <w:p w:rsidR="000A5428" w:rsidRPr="00005FC3" w:rsidRDefault="000A5428" w:rsidP="000A5428">
      <w:r w:rsidRPr="00005FC3">
        <w:t>     The LORD has made the world so sure that it cannot be moved.</w:t>
      </w:r>
    </w:p>
    <w:p w:rsidR="000A5428" w:rsidRPr="00002DD3" w:rsidRDefault="000A5428" w:rsidP="000A5428">
      <w:pPr>
        <w:rPr>
          <w:sz w:val="12"/>
        </w:rPr>
      </w:pPr>
    </w:p>
    <w:p w:rsidR="000A5428" w:rsidRPr="00005FC3" w:rsidRDefault="000A5428" w:rsidP="000A5428">
      <w:r w:rsidRPr="00005FC3">
        <w:rPr>
          <w:rStyle w:val="Strong"/>
          <w:vertAlign w:val="superscript"/>
        </w:rPr>
        <w:t>2</w:t>
      </w:r>
      <w:r w:rsidRPr="00005FC3">
        <w:rPr>
          <w:rStyle w:val="Strong"/>
        </w:rPr>
        <w:t>Ever since the world began, Your throne has been established;</w:t>
      </w:r>
    </w:p>
    <w:p w:rsidR="000A5428" w:rsidRPr="00005FC3" w:rsidRDefault="000A5428" w:rsidP="000A5428">
      <w:pPr>
        <w:rPr>
          <w:rStyle w:val="Strong"/>
        </w:rPr>
      </w:pPr>
      <w:r w:rsidRPr="00005FC3">
        <w:t>     </w:t>
      </w:r>
      <w:r w:rsidRPr="00005FC3">
        <w:rPr>
          <w:rStyle w:val="Strong"/>
        </w:rPr>
        <w:t>You are from everlasting.   </w:t>
      </w:r>
    </w:p>
    <w:p w:rsidR="000A5428" w:rsidRPr="00002DD3" w:rsidRDefault="000A5428" w:rsidP="000A5428">
      <w:pPr>
        <w:rPr>
          <w:sz w:val="12"/>
        </w:rPr>
      </w:pPr>
    </w:p>
    <w:p w:rsidR="000A5428" w:rsidRPr="00005FC3" w:rsidRDefault="000A5428" w:rsidP="000A5428">
      <w:r w:rsidRPr="00005FC3">
        <w:rPr>
          <w:vertAlign w:val="superscript"/>
        </w:rPr>
        <w:t>3</w:t>
      </w:r>
      <w:r w:rsidRPr="00005FC3">
        <w:t>The waters have lifted up, O LORD, the waters have lifted up their voice;</w:t>
      </w:r>
    </w:p>
    <w:p w:rsidR="000A5428" w:rsidRPr="00005FC3" w:rsidRDefault="000A5428" w:rsidP="000A5428">
      <w:r w:rsidRPr="00005FC3">
        <w:t>     the waters have lifted up their pounding waves.</w:t>
      </w:r>
    </w:p>
    <w:p w:rsidR="000A5428" w:rsidRPr="00002DD3" w:rsidRDefault="000A5428" w:rsidP="000A5428">
      <w:pPr>
        <w:rPr>
          <w:sz w:val="12"/>
        </w:rPr>
      </w:pPr>
    </w:p>
    <w:p w:rsidR="000A5428" w:rsidRPr="00005FC3" w:rsidRDefault="000A5428" w:rsidP="000A5428">
      <w:r w:rsidRPr="00005FC3">
        <w:rPr>
          <w:rStyle w:val="Strong"/>
          <w:vertAlign w:val="superscript"/>
        </w:rPr>
        <w:t>4</w:t>
      </w:r>
      <w:r w:rsidRPr="00005FC3">
        <w:rPr>
          <w:rStyle w:val="Strong"/>
        </w:rPr>
        <w:t xml:space="preserve">Mightier than the sound of many waters, </w:t>
      </w:r>
    </w:p>
    <w:p w:rsidR="000A5428" w:rsidRPr="00005FC3" w:rsidRDefault="000A5428" w:rsidP="000A5428">
      <w:r w:rsidRPr="00005FC3">
        <w:rPr>
          <w:rStyle w:val="Strong"/>
        </w:rPr>
        <w:t>mightier than the breakers of the sea,</w:t>
      </w:r>
    </w:p>
    <w:p w:rsidR="000A5428" w:rsidRPr="00005FC3" w:rsidRDefault="000A5428" w:rsidP="000A5428">
      <w:pPr>
        <w:rPr>
          <w:rStyle w:val="Strong"/>
        </w:rPr>
      </w:pPr>
      <w:r w:rsidRPr="00005FC3">
        <w:t>     </w:t>
      </w:r>
      <w:r w:rsidRPr="00005FC3">
        <w:rPr>
          <w:rStyle w:val="Strong"/>
        </w:rPr>
        <w:t>mightier is the LORD Who dwells on high.</w:t>
      </w:r>
    </w:p>
    <w:p w:rsidR="000A5428" w:rsidRPr="00005FC3" w:rsidRDefault="000A5428" w:rsidP="000A5428"/>
    <w:p w:rsidR="000A5428" w:rsidRPr="00005FC3" w:rsidRDefault="000A5428" w:rsidP="000A5428">
      <w:r w:rsidRPr="00005FC3">
        <w:rPr>
          <w:vertAlign w:val="superscript"/>
        </w:rPr>
        <w:lastRenderedPageBreak/>
        <w:t>5</w:t>
      </w:r>
      <w:r w:rsidRPr="00005FC3">
        <w:t>Your testimonies are very sure,</w:t>
      </w:r>
    </w:p>
    <w:p w:rsidR="000A5428" w:rsidRPr="00005FC3" w:rsidRDefault="000A5428" w:rsidP="000A5428">
      <w:r w:rsidRPr="00005FC3">
        <w:t>     and holiness befits Your house, O LORD,</w:t>
      </w:r>
    </w:p>
    <w:p w:rsidR="000A5428" w:rsidRDefault="000A5428" w:rsidP="000A5428">
      <w:r w:rsidRPr="00005FC3">
        <w:t>     forever and forevermore.   </w:t>
      </w:r>
    </w:p>
    <w:p w:rsidR="00232B26" w:rsidRPr="00002DD3" w:rsidRDefault="00232B26" w:rsidP="000A5428">
      <w:pPr>
        <w:rPr>
          <w:rStyle w:val="Strong"/>
          <w:sz w:val="12"/>
        </w:rPr>
      </w:pPr>
    </w:p>
    <w:p w:rsidR="000A5428" w:rsidRPr="00005FC3" w:rsidRDefault="000A5428" w:rsidP="000A5428">
      <w:pPr>
        <w:rPr>
          <w:rStyle w:val="Strong"/>
        </w:rPr>
      </w:pPr>
      <w:r w:rsidRPr="00005FC3">
        <w:rPr>
          <w:rStyle w:val="Strong"/>
        </w:rPr>
        <w:t>SECOND READING</w:t>
      </w:r>
      <w:r w:rsidRPr="00005FC3">
        <w:rPr>
          <w:rStyle w:val="Strong"/>
        </w:rPr>
        <w:tab/>
      </w:r>
      <w:r w:rsidRPr="00005FC3">
        <w:rPr>
          <w:rStyle w:val="Strong"/>
        </w:rPr>
        <w:tab/>
      </w:r>
      <w:r w:rsidRPr="00005FC3">
        <w:rPr>
          <w:rStyle w:val="Strong"/>
        </w:rPr>
        <w:tab/>
      </w:r>
      <w:r w:rsidRPr="00005FC3">
        <w:rPr>
          <w:rStyle w:val="Strong"/>
        </w:rPr>
        <w:tab/>
      </w:r>
      <w:r w:rsidRPr="00005FC3">
        <w:rPr>
          <w:rStyle w:val="Strong"/>
        </w:rPr>
        <w:tab/>
        <w:t xml:space="preserve">         Revelation 1:4b-8</w:t>
      </w:r>
    </w:p>
    <w:p w:rsidR="000A5428" w:rsidRPr="00002DD3" w:rsidRDefault="000A5428" w:rsidP="000A5428">
      <w:pPr>
        <w:rPr>
          <w:rStyle w:val="Strong"/>
          <w:sz w:val="12"/>
        </w:rPr>
      </w:pPr>
    </w:p>
    <w:p w:rsidR="000A5428" w:rsidRPr="00005FC3" w:rsidRDefault="000A5428" w:rsidP="000A5428">
      <w:pPr>
        <w:jc w:val="both"/>
        <w:rPr>
          <w:i/>
          <w:iCs/>
        </w:rPr>
      </w:pPr>
      <w:r w:rsidRPr="00005FC3">
        <w:rPr>
          <w:lang w:val="en-CA"/>
        </w:rPr>
        <w:fldChar w:fldCharType="begin"/>
      </w:r>
      <w:r w:rsidRPr="00005FC3">
        <w:rPr>
          <w:lang w:val="en-CA"/>
        </w:rPr>
        <w:instrText xml:space="preserve"> SEQ CHAPTER \h \r 1</w:instrText>
      </w:r>
      <w:r w:rsidRPr="00005FC3">
        <w:rPr>
          <w:lang w:val="en-CA"/>
        </w:rPr>
        <w:fldChar w:fldCharType="end"/>
      </w:r>
      <w:r w:rsidRPr="00005FC3">
        <w:rPr>
          <w:i/>
          <w:iCs/>
        </w:rPr>
        <w:t>The book of Revelation begins with a series of messages addressed to seven churches. John's greeting to these churches extols God as one who controls their past, present, and future.</w:t>
      </w:r>
    </w:p>
    <w:p w:rsidR="000A5428" w:rsidRPr="00002DD3" w:rsidRDefault="000A5428" w:rsidP="000A5428">
      <w:pPr>
        <w:jc w:val="both"/>
        <w:rPr>
          <w:sz w:val="12"/>
        </w:rPr>
      </w:pPr>
    </w:p>
    <w:p w:rsidR="000A5428" w:rsidRPr="00005FC3" w:rsidRDefault="000A5428" w:rsidP="000A5428">
      <w:pPr>
        <w:ind w:firstLine="720"/>
        <w:jc w:val="both"/>
      </w:pPr>
      <w:r w:rsidRPr="00005FC3">
        <w:t xml:space="preserve">Grace to you and peace from Him Who is and Who was and Who is to come, and from the seven spirits who are before His throne, </w:t>
      </w:r>
      <w:r w:rsidRPr="00005FC3">
        <w:rPr>
          <w:vertAlign w:val="superscript"/>
        </w:rPr>
        <w:t>5</w:t>
      </w:r>
      <w:r w:rsidRPr="00005FC3">
        <w:t>and from Jesus Christ, the faithful witness, the firstborn of the dead, and the ruler of the kings of the earth.</w:t>
      </w:r>
    </w:p>
    <w:p w:rsidR="000A5428" w:rsidRPr="00005FC3" w:rsidRDefault="000A5428" w:rsidP="000A5428">
      <w:pPr>
        <w:jc w:val="both"/>
      </w:pPr>
      <w:r w:rsidRPr="00005FC3">
        <w:tab/>
        <w:t xml:space="preserve">To Him Who loves us and freed us from our sins by His blood, </w:t>
      </w:r>
      <w:r w:rsidRPr="00005FC3">
        <w:rPr>
          <w:vertAlign w:val="superscript"/>
        </w:rPr>
        <w:t>6</w:t>
      </w:r>
      <w:r w:rsidRPr="00005FC3">
        <w:t>and made us to be a kingdom, priests serving His God and Father, to Him be glory and dominion forever and ever. Amen.</w:t>
      </w:r>
    </w:p>
    <w:p w:rsidR="000A5428" w:rsidRPr="00005FC3" w:rsidRDefault="000A5428" w:rsidP="000A5428">
      <w:pPr>
        <w:jc w:val="both"/>
      </w:pPr>
      <w:r w:rsidRPr="00005FC3">
        <w:tab/>
      </w:r>
      <w:r w:rsidRPr="00005FC3">
        <w:rPr>
          <w:vertAlign w:val="superscript"/>
        </w:rPr>
        <w:t>7</w:t>
      </w:r>
      <w:r w:rsidRPr="00005FC3">
        <w:t>Look! He is coming with the clouds;</w:t>
      </w:r>
    </w:p>
    <w:p w:rsidR="000A5428" w:rsidRPr="00005FC3" w:rsidRDefault="000A5428" w:rsidP="000A5428">
      <w:pPr>
        <w:jc w:val="both"/>
      </w:pPr>
      <w:r w:rsidRPr="00005FC3">
        <w:tab/>
      </w:r>
      <w:r w:rsidRPr="00005FC3">
        <w:tab/>
        <w:t>every eye will see Him,</w:t>
      </w:r>
    </w:p>
    <w:p w:rsidR="000A5428" w:rsidRPr="00005FC3" w:rsidRDefault="000A5428" w:rsidP="000A5428">
      <w:pPr>
        <w:jc w:val="both"/>
      </w:pPr>
      <w:r w:rsidRPr="00005FC3">
        <w:tab/>
        <w:t>even those who pierced Him;</w:t>
      </w:r>
    </w:p>
    <w:p w:rsidR="000A5428" w:rsidRPr="00005FC3" w:rsidRDefault="000A5428" w:rsidP="000A5428">
      <w:pPr>
        <w:jc w:val="both"/>
      </w:pPr>
      <w:r w:rsidRPr="00005FC3">
        <w:tab/>
      </w:r>
      <w:r w:rsidRPr="00005FC3">
        <w:tab/>
        <w:t>and on His account all the tribes of the earth will wail.</w:t>
      </w:r>
    </w:p>
    <w:p w:rsidR="000A5428" w:rsidRPr="00005FC3" w:rsidRDefault="000A5428" w:rsidP="000A5428">
      <w:pPr>
        <w:jc w:val="both"/>
      </w:pPr>
      <w:r w:rsidRPr="00005FC3">
        <w:t>So it is to be. Amen.</w:t>
      </w:r>
    </w:p>
    <w:p w:rsidR="000A5428" w:rsidRPr="00005FC3" w:rsidRDefault="000A5428" w:rsidP="000A5428">
      <w:pPr>
        <w:jc w:val="both"/>
      </w:pPr>
      <w:r w:rsidRPr="00005FC3">
        <w:tab/>
      </w:r>
      <w:r w:rsidRPr="00005FC3">
        <w:rPr>
          <w:vertAlign w:val="superscript"/>
        </w:rPr>
        <w:t>8</w:t>
      </w:r>
      <w:r w:rsidRPr="00005FC3">
        <w:t>"I am the Alpha and the Omega," says the Lord God, Who is and Who was and Who is to come, the Almighty.</w:t>
      </w:r>
    </w:p>
    <w:p w:rsidR="000A5428" w:rsidRPr="00002DD3" w:rsidRDefault="000A5428" w:rsidP="000A5428">
      <w:pPr>
        <w:jc w:val="both"/>
        <w:rPr>
          <w:sz w:val="12"/>
        </w:rPr>
      </w:pPr>
    </w:p>
    <w:p w:rsidR="000A5428" w:rsidRPr="00005FC3" w:rsidRDefault="000A5428" w:rsidP="000A5428">
      <w:pPr>
        <w:jc w:val="both"/>
      </w:pPr>
      <w:r w:rsidRPr="00005FC3">
        <w:t>The Word of the Lord.</w:t>
      </w:r>
    </w:p>
    <w:p w:rsidR="000A5428" w:rsidRPr="00002DD3" w:rsidRDefault="000A5428" w:rsidP="000A5428">
      <w:pPr>
        <w:jc w:val="both"/>
        <w:rPr>
          <w:sz w:val="12"/>
        </w:rPr>
      </w:pPr>
    </w:p>
    <w:p w:rsidR="000A5428" w:rsidRPr="00005FC3" w:rsidRDefault="000A5428" w:rsidP="000A5428">
      <w:pPr>
        <w:jc w:val="both"/>
        <w:rPr>
          <w:b/>
        </w:rPr>
      </w:pPr>
      <w:r w:rsidRPr="00005FC3">
        <w:rPr>
          <w:b/>
        </w:rPr>
        <w:t>Thanks be to God.</w:t>
      </w:r>
    </w:p>
    <w:p w:rsidR="000A5428" w:rsidRPr="00002DD3" w:rsidRDefault="000A5428" w:rsidP="000A5428">
      <w:pPr>
        <w:jc w:val="both"/>
        <w:rPr>
          <w:b/>
          <w:sz w:val="12"/>
        </w:rPr>
      </w:pPr>
    </w:p>
    <w:p w:rsidR="000A5428" w:rsidRPr="00005FC3" w:rsidRDefault="000A5428" w:rsidP="000A5428">
      <w:pPr>
        <w:jc w:val="both"/>
        <w:rPr>
          <w:i/>
        </w:rPr>
      </w:pPr>
      <w:r w:rsidRPr="00005FC3">
        <w:rPr>
          <w:i/>
        </w:rPr>
        <w:t>As you are able please rise</w:t>
      </w:r>
    </w:p>
    <w:p w:rsidR="000A5428" w:rsidRPr="00002DD3" w:rsidRDefault="000A5428" w:rsidP="000A5428">
      <w:pPr>
        <w:jc w:val="both"/>
        <w:rPr>
          <w:b/>
          <w:sz w:val="12"/>
        </w:rPr>
      </w:pPr>
    </w:p>
    <w:p w:rsidR="000A5428" w:rsidRPr="00005FC3" w:rsidRDefault="000A5428" w:rsidP="000A5428">
      <w:pPr>
        <w:rPr>
          <w:b/>
          <w:bCs/>
        </w:rPr>
      </w:pPr>
      <w:r w:rsidRPr="00005FC3">
        <w:rPr>
          <w:b/>
          <w:bCs/>
        </w:rPr>
        <w:t xml:space="preserve">THE VERSE  </w:t>
      </w:r>
    </w:p>
    <w:p w:rsidR="000A5428" w:rsidRPr="00002DD3" w:rsidRDefault="000A5428" w:rsidP="000A5428">
      <w:pPr>
        <w:rPr>
          <w:b/>
          <w:bCs/>
          <w:sz w:val="12"/>
        </w:rPr>
      </w:pPr>
    </w:p>
    <w:p w:rsidR="000A5428" w:rsidRPr="00005FC3" w:rsidRDefault="000A5428" w:rsidP="000A5428">
      <w:r w:rsidRPr="00005FC3">
        <w:rPr>
          <w:b/>
          <w:noProof/>
        </w:rPr>
        <w:drawing>
          <wp:inline distT="0" distB="0" distL="0" distR="0" wp14:anchorId="5A3B420C" wp14:editId="2E61A9F1">
            <wp:extent cx="546735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rsidR="000A5428" w:rsidRPr="00002DD3" w:rsidRDefault="000A5428" w:rsidP="000A5428">
      <w:pPr>
        <w:jc w:val="both"/>
        <w:rPr>
          <w:bCs/>
          <w:sz w:val="12"/>
        </w:rPr>
      </w:pPr>
    </w:p>
    <w:p w:rsidR="000A5428" w:rsidRPr="00005FC3" w:rsidRDefault="000A5428" w:rsidP="000A5428">
      <w:pPr>
        <w:jc w:val="both"/>
        <w:rPr>
          <w:b/>
          <w:bCs/>
        </w:rPr>
      </w:pPr>
      <w:r w:rsidRPr="00005FC3">
        <w:rPr>
          <w:b/>
          <w:bCs/>
        </w:rPr>
        <w:t>THE HOLY GOSPEL</w:t>
      </w:r>
      <w:r w:rsidRPr="00005FC3">
        <w:rPr>
          <w:b/>
          <w:bCs/>
        </w:rPr>
        <w:tab/>
      </w:r>
      <w:r w:rsidRPr="00005FC3">
        <w:rPr>
          <w:b/>
          <w:bCs/>
        </w:rPr>
        <w:tab/>
      </w:r>
      <w:r w:rsidRPr="00005FC3">
        <w:rPr>
          <w:b/>
          <w:bCs/>
        </w:rPr>
        <w:tab/>
      </w:r>
      <w:r w:rsidRPr="00005FC3">
        <w:rPr>
          <w:b/>
          <w:bCs/>
        </w:rPr>
        <w:tab/>
      </w:r>
      <w:r w:rsidRPr="00005FC3">
        <w:rPr>
          <w:b/>
          <w:bCs/>
        </w:rPr>
        <w:tab/>
      </w:r>
      <w:r w:rsidRPr="00005FC3">
        <w:rPr>
          <w:b/>
          <w:bCs/>
        </w:rPr>
        <w:tab/>
        <w:t xml:space="preserve">  John 18:33-37</w:t>
      </w:r>
    </w:p>
    <w:p w:rsidR="000A5428" w:rsidRPr="00005FC3" w:rsidRDefault="000A5428" w:rsidP="000A5428">
      <w:pPr>
        <w:jc w:val="both"/>
        <w:rPr>
          <w:b/>
          <w:bCs/>
        </w:rPr>
      </w:pPr>
    </w:p>
    <w:p w:rsidR="000A5428" w:rsidRPr="00005FC3" w:rsidRDefault="000A5428" w:rsidP="000A5428">
      <w:pPr>
        <w:jc w:val="both"/>
        <w:rPr>
          <w:i/>
          <w:iCs/>
        </w:rPr>
      </w:pPr>
      <w:r w:rsidRPr="00005FC3">
        <w:rPr>
          <w:lang w:val="en-CA"/>
        </w:rPr>
        <w:lastRenderedPageBreak/>
        <w:fldChar w:fldCharType="begin"/>
      </w:r>
      <w:r w:rsidRPr="00005FC3">
        <w:rPr>
          <w:lang w:val="en-CA"/>
        </w:rPr>
        <w:instrText xml:space="preserve"> SEQ CHAPTER \h \r 1</w:instrText>
      </w:r>
      <w:r w:rsidRPr="00005FC3">
        <w:rPr>
          <w:lang w:val="en-CA"/>
        </w:rPr>
        <w:fldChar w:fldCharType="end"/>
      </w:r>
      <w:r w:rsidRPr="00005FC3">
        <w:rPr>
          <w:i/>
          <w:iCs/>
        </w:rPr>
        <w:t>In John’s Gospel, the story of Jesus and Pilate presents two different ways of exercising power: through force or with love.</w:t>
      </w:r>
    </w:p>
    <w:p w:rsidR="000A5428" w:rsidRPr="00002DD3" w:rsidRDefault="000A5428" w:rsidP="000A5428">
      <w:pPr>
        <w:jc w:val="both"/>
        <w:rPr>
          <w:sz w:val="12"/>
        </w:rPr>
      </w:pPr>
    </w:p>
    <w:p w:rsidR="000A5428" w:rsidRPr="00005FC3" w:rsidRDefault="000A5428" w:rsidP="000A5428">
      <w:pPr>
        <w:ind w:left="-288" w:firstLine="288"/>
        <w:jc w:val="both"/>
      </w:pPr>
      <w:r w:rsidRPr="00005FC3">
        <w:t>P:</w:t>
      </w:r>
      <w:r w:rsidR="00002DD3">
        <w:t xml:space="preserve">  </w:t>
      </w:r>
      <w:r w:rsidRPr="00005FC3">
        <w:t>The Holy Gospel according to St. John, the eighteenth chapter.</w:t>
      </w:r>
    </w:p>
    <w:p w:rsidR="000A5428" w:rsidRPr="00002DD3" w:rsidRDefault="000A5428" w:rsidP="000A5428">
      <w:pPr>
        <w:ind w:left="-288" w:firstLine="288"/>
        <w:jc w:val="both"/>
        <w:rPr>
          <w:sz w:val="12"/>
        </w:rPr>
      </w:pPr>
    </w:p>
    <w:p w:rsidR="000A5428" w:rsidRPr="00005FC3" w:rsidRDefault="000A5428" w:rsidP="000A5428">
      <w:pPr>
        <w:ind w:left="-288" w:firstLine="288"/>
        <w:jc w:val="both"/>
        <w:rPr>
          <w:b/>
        </w:rPr>
      </w:pPr>
      <w:r w:rsidRPr="00232B26">
        <w:t>C:</w:t>
      </w:r>
      <w:r w:rsidR="00002DD3">
        <w:t xml:space="preserve">  </w:t>
      </w:r>
      <w:r w:rsidRPr="00005FC3">
        <w:rPr>
          <w:b/>
        </w:rPr>
        <w:t>Glory to You, O Lord!</w:t>
      </w:r>
    </w:p>
    <w:p w:rsidR="000A5428" w:rsidRPr="00002DD3" w:rsidRDefault="000A5428" w:rsidP="000A5428">
      <w:pPr>
        <w:ind w:left="-288" w:firstLine="288"/>
        <w:jc w:val="both"/>
        <w:rPr>
          <w:b/>
          <w:sz w:val="12"/>
        </w:rPr>
      </w:pPr>
    </w:p>
    <w:p w:rsidR="000A5428" w:rsidRPr="00005FC3" w:rsidRDefault="000A5428" w:rsidP="000A5428">
      <w:pPr>
        <w:jc w:val="both"/>
      </w:pPr>
      <w:r w:rsidRPr="00005FC3">
        <w:tab/>
        <w:t xml:space="preserve">Pilate entered the headquarters again, summoned Jesus, and asked Him, "Are You the King of the Judeans?" </w:t>
      </w:r>
      <w:r w:rsidRPr="00005FC3">
        <w:rPr>
          <w:vertAlign w:val="superscript"/>
        </w:rPr>
        <w:t>34</w:t>
      </w:r>
      <w:r w:rsidRPr="00005FC3">
        <w:t xml:space="preserve">Jesus answered, "Do you ask this on your own, or did others tell you about Me?" </w:t>
      </w:r>
      <w:r w:rsidRPr="00005FC3">
        <w:rPr>
          <w:vertAlign w:val="superscript"/>
        </w:rPr>
        <w:t>35</w:t>
      </w:r>
      <w:r w:rsidRPr="00005FC3">
        <w:t xml:space="preserve">Pilate replied, "I am not a Judean, am I? Your own nation and the chief priests have handed You over to me. What have You done?" </w:t>
      </w:r>
    </w:p>
    <w:p w:rsidR="000A5428" w:rsidRPr="00005FC3" w:rsidRDefault="000A5428" w:rsidP="000A5428">
      <w:pPr>
        <w:ind w:firstLine="720"/>
        <w:jc w:val="both"/>
      </w:pPr>
      <w:r w:rsidRPr="00005FC3">
        <w:rPr>
          <w:vertAlign w:val="superscript"/>
        </w:rPr>
        <w:t>36</w:t>
      </w:r>
      <w:r w:rsidRPr="00005FC3">
        <w:t xml:space="preserve">Jesus answered, "My kingdom is not from this world. If My kingdom were from this world, My followers would be fighting to keep Me from being handed over to the Judeans. But as it is, My kingdom is not from here." </w:t>
      </w:r>
      <w:r w:rsidRPr="00005FC3">
        <w:rPr>
          <w:vertAlign w:val="superscript"/>
        </w:rPr>
        <w:t>37</w:t>
      </w:r>
      <w:r w:rsidRPr="00005FC3">
        <w:t>Pilate asked Him, "So You are a king?" Jesus answered, "You say that I am a king. For this I was born, and for this I came into the world, to testify to the truth. Everyone who belongs to the truth listens to My voice."</w:t>
      </w:r>
    </w:p>
    <w:p w:rsidR="000A5428" w:rsidRPr="00002DD3" w:rsidRDefault="000A5428" w:rsidP="000A5428">
      <w:pPr>
        <w:jc w:val="both"/>
        <w:rPr>
          <w:i/>
          <w:iCs/>
          <w:sz w:val="12"/>
        </w:rPr>
      </w:pPr>
    </w:p>
    <w:p w:rsidR="000A5428" w:rsidRPr="00005FC3" w:rsidRDefault="000A5428" w:rsidP="000A5428">
      <w:pPr>
        <w:ind w:left="-288" w:firstLine="288"/>
        <w:jc w:val="both"/>
      </w:pPr>
      <w:r w:rsidRPr="00005FC3">
        <w:t>P:</w:t>
      </w:r>
      <w:r w:rsidR="00002DD3">
        <w:t xml:space="preserve">  </w:t>
      </w:r>
      <w:r w:rsidRPr="00005FC3">
        <w:t>The Gospel of the Lord.</w:t>
      </w:r>
    </w:p>
    <w:p w:rsidR="000A5428" w:rsidRPr="00002DD3" w:rsidRDefault="000A5428" w:rsidP="000A5428">
      <w:pPr>
        <w:ind w:left="-288" w:firstLine="288"/>
        <w:jc w:val="both"/>
        <w:rPr>
          <w:sz w:val="12"/>
        </w:rPr>
      </w:pPr>
    </w:p>
    <w:p w:rsidR="000A5428" w:rsidRPr="00005FC3" w:rsidRDefault="000A5428" w:rsidP="000A5428">
      <w:pPr>
        <w:ind w:left="-288" w:firstLine="288"/>
        <w:jc w:val="both"/>
        <w:rPr>
          <w:b/>
        </w:rPr>
      </w:pPr>
      <w:r w:rsidRPr="00232B26">
        <w:t>C:</w:t>
      </w:r>
      <w:r w:rsidR="00002DD3">
        <w:t xml:space="preserve">  </w:t>
      </w:r>
      <w:r w:rsidRPr="00005FC3">
        <w:rPr>
          <w:b/>
        </w:rPr>
        <w:t>Praise to You, O Christ!</w:t>
      </w:r>
    </w:p>
    <w:p w:rsidR="000A5428" w:rsidRPr="00002DD3" w:rsidRDefault="000A5428" w:rsidP="000A5428">
      <w:pPr>
        <w:ind w:left="-288" w:firstLine="288"/>
        <w:jc w:val="both"/>
        <w:rPr>
          <w:b/>
          <w:sz w:val="12"/>
        </w:rPr>
      </w:pPr>
    </w:p>
    <w:p w:rsidR="000A5428" w:rsidRPr="00005FC3" w:rsidRDefault="000A5428" w:rsidP="000A5428">
      <w:pPr>
        <w:jc w:val="both"/>
        <w:rPr>
          <w:i/>
          <w:iCs/>
        </w:rPr>
      </w:pPr>
      <w:r w:rsidRPr="00005FC3">
        <w:rPr>
          <w:i/>
          <w:iCs/>
        </w:rPr>
        <w:t>The assembly is seated</w:t>
      </w:r>
    </w:p>
    <w:p w:rsidR="000A5428" w:rsidRPr="00002DD3" w:rsidRDefault="000A5428" w:rsidP="000A5428">
      <w:pPr>
        <w:jc w:val="both"/>
        <w:rPr>
          <w:i/>
          <w:iCs/>
          <w:sz w:val="12"/>
        </w:rPr>
      </w:pPr>
    </w:p>
    <w:p w:rsidR="000A5428" w:rsidRPr="00005FC3" w:rsidRDefault="000A5428" w:rsidP="000A5428">
      <w:pPr>
        <w:jc w:val="both"/>
      </w:pPr>
      <w:r w:rsidRPr="00005FC3">
        <w:rPr>
          <w:b/>
          <w:bCs/>
        </w:rPr>
        <w:t>THE SERMON</w:t>
      </w:r>
      <w:r w:rsidRPr="00005FC3">
        <w:rPr>
          <w:b/>
          <w:bCs/>
        </w:rPr>
        <w:tab/>
      </w:r>
      <w:r w:rsidRPr="00005FC3">
        <w:rPr>
          <w:b/>
          <w:bCs/>
        </w:rPr>
        <w:tab/>
      </w:r>
      <w:r w:rsidRPr="00005FC3">
        <w:rPr>
          <w:b/>
          <w:bCs/>
        </w:rPr>
        <w:tab/>
      </w:r>
      <w:r w:rsidRPr="00005FC3">
        <w:rPr>
          <w:b/>
          <w:bCs/>
        </w:rPr>
        <w:tab/>
      </w:r>
      <w:r w:rsidRPr="00005FC3">
        <w:rPr>
          <w:b/>
          <w:bCs/>
        </w:rPr>
        <w:tab/>
      </w:r>
      <w:r w:rsidRPr="00005FC3">
        <w:rPr>
          <w:b/>
          <w:bCs/>
        </w:rPr>
        <w:tab/>
      </w:r>
      <w:r w:rsidRPr="00005FC3">
        <w:rPr>
          <w:b/>
          <w:bCs/>
        </w:rPr>
        <w:tab/>
      </w:r>
      <w:r w:rsidRPr="00005FC3">
        <w:rPr>
          <w:b/>
          <w:bCs/>
        </w:rPr>
        <w:tab/>
      </w:r>
    </w:p>
    <w:p w:rsidR="000A5428" w:rsidRPr="00005FC3" w:rsidRDefault="000A5428" w:rsidP="000A5428">
      <w:pPr>
        <w:jc w:val="center"/>
        <w:rPr>
          <w:i/>
          <w:iCs/>
        </w:rPr>
      </w:pPr>
      <w:r w:rsidRPr="00005FC3">
        <w:rPr>
          <w:i/>
          <w:iCs/>
        </w:rPr>
        <w:t>Silence for reflection follows the sermon</w:t>
      </w:r>
    </w:p>
    <w:p w:rsidR="000A5428" w:rsidRPr="00E10B94" w:rsidRDefault="000A5428" w:rsidP="00E10B94">
      <w:pPr>
        <w:rPr>
          <w:b/>
          <w:bCs/>
          <w:i/>
          <w:iCs/>
          <w:sz w:val="12"/>
        </w:rPr>
      </w:pPr>
    </w:p>
    <w:p w:rsidR="000A5428" w:rsidRPr="00005FC3" w:rsidRDefault="000A5428" w:rsidP="000A5428">
      <w:pPr>
        <w:jc w:val="both"/>
        <w:rPr>
          <w:i/>
          <w:iCs/>
        </w:rPr>
      </w:pPr>
      <w:r w:rsidRPr="00005FC3">
        <w:rPr>
          <w:i/>
          <w:iCs/>
        </w:rPr>
        <w:t>As you are able please rise</w:t>
      </w:r>
    </w:p>
    <w:p w:rsidR="000A5428" w:rsidRPr="00E10B94" w:rsidRDefault="000A5428" w:rsidP="000A5428">
      <w:pPr>
        <w:jc w:val="both"/>
        <w:rPr>
          <w:b/>
          <w:bCs/>
          <w:i/>
          <w:iCs/>
          <w:sz w:val="12"/>
        </w:rPr>
      </w:pPr>
    </w:p>
    <w:p w:rsidR="000A5428" w:rsidRPr="00232B26" w:rsidRDefault="000A5428" w:rsidP="000A5428">
      <w:pPr>
        <w:ind w:left="-288" w:firstLine="288"/>
        <w:jc w:val="both"/>
        <w:rPr>
          <w:bCs/>
        </w:rPr>
      </w:pPr>
      <w:r w:rsidRPr="00005FC3">
        <w:rPr>
          <w:b/>
          <w:bCs/>
        </w:rPr>
        <w:t xml:space="preserve">THE HYMN OF THE DAY 408 </w:t>
      </w:r>
      <w:r w:rsidR="00232B26">
        <w:rPr>
          <w:b/>
          <w:bCs/>
        </w:rPr>
        <w:t xml:space="preserve">    </w:t>
      </w:r>
      <w:r w:rsidRPr="00232B26">
        <w:rPr>
          <w:b/>
          <w:bCs/>
          <w:i/>
        </w:rPr>
        <w:t>Come, Thou Almighty King</w:t>
      </w:r>
      <w:r w:rsidR="00232B26">
        <w:rPr>
          <w:b/>
          <w:bCs/>
          <w:i/>
        </w:rPr>
        <w:t xml:space="preserve">    </w:t>
      </w:r>
      <w:r w:rsidR="00916BAD">
        <w:rPr>
          <w:b/>
          <w:bCs/>
        </w:rPr>
        <w:tab/>
      </w:r>
      <w:r w:rsidR="00E8719B">
        <w:rPr>
          <w:b/>
          <w:bCs/>
        </w:rPr>
        <w:t xml:space="preserve">      </w:t>
      </w:r>
      <w:r w:rsidR="00232B26">
        <w:rPr>
          <w:b/>
          <w:bCs/>
        </w:rPr>
        <w:t>page</w:t>
      </w:r>
      <w:r w:rsidR="00E8719B">
        <w:rPr>
          <w:b/>
          <w:bCs/>
        </w:rPr>
        <w:t xml:space="preserve"> 12</w:t>
      </w:r>
    </w:p>
    <w:p w:rsidR="000A5428" w:rsidRPr="00E10B94" w:rsidRDefault="000A5428" w:rsidP="000A5428">
      <w:pPr>
        <w:ind w:left="-288" w:firstLine="288"/>
        <w:jc w:val="both"/>
        <w:rPr>
          <w:bCs/>
          <w:i/>
          <w:sz w:val="12"/>
        </w:rPr>
      </w:pPr>
    </w:p>
    <w:p w:rsidR="000A5428" w:rsidRPr="00005FC3" w:rsidRDefault="000A5428" w:rsidP="000A5428">
      <w:pPr>
        <w:ind w:left="-288" w:firstLine="288"/>
        <w:jc w:val="both"/>
        <w:rPr>
          <w:b/>
        </w:rPr>
      </w:pPr>
      <w:r w:rsidRPr="00005FC3">
        <w:rPr>
          <w:b/>
        </w:rPr>
        <w:t>THE NICENE CREED</w:t>
      </w:r>
    </w:p>
    <w:p w:rsidR="000A5428" w:rsidRPr="00E10B94" w:rsidRDefault="000A5428" w:rsidP="000A5428">
      <w:pPr>
        <w:ind w:left="-288" w:firstLine="288"/>
        <w:jc w:val="both"/>
        <w:rPr>
          <w:bCs/>
          <w:i/>
          <w:sz w:val="12"/>
        </w:rPr>
      </w:pPr>
    </w:p>
    <w:p w:rsidR="00E10B94" w:rsidRDefault="000A5428" w:rsidP="000A5428">
      <w:pPr>
        <w:ind w:left="720" w:hanging="720"/>
        <w:jc w:val="both"/>
      </w:pPr>
      <w:r w:rsidRPr="00005FC3">
        <w:t>A:</w:t>
      </w:r>
      <w:r w:rsidR="00E10B94">
        <w:t xml:space="preserve">  </w:t>
      </w:r>
      <w:r w:rsidRPr="00005FC3">
        <w:t xml:space="preserve">God has made us His people through our Baptism into Christ.  Living together in trust </w:t>
      </w:r>
    </w:p>
    <w:p w:rsidR="000A5428" w:rsidRPr="00005FC3" w:rsidRDefault="00E10B94" w:rsidP="000A5428">
      <w:pPr>
        <w:ind w:left="720" w:hanging="720"/>
        <w:jc w:val="both"/>
      </w:pPr>
      <w:r>
        <w:t xml:space="preserve">      </w:t>
      </w:r>
      <w:r w:rsidR="000A5428" w:rsidRPr="00005FC3">
        <w:t>and hope, we confess our faith.</w:t>
      </w:r>
    </w:p>
    <w:p w:rsidR="000A5428" w:rsidRPr="00E10B94" w:rsidRDefault="000A5428" w:rsidP="000A5428">
      <w:pPr>
        <w:ind w:left="720" w:hanging="720"/>
        <w:jc w:val="both"/>
        <w:rPr>
          <w:sz w:val="12"/>
        </w:rPr>
      </w:pPr>
    </w:p>
    <w:p w:rsidR="00E10B94" w:rsidRDefault="000A5428" w:rsidP="000A5428">
      <w:pPr>
        <w:jc w:val="both"/>
        <w:rPr>
          <w:b/>
          <w:bCs/>
        </w:rPr>
      </w:pPr>
      <w:r w:rsidRPr="00232B26">
        <w:t>C:</w:t>
      </w:r>
      <w:r w:rsidR="00E10B94">
        <w:t xml:space="preserve">  </w:t>
      </w:r>
      <w:r w:rsidRPr="00005FC3">
        <w:rPr>
          <w:lang w:val="en-CA"/>
        </w:rPr>
        <w:fldChar w:fldCharType="begin"/>
      </w:r>
      <w:r w:rsidRPr="00005FC3">
        <w:rPr>
          <w:lang w:val="en-CA"/>
        </w:rPr>
        <w:instrText xml:space="preserve"> SEQ CHAPTER \h \r 1</w:instrText>
      </w:r>
      <w:r w:rsidRPr="00005FC3">
        <w:rPr>
          <w:lang w:val="en-CA"/>
        </w:rPr>
        <w:fldChar w:fldCharType="end"/>
      </w:r>
      <w:r w:rsidR="00E10B94">
        <w:rPr>
          <w:b/>
          <w:bCs/>
        </w:rPr>
        <w:t xml:space="preserve">We believe in one God, </w:t>
      </w:r>
    </w:p>
    <w:p w:rsidR="000A5428" w:rsidRPr="00005FC3" w:rsidRDefault="00E10B94" w:rsidP="000A5428">
      <w:pPr>
        <w:jc w:val="both"/>
        <w:rPr>
          <w:b/>
          <w:bCs/>
        </w:rPr>
      </w:pPr>
      <w:r>
        <w:rPr>
          <w:b/>
          <w:bCs/>
        </w:rPr>
        <w:t xml:space="preserve">      </w:t>
      </w:r>
      <w:r w:rsidR="000A5428" w:rsidRPr="00005FC3">
        <w:rPr>
          <w:b/>
          <w:bCs/>
        </w:rPr>
        <w:t xml:space="preserve">the Father, the Almighty, </w:t>
      </w:r>
    </w:p>
    <w:p w:rsidR="000A5428" w:rsidRPr="00005FC3" w:rsidRDefault="00E10B94" w:rsidP="000A5428">
      <w:pPr>
        <w:jc w:val="both"/>
        <w:rPr>
          <w:b/>
          <w:bCs/>
        </w:rPr>
      </w:pPr>
      <w:r>
        <w:rPr>
          <w:b/>
          <w:bCs/>
        </w:rPr>
        <w:t xml:space="preserve">      </w:t>
      </w:r>
      <w:r w:rsidR="000A5428" w:rsidRPr="00005FC3">
        <w:rPr>
          <w:b/>
          <w:bCs/>
        </w:rPr>
        <w:t xml:space="preserve">maker of heaven and earth, </w:t>
      </w:r>
    </w:p>
    <w:p w:rsidR="000A5428" w:rsidRPr="00005FC3" w:rsidRDefault="00E10B94" w:rsidP="000A5428">
      <w:pPr>
        <w:jc w:val="both"/>
        <w:rPr>
          <w:b/>
          <w:bCs/>
        </w:rPr>
      </w:pPr>
      <w:r>
        <w:rPr>
          <w:b/>
          <w:bCs/>
        </w:rPr>
        <w:t xml:space="preserve">      </w:t>
      </w:r>
      <w:r w:rsidR="000A5428" w:rsidRPr="00005FC3">
        <w:rPr>
          <w:b/>
          <w:bCs/>
        </w:rPr>
        <w:t xml:space="preserve">of all that is, seen and unseen. </w:t>
      </w:r>
    </w:p>
    <w:p w:rsidR="000A5428" w:rsidRPr="00E10B94" w:rsidRDefault="000A5428" w:rsidP="000A5428">
      <w:pPr>
        <w:jc w:val="both"/>
        <w:rPr>
          <w:b/>
          <w:bCs/>
          <w:sz w:val="12"/>
        </w:rPr>
      </w:pPr>
    </w:p>
    <w:p w:rsidR="000A5428" w:rsidRPr="00005FC3" w:rsidRDefault="00E10B94" w:rsidP="00E10B94">
      <w:pPr>
        <w:jc w:val="both"/>
        <w:rPr>
          <w:b/>
          <w:bCs/>
        </w:rPr>
      </w:pPr>
      <w:r>
        <w:rPr>
          <w:b/>
          <w:bCs/>
        </w:rPr>
        <w:t xml:space="preserve">      </w:t>
      </w:r>
      <w:r w:rsidR="000A5428" w:rsidRPr="00005FC3">
        <w:rPr>
          <w:b/>
          <w:bCs/>
        </w:rPr>
        <w:t xml:space="preserve">We believe in one Lord, Jesus Christ, </w:t>
      </w:r>
    </w:p>
    <w:p w:rsidR="000A5428" w:rsidRPr="00005FC3" w:rsidRDefault="00E10B94" w:rsidP="000A5428">
      <w:pPr>
        <w:jc w:val="both"/>
        <w:rPr>
          <w:b/>
          <w:bCs/>
        </w:rPr>
      </w:pPr>
      <w:r>
        <w:rPr>
          <w:b/>
          <w:bCs/>
        </w:rPr>
        <w:t xml:space="preserve">      </w:t>
      </w:r>
      <w:r w:rsidR="000A5428" w:rsidRPr="00005FC3">
        <w:rPr>
          <w:b/>
          <w:bCs/>
        </w:rPr>
        <w:t xml:space="preserve">the only Son of God, </w:t>
      </w:r>
    </w:p>
    <w:p w:rsidR="000A5428" w:rsidRPr="00005FC3" w:rsidRDefault="00E10B94" w:rsidP="000A5428">
      <w:pPr>
        <w:jc w:val="both"/>
        <w:rPr>
          <w:b/>
          <w:bCs/>
        </w:rPr>
      </w:pPr>
      <w:r>
        <w:rPr>
          <w:b/>
          <w:bCs/>
        </w:rPr>
        <w:t xml:space="preserve">      </w:t>
      </w:r>
      <w:r w:rsidR="000A5428" w:rsidRPr="00005FC3">
        <w:rPr>
          <w:b/>
          <w:bCs/>
        </w:rPr>
        <w:t xml:space="preserve">eternally begotten of the Father, </w:t>
      </w:r>
    </w:p>
    <w:p w:rsidR="000A5428" w:rsidRPr="00005FC3" w:rsidRDefault="00E10B94" w:rsidP="000A5428">
      <w:pPr>
        <w:jc w:val="both"/>
        <w:rPr>
          <w:b/>
          <w:bCs/>
        </w:rPr>
      </w:pPr>
      <w:r>
        <w:rPr>
          <w:b/>
          <w:bCs/>
        </w:rPr>
        <w:t xml:space="preserve">      </w:t>
      </w:r>
      <w:r w:rsidR="000A5428" w:rsidRPr="00005FC3">
        <w:rPr>
          <w:b/>
          <w:bCs/>
        </w:rPr>
        <w:t xml:space="preserve">God from God, Light from Light, </w:t>
      </w:r>
    </w:p>
    <w:p w:rsidR="000A5428" w:rsidRPr="00005FC3" w:rsidRDefault="00E10B94" w:rsidP="000A5428">
      <w:pPr>
        <w:jc w:val="both"/>
        <w:rPr>
          <w:b/>
          <w:bCs/>
        </w:rPr>
      </w:pPr>
      <w:r>
        <w:rPr>
          <w:b/>
          <w:bCs/>
        </w:rPr>
        <w:t xml:space="preserve">      </w:t>
      </w:r>
      <w:r w:rsidR="000A5428" w:rsidRPr="00005FC3">
        <w:rPr>
          <w:b/>
          <w:bCs/>
        </w:rPr>
        <w:t xml:space="preserve">true God from true God, </w:t>
      </w:r>
    </w:p>
    <w:p w:rsidR="000A5428" w:rsidRPr="00005FC3" w:rsidRDefault="00E10B94" w:rsidP="000A5428">
      <w:pPr>
        <w:jc w:val="both"/>
        <w:rPr>
          <w:b/>
          <w:bCs/>
        </w:rPr>
      </w:pPr>
      <w:r>
        <w:rPr>
          <w:b/>
          <w:bCs/>
        </w:rPr>
        <w:t xml:space="preserve">      </w:t>
      </w:r>
      <w:r w:rsidR="000A5428" w:rsidRPr="00005FC3">
        <w:rPr>
          <w:b/>
          <w:bCs/>
        </w:rPr>
        <w:t xml:space="preserve">begotten, not made, </w:t>
      </w:r>
    </w:p>
    <w:p w:rsidR="000A5428" w:rsidRPr="00005FC3" w:rsidRDefault="00E10B94" w:rsidP="000A5428">
      <w:pPr>
        <w:jc w:val="both"/>
        <w:rPr>
          <w:b/>
          <w:bCs/>
        </w:rPr>
      </w:pPr>
      <w:r>
        <w:rPr>
          <w:b/>
          <w:bCs/>
        </w:rPr>
        <w:t xml:space="preserve">      </w:t>
      </w:r>
      <w:r w:rsidR="000A5428" w:rsidRPr="00005FC3">
        <w:rPr>
          <w:b/>
          <w:bCs/>
        </w:rPr>
        <w:t xml:space="preserve">of one Being with the Father. </w:t>
      </w:r>
    </w:p>
    <w:p w:rsidR="000A5428" w:rsidRPr="00005FC3" w:rsidRDefault="00E10B94" w:rsidP="000A5428">
      <w:pPr>
        <w:jc w:val="both"/>
        <w:rPr>
          <w:b/>
          <w:bCs/>
        </w:rPr>
      </w:pPr>
      <w:r>
        <w:rPr>
          <w:b/>
          <w:bCs/>
        </w:rPr>
        <w:t xml:space="preserve">      </w:t>
      </w:r>
      <w:r w:rsidR="000A5428" w:rsidRPr="00005FC3">
        <w:rPr>
          <w:b/>
          <w:bCs/>
        </w:rPr>
        <w:t xml:space="preserve">Through him all things were made. </w:t>
      </w:r>
    </w:p>
    <w:p w:rsidR="000A5428" w:rsidRPr="00005FC3" w:rsidRDefault="00E10B94" w:rsidP="000A5428">
      <w:pPr>
        <w:jc w:val="both"/>
        <w:rPr>
          <w:b/>
          <w:bCs/>
        </w:rPr>
      </w:pPr>
      <w:r>
        <w:rPr>
          <w:b/>
          <w:bCs/>
        </w:rPr>
        <w:t xml:space="preserve">      </w:t>
      </w:r>
      <w:r w:rsidR="000A5428" w:rsidRPr="00005FC3">
        <w:rPr>
          <w:b/>
          <w:bCs/>
        </w:rPr>
        <w:t xml:space="preserve">For us and for our salvation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He came down from heaven;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by the power of the Holy Spirit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He became incarnate from the virgin Mary, and was made man. </w:t>
      </w:r>
    </w:p>
    <w:p w:rsidR="000A5428" w:rsidRPr="00005FC3" w:rsidRDefault="00E10B94" w:rsidP="000A5428">
      <w:pPr>
        <w:jc w:val="both"/>
        <w:rPr>
          <w:b/>
          <w:bCs/>
        </w:rPr>
      </w:pPr>
      <w:r>
        <w:rPr>
          <w:b/>
          <w:bCs/>
        </w:rPr>
        <w:lastRenderedPageBreak/>
        <w:t xml:space="preserve">      </w:t>
      </w:r>
      <w:r w:rsidR="000A5428" w:rsidRPr="00005FC3">
        <w:rPr>
          <w:b/>
          <w:bCs/>
        </w:rPr>
        <w:t xml:space="preserve">For our sake He was crucified under Pontius Pilate;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He suffered death and was buried.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On the third day He rose again </w:t>
      </w:r>
    </w:p>
    <w:p w:rsidR="000A5428" w:rsidRPr="00005FC3" w:rsidRDefault="000A5428" w:rsidP="000A5428">
      <w:pPr>
        <w:jc w:val="both"/>
        <w:rPr>
          <w:b/>
          <w:bCs/>
        </w:rPr>
      </w:pPr>
      <w:r w:rsidRPr="00005FC3">
        <w:rPr>
          <w:b/>
          <w:bCs/>
        </w:rPr>
        <w:tab/>
      </w:r>
      <w:r w:rsidRPr="00005FC3">
        <w:rPr>
          <w:b/>
          <w:bCs/>
        </w:rPr>
        <w:tab/>
      </w:r>
      <w:r w:rsidR="00E10B94">
        <w:rPr>
          <w:b/>
          <w:bCs/>
        </w:rPr>
        <w:t xml:space="preserve">      </w:t>
      </w:r>
      <w:r w:rsidRPr="00005FC3">
        <w:rPr>
          <w:b/>
          <w:bCs/>
        </w:rPr>
        <w:t xml:space="preserve">in accordance with the Scriptures; </w:t>
      </w:r>
    </w:p>
    <w:p w:rsidR="000A5428" w:rsidRPr="00005FC3" w:rsidRDefault="000A5428" w:rsidP="000A5428">
      <w:pPr>
        <w:jc w:val="both"/>
        <w:rPr>
          <w:b/>
          <w:bCs/>
        </w:rPr>
      </w:pPr>
      <w:r w:rsidRPr="00005FC3">
        <w:rPr>
          <w:b/>
          <w:bCs/>
        </w:rPr>
        <w:tab/>
      </w:r>
      <w:r w:rsidR="00E10B94">
        <w:rPr>
          <w:b/>
          <w:bCs/>
        </w:rPr>
        <w:t xml:space="preserve">       </w:t>
      </w:r>
      <w:r w:rsidRPr="00005FC3">
        <w:rPr>
          <w:b/>
          <w:bCs/>
        </w:rPr>
        <w:t xml:space="preserve">He ascended into heaven </w:t>
      </w:r>
    </w:p>
    <w:p w:rsidR="000A5428" w:rsidRPr="00005FC3" w:rsidRDefault="000A5428" w:rsidP="000A5428">
      <w:pPr>
        <w:jc w:val="both"/>
        <w:rPr>
          <w:b/>
          <w:bCs/>
        </w:rPr>
      </w:pPr>
      <w:r w:rsidRPr="00005FC3">
        <w:rPr>
          <w:b/>
          <w:bCs/>
        </w:rPr>
        <w:tab/>
      </w:r>
      <w:r w:rsidRPr="00005FC3">
        <w:rPr>
          <w:b/>
          <w:bCs/>
        </w:rPr>
        <w:tab/>
      </w:r>
      <w:r w:rsidR="00D21833">
        <w:rPr>
          <w:b/>
          <w:bCs/>
        </w:rPr>
        <w:t xml:space="preserve">      </w:t>
      </w:r>
      <w:r w:rsidRPr="00005FC3">
        <w:rPr>
          <w:b/>
          <w:bCs/>
        </w:rPr>
        <w:t xml:space="preserve">and is seated at the right hand of the Father. </w:t>
      </w:r>
    </w:p>
    <w:p w:rsidR="000A5428" w:rsidRPr="00005FC3" w:rsidRDefault="00D21833" w:rsidP="000A5428">
      <w:pPr>
        <w:jc w:val="both"/>
        <w:rPr>
          <w:b/>
          <w:bCs/>
        </w:rPr>
      </w:pPr>
      <w:r>
        <w:rPr>
          <w:b/>
          <w:bCs/>
        </w:rPr>
        <w:t xml:space="preserve">      </w:t>
      </w:r>
      <w:r w:rsidR="000A5428" w:rsidRPr="00005FC3">
        <w:rPr>
          <w:b/>
          <w:bCs/>
        </w:rPr>
        <w:t xml:space="preserve">He will come again in glory to judge the living and the dead, </w:t>
      </w:r>
    </w:p>
    <w:p w:rsidR="000A5428" w:rsidRPr="00005FC3" w:rsidRDefault="000A5428" w:rsidP="000A5428">
      <w:pPr>
        <w:jc w:val="both"/>
        <w:rPr>
          <w:b/>
          <w:bCs/>
        </w:rPr>
      </w:pPr>
      <w:r w:rsidRPr="00005FC3">
        <w:rPr>
          <w:b/>
          <w:bCs/>
        </w:rPr>
        <w:tab/>
      </w:r>
      <w:r w:rsidR="00D21833">
        <w:rPr>
          <w:b/>
          <w:bCs/>
        </w:rPr>
        <w:t xml:space="preserve">       </w:t>
      </w:r>
      <w:r w:rsidRPr="00005FC3">
        <w:rPr>
          <w:b/>
          <w:bCs/>
        </w:rPr>
        <w:t xml:space="preserve">and His kingdom will have no end. </w:t>
      </w:r>
    </w:p>
    <w:p w:rsidR="000A5428" w:rsidRPr="00D21833" w:rsidRDefault="000A5428" w:rsidP="00D21833">
      <w:pPr>
        <w:ind w:firstLine="720"/>
        <w:jc w:val="both"/>
        <w:rPr>
          <w:b/>
          <w:bCs/>
          <w:sz w:val="12"/>
        </w:rPr>
      </w:pPr>
    </w:p>
    <w:p w:rsidR="000A5428" w:rsidRPr="00005FC3" w:rsidRDefault="00D21833" w:rsidP="00D21833">
      <w:pPr>
        <w:jc w:val="both"/>
        <w:rPr>
          <w:b/>
          <w:bCs/>
        </w:rPr>
      </w:pPr>
      <w:r>
        <w:rPr>
          <w:b/>
          <w:bCs/>
        </w:rPr>
        <w:t xml:space="preserve">      </w:t>
      </w:r>
      <w:r w:rsidR="000A5428" w:rsidRPr="00005FC3">
        <w:rPr>
          <w:b/>
          <w:bCs/>
        </w:rPr>
        <w:t xml:space="preserve">We believe in the Holy Spirit, the Lord, the giver of life, </w:t>
      </w:r>
    </w:p>
    <w:p w:rsidR="000A5428" w:rsidRPr="00005FC3" w:rsidRDefault="00D21833" w:rsidP="000A5428">
      <w:pPr>
        <w:jc w:val="both"/>
        <w:rPr>
          <w:b/>
          <w:bCs/>
        </w:rPr>
      </w:pPr>
      <w:r>
        <w:rPr>
          <w:b/>
          <w:bCs/>
        </w:rPr>
        <w:t xml:space="preserve">      </w:t>
      </w:r>
      <w:r w:rsidR="000A5428" w:rsidRPr="00005FC3">
        <w:rPr>
          <w:b/>
          <w:bCs/>
        </w:rPr>
        <w:t xml:space="preserve">Who proceeds from the Father and the Son. </w:t>
      </w:r>
    </w:p>
    <w:p w:rsidR="000A5428" w:rsidRPr="00005FC3" w:rsidRDefault="00D21833" w:rsidP="000A5428">
      <w:pPr>
        <w:jc w:val="both"/>
        <w:rPr>
          <w:b/>
          <w:bCs/>
        </w:rPr>
      </w:pPr>
      <w:r>
        <w:rPr>
          <w:b/>
          <w:bCs/>
        </w:rPr>
        <w:t xml:space="preserve">      </w:t>
      </w:r>
      <w:r w:rsidR="000A5428" w:rsidRPr="00005FC3">
        <w:rPr>
          <w:b/>
          <w:bCs/>
        </w:rPr>
        <w:t xml:space="preserve">With the Father and the Son He is worshiped and glorified. </w:t>
      </w:r>
    </w:p>
    <w:p w:rsidR="000A5428" w:rsidRPr="00005FC3" w:rsidRDefault="00D21833" w:rsidP="000A5428">
      <w:pPr>
        <w:jc w:val="both"/>
        <w:rPr>
          <w:b/>
          <w:bCs/>
        </w:rPr>
      </w:pPr>
      <w:r>
        <w:rPr>
          <w:b/>
          <w:bCs/>
        </w:rPr>
        <w:t xml:space="preserve">      </w:t>
      </w:r>
      <w:r w:rsidR="000A5428" w:rsidRPr="00005FC3">
        <w:rPr>
          <w:b/>
          <w:bCs/>
        </w:rPr>
        <w:t xml:space="preserve">He has spoken through the prophets. </w:t>
      </w:r>
    </w:p>
    <w:p w:rsidR="000A5428" w:rsidRPr="00005FC3" w:rsidRDefault="00D21833" w:rsidP="000A5428">
      <w:pPr>
        <w:jc w:val="both"/>
        <w:rPr>
          <w:b/>
          <w:bCs/>
        </w:rPr>
      </w:pPr>
      <w:r>
        <w:rPr>
          <w:b/>
          <w:bCs/>
        </w:rPr>
        <w:t xml:space="preserve">      </w:t>
      </w:r>
      <w:r w:rsidR="000A5428" w:rsidRPr="00005FC3">
        <w:rPr>
          <w:b/>
          <w:bCs/>
        </w:rPr>
        <w:t xml:space="preserve">We believe in one holy catholic and apostolic Church. </w:t>
      </w:r>
    </w:p>
    <w:p w:rsidR="000A5428" w:rsidRPr="00005FC3" w:rsidRDefault="00D21833" w:rsidP="000A5428">
      <w:pPr>
        <w:jc w:val="both"/>
        <w:rPr>
          <w:b/>
          <w:bCs/>
        </w:rPr>
      </w:pPr>
      <w:r>
        <w:rPr>
          <w:b/>
          <w:bCs/>
        </w:rPr>
        <w:t xml:space="preserve">      </w:t>
      </w:r>
      <w:r w:rsidR="000A5428" w:rsidRPr="00005FC3">
        <w:rPr>
          <w:b/>
          <w:bCs/>
        </w:rPr>
        <w:t xml:space="preserve">We acknowledge one Baptism for the forgiveness of sins. </w:t>
      </w:r>
    </w:p>
    <w:p w:rsidR="000A5428" w:rsidRPr="00005FC3" w:rsidRDefault="00D21833" w:rsidP="000A5428">
      <w:pPr>
        <w:jc w:val="both"/>
        <w:rPr>
          <w:b/>
          <w:bCs/>
        </w:rPr>
      </w:pPr>
      <w:r>
        <w:rPr>
          <w:b/>
          <w:bCs/>
        </w:rPr>
        <w:t xml:space="preserve">      </w:t>
      </w:r>
      <w:r w:rsidR="000A5428" w:rsidRPr="00005FC3">
        <w:rPr>
          <w:b/>
          <w:bCs/>
        </w:rPr>
        <w:t xml:space="preserve">We look for the resurrection of the dead, </w:t>
      </w:r>
    </w:p>
    <w:p w:rsidR="000A5428" w:rsidRPr="00005FC3" w:rsidRDefault="00D21833" w:rsidP="000A5428">
      <w:pPr>
        <w:jc w:val="both"/>
        <w:rPr>
          <w:b/>
          <w:bCs/>
        </w:rPr>
      </w:pPr>
      <w:r>
        <w:rPr>
          <w:b/>
          <w:bCs/>
        </w:rPr>
        <w:t xml:space="preserve">                   </w:t>
      </w:r>
      <w:r w:rsidR="000A5428" w:rsidRPr="00005FC3">
        <w:rPr>
          <w:b/>
          <w:bCs/>
        </w:rPr>
        <w:t>and the life of the world to come. Amen</w:t>
      </w:r>
    </w:p>
    <w:p w:rsidR="000A5428" w:rsidRPr="00D21833" w:rsidRDefault="000A5428" w:rsidP="000A5428">
      <w:pPr>
        <w:jc w:val="both"/>
        <w:rPr>
          <w:b/>
          <w:bCs/>
          <w:sz w:val="12"/>
        </w:rPr>
      </w:pPr>
    </w:p>
    <w:p w:rsidR="000A5428" w:rsidRPr="00005FC3" w:rsidRDefault="000A5428" w:rsidP="000A5428">
      <w:pPr>
        <w:jc w:val="both"/>
        <w:rPr>
          <w:b/>
          <w:iCs/>
        </w:rPr>
      </w:pPr>
      <w:r w:rsidRPr="00005FC3">
        <w:rPr>
          <w:b/>
          <w:iCs/>
        </w:rPr>
        <w:t>THE PRAYER OF THE CHURCH</w:t>
      </w:r>
    </w:p>
    <w:p w:rsidR="000A5428" w:rsidRPr="00D21833" w:rsidRDefault="000A5428" w:rsidP="000A5428">
      <w:pPr>
        <w:jc w:val="both"/>
        <w:rPr>
          <w:b/>
          <w:iCs/>
          <w:sz w:val="12"/>
        </w:rPr>
      </w:pPr>
    </w:p>
    <w:p w:rsidR="00D21833" w:rsidRDefault="000A5428" w:rsidP="000A5428">
      <w:pPr>
        <w:ind w:left="720" w:hanging="720"/>
        <w:jc w:val="both"/>
      </w:pPr>
      <w:r w:rsidRPr="00005FC3">
        <w:t>A:</w:t>
      </w:r>
      <w:r w:rsidR="00D21833">
        <w:t xml:space="preserve">  </w:t>
      </w:r>
      <w:r w:rsidRPr="00005FC3">
        <w:t xml:space="preserve">Let us offer our prayers before God’s throne of grace, asking that God’s mercy be </w:t>
      </w:r>
    </w:p>
    <w:p w:rsidR="00D21833" w:rsidRDefault="00D21833" w:rsidP="000A5428">
      <w:pPr>
        <w:ind w:left="720" w:hanging="720"/>
        <w:jc w:val="both"/>
      </w:pPr>
      <w:r>
        <w:t xml:space="preserve">      </w:t>
      </w:r>
      <w:r w:rsidR="000A5428" w:rsidRPr="00005FC3">
        <w:t xml:space="preserve">poured out on all who wait for Christ’s promised Reign of justice and peace, and that </w:t>
      </w:r>
    </w:p>
    <w:p w:rsidR="000A5428" w:rsidRPr="00005FC3" w:rsidRDefault="00D21833" w:rsidP="000A5428">
      <w:pPr>
        <w:ind w:left="720" w:hanging="720"/>
        <w:jc w:val="both"/>
      </w:pPr>
      <w:r>
        <w:t xml:space="preserve">      </w:t>
      </w:r>
      <w:r w:rsidR="000A5428" w:rsidRPr="00005FC3">
        <w:t>all people everywhere may be united under the gentle rule of Christ.</w:t>
      </w:r>
    </w:p>
    <w:p w:rsidR="000A5428" w:rsidRPr="00D21833" w:rsidRDefault="000A5428" w:rsidP="000A5428">
      <w:pPr>
        <w:ind w:left="720" w:hanging="720"/>
        <w:jc w:val="both"/>
        <w:rPr>
          <w:sz w:val="12"/>
        </w:rPr>
      </w:pPr>
    </w:p>
    <w:p w:rsidR="00D21833" w:rsidRDefault="000A5428" w:rsidP="000A5428">
      <w:pPr>
        <w:ind w:left="720" w:hanging="720"/>
        <w:jc w:val="both"/>
      </w:pPr>
      <w:r w:rsidRPr="00005FC3">
        <w:t>A:</w:t>
      </w:r>
      <w:r w:rsidR="00D21833">
        <w:t xml:space="preserve">  </w:t>
      </w:r>
      <w:r w:rsidRPr="00005FC3">
        <w:t xml:space="preserve">That the Church, the sign of God’s Reign, may faithfully share in Christ’s suffering </w:t>
      </w:r>
    </w:p>
    <w:p w:rsidR="000A5428" w:rsidRPr="00005FC3" w:rsidRDefault="00D21833" w:rsidP="000A5428">
      <w:pPr>
        <w:ind w:left="720" w:hanging="720"/>
        <w:jc w:val="both"/>
      </w:pPr>
      <w:r>
        <w:t xml:space="preserve">      </w:t>
      </w:r>
      <w:r w:rsidR="000A5428" w:rsidRPr="00005FC3">
        <w:t>love for the world, we pray:</w:t>
      </w:r>
    </w:p>
    <w:p w:rsidR="000A5428" w:rsidRPr="00D21833" w:rsidRDefault="000A5428" w:rsidP="000A5428">
      <w:pPr>
        <w:ind w:left="720" w:hanging="720"/>
        <w:jc w:val="both"/>
        <w:rPr>
          <w:sz w:val="12"/>
        </w:rPr>
      </w:pPr>
    </w:p>
    <w:p w:rsidR="000A5428" w:rsidRPr="00005FC3" w:rsidRDefault="000A5428" w:rsidP="000A5428">
      <w:pPr>
        <w:jc w:val="both"/>
        <w:rPr>
          <w:b/>
        </w:rPr>
      </w:pPr>
      <w:r w:rsidRPr="00232B26">
        <w:t>C:</w:t>
      </w:r>
      <w:r w:rsidR="00D21833">
        <w:t xml:space="preserve">  </w:t>
      </w:r>
      <w:r w:rsidRPr="00005FC3">
        <w:rPr>
          <w:b/>
        </w:rPr>
        <w:t>May Your kingdom come, O Lord.</w:t>
      </w:r>
    </w:p>
    <w:p w:rsidR="000A5428" w:rsidRPr="00D21833" w:rsidRDefault="000A5428" w:rsidP="000A5428">
      <w:pPr>
        <w:ind w:left="720" w:hanging="720"/>
        <w:jc w:val="both"/>
        <w:rPr>
          <w:b/>
          <w:sz w:val="12"/>
        </w:rPr>
      </w:pPr>
    </w:p>
    <w:p w:rsidR="00D21833" w:rsidRDefault="000A5428" w:rsidP="000A5428">
      <w:pPr>
        <w:ind w:left="720" w:hanging="720"/>
        <w:jc w:val="both"/>
      </w:pPr>
      <w:r w:rsidRPr="00005FC3">
        <w:t>A:</w:t>
      </w:r>
      <w:r w:rsidR="00D21833">
        <w:t xml:space="preserve">  </w:t>
      </w:r>
      <w:r w:rsidRPr="00005FC3">
        <w:t xml:space="preserve">That the leaders of nations may be turned from governance by force or violence and </w:t>
      </w:r>
    </w:p>
    <w:p w:rsidR="000A5428" w:rsidRPr="00005FC3" w:rsidRDefault="00D21833" w:rsidP="000A5428">
      <w:pPr>
        <w:ind w:left="720" w:hanging="720"/>
        <w:jc w:val="both"/>
      </w:pPr>
      <w:r>
        <w:t xml:space="preserve">      </w:t>
      </w:r>
      <w:r w:rsidR="000A5428" w:rsidRPr="00005FC3">
        <w:t>conformed to Christ’s rule of mercy and justice, we pray:</w:t>
      </w:r>
    </w:p>
    <w:p w:rsidR="000A5428" w:rsidRPr="00D21833" w:rsidRDefault="000A5428" w:rsidP="000A5428">
      <w:pPr>
        <w:ind w:left="720" w:hanging="720"/>
        <w:jc w:val="both"/>
        <w:rPr>
          <w:sz w:val="12"/>
        </w:rPr>
      </w:pPr>
    </w:p>
    <w:p w:rsidR="000A5428" w:rsidRPr="00005FC3" w:rsidRDefault="000A5428" w:rsidP="000A5428">
      <w:pPr>
        <w:ind w:left="720" w:hanging="720"/>
        <w:jc w:val="both"/>
        <w:rPr>
          <w:b/>
        </w:rPr>
      </w:pPr>
      <w:r w:rsidRPr="00232B26">
        <w:t>C:</w:t>
      </w:r>
      <w:r w:rsidR="00D21833">
        <w:t xml:space="preserve">  </w:t>
      </w:r>
      <w:r w:rsidRPr="00005FC3">
        <w:rPr>
          <w:b/>
        </w:rPr>
        <w:t>May Your kingdom come, O Lord.</w:t>
      </w:r>
    </w:p>
    <w:p w:rsidR="000A5428" w:rsidRPr="00D21833" w:rsidRDefault="000A5428" w:rsidP="000A5428">
      <w:pPr>
        <w:ind w:left="720" w:hanging="720"/>
        <w:jc w:val="both"/>
        <w:rPr>
          <w:sz w:val="12"/>
        </w:rPr>
      </w:pPr>
    </w:p>
    <w:p w:rsidR="00D21833" w:rsidRDefault="000A5428" w:rsidP="000A5428">
      <w:pPr>
        <w:ind w:left="720" w:hanging="720"/>
        <w:jc w:val="both"/>
      </w:pPr>
      <w:r w:rsidRPr="00005FC3">
        <w:t>A:</w:t>
      </w:r>
      <w:r w:rsidR="00D21833">
        <w:t xml:space="preserve">  </w:t>
      </w:r>
      <w:r w:rsidRPr="00005FC3">
        <w:t xml:space="preserve">That those who are seeking God or striving to know the Truth may find in the life of </w:t>
      </w:r>
    </w:p>
    <w:p w:rsidR="000A5428" w:rsidRPr="00005FC3" w:rsidRDefault="00D21833" w:rsidP="000A5428">
      <w:pPr>
        <w:ind w:left="720" w:hanging="720"/>
        <w:jc w:val="both"/>
      </w:pPr>
      <w:r>
        <w:t xml:space="preserve">      </w:t>
      </w:r>
      <w:r w:rsidR="000A5428" w:rsidRPr="00005FC3">
        <w:t>our congregation the faith and love that point to Christ, we pray:</w:t>
      </w:r>
    </w:p>
    <w:p w:rsidR="000A5428" w:rsidRPr="00D21833" w:rsidRDefault="000A5428" w:rsidP="000A5428">
      <w:pPr>
        <w:ind w:left="720" w:hanging="720"/>
        <w:jc w:val="both"/>
        <w:rPr>
          <w:sz w:val="12"/>
        </w:rPr>
      </w:pPr>
    </w:p>
    <w:p w:rsidR="000A5428" w:rsidRPr="00005FC3" w:rsidRDefault="000A5428" w:rsidP="000A5428">
      <w:pPr>
        <w:ind w:left="720" w:hanging="720"/>
        <w:jc w:val="both"/>
        <w:rPr>
          <w:b/>
        </w:rPr>
      </w:pPr>
      <w:r w:rsidRPr="00232B26">
        <w:t>C:</w:t>
      </w:r>
      <w:r w:rsidR="00D21833">
        <w:t xml:space="preserve">  </w:t>
      </w:r>
      <w:r w:rsidRPr="00005FC3">
        <w:rPr>
          <w:b/>
        </w:rPr>
        <w:t>May Your kingdom come, O Lord.</w:t>
      </w:r>
    </w:p>
    <w:p w:rsidR="000A5428" w:rsidRPr="00D21833" w:rsidRDefault="000A5428" w:rsidP="000A5428">
      <w:pPr>
        <w:jc w:val="both"/>
        <w:rPr>
          <w:sz w:val="12"/>
        </w:rPr>
      </w:pPr>
    </w:p>
    <w:p w:rsidR="00A22F19" w:rsidRPr="00005FC3" w:rsidRDefault="00A22F19" w:rsidP="00A22F19">
      <w:pPr>
        <w:ind w:left="720" w:hanging="720"/>
        <w:jc w:val="both"/>
      </w:pPr>
      <w:r w:rsidRPr="00005FC3">
        <w:t>A:</w:t>
      </w:r>
      <w:r w:rsidR="00D21833">
        <w:t xml:space="preserve">  </w:t>
      </w:r>
      <w:r w:rsidRPr="00005FC3">
        <w:t xml:space="preserve">That the sick, especially: </w:t>
      </w:r>
      <w:r w:rsidR="00464A6D">
        <w:t>. . .m</w:t>
      </w:r>
      <w:r w:rsidRPr="00005FC3">
        <w:t>ay know the healing</w:t>
      </w:r>
      <w:r w:rsidR="00464A6D">
        <w:t xml:space="preserve"> </w:t>
      </w:r>
      <w:r w:rsidRPr="00005FC3">
        <w:t>presence of Christ, we pray:</w:t>
      </w:r>
    </w:p>
    <w:p w:rsidR="00A22F19" w:rsidRPr="00D21833" w:rsidRDefault="00A22F19" w:rsidP="00A22F19">
      <w:pPr>
        <w:ind w:left="720" w:hanging="720"/>
        <w:jc w:val="both"/>
        <w:rPr>
          <w:sz w:val="12"/>
        </w:rPr>
      </w:pPr>
    </w:p>
    <w:p w:rsidR="00A22F19" w:rsidRPr="00005FC3" w:rsidRDefault="00A22F19" w:rsidP="00A22F19">
      <w:pPr>
        <w:ind w:left="720" w:hanging="720"/>
        <w:jc w:val="both"/>
        <w:rPr>
          <w:b/>
        </w:rPr>
      </w:pPr>
      <w:r w:rsidRPr="00232B26">
        <w:t>C:</w:t>
      </w:r>
      <w:r w:rsidR="00D21833">
        <w:t xml:space="preserve">  </w:t>
      </w:r>
      <w:r w:rsidRPr="00005FC3">
        <w:rPr>
          <w:b/>
        </w:rPr>
        <w:t>May Your kingdom come, O Lord.</w:t>
      </w:r>
    </w:p>
    <w:p w:rsidR="00D21833" w:rsidRPr="00464A6D" w:rsidRDefault="00D21833" w:rsidP="00A22F19">
      <w:pPr>
        <w:jc w:val="both"/>
        <w:rPr>
          <w:sz w:val="12"/>
        </w:rPr>
      </w:pPr>
      <w:bookmarkStart w:id="0" w:name="_GoBack"/>
      <w:bookmarkEnd w:id="0"/>
    </w:p>
    <w:p w:rsidR="00D21833" w:rsidRDefault="000A5428" w:rsidP="00A22F19">
      <w:pPr>
        <w:ind w:left="720" w:hanging="720"/>
        <w:jc w:val="both"/>
      </w:pPr>
      <w:r w:rsidRPr="00005FC3">
        <w:t>A:</w:t>
      </w:r>
      <w:r w:rsidR="00D21833">
        <w:t xml:space="preserve">  </w:t>
      </w:r>
      <w:r w:rsidRPr="00005FC3">
        <w:t xml:space="preserve">That when Christ comes to judge the living and the dead, we, with all the faithful, </w:t>
      </w:r>
    </w:p>
    <w:p w:rsidR="00D21833" w:rsidRDefault="00D21833" w:rsidP="00A22F19">
      <w:pPr>
        <w:ind w:left="720" w:hanging="720"/>
        <w:jc w:val="both"/>
      </w:pPr>
      <w:r>
        <w:t xml:space="preserve">      </w:t>
      </w:r>
      <w:r w:rsidR="000A5428" w:rsidRPr="00005FC3">
        <w:t xml:space="preserve">especially </w:t>
      </w:r>
      <w:r w:rsidR="000A5428" w:rsidRPr="00005FC3">
        <w:rPr>
          <w:b/>
        </w:rPr>
        <w:t xml:space="preserve">Clement, Bishop of Rome; and Miguel Agustin Pro, martyr, </w:t>
      </w:r>
      <w:r w:rsidR="000A5428" w:rsidRPr="00005FC3">
        <w:t xml:space="preserve">whom we </w:t>
      </w:r>
    </w:p>
    <w:p w:rsidR="000A5428" w:rsidRPr="00005FC3" w:rsidRDefault="00D21833" w:rsidP="00A22F19">
      <w:pPr>
        <w:ind w:left="720" w:hanging="720"/>
        <w:jc w:val="both"/>
      </w:pPr>
      <w:r>
        <w:t xml:space="preserve">      </w:t>
      </w:r>
      <w:r w:rsidR="000A5428" w:rsidRPr="00005FC3">
        <w:t>commemorate this day will be ready to welcome Him with grateful hearts, we pray:</w:t>
      </w:r>
    </w:p>
    <w:p w:rsidR="000A5428" w:rsidRPr="00D21833" w:rsidRDefault="000A5428" w:rsidP="000A5428">
      <w:pPr>
        <w:ind w:left="720" w:hanging="720"/>
        <w:jc w:val="both"/>
        <w:rPr>
          <w:sz w:val="12"/>
        </w:rPr>
      </w:pPr>
    </w:p>
    <w:p w:rsidR="000A5428" w:rsidRPr="00005FC3" w:rsidRDefault="000A5428" w:rsidP="000A5428">
      <w:pPr>
        <w:ind w:left="720" w:hanging="720"/>
        <w:jc w:val="both"/>
        <w:rPr>
          <w:b/>
        </w:rPr>
      </w:pPr>
      <w:r w:rsidRPr="00232B26">
        <w:t>C:</w:t>
      </w:r>
      <w:r w:rsidR="00D21833">
        <w:t xml:space="preserve">  </w:t>
      </w:r>
      <w:r w:rsidRPr="00005FC3">
        <w:rPr>
          <w:b/>
        </w:rPr>
        <w:t>May Your kingdom come, O Lord.</w:t>
      </w:r>
    </w:p>
    <w:p w:rsidR="000A5428" w:rsidRPr="00D21833" w:rsidRDefault="000A5428" w:rsidP="000A5428">
      <w:pPr>
        <w:ind w:left="720" w:hanging="720"/>
        <w:jc w:val="both"/>
        <w:rPr>
          <w:sz w:val="12"/>
        </w:rPr>
      </w:pPr>
    </w:p>
    <w:p w:rsidR="00D21833" w:rsidRDefault="000A5428" w:rsidP="000A5428">
      <w:pPr>
        <w:ind w:left="720" w:hanging="720"/>
        <w:jc w:val="both"/>
      </w:pPr>
      <w:r w:rsidRPr="00005FC3">
        <w:t>P:</w:t>
      </w:r>
      <w:r w:rsidR="00D21833">
        <w:t xml:space="preserve">  </w:t>
      </w:r>
      <w:r w:rsidRPr="00005FC3">
        <w:t xml:space="preserve">Your Reign, O God, endures forever, and in Christ we are free to be your saints and </w:t>
      </w:r>
    </w:p>
    <w:p w:rsidR="00D21833" w:rsidRDefault="00D21833" w:rsidP="000A5428">
      <w:pPr>
        <w:ind w:left="720" w:hanging="720"/>
        <w:jc w:val="both"/>
      </w:pPr>
      <w:r>
        <w:t xml:space="preserve">      </w:t>
      </w:r>
      <w:r w:rsidR="000A5428" w:rsidRPr="00005FC3">
        <w:t xml:space="preserve">servants.  Hear our prayers for the sake of him who died and rose again, and lives with </w:t>
      </w:r>
    </w:p>
    <w:p w:rsidR="000A5428" w:rsidRDefault="00D21833" w:rsidP="000A5428">
      <w:pPr>
        <w:ind w:left="720" w:hanging="720"/>
        <w:jc w:val="both"/>
      </w:pPr>
      <w:r>
        <w:t xml:space="preserve">      </w:t>
      </w:r>
      <w:r w:rsidR="000A5428" w:rsidRPr="00005FC3">
        <w:t>you in the company of all your saints in light, Jesus Christ, our Lord and king.</w:t>
      </w:r>
    </w:p>
    <w:p w:rsidR="00D21833" w:rsidRPr="00D21833" w:rsidRDefault="00D21833" w:rsidP="000A5428">
      <w:pPr>
        <w:ind w:left="720" w:hanging="720"/>
        <w:jc w:val="both"/>
        <w:rPr>
          <w:sz w:val="12"/>
        </w:rPr>
      </w:pPr>
    </w:p>
    <w:p w:rsidR="000A5428" w:rsidRPr="00005FC3" w:rsidRDefault="000A5428" w:rsidP="000A5428">
      <w:pPr>
        <w:ind w:left="720" w:hanging="720"/>
        <w:jc w:val="both"/>
        <w:rPr>
          <w:b/>
        </w:rPr>
      </w:pPr>
      <w:r w:rsidRPr="00232B26">
        <w:t>C:</w:t>
      </w:r>
      <w:r w:rsidR="00D21833">
        <w:t xml:space="preserve">  </w:t>
      </w:r>
      <w:r w:rsidRPr="00005FC3">
        <w:rPr>
          <w:b/>
        </w:rPr>
        <w:t>Amen.</w:t>
      </w:r>
    </w:p>
    <w:p w:rsidR="000A5428" w:rsidRPr="00D21833" w:rsidRDefault="00D21833" w:rsidP="00D21833">
      <w:pPr>
        <w:tabs>
          <w:tab w:val="left" w:pos="900"/>
        </w:tabs>
        <w:ind w:left="720" w:hanging="720"/>
        <w:jc w:val="both"/>
        <w:rPr>
          <w:b/>
          <w:sz w:val="12"/>
        </w:rPr>
      </w:pPr>
      <w:r>
        <w:rPr>
          <w:b/>
        </w:rPr>
        <w:lastRenderedPageBreak/>
        <w:tab/>
      </w:r>
    </w:p>
    <w:p w:rsidR="000A5428" w:rsidRPr="00D21833" w:rsidRDefault="00D21833" w:rsidP="000A5428">
      <w:pPr>
        <w:tabs>
          <w:tab w:val="left" w:pos="0"/>
        </w:tabs>
        <w:ind w:left="720" w:hanging="720"/>
        <w:jc w:val="center"/>
        <w:rPr>
          <w:b/>
          <w:bCs/>
          <w:sz w:val="28"/>
        </w:rPr>
      </w:pPr>
      <w:r w:rsidRPr="00D21833">
        <w:rPr>
          <w:b/>
          <w:bCs/>
          <w:sz w:val="28"/>
        </w:rPr>
        <w:sym w:font="Wingdings" w:char="F058"/>
      </w:r>
      <w:r w:rsidR="000A5428" w:rsidRPr="00D21833">
        <w:rPr>
          <w:b/>
          <w:bCs/>
          <w:sz w:val="28"/>
        </w:rPr>
        <w:t xml:space="preserve"> MEAL </w:t>
      </w:r>
      <w:r w:rsidRPr="00D21833">
        <w:rPr>
          <w:b/>
          <w:bCs/>
          <w:sz w:val="28"/>
        </w:rPr>
        <w:sym w:font="Wingdings" w:char="F058"/>
      </w:r>
    </w:p>
    <w:p w:rsidR="000A5428" w:rsidRPr="00005FC3" w:rsidRDefault="000A5428" w:rsidP="000A5428">
      <w:pPr>
        <w:tabs>
          <w:tab w:val="left" w:pos="0"/>
        </w:tabs>
        <w:jc w:val="both"/>
        <w:rPr>
          <w:b/>
          <w:bCs/>
        </w:rPr>
      </w:pPr>
      <w:r w:rsidRPr="00005FC3">
        <w:rPr>
          <w:b/>
          <w:bCs/>
        </w:rPr>
        <w:t>THE PEACE</w:t>
      </w:r>
    </w:p>
    <w:p w:rsidR="000A5428" w:rsidRPr="00D21833" w:rsidRDefault="000A5428" w:rsidP="000A5428">
      <w:pPr>
        <w:tabs>
          <w:tab w:val="left" w:pos="0"/>
        </w:tabs>
        <w:ind w:left="720" w:hanging="720"/>
        <w:jc w:val="both"/>
        <w:rPr>
          <w:b/>
          <w:bCs/>
          <w:sz w:val="12"/>
        </w:rPr>
      </w:pPr>
    </w:p>
    <w:p w:rsidR="000A5428" w:rsidRPr="00005FC3" w:rsidRDefault="000A5428" w:rsidP="000A5428">
      <w:pPr>
        <w:tabs>
          <w:tab w:val="left" w:pos="0"/>
        </w:tabs>
        <w:ind w:left="720" w:hanging="720"/>
        <w:jc w:val="both"/>
      </w:pPr>
      <w:r w:rsidRPr="00005FC3">
        <w:t>P:</w:t>
      </w:r>
      <w:r w:rsidR="00D21833">
        <w:t xml:space="preserve">  </w:t>
      </w:r>
      <w:r w:rsidRPr="00005FC3">
        <w:t>The peace of the Lord be with you always.</w:t>
      </w:r>
    </w:p>
    <w:p w:rsidR="000A5428" w:rsidRPr="00D21833" w:rsidRDefault="000A5428" w:rsidP="000A5428">
      <w:pPr>
        <w:tabs>
          <w:tab w:val="left" w:pos="0"/>
        </w:tabs>
        <w:ind w:left="720" w:hanging="720"/>
        <w:jc w:val="both"/>
        <w:rPr>
          <w:sz w:val="12"/>
        </w:rPr>
      </w:pPr>
    </w:p>
    <w:p w:rsidR="000A5428" w:rsidRPr="00005FC3" w:rsidRDefault="000A5428" w:rsidP="000A5428">
      <w:pPr>
        <w:tabs>
          <w:tab w:val="left" w:pos="0"/>
        </w:tabs>
        <w:ind w:left="720" w:hanging="720"/>
        <w:jc w:val="both"/>
        <w:rPr>
          <w:b/>
          <w:bCs/>
        </w:rPr>
      </w:pPr>
      <w:r w:rsidRPr="00232B26">
        <w:rPr>
          <w:bCs/>
        </w:rPr>
        <w:t>C:</w:t>
      </w:r>
      <w:r w:rsidR="00D21833">
        <w:rPr>
          <w:bCs/>
        </w:rPr>
        <w:t xml:space="preserve">  </w:t>
      </w:r>
      <w:r w:rsidRPr="00005FC3">
        <w:rPr>
          <w:b/>
          <w:bCs/>
        </w:rPr>
        <w:t>And also with you.</w:t>
      </w:r>
    </w:p>
    <w:p w:rsidR="000A5428" w:rsidRPr="00D21833" w:rsidRDefault="000A5428" w:rsidP="000A5428">
      <w:pPr>
        <w:tabs>
          <w:tab w:val="left" w:pos="0"/>
        </w:tabs>
        <w:ind w:left="720" w:hanging="720"/>
        <w:jc w:val="both"/>
        <w:rPr>
          <w:b/>
          <w:bCs/>
          <w:sz w:val="12"/>
        </w:rPr>
      </w:pPr>
    </w:p>
    <w:p w:rsidR="000A5428" w:rsidRPr="00005FC3" w:rsidRDefault="000A5428" w:rsidP="000A5428">
      <w:pPr>
        <w:tabs>
          <w:tab w:val="left" w:pos="0"/>
        </w:tabs>
        <w:ind w:left="720" w:hanging="720"/>
        <w:jc w:val="both"/>
        <w:rPr>
          <w:i/>
          <w:iCs/>
        </w:rPr>
      </w:pPr>
      <w:r w:rsidRPr="00005FC3">
        <w:rPr>
          <w:i/>
          <w:iCs/>
        </w:rPr>
        <w:t>The assembly is seated</w:t>
      </w:r>
    </w:p>
    <w:p w:rsidR="000A5428" w:rsidRPr="00D21833" w:rsidRDefault="000A5428" w:rsidP="000A5428">
      <w:pPr>
        <w:tabs>
          <w:tab w:val="left" w:pos="0"/>
        </w:tabs>
        <w:ind w:left="720" w:hanging="720"/>
        <w:jc w:val="both"/>
        <w:rPr>
          <w:i/>
          <w:iCs/>
          <w:sz w:val="12"/>
        </w:rPr>
      </w:pPr>
    </w:p>
    <w:p w:rsidR="000A5428" w:rsidRPr="00005FC3" w:rsidRDefault="000A5428" w:rsidP="000A5428">
      <w:pPr>
        <w:tabs>
          <w:tab w:val="left" w:pos="0"/>
        </w:tabs>
        <w:ind w:left="720" w:hanging="720"/>
        <w:jc w:val="both"/>
        <w:rPr>
          <w:b/>
          <w:bCs/>
        </w:rPr>
      </w:pPr>
      <w:r w:rsidRPr="00005FC3">
        <w:rPr>
          <w:b/>
          <w:bCs/>
        </w:rPr>
        <w:t xml:space="preserve">THE VOLUNTARY </w:t>
      </w:r>
      <w:r w:rsidR="00916BAD">
        <w:rPr>
          <w:b/>
          <w:bCs/>
        </w:rPr>
        <w:tab/>
      </w:r>
      <w:r w:rsidR="00916BAD">
        <w:rPr>
          <w:b/>
          <w:bCs/>
        </w:rPr>
        <w:tab/>
        <w:t xml:space="preserve"> A</w:t>
      </w:r>
      <w:r w:rsidR="00916BAD">
        <w:rPr>
          <w:b/>
          <w:bCs/>
          <w:i/>
        </w:rPr>
        <w:t>ll the Nations</w:t>
      </w:r>
      <w:r w:rsidR="00916BAD">
        <w:rPr>
          <w:b/>
          <w:bCs/>
          <w:i/>
        </w:rPr>
        <w:tab/>
      </w:r>
      <w:r w:rsidR="00916BAD">
        <w:rPr>
          <w:b/>
          <w:bCs/>
          <w:i/>
        </w:rPr>
        <w:tab/>
        <w:t xml:space="preserve">            </w:t>
      </w:r>
      <w:r w:rsidR="00916BAD">
        <w:rPr>
          <w:b/>
          <w:bCs/>
        </w:rPr>
        <w:t xml:space="preserve">Praise </w:t>
      </w:r>
      <w:r w:rsidRPr="00005FC3">
        <w:rPr>
          <w:b/>
          <w:bCs/>
        </w:rPr>
        <w:t>Band</w:t>
      </w:r>
    </w:p>
    <w:p w:rsidR="000A5428" w:rsidRPr="00D21833" w:rsidRDefault="000A5428" w:rsidP="000A5428">
      <w:pPr>
        <w:tabs>
          <w:tab w:val="left" w:pos="0"/>
        </w:tabs>
        <w:ind w:left="720" w:hanging="720"/>
        <w:jc w:val="both"/>
        <w:rPr>
          <w:b/>
          <w:bCs/>
          <w:sz w:val="12"/>
        </w:rPr>
      </w:pPr>
    </w:p>
    <w:p w:rsidR="000A5428" w:rsidRPr="00005FC3" w:rsidRDefault="000A5428" w:rsidP="000A5428">
      <w:pPr>
        <w:jc w:val="both"/>
        <w:rPr>
          <w:i/>
          <w:iCs/>
        </w:rPr>
      </w:pPr>
      <w:r w:rsidRPr="00005FC3">
        <w:rPr>
          <w:i/>
          <w:iCs/>
        </w:rPr>
        <w:t>As you are able please rise</w:t>
      </w:r>
    </w:p>
    <w:p w:rsidR="000A5428" w:rsidRPr="00D21833" w:rsidRDefault="000A5428" w:rsidP="000A5428">
      <w:pPr>
        <w:jc w:val="both"/>
        <w:rPr>
          <w:b/>
          <w:sz w:val="12"/>
        </w:rPr>
      </w:pPr>
    </w:p>
    <w:p w:rsidR="000A5428" w:rsidRPr="00005FC3" w:rsidRDefault="000A5428" w:rsidP="000A5428">
      <w:pPr>
        <w:jc w:val="both"/>
        <w:rPr>
          <w:b/>
          <w:lang w:val="en-CA"/>
        </w:rPr>
      </w:pPr>
      <w:r w:rsidRPr="00005FC3">
        <w:rPr>
          <w:b/>
          <w:lang w:val="en-CA"/>
        </w:rPr>
        <w:t>THE OFFERTORY PRAYER</w:t>
      </w:r>
    </w:p>
    <w:p w:rsidR="000A5428" w:rsidRPr="00D21833" w:rsidRDefault="000A5428" w:rsidP="000A5428">
      <w:pPr>
        <w:ind w:left="-288" w:firstLine="288"/>
        <w:jc w:val="both"/>
        <w:rPr>
          <w:b/>
          <w:sz w:val="12"/>
          <w:lang w:val="en-CA"/>
        </w:rPr>
      </w:pPr>
    </w:p>
    <w:p w:rsidR="000A5428" w:rsidRPr="00005FC3" w:rsidRDefault="000A5428" w:rsidP="000A5428">
      <w:pPr>
        <w:ind w:left="-288" w:firstLine="288"/>
        <w:jc w:val="both"/>
      </w:pPr>
      <w:r w:rsidRPr="00005FC3">
        <w:rPr>
          <w:lang w:val="en-CA"/>
        </w:rPr>
        <w:fldChar w:fldCharType="begin"/>
      </w:r>
      <w:r w:rsidRPr="00005FC3">
        <w:rPr>
          <w:lang w:val="en-CA"/>
        </w:rPr>
        <w:instrText xml:space="preserve"> SEQ CHAPTER \h \r 1</w:instrText>
      </w:r>
      <w:r w:rsidRPr="00005FC3">
        <w:rPr>
          <w:lang w:val="en-CA"/>
        </w:rPr>
        <w:fldChar w:fldCharType="end"/>
      </w:r>
      <w:r w:rsidRPr="00005FC3">
        <w:t>A:</w:t>
      </w:r>
      <w:r w:rsidR="000E5C6C">
        <w:t xml:space="preserve">  </w:t>
      </w:r>
      <w:r w:rsidRPr="00005FC3">
        <w:t>Let us pray.  Eternal God,</w:t>
      </w:r>
    </w:p>
    <w:p w:rsidR="000A5428" w:rsidRPr="00D21833" w:rsidRDefault="000A5428" w:rsidP="000A5428">
      <w:pPr>
        <w:ind w:left="-288" w:firstLine="288"/>
        <w:jc w:val="both"/>
        <w:rPr>
          <w:sz w:val="12"/>
        </w:rPr>
      </w:pPr>
    </w:p>
    <w:p w:rsidR="000E5C6C" w:rsidRDefault="000A5428" w:rsidP="000A5428">
      <w:pPr>
        <w:ind w:left="720" w:hanging="720"/>
        <w:jc w:val="both"/>
        <w:rPr>
          <w:b/>
          <w:bCs/>
        </w:rPr>
      </w:pPr>
      <w:r w:rsidRPr="00232B26">
        <w:rPr>
          <w:bCs/>
        </w:rPr>
        <w:t>C:</w:t>
      </w:r>
      <w:r w:rsidR="000E5C6C">
        <w:rPr>
          <w:bCs/>
        </w:rPr>
        <w:t xml:space="preserve">  </w:t>
      </w:r>
      <w:r w:rsidRPr="00005FC3">
        <w:rPr>
          <w:b/>
          <w:bCs/>
        </w:rPr>
        <w:t xml:space="preserve">In His great love Your Son offered His life for us.  By Your great grace You have </w:t>
      </w:r>
    </w:p>
    <w:p w:rsidR="000A5428" w:rsidRPr="00005FC3" w:rsidRDefault="000E5C6C" w:rsidP="000A5428">
      <w:pPr>
        <w:ind w:left="720" w:hanging="720"/>
        <w:jc w:val="both"/>
        <w:rPr>
          <w:b/>
          <w:bCs/>
        </w:rPr>
      </w:pPr>
      <w:r>
        <w:rPr>
          <w:bCs/>
        </w:rPr>
        <w:t xml:space="preserve">      </w:t>
      </w:r>
      <w:r w:rsidR="000A5428" w:rsidRPr="00005FC3">
        <w:rPr>
          <w:b/>
          <w:bCs/>
        </w:rPr>
        <w:t>made us priests to serve You and Your whole creation.  With thankful devotion we offer You these gifts, and with them, our very lives.  Receive them for the sake of Your Son.  By this holy Sacrament, strengthen us to faithfully testify to the truth of Your everlasting reign in Christ Jesus our Lord.  Amen.</w:t>
      </w:r>
    </w:p>
    <w:p w:rsidR="000A5428" w:rsidRPr="000E5C6C" w:rsidRDefault="000A5428" w:rsidP="000A5428">
      <w:pPr>
        <w:ind w:left="720" w:hanging="720"/>
        <w:jc w:val="both"/>
        <w:rPr>
          <w:b/>
          <w:bCs/>
          <w:sz w:val="12"/>
        </w:rPr>
      </w:pPr>
    </w:p>
    <w:p w:rsidR="000A5428" w:rsidRPr="00005FC3" w:rsidRDefault="000A5428" w:rsidP="000A5428">
      <w:pPr>
        <w:jc w:val="both"/>
        <w:rPr>
          <w:b/>
          <w:bCs/>
        </w:rPr>
      </w:pPr>
      <w:r w:rsidRPr="00005FC3">
        <w:rPr>
          <w:b/>
          <w:bCs/>
        </w:rPr>
        <w:t xml:space="preserve">THE GREAT THANKSGIVING  </w:t>
      </w:r>
    </w:p>
    <w:p w:rsidR="000A5428" w:rsidRPr="000E5C6C" w:rsidRDefault="000A5428" w:rsidP="000A5428">
      <w:pPr>
        <w:jc w:val="both"/>
        <w:rPr>
          <w:b/>
          <w:bCs/>
          <w:sz w:val="12"/>
        </w:rPr>
      </w:pPr>
    </w:p>
    <w:p w:rsidR="000A5428" w:rsidRPr="00005FC3" w:rsidRDefault="000A5428" w:rsidP="000A5428">
      <w:pPr>
        <w:jc w:val="both"/>
        <w:rPr>
          <w:bCs/>
        </w:rPr>
      </w:pPr>
      <w:r w:rsidRPr="00005FC3">
        <w:rPr>
          <w:bCs/>
        </w:rPr>
        <w:t>P:</w:t>
      </w:r>
      <w:r w:rsidR="00E0160A">
        <w:rPr>
          <w:bCs/>
        </w:rPr>
        <w:t xml:space="preserve">  </w:t>
      </w:r>
      <w:r w:rsidRPr="00005FC3">
        <w:rPr>
          <w:bCs/>
        </w:rPr>
        <w:t>The Lord be with you.</w:t>
      </w:r>
    </w:p>
    <w:p w:rsidR="000A5428" w:rsidRPr="00E0160A" w:rsidRDefault="000A5428" w:rsidP="000A5428">
      <w:pPr>
        <w:jc w:val="both"/>
        <w:rPr>
          <w:bCs/>
          <w:sz w:val="12"/>
        </w:rPr>
      </w:pPr>
    </w:p>
    <w:p w:rsidR="000A5428" w:rsidRPr="00005FC3" w:rsidRDefault="000A5428" w:rsidP="000A5428">
      <w:pPr>
        <w:jc w:val="both"/>
        <w:rPr>
          <w:bCs/>
        </w:rPr>
      </w:pPr>
      <w:r w:rsidRPr="00232B26">
        <w:rPr>
          <w:bCs/>
        </w:rPr>
        <w:t>C:</w:t>
      </w:r>
      <w:r w:rsidR="00E0160A">
        <w:rPr>
          <w:bCs/>
        </w:rPr>
        <w:t xml:space="preserve">  </w:t>
      </w:r>
      <w:r w:rsidRPr="00005FC3">
        <w:rPr>
          <w:b/>
          <w:bCs/>
        </w:rPr>
        <w:t>And also with you.</w:t>
      </w:r>
    </w:p>
    <w:p w:rsidR="000A5428" w:rsidRPr="00E0160A" w:rsidRDefault="000A5428" w:rsidP="000A5428">
      <w:pPr>
        <w:jc w:val="both"/>
        <w:rPr>
          <w:bCs/>
          <w:sz w:val="12"/>
        </w:rPr>
      </w:pPr>
    </w:p>
    <w:p w:rsidR="000A5428" w:rsidRPr="00005FC3" w:rsidRDefault="000A5428" w:rsidP="000A5428">
      <w:pPr>
        <w:jc w:val="both"/>
        <w:rPr>
          <w:bCs/>
        </w:rPr>
      </w:pPr>
      <w:r w:rsidRPr="00005FC3">
        <w:rPr>
          <w:bCs/>
        </w:rPr>
        <w:t>P:</w:t>
      </w:r>
      <w:r w:rsidR="00E0160A">
        <w:rPr>
          <w:bCs/>
        </w:rPr>
        <w:t xml:space="preserve">  </w:t>
      </w:r>
      <w:r w:rsidRPr="00005FC3">
        <w:rPr>
          <w:bCs/>
        </w:rPr>
        <w:t>Lift up your hearts.</w:t>
      </w:r>
    </w:p>
    <w:p w:rsidR="000A5428" w:rsidRPr="00E0160A" w:rsidRDefault="000A5428" w:rsidP="000A5428">
      <w:pPr>
        <w:jc w:val="both"/>
        <w:rPr>
          <w:bCs/>
          <w:sz w:val="12"/>
        </w:rPr>
      </w:pPr>
    </w:p>
    <w:p w:rsidR="000A5428" w:rsidRPr="00005FC3" w:rsidRDefault="000A5428" w:rsidP="000A5428">
      <w:pPr>
        <w:jc w:val="both"/>
        <w:rPr>
          <w:b/>
          <w:bCs/>
        </w:rPr>
      </w:pPr>
      <w:r w:rsidRPr="00232B26">
        <w:rPr>
          <w:bCs/>
        </w:rPr>
        <w:t>C:</w:t>
      </w:r>
      <w:r w:rsidR="00E0160A">
        <w:rPr>
          <w:bCs/>
        </w:rPr>
        <w:t xml:space="preserve">  </w:t>
      </w:r>
      <w:r w:rsidRPr="00005FC3">
        <w:rPr>
          <w:b/>
          <w:bCs/>
        </w:rPr>
        <w:t>We lift them to the Lord.</w:t>
      </w:r>
    </w:p>
    <w:p w:rsidR="000A5428" w:rsidRPr="00E0160A" w:rsidRDefault="000A5428" w:rsidP="000A5428">
      <w:pPr>
        <w:jc w:val="both"/>
        <w:rPr>
          <w:b/>
          <w:bCs/>
          <w:sz w:val="12"/>
        </w:rPr>
      </w:pPr>
    </w:p>
    <w:p w:rsidR="000A5428" w:rsidRPr="00005FC3" w:rsidRDefault="000A5428" w:rsidP="000A5428">
      <w:pPr>
        <w:jc w:val="both"/>
        <w:rPr>
          <w:bCs/>
        </w:rPr>
      </w:pPr>
      <w:r w:rsidRPr="00005FC3">
        <w:rPr>
          <w:bCs/>
        </w:rPr>
        <w:t>P:</w:t>
      </w:r>
      <w:r w:rsidR="00E0160A">
        <w:rPr>
          <w:bCs/>
        </w:rPr>
        <w:t xml:space="preserve">  </w:t>
      </w:r>
      <w:r w:rsidRPr="00005FC3">
        <w:rPr>
          <w:bCs/>
        </w:rPr>
        <w:t>Let us give thanks to the Lord our God.</w:t>
      </w:r>
    </w:p>
    <w:p w:rsidR="000A5428" w:rsidRPr="00E0160A" w:rsidRDefault="000A5428" w:rsidP="000A5428">
      <w:pPr>
        <w:jc w:val="both"/>
        <w:rPr>
          <w:bCs/>
          <w:sz w:val="12"/>
        </w:rPr>
      </w:pPr>
    </w:p>
    <w:p w:rsidR="000A5428" w:rsidRPr="00005FC3" w:rsidRDefault="000A5428" w:rsidP="000A5428">
      <w:pPr>
        <w:jc w:val="both"/>
        <w:rPr>
          <w:b/>
          <w:bCs/>
        </w:rPr>
      </w:pPr>
      <w:r w:rsidRPr="00232B26">
        <w:rPr>
          <w:bCs/>
        </w:rPr>
        <w:t>C:</w:t>
      </w:r>
      <w:r w:rsidR="00E0160A">
        <w:rPr>
          <w:bCs/>
        </w:rPr>
        <w:t xml:space="preserve">  </w:t>
      </w:r>
      <w:r w:rsidRPr="00005FC3">
        <w:rPr>
          <w:b/>
          <w:bCs/>
        </w:rPr>
        <w:t>It is right to give Him thanks and praise.</w:t>
      </w:r>
    </w:p>
    <w:p w:rsidR="000A5428" w:rsidRPr="00E0160A" w:rsidRDefault="000A5428" w:rsidP="000A5428">
      <w:pPr>
        <w:jc w:val="both"/>
        <w:rPr>
          <w:b/>
          <w:bCs/>
          <w:sz w:val="12"/>
        </w:rPr>
      </w:pPr>
    </w:p>
    <w:p w:rsidR="000A5428" w:rsidRPr="00005FC3" w:rsidRDefault="000A5428" w:rsidP="000A5428">
      <w:r w:rsidRPr="00005FC3">
        <w:rPr>
          <w:lang w:val="en-CA"/>
        </w:rPr>
        <w:fldChar w:fldCharType="begin"/>
      </w:r>
      <w:r w:rsidRPr="00005FC3">
        <w:rPr>
          <w:lang w:val="en-CA"/>
        </w:rPr>
        <w:instrText xml:space="preserve"> SEQ CHAPTER \h \r 1</w:instrText>
      </w:r>
      <w:r w:rsidRPr="00005FC3">
        <w:rPr>
          <w:lang w:val="en-CA"/>
        </w:rPr>
        <w:fldChar w:fldCharType="end"/>
      </w:r>
      <w:r w:rsidRPr="00005FC3">
        <w:t>P:</w:t>
      </w:r>
      <w:r w:rsidR="00E0160A">
        <w:t xml:space="preserve">  </w:t>
      </w:r>
      <w:r w:rsidRPr="00005FC3">
        <w:t>Glory and dominion be to You, Lord God for Your Word was alive in creation, is</w:t>
      </w:r>
    </w:p>
    <w:p w:rsidR="000A5428" w:rsidRPr="00005FC3" w:rsidRDefault="00FF6D86" w:rsidP="000A5428">
      <w:r>
        <w:tab/>
        <w:t xml:space="preserve">      </w:t>
      </w:r>
      <w:r w:rsidR="000A5428" w:rsidRPr="00005FC3">
        <w:t>present in the power of the Spirit, and will come in glory on the Last Day.</w:t>
      </w:r>
    </w:p>
    <w:p w:rsidR="000A5428" w:rsidRPr="00005FC3" w:rsidRDefault="00FF6D86" w:rsidP="000A5428">
      <w:r>
        <w:t xml:space="preserve">     </w:t>
      </w:r>
      <w:r w:rsidR="000A5428" w:rsidRPr="00005FC3">
        <w:t>You made with the house of David and everlasting covenant, and Your goodness is</w:t>
      </w:r>
    </w:p>
    <w:p w:rsidR="000A5428" w:rsidRPr="00005FC3" w:rsidRDefault="00FF6D86" w:rsidP="000A5428">
      <w:r>
        <w:tab/>
        <w:t xml:space="preserve">      </w:t>
      </w:r>
      <w:r w:rsidR="000A5428" w:rsidRPr="00005FC3">
        <w:t>like the sun on a cloudless morning, gleaming from the rain on a grassy land.</w:t>
      </w:r>
    </w:p>
    <w:p w:rsidR="000A5428" w:rsidRPr="00005FC3" w:rsidRDefault="00FF6D86" w:rsidP="000A5428">
      <w:r>
        <w:t xml:space="preserve">     </w:t>
      </w:r>
      <w:r w:rsidR="000A5428" w:rsidRPr="00005FC3">
        <w:t>You sent Jesus Christ, the faithful witness, the firstborn of the dead, and ruler of the</w:t>
      </w:r>
    </w:p>
    <w:p w:rsidR="000A5428" w:rsidRPr="00005FC3" w:rsidRDefault="00FF6D86" w:rsidP="000A5428">
      <w:r>
        <w:tab/>
        <w:t xml:space="preserve">      </w:t>
      </w:r>
      <w:r w:rsidR="000A5428" w:rsidRPr="00005FC3">
        <w:t>kings of the earth.</w:t>
      </w:r>
    </w:p>
    <w:p w:rsidR="00FF6D86" w:rsidRDefault="00FF6D86" w:rsidP="000A5428">
      <w:r>
        <w:t xml:space="preserve">     </w:t>
      </w:r>
    </w:p>
    <w:p w:rsidR="00FF6D86" w:rsidRDefault="00FF6D86" w:rsidP="000A5428">
      <w:r>
        <w:t xml:space="preserve"> </w:t>
      </w:r>
      <w:r w:rsidR="000A5428" w:rsidRPr="00005FC3">
        <w:t>He freed us from our sins by His blood and made us a</w:t>
      </w:r>
      <w:r>
        <w:t xml:space="preserve"> kingdom of priests serving You </w:t>
      </w:r>
    </w:p>
    <w:p w:rsidR="000A5428" w:rsidRPr="00005FC3" w:rsidRDefault="00FF6D86" w:rsidP="000A5428">
      <w:r>
        <w:t xml:space="preserve">              </w:t>
      </w:r>
      <w:r w:rsidR="000A5428" w:rsidRPr="00005FC3">
        <w:t>forever.</w:t>
      </w:r>
    </w:p>
    <w:p w:rsidR="000A5428" w:rsidRPr="00005FC3" w:rsidRDefault="00FF6D86" w:rsidP="000A5428">
      <w:r>
        <w:t xml:space="preserve">  </w:t>
      </w:r>
      <w:r w:rsidR="000A5428" w:rsidRPr="00005FC3">
        <w:t>God of truth, Your Son came to testify to You and lead us into all righteousness.</w:t>
      </w:r>
    </w:p>
    <w:p w:rsidR="00FF6D86" w:rsidRDefault="00FF6D86" w:rsidP="000A5428">
      <w:r>
        <w:t xml:space="preserve">  </w:t>
      </w:r>
      <w:r w:rsidR="000A5428" w:rsidRPr="00005FC3">
        <w:t>You have prepared for us such th</w:t>
      </w:r>
      <w:r>
        <w:t xml:space="preserve">ings as pass our understanding. </w:t>
      </w:r>
    </w:p>
    <w:p w:rsidR="000A5428" w:rsidRPr="00005FC3" w:rsidRDefault="00FF6D86" w:rsidP="000A5428">
      <w:r>
        <w:t xml:space="preserve">  </w:t>
      </w:r>
      <w:r w:rsidR="000A5428" w:rsidRPr="00005FC3">
        <w:t>Send Your Holy Spirit upon Your people that Your Word may be on our lips.</w:t>
      </w:r>
    </w:p>
    <w:p w:rsidR="000A5428" w:rsidRPr="00005FC3" w:rsidRDefault="00FF6D86" w:rsidP="000A5428">
      <w:r>
        <w:t xml:space="preserve">  </w:t>
      </w:r>
      <w:r w:rsidR="000A5428" w:rsidRPr="00005FC3">
        <w:t>Make holy this bread and wine, that they may be for us the Body and Blood of Your</w:t>
      </w:r>
    </w:p>
    <w:p w:rsidR="000A5428" w:rsidRPr="00005FC3" w:rsidRDefault="00FF6D86" w:rsidP="000A5428">
      <w:r>
        <w:tab/>
        <w:t xml:space="preserve">   </w:t>
      </w:r>
      <w:r w:rsidR="000A5428" w:rsidRPr="00005FC3">
        <w:t>Son Jesus Christ,</w:t>
      </w:r>
    </w:p>
    <w:p w:rsidR="00FF6D86" w:rsidRDefault="00FF6D86" w:rsidP="000A5428">
      <w:r>
        <w:t xml:space="preserve">   </w:t>
      </w:r>
      <w:r w:rsidR="000A5428" w:rsidRPr="00005FC3">
        <w:t>Who, in the night ... “Do t</w:t>
      </w:r>
      <w:r>
        <w:t>his for the remembrance of Me.”</w:t>
      </w:r>
    </w:p>
    <w:p w:rsidR="000A5428" w:rsidRPr="00005FC3" w:rsidRDefault="00FF6D86" w:rsidP="000A5428">
      <w:r>
        <w:t xml:space="preserve">   </w:t>
      </w:r>
      <w:r w:rsidR="000A5428" w:rsidRPr="00005FC3">
        <w:t>As often as we eat ... we proclaim the Lord’s death until He comes.</w:t>
      </w:r>
    </w:p>
    <w:p w:rsidR="000A5428" w:rsidRPr="00FF6D86" w:rsidRDefault="000A5428" w:rsidP="000A5428">
      <w:pPr>
        <w:rPr>
          <w:sz w:val="12"/>
        </w:rPr>
      </w:pPr>
    </w:p>
    <w:p w:rsidR="000A5428" w:rsidRPr="00005FC3" w:rsidRDefault="000A5428" w:rsidP="000A5428">
      <w:pPr>
        <w:ind w:left="-288" w:firstLine="288"/>
        <w:rPr>
          <w:b/>
          <w:bCs/>
          <w:noProof/>
        </w:rPr>
      </w:pPr>
      <w:r w:rsidRPr="00005FC3">
        <w:rPr>
          <w:bCs/>
          <w:noProof/>
        </w:rPr>
        <w:lastRenderedPageBreak/>
        <w:t>C:</w:t>
      </w:r>
      <w:r w:rsidR="00FF6D86">
        <w:rPr>
          <w:bCs/>
          <w:noProof/>
        </w:rPr>
        <w:t xml:space="preserve">  </w:t>
      </w:r>
      <w:r w:rsidRPr="00005FC3">
        <w:rPr>
          <w:b/>
          <w:bCs/>
          <w:noProof/>
        </w:rPr>
        <w:t>Christ has died.  Christ is risen.  Christ will come again.</w:t>
      </w:r>
    </w:p>
    <w:p w:rsidR="000A5428" w:rsidRPr="00FF6D86" w:rsidRDefault="000A5428" w:rsidP="000A5428">
      <w:pPr>
        <w:ind w:left="-288" w:firstLine="288"/>
        <w:rPr>
          <w:sz w:val="12"/>
        </w:rPr>
      </w:pPr>
    </w:p>
    <w:p w:rsidR="00FF6D86" w:rsidRDefault="000A5428" w:rsidP="00FF6D86">
      <w:r w:rsidRPr="00005FC3">
        <w:t>P:</w:t>
      </w:r>
      <w:r w:rsidR="00FF6D86">
        <w:t xml:space="preserve">  </w:t>
      </w:r>
      <w:r w:rsidRPr="00005FC3">
        <w:t xml:space="preserve">God of all beginnings and endings, Your Son declared that His Kingdom was not of </w:t>
      </w:r>
    </w:p>
    <w:p w:rsidR="000A5428" w:rsidRPr="00005FC3" w:rsidRDefault="00FF6D86" w:rsidP="000A5428">
      <w:r>
        <w:t xml:space="preserve">                   t</w:t>
      </w:r>
      <w:r w:rsidR="000A5428" w:rsidRPr="00005FC3">
        <w:t>his</w:t>
      </w:r>
      <w:r>
        <w:t xml:space="preserve"> </w:t>
      </w:r>
      <w:r w:rsidR="000A5428" w:rsidRPr="00005FC3">
        <w:t>world.</w:t>
      </w:r>
    </w:p>
    <w:p w:rsidR="00FF6D86" w:rsidRDefault="00FF6D86" w:rsidP="000A5428">
      <w:r>
        <w:t xml:space="preserve">      </w:t>
      </w:r>
      <w:r w:rsidR="000A5428" w:rsidRPr="00005FC3">
        <w:t xml:space="preserve">Bless the governance of every earthly kingdom, that it may be ruled justly, in spirit </w:t>
      </w:r>
    </w:p>
    <w:p w:rsidR="000A5428" w:rsidRPr="00005FC3" w:rsidRDefault="00FF6D86" w:rsidP="000A5428">
      <w:r>
        <w:tab/>
        <w:t xml:space="preserve">       </w:t>
      </w:r>
      <w:r w:rsidR="000A5428" w:rsidRPr="00005FC3">
        <w:t>and in</w:t>
      </w:r>
      <w:r>
        <w:t xml:space="preserve"> </w:t>
      </w:r>
      <w:r w:rsidR="000A5428" w:rsidRPr="00005FC3">
        <w:t>truth.</w:t>
      </w:r>
    </w:p>
    <w:p w:rsidR="00FF6D86" w:rsidRDefault="00FF6D86" w:rsidP="000A5428">
      <w:r>
        <w:t xml:space="preserve">      </w:t>
      </w:r>
      <w:r w:rsidR="000A5428" w:rsidRPr="00005FC3">
        <w:t xml:space="preserve">Visit Your children who live in fear, dwell under oppression, experience cruelty, or </w:t>
      </w:r>
    </w:p>
    <w:p w:rsidR="000A5428" w:rsidRPr="00005FC3" w:rsidRDefault="00FF6D86" w:rsidP="000A5428">
      <w:r>
        <w:tab/>
        <w:t xml:space="preserve">       s</w:t>
      </w:r>
      <w:r w:rsidR="000A5428" w:rsidRPr="00005FC3">
        <w:t>uffer</w:t>
      </w:r>
      <w:r>
        <w:t xml:space="preserve"> </w:t>
      </w:r>
      <w:r w:rsidR="000A5428" w:rsidRPr="00005FC3">
        <w:t>discrimination.</w:t>
      </w:r>
    </w:p>
    <w:p w:rsidR="00FF6D86" w:rsidRDefault="00FF6D86" w:rsidP="000A5428">
      <w:r>
        <w:t xml:space="preserve">      </w:t>
      </w:r>
      <w:r w:rsidR="000A5428" w:rsidRPr="00005FC3">
        <w:t>Turn struggle into hope, hope into freedom, freedom into justice, and justice into</w:t>
      </w:r>
    </w:p>
    <w:p w:rsidR="000A5428" w:rsidRPr="00005FC3" w:rsidRDefault="00FF6D86" w:rsidP="00FF6D86">
      <w:pPr>
        <w:ind w:firstLine="720"/>
      </w:pPr>
      <w:r>
        <w:t xml:space="preserve">      </w:t>
      </w:r>
      <w:r w:rsidR="000A5428" w:rsidRPr="00005FC3">
        <w:t xml:space="preserve"> love.</w:t>
      </w:r>
    </w:p>
    <w:p w:rsidR="00FF6D86" w:rsidRDefault="00FF6D86" w:rsidP="000A5428">
      <w:r>
        <w:t xml:space="preserve">      </w:t>
      </w:r>
      <w:r w:rsidR="000A5428" w:rsidRPr="00005FC3">
        <w:t xml:space="preserve">Bring to those who have never known You, or have forgotten or rejected You, the </w:t>
      </w:r>
    </w:p>
    <w:p w:rsidR="000A5428" w:rsidRPr="00005FC3" w:rsidRDefault="00FF6D86" w:rsidP="000A5428">
      <w:r>
        <w:tab/>
        <w:t xml:space="preserve">       </w:t>
      </w:r>
      <w:r w:rsidR="000A5428" w:rsidRPr="00005FC3">
        <w:t>light of</w:t>
      </w:r>
      <w:r>
        <w:t xml:space="preserve"> </w:t>
      </w:r>
      <w:r w:rsidR="000A5428" w:rsidRPr="00005FC3">
        <w:t>Your grace and the thirst for Your mercy,</w:t>
      </w:r>
    </w:p>
    <w:p w:rsidR="000A5428" w:rsidRPr="00005FC3" w:rsidRDefault="00FF6D86" w:rsidP="000A5428">
      <w:r>
        <w:t xml:space="preserve">      </w:t>
      </w:r>
      <w:r w:rsidR="000A5428" w:rsidRPr="00005FC3">
        <w:t xml:space="preserve">Until Your Son comes with the clouds, and all eyes will see Him, and every tribe and </w:t>
      </w:r>
    </w:p>
    <w:p w:rsidR="000A5428" w:rsidRPr="00005FC3" w:rsidRDefault="000A5428" w:rsidP="000A5428">
      <w:r w:rsidRPr="00005FC3">
        <w:tab/>
      </w:r>
      <w:r w:rsidR="00FF6D86">
        <w:t xml:space="preserve">       </w:t>
      </w:r>
      <w:r w:rsidRPr="00005FC3">
        <w:t>tongue will lift Your name on high,</w:t>
      </w:r>
    </w:p>
    <w:p w:rsidR="000A5428" w:rsidRPr="00005FC3" w:rsidRDefault="00FF6D86" w:rsidP="000A5428">
      <w:r>
        <w:t xml:space="preserve">      </w:t>
      </w:r>
      <w:r w:rsidR="000A5428" w:rsidRPr="00005FC3">
        <w:t>Ever one God:  Father</w:t>
      </w:r>
      <w:r>
        <w:t xml:space="preserve">, </w:t>
      </w:r>
      <w:r>
        <w:sym w:font="Wingdings" w:char="F058"/>
      </w:r>
      <w:r w:rsidR="000A5428" w:rsidRPr="00005FC3">
        <w:t>Son, and Holy Spirit</w:t>
      </w:r>
    </w:p>
    <w:p w:rsidR="000A5428" w:rsidRPr="00FF6D86" w:rsidRDefault="000A5428" w:rsidP="000A5428">
      <w:pPr>
        <w:rPr>
          <w:sz w:val="12"/>
        </w:rPr>
      </w:pPr>
    </w:p>
    <w:p w:rsidR="000A5428" w:rsidRPr="00005FC3" w:rsidRDefault="000A5428" w:rsidP="000A5428">
      <w:pPr>
        <w:rPr>
          <w:b/>
          <w:bCs/>
          <w:noProof/>
        </w:rPr>
      </w:pPr>
      <w:r w:rsidRPr="00005FC3">
        <w:rPr>
          <w:bCs/>
          <w:noProof/>
        </w:rPr>
        <w:t>C:</w:t>
      </w:r>
      <w:r w:rsidR="00FF6D86">
        <w:rPr>
          <w:bCs/>
          <w:noProof/>
        </w:rPr>
        <w:t xml:space="preserve">  </w:t>
      </w:r>
      <w:r w:rsidRPr="00005FC3">
        <w:rPr>
          <w:b/>
          <w:bCs/>
          <w:noProof/>
        </w:rPr>
        <w:t>Amen!</w:t>
      </w:r>
    </w:p>
    <w:p w:rsidR="000A5428" w:rsidRPr="00FF6D86" w:rsidRDefault="000A5428" w:rsidP="000A5428">
      <w:pPr>
        <w:jc w:val="both"/>
        <w:rPr>
          <w:b/>
          <w:bCs/>
          <w:sz w:val="12"/>
        </w:rPr>
      </w:pPr>
    </w:p>
    <w:p w:rsidR="000A5428" w:rsidRPr="00005FC3" w:rsidRDefault="000A5428" w:rsidP="000A5428">
      <w:pPr>
        <w:jc w:val="both"/>
        <w:rPr>
          <w:b/>
          <w:bCs/>
        </w:rPr>
      </w:pPr>
      <w:r w:rsidRPr="00005FC3">
        <w:rPr>
          <w:b/>
          <w:bCs/>
        </w:rPr>
        <w:t>THE LORD'S PRAYER</w:t>
      </w:r>
    </w:p>
    <w:p w:rsidR="000A5428" w:rsidRPr="00FF6D86" w:rsidRDefault="000A5428" w:rsidP="000A5428">
      <w:pPr>
        <w:jc w:val="both"/>
        <w:rPr>
          <w:b/>
          <w:bCs/>
          <w:sz w:val="12"/>
        </w:rPr>
      </w:pPr>
    </w:p>
    <w:p w:rsidR="000A5428" w:rsidRPr="00005FC3" w:rsidRDefault="000A5428" w:rsidP="000A5428">
      <w:pPr>
        <w:jc w:val="both"/>
      </w:pPr>
      <w:r w:rsidRPr="00005FC3">
        <w:t>P:</w:t>
      </w:r>
      <w:r w:rsidR="00FF6D86">
        <w:t xml:space="preserve">  </w:t>
      </w:r>
      <w:r w:rsidRPr="00005FC3">
        <w:t>With longing for the coming of God’s Kingdom, let us pray as Jesus taught us:</w:t>
      </w:r>
    </w:p>
    <w:p w:rsidR="000A5428" w:rsidRPr="00FF6D86" w:rsidRDefault="000A5428" w:rsidP="000A5428">
      <w:pPr>
        <w:jc w:val="both"/>
        <w:rPr>
          <w:sz w:val="12"/>
        </w:rPr>
      </w:pPr>
    </w:p>
    <w:p w:rsidR="00FF6D86" w:rsidRDefault="000A5428" w:rsidP="000A5428">
      <w:pPr>
        <w:ind w:left="720" w:hanging="720"/>
        <w:rPr>
          <w:b/>
        </w:rPr>
      </w:pPr>
      <w:r w:rsidRPr="00005FC3">
        <w:t>C:</w:t>
      </w:r>
      <w:r w:rsidR="00FF6D86">
        <w:t xml:space="preserve">  </w:t>
      </w:r>
      <w:r w:rsidRPr="00005FC3">
        <w:rPr>
          <w:b/>
        </w:rPr>
        <w:t xml:space="preserve">Our Father in heaven, hallowed be Your name.  Your Kingdom come.  Your will </w:t>
      </w:r>
    </w:p>
    <w:p w:rsidR="00FF6D86" w:rsidRDefault="00FF6D86" w:rsidP="000A5428">
      <w:pPr>
        <w:ind w:left="720" w:hanging="720"/>
        <w:rPr>
          <w:b/>
        </w:rPr>
      </w:pPr>
      <w:r>
        <w:t xml:space="preserve">      </w:t>
      </w:r>
      <w:r w:rsidR="000A5428" w:rsidRPr="00005FC3">
        <w:rPr>
          <w:b/>
        </w:rPr>
        <w:t xml:space="preserve">be done on earth as in heaven.  Give us this day our daily bread.  Forgive us our </w:t>
      </w:r>
    </w:p>
    <w:p w:rsidR="00FF6D86" w:rsidRDefault="00FF6D86" w:rsidP="000A5428">
      <w:pPr>
        <w:ind w:left="720" w:hanging="720"/>
        <w:rPr>
          <w:b/>
        </w:rPr>
      </w:pPr>
      <w:r>
        <w:rPr>
          <w:b/>
        </w:rPr>
        <w:t xml:space="preserve">      </w:t>
      </w:r>
      <w:r w:rsidR="000A5428" w:rsidRPr="00005FC3">
        <w:rPr>
          <w:b/>
        </w:rPr>
        <w:t xml:space="preserve">sins as we forgive those who sin against us.  Save us from the time of trial and </w:t>
      </w:r>
    </w:p>
    <w:p w:rsidR="00FF6D86" w:rsidRDefault="00FF6D86" w:rsidP="000A5428">
      <w:pPr>
        <w:ind w:left="720" w:hanging="720"/>
        <w:rPr>
          <w:b/>
        </w:rPr>
      </w:pPr>
      <w:r>
        <w:rPr>
          <w:b/>
        </w:rPr>
        <w:t xml:space="preserve">      </w:t>
      </w:r>
      <w:r w:rsidR="000A5428" w:rsidRPr="00005FC3">
        <w:rPr>
          <w:b/>
        </w:rPr>
        <w:t xml:space="preserve">deliver us from evil.  For the Kingdom, the power, and the glory are Yours, now </w:t>
      </w:r>
    </w:p>
    <w:p w:rsidR="000A5428" w:rsidRPr="00005FC3" w:rsidRDefault="00FF6D86" w:rsidP="000A5428">
      <w:pPr>
        <w:ind w:left="720" w:hanging="720"/>
        <w:rPr>
          <w:b/>
        </w:rPr>
      </w:pPr>
      <w:r>
        <w:rPr>
          <w:b/>
        </w:rPr>
        <w:t xml:space="preserve">      </w:t>
      </w:r>
      <w:r w:rsidR="000A5428" w:rsidRPr="00005FC3">
        <w:rPr>
          <w:b/>
        </w:rPr>
        <w:t>and forever.  Amen.</w:t>
      </w:r>
    </w:p>
    <w:p w:rsidR="000A5428" w:rsidRPr="00F21904" w:rsidRDefault="000A5428" w:rsidP="000A5428">
      <w:pPr>
        <w:jc w:val="both"/>
        <w:rPr>
          <w:b/>
          <w:bCs/>
          <w:sz w:val="12"/>
        </w:rPr>
      </w:pPr>
    </w:p>
    <w:p w:rsidR="000A5428" w:rsidRPr="00005FC3" w:rsidRDefault="000A5428" w:rsidP="000A5428">
      <w:pPr>
        <w:jc w:val="both"/>
        <w:rPr>
          <w:b/>
          <w:bCs/>
        </w:rPr>
      </w:pPr>
      <w:r w:rsidRPr="00005FC3">
        <w:rPr>
          <w:b/>
          <w:bCs/>
        </w:rPr>
        <w:t>INVITATION TO THE MEAL</w:t>
      </w:r>
    </w:p>
    <w:p w:rsidR="000A5428" w:rsidRPr="00F21904" w:rsidRDefault="000A5428" w:rsidP="000A5428">
      <w:pPr>
        <w:jc w:val="both"/>
        <w:rPr>
          <w:b/>
          <w:bCs/>
          <w:sz w:val="12"/>
        </w:rPr>
      </w:pPr>
    </w:p>
    <w:p w:rsidR="00F21904" w:rsidRDefault="000A5428" w:rsidP="000A5428">
      <w:pPr>
        <w:ind w:left="720" w:hanging="720"/>
        <w:jc w:val="both"/>
      </w:pPr>
      <w:r w:rsidRPr="00005FC3">
        <w:rPr>
          <w:lang w:val="en-CA"/>
        </w:rPr>
        <w:fldChar w:fldCharType="begin"/>
      </w:r>
      <w:r w:rsidRPr="00005FC3">
        <w:rPr>
          <w:lang w:val="en-CA"/>
        </w:rPr>
        <w:instrText xml:space="preserve"> SEQ CHAPTER \h \r 1</w:instrText>
      </w:r>
      <w:r w:rsidRPr="00005FC3">
        <w:rPr>
          <w:lang w:val="en-CA"/>
        </w:rPr>
        <w:fldChar w:fldCharType="end"/>
      </w:r>
      <w:r w:rsidRPr="00005FC3">
        <w:t>P:</w:t>
      </w:r>
      <w:r w:rsidR="00F21904">
        <w:t xml:space="preserve">  </w:t>
      </w:r>
      <w:r w:rsidRPr="00005FC3">
        <w:t xml:space="preserve">They will come from east and west and north and south to sit at table in the Kingdom </w:t>
      </w:r>
    </w:p>
    <w:p w:rsidR="00F21904" w:rsidRDefault="00F21904" w:rsidP="000A5428">
      <w:pPr>
        <w:ind w:left="720" w:hanging="720"/>
        <w:jc w:val="both"/>
      </w:pPr>
      <w:r>
        <w:t xml:space="preserve">      </w:t>
      </w:r>
      <w:r w:rsidR="000A5428" w:rsidRPr="00005FC3">
        <w:t xml:space="preserve">of God.  Blessed are those who are called to the Supper of the Lamb.  God’s holy gifts </w:t>
      </w:r>
    </w:p>
    <w:p w:rsidR="000A5428" w:rsidRPr="00005FC3" w:rsidRDefault="00F21904" w:rsidP="000A5428">
      <w:pPr>
        <w:ind w:left="720" w:hanging="720"/>
        <w:jc w:val="both"/>
      </w:pPr>
      <w:r>
        <w:t xml:space="preserve">      </w:t>
      </w:r>
      <w:r w:rsidR="000A5428" w:rsidRPr="00005FC3">
        <w:t>for God’s holy people.  Come, for all is now ready.</w:t>
      </w:r>
    </w:p>
    <w:p w:rsidR="000A5428" w:rsidRPr="00F21904" w:rsidRDefault="000A5428" w:rsidP="000A5428">
      <w:pPr>
        <w:ind w:left="720" w:hanging="720"/>
        <w:jc w:val="both"/>
        <w:rPr>
          <w:sz w:val="12"/>
        </w:rPr>
      </w:pPr>
    </w:p>
    <w:p w:rsidR="000A5428" w:rsidRPr="00005FC3" w:rsidRDefault="000A5428" w:rsidP="000A5428">
      <w:pPr>
        <w:ind w:left="720" w:hanging="720"/>
        <w:jc w:val="both"/>
        <w:rPr>
          <w:b/>
        </w:rPr>
      </w:pPr>
      <w:r w:rsidRPr="00005FC3">
        <w:rPr>
          <w:b/>
        </w:rPr>
        <w:t>THE DISTRIBUTION</w:t>
      </w:r>
    </w:p>
    <w:p w:rsidR="000A5428" w:rsidRPr="00005FC3" w:rsidRDefault="000A5428" w:rsidP="000A5428">
      <w:pPr>
        <w:ind w:left="720" w:hanging="720"/>
        <w:jc w:val="both"/>
      </w:pPr>
    </w:p>
    <w:p w:rsidR="000A5428" w:rsidRPr="00005FC3" w:rsidRDefault="000A5428" w:rsidP="000A5428">
      <w:pPr>
        <w:jc w:val="both"/>
        <w:rPr>
          <w:b/>
          <w:bCs/>
        </w:rPr>
      </w:pPr>
      <w:r w:rsidRPr="00005FC3">
        <w:rPr>
          <w:b/>
          <w:bCs/>
          <w:noProof/>
        </w:rPr>
        <w:lastRenderedPageBreak/>
        <w:drawing>
          <wp:inline distT="0" distB="0" distL="0" distR="0" wp14:anchorId="73C14562" wp14:editId="588FC1B4">
            <wp:extent cx="5467350" cy="3476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476625"/>
                    </a:xfrm>
                    <a:prstGeom prst="rect">
                      <a:avLst/>
                    </a:prstGeom>
                    <a:noFill/>
                    <a:ln>
                      <a:noFill/>
                    </a:ln>
                  </pic:spPr>
                </pic:pic>
              </a:graphicData>
            </a:graphic>
          </wp:inline>
        </w:drawing>
      </w:r>
    </w:p>
    <w:p w:rsidR="000A5428" w:rsidRPr="00005FC3" w:rsidRDefault="000A5428" w:rsidP="000A5428">
      <w:pPr>
        <w:jc w:val="both"/>
        <w:rPr>
          <w:b/>
          <w:bCs/>
        </w:rPr>
      </w:pPr>
    </w:p>
    <w:p w:rsidR="000A5428" w:rsidRDefault="000A5428" w:rsidP="000A5428">
      <w:pPr>
        <w:jc w:val="both"/>
        <w:rPr>
          <w:b/>
          <w:iCs/>
        </w:rPr>
      </w:pPr>
      <w:r w:rsidRPr="00005FC3">
        <w:rPr>
          <w:b/>
          <w:iCs/>
        </w:rPr>
        <w:t xml:space="preserve">HYMN DURING DISTRIBUTION 430 </w:t>
      </w:r>
      <w:r w:rsidR="00005FC3">
        <w:rPr>
          <w:b/>
          <w:iCs/>
        </w:rPr>
        <w:t xml:space="preserve">    </w:t>
      </w:r>
      <w:r w:rsidRPr="00005FC3">
        <w:rPr>
          <w:b/>
          <w:i/>
          <w:iCs/>
        </w:rPr>
        <w:t>Rejoice!  For Christ is King!</w:t>
      </w:r>
      <w:r w:rsidR="00005FC3">
        <w:rPr>
          <w:b/>
          <w:i/>
          <w:iCs/>
        </w:rPr>
        <w:t xml:space="preserve">   </w:t>
      </w:r>
      <w:r w:rsidR="00E8719B">
        <w:rPr>
          <w:b/>
          <w:i/>
          <w:iCs/>
        </w:rPr>
        <w:t xml:space="preserve">   </w:t>
      </w:r>
      <w:r w:rsidR="00005FC3">
        <w:rPr>
          <w:b/>
          <w:iCs/>
        </w:rPr>
        <w:t>page</w:t>
      </w:r>
      <w:r w:rsidR="00E8719B">
        <w:rPr>
          <w:b/>
          <w:iCs/>
        </w:rPr>
        <w:t xml:space="preserve"> 13</w:t>
      </w:r>
    </w:p>
    <w:p w:rsidR="00E8719B" w:rsidRDefault="00E8719B" w:rsidP="000A5428">
      <w:pPr>
        <w:jc w:val="both"/>
        <w:rPr>
          <w:b/>
          <w:iCs/>
        </w:rPr>
      </w:pPr>
      <w:r>
        <w:rPr>
          <w:b/>
          <w:iCs/>
        </w:rPr>
        <w:tab/>
      </w:r>
      <w:r>
        <w:rPr>
          <w:b/>
          <w:iCs/>
        </w:rPr>
        <w:tab/>
      </w:r>
      <w:r>
        <w:rPr>
          <w:b/>
          <w:iCs/>
        </w:rPr>
        <w:tab/>
      </w:r>
      <w:r>
        <w:rPr>
          <w:b/>
          <w:iCs/>
        </w:rPr>
        <w:tab/>
      </w:r>
      <w:r>
        <w:rPr>
          <w:b/>
          <w:iCs/>
        </w:rPr>
        <w:tab/>
        <w:t xml:space="preserve"> 855     </w:t>
      </w:r>
      <w:r>
        <w:rPr>
          <w:b/>
          <w:i/>
          <w:iCs/>
        </w:rPr>
        <w:t xml:space="preserve">Crown Him with Many Crowns </w:t>
      </w:r>
      <w:r>
        <w:rPr>
          <w:b/>
          <w:iCs/>
        </w:rPr>
        <w:t xml:space="preserve"> page 14</w:t>
      </w:r>
    </w:p>
    <w:p w:rsidR="00E8719B" w:rsidRDefault="00E8719B" w:rsidP="000A5428">
      <w:pPr>
        <w:jc w:val="both"/>
        <w:rPr>
          <w:b/>
          <w:iCs/>
        </w:rPr>
      </w:pPr>
      <w:r>
        <w:rPr>
          <w:b/>
          <w:iCs/>
        </w:rPr>
        <w:tab/>
      </w:r>
      <w:r>
        <w:rPr>
          <w:b/>
          <w:iCs/>
        </w:rPr>
        <w:tab/>
      </w:r>
      <w:r>
        <w:rPr>
          <w:b/>
          <w:iCs/>
        </w:rPr>
        <w:tab/>
      </w:r>
      <w:r>
        <w:rPr>
          <w:b/>
          <w:iCs/>
        </w:rPr>
        <w:tab/>
        <w:t xml:space="preserve">      NSB 25     </w:t>
      </w:r>
      <w:r>
        <w:rPr>
          <w:b/>
          <w:i/>
          <w:iCs/>
        </w:rPr>
        <w:t xml:space="preserve">Crown Him King of Kings          </w:t>
      </w:r>
      <w:r>
        <w:rPr>
          <w:b/>
          <w:iCs/>
        </w:rPr>
        <w:t xml:space="preserve"> page 15</w:t>
      </w:r>
    </w:p>
    <w:p w:rsidR="00E8719B" w:rsidRPr="00BB108D" w:rsidRDefault="00E8719B" w:rsidP="000A5428">
      <w:pPr>
        <w:jc w:val="both"/>
        <w:rPr>
          <w:iCs/>
        </w:rPr>
      </w:pPr>
      <w:r>
        <w:rPr>
          <w:b/>
          <w:iCs/>
        </w:rPr>
        <w:tab/>
      </w:r>
      <w:r>
        <w:rPr>
          <w:b/>
          <w:iCs/>
        </w:rPr>
        <w:tab/>
      </w:r>
      <w:r>
        <w:rPr>
          <w:b/>
          <w:iCs/>
        </w:rPr>
        <w:tab/>
      </w:r>
      <w:r>
        <w:rPr>
          <w:b/>
          <w:iCs/>
        </w:rPr>
        <w:tab/>
        <w:t xml:space="preserve">      NSB 50     </w:t>
      </w:r>
      <w:r>
        <w:rPr>
          <w:b/>
          <w:i/>
          <w:iCs/>
        </w:rPr>
        <w:t>I E</w:t>
      </w:r>
      <w:r w:rsidR="00BB108D">
        <w:rPr>
          <w:b/>
          <w:i/>
          <w:iCs/>
        </w:rPr>
        <w:t>xalt Thee</w:t>
      </w:r>
      <w:r w:rsidR="00BB108D">
        <w:rPr>
          <w:b/>
          <w:i/>
          <w:iCs/>
        </w:rPr>
        <w:tab/>
      </w:r>
      <w:r w:rsidR="00BB108D">
        <w:rPr>
          <w:b/>
          <w:i/>
          <w:iCs/>
        </w:rPr>
        <w:tab/>
      </w:r>
      <w:r w:rsidR="00BB108D">
        <w:rPr>
          <w:b/>
          <w:i/>
          <w:iCs/>
        </w:rPr>
        <w:tab/>
      </w:r>
      <w:r w:rsidR="00BB108D">
        <w:rPr>
          <w:b/>
          <w:iCs/>
        </w:rPr>
        <w:t xml:space="preserve">      page 16</w:t>
      </w:r>
    </w:p>
    <w:p w:rsidR="000A5428" w:rsidRPr="00F21904" w:rsidRDefault="000A5428" w:rsidP="000A5428">
      <w:pPr>
        <w:jc w:val="both"/>
        <w:rPr>
          <w:b/>
          <w:iCs/>
          <w:sz w:val="12"/>
        </w:rPr>
      </w:pPr>
    </w:p>
    <w:p w:rsidR="000A5428" w:rsidRPr="00005FC3" w:rsidRDefault="00BB108D" w:rsidP="000A5428">
      <w:pPr>
        <w:jc w:val="both"/>
        <w:rPr>
          <w:i/>
          <w:iCs/>
        </w:rPr>
      </w:pPr>
      <w:r>
        <w:rPr>
          <w:i/>
          <w:iCs/>
        </w:rPr>
        <w:t>A</w:t>
      </w:r>
      <w:r w:rsidR="000A5428" w:rsidRPr="00005FC3">
        <w:rPr>
          <w:i/>
          <w:iCs/>
        </w:rPr>
        <w:t>s you are able please rise</w:t>
      </w:r>
    </w:p>
    <w:p w:rsidR="000A5428" w:rsidRPr="00F21904" w:rsidRDefault="000A5428" w:rsidP="000A5428">
      <w:pPr>
        <w:jc w:val="both"/>
        <w:rPr>
          <w:i/>
          <w:iCs/>
          <w:sz w:val="12"/>
        </w:rPr>
      </w:pPr>
    </w:p>
    <w:p w:rsidR="000A5428" w:rsidRPr="00005FC3" w:rsidRDefault="000A5428" w:rsidP="000A5428">
      <w:pPr>
        <w:jc w:val="both"/>
        <w:rPr>
          <w:b/>
          <w:bCs/>
        </w:rPr>
      </w:pPr>
      <w:r w:rsidRPr="00005FC3">
        <w:rPr>
          <w:b/>
          <w:bCs/>
        </w:rPr>
        <w:t>THE POST-COMMUNION BLESSING</w:t>
      </w:r>
    </w:p>
    <w:p w:rsidR="000A5428" w:rsidRPr="00F21904" w:rsidRDefault="000A5428" w:rsidP="000A5428">
      <w:pPr>
        <w:jc w:val="both"/>
        <w:rPr>
          <w:b/>
          <w:bCs/>
          <w:sz w:val="12"/>
        </w:rPr>
      </w:pPr>
    </w:p>
    <w:p w:rsidR="000A5428" w:rsidRPr="00005FC3" w:rsidRDefault="000A5428" w:rsidP="000A5428">
      <w:pPr>
        <w:jc w:val="both"/>
      </w:pPr>
      <w:r w:rsidRPr="00005FC3">
        <w:t>P:</w:t>
      </w:r>
      <w:r w:rsidR="00F21904">
        <w:t xml:space="preserve">  </w:t>
      </w:r>
      <w:r w:rsidRPr="00005FC3">
        <w:t>The Body and Blood of our Lord Jesus Christ strengthen you and keep you in His grace.</w:t>
      </w:r>
    </w:p>
    <w:p w:rsidR="000A5428" w:rsidRPr="00F21904" w:rsidRDefault="000A5428" w:rsidP="000A5428">
      <w:pPr>
        <w:jc w:val="both"/>
        <w:rPr>
          <w:sz w:val="12"/>
        </w:rPr>
      </w:pPr>
    </w:p>
    <w:p w:rsidR="000A5428" w:rsidRPr="00005FC3" w:rsidRDefault="000A5428" w:rsidP="000A5428">
      <w:pPr>
        <w:jc w:val="both"/>
        <w:rPr>
          <w:b/>
          <w:bCs/>
        </w:rPr>
      </w:pPr>
      <w:r w:rsidRPr="00005FC3">
        <w:rPr>
          <w:bCs/>
        </w:rPr>
        <w:t>C:</w:t>
      </w:r>
      <w:r w:rsidR="00F21904">
        <w:rPr>
          <w:bCs/>
        </w:rPr>
        <w:t xml:space="preserve">  </w:t>
      </w:r>
      <w:r w:rsidRPr="00005FC3">
        <w:rPr>
          <w:b/>
          <w:bCs/>
        </w:rPr>
        <w:t>Amen.</w:t>
      </w:r>
    </w:p>
    <w:p w:rsidR="000A5428" w:rsidRPr="00F21904" w:rsidRDefault="000A5428" w:rsidP="000A5428">
      <w:pPr>
        <w:jc w:val="both"/>
        <w:rPr>
          <w:b/>
          <w:bCs/>
          <w:sz w:val="12"/>
        </w:rPr>
      </w:pPr>
    </w:p>
    <w:p w:rsidR="000A5428" w:rsidRPr="00005FC3" w:rsidRDefault="000A5428" w:rsidP="000A5428">
      <w:pPr>
        <w:jc w:val="both"/>
        <w:rPr>
          <w:b/>
          <w:bCs/>
        </w:rPr>
      </w:pPr>
      <w:r w:rsidRPr="00005FC3">
        <w:rPr>
          <w:b/>
          <w:bCs/>
        </w:rPr>
        <w:t>THE POST-COMMUNION PRAYER</w:t>
      </w:r>
    </w:p>
    <w:p w:rsidR="000A5428" w:rsidRPr="00F21904" w:rsidRDefault="000A5428" w:rsidP="000A5428">
      <w:pPr>
        <w:jc w:val="both"/>
        <w:rPr>
          <w:b/>
          <w:bCs/>
          <w:sz w:val="12"/>
        </w:rPr>
      </w:pPr>
    </w:p>
    <w:p w:rsidR="00F21904" w:rsidRDefault="000A5428" w:rsidP="000A5428">
      <w:pPr>
        <w:ind w:left="720" w:hanging="720"/>
        <w:jc w:val="both"/>
      </w:pPr>
      <w:r w:rsidRPr="00005FC3">
        <w:rPr>
          <w:lang w:val="en-CA"/>
        </w:rPr>
        <w:fldChar w:fldCharType="begin"/>
      </w:r>
      <w:r w:rsidRPr="00005FC3">
        <w:rPr>
          <w:lang w:val="en-CA"/>
        </w:rPr>
        <w:instrText xml:space="preserve"> SEQ CHAPTER \h \r 1</w:instrText>
      </w:r>
      <w:r w:rsidRPr="00005FC3">
        <w:rPr>
          <w:lang w:val="en-CA"/>
        </w:rPr>
        <w:fldChar w:fldCharType="end"/>
      </w:r>
      <w:r w:rsidRPr="00005FC3">
        <w:t>A:</w:t>
      </w:r>
      <w:r w:rsidR="00F21904">
        <w:t xml:space="preserve">  </w:t>
      </w:r>
      <w:r w:rsidRPr="00005FC3">
        <w:t xml:space="preserve">Let us pray.  Almighty God, You have made us a royal priesthood in the Kingdom of </w:t>
      </w:r>
    </w:p>
    <w:p w:rsidR="00F21904" w:rsidRDefault="00F21904" w:rsidP="000A5428">
      <w:pPr>
        <w:ind w:left="720" w:hanging="720"/>
        <w:jc w:val="both"/>
      </w:pPr>
      <w:r>
        <w:t xml:space="preserve">      </w:t>
      </w:r>
      <w:r w:rsidR="000A5428" w:rsidRPr="00005FC3">
        <w:t xml:space="preserve">Your Son, our Savior Jesus Christ.  Make known His victory through us, we pray, that </w:t>
      </w:r>
    </w:p>
    <w:p w:rsidR="00F21904" w:rsidRDefault="00F21904" w:rsidP="000A5428">
      <w:pPr>
        <w:ind w:left="720" w:hanging="720"/>
        <w:jc w:val="both"/>
      </w:pPr>
      <w:r>
        <w:t xml:space="preserve">      </w:t>
      </w:r>
      <w:r w:rsidR="000A5428" w:rsidRPr="00005FC3">
        <w:t xml:space="preserve">all the world may see His light, and be joined in love under His glorious rule.  Grant </w:t>
      </w:r>
    </w:p>
    <w:p w:rsidR="000A5428" w:rsidRPr="00005FC3" w:rsidRDefault="00F21904" w:rsidP="000A5428">
      <w:pPr>
        <w:ind w:left="720" w:hanging="720"/>
        <w:jc w:val="both"/>
      </w:pPr>
      <w:r>
        <w:t xml:space="preserve">      </w:t>
      </w:r>
      <w:r w:rsidR="000A5428" w:rsidRPr="00005FC3">
        <w:t>this through Christ our King.</w:t>
      </w:r>
    </w:p>
    <w:p w:rsidR="000A5428" w:rsidRPr="00F21904" w:rsidRDefault="000A5428" w:rsidP="000A5428">
      <w:pPr>
        <w:ind w:left="720" w:hanging="720"/>
        <w:jc w:val="both"/>
        <w:rPr>
          <w:sz w:val="12"/>
        </w:rPr>
      </w:pPr>
    </w:p>
    <w:p w:rsidR="000A5428" w:rsidRPr="00005FC3" w:rsidRDefault="000A5428" w:rsidP="000A5428">
      <w:pPr>
        <w:ind w:left="-288" w:firstLine="288"/>
        <w:jc w:val="both"/>
        <w:rPr>
          <w:b/>
          <w:bCs/>
        </w:rPr>
      </w:pPr>
      <w:r w:rsidRPr="00005FC3">
        <w:rPr>
          <w:bCs/>
        </w:rPr>
        <w:t>C:</w:t>
      </w:r>
      <w:r w:rsidR="00F21904">
        <w:rPr>
          <w:bCs/>
        </w:rPr>
        <w:t xml:space="preserve">  </w:t>
      </w:r>
      <w:r w:rsidRPr="00005FC3">
        <w:rPr>
          <w:b/>
          <w:bCs/>
        </w:rPr>
        <w:t>Amen.</w:t>
      </w:r>
    </w:p>
    <w:p w:rsidR="000A5428" w:rsidRPr="00005FC3" w:rsidRDefault="00005FC3" w:rsidP="000A5428">
      <w:pPr>
        <w:tabs>
          <w:tab w:val="left" w:pos="0"/>
        </w:tabs>
        <w:ind w:left="720" w:hanging="720"/>
        <w:jc w:val="center"/>
        <w:rPr>
          <w:b/>
          <w:bCs/>
          <w:sz w:val="28"/>
        </w:rPr>
      </w:pPr>
      <w:r w:rsidRPr="00005FC3">
        <w:rPr>
          <w:b/>
          <w:bCs/>
          <w:sz w:val="28"/>
        </w:rPr>
        <w:sym w:font="Wingdings" w:char="F058"/>
      </w:r>
      <w:r w:rsidR="000A5428" w:rsidRPr="00005FC3">
        <w:rPr>
          <w:b/>
          <w:bCs/>
          <w:sz w:val="28"/>
        </w:rPr>
        <w:t xml:space="preserve"> SENDING </w:t>
      </w:r>
      <w:r w:rsidRPr="00005FC3">
        <w:rPr>
          <w:b/>
          <w:bCs/>
          <w:sz w:val="28"/>
        </w:rPr>
        <w:sym w:font="Wingdings" w:char="F058"/>
      </w:r>
    </w:p>
    <w:p w:rsidR="000A5428" w:rsidRPr="00005FC3" w:rsidRDefault="000A5428" w:rsidP="000A5428">
      <w:pPr>
        <w:jc w:val="both"/>
        <w:rPr>
          <w:b/>
          <w:bCs/>
        </w:rPr>
      </w:pPr>
      <w:r w:rsidRPr="00005FC3">
        <w:rPr>
          <w:b/>
          <w:bCs/>
        </w:rPr>
        <w:t>THE BENEDICTION</w:t>
      </w:r>
    </w:p>
    <w:p w:rsidR="000A5428" w:rsidRPr="00F21904" w:rsidRDefault="000A5428" w:rsidP="000A5428">
      <w:pPr>
        <w:jc w:val="both"/>
        <w:rPr>
          <w:b/>
          <w:bCs/>
          <w:sz w:val="12"/>
        </w:rPr>
      </w:pPr>
    </w:p>
    <w:p w:rsidR="000A5428" w:rsidRPr="00005FC3" w:rsidRDefault="000A5428" w:rsidP="000A5428">
      <w:pPr>
        <w:ind w:left="720" w:hanging="720"/>
        <w:jc w:val="both"/>
      </w:pPr>
      <w:r w:rsidRPr="00005FC3">
        <w:t>P:</w:t>
      </w:r>
      <w:r w:rsidR="00F21904">
        <w:t xml:space="preserve">  </w:t>
      </w:r>
      <w:r w:rsidRPr="00005FC3">
        <w:t>Almighty God:  Father, Son,</w:t>
      </w:r>
      <w:r w:rsidR="00005FC3">
        <w:t xml:space="preserve"> </w:t>
      </w:r>
      <w:r w:rsidR="00005FC3">
        <w:sym w:font="Wingdings" w:char="F058"/>
      </w:r>
      <w:r w:rsidRPr="00005FC3">
        <w:t>and Holy Spirit bless you now and forever.</w:t>
      </w:r>
    </w:p>
    <w:p w:rsidR="000A5428" w:rsidRPr="00F21904" w:rsidRDefault="000A5428" w:rsidP="000A5428">
      <w:pPr>
        <w:ind w:left="720" w:hanging="720"/>
        <w:jc w:val="both"/>
        <w:rPr>
          <w:sz w:val="12"/>
        </w:rPr>
      </w:pPr>
    </w:p>
    <w:p w:rsidR="000A5428" w:rsidRPr="00005FC3" w:rsidRDefault="000A5428" w:rsidP="000A5428">
      <w:pPr>
        <w:jc w:val="both"/>
        <w:rPr>
          <w:b/>
          <w:bCs/>
        </w:rPr>
      </w:pPr>
      <w:r w:rsidRPr="00005FC3">
        <w:rPr>
          <w:bCs/>
        </w:rPr>
        <w:t>C:</w:t>
      </w:r>
      <w:r w:rsidR="00F21904">
        <w:rPr>
          <w:bCs/>
        </w:rPr>
        <w:t xml:space="preserve">  </w:t>
      </w:r>
      <w:r w:rsidRPr="00005FC3">
        <w:rPr>
          <w:b/>
          <w:bCs/>
        </w:rPr>
        <w:t>Amen.</w:t>
      </w:r>
    </w:p>
    <w:p w:rsidR="000A5428" w:rsidRPr="00F21904" w:rsidRDefault="000A5428" w:rsidP="000A5428">
      <w:pPr>
        <w:jc w:val="both"/>
        <w:rPr>
          <w:b/>
          <w:bCs/>
          <w:sz w:val="12"/>
        </w:rPr>
      </w:pPr>
    </w:p>
    <w:p w:rsidR="000A5428" w:rsidRPr="00F21904" w:rsidRDefault="000A5428" w:rsidP="000A5428">
      <w:pPr>
        <w:jc w:val="both"/>
        <w:rPr>
          <w:bCs/>
        </w:rPr>
      </w:pPr>
      <w:r w:rsidRPr="00005FC3">
        <w:rPr>
          <w:b/>
          <w:bCs/>
        </w:rPr>
        <w:t>SENDING HYMN 838</w:t>
      </w:r>
      <w:r w:rsidR="00F21904">
        <w:rPr>
          <w:b/>
          <w:bCs/>
        </w:rPr>
        <w:tab/>
        <w:t xml:space="preserve">          </w:t>
      </w:r>
      <w:r w:rsidRPr="00005FC3">
        <w:rPr>
          <w:b/>
          <w:bCs/>
        </w:rPr>
        <w:t xml:space="preserve"> </w:t>
      </w:r>
      <w:r w:rsidRPr="00F21904">
        <w:rPr>
          <w:b/>
          <w:bCs/>
          <w:i/>
        </w:rPr>
        <w:t>Beautiful Savior</w:t>
      </w:r>
      <w:r w:rsidR="00F21904">
        <w:rPr>
          <w:b/>
          <w:bCs/>
          <w:i/>
        </w:rPr>
        <w:t xml:space="preserve">    </w:t>
      </w:r>
      <w:r w:rsidR="00F21904">
        <w:rPr>
          <w:b/>
          <w:bCs/>
        </w:rPr>
        <w:tab/>
      </w:r>
      <w:r w:rsidR="00F21904">
        <w:rPr>
          <w:b/>
          <w:bCs/>
        </w:rPr>
        <w:tab/>
      </w:r>
      <w:r w:rsidR="00F21904">
        <w:rPr>
          <w:b/>
          <w:bCs/>
        </w:rPr>
        <w:tab/>
      </w:r>
      <w:r w:rsidR="00E8719B">
        <w:rPr>
          <w:b/>
          <w:bCs/>
        </w:rPr>
        <w:t xml:space="preserve">        </w:t>
      </w:r>
      <w:r w:rsidR="00F21904">
        <w:rPr>
          <w:b/>
          <w:bCs/>
        </w:rPr>
        <w:t xml:space="preserve">page </w:t>
      </w:r>
      <w:r w:rsidR="00E8719B">
        <w:rPr>
          <w:b/>
          <w:bCs/>
        </w:rPr>
        <w:t>17</w:t>
      </w:r>
    </w:p>
    <w:p w:rsidR="000A5428" w:rsidRPr="00F21904" w:rsidRDefault="000A5428" w:rsidP="000A5428">
      <w:pPr>
        <w:ind w:left="720" w:firstLine="720"/>
        <w:rPr>
          <w:bCs/>
          <w:sz w:val="12"/>
        </w:rPr>
      </w:pPr>
      <w:r w:rsidRPr="00F21904">
        <w:rPr>
          <w:bCs/>
          <w:sz w:val="12"/>
        </w:rPr>
        <w:t xml:space="preserve">    </w:t>
      </w:r>
    </w:p>
    <w:p w:rsidR="000A5428" w:rsidRPr="00005FC3" w:rsidRDefault="000A5428" w:rsidP="000A5428">
      <w:pPr>
        <w:jc w:val="both"/>
        <w:rPr>
          <w:b/>
          <w:bCs/>
        </w:rPr>
      </w:pPr>
      <w:r w:rsidRPr="00005FC3">
        <w:rPr>
          <w:b/>
          <w:bCs/>
        </w:rPr>
        <w:t>THE DISMISSAL</w:t>
      </w:r>
    </w:p>
    <w:p w:rsidR="000A5428" w:rsidRPr="00005FC3" w:rsidRDefault="000A5428" w:rsidP="000A5428">
      <w:pPr>
        <w:jc w:val="both"/>
        <w:rPr>
          <w:b/>
          <w:bCs/>
        </w:rPr>
      </w:pPr>
    </w:p>
    <w:p w:rsidR="00F21904" w:rsidRDefault="000A5428" w:rsidP="000A5428">
      <w:pPr>
        <w:ind w:left="720" w:hanging="720"/>
        <w:jc w:val="both"/>
      </w:pPr>
      <w:r w:rsidRPr="00005FC3">
        <w:t>A:</w:t>
      </w:r>
      <w:r w:rsidR="00F21904">
        <w:t xml:space="preserve">  </w:t>
      </w:r>
      <w:r w:rsidRPr="00005FC3">
        <w:t xml:space="preserve">In the name of Jesus Christ, the faithful witness, Who is, Who was, and Who is to come, </w:t>
      </w:r>
    </w:p>
    <w:p w:rsidR="000A5428" w:rsidRPr="00005FC3" w:rsidRDefault="00F21904" w:rsidP="000A5428">
      <w:pPr>
        <w:ind w:left="720" w:hanging="720"/>
        <w:jc w:val="both"/>
      </w:pPr>
      <w:r>
        <w:t xml:space="preserve">      </w:t>
      </w:r>
      <w:r w:rsidR="000A5428" w:rsidRPr="00005FC3">
        <w:t>go in peace to love and serve the Lord.</w:t>
      </w:r>
    </w:p>
    <w:p w:rsidR="000A5428" w:rsidRPr="00F21904" w:rsidRDefault="000A5428" w:rsidP="000A5428">
      <w:pPr>
        <w:jc w:val="both"/>
        <w:rPr>
          <w:sz w:val="12"/>
        </w:rPr>
      </w:pPr>
    </w:p>
    <w:p w:rsidR="000A5428" w:rsidRPr="00005FC3" w:rsidRDefault="000A5428" w:rsidP="000A5428">
      <w:pPr>
        <w:jc w:val="both"/>
        <w:rPr>
          <w:b/>
          <w:bCs/>
        </w:rPr>
      </w:pPr>
      <w:r w:rsidRPr="00005FC3">
        <w:rPr>
          <w:bCs/>
        </w:rPr>
        <w:t>C:</w:t>
      </w:r>
      <w:r w:rsidR="00F21904">
        <w:rPr>
          <w:bCs/>
        </w:rPr>
        <w:t xml:space="preserve">  </w:t>
      </w:r>
      <w:r w:rsidRPr="00005FC3">
        <w:rPr>
          <w:b/>
          <w:bCs/>
        </w:rPr>
        <w:t>Thanks be to God!</w:t>
      </w:r>
    </w:p>
    <w:p w:rsidR="000A5428" w:rsidRPr="00F21904" w:rsidRDefault="000A5428" w:rsidP="000A5428">
      <w:pPr>
        <w:jc w:val="both"/>
        <w:rPr>
          <w:b/>
          <w:bCs/>
          <w:sz w:val="12"/>
        </w:rPr>
      </w:pPr>
    </w:p>
    <w:p w:rsidR="000A5428" w:rsidRPr="00E8719B" w:rsidRDefault="000A5428" w:rsidP="000A5428">
      <w:pPr>
        <w:jc w:val="both"/>
        <w:rPr>
          <w:b/>
          <w:bCs/>
        </w:rPr>
      </w:pPr>
      <w:r w:rsidRPr="00005FC3">
        <w:rPr>
          <w:b/>
          <w:bCs/>
        </w:rPr>
        <w:t>POSTLUDE</w:t>
      </w:r>
      <w:r w:rsidR="00E8719B">
        <w:rPr>
          <w:b/>
          <w:bCs/>
        </w:rPr>
        <w:t xml:space="preserve">        </w:t>
      </w:r>
      <w:r w:rsidR="00E8719B">
        <w:rPr>
          <w:b/>
          <w:bCs/>
          <w:i/>
        </w:rPr>
        <w:tab/>
      </w:r>
      <w:r w:rsidR="00E8719B">
        <w:rPr>
          <w:b/>
          <w:bCs/>
          <w:i/>
        </w:rPr>
        <w:tab/>
      </w:r>
      <w:r w:rsidR="00E8719B">
        <w:rPr>
          <w:b/>
          <w:bCs/>
          <w:i/>
        </w:rPr>
        <w:tab/>
        <w:t>Christ the King</w:t>
      </w:r>
      <w:r w:rsidR="00E8719B">
        <w:rPr>
          <w:b/>
          <w:bCs/>
          <w:i/>
        </w:rPr>
        <w:tab/>
        <w:t xml:space="preserve">      </w:t>
      </w:r>
      <w:r w:rsidR="00E8719B">
        <w:rPr>
          <w:b/>
          <w:bCs/>
        </w:rPr>
        <w:t>Dom Paul Benoit  O.S.B.</w:t>
      </w:r>
    </w:p>
    <w:p w:rsidR="000A5428" w:rsidRPr="00005FC3" w:rsidRDefault="000A5428" w:rsidP="000A5428">
      <w:pPr>
        <w:jc w:val="both"/>
        <w:rPr>
          <w:b/>
          <w:bCs/>
        </w:rPr>
      </w:pPr>
    </w:p>
    <w:p w:rsidR="000A5428" w:rsidRPr="00005FC3" w:rsidRDefault="00005FC3" w:rsidP="000A5428">
      <w:pPr>
        <w:jc w:val="center"/>
        <w:rPr>
          <w:b/>
          <w:bCs/>
          <w:i/>
          <w:iCs/>
        </w:rPr>
      </w:pPr>
      <w:r>
        <w:rPr>
          <w:b/>
          <w:bCs/>
          <w:i/>
          <w:iCs/>
        </w:rPr>
        <w:sym w:font="Wingdings" w:char="F058"/>
      </w:r>
      <w:r w:rsidR="000A5428" w:rsidRPr="00005FC3">
        <w:rPr>
          <w:b/>
          <w:bCs/>
          <w:i/>
          <w:iCs/>
        </w:rPr>
        <w:t xml:space="preserve"> To God Alone Be Glory </w:t>
      </w:r>
      <w:r>
        <w:rPr>
          <w:b/>
          <w:bCs/>
          <w:i/>
          <w:iCs/>
        </w:rPr>
        <w:sym w:font="Wingdings" w:char="F058"/>
      </w:r>
    </w:p>
    <w:p w:rsidR="000A5428" w:rsidRPr="00005FC3" w:rsidRDefault="000A5428" w:rsidP="000A5428">
      <w:pPr>
        <w:jc w:val="center"/>
        <w:rPr>
          <w:b/>
          <w:bCs/>
          <w:i/>
          <w:iCs/>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F21904" w:rsidP="000A5428">
      <w:pPr>
        <w:jc w:val="both"/>
        <w:rPr>
          <w:lang w:val="en-CA"/>
        </w:rPr>
      </w:pPr>
    </w:p>
    <w:p w:rsidR="00F21904" w:rsidRDefault="000A5428" w:rsidP="000A5428">
      <w:pPr>
        <w:jc w:val="both"/>
        <w:rPr>
          <w:iCs/>
        </w:rPr>
      </w:pPr>
      <w:r w:rsidRPr="00005FC3">
        <w:rPr>
          <w:lang w:val="en-CA"/>
        </w:rPr>
        <w:fldChar w:fldCharType="begin"/>
      </w:r>
      <w:r w:rsidRPr="00005FC3">
        <w:rPr>
          <w:lang w:val="en-CA"/>
        </w:rPr>
        <w:instrText xml:space="preserve"> SEQ CHAPTER \h \r 1</w:instrText>
      </w:r>
      <w:r w:rsidRPr="00005FC3">
        <w:rPr>
          <w:lang w:val="en-CA"/>
        </w:rPr>
        <w:fldChar w:fldCharType="end"/>
      </w:r>
      <w:r w:rsidRPr="00005FC3">
        <w:t xml:space="preserve">The Meditations are from </w:t>
      </w:r>
      <w:r w:rsidRPr="00005FC3">
        <w:rPr>
          <w:i/>
          <w:iCs/>
        </w:rPr>
        <w:t xml:space="preserve">In the Meantime:  Connecting Faith and Life.  </w:t>
      </w:r>
      <w:r w:rsidRPr="00005FC3">
        <w:rPr>
          <w:iCs/>
        </w:rPr>
        <w:t xml:space="preserve">Online </w:t>
      </w:r>
    </w:p>
    <w:p w:rsidR="00F21904" w:rsidRDefault="00F21904" w:rsidP="000A5428">
      <w:pPr>
        <w:jc w:val="both"/>
        <w:rPr>
          <w:iCs/>
        </w:rPr>
      </w:pPr>
      <w:r>
        <w:rPr>
          <w:iCs/>
        </w:rPr>
        <w:tab/>
      </w:r>
      <w:r w:rsidR="000A5428" w:rsidRPr="00005FC3">
        <w:rPr>
          <w:iCs/>
        </w:rPr>
        <w:t>commentary by</w:t>
      </w:r>
      <w:r>
        <w:rPr>
          <w:iCs/>
        </w:rPr>
        <w:t xml:space="preserve"> </w:t>
      </w:r>
      <w:r w:rsidR="000A5428" w:rsidRPr="00005FC3">
        <w:rPr>
          <w:iCs/>
        </w:rPr>
        <w:t xml:space="preserve">David Lose.  2015; and </w:t>
      </w:r>
      <w:r w:rsidR="000A5428" w:rsidRPr="00005FC3">
        <w:rPr>
          <w:i/>
          <w:iCs/>
        </w:rPr>
        <w:t xml:space="preserve">Sundays and Seasons Online.  </w:t>
      </w:r>
      <w:r w:rsidR="000A5428" w:rsidRPr="00005FC3">
        <w:rPr>
          <w:iCs/>
        </w:rPr>
        <w:t xml:space="preserve">Copyright </w:t>
      </w:r>
    </w:p>
    <w:p w:rsidR="000A5428" w:rsidRPr="00005FC3" w:rsidRDefault="00F21904" w:rsidP="000A5428">
      <w:pPr>
        <w:jc w:val="both"/>
        <w:rPr>
          <w:iCs/>
        </w:rPr>
      </w:pPr>
      <w:r>
        <w:rPr>
          <w:iCs/>
        </w:rPr>
        <w:tab/>
      </w:r>
      <w:r w:rsidR="000A5428" w:rsidRPr="00005FC3">
        <w:rPr>
          <w:iCs/>
        </w:rPr>
        <w:t>Augsburg Fortress 2021.</w:t>
      </w:r>
    </w:p>
    <w:p w:rsidR="000A5428" w:rsidRPr="00F21904" w:rsidRDefault="000A5428" w:rsidP="000A5428">
      <w:pPr>
        <w:jc w:val="both"/>
        <w:rPr>
          <w:iCs/>
          <w:sz w:val="12"/>
        </w:rPr>
      </w:pPr>
    </w:p>
    <w:p w:rsidR="000A5428" w:rsidRPr="00005FC3" w:rsidRDefault="000A5428" w:rsidP="000A5428">
      <w:pPr>
        <w:jc w:val="both"/>
      </w:pPr>
      <w:r w:rsidRPr="00005FC3">
        <w:t xml:space="preserve">The Prayers are adapted from </w:t>
      </w:r>
      <w:r w:rsidRPr="00005FC3">
        <w:rPr>
          <w:i/>
          <w:iCs/>
        </w:rPr>
        <w:t xml:space="preserve">Prayers for Sundays and Seasons.  Year B.  </w:t>
      </w:r>
      <w:r w:rsidRPr="00005FC3">
        <w:t xml:space="preserve">Peter J. Scagnelli.  </w:t>
      </w:r>
    </w:p>
    <w:p w:rsidR="000A5428" w:rsidRPr="00005FC3" w:rsidRDefault="000A5428" w:rsidP="000A5428">
      <w:pPr>
        <w:jc w:val="both"/>
      </w:pPr>
      <w:r w:rsidRPr="00005FC3">
        <w:tab/>
        <w:t>(Chicago: Liturgy Training Publications, Inc). 1998, 144-45.</w:t>
      </w:r>
    </w:p>
    <w:p w:rsidR="000A5428" w:rsidRPr="00005FC3" w:rsidRDefault="000A5428" w:rsidP="000A5428">
      <w:pPr>
        <w:ind w:left="-288" w:firstLine="288"/>
        <w:jc w:val="both"/>
        <w:rPr>
          <w:bCs/>
          <w:iCs/>
        </w:rPr>
      </w:pPr>
    </w:p>
    <w:p w:rsidR="000A5428" w:rsidRPr="00005FC3" w:rsidRDefault="000A5428" w:rsidP="000A5428">
      <w:pPr>
        <w:ind w:left="720" w:hanging="720"/>
        <w:jc w:val="both"/>
      </w:pPr>
    </w:p>
    <w:p w:rsidR="000A5428" w:rsidRDefault="000A5428" w:rsidP="000A5428">
      <w:pPr>
        <w:tabs>
          <w:tab w:val="left" w:pos="720"/>
        </w:tabs>
        <w:ind w:left="720" w:hanging="720"/>
        <w:jc w:val="both"/>
        <w:rPr>
          <w:sz w:val="22"/>
          <w:szCs w:val="22"/>
        </w:rPr>
      </w:pPr>
    </w:p>
    <w:p w:rsidR="00F21904" w:rsidRDefault="00F21904" w:rsidP="000A5428">
      <w:pPr>
        <w:tabs>
          <w:tab w:val="left" w:pos="720"/>
        </w:tabs>
        <w:ind w:left="720" w:hanging="720"/>
        <w:jc w:val="both"/>
        <w:rPr>
          <w:sz w:val="22"/>
          <w:szCs w:val="22"/>
        </w:rPr>
      </w:pPr>
    </w:p>
    <w:p w:rsidR="000A5428" w:rsidRPr="00C54165" w:rsidRDefault="00916BAD" w:rsidP="000A5428">
      <w:pPr>
        <w:jc w:val="both"/>
        <w:rPr>
          <w:sz w:val="22"/>
          <w:szCs w:val="22"/>
        </w:rPr>
      </w:pPr>
      <w:r>
        <w:rPr>
          <w:noProof/>
          <w:sz w:val="22"/>
          <w:szCs w:val="22"/>
        </w:rPr>
        <w:lastRenderedPageBreak/>
        <w:drawing>
          <wp:inline distT="0" distB="0" distL="0" distR="0">
            <wp:extent cx="48768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0A5428" w:rsidRPr="00CE0924" w:rsidRDefault="00916BAD" w:rsidP="000A5428">
      <w:pPr>
        <w:jc w:val="both"/>
        <w:rPr>
          <w:i/>
          <w:sz w:val="22"/>
          <w:szCs w:val="22"/>
        </w:rPr>
      </w:pPr>
      <w:r>
        <w:rPr>
          <w:noProof/>
          <w:sz w:val="22"/>
          <w:szCs w:val="22"/>
        </w:rPr>
        <w:lastRenderedPageBreak/>
        <w:drawing>
          <wp:inline distT="0" distB="0" distL="0" distR="0" wp14:anchorId="0811E893" wp14:editId="3213F7CA">
            <wp:extent cx="5476875" cy="7705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7705725"/>
                    </a:xfrm>
                    <a:prstGeom prst="rect">
                      <a:avLst/>
                    </a:prstGeom>
                    <a:noFill/>
                    <a:ln>
                      <a:noFill/>
                    </a:ln>
                  </pic:spPr>
                </pic:pic>
              </a:graphicData>
            </a:graphic>
          </wp:inline>
        </w:drawing>
      </w:r>
    </w:p>
    <w:p w:rsidR="000A5428" w:rsidRPr="00CE0924" w:rsidRDefault="000A5428" w:rsidP="000A5428">
      <w:pPr>
        <w:jc w:val="both"/>
        <w:rPr>
          <w:sz w:val="22"/>
          <w:szCs w:val="22"/>
        </w:rPr>
      </w:pPr>
    </w:p>
    <w:p w:rsidR="000A5428" w:rsidRPr="00CE0924" w:rsidRDefault="000A5428" w:rsidP="000A5428">
      <w:pPr>
        <w:jc w:val="both"/>
        <w:rPr>
          <w:b/>
          <w:bCs/>
          <w:sz w:val="22"/>
          <w:szCs w:val="22"/>
        </w:rPr>
      </w:pPr>
    </w:p>
    <w:p w:rsidR="000A5428" w:rsidRPr="00CE0924" w:rsidRDefault="000A5428" w:rsidP="000A5428">
      <w:pPr>
        <w:jc w:val="both"/>
        <w:rPr>
          <w:bCs/>
          <w:i/>
          <w:sz w:val="22"/>
          <w:szCs w:val="22"/>
        </w:rPr>
      </w:pPr>
    </w:p>
    <w:p w:rsidR="000A5428" w:rsidRDefault="00916BAD" w:rsidP="000A5428">
      <w:r>
        <w:rPr>
          <w:noProof/>
        </w:rPr>
        <w:lastRenderedPageBreak/>
        <w:drawing>
          <wp:inline distT="0" distB="0" distL="0" distR="0" wp14:anchorId="7625B3FB" wp14:editId="1F76ACC8">
            <wp:extent cx="48768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0A5428" w:rsidRDefault="00916BAD" w:rsidP="000A5428">
      <w:r>
        <w:rPr>
          <w:noProof/>
        </w:rPr>
        <w:lastRenderedPageBreak/>
        <w:drawing>
          <wp:inline distT="0" distB="0" distL="0" distR="0">
            <wp:extent cx="487680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0A5428" w:rsidRDefault="001A7319" w:rsidP="000A5428">
      <w:r w:rsidRPr="001A7319">
        <w:rPr>
          <w:noProof/>
        </w:rPr>
        <w:lastRenderedPageBreak/>
        <w:drawing>
          <wp:inline distT="0" distB="0" distL="0" distR="0">
            <wp:extent cx="8341156" cy="5819551"/>
            <wp:effectExtent l="3493" t="0" r="6667" b="6668"/>
            <wp:docPr id="7" name="Picture 7" descr="\\server3\reception$\Downloads\SBizHub8082111170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111170839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5" b="6963"/>
                    <a:stretch/>
                  </pic:blipFill>
                  <pic:spPr bwMode="auto">
                    <a:xfrm rot="16200000">
                      <a:off x="0" y="0"/>
                      <a:ext cx="8390161" cy="5853741"/>
                    </a:xfrm>
                    <a:prstGeom prst="rect">
                      <a:avLst/>
                    </a:prstGeom>
                    <a:noFill/>
                    <a:ln>
                      <a:noFill/>
                    </a:ln>
                    <a:extLst>
                      <a:ext uri="{53640926-AAD7-44D8-BBD7-CCE9431645EC}">
                        <a14:shadowObscured xmlns:a14="http://schemas.microsoft.com/office/drawing/2010/main"/>
                      </a:ext>
                    </a:extLst>
                  </pic:spPr>
                </pic:pic>
              </a:graphicData>
            </a:graphic>
          </wp:inline>
        </w:drawing>
      </w:r>
    </w:p>
    <w:p w:rsidR="000A5428" w:rsidRDefault="001A7319" w:rsidP="000A5428">
      <w:r w:rsidRPr="001A7319">
        <w:rPr>
          <w:noProof/>
        </w:rPr>
        <w:lastRenderedPageBreak/>
        <w:drawing>
          <wp:inline distT="0" distB="0" distL="0" distR="0">
            <wp:extent cx="8347307" cy="5591981"/>
            <wp:effectExtent l="6033" t="0" r="2857" b="2858"/>
            <wp:docPr id="8" name="Picture 8" descr="\\server3\reception$\Downloads\SBizHub8082111170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11117084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14" t="1006" r="5721" b="8197"/>
                    <a:stretch/>
                  </pic:blipFill>
                  <pic:spPr bwMode="auto">
                    <a:xfrm rot="16200000">
                      <a:off x="0" y="0"/>
                      <a:ext cx="8413432" cy="5636279"/>
                    </a:xfrm>
                    <a:prstGeom prst="rect">
                      <a:avLst/>
                    </a:prstGeom>
                    <a:noFill/>
                    <a:ln>
                      <a:noFill/>
                    </a:ln>
                    <a:extLst>
                      <a:ext uri="{53640926-AAD7-44D8-BBD7-CCE9431645EC}">
                        <a14:shadowObscured xmlns:a14="http://schemas.microsoft.com/office/drawing/2010/main"/>
                      </a:ext>
                    </a:extLst>
                  </pic:spPr>
                </pic:pic>
              </a:graphicData>
            </a:graphic>
          </wp:inline>
        </w:drawing>
      </w:r>
    </w:p>
    <w:p w:rsidR="00D813F4" w:rsidRDefault="00E8719B">
      <w:r>
        <w:rPr>
          <w:noProof/>
        </w:rPr>
        <w:lastRenderedPageBreak/>
        <w:drawing>
          <wp:inline distT="0" distB="0" distL="0" distR="0" wp14:anchorId="63FC573E" wp14:editId="62ABCBF3">
            <wp:extent cx="487680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BB108D" w:rsidRPr="00F43393" w:rsidRDefault="00BB108D" w:rsidP="00BB108D">
      <w:pPr>
        <w:keepLines/>
        <w:widowControl w:val="0"/>
        <w:jc w:val="center"/>
        <w:rPr>
          <w:b/>
          <w:bCs/>
        </w:rPr>
      </w:pPr>
      <w:r w:rsidRPr="00F43393">
        <w:rPr>
          <w:b/>
          <w:bCs/>
        </w:rPr>
        <w:lastRenderedPageBreak/>
        <w:t>ANNOUNCEMENTS</w:t>
      </w:r>
    </w:p>
    <w:p w:rsidR="00BB108D" w:rsidRPr="00F43393" w:rsidRDefault="00BB108D" w:rsidP="00BB108D">
      <w:pPr>
        <w:keepLines/>
        <w:widowControl w:val="0"/>
        <w:tabs>
          <w:tab w:val="left" w:pos="3720"/>
          <w:tab w:val="left" w:pos="3810"/>
          <w:tab w:val="left" w:pos="3915"/>
        </w:tabs>
        <w:rPr>
          <w:b/>
          <w:bCs/>
        </w:rPr>
      </w:pPr>
      <w:r w:rsidRPr="00F43393">
        <w:rPr>
          <w:b/>
          <w:bCs/>
        </w:rPr>
        <w:tab/>
      </w:r>
      <w:r>
        <w:rPr>
          <w:b/>
          <w:bCs/>
        </w:rPr>
        <w:tab/>
      </w:r>
      <w:r w:rsidRPr="00F43393">
        <w:rPr>
          <w:b/>
          <w:bCs/>
        </w:rPr>
        <w:tab/>
      </w:r>
    </w:p>
    <w:p w:rsidR="00BB108D" w:rsidRPr="00F43393" w:rsidRDefault="00BB108D" w:rsidP="00BB108D">
      <w:pPr>
        <w:keepLines/>
        <w:widowControl w:val="0"/>
      </w:pPr>
      <w:r w:rsidRPr="00F43393">
        <w:rPr>
          <w:b/>
          <w:bCs/>
        </w:rPr>
        <w:t xml:space="preserve">Please remember to mail your offering to the Church Office </w:t>
      </w:r>
      <w:r w:rsidRPr="00F43393">
        <w:rPr>
          <w:bCs/>
        </w:rPr>
        <w:t>at 818 Franklin Street, Michigan City, IN  46360</w:t>
      </w:r>
      <w:r w:rsidRPr="00F43393">
        <w:rPr>
          <w:b/>
          <w:bCs/>
        </w:rPr>
        <w:t xml:space="preserve">.  </w:t>
      </w:r>
      <w:r w:rsidRPr="00F43393">
        <w:t>Another alternative is to give on-line through Tithe.ly.  Please see your closure letter for information on how to set up a Tithe.ly account.</w:t>
      </w:r>
    </w:p>
    <w:p w:rsidR="00BB108D" w:rsidRPr="00F43393" w:rsidRDefault="00BB108D" w:rsidP="00BB108D">
      <w:pPr>
        <w:keepLines/>
        <w:widowControl w:val="0"/>
        <w:rPr>
          <w:sz w:val="12"/>
        </w:rPr>
      </w:pPr>
    </w:p>
    <w:p w:rsidR="00BB108D" w:rsidRPr="00F43393" w:rsidRDefault="00BB108D" w:rsidP="00BB108D">
      <w:pPr>
        <w:keepLines/>
        <w:widowControl w:val="0"/>
      </w:pPr>
      <w:r w:rsidRPr="00F43393">
        <w:rPr>
          <w:b/>
          <w:bCs/>
        </w:rPr>
        <w:t xml:space="preserve">St. Paul Members are reminded to have </w:t>
      </w:r>
      <w:r w:rsidRPr="00F43393">
        <w:t xml:space="preserve">a loved one contact the office if you are hospitalized. Many times, the Pastor doesn’t know someone is in the hospital. If you call and leave a message, please tell us which hospital the patient is at. </w:t>
      </w:r>
    </w:p>
    <w:p w:rsidR="00BB108D" w:rsidRPr="00F43393" w:rsidRDefault="00BB108D" w:rsidP="00BB108D">
      <w:pPr>
        <w:keepLines/>
        <w:widowControl w:val="0"/>
        <w:rPr>
          <w:sz w:val="12"/>
        </w:rPr>
      </w:pPr>
    </w:p>
    <w:p w:rsidR="00BB108D" w:rsidRPr="00F43393" w:rsidRDefault="00BB108D" w:rsidP="00BB108D">
      <w:pPr>
        <w:keepLines/>
        <w:widowControl w:val="0"/>
      </w:pPr>
      <w:r w:rsidRPr="00F43393">
        <w:rPr>
          <w:b/>
          <w:bCs/>
        </w:rPr>
        <w:t xml:space="preserve">Next Sunday’s lessons are </w:t>
      </w:r>
      <w:r>
        <w:rPr>
          <w:b/>
          <w:bCs/>
        </w:rPr>
        <w:t>Jeremiah 33: 14-16;</w:t>
      </w:r>
      <w:r w:rsidRPr="00F43393">
        <w:rPr>
          <w:b/>
          <w:bCs/>
        </w:rPr>
        <w:t xml:space="preserve"> Psalm </w:t>
      </w:r>
      <w:r>
        <w:rPr>
          <w:b/>
          <w:bCs/>
        </w:rPr>
        <w:t>25: 1-10</w:t>
      </w:r>
      <w:r w:rsidRPr="00F43393">
        <w:rPr>
          <w:b/>
          <w:bCs/>
        </w:rPr>
        <w:t xml:space="preserve">; </w:t>
      </w:r>
      <w:r>
        <w:rPr>
          <w:b/>
          <w:bCs/>
        </w:rPr>
        <w:t>I Thessalonians 3: 9-13</w:t>
      </w:r>
      <w:r w:rsidRPr="00F43393">
        <w:rPr>
          <w:b/>
          <w:bCs/>
        </w:rPr>
        <w:t xml:space="preserve">; </w:t>
      </w:r>
      <w:r>
        <w:rPr>
          <w:b/>
          <w:bCs/>
        </w:rPr>
        <w:t>Luke 21: 25-36</w:t>
      </w:r>
      <w:r w:rsidRPr="00F43393">
        <w:rPr>
          <w:b/>
          <w:bCs/>
        </w:rPr>
        <w:t xml:space="preserve"> </w:t>
      </w:r>
      <w:r w:rsidRPr="00F43393">
        <w:rPr>
          <w:bCs/>
        </w:rPr>
        <w:t>for</w:t>
      </w:r>
      <w:r w:rsidRPr="00F43393">
        <w:t xml:space="preserve"> those of you who like to study them in advance.</w:t>
      </w:r>
    </w:p>
    <w:p w:rsidR="00BB108D" w:rsidRPr="00F43393" w:rsidRDefault="00BB108D" w:rsidP="00BB108D">
      <w:pPr>
        <w:keepLines/>
        <w:widowControl w:val="0"/>
        <w:rPr>
          <w:sz w:val="12"/>
        </w:rPr>
      </w:pPr>
    </w:p>
    <w:p w:rsidR="00BB108D" w:rsidRPr="00F43393" w:rsidRDefault="00BB108D" w:rsidP="00BB108D">
      <w:pPr>
        <w:keepLines/>
        <w:rPr>
          <w:bCs/>
        </w:rPr>
      </w:pPr>
      <w:r w:rsidRPr="00F43393">
        <w:rPr>
          <w:b/>
          <w:bCs/>
          <w:u w:val="single"/>
        </w:rPr>
        <w:t>PRAYER CONCERNS</w:t>
      </w:r>
      <w:r w:rsidRPr="00F43393">
        <w:rPr>
          <w:b/>
          <w:bCs/>
        </w:rPr>
        <w:t xml:space="preserve">:  </w:t>
      </w:r>
      <w:r w:rsidRPr="00F43393">
        <w:rPr>
          <w:bCs/>
        </w:rPr>
        <w:t>Kathy Thielman, Audrey Beyer, Joyce and Bethany Manning, Marla Furness, Kay Peglow, Lee Timm, Ryan Krueger, Donna Bostater, Diane Gielow, Jeff Jensen, Maxine Powell, Jess Kalvaitis, Pastor Al Lorentzen, Jan Paholski, Laura Dovey, Heidi Happel, Shane Nevels, Irene Bohnstadt, Joan Coughlin, Jim Tomscheck, Wally &amp; Betty Ratliff, Laura Moore, Cameron Rackard, Erik Tannehill, Ruth Lubs, Ed Gustum, Ken Mulder, Ashton Steele, Christian Martinez, Nancy Wisser, Ryan Sirk, Tyler Brown, Jary Tannehill, Susan McKinnon</w:t>
      </w:r>
      <w:r>
        <w:rPr>
          <w:bCs/>
        </w:rPr>
        <w:t>,</w:t>
      </w:r>
      <w:r w:rsidRPr="00F43393">
        <w:rPr>
          <w:bCs/>
        </w:rPr>
        <w:t xml:space="preserve"> Jim Gleason</w:t>
      </w:r>
      <w:r>
        <w:rPr>
          <w:bCs/>
        </w:rPr>
        <w:t>, Carl Loetz and the Biggs Fmily</w:t>
      </w:r>
      <w:r w:rsidRPr="00F43393">
        <w:rPr>
          <w:bCs/>
        </w:rPr>
        <w:t>.</w:t>
      </w:r>
    </w:p>
    <w:p w:rsidR="00BB108D" w:rsidRPr="00F43393" w:rsidRDefault="00BB108D" w:rsidP="00BB108D">
      <w:pPr>
        <w:keepLines/>
        <w:rPr>
          <w:bCs/>
          <w:sz w:val="12"/>
        </w:rPr>
      </w:pPr>
    </w:p>
    <w:p w:rsidR="00BB108D" w:rsidRPr="00F43393" w:rsidRDefault="00BB108D" w:rsidP="00BB108D">
      <w:pPr>
        <w:widowControl w:val="0"/>
      </w:pPr>
      <w:r w:rsidRPr="00F43393">
        <w:rPr>
          <w:b/>
          <w:bCs/>
        </w:rPr>
        <w:t xml:space="preserve">If you requested someone’s name to be on the prayer list and are aware that they need continued imminent prayer then contact the church office and let us know.  </w:t>
      </w:r>
      <w:r w:rsidRPr="00F43393">
        <w:t>Otherwise we will gradually transfer names to the long-term list.</w:t>
      </w:r>
    </w:p>
    <w:p w:rsidR="00BB108D" w:rsidRPr="00F43393" w:rsidRDefault="00BB108D" w:rsidP="00BB108D">
      <w:pPr>
        <w:widowControl w:val="0"/>
        <w:rPr>
          <w:sz w:val="12"/>
        </w:rPr>
      </w:pPr>
    </w:p>
    <w:p w:rsidR="00BB108D" w:rsidRPr="00F43393" w:rsidRDefault="00BB108D" w:rsidP="00BB108D">
      <w:pPr>
        <w:widowControl w:val="0"/>
        <w:tabs>
          <w:tab w:val="left" w:pos="268"/>
        </w:tabs>
        <w:rPr>
          <w:color w:val="030000"/>
        </w:rPr>
      </w:pPr>
      <w:r w:rsidRPr="00F43393">
        <w:rPr>
          <w:b/>
          <w:bCs/>
        </w:rPr>
        <w:t xml:space="preserve">OFFICE HOURS:  </w:t>
      </w:r>
      <w:r w:rsidRPr="00F43393">
        <w:rPr>
          <w:color w:val="030000"/>
        </w:rPr>
        <w:t>Libby will be in the office on Mondays, Wednesdays, and Fridays; volunteers will cover Tuesdays and Thursdays.</w:t>
      </w:r>
    </w:p>
    <w:p w:rsidR="00BB108D" w:rsidRPr="00F43393" w:rsidRDefault="00BB108D" w:rsidP="00BB108D">
      <w:pPr>
        <w:widowControl w:val="0"/>
        <w:tabs>
          <w:tab w:val="left" w:pos="1470"/>
        </w:tabs>
        <w:rPr>
          <w:color w:val="030000"/>
          <w:sz w:val="12"/>
        </w:rPr>
      </w:pPr>
      <w:r>
        <w:rPr>
          <w:color w:val="030000"/>
        </w:rPr>
        <w:tab/>
      </w:r>
    </w:p>
    <w:p w:rsidR="00BB108D" w:rsidRPr="00F43393" w:rsidRDefault="00BB108D" w:rsidP="00BB108D">
      <w:pPr>
        <w:keepLines/>
        <w:ind w:left="720" w:firstLine="720"/>
        <w:rPr>
          <w:color w:val="030000"/>
        </w:rPr>
      </w:pPr>
      <w:r w:rsidRPr="00F43393">
        <w:rPr>
          <w:color w:val="030000"/>
        </w:rPr>
        <w:t xml:space="preserve">Monday &amp; Wednesday </w:t>
      </w:r>
      <w:r w:rsidRPr="00F43393">
        <w:rPr>
          <w:color w:val="030000"/>
        </w:rPr>
        <w:tab/>
        <w:t>8:00 a.m. – 5 p.m.</w:t>
      </w:r>
    </w:p>
    <w:p w:rsidR="00BB108D" w:rsidRPr="00F43393" w:rsidRDefault="00BB108D" w:rsidP="00BB108D">
      <w:pPr>
        <w:keepLines/>
        <w:rPr>
          <w:color w:val="030000"/>
        </w:rPr>
      </w:pPr>
      <w:r w:rsidRPr="00F43393">
        <w:rPr>
          <w:color w:val="030000"/>
        </w:rPr>
        <w:tab/>
      </w:r>
      <w:r w:rsidRPr="00F43393">
        <w:rPr>
          <w:color w:val="030000"/>
        </w:rPr>
        <w:tab/>
        <w:t xml:space="preserve">Tuesday &amp; Thursday     </w:t>
      </w:r>
      <w:r w:rsidRPr="00F43393">
        <w:rPr>
          <w:color w:val="030000"/>
        </w:rPr>
        <w:tab/>
        <w:t>9:00 a.m. – 12:00 p.m.</w:t>
      </w:r>
      <w:r w:rsidRPr="00F43393">
        <w:rPr>
          <w:color w:val="030000"/>
        </w:rPr>
        <w:tab/>
      </w:r>
    </w:p>
    <w:p w:rsidR="00BB108D" w:rsidRPr="00F43393" w:rsidRDefault="00BB108D" w:rsidP="00BB108D">
      <w:pPr>
        <w:keepLines/>
        <w:rPr>
          <w:color w:val="030000"/>
        </w:rPr>
      </w:pPr>
      <w:r w:rsidRPr="00F43393">
        <w:rPr>
          <w:color w:val="030000"/>
        </w:rPr>
        <w:tab/>
      </w:r>
      <w:r w:rsidRPr="00F43393">
        <w:rPr>
          <w:color w:val="030000"/>
        </w:rPr>
        <w:tab/>
        <w:t xml:space="preserve">Friday </w:t>
      </w:r>
      <w:r w:rsidRPr="00F43393">
        <w:rPr>
          <w:color w:val="030000"/>
        </w:rPr>
        <w:tab/>
      </w:r>
      <w:r w:rsidRPr="00F43393">
        <w:rPr>
          <w:color w:val="030000"/>
        </w:rPr>
        <w:tab/>
      </w:r>
      <w:r w:rsidRPr="00F43393">
        <w:rPr>
          <w:color w:val="030000"/>
        </w:rPr>
        <w:tab/>
      </w:r>
      <w:r w:rsidRPr="00F43393">
        <w:rPr>
          <w:color w:val="030000"/>
        </w:rPr>
        <w:tab/>
        <w:t>8:00 a.m. – 12:00 p.m.</w:t>
      </w:r>
    </w:p>
    <w:p w:rsidR="00BB108D" w:rsidRPr="00F43393" w:rsidRDefault="00BB108D" w:rsidP="00BB108D">
      <w:pPr>
        <w:keepLines/>
        <w:tabs>
          <w:tab w:val="left" w:pos="1395"/>
        </w:tabs>
        <w:rPr>
          <w:color w:val="030000"/>
          <w:sz w:val="12"/>
        </w:rPr>
      </w:pPr>
      <w:r>
        <w:rPr>
          <w:color w:val="030000"/>
        </w:rPr>
        <w:tab/>
      </w:r>
    </w:p>
    <w:p w:rsidR="00BB108D" w:rsidRPr="00F43393" w:rsidRDefault="00BB108D" w:rsidP="00BB108D">
      <w:pPr>
        <w:widowControl w:val="0"/>
        <w:jc w:val="both"/>
        <w:rPr>
          <w:b/>
          <w:bCs/>
        </w:rPr>
      </w:pPr>
      <w:r w:rsidRPr="00F43393">
        <w:rPr>
          <w:b/>
          <w:bCs/>
        </w:rPr>
        <w:t xml:space="preserve">If you are listening to the worship broadcast on the radio and would like to watch the Sunday morning service live stream follow these steps:  </w:t>
      </w:r>
    </w:p>
    <w:p w:rsidR="00BB108D" w:rsidRPr="00F43393" w:rsidRDefault="00BB108D" w:rsidP="00BB108D">
      <w:pPr>
        <w:widowControl w:val="0"/>
        <w:tabs>
          <w:tab w:val="left" w:pos="1785"/>
        </w:tabs>
        <w:jc w:val="both"/>
        <w:rPr>
          <w:b/>
          <w:bCs/>
          <w:sz w:val="12"/>
        </w:rPr>
      </w:pPr>
      <w:r w:rsidRPr="00F43393">
        <w:rPr>
          <w:b/>
          <w:bCs/>
        </w:rPr>
        <w:tab/>
      </w:r>
    </w:p>
    <w:p w:rsidR="00BB108D" w:rsidRPr="00F43393" w:rsidRDefault="00BB108D" w:rsidP="00BB108D">
      <w:pPr>
        <w:pStyle w:val="ListParagraph"/>
        <w:widowControl w:val="0"/>
        <w:numPr>
          <w:ilvl w:val="0"/>
          <w:numId w:val="1"/>
        </w:numPr>
        <w:jc w:val="both"/>
      </w:pPr>
      <w:r w:rsidRPr="00F43393">
        <w:rPr>
          <w:bCs/>
        </w:rPr>
        <w:t xml:space="preserve">If you have You.Tube available on your TV, search for </w:t>
      </w:r>
    </w:p>
    <w:p w:rsidR="00BB108D" w:rsidRDefault="00BB108D" w:rsidP="00BB108D">
      <w:pPr>
        <w:pStyle w:val="ListParagraph"/>
        <w:widowControl w:val="0"/>
        <w:ind w:left="1800"/>
        <w:jc w:val="both"/>
        <w:rPr>
          <w:b/>
          <w:bCs/>
        </w:rPr>
      </w:pPr>
      <w:r w:rsidRPr="00F43393">
        <w:rPr>
          <w:b/>
          <w:bCs/>
        </w:rPr>
        <w:t>St. Paul Lutheran Church Michigan City, IN.</w:t>
      </w:r>
    </w:p>
    <w:p w:rsidR="00BB108D" w:rsidRPr="00782F30" w:rsidRDefault="00BB108D" w:rsidP="00BB108D">
      <w:pPr>
        <w:pStyle w:val="ListParagraph"/>
        <w:widowControl w:val="0"/>
        <w:ind w:left="1800"/>
        <w:jc w:val="both"/>
        <w:rPr>
          <w:b/>
          <w:bCs/>
          <w:sz w:val="8"/>
        </w:rPr>
      </w:pPr>
    </w:p>
    <w:p w:rsidR="00BB108D" w:rsidRPr="00F43393" w:rsidRDefault="00BB108D" w:rsidP="00BB108D">
      <w:pPr>
        <w:pStyle w:val="ListParagraph"/>
        <w:widowControl w:val="0"/>
        <w:numPr>
          <w:ilvl w:val="0"/>
          <w:numId w:val="1"/>
        </w:numPr>
        <w:jc w:val="both"/>
        <w:rPr>
          <w:bCs/>
        </w:rPr>
      </w:pPr>
      <w:r w:rsidRPr="00F43393">
        <w:rPr>
          <w:bCs/>
        </w:rPr>
        <w:t>The direct link on the computer is</w:t>
      </w:r>
    </w:p>
    <w:p w:rsidR="00BB108D" w:rsidRDefault="00464A6D" w:rsidP="00BB108D">
      <w:pPr>
        <w:pStyle w:val="ListParagraph"/>
        <w:widowControl w:val="0"/>
        <w:ind w:left="1800"/>
        <w:jc w:val="both"/>
        <w:rPr>
          <w:bCs/>
        </w:rPr>
      </w:pPr>
      <w:hyperlink r:id="rId16" w:history="1">
        <w:r w:rsidR="00BB108D" w:rsidRPr="00F43393">
          <w:rPr>
            <w:rStyle w:val="Hyperlink"/>
            <w:bCs/>
          </w:rPr>
          <w:t>https://www.youtube.com/channel/UC5AIPNaKr3QN50984jGOa1g</w:t>
        </w:r>
      </w:hyperlink>
      <w:r w:rsidR="00BB108D" w:rsidRPr="00F43393">
        <w:rPr>
          <w:bCs/>
        </w:rPr>
        <w:t>.</w:t>
      </w:r>
    </w:p>
    <w:p w:rsidR="00BB108D" w:rsidRPr="00782F30" w:rsidRDefault="00BB108D" w:rsidP="00BB108D">
      <w:pPr>
        <w:pStyle w:val="ListParagraph"/>
        <w:widowControl w:val="0"/>
        <w:ind w:left="1800"/>
        <w:jc w:val="both"/>
        <w:rPr>
          <w:bCs/>
          <w:sz w:val="8"/>
        </w:rPr>
      </w:pPr>
    </w:p>
    <w:p w:rsidR="00BB108D" w:rsidRPr="00F43393" w:rsidRDefault="00BB108D" w:rsidP="00BB108D">
      <w:pPr>
        <w:pStyle w:val="ListParagraph"/>
        <w:widowControl w:val="0"/>
        <w:numPr>
          <w:ilvl w:val="0"/>
          <w:numId w:val="1"/>
        </w:numPr>
        <w:jc w:val="both"/>
        <w:rPr>
          <w:bCs/>
        </w:rPr>
      </w:pPr>
      <w:r w:rsidRPr="00F43393">
        <w:rPr>
          <w:bCs/>
        </w:rPr>
        <w:t>This link is also on the main page of the church’s website in the church section and will continue to be posted weekly on the St. Paul Facebook page.</w:t>
      </w:r>
    </w:p>
    <w:p w:rsidR="00BB108D" w:rsidRPr="00F43393" w:rsidRDefault="00BB108D" w:rsidP="00BB108D">
      <w:pPr>
        <w:pStyle w:val="ListParagraph"/>
        <w:widowControl w:val="0"/>
        <w:ind w:left="1800"/>
        <w:jc w:val="both"/>
        <w:rPr>
          <w:bCs/>
          <w:sz w:val="12"/>
        </w:rPr>
      </w:pPr>
    </w:p>
    <w:p w:rsidR="00BB108D" w:rsidRPr="00F43393" w:rsidRDefault="00BB108D" w:rsidP="00BB108D">
      <w:pPr>
        <w:keepLines/>
        <w:tabs>
          <w:tab w:val="left" w:pos="1740"/>
        </w:tabs>
      </w:pPr>
      <w:r w:rsidRPr="00F43393">
        <w:t>And it will always be available on the radio broadcast Sunday mornings at 11:00 a.m. on WEFM (95.9), and on the local cable access station #99 for the previous week’s service on Sundays at 4:00 p.m. and the current service on Wednesdays at 7:00 p.m. and Fridays at 8:30 p.m.</w:t>
      </w:r>
    </w:p>
    <w:p w:rsidR="00BB108D" w:rsidRPr="00F43393" w:rsidRDefault="00BB108D" w:rsidP="00BB108D"/>
    <w:p w:rsidR="00E8719B" w:rsidRDefault="00E8719B" w:rsidP="00BB108D"/>
    <w:p w:rsidR="00BB108D" w:rsidRDefault="00BB108D" w:rsidP="00BB108D"/>
    <w:p w:rsidR="00D624D7" w:rsidRPr="00F43393" w:rsidRDefault="00D624D7" w:rsidP="00D624D7">
      <w:pPr>
        <w:widowControl w:val="0"/>
      </w:pPr>
      <w:r w:rsidRPr="00F43393">
        <w:rPr>
          <w:b/>
          <w:bCs/>
        </w:rPr>
        <w:lastRenderedPageBreak/>
        <w:t>To send e-mail to the church office</w:t>
      </w:r>
      <w:r w:rsidRPr="00F43393">
        <w:t>, please use the following addresses:</w:t>
      </w:r>
    </w:p>
    <w:p w:rsidR="00D624D7" w:rsidRPr="00F43393" w:rsidRDefault="00D624D7" w:rsidP="00D624D7">
      <w:pPr>
        <w:widowControl w:val="0"/>
        <w:rPr>
          <w:sz w:val="12"/>
        </w:rPr>
      </w:pPr>
    </w:p>
    <w:p w:rsidR="00D624D7" w:rsidRPr="00F43393" w:rsidRDefault="00D624D7" w:rsidP="00D624D7">
      <w:pPr>
        <w:widowControl w:val="0"/>
        <w:rPr>
          <w:rStyle w:val="Hyperlink"/>
        </w:rPr>
      </w:pPr>
      <w:r w:rsidRPr="00F43393">
        <w:t xml:space="preserve"> Pastor Mark Reshan:  </w:t>
      </w:r>
      <w:hyperlink r:id="rId17" w:history="1">
        <w:r w:rsidRPr="00F43393">
          <w:rPr>
            <w:rStyle w:val="Hyperlink"/>
          </w:rPr>
          <w:t>seniorpastor@stpaulmichigancity.com</w:t>
        </w:r>
      </w:hyperlink>
    </w:p>
    <w:p w:rsidR="00D624D7" w:rsidRPr="00F43393" w:rsidRDefault="00D624D7" w:rsidP="00D624D7">
      <w:pPr>
        <w:widowControl w:val="0"/>
        <w:rPr>
          <w:sz w:val="12"/>
        </w:rPr>
      </w:pPr>
    </w:p>
    <w:p w:rsidR="00D624D7" w:rsidRPr="00F43393" w:rsidRDefault="00D624D7" w:rsidP="00D624D7">
      <w:pPr>
        <w:widowControl w:val="0"/>
        <w:rPr>
          <w:rStyle w:val="Hyperlink"/>
        </w:rPr>
      </w:pPr>
      <w:r w:rsidRPr="00F43393">
        <w:t xml:space="preserve"> Church Office Secretary (Libby Pollock):  </w:t>
      </w:r>
      <w:hyperlink r:id="rId18" w:history="1">
        <w:r w:rsidRPr="00F43393">
          <w:rPr>
            <w:rStyle w:val="Hyperlink"/>
          </w:rPr>
          <w:t>churchsecretary@stpaulmichigancity.com</w:t>
        </w:r>
      </w:hyperlink>
    </w:p>
    <w:p w:rsidR="00D624D7" w:rsidRPr="00F43393" w:rsidRDefault="00D624D7" w:rsidP="00D624D7">
      <w:pPr>
        <w:widowControl w:val="0"/>
        <w:rPr>
          <w:sz w:val="12"/>
        </w:rPr>
      </w:pPr>
    </w:p>
    <w:p w:rsidR="00D624D7" w:rsidRPr="00F43393" w:rsidRDefault="00D624D7" w:rsidP="00D624D7">
      <w:pPr>
        <w:keepLines/>
        <w:widowControl w:val="0"/>
        <w:spacing w:before="20" w:after="20"/>
      </w:pPr>
      <w:r w:rsidRPr="00F43393">
        <w:t> Church Treasurer (Karen Fleming) and Bookkeeper (Billie Atchinson):</w:t>
      </w:r>
    </w:p>
    <w:p w:rsidR="00D624D7" w:rsidRPr="00F43393" w:rsidRDefault="00D624D7" w:rsidP="00D624D7">
      <w:pPr>
        <w:keepLines/>
        <w:widowControl w:val="0"/>
        <w:spacing w:before="20" w:after="20"/>
        <w:rPr>
          <w:color w:val="0563C1"/>
          <w:u w:val="single"/>
        </w:rPr>
      </w:pPr>
      <w:r w:rsidRPr="00F43393">
        <w:rPr>
          <w:color w:val="0563C1"/>
          <w:u w:val="single"/>
        </w:rPr>
        <w:t xml:space="preserve"> </w:t>
      </w:r>
      <w:hyperlink r:id="rId19" w:history="1">
        <w:r w:rsidRPr="00F43393">
          <w:rPr>
            <w:rStyle w:val="Hyperlink"/>
          </w:rPr>
          <w:t>finance@stpaulmichigancity.com</w:t>
        </w:r>
      </w:hyperlink>
      <w:r w:rsidRPr="00F43393">
        <w:rPr>
          <w:color w:val="0563C1"/>
          <w:u w:val="single"/>
        </w:rPr>
        <w:t>.</w:t>
      </w:r>
    </w:p>
    <w:p w:rsidR="00D624D7" w:rsidRPr="00F43393" w:rsidRDefault="00D624D7" w:rsidP="00D624D7">
      <w:pPr>
        <w:keepLines/>
        <w:widowControl w:val="0"/>
        <w:spacing w:before="20" w:after="20"/>
        <w:rPr>
          <w:color w:val="0563C1"/>
          <w:sz w:val="12"/>
          <w:u w:val="single"/>
        </w:rPr>
      </w:pPr>
    </w:p>
    <w:p w:rsidR="00D624D7" w:rsidRPr="00F43393" w:rsidRDefault="00D624D7" w:rsidP="00D624D7">
      <w:pPr>
        <w:keepLines/>
      </w:pPr>
      <w:r w:rsidRPr="00F43393">
        <w:rPr>
          <w:b/>
          <w:bCs/>
        </w:rPr>
        <w:t>The Good News Newsletter</w:t>
      </w:r>
      <w:r w:rsidRPr="00F43393">
        <w:rPr>
          <w:bCs/>
        </w:rPr>
        <w:t>:  If you have an article or anything you want included in</w:t>
      </w:r>
      <w:r w:rsidRPr="00F43393">
        <w:rPr>
          <w:b/>
          <w:bCs/>
        </w:rPr>
        <w:t xml:space="preserve"> The Good News </w:t>
      </w:r>
      <w:r w:rsidRPr="00F43393">
        <w:t xml:space="preserve">please send it to the following e-mail address:  splcgoodnews@gmail.com. Pastor Pamela Thiede will be using this e-mail address to assemble </w:t>
      </w:r>
      <w:r w:rsidRPr="00F43393">
        <w:rPr>
          <w:b/>
          <w:bCs/>
        </w:rPr>
        <w:t xml:space="preserve">The Good News </w:t>
      </w:r>
      <w:r w:rsidRPr="00F43393">
        <w:t xml:space="preserve">each month. The deadline for getting information to Pastor Pamela will be the 20th of each month. </w:t>
      </w:r>
    </w:p>
    <w:p w:rsidR="00D624D7" w:rsidRPr="00F43393" w:rsidRDefault="00D624D7" w:rsidP="00D624D7">
      <w:pPr>
        <w:rPr>
          <w:sz w:val="12"/>
        </w:rPr>
      </w:pPr>
    </w:p>
    <w:p w:rsidR="00D624D7" w:rsidRPr="00F43393" w:rsidRDefault="00D624D7" w:rsidP="00D624D7">
      <w:pPr>
        <w:widowControl w:val="0"/>
        <w:rPr>
          <w:b/>
          <w:bCs/>
        </w:rPr>
      </w:pPr>
      <w:r w:rsidRPr="00F43393">
        <w:rPr>
          <w:b/>
          <w:bCs/>
        </w:rPr>
        <w:t xml:space="preserve">WORSHIP ATTENDANCE  for </w:t>
      </w:r>
      <w:r>
        <w:rPr>
          <w:b/>
          <w:bCs/>
        </w:rPr>
        <w:t>November 13 and 14</w:t>
      </w:r>
      <w:r w:rsidRPr="00F43393">
        <w:rPr>
          <w:b/>
          <w:bCs/>
        </w:rPr>
        <w:t>, 2021</w:t>
      </w:r>
    </w:p>
    <w:p w:rsidR="00D624D7" w:rsidRPr="00F43393" w:rsidRDefault="00D624D7" w:rsidP="00D624D7">
      <w:pPr>
        <w:widowControl w:val="0"/>
        <w:rPr>
          <w:b/>
          <w:bCs/>
        </w:rPr>
      </w:pPr>
      <w:r>
        <w:rPr>
          <w:b/>
          <w:bCs/>
        </w:rPr>
        <w:t>4:00 p.m.   26</w:t>
      </w:r>
    </w:p>
    <w:p w:rsidR="00D624D7" w:rsidRPr="00F43393" w:rsidRDefault="00D624D7" w:rsidP="00D624D7">
      <w:pPr>
        <w:keepLines/>
        <w:widowControl w:val="0"/>
        <w:spacing w:before="20" w:after="20"/>
        <w:rPr>
          <w:b/>
          <w:bCs/>
        </w:rPr>
      </w:pPr>
      <w:r>
        <w:rPr>
          <w:b/>
          <w:bCs/>
        </w:rPr>
        <w:t>9:00 a.m.   52</w:t>
      </w:r>
    </w:p>
    <w:p w:rsidR="00D624D7" w:rsidRPr="00F43393" w:rsidRDefault="00D624D7" w:rsidP="00D624D7">
      <w:pPr>
        <w:keepLines/>
        <w:spacing w:before="20" w:after="20"/>
        <w:rPr>
          <w:b/>
          <w:bCs/>
        </w:rPr>
      </w:pPr>
      <w:r>
        <w:rPr>
          <w:b/>
          <w:bCs/>
        </w:rPr>
        <w:t>Total =      78</w:t>
      </w:r>
    </w:p>
    <w:p w:rsidR="00D624D7" w:rsidRPr="00F43393" w:rsidRDefault="00D624D7" w:rsidP="00D624D7">
      <w:pPr>
        <w:keepLines/>
        <w:spacing w:before="20" w:after="20"/>
        <w:rPr>
          <w:b/>
          <w:bCs/>
          <w:sz w:val="12"/>
        </w:rPr>
      </w:pPr>
    </w:p>
    <w:p w:rsidR="00D624D7" w:rsidRPr="00F43393" w:rsidRDefault="00D624D7" w:rsidP="00D624D7">
      <w:pPr>
        <w:jc w:val="both"/>
      </w:pPr>
      <w:r w:rsidRPr="00F43393">
        <w:rPr>
          <w:b/>
        </w:rPr>
        <w:t xml:space="preserve">The Community Soup Kitchen serving out of First United Methodist is in need of volunteers.  </w:t>
      </w:r>
      <w:r w:rsidRPr="00F43393">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D624D7" w:rsidRPr="00F43393" w:rsidRDefault="00D624D7" w:rsidP="00D624D7">
      <w:pPr>
        <w:rPr>
          <w:sz w:val="12"/>
        </w:rPr>
      </w:pPr>
    </w:p>
    <w:p w:rsidR="00D624D7" w:rsidRPr="00F43393" w:rsidRDefault="00D624D7" w:rsidP="00D624D7">
      <w:pPr>
        <w:rPr>
          <w:b/>
        </w:rPr>
      </w:pPr>
      <w:r w:rsidRPr="00F43393">
        <w:rPr>
          <w:b/>
        </w:rPr>
        <w:t>MEETINGS &amp; ACTIVITIES IN NOVEMBER</w:t>
      </w:r>
    </w:p>
    <w:p w:rsidR="00D624D7" w:rsidRPr="00F43393" w:rsidRDefault="00D624D7" w:rsidP="00D624D7">
      <w:pPr>
        <w:rPr>
          <w:b/>
          <w:sz w:val="12"/>
        </w:rPr>
      </w:pPr>
    </w:p>
    <w:p w:rsidR="00D624D7" w:rsidRPr="00F43393" w:rsidRDefault="00D624D7" w:rsidP="00D624D7">
      <w:r w:rsidRPr="00F43393">
        <w:t>Worship Service:  Saturday, November 20, 2021 at 4:00 pm</w:t>
      </w:r>
    </w:p>
    <w:p w:rsidR="00D624D7" w:rsidRPr="00F43393" w:rsidRDefault="00D624D7" w:rsidP="00D624D7">
      <w:pPr>
        <w:rPr>
          <w:sz w:val="12"/>
        </w:rPr>
      </w:pPr>
    </w:p>
    <w:p w:rsidR="00D624D7" w:rsidRPr="00F43393" w:rsidRDefault="00D624D7" w:rsidP="00D624D7">
      <w:r w:rsidRPr="00F43393">
        <w:t>Worship Service:  Sunday, November 21, 2021 at 9:00 am</w:t>
      </w:r>
    </w:p>
    <w:p w:rsidR="00D624D7" w:rsidRPr="00F43393" w:rsidRDefault="00D624D7" w:rsidP="00D624D7">
      <w:r w:rsidRPr="00F43393">
        <w:t>Wednesday Bible Study:  Wednesday November 24, 2021 at 9:45 am/Luther House</w:t>
      </w:r>
    </w:p>
    <w:p w:rsidR="00D624D7" w:rsidRPr="00F43393" w:rsidRDefault="00D624D7" w:rsidP="00D624D7">
      <w:r w:rsidRPr="00F43393">
        <w:t>THANKSGIVING</w:t>
      </w:r>
    </w:p>
    <w:p w:rsidR="00D624D7" w:rsidRPr="00F43393" w:rsidRDefault="00D624D7" w:rsidP="00D624D7">
      <w:r w:rsidRPr="00F43393">
        <w:t>Worship Service:  Saturday, November 27, 2021 at 4:00 pm</w:t>
      </w:r>
    </w:p>
    <w:p w:rsidR="00D624D7" w:rsidRPr="00F43393" w:rsidRDefault="00D624D7" w:rsidP="00D624D7">
      <w:pPr>
        <w:rPr>
          <w:sz w:val="12"/>
        </w:rPr>
      </w:pPr>
    </w:p>
    <w:p w:rsidR="00D624D7" w:rsidRPr="00F43393" w:rsidRDefault="00D624D7" w:rsidP="00D624D7">
      <w:r w:rsidRPr="00F43393">
        <w:t xml:space="preserve">Worship Service:  Sunday, November 28, 2021 at 9:00 am </w:t>
      </w:r>
    </w:p>
    <w:p w:rsidR="00D624D7" w:rsidRPr="00F43393" w:rsidRDefault="00D624D7" w:rsidP="00D624D7"/>
    <w:p w:rsidR="00D624D7" w:rsidRDefault="00D624D7" w:rsidP="00D624D7">
      <w:pPr>
        <w:keepLines/>
        <w:widowControl w:val="0"/>
        <w:rPr>
          <w:b/>
          <w:bCs/>
        </w:rPr>
      </w:pPr>
      <w:r>
        <w:rPr>
          <w:b/>
          <w:bCs/>
        </w:rPr>
        <w:t>2021 Financial Stewardship</w:t>
      </w:r>
    </w:p>
    <w:p w:rsidR="00D624D7" w:rsidRDefault="00D624D7" w:rsidP="00D624D7">
      <w:pPr>
        <w:keepLines/>
        <w:widowControl w:val="0"/>
        <w:spacing w:before="20" w:after="20"/>
      </w:pPr>
      <w:r>
        <w:t>Weekly Church Operating Needs (x 2 weeks):</w:t>
      </w:r>
      <w:r>
        <w:tab/>
        <w:t xml:space="preserve">   </w:t>
      </w:r>
      <w:r>
        <w:tab/>
      </w:r>
      <w:r>
        <w:tab/>
        <w:t xml:space="preserve"> $14,116.36</w:t>
      </w:r>
    </w:p>
    <w:p w:rsidR="00D624D7" w:rsidRDefault="00D624D7" w:rsidP="00D624D7">
      <w:pPr>
        <w:keepLines/>
        <w:widowControl w:val="0"/>
        <w:spacing w:before="20" w:after="20"/>
      </w:pPr>
      <w:r>
        <w:t xml:space="preserve">November 6 and 7, 13 and 14, 2021                                           </w:t>
      </w:r>
    </w:p>
    <w:p w:rsidR="00D624D7" w:rsidRDefault="00D624D7" w:rsidP="00D624D7">
      <w:pPr>
        <w:keepLines/>
        <w:widowControl w:val="0"/>
        <w:spacing w:before="20" w:after="20"/>
      </w:pPr>
      <w:r>
        <w:t>General Fund (including General Memorials):</w:t>
      </w:r>
      <w:r>
        <w:tab/>
      </w:r>
      <w:r>
        <w:tab/>
      </w:r>
      <w:r>
        <w:tab/>
        <w:t xml:space="preserve"> $10,331.24</w:t>
      </w:r>
    </w:p>
    <w:p w:rsidR="00D624D7" w:rsidRDefault="00D624D7" w:rsidP="00D624D7">
      <w:pPr>
        <w:keepLines/>
        <w:widowControl w:val="0"/>
        <w:spacing w:before="20" w:after="20"/>
      </w:pPr>
      <w:r>
        <w:t xml:space="preserve">Overage/Shortage: </w:t>
      </w:r>
      <w:r>
        <w:tab/>
      </w:r>
      <w:r>
        <w:tab/>
      </w:r>
      <w:r>
        <w:tab/>
      </w:r>
      <w:r>
        <w:tab/>
      </w:r>
      <w:r>
        <w:tab/>
      </w:r>
      <w:r>
        <w:tab/>
        <w:t xml:space="preserve">            --$3,785.12</w:t>
      </w:r>
    </w:p>
    <w:p w:rsidR="00D624D7" w:rsidRDefault="00D624D7" w:rsidP="00D624D7">
      <w:pPr>
        <w:keepLines/>
        <w:widowControl w:val="0"/>
        <w:spacing w:before="20" w:after="20"/>
        <w:rPr>
          <w:sz w:val="8"/>
          <w:szCs w:val="8"/>
        </w:rPr>
      </w:pPr>
      <w:r>
        <w:rPr>
          <w:sz w:val="12"/>
          <w:szCs w:val="12"/>
        </w:rPr>
        <w:t> </w:t>
      </w:r>
    </w:p>
    <w:p w:rsidR="00D624D7" w:rsidRDefault="00D624D7" w:rsidP="00D624D7">
      <w:pPr>
        <w:keepLines/>
        <w:widowControl w:val="0"/>
        <w:spacing w:before="20" w:after="20"/>
      </w:pPr>
      <w:r>
        <w:t>Restricted Income (not including Memorials)</w:t>
      </w:r>
      <w:r>
        <w:tab/>
        <w:t xml:space="preserve">   </w:t>
      </w:r>
      <w:r>
        <w:tab/>
      </w:r>
      <w:r>
        <w:tab/>
        <w:t xml:space="preserve">        </w:t>
      </w:r>
      <w:r>
        <w:tab/>
      </w:r>
    </w:p>
    <w:p w:rsidR="00D624D7" w:rsidRDefault="00D624D7" w:rsidP="00D624D7">
      <w:pPr>
        <w:keepLines/>
        <w:widowControl w:val="0"/>
        <w:spacing w:before="20" w:after="20"/>
      </w:pPr>
      <w:r>
        <w:t>Supports IK Synod &amp; Churchwide Ministries:</w:t>
      </w:r>
      <w:r>
        <w:tab/>
      </w:r>
      <w:r>
        <w:tab/>
        <w:t xml:space="preserve">                  $184.00</w:t>
      </w:r>
    </w:p>
    <w:p w:rsidR="00D624D7" w:rsidRDefault="00D624D7" w:rsidP="00D624D7">
      <w:pPr>
        <w:keepLines/>
        <w:widowControl w:val="0"/>
        <w:spacing w:before="20" w:after="20"/>
      </w:pPr>
      <w:r>
        <w:t>Capital Fund:</w:t>
      </w:r>
      <w:r>
        <w:tab/>
      </w:r>
      <w:r>
        <w:tab/>
      </w:r>
      <w:r>
        <w:tab/>
      </w:r>
      <w:r>
        <w:tab/>
      </w:r>
      <w:r>
        <w:tab/>
      </w:r>
      <w:r>
        <w:tab/>
      </w:r>
      <w:r>
        <w:tab/>
        <w:t xml:space="preserve">                  $500.00</w:t>
      </w:r>
    </w:p>
    <w:p w:rsidR="00D624D7" w:rsidRDefault="00D624D7" w:rsidP="00D624D7"/>
    <w:p w:rsidR="00BB108D" w:rsidRDefault="00BB108D" w:rsidP="00BB108D"/>
    <w:p w:rsidR="00D624D7" w:rsidRDefault="00D624D7" w:rsidP="00BB108D"/>
    <w:p w:rsidR="00D624D7" w:rsidRDefault="00D624D7" w:rsidP="00BB108D"/>
    <w:p w:rsidR="00D624D7" w:rsidRDefault="00D624D7" w:rsidP="00D624D7">
      <w:pPr>
        <w:jc w:val="center"/>
        <w:rPr>
          <w:b/>
          <w:bCs/>
          <w:noProof/>
          <w:sz w:val="28"/>
          <w:szCs w:val="28"/>
        </w:rPr>
      </w:pPr>
      <w:r>
        <w:rPr>
          <w:noProof/>
        </w:rPr>
        <w:lastRenderedPageBreak/>
        <w:drawing>
          <wp:inline distT="0" distB="0" distL="0" distR="0" wp14:anchorId="25B74C11" wp14:editId="03EDFCE3">
            <wp:extent cx="1961783" cy="1457325"/>
            <wp:effectExtent l="0" t="0" r="0" b="0"/>
            <wp:docPr id="10" name="Picture 10" descr="Free Free Poinsettia Clipart, Download Free Free Poinsettia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ree Poinsettia Clipart, Download Free Free Poinsettia Clipart png  images, Free ClipArts on Clip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229" cy="1473256"/>
                    </a:xfrm>
                    <a:prstGeom prst="rect">
                      <a:avLst/>
                    </a:prstGeom>
                    <a:noFill/>
                    <a:ln>
                      <a:noFill/>
                    </a:ln>
                  </pic:spPr>
                </pic:pic>
              </a:graphicData>
            </a:graphic>
          </wp:inline>
        </w:drawing>
      </w:r>
    </w:p>
    <w:p w:rsidR="00D624D7" w:rsidRPr="009636F6" w:rsidRDefault="00D624D7" w:rsidP="00D624D7">
      <w:pPr>
        <w:jc w:val="center"/>
        <w:rPr>
          <w:b/>
          <w:bCs/>
          <w:noProof/>
          <w:sz w:val="28"/>
          <w:szCs w:val="28"/>
        </w:rPr>
      </w:pPr>
      <w:r>
        <w:rPr>
          <w:b/>
          <w:bCs/>
          <w:noProof/>
          <w:sz w:val="28"/>
          <w:szCs w:val="28"/>
        </w:rPr>
        <w:t>CHRISTMAS POINSETTIAS</w:t>
      </w:r>
    </w:p>
    <w:p w:rsidR="00D624D7" w:rsidRPr="009636F6" w:rsidRDefault="00D624D7" w:rsidP="00D624D7">
      <w:pPr>
        <w:pStyle w:val="Body"/>
        <w:jc w:val="both"/>
        <w:rPr>
          <w:rFonts w:ascii="Times New Roman" w:hAnsi="Times New Roman" w:cs="Times New Roman"/>
          <w:sz w:val="24"/>
          <w:szCs w:val="24"/>
        </w:rPr>
      </w:pPr>
      <w:r>
        <w:rPr>
          <w:rFonts w:ascii="Times New Roman" w:hAnsi="Times New Roman" w:cs="Times New Roman"/>
          <w:sz w:val="24"/>
          <w:szCs w:val="24"/>
        </w:rPr>
        <w:t xml:space="preserve">It’s time to start thinking about purchasing a Christmas Poinsettia.  Each plant will be in a 6½-inch single plant pot with 3 – 6 blooms.  Each plant will cost $6.50 and can be given “in memory of” or “in honor of” a loved one.  Please place your order through the church office (219-874-7293); or place your information on an envelope with cash or a check made out to St. Paul Lutheran Church, and place it in the offering plate.  You are welcome to take your plant(s) home after the Christmas Eve, Christmas Day, or Sunday (December 26) service.  </w:t>
      </w:r>
      <w:r>
        <w:rPr>
          <w:rFonts w:ascii="Times New Roman" w:hAnsi="Times New Roman" w:cs="Times New Roman"/>
          <w:b/>
          <w:bCs/>
          <w:sz w:val="24"/>
          <w:szCs w:val="24"/>
        </w:rPr>
        <w:t xml:space="preserve">Orders must be placed by Monday, December 13.  </w:t>
      </w:r>
      <w:r>
        <w:rPr>
          <w:rFonts w:ascii="Times New Roman" w:hAnsi="Times New Roman" w:cs="Times New Roman"/>
          <w:sz w:val="24"/>
          <w:szCs w:val="24"/>
        </w:rPr>
        <w:t xml:space="preserve">The final count will be turned in that day. </w:t>
      </w:r>
    </w:p>
    <w:p w:rsidR="00D624D7" w:rsidRDefault="00D624D7" w:rsidP="00D624D7">
      <w:pPr>
        <w:rPr>
          <w:b/>
          <w:bCs/>
          <w:noProof/>
        </w:rPr>
      </w:pPr>
    </w:p>
    <w:p w:rsidR="00D624D7" w:rsidRDefault="00D624D7" w:rsidP="00D624D7">
      <w:pPr>
        <w:jc w:val="center"/>
        <w:rPr>
          <w:rFonts w:ascii="Freestyle Script" w:hAnsi="Freestyle Script"/>
          <w:b/>
          <w:bCs/>
          <w:noProof/>
        </w:rPr>
      </w:pPr>
      <w:r>
        <w:rPr>
          <w:noProof/>
        </w:rPr>
        <w:drawing>
          <wp:inline distT="0" distB="0" distL="0" distR="0" wp14:anchorId="5C0B3DFB" wp14:editId="3655C081">
            <wp:extent cx="2427152" cy="1790700"/>
            <wp:effectExtent l="0" t="0" r="0" b="0"/>
            <wp:docPr id="11" name="Picture 11" descr="Free Christmas Images - Merry Christmas Images - Christi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Images - Merry Christmas Images - Christian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5595" cy="1811685"/>
                    </a:xfrm>
                    <a:prstGeom prst="rect">
                      <a:avLst/>
                    </a:prstGeom>
                    <a:noFill/>
                    <a:ln>
                      <a:noFill/>
                    </a:ln>
                  </pic:spPr>
                </pic:pic>
              </a:graphicData>
            </a:graphic>
          </wp:inline>
        </w:drawing>
      </w:r>
    </w:p>
    <w:p w:rsidR="00D624D7" w:rsidRDefault="00D624D7" w:rsidP="00D624D7">
      <w:pPr>
        <w:jc w:val="center"/>
        <w:rPr>
          <w:rFonts w:ascii="Freestyle Script" w:hAnsi="Freestyle Script"/>
          <w:b/>
          <w:bCs/>
          <w:noProof/>
        </w:rPr>
      </w:pPr>
    </w:p>
    <w:p w:rsidR="00D624D7" w:rsidRPr="002C2C4F" w:rsidRDefault="00D624D7" w:rsidP="00D624D7">
      <w:pPr>
        <w:ind w:firstLine="720"/>
        <w:jc w:val="both"/>
        <w:rPr>
          <w:color w:val="222222"/>
        </w:rPr>
      </w:pPr>
      <w:r w:rsidRPr="002C2C4F">
        <w:rPr>
          <w:color w:val="222222"/>
        </w:rPr>
        <w:t>It is not too early to post information about our end-of-Advent and Christmas Eve/Day and following worship services.  We will include them in the December newsletter as well</w:t>
      </w:r>
      <w:r>
        <w:rPr>
          <w:color w:val="222222"/>
        </w:rPr>
        <w:t>,</w:t>
      </w:r>
      <w:r w:rsidRPr="002C2C4F">
        <w:rPr>
          <w:color w:val="222222"/>
        </w:rPr>
        <w:t xml:space="preserve"> but it might be helpful to mark your calendars now for these special liturgies.</w:t>
      </w:r>
    </w:p>
    <w:p w:rsidR="00D624D7" w:rsidRPr="00B605AB" w:rsidRDefault="00D624D7" w:rsidP="00D624D7">
      <w:pPr>
        <w:ind w:firstLine="720"/>
        <w:rPr>
          <w:color w:val="222222"/>
          <w:sz w:val="12"/>
          <w:szCs w:val="12"/>
        </w:rPr>
      </w:pPr>
    </w:p>
    <w:p w:rsidR="00D624D7" w:rsidRPr="002C2C4F" w:rsidRDefault="00D624D7" w:rsidP="00D624D7">
      <w:pPr>
        <w:rPr>
          <w:color w:val="222222"/>
        </w:rPr>
      </w:pPr>
      <w:r w:rsidRPr="002C2C4F">
        <w:rPr>
          <w:b/>
          <w:bCs/>
          <w:color w:val="222222"/>
        </w:rPr>
        <w:t>Saturday, December 18</w:t>
      </w:r>
      <w:r w:rsidRPr="002C2C4F">
        <w:rPr>
          <w:color w:val="222222"/>
        </w:rPr>
        <w:tab/>
      </w:r>
      <w:r w:rsidRPr="002C2C4F">
        <w:rPr>
          <w:color w:val="222222"/>
        </w:rPr>
        <w:tab/>
        <w:t>Fourth Saturday in Advent</w:t>
      </w:r>
      <w:r w:rsidRPr="002C2C4F">
        <w:rPr>
          <w:color w:val="222222"/>
        </w:rPr>
        <w:tab/>
      </w:r>
      <w:r w:rsidRPr="002C2C4F">
        <w:rPr>
          <w:color w:val="222222"/>
        </w:rPr>
        <w:tab/>
        <w:t>4:00 p.m.</w:t>
      </w:r>
    </w:p>
    <w:p w:rsidR="00D624D7" w:rsidRPr="00B605AB" w:rsidRDefault="00D624D7" w:rsidP="00D624D7">
      <w:pPr>
        <w:rPr>
          <w:color w:val="222222"/>
          <w:sz w:val="12"/>
          <w:szCs w:val="12"/>
        </w:rPr>
      </w:pPr>
    </w:p>
    <w:p w:rsidR="00D624D7" w:rsidRPr="002C2C4F" w:rsidRDefault="00D624D7" w:rsidP="00D624D7">
      <w:pPr>
        <w:rPr>
          <w:color w:val="222222"/>
        </w:rPr>
      </w:pPr>
      <w:r w:rsidRPr="002C2C4F">
        <w:rPr>
          <w:b/>
          <w:bCs/>
          <w:color w:val="222222"/>
        </w:rPr>
        <w:t>Sunday, December 19</w:t>
      </w:r>
      <w:r w:rsidRPr="002C2C4F">
        <w:rPr>
          <w:color w:val="222222"/>
        </w:rPr>
        <w:tab/>
      </w:r>
      <w:r w:rsidRPr="002C2C4F">
        <w:rPr>
          <w:color w:val="222222"/>
        </w:rPr>
        <w:tab/>
        <w:t>Fourth Sunday in Advent</w:t>
      </w:r>
      <w:r w:rsidRPr="002C2C4F">
        <w:rPr>
          <w:color w:val="222222"/>
        </w:rPr>
        <w:tab/>
      </w:r>
      <w:r w:rsidRPr="002C2C4F">
        <w:rPr>
          <w:color w:val="222222"/>
        </w:rPr>
        <w:tab/>
        <w:t>9:00 a.m.</w:t>
      </w:r>
    </w:p>
    <w:p w:rsidR="00D624D7" w:rsidRPr="00B605AB" w:rsidRDefault="00D624D7" w:rsidP="00D624D7">
      <w:pPr>
        <w:rPr>
          <w:color w:val="222222"/>
          <w:sz w:val="12"/>
          <w:szCs w:val="12"/>
        </w:rPr>
      </w:pPr>
    </w:p>
    <w:p w:rsidR="00D624D7" w:rsidRPr="002C2C4F" w:rsidRDefault="00D624D7" w:rsidP="00D624D7">
      <w:pPr>
        <w:rPr>
          <w:color w:val="222222"/>
        </w:rPr>
      </w:pPr>
      <w:r w:rsidRPr="002C2C4F">
        <w:rPr>
          <w:b/>
          <w:bCs/>
          <w:color w:val="222222"/>
        </w:rPr>
        <w:t>Friday, December 24</w:t>
      </w:r>
      <w:r w:rsidRPr="002C2C4F">
        <w:rPr>
          <w:color w:val="222222"/>
        </w:rPr>
        <w:tab/>
      </w:r>
      <w:r w:rsidRPr="002C2C4F">
        <w:rPr>
          <w:color w:val="222222"/>
        </w:rPr>
        <w:tab/>
      </w:r>
      <w:r w:rsidRPr="002C2C4F">
        <w:rPr>
          <w:color w:val="222222"/>
        </w:rPr>
        <w:tab/>
        <w:t>Christmas Eve</w:t>
      </w:r>
      <w:r w:rsidRPr="002C2C4F">
        <w:rPr>
          <w:color w:val="222222"/>
        </w:rPr>
        <w:tab/>
      </w:r>
      <w:r w:rsidRPr="002C2C4F">
        <w:rPr>
          <w:color w:val="222222"/>
        </w:rPr>
        <w:tab/>
      </w:r>
      <w:r w:rsidRPr="002C2C4F">
        <w:rPr>
          <w:color w:val="222222"/>
        </w:rPr>
        <w:tab/>
      </w:r>
      <w:r w:rsidRPr="002C2C4F">
        <w:rPr>
          <w:color w:val="222222"/>
        </w:rPr>
        <w:tab/>
        <w:t>6:00 p.m.</w:t>
      </w:r>
    </w:p>
    <w:p w:rsidR="00D624D7" w:rsidRPr="00B605AB" w:rsidRDefault="00D624D7" w:rsidP="00D624D7">
      <w:pPr>
        <w:rPr>
          <w:color w:val="222222"/>
          <w:sz w:val="12"/>
          <w:szCs w:val="12"/>
        </w:rPr>
      </w:pPr>
    </w:p>
    <w:p w:rsidR="00D624D7" w:rsidRPr="002C2C4F" w:rsidRDefault="00D624D7" w:rsidP="00D624D7">
      <w:pPr>
        <w:rPr>
          <w:color w:val="222222"/>
        </w:rPr>
      </w:pPr>
      <w:r w:rsidRPr="002C2C4F">
        <w:rPr>
          <w:b/>
          <w:bCs/>
          <w:color w:val="222222"/>
        </w:rPr>
        <w:t>Saturday, December 25</w:t>
      </w:r>
      <w:r w:rsidRPr="002C2C4F">
        <w:rPr>
          <w:b/>
          <w:bCs/>
          <w:color w:val="222222"/>
        </w:rPr>
        <w:tab/>
      </w:r>
      <w:r w:rsidRPr="002C2C4F">
        <w:rPr>
          <w:b/>
          <w:bCs/>
          <w:color w:val="222222"/>
        </w:rPr>
        <w:tab/>
      </w:r>
      <w:r w:rsidRPr="002C2C4F">
        <w:rPr>
          <w:color w:val="222222"/>
        </w:rPr>
        <w:t>Christmas Day</w:t>
      </w:r>
      <w:r w:rsidRPr="002C2C4F">
        <w:rPr>
          <w:color w:val="222222"/>
        </w:rPr>
        <w:tab/>
      </w:r>
      <w:r w:rsidRPr="002C2C4F">
        <w:rPr>
          <w:color w:val="222222"/>
        </w:rPr>
        <w:tab/>
      </w:r>
      <w:r w:rsidRPr="002C2C4F">
        <w:rPr>
          <w:color w:val="222222"/>
        </w:rPr>
        <w:tab/>
      </w:r>
      <w:r w:rsidRPr="002C2C4F">
        <w:rPr>
          <w:color w:val="222222"/>
        </w:rPr>
        <w:tab/>
        <w:t>10:00 a.m.</w:t>
      </w:r>
    </w:p>
    <w:p w:rsidR="00D624D7" w:rsidRPr="002C2C4F" w:rsidRDefault="00D624D7" w:rsidP="00D624D7">
      <w:pPr>
        <w:rPr>
          <w:b/>
          <w:bCs/>
          <w:color w:val="222222"/>
        </w:rPr>
      </w:pPr>
      <w:r w:rsidRPr="002C2C4F">
        <w:rPr>
          <w:color w:val="222222"/>
        </w:rPr>
        <w:tab/>
      </w:r>
      <w:r w:rsidRPr="002C2C4F">
        <w:rPr>
          <w:color w:val="222222"/>
        </w:rPr>
        <w:tab/>
      </w:r>
      <w:r w:rsidRPr="002C2C4F">
        <w:rPr>
          <w:color w:val="222222"/>
        </w:rPr>
        <w:tab/>
      </w:r>
      <w:r w:rsidRPr="002C2C4F">
        <w:rPr>
          <w:color w:val="222222"/>
        </w:rPr>
        <w:tab/>
        <w:t xml:space="preserve">  </w:t>
      </w:r>
      <w:r>
        <w:rPr>
          <w:color w:val="222222"/>
        </w:rPr>
        <w:t xml:space="preserve">        </w:t>
      </w:r>
      <w:r w:rsidRPr="002C2C4F">
        <w:rPr>
          <w:color w:val="222222"/>
        </w:rPr>
        <w:t xml:space="preserve">  </w:t>
      </w:r>
      <w:r w:rsidRPr="002C2C4F">
        <w:rPr>
          <w:b/>
          <w:bCs/>
          <w:color w:val="222222"/>
        </w:rPr>
        <w:t>(No 4:00 p.m. worship)</w:t>
      </w:r>
    </w:p>
    <w:p w:rsidR="00D624D7" w:rsidRPr="00B605AB" w:rsidRDefault="00D624D7" w:rsidP="00D624D7">
      <w:pPr>
        <w:rPr>
          <w:b/>
          <w:bCs/>
          <w:color w:val="222222"/>
          <w:sz w:val="12"/>
          <w:szCs w:val="12"/>
        </w:rPr>
      </w:pPr>
    </w:p>
    <w:p w:rsidR="00D624D7" w:rsidRPr="002C2C4F" w:rsidRDefault="00D624D7" w:rsidP="00D624D7">
      <w:pPr>
        <w:rPr>
          <w:color w:val="222222"/>
        </w:rPr>
      </w:pPr>
      <w:r w:rsidRPr="002C2C4F">
        <w:rPr>
          <w:b/>
          <w:bCs/>
          <w:color w:val="222222"/>
        </w:rPr>
        <w:t>Sunday, December 26</w:t>
      </w:r>
      <w:r w:rsidRPr="002C2C4F">
        <w:rPr>
          <w:color w:val="222222"/>
        </w:rPr>
        <w:tab/>
      </w:r>
      <w:r w:rsidRPr="002C2C4F">
        <w:rPr>
          <w:color w:val="222222"/>
        </w:rPr>
        <w:tab/>
        <w:t xml:space="preserve">The First Sunday </w:t>
      </w:r>
      <w:r>
        <w:rPr>
          <w:color w:val="222222"/>
        </w:rPr>
        <w:t>of</w:t>
      </w:r>
      <w:r w:rsidRPr="002C2C4F">
        <w:rPr>
          <w:color w:val="222222"/>
        </w:rPr>
        <w:t xml:space="preserve"> Christmas</w:t>
      </w:r>
      <w:r w:rsidRPr="002C2C4F">
        <w:rPr>
          <w:color w:val="222222"/>
        </w:rPr>
        <w:tab/>
      </w:r>
      <w:r>
        <w:rPr>
          <w:color w:val="222222"/>
        </w:rPr>
        <w:t xml:space="preserve"> </w:t>
      </w:r>
      <w:r w:rsidRPr="002C2C4F">
        <w:rPr>
          <w:color w:val="222222"/>
        </w:rPr>
        <w:t>9:00 a.m.</w:t>
      </w:r>
    </w:p>
    <w:p w:rsidR="00D624D7" w:rsidRDefault="00D624D7" w:rsidP="00D624D7">
      <w:pPr>
        <w:jc w:val="center"/>
        <w:rPr>
          <w:b/>
          <w:bCs/>
          <w:noProof/>
        </w:rPr>
      </w:pPr>
    </w:p>
    <w:p w:rsidR="00D624D7" w:rsidRDefault="00D624D7" w:rsidP="00D624D7"/>
    <w:p w:rsidR="00D624D7" w:rsidRDefault="00D624D7" w:rsidP="00BB108D"/>
    <w:sectPr w:rsidR="00D624D7">
      <w:footerReference w:type="even"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08D" w:rsidRDefault="00BB108D">
      <w:r>
        <w:separator/>
      </w:r>
    </w:p>
  </w:endnote>
  <w:endnote w:type="continuationSeparator" w:id="0">
    <w:p w:rsidR="00BB108D" w:rsidRDefault="00BB1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08D" w:rsidRDefault="00BB108D" w:rsidP="00605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108D" w:rsidRDefault="00BB108D" w:rsidP="00605C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08D" w:rsidRDefault="00BB108D" w:rsidP="00605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4A6D">
      <w:rPr>
        <w:rStyle w:val="PageNumber"/>
        <w:noProof/>
      </w:rPr>
      <w:t>2</w:t>
    </w:r>
    <w:r>
      <w:rPr>
        <w:rStyle w:val="PageNumber"/>
      </w:rPr>
      <w:fldChar w:fldCharType="end"/>
    </w:r>
  </w:p>
  <w:p w:rsidR="00BB108D" w:rsidRDefault="00BB108D" w:rsidP="00605C6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08D" w:rsidRDefault="00BB108D">
      <w:r>
        <w:separator/>
      </w:r>
    </w:p>
  </w:footnote>
  <w:footnote w:type="continuationSeparator" w:id="0">
    <w:p w:rsidR="00BB108D" w:rsidRDefault="00BB1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867E76"/>
    <w:multiLevelType w:val="hybridMultilevel"/>
    <w:tmpl w:val="F604B382"/>
    <w:lvl w:ilvl="0" w:tplc="FCA03F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28"/>
    <w:rsid w:val="00002DD3"/>
    <w:rsid w:val="00005FC3"/>
    <w:rsid w:val="000A5428"/>
    <w:rsid w:val="000E5C6C"/>
    <w:rsid w:val="001A7319"/>
    <w:rsid w:val="00221C46"/>
    <w:rsid w:val="00232B26"/>
    <w:rsid w:val="00464A6D"/>
    <w:rsid w:val="00605C6C"/>
    <w:rsid w:val="00714A68"/>
    <w:rsid w:val="008056D2"/>
    <w:rsid w:val="00916BAD"/>
    <w:rsid w:val="00A22F19"/>
    <w:rsid w:val="00BA08B2"/>
    <w:rsid w:val="00BB108D"/>
    <w:rsid w:val="00BC07BF"/>
    <w:rsid w:val="00D21833"/>
    <w:rsid w:val="00D624D7"/>
    <w:rsid w:val="00D813F4"/>
    <w:rsid w:val="00E0160A"/>
    <w:rsid w:val="00E10B94"/>
    <w:rsid w:val="00E8719B"/>
    <w:rsid w:val="00F21904"/>
    <w:rsid w:val="00FF6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B67896C-E79A-40E3-943F-1A354F97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4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0A5428"/>
    <w:rPr>
      <w:i/>
      <w:iCs/>
    </w:rPr>
  </w:style>
  <w:style w:type="character" w:styleId="Strong">
    <w:name w:val="Strong"/>
    <w:qFormat/>
    <w:rsid w:val="000A5428"/>
    <w:rPr>
      <w:b/>
      <w:bCs/>
    </w:rPr>
  </w:style>
  <w:style w:type="paragraph" w:styleId="Footer">
    <w:name w:val="footer"/>
    <w:basedOn w:val="Normal"/>
    <w:link w:val="FooterChar"/>
    <w:unhideWhenUsed/>
    <w:rsid w:val="000A5428"/>
    <w:pPr>
      <w:tabs>
        <w:tab w:val="center" w:pos="4320"/>
        <w:tab w:val="right" w:pos="8640"/>
      </w:tabs>
    </w:pPr>
  </w:style>
  <w:style w:type="character" w:customStyle="1" w:styleId="FooterChar">
    <w:name w:val="Footer Char"/>
    <w:basedOn w:val="DefaultParagraphFont"/>
    <w:link w:val="Footer"/>
    <w:rsid w:val="000A5428"/>
    <w:rPr>
      <w:rFonts w:ascii="Times New Roman" w:eastAsia="Times New Roman" w:hAnsi="Times New Roman" w:cs="Times New Roman"/>
      <w:sz w:val="24"/>
      <w:szCs w:val="24"/>
    </w:rPr>
  </w:style>
  <w:style w:type="character" w:styleId="PageNumber">
    <w:name w:val="page number"/>
    <w:semiHidden/>
    <w:unhideWhenUsed/>
    <w:rsid w:val="000A5428"/>
  </w:style>
  <w:style w:type="paragraph" w:styleId="NormalWeb">
    <w:name w:val="Normal (Web)"/>
    <w:basedOn w:val="Normal"/>
    <w:unhideWhenUsed/>
    <w:rsid w:val="000A5428"/>
    <w:pPr>
      <w:spacing w:before="100" w:beforeAutospacing="1" w:after="100" w:afterAutospacing="1"/>
    </w:pPr>
  </w:style>
  <w:style w:type="paragraph" w:styleId="BalloonText">
    <w:name w:val="Balloon Text"/>
    <w:basedOn w:val="Normal"/>
    <w:link w:val="BalloonTextChar"/>
    <w:uiPriority w:val="99"/>
    <w:semiHidden/>
    <w:unhideWhenUsed/>
    <w:rsid w:val="00605C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C6C"/>
    <w:rPr>
      <w:rFonts w:ascii="Segoe UI" w:eastAsia="Times New Roman" w:hAnsi="Segoe UI" w:cs="Segoe UI"/>
      <w:sz w:val="18"/>
      <w:szCs w:val="18"/>
    </w:rPr>
  </w:style>
  <w:style w:type="character" w:styleId="Hyperlink">
    <w:name w:val="Hyperlink"/>
    <w:basedOn w:val="DefaultParagraphFont"/>
    <w:uiPriority w:val="99"/>
    <w:unhideWhenUsed/>
    <w:rsid w:val="00BB108D"/>
    <w:rPr>
      <w:color w:val="085296"/>
      <w:u w:val="single"/>
    </w:rPr>
  </w:style>
  <w:style w:type="paragraph" w:styleId="ListParagraph">
    <w:name w:val="List Paragraph"/>
    <w:basedOn w:val="Normal"/>
    <w:uiPriority w:val="34"/>
    <w:qFormat/>
    <w:rsid w:val="00BB108D"/>
    <w:pPr>
      <w:ind w:left="720"/>
      <w:contextualSpacing/>
    </w:pPr>
  </w:style>
  <w:style w:type="paragraph" w:customStyle="1" w:styleId="Body">
    <w:name w:val="Body"/>
    <w:rsid w:val="00D624D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churchsecretary@stpaulmichigancity.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eniorpastor@stpaulmichigancity.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channel/UC5AIPNaKr3QN50984jGOa1g" TargetMode="External"/><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finance@stpaulmichigancity.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F80CF09E</Template>
  <TotalTime>40</TotalTime>
  <Pages>20</Pages>
  <Words>3534</Words>
  <Characters>20145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4</cp:revision>
  <cp:lastPrinted>2021-11-15T14:05:00Z</cp:lastPrinted>
  <dcterms:created xsi:type="dcterms:W3CDTF">2021-11-15T23:04:00Z</dcterms:created>
  <dcterms:modified xsi:type="dcterms:W3CDTF">2021-11-17T22:38:00Z</dcterms:modified>
</cp:coreProperties>
</file>