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229AD9FF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034EDB2E" w14:textId="47DE2314" w:rsidR="001B2ABD" w:rsidRDefault="00CB40C1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FF48FCE" wp14:editId="3C4229C8">
                  <wp:extent cx="1902036" cy="2853054"/>
                  <wp:effectExtent l="0" t="0" r="3175" b="5080"/>
                  <wp:docPr id="4329251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925157" name="Picture 1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036" cy="285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033B1582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0CB4CCA3" w14:textId="3B219A61" w:rsidR="001B2ABD" w:rsidRDefault="003A1849" w:rsidP="001B2ABD">
            <w:pPr>
              <w:pStyle w:val="Title"/>
            </w:pPr>
            <w:r>
              <w:t>Imagine Hines</w:t>
            </w:r>
          </w:p>
          <w:p w14:paraId="0F1B3A5E" w14:textId="6CC156F8" w:rsidR="001B2ABD" w:rsidRDefault="003A1849" w:rsidP="001B2ABD">
            <w:pPr>
              <w:pStyle w:val="Subtitle"/>
            </w:pPr>
            <w:r w:rsidRPr="00E73FC3">
              <w:rPr>
                <w:spacing w:val="0"/>
                <w:w w:val="59"/>
              </w:rPr>
              <w:t>D1 College Golf Recrui</w:t>
            </w:r>
            <w:r w:rsidRPr="00E73FC3">
              <w:rPr>
                <w:spacing w:val="15"/>
                <w:w w:val="59"/>
              </w:rPr>
              <w:t>t</w:t>
            </w:r>
          </w:p>
        </w:tc>
      </w:tr>
      <w:tr w:rsidR="001B2ABD" w14:paraId="6A92B5B3" w14:textId="77777777" w:rsidTr="001B2ABD">
        <w:tc>
          <w:tcPr>
            <w:tcW w:w="3600" w:type="dxa"/>
          </w:tcPr>
          <w:sdt>
            <w:sdtPr>
              <w:id w:val="-1711873194"/>
              <w:placeholder>
                <w:docPart w:val="A7D6C2FCB3BA4035B7B514D7B9C8BA30"/>
              </w:placeholder>
              <w:temporary/>
              <w:showingPlcHdr/>
              <w15:appearance w15:val="hidden"/>
            </w:sdtPr>
            <w:sdtEndPr/>
            <w:sdtContent>
              <w:p w14:paraId="29A9D59D" w14:textId="77777777" w:rsidR="001B2ABD" w:rsidRDefault="00036450" w:rsidP="00036450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7F3F84DC" w14:textId="47554ABD" w:rsidR="00036450" w:rsidRDefault="006634B2" w:rsidP="00036450">
            <w:r w:rsidRPr="006634B2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>I started playing competitive golf in the summer of 2021 at the age of 11.  By the end of that summer, I knew that I wanted golf to be a</w:t>
            </w:r>
            <w:r w:rsidR="0028783B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 xml:space="preserve"> </w:t>
            </w:r>
            <w:r w:rsidRPr="006634B2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 xml:space="preserve">part of my future.  That fall I enrolled in the Scott Dirck Golf Academy with Scott being my current coach.  Over the last </w:t>
            </w:r>
            <w:r w:rsidR="006E33AA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>several</w:t>
            </w:r>
            <w:r w:rsidRPr="006634B2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 xml:space="preserve"> years, I have played in many tournaments in the following programs, US Kids Golf, MGA, HJGT, AJGA and MN Junior PGA.  In 2023 I </w:t>
            </w:r>
            <w:r w:rsidR="00E40C36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>started my</w:t>
            </w:r>
            <w:r w:rsidRPr="006634B2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 xml:space="preserve"> varsity golf</w:t>
            </w:r>
            <w:r w:rsidR="00E40C36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 xml:space="preserve"> career</w:t>
            </w:r>
            <w:r w:rsidRPr="006634B2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 xml:space="preserve"> as a 7</w:t>
            </w:r>
            <w:r w:rsidRPr="006634B2">
              <w:rPr>
                <w:rFonts w:ascii="Arial" w:hAnsi="Arial" w:cs="Arial"/>
                <w:color w:val="000000"/>
                <w:szCs w:val="18"/>
                <w:shd w:val="clear" w:color="auto" w:fill="FFFFFF"/>
                <w:vertAlign w:val="superscript"/>
              </w:rPr>
              <w:t>th</w:t>
            </w:r>
            <w:r w:rsidRPr="006634B2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> grader.  </w:t>
            </w:r>
            <w:r w:rsidR="0028783B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>I made it to the MN State Tournament in 7</w:t>
            </w:r>
            <w:r w:rsidR="0028783B" w:rsidRPr="0028783B">
              <w:rPr>
                <w:rFonts w:ascii="Arial" w:hAnsi="Arial" w:cs="Arial"/>
                <w:color w:val="000000"/>
                <w:szCs w:val="18"/>
                <w:shd w:val="clear" w:color="auto" w:fill="FFFFFF"/>
                <w:vertAlign w:val="superscript"/>
              </w:rPr>
              <w:t>th</w:t>
            </w:r>
            <w:r w:rsidR="00E40C36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>,</w:t>
            </w:r>
            <w:r w:rsidR="0028783B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>8</w:t>
            </w:r>
            <w:r w:rsidR="0028783B" w:rsidRPr="0028783B">
              <w:rPr>
                <w:rFonts w:ascii="Arial" w:hAnsi="Arial" w:cs="Arial"/>
                <w:color w:val="000000"/>
                <w:szCs w:val="18"/>
                <w:shd w:val="clear" w:color="auto" w:fill="FFFFFF"/>
                <w:vertAlign w:val="superscript"/>
              </w:rPr>
              <w:t>th</w:t>
            </w:r>
            <w:r w:rsidR="0028783B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 xml:space="preserve"> </w:t>
            </w:r>
            <w:r w:rsidR="00E40C36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>and 9</w:t>
            </w:r>
            <w:r w:rsidR="00E40C36" w:rsidRPr="00E40C36">
              <w:rPr>
                <w:rFonts w:ascii="Arial" w:hAnsi="Arial" w:cs="Arial"/>
                <w:color w:val="000000"/>
                <w:szCs w:val="18"/>
                <w:shd w:val="clear" w:color="auto" w:fill="FFFFFF"/>
                <w:vertAlign w:val="superscript"/>
              </w:rPr>
              <w:t>th</w:t>
            </w:r>
            <w:r w:rsidR="00E40C36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 xml:space="preserve"> </w:t>
            </w:r>
            <w:r w:rsidR="0028783B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 xml:space="preserve">grade years. </w:t>
            </w:r>
            <w:r w:rsidR="00E40C36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 xml:space="preserve">I won my first state MGA tournament in 2024 at the TCC. </w:t>
            </w:r>
            <w:r w:rsidR="0028783B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>I had a good summer playing in the MN Jr. PGA Players Tour</w:t>
            </w:r>
            <w:r w:rsidR="00E40C36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 xml:space="preserve"> among many other tournaments.  I won my final players Tour even</w:t>
            </w:r>
            <w:r w:rsidR="001C0EBA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>t</w:t>
            </w:r>
            <w:r w:rsidR="00E40C36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 xml:space="preserve"> and participated in the tour championship. I ended up 12</w:t>
            </w:r>
            <w:r w:rsidR="00E40C36" w:rsidRPr="00E40C36">
              <w:rPr>
                <w:rFonts w:ascii="Arial" w:hAnsi="Arial" w:cs="Arial"/>
                <w:color w:val="000000"/>
                <w:szCs w:val="18"/>
                <w:shd w:val="clear" w:color="auto" w:fill="FFFFFF"/>
                <w:vertAlign w:val="superscript"/>
              </w:rPr>
              <w:t>th</w:t>
            </w:r>
            <w:r w:rsidR="00E40C36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 xml:space="preserve"> overall for the season on the Players Tour</w:t>
            </w:r>
            <w:r w:rsidR="006E33AA">
              <w:rPr>
                <w:rFonts w:ascii="Arial" w:hAnsi="Arial" w:cs="Arial"/>
                <w:color w:val="000000"/>
                <w:szCs w:val="18"/>
                <w:shd w:val="clear" w:color="auto" w:fill="FFFFFF"/>
              </w:rPr>
              <w:t>. My low tournament score is a Par 71.</w:t>
            </w:r>
          </w:p>
          <w:sdt>
            <w:sdtPr>
              <w:id w:val="-1954003311"/>
              <w:placeholder>
                <w:docPart w:val="67C69C4C1F8542DBA5FEFA21ED5D6D31"/>
              </w:placeholder>
              <w:temporary/>
              <w:showingPlcHdr/>
              <w15:appearance w15:val="hidden"/>
            </w:sdtPr>
            <w:sdtEndPr/>
            <w:sdtContent>
              <w:p w14:paraId="42D8F1AB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AB2E5BF48FE146D98A34E82AAF39D12E"/>
              </w:placeholder>
              <w:temporary/>
              <w:showingPlcHdr/>
              <w15:appearance w15:val="hidden"/>
            </w:sdtPr>
            <w:sdtEndPr/>
            <w:sdtContent>
              <w:p w14:paraId="17BC0FCE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24B70DC8" w14:textId="32791D82" w:rsidR="004D3011" w:rsidRDefault="00CB40C1" w:rsidP="00CB40C1">
            <w:pPr>
              <w:tabs>
                <w:tab w:val="center" w:pos="1685"/>
              </w:tabs>
            </w:pPr>
            <w:r>
              <w:t>320.360.8700</w:t>
            </w:r>
            <w:r>
              <w:tab/>
            </w:r>
          </w:p>
          <w:p w14:paraId="1D98711F" w14:textId="77777777" w:rsidR="004D3011" w:rsidRPr="004D3011" w:rsidRDefault="004D3011" w:rsidP="004D3011"/>
          <w:sdt>
            <w:sdtPr>
              <w:id w:val="67859272"/>
              <w:placeholder>
                <w:docPart w:val="8731B62320C64A57BD91EFF33B22A4B2"/>
              </w:placeholder>
              <w:temporary/>
              <w:showingPlcHdr/>
              <w15:appearance w15:val="hidden"/>
            </w:sdtPr>
            <w:sdtEndPr/>
            <w:sdtContent>
              <w:p w14:paraId="7C388654" w14:textId="77777777" w:rsidR="004D3011" w:rsidRDefault="004D3011" w:rsidP="004D3011">
                <w:r w:rsidRPr="004D3011">
                  <w:t>WEBSITE:</w:t>
                </w:r>
              </w:p>
            </w:sdtContent>
          </w:sdt>
          <w:p w14:paraId="1F863D14" w14:textId="24DB800F" w:rsidR="004D3011" w:rsidRDefault="0028783B" w:rsidP="004D3011">
            <w:r>
              <w:t>ImagineHines.com</w:t>
            </w:r>
          </w:p>
          <w:p w14:paraId="7BE1E5C7" w14:textId="77777777" w:rsidR="004D3011" w:rsidRDefault="004D3011" w:rsidP="004D3011"/>
          <w:sdt>
            <w:sdtPr>
              <w:id w:val="-240260293"/>
              <w:placeholder>
                <w:docPart w:val="709558979F814D71AD7E7D8D8114D817"/>
              </w:placeholder>
              <w:temporary/>
              <w:showingPlcHdr/>
              <w15:appearance w15:val="hidden"/>
            </w:sdtPr>
            <w:sdtEndPr/>
            <w:sdtContent>
              <w:p w14:paraId="2439085E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3B02C867" w14:textId="1E2B9B67" w:rsidR="00036450" w:rsidRPr="00E4381A" w:rsidRDefault="0028783B" w:rsidP="004D3011">
            <w:pPr>
              <w:rPr>
                <w:rStyle w:val="Hyperlink"/>
              </w:rPr>
            </w:pPr>
            <w:r>
              <w:t>imagine@imaginehines.com</w:t>
            </w:r>
          </w:p>
          <w:sdt>
            <w:sdtPr>
              <w:id w:val="-1444214663"/>
              <w:placeholder>
                <w:docPart w:val="43157D3A4AE84B46BA403F0067FF8E20"/>
              </w:placeholder>
              <w:temporary/>
              <w:showingPlcHdr/>
              <w15:appearance w15:val="hidden"/>
            </w:sdtPr>
            <w:sdtEndPr/>
            <w:sdtContent>
              <w:p w14:paraId="74CEF17B" w14:textId="77777777" w:rsidR="004D3011" w:rsidRPr="00CB0055" w:rsidRDefault="00CB0055" w:rsidP="00CB0055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4212E243" w14:textId="7F872FD7" w:rsidR="004D3011" w:rsidRDefault="001C0EBA" w:rsidP="004D3011">
            <w:r>
              <w:t>Dancing</w:t>
            </w:r>
          </w:p>
          <w:p w14:paraId="697EF170" w14:textId="1C287929" w:rsidR="004D3011" w:rsidRDefault="008F6958" w:rsidP="004D3011">
            <w:r>
              <w:t>Working Out</w:t>
            </w:r>
          </w:p>
          <w:p w14:paraId="4601525E" w14:textId="73B3F783" w:rsidR="004D3011" w:rsidRDefault="00BF6D58" w:rsidP="004D3011">
            <w:r>
              <w:t>Baking</w:t>
            </w:r>
          </w:p>
          <w:p w14:paraId="3BC1C394" w14:textId="4F18786D" w:rsidR="004D3011" w:rsidRPr="004D3011" w:rsidRDefault="004D3011" w:rsidP="004D3011"/>
        </w:tc>
        <w:tc>
          <w:tcPr>
            <w:tcW w:w="720" w:type="dxa"/>
          </w:tcPr>
          <w:p w14:paraId="1378E008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1F374F87" w14:textId="64E0550C" w:rsidR="001B2ABD" w:rsidRDefault="003A1849" w:rsidP="00036450">
            <w:pPr>
              <w:pStyle w:val="Heading2"/>
            </w:pPr>
            <w:r>
              <w:t>2021 - 202</w:t>
            </w:r>
            <w:r w:rsidR="001C0EBA">
              <w:t>4</w:t>
            </w:r>
          </w:p>
          <w:p w14:paraId="27F29F7F" w14:textId="59BDDD31" w:rsidR="00036450" w:rsidRPr="00036450" w:rsidRDefault="003A1849" w:rsidP="00B359E4">
            <w:pPr>
              <w:pStyle w:val="Heading4"/>
            </w:pPr>
            <w:r>
              <w:t>Junior PGA, US Kids Golf, MGA, HJGT</w:t>
            </w:r>
          </w:p>
          <w:p w14:paraId="21DDA07B" w14:textId="788ECA76" w:rsidR="00036450" w:rsidRPr="00B359E4" w:rsidRDefault="005059AB" w:rsidP="00B359E4">
            <w:pPr>
              <w:pStyle w:val="Date"/>
            </w:pPr>
            <w:r>
              <w:t>Junior PGA – 1</w:t>
            </w:r>
            <w:r w:rsidRPr="005059AB">
              <w:rPr>
                <w:vertAlign w:val="superscript"/>
              </w:rPr>
              <w:t>st</w:t>
            </w:r>
            <w:r>
              <w:t xml:space="preserve"> (</w:t>
            </w:r>
            <w:r w:rsidR="001C0EBA">
              <w:t>7</w:t>
            </w:r>
            <w:r>
              <w:t>), 2</w:t>
            </w:r>
            <w:r w:rsidRPr="005059AB">
              <w:rPr>
                <w:vertAlign w:val="superscript"/>
              </w:rPr>
              <w:t>nd</w:t>
            </w:r>
            <w:r>
              <w:t xml:space="preserve"> (10), 3</w:t>
            </w:r>
            <w:r w:rsidRPr="005059AB">
              <w:rPr>
                <w:vertAlign w:val="superscript"/>
              </w:rPr>
              <w:t>rd</w:t>
            </w:r>
            <w:r>
              <w:t xml:space="preserve"> (3), Played (2</w:t>
            </w:r>
            <w:r w:rsidR="001C0EBA">
              <w:t>5</w:t>
            </w:r>
            <w:r>
              <w:t>)</w:t>
            </w:r>
          </w:p>
          <w:p w14:paraId="4E626440" w14:textId="50A7F669" w:rsidR="004D3011" w:rsidRDefault="005059AB" w:rsidP="00036450">
            <w:r>
              <w:t>US Kids – 1</w:t>
            </w:r>
            <w:r w:rsidRPr="005059AB">
              <w:rPr>
                <w:vertAlign w:val="superscript"/>
              </w:rPr>
              <w:t>st</w:t>
            </w:r>
            <w:r>
              <w:t xml:space="preserve"> (2), 2</w:t>
            </w:r>
            <w:r w:rsidRPr="005059AB">
              <w:rPr>
                <w:vertAlign w:val="superscript"/>
              </w:rPr>
              <w:t>nd</w:t>
            </w:r>
            <w:r>
              <w:t xml:space="preserve"> (2), 3</w:t>
            </w:r>
            <w:r w:rsidRPr="005059AB">
              <w:rPr>
                <w:vertAlign w:val="superscript"/>
              </w:rPr>
              <w:t>rd</w:t>
            </w:r>
            <w:r>
              <w:t xml:space="preserve"> (2), Played (7)</w:t>
            </w:r>
          </w:p>
          <w:p w14:paraId="2FACD5B9" w14:textId="1641C799" w:rsidR="00036450" w:rsidRDefault="000951D1" w:rsidP="00036450">
            <w:r>
              <w:t xml:space="preserve">MGA – </w:t>
            </w:r>
            <w:r w:rsidR="001C0EBA">
              <w:t>1</w:t>
            </w:r>
            <w:r w:rsidR="001C0EBA" w:rsidRPr="001C0EBA">
              <w:rPr>
                <w:vertAlign w:val="superscript"/>
              </w:rPr>
              <w:t>st</w:t>
            </w:r>
            <w:r w:rsidR="001C0EBA">
              <w:t xml:space="preserve"> (1) </w:t>
            </w:r>
            <w:r>
              <w:t>2</w:t>
            </w:r>
            <w:r w:rsidRPr="000951D1">
              <w:rPr>
                <w:vertAlign w:val="superscript"/>
              </w:rPr>
              <w:t>nd</w:t>
            </w:r>
            <w:r>
              <w:t xml:space="preserve"> (1) Played (</w:t>
            </w:r>
            <w:r w:rsidR="001C0EBA">
              <w:t>2</w:t>
            </w:r>
            <w:r>
              <w:t>)</w:t>
            </w:r>
          </w:p>
          <w:p w14:paraId="3F82B335" w14:textId="163BF35B" w:rsidR="000951D1" w:rsidRDefault="000951D1" w:rsidP="00036450">
            <w:r>
              <w:t>HJGT – 1</w:t>
            </w:r>
            <w:r w:rsidRPr="000951D1">
              <w:rPr>
                <w:vertAlign w:val="superscript"/>
              </w:rPr>
              <w:t>st</w:t>
            </w:r>
            <w:r>
              <w:t xml:space="preserve"> (1)</w:t>
            </w:r>
            <w:r w:rsidR="00C77D67">
              <w:t xml:space="preserve"> </w:t>
            </w:r>
            <w:r w:rsidR="001C0EBA">
              <w:t>Top 15 (1) Played (2)</w:t>
            </w:r>
            <w:r w:rsidR="00C77D67">
              <w:t xml:space="preserve"> - Made to Nationals in Dec 23</w:t>
            </w:r>
          </w:p>
          <w:p w14:paraId="5B8F4E72" w14:textId="4570C49A" w:rsidR="001C0EBA" w:rsidRDefault="001C0EBA" w:rsidP="00E85188">
            <w:pPr>
              <w:pStyle w:val="Date"/>
            </w:pPr>
            <w:r>
              <w:t xml:space="preserve">Players Tour - </w:t>
            </w:r>
            <w:r w:rsidR="00E85188">
              <w:t>Top 10 (1), Top 15 (4), WD (1) Played (6)</w:t>
            </w:r>
          </w:p>
          <w:p w14:paraId="148FF852" w14:textId="43D88497" w:rsidR="00036450" w:rsidRPr="00B359E4" w:rsidRDefault="00C77D67" w:rsidP="00B359E4">
            <w:pPr>
              <w:pStyle w:val="Heading4"/>
            </w:pPr>
            <w:r>
              <w:t>2023</w:t>
            </w:r>
            <w:r w:rsidR="00E85188">
              <w:t xml:space="preserve"> &amp; 24</w:t>
            </w:r>
            <w:r>
              <w:t xml:space="preserve"> School Golf - Varsity (7</w:t>
            </w:r>
            <w:r w:rsidRPr="00C77D67">
              <w:rPr>
                <w:vertAlign w:val="superscript"/>
              </w:rPr>
              <w:t>th</w:t>
            </w:r>
            <w:r>
              <w:t xml:space="preserve"> </w:t>
            </w:r>
            <w:r w:rsidR="00E85188">
              <w:t>&amp; 8</w:t>
            </w:r>
            <w:r w:rsidR="00E85188" w:rsidRPr="00E85188">
              <w:rPr>
                <w:vertAlign w:val="superscript"/>
              </w:rPr>
              <w:t>th</w:t>
            </w:r>
            <w:r w:rsidR="00E85188">
              <w:t xml:space="preserve"> </w:t>
            </w:r>
            <w:r>
              <w:t>Grade)</w:t>
            </w:r>
          </w:p>
          <w:p w14:paraId="72361AA8" w14:textId="43F7B8C5" w:rsidR="00036450" w:rsidRDefault="00C77D67" w:rsidP="00B359E4">
            <w:pPr>
              <w:pStyle w:val="Date"/>
            </w:pPr>
            <w:r>
              <w:t>1</w:t>
            </w:r>
            <w:r w:rsidRPr="00C77D67">
              <w:rPr>
                <w:vertAlign w:val="superscript"/>
              </w:rPr>
              <w:t>st</w:t>
            </w:r>
            <w:r>
              <w:t xml:space="preserve"> (</w:t>
            </w:r>
            <w:r w:rsidR="00E85188">
              <w:t>4</w:t>
            </w:r>
            <w:r>
              <w:t xml:space="preserve">), top </w:t>
            </w:r>
            <w:r w:rsidR="00E85188">
              <w:t>5</w:t>
            </w:r>
            <w:r>
              <w:t xml:space="preserve"> (</w:t>
            </w:r>
            <w:r w:rsidR="00E85188">
              <w:t>9</w:t>
            </w:r>
            <w:r w:rsidR="00CB40C1">
              <w:t xml:space="preserve">), </w:t>
            </w:r>
            <w:r w:rsidR="00E85188">
              <w:t xml:space="preserve">Top 10 (3) </w:t>
            </w:r>
            <w:r w:rsidR="00CB40C1">
              <w:t>played (</w:t>
            </w:r>
            <w:r w:rsidR="00E85188">
              <w:t>17</w:t>
            </w:r>
            <w:r w:rsidR="00CB40C1">
              <w:t>)</w:t>
            </w:r>
            <w:r w:rsidR="00036450" w:rsidRPr="00B359E4">
              <w:t xml:space="preserve"> </w:t>
            </w:r>
          </w:p>
          <w:p w14:paraId="5B071119" w14:textId="2873DBB1" w:rsidR="00CB40C1" w:rsidRPr="00CB40C1" w:rsidRDefault="00CB40C1" w:rsidP="00CB40C1">
            <w:r>
              <w:t>All Conference 3</w:t>
            </w:r>
            <w:r w:rsidRPr="00CB40C1">
              <w:rPr>
                <w:vertAlign w:val="superscript"/>
              </w:rPr>
              <w:t>rd</w:t>
            </w:r>
            <w:r w:rsidR="00E85188">
              <w:rPr>
                <w:vertAlign w:val="superscript"/>
              </w:rPr>
              <w:t xml:space="preserve"> </w:t>
            </w:r>
            <w:r w:rsidR="00E85188">
              <w:t>&amp; 4th</w:t>
            </w:r>
            <w:r>
              <w:t>, 8</w:t>
            </w:r>
            <w:r w:rsidRPr="00CB40C1">
              <w:rPr>
                <w:vertAlign w:val="superscript"/>
              </w:rPr>
              <w:t>t</w:t>
            </w:r>
            <w:r w:rsidR="00E85188">
              <w:rPr>
                <w:vertAlign w:val="superscript"/>
              </w:rPr>
              <w:t xml:space="preserve">h </w:t>
            </w:r>
            <w:r w:rsidR="00E85188">
              <w:t>&amp; 5th</w:t>
            </w:r>
            <w:r>
              <w:t xml:space="preserve"> in Sections, Made State</w:t>
            </w:r>
            <w:r w:rsidR="00E85188">
              <w:t xml:space="preserve"> (2)</w:t>
            </w:r>
          </w:p>
          <w:p w14:paraId="20A99A11" w14:textId="1670FBAF" w:rsidR="00036450" w:rsidRDefault="00CB40C1" w:rsidP="00036450">
            <w:r>
              <w:t xml:space="preserve">State AA </w:t>
            </w:r>
            <w:r w:rsidR="00E85188">
              <w:t>–</w:t>
            </w:r>
            <w:r>
              <w:t xml:space="preserve"> 62</w:t>
            </w:r>
            <w:r w:rsidR="00E85188" w:rsidRPr="00E85188">
              <w:rPr>
                <w:vertAlign w:val="superscript"/>
              </w:rPr>
              <w:t>nd</w:t>
            </w:r>
            <w:r w:rsidR="00E85188">
              <w:t xml:space="preserve"> &amp; 57th</w:t>
            </w:r>
          </w:p>
          <w:p w14:paraId="25883B8B" w14:textId="0DBB0102" w:rsidR="00036450" w:rsidRDefault="00CB40C1" w:rsidP="00036450">
            <w:pPr>
              <w:pStyle w:val="Heading2"/>
            </w:pPr>
            <w:r>
              <w:t>202</w:t>
            </w:r>
            <w:r w:rsidR="00E85188">
              <w:t>5</w:t>
            </w:r>
          </w:p>
          <w:p w14:paraId="76611444" w14:textId="748C37FB" w:rsidR="00036450" w:rsidRDefault="00E73FC3" w:rsidP="00B359E4">
            <w:pPr>
              <w:pStyle w:val="Heading4"/>
              <w:rPr>
                <w:bCs/>
              </w:rPr>
            </w:pPr>
            <w:r>
              <w:t>School Golf – Varsity (</w:t>
            </w:r>
            <w:r w:rsidR="00E85188">
              <w:t>9</w:t>
            </w:r>
            <w:r w:rsidRPr="00E73FC3">
              <w:rPr>
                <w:vertAlign w:val="superscript"/>
              </w:rPr>
              <w:t>th</w:t>
            </w:r>
            <w:r>
              <w:t xml:space="preserve"> Grade)</w:t>
            </w:r>
          </w:p>
          <w:p w14:paraId="05536D91" w14:textId="3FC9154B" w:rsidR="00036450" w:rsidRPr="00036450" w:rsidRDefault="00E73FC3" w:rsidP="00B359E4">
            <w:pPr>
              <w:pStyle w:val="Date"/>
            </w:pPr>
            <w:r>
              <w:t>1</w:t>
            </w:r>
            <w:r w:rsidRPr="00E73FC3">
              <w:rPr>
                <w:vertAlign w:val="superscript"/>
              </w:rPr>
              <w:t>st</w:t>
            </w:r>
            <w:r>
              <w:t xml:space="preserve"> (</w:t>
            </w:r>
            <w:r w:rsidR="00E85188">
              <w:t>1</w:t>
            </w:r>
            <w:r>
              <w:t>), top 5 (</w:t>
            </w:r>
            <w:r w:rsidR="00E85188">
              <w:t>6</w:t>
            </w:r>
            <w:r>
              <w:t>), top 10 (</w:t>
            </w:r>
            <w:r w:rsidR="00E85188">
              <w:t>1</w:t>
            </w:r>
            <w:r>
              <w:t>), played (</w:t>
            </w:r>
            <w:r w:rsidR="00E85188">
              <w:t>8</w:t>
            </w:r>
            <w:r>
              <w:t>)</w:t>
            </w:r>
          </w:p>
          <w:p w14:paraId="6C9F06B3" w14:textId="2599EB03" w:rsidR="00036450" w:rsidRDefault="00E73FC3" w:rsidP="00036450">
            <w:r>
              <w:t xml:space="preserve">All Conference </w:t>
            </w:r>
            <w:r w:rsidR="00E85188">
              <w:t>3</w:t>
            </w:r>
            <w:r w:rsidR="00E85188">
              <w:rPr>
                <w:vertAlign w:val="superscript"/>
              </w:rPr>
              <w:t>rd</w:t>
            </w:r>
            <w:r>
              <w:t>, 5</w:t>
            </w:r>
            <w:r w:rsidRPr="00E73FC3">
              <w:rPr>
                <w:vertAlign w:val="superscript"/>
              </w:rPr>
              <w:t>th</w:t>
            </w:r>
            <w:r>
              <w:t xml:space="preserve"> in Sections, Made State Tournament AA – </w:t>
            </w:r>
            <w:r w:rsidR="00992281">
              <w:t>25</w:t>
            </w:r>
            <w:r>
              <w:t>th</w:t>
            </w:r>
            <w:r w:rsidR="00036450" w:rsidRPr="00036450">
              <w:t xml:space="preserve"> </w:t>
            </w:r>
          </w:p>
          <w:p w14:paraId="2BD0F59E" w14:textId="77777777" w:rsidR="004D3011" w:rsidRDefault="004D3011" w:rsidP="00036450"/>
          <w:p w14:paraId="0A6B7A28" w14:textId="1ABCD5CF" w:rsidR="004D3011" w:rsidRPr="004D3011" w:rsidRDefault="00E73FC3" w:rsidP="00B359E4">
            <w:pPr>
              <w:pStyle w:val="Heading4"/>
              <w:rPr>
                <w:bCs/>
              </w:rPr>
            </w:pPr>
            <w:r>
              <w:t>Junior PGA Players Tour – 6 events</w:t>
            </w:r>
          </w:p>
          <w:p w14:paraId="5839F625" w14:textId="2E20FF24" w:rsidR="004D3011" w:rsidRPr="004D3011" w:rsidRDefault="00992281" w:rsidP="00B359E4">
            <w:pPr>
              <w:pStyle w:val="Date"/>
            </w:pPr>
            <w:r>
              <w:t>1</w:t>
            </w:r>
            <w:r w:rsidRPr="00992281">
              <w:rPr>
                <w:vertAlign w:val="superscript"/>
              </w:rPr>
              <w:t>st</w:t>
            </w:r>
            <w:r>
              <w:t xml:space="preserve"> (1)</w:t>
            </w:r>
            <w:r w:rsidR="006E33AA">
              <w:t xml:space="preserve"> </w:t>
            </w:r>
            <w:r w:rsidR="00E73FC3">
              <w:t>Top 10 (</w:t>
            </w:r>
            <w:r>
              <w:t>2</w:t>
            </w:r>
            <w:r w:rsidR="00E73FC3">
              <w:t>), Top 15 (</w:t>
            </w:r>
            <w:r>
              <w:t>2</w:t>
            </w:r>
            <w:r w:rsidR="00E73FC3">
              <w:t>)</w:t>
            </w:r>
            <w:r>
              <w:t xml:space="preserve"> played (5) – 12</w:t>
            </w:r>
            <w:r w:rsidRPr="00992281">
              <w:rPr>
                <w:vertAlign w:val="superscript"/>
              </w:rPr>
              <w:t>th</w:t>
            </w:r>
            <w:r>
              <w:t xml:space="preserve"> overall for the season!</w:t>
            </w:r>
          </w:p>
          <w:p w14:paraId="42A4CA53" w14:textId="20032D8F" w:rsidR="004D3011" w:rsidRPr="004D3011" w:rsidRDefault="00036450" w:rsidP="004D3011">
            <w:r w:rsidRPr="004D3011">
              <w:t xml:space="preserve"> </w:t>
            </w:r>
          </w:p>
          <w:p w14:paraId="65F0EA20" w14:textId="14CED94F" w:rsidR="004D3011" w:rsidRPr="004D3011" w:rsidRDefault="008378A0" w:rsidP="00B359E4">
            <w:pPr>
              <w:pStyle w:val="Heading4"/>
              <w:rPr>
                <w:bCs/>
              </w:rPr>
            </w:pPr>
            <w:r>
              <w:t>Jr PGA</w:t>
            </w:r>
            <w:r w:rsidR="00992281">
              <w:t xml:space="preserve"> Champ</w:t>
            </w:r>
            <w:r>
              <w:t xml:space="preserve">, </w:t>
            </w:r>
            <w:r w:rsidR="00992281">
              <w:t>Jr Girls AM Champ</w:t>
            </w:r>
            <w:r>
              <w:t xml:space="preserve">, </w:t>
            </w:r>
            <w:r w:rsidR="00992281">
              <w:t>JR PGA MP Q</w:t>
            </w:r>
          </w:p>
          <w:p w14:paraId="0F78C92B" w14:textId="35DF0374" w:rsidR="004D3011" w:rsidRPr="004D3011" w:rsidRDefault="00992281" w:rsidP="00992281">
            <w:pPr>
              <w:pStyle w:val="Date"/>
            </w:pPr>
            <w:r>
              <w:t>Top 45 (1), MC (2)</w:t>
            </w:r>
            <w:r w:rsidR="00036450" w:rsidRPr="004D3011">
              <w:t xml:space="preserve"> </w:t>
            </w:r>
          </w:p>
          <w:p w14:paraId="27CA2FDE" w14:textId="77777777" w:rsidR="004D3011" w:rsidRDefault="004D3011" w:rsidP="00036450"/>
          <w:p w14:paraId="6578E915" w14:textId="7EC7DA6A" w:rsidR="00036450" w:rsidRPr="0000757A" w:rsidRDefault="0000757A" w:rsidP="0000757A">
            <w:pPr>
              <w:pStyle w:val="Heading2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4FA5E8C" wp14:editId="0D413C46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514350</wp:posOffset>
                      </wp:positionV>
                      <wp:extent cx="3943350" cy="1152525"/>
                      <wp:effectExtent l="0" t="0" r="1905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3350" cy="1152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E93583" w14:textId="0060C824" w:rsidR="0000757A" w:rsidRDefault="0000757A">
                                  <w:r>
                                    <w:t>Driver – 2</w:t>
                                  </w:r>
                                  <w:r w:rsidR="005A2898">
                                    <w:t>40</w:t>
                                  </w:r>
                                  <w:r>
                                    <w:t xml:space="preserve"> to 2</w:t>
                                  </w:r>
                                  <w:r w:rsidR="005A2898">
                                    <w:t>60</w:t>
                                  </w:r>
                                  <w:r>
                                    <w:t xml:space="preserve">, 3 WD – </w:t>
                                  </w:r>
                                  <w:r w:rsidR="005A2898">
                                    <w:t>2</w:t>
                                  </w:r>
                                  <w:r w:rsidR="006E33AA">
                                    <w:t>15</w:t>
                                  </w:r>
                                  <w:r>
                                    <w:t xml:space="preserve"> to </w:t>
                                  </w:r>
                                  <w:r w:rsidR="00E40C36">
                                    <w:t>2</w:t>
                                  </w:r>
                                  <w:r w:rsidR="005A2898">
                                    <w:t>30</w:t>
                                  </w:r>
                                  <w:r>
                                    <w:t xml:space="preserve">, 7 WD – </w:t>
                                  </w:r>
                                  <w:r w:rsidR="005A2898">
                                    <w:t>200</w:t>
                                  </w:r>
                                  <w:r>
                                    <w:t xml:space="preserve"> to </w:t>
                                  </w:r>
                                  <w:r w:rsidR="005A2898">
                                    <w:t>210</w:t>
                                  </w:r>
                                  <w:r>
                                    <w:t xml:space="preserve">, </w:t>
                                  </w:r>
                                  <w:r w:rsidR="005A2898">
                                    <w:t xml:space="preserve">5H – 180 to 190, </w:t>
                                  </w:r>
                                  <w:r>
                                    <w:t>6i – 1</w:t>
                                  </w:r>
                                  <w:r w:rsidR="005A2898">
                                    <w:t>70</w:t>
                                  </w:r>
                                  <w:r>
                                    <w:t xml:space="preserve"> to 1</w:t>
                                  </w:r>
                                  <w:r w:rsidR="005A2898">
                                    <w:t>80</w:t>
                                  </w:r>
                                  <w:r>
                                    <w:t xml:space="preserve">, 7i – </w:t>
                                  </w:r>
                                  <w:r w:rsidR="005A2898">
                                    <w:t>160</w:t>
                                  </w:r>
                                  <w:r>
                                    <w:t xml:space="preserve"> to 1</w:t>
                                  </w:r>
                                  <w:r w:rsidR="005A2898">
                                    <w:t>70</w:t>
                                  </w:r>
                                  <w:r>
                                    <w:t>, 8i – 1</w:t>
                                  </w:r>
                                  <w:r w:rsidR="006E33AA">
                                    <w:t>45</w:t>
                                  </w:r>
                                  <w:r>
                                    <w:t xml:space="preserve"> to 1</w:t>
                                  </w:r>
                                  <w:r w:rsidR="006E33AA">
                                    <w:t>55</w:t>
                                  </w:r>
                                  <w:r>
                                    <w:t>, 9i – 1</w:t>
                                  </w:r>
                                  <w:r w:rsidR="006E33AA">
                                    <w:t>35</w:t>
                                  </w:r>
                                  <w:r>
                                    <w:t xml:space="preserve"> to 1</w:t>
                                  </w:r>
                                  <w:r w:rsidR="006E33AA">
                                    <w:t>45</w:t>
                                  </w:r>
                                  <w:r>
                                    <w:t xml:space="preserve">, PW – </w:t>
                                  </w:r>
                                  <w:r w:rsidR="005A2898">
                                    <w:t>1</w:t>
                                  </w:r>
                                  <w:r w:rsidR="006E33AA">
                                    <w:t>25</w:t>
                                  </w:r>
                                  <w:r w:rsidR="005A2898">
                                    <w:t xml:space="preserve"> </w:t>
                                  </w:r>
                                  <w:r>
                                    <w:t>to 1</w:t>
                                  </w:r>
                                  <w:r w:rsidR="006E33AA">
                                    <w:t>35</w:t>
                                  </w:r>
                                  <w:r>
                                    <w:t xml:space="preserve">, 45 </w:t>
                                  </w:r>
                                  <w:r w:rsidR="00CC6CD9">
                                    <w:t>–</w:t>
                                  </w:r>
                                  <w:r>
                                    <w:t xml:space="preserve"> </w:t>
                                  </w:r>
                                  <w:r w:rsidR="00CC6CD9">
                                    <w:t>1</w:t>
                                  </w:r>
                                  <w:r w:rsidR="005A2898">
                                    <w:t>20</w:t>
                                  </w:r>
                                  <w:r w:rsidR="00CC6CD9">
                                    <w:t xml:space="preserve"> to 1</w:t>
                                  </w:r>
                                  <w:r w:rsidR="005A2898">
                                    <w:t>30</w:t>
                                  </w:r>
                                  <w:r w:rsidR="00CC6CD9">
                                    <w:t xml:space="preserve">, 50 – </w:t>
                                  </w:r>
                                  <w:r w:rsidR="005A2898">
                                    <w:t>110</w:t>
                                  </w:r>
                                  <w:r w:rsidR="00CC6CD9">
                                    <w:t xml:space="preserve"> to 1</w:t>
                                  </w:r>
                                  <w:r w:rsidR="005A2898">
                                    <w:t>20</w:t>
                                  </w:r>
                                  <w:r w:rsidR="00CC6CD9">
                                    <w:t xml:space="preserve">, 54 – </w:t>
                                  </w:r>
                                  <w:r w:rsidR="005A2898">
                                    <w:t>100</w:t>
                                  </w:r>
                                  <w:r w:rsidR="00CC6CD9">
                                    <w:t xml:space="preserve"> to </w:t>
                                  </w:r>
                                  <w:r w:rsidR="005A2898">
                                    <w:t>110</w:t>
                                  </w:r>
                                  <w:r w:rsidR="00CC6CD9">
                                    <w:t xml:space="preserve">, 58 – </w:t>
                                  </w:r>
                                  <w:r w:rsidR="006E33AA">
                                    <w:t>90</w:t>
                                  </w:r>
                                  <w:r w:rsidR="00CC6CD9">
                                    <w:t xml:space="preserve"> and down</w:t>
                                  </w:r>
                                </w:p>
                                <w:p w14:paraId="7FE9D841" w14:textId="77777777" w:rsidR="00CC6CD9" w:rsidRDefault="00CC6CD9"/>
                                <w:p w14:paraId="0E80D9D0" w14:textId="47BABF7D" w:rsidR="00CC6CD9" w:rsidRDefault="00CC6CD9">
                                  <w:r>
                                    <w:t xml:space="preserve">Check out more information about me and upcoming schedule at  </w:t>
                                  </w:r>
                                </w:p>
                                <w:p w14:paraId="7ACE53D9" w14:textId="7F8AB603" w:rsidR="00CC6CD9" w:rsidRDefault="00CC6CD9">
                                  <w:r>
                                    <w:t>WWW.IMAGINEHINES.COM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FA5E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.25pt;margin-top:40.5pt;width:310.5pt;height:9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">
                      <v:textbox>
                        <w:txbxContent>
                          <w:p w14:paraId="27E93583" w14:textId="0060C824" w:rsidR="0000757A" w:rsidRDefault="0000757A">
                            <w:r>
                              <w:t>Driver – 2</w:t>
                            </w:r>
                            <w:r w:rsidR="005A2898">
                              <w:t>40</w:t>
                            </w:r>
                            <w:r>
                              <w:t xml:space="preserve"> to 2</w:t>
                            </w:r>
                            <w:r w:rsidR="005A2898">
                              <w:t>60</w:t>
                            </w:r>
                            <w:r>
                              <w:t xml:space="preserve">, 3 WD – </w:t>
                            </w:r>
                            <w:r w:rsidR="005A2898">
                              <w:t>2</w:t>
                            </w:r>
                            <w:r w:rsidR="006E33AA">
                              <w:t>15</w:t>
                            </w:r>
                            <w:r>
                              <w:t xml:space="preserve"> to </w:t>
                            </w:r>
                            <w:r w:rsidR="00E40C36">
                              <w:t>2</w:t>
                            </w:r>
                            <w:r w:rsidR="005A2898">
                              <w:t>30</w:t>
                            </w:r>
                            <w:r>
                              <w:t xml:space="preserve">, 7 WD – </w:t>
                            </w:r>
                            <w:r w:rsidR="005A2898">
                              <w:t>200</w:t>
                            </w:r>
                            <w:r>
                              <w:t xml:space="preserve"> to </w:t>
                            </w:r>
                            <w:r w:rsidR="005A2898">
                              <w:t>210</w:t>
                            </w:r>
                            <w:r>
                              <w:t xml:space="preserve">, </w:t>
                            </w:r>
                            <w:r w:rsidR="005A2898">
                              <w:t xml:space="preserve">5H – 180 to 190, </w:t>
                            </w:r>
                            <w:r>
                              <w:t>6i – 1</w:t>
                            </w:r>
                            <w:r w:rsidR="005A2898">
                              <w:t>70</w:t>
                            </w:r>
                            <w:r>
                              <w:t xml:space="preserve"> to 1</w:t>
                            </w:r>
                            <w:r w:rsidR="005A2898">
                              <w:t>80</w:t>
                            </w:r>
                            <w:r>
                              <w:t xml:space="preserve">, 7i – </w:t>
                            </w:r>
                            <w:r w:rsidR="005A2898">
                              <w:t>160</w:t>
                            </w:r>
                            <w:r>
                              <w:t xml:space="preserve"> to 1</w:t>
                            </w:r>
                            <w:r w:rsidR="005A2898">
                              <w:t>70</w:t>
                            </w:r>
                            <w:r>
                              <w:t>, 8i – 1</w:t>
                            </w:r>
                            <w:r w:rsidR="006E33AA">
                              <w:t>45</w:t>
                            </w:r>
                            <w:r>
                              <w:t xml:space="preserve"> to 1</w:t>
                            </w:r>
                            <w:r w:rsidR="006E33AA">
                              <w:t>55</w:t>
                            </w:r>
                            <w:r>
                              <w:t>, 9i – 1</w:t>
                            </w:r>
                            <w:r w:rsidR="006E33AA">
                              <w:t>35</w:t>
                            </w:r>
                            <w:r>
                              <w:t xml:space="preserve"> to 1</w:t>
                            </w:r>
                            <w:r w:rsidR="006E33AA">
                              <w:t>45</w:t>
                            </w:r>
                            <w:r>
                              <w:t xml:space="preserve">, PW – </w:t>
                            </w:r>
                            <w:r w:rsidR="005A2898">
                              <w:t>1</w:t>
                            </w:r>
                            <w:r w:rsidR="006E33AA">
                              <w:t>25</w:t>
                            </w:r>
                            <w:r w:rsidR="005A2898">
                              <w:t xml:space="preserve"> </w:t>
                            </w:r>
                            <w:r>
                              <w:t>to 1</w:t>
                            </w:r>
                            <w:r w:rsidR="006E33AA">
                              <w:t>35</w:t>
                            </w:r>
                            <w:r>
                              <w:t xml:space="preserve">, 45 </w:t>
                            </w:r>
                            <w:r w:rsidR="00CC6CD9">
                              <w:t>–</w:t>
                            </w:r>
                            <w:r>
                              <w:t xml:space="preserve"> </w:t>
                            </w:r>
                            <w:r w:rsidR="00CC6CD9">
                              <w:t>1</w:t>
                            </w:r>
                            <w:r w:rsidR="005A2898">
                              <w:t>20</w:t>
                            </w:r>
                            <w:r w:rsidR="00CC6CD9">
                              <w:t xml:space="preserve"> to 1</w:t>
                            </w:r>
                            <w:r w:rsidR="005A2898">
                              <w:t>30</w:t>
                            </w:r>
                            <w:r w:rsidR="00CC6CD9">
                              <w:t xml:space="preserve">, 50 – </w:t>
                            </w:r>
                            <w:r w:rsidR="005A2898">
                              <w:t>110</w:t>
                            </w:r>
                            <w:r w:rsidR="00CC6CD9">
                              <w:t xml:space="preserve"> to 1</w:t>
                            </w:r>
                            <w:r w:rsidR="005A2898">
                              <w:t>20</w:t>
                            </w:r>
                            <w:r w:rsidR="00CC6CD9">
                              <w:t xml:space="preserve">, 54 – </w:t>
                            </w:r>
                            <w:r w:rsidR="005A2898">
                              <w:t>100</w:t>
                            </w:r>
                            <w:r w:rsidR="00CC6CD9">
                              <w:t xml:space="preserve"> to </w:t>
                            </w:r>
                            <w:r w:rsidR="005A2898">
                              <w:t>110</w:t>
                            </w:r>
                            <w:r w:rsidR="00CC6CD9">
                              <w:t xml:space="preserve">, 58 – </w:t>
                            </w:r>
                            <w:r w:rsidR="006E33AA">
                              <w:t>90</w:t>
                            </w:r>
                            <w:r w:rsidR="00CC6CD9">
                              <w:t xml:space="preserve"> and down</w:t>
                            </w:r>
                          </w:p>
                          <w:p w14:paraId="7FE9D841" w14:textId="77777777" w:rsidR="00CC6CD9" w:rsidRDefault="00CC6CD9"/>
                          <w:p w14:paraId="0E80D9D0" w14:textId="47BABF7D" w:rsidR="00CC6CD9" w:rsidRDefault="00CC6CD9">
                            <w:r>
                              <w:t xml:space="preserve">Check out more information about me and upcoming schedule at  </w:t>
                            </w:r>
                          </w:p>
                          <w:p w14:paraId="7ACE53D9" w14:textId="7F8AB603" w:rsidR="00CC6CD9" w:rsidRDefault="00CC6CD9">
                            <w:r>
                              <w:t>WWW.IMAGINEHINES.COM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D0526">
              <w:t>yARDAGE</w:t>
            </w:r>
          </w:p>
        </w:tc>
      </w:tr>
    </w:tbl>
    <w:p w14:paraId="19518386" w14:textId="77777777" w:rsidR="005549DC" w:rsidRDefault="005549DC" w:rsidP="000C45FF">
      <w:pPr>
        <w:tabs>
          <w:tab w:val="left" w:pos="990"/>
        </w:tabs>
      </w:pPr>
    </w:p>
    <w:sectPr w:rsidR="005549DC" w:rsidSect="00AD3086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290D7" w14:textId="77777777" w:rsidR="001C24B6" w:rsidRDefault="001C24B6" w:rsidP="000C45FF">
      <w:r>
        <w:separator/>
      </w:r>
    </w:p>
  </w:endnote>
  <w:endnote w:type="continuationSeparator" w:id="0">
    <w:p w14:paraId="279901B8" w14:textId="77777777" w:rsidR="001C24B6" w:rsidRDefault="001C24B6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67DAD" w14:textId="77777777" w:rsidR="001C24B6" w:rsidRDefault="001C24B6" w:rsidP="000C45FF">
      <w:r>
        <w:separator/>
      </w:r>
    </w:p>
  </w:footnote>
  <w:footnote w:type="continuationSeparator" w:id="0">
    <w:p w14:paraId="71C4934B" w14:textId="77777777" w:rsidR="001C24B6" w:rsidRDefault="001C24B6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59C8E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4A867D1" wp14:editId="2BA39DB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849"/>
    <w:rsid w:val="0000757A"/>
    <w:rsid w:val="00036450"/>
    <w:rsid w:val="00045D3E"/>
    <w:rsid w:val="00053AB1"/>
    <w:rsid w:val="00062BAA"/>
    <w:rsid w:val="00094499"/>
    <w:rsid w:val="000951D1"/>
    <w:rsid w:val="000C421C"/>
    <w:rsid w:val="000C45FF"/>
    <w:rsid w:val="000E3FD1"/>
    <w:rsid w:val="00112054"/>
    <w:rsid w:val="001317D8"/>
    <w:rsid w:val="001525E1"/>
    <w:rsid w:val="00180329"/>
    <w:rsid w:val="00182FD8"/>
    <w:rsid w:val="0019001F"/>
    <w:rsid w:val="001A74A5"/>
    <w:rsid w:val="001B2ABD"/>
    <w:rsid w:val="001C0EBA"/>
    <w:rsid w:val="001C24B6"/>
    <w:rsid w:val="001E0391"/>
    <w:rsid w:val="001E1759"/>
    <w:rsid w:val="001F1ECC"/>
    <w:rsid w:val="002400EB"/>
    <w:rsid w:val="00256CF7"/>
    <w:rsid w:val="00281FD5"/>
    <w:rsid w:val="0028783B"/>
    <w:rsid w:val="002A6C1E"/>
    <w:rsid w:val="0030481B"/>
    <w:rsid w:val="003156FC"/>
    <w:rsid w:val="003254B5"/>
    <w:rsid w:val="0037121F"/>
    <w:rsid w:val="003910D8"/>
    <w:rsid w:val="003A1849"/>
    <w:rsid w:val="003A6B7D"/>
    <w:rsid w:val="003B06CA"/>
    <w:rsid w:val="003F657D"/>
    <w:rsid w:val="004071FC"/>
    <w:rsid w:val="00445947"/>
    <w:rsid w:val="004813B3"/>
    <w:rsid w:val="00496591"/>
    <w:rsid w:val="004B2E96"/>
    <w:rsid w:val="004B7751"/>
    <w:rsid w:val="004C63E4"/>
    <w:rsid w:val="004D3011"/>
    <w:rsid w:val="004E616F"/>
    <w:rsid w:val="005059AB"/>
    <w:rsid w:val="005262AC"/>
    <w:rsid w:val="005549DC"/>
    <w:rsid w:val="00584C1A"/>
    <w:rsid w:val="005A2898"/>
    <w:rsid w:val="005B5F3D"/>
    <w:rsid w:val="005D5AEA"/>
    <w:rsid w:val="005E39D5"/>
    <w:rsid w:val="00600670"/>
    <w:rsid w:val="0062123A"/>
    <w:rsid w:val="00646E75"/>
    <w:rsid w:val="006634B2"/>
    <w:rsid w:val="006771D0"/>
    <w:rsid w:val="006A673D"/>
    <w:rsid w:val="006B3EEA"/>
    <w:rsid w:val="006E33AA"/>
    <w:rsid w:val="0071249C"/>
    <w:rsid w:val="00715FCB"/>
    <w:rsid w:val="00734534"/>
    <w:rsid w:val="00743101"/>
    <w:rsid w:val="00764C9F"/>
    <w:rsid w:val="007670E4"/>
    <w:rsid w:val="007775E1"/>
    <w:rsid w:val="007867A0"/>
    <w:rsid w:val="007927F5"/>
    <w:rsid w:val="00802CA0"/>
    <w:rsid w:val="008124C3"/>
    <w:rsid w:val="008378A0"/>
    <w:rsid w:val="008A6A7B"/>
    <w:rsid w:val="008E285C"/>
    <w:rsid w:val="008E7744"/>
    <w:rsid w:val="008F6958"/>
    <w:rsid w:val="009260CD"/>
    <w:rsid w:val="00940A66"/>
    <w:rsid w:val="00952C25"/>
    <w:rsid w:val="00992281"/>
    <w:rsid w:val="009C15DC"/>
    <w:rsid w:val="00A175AC"/>
    <w:rsid w:val="00A2118D"/>
    <w:rsid w:val="00A37DDE"/>
    <w:rsid w:val="00AA51B2"/>
    <w:rsid w:val="00AB2739"/>
    <w:rsid w:val="00AD0526"/>
    <w:rsid w:val="00AD0A50"/>
    <w:rsid w:val="00AD3086"/>
    <w:rsid w:val="00AD76E2"/>
    <w:rsid w:val="00B20152"/>
    <w:rsid w:val="00B359E4"/>
    <w:rsid w:val="00B57D98"/>
    <w:rsid w:val="00B70850"/>
    <w:rsid w:val="00BF6D58"/>
    <w:rsid w:val="00C066B6"/>
    <w:rsid w:val="00C37BA1"/>
    <w:rsid w:val="00C4674C"/>
    <w:rsid w:val="00C506CF"/>
    <w:rsid w:val="00C72BED"/>
    <w:rsid w:val="00C77D67"/>
    <w:rsid w:val="00C9578B"/>
    <w:rsid w:val="00CB0055"/>
    <w:rsid w:val="00CB40C1"/>
    <w:rsid w:val="00CC6CD9"/>
    <w:rsid w:val="00CE0D41"/>
    <w:rsid w:val="00D2522B"/>
    <w:rsid w:val="00D422DE"/>
    <w:rsid w:val="00D5459D"/>
    <w:rsid w:val="00D651CF"/>
    <w:rsid w:val="00DA1F4D"/>
    <w:rsid w:val="00DD172A"/>
    <w:rsid w:val="00E25A26"/>
    <w:rsid w:val="00E3198F"/>
    <w:rsid w:val="00E40C36"/>
    <w:rsid w:val="00E4381A"/>
    <w:rsid w:val="00E55D74"/>
    <w:rsid w:val="00E73FC3"/>
    <w:rsid w:val="00E8367A"/>
    <w:rsid w:val="00E85188"/>
    <w:rsid w:val="00ED09BB"/>
    <w:rsid w:val="00EE5D54"/>
    <w:rsid w:val="00F27AFE"/>
    <w:rsid w:val="00F60274"/>
    <w:rsid w:val="00F66EA9"/>
    <w:rsid w:val="00F77FB9"/>
    <w:rsid w:val="00FB068F"/>
    <w:rsid w:val="00FB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65189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NoSpacing">
    <w:name w:val="No Spacing"/>
    <w:link w:val="NoSpacingChar"/>
    <w:uiPriority w:val="1"/>
    <w:qFormat/>
    <w:rsid w:val="0000757A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0757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Local\Microsoft\Office\16.0\DTS\en-US%7b81A5CB5B-583D-43E8-A021-E0478DDCF797%7d\%7b814E6374-D4A9-4454-8C1E-8D90A5E9EBA4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7D6C2FCB3BA4035B7B514D7B9C8B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1E0DB-8D20-4B5E-8B22-AACA753F3CB1}"/>
      </w:docPartPr>
      <w:docPartBody>
        <w:p w:rsidR="00084F1D" w:rsidRDefault="00284611">
          <w:pPr>
            <w:pStyle w:val="A7D6C2FCB3BA4035B7B514D7B9C8BA30"/>
          </w:pPr>
          <w:r w:rsidRPr="00D5459D">
            <w:t>Profile</w:t>
          </w:r>
        </w:p>
      </w:docPartBody>
    </w:docPart>
    <w:docPart>
      <w:docPartPr>
        <w:name w:val="67C69C4C1F8542DBA5FEFA21ED5D6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D4BEE-8D43-45F3-BC59-DAC0240D8C13}"/>
      </w:docPartPr>
      <w:docPartBody>
        <w:p w:rsidR="00084F1D" w:rsidRDefault="00284611">
          <w:pPr>
            <w:pStyle w:val="67C69C4C1F8542DBA5FEFA21ED5D6D31"/>
          </w:pPr>
          <w:r w:rsidRPr="00CB0055">
            <w:t>Contact</w:t>
          </w:r>
        </w:p>
      </w:docPartBody>
    </w:docPart>
    <w:docPart>
      <w:docPartPr>
        <w:name w:val="AB2E5BF48FE146D98A34E82AAF39D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FE557-005E-4D31-BF43-944B910DBF71}"/>
      </w:docPartPr>
      <w:docPartBody>
        <w:p w:rsidR="00084F1D" w:rsidRDefault="00284611">
          <w:pPr>
            <w:pStyle w:val="AB2E5BF48FE146D98A34E82AAF39D12E"/>
          </w:pPr>
          <w:r w:rsidRPr="004D3011">
            <w:t>PHONE:</w:t>
          </w:r>
        </w:p>
      </w:docPartBody>
    </w:docPart>
    <w:docPart>
      <w:docPartPr>
        <w:name w:val="8731B62320C64A57BD91EFF33B22A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DCBE9-29FE-47FB-B127-297A7DCB79D4}"/>
      </w:docPartPr>
      <w:docPartBody>
        <w:p w:rsidR="00084F1D" w:rsidRDefault="00284611">
          <w:pPr>
            <w:pStyle w:val="8731B62320C64A57BD91EFF33B22A4B2"/>
          </w:pPr>
          <w:r w:rsidRPr="004D3011">
            <w:t>WEBSITE:</w:t>
          </w:r>
        </w:p>
      </w:docPartBody>
    </w:docPart>
    <w:docPart>
      <w:docPartPr>
        <w:name w:val="709558979F814D71AD7E7D8D8114D8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9EE64-FD38-47F4-9B5C-CAE8B8C8C300}"/>
      </w:docPartPr>
      <w:docPartBody>
        <w:p w:rsidR="00084F1D" w:rsidRDefault="00284611">
          <w:pPr>
            <w:pStyle w:val="709558979F814D71AD7E7D8D8114D817"/>
          </w:pPr>
          <w:r w:rsidRPr="004D3011">
            <w:t>EMAIL:</w:t>
          </w:r>
        </w:p>
      </w:docPartBody>
    </w:docPart>
    <w:docPart>
      <w:docPartPr>
        <w:name w:val="43157D3A4AE84B46BA403F0067FF8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ACAB4-1CB9-40D1-A0E9-6A2885DA60FE}"/>
      </w:docPartPr>
      <w:docPartBody>
        <w:p w:rsidR="00084F1D" w:rsidRDefault="00284611">
          <w:pPr>
            <w:pStyle w:val="43157D3A4AE84B46BA403F0067FF8E20"/>
          </w:pPr>
          <w:r w:rsidRPr="00CB0055">
            <w:t>Hobbies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999"/>
    <w:rsid w:val="00084F1D"/>
    <w:rsid w:val="00182FD8"/>
    <w:rsid w:val="00226451"/>
    <w:rsid w:val="00284611"/>
    <w:rsid w:val="0031009E"/>
    <w:rsid w:val="00381AE5"/>
    <w:rsid w:val="00443459"/>
    <w:rsid w:val="004B2E96"/>
    <w:rsid w:val="004B7751"/>
    <w:rsid w:val="005B5F3D"/>
    <w:rsid w:val="005C2E34"/>
    <w:rsid w:val="005D5AEA"/>
    <w:rsid w:val="005F7999"/>
    <w:rsid w:val="00643A03"/>
    <w:rsid w:val="006A673D"/>
    <w:rsid w:val="006B110A"/>
    <w:rsid w:val="007670E4"/>
    <w:rsid w:val="008E7744"/>
    <w:rsid w:val="00A37DDE"/>
    <w:rsid w:val="00A9145D"/>
    <w:rsid w:val="00AB2739"/>
    <w:rsid w:val="00BD0762"/>
    <w:rsid w:val="00C6546E"/>
    <w:rsid w:val="00D05272"/>
    <w:rsid w:val="00D07AE1"/>
    <w:rsid w:val="00E2163B"/>
    <w:rsid w:val="00E8367A"/>
    <w:rsid w:val="00EE5D54"/>
    <w:rsid w:val="00F66EA9"/>
    <w:rsid w:val="00FB2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Cs w:val="26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7D6C2FCB3BA4035B7B514D7B9C8BA30">
    <w:name w:val="A7D6C2FCB3BA4035B7B514D7B9C8BA30"/>
  </w:style>
  <w:style w:type="paragraph" w:customStyle="1" w:styleId="67C69C4C1F8542DBA5FEFA21ED5D6D31">
    <w:name w:val="67C69C4C1F8542DBA5FEFA21ED5D6D31"/>
  </w:style>
  <w:style w:type="paragraph" w:customStyle="1" w:styleId="AB2E5BF48FE146D98A34E82AAF39D12E">
    <w:name w:val="AB2E5BF48FE146D98A34E82AAF39D12E"/>
  </w:style>
  <w:style w:type="paragraph" w:customStyle="1" w:styleId="8731B62320C64A57BD91EFF33B22A4B2">
    <w:name w:val="8731B62320C64A57BD91EFF33B22A4B2"/>
  </w:style>
  <w:style w:type="paragraph" w:customStyle="1" w:styleId="709558979F814D71AD7E7D8D8114D817">
    <w:name w:val="709558979F814D71AD7E7D8D8114D817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43157D3A4AE84B46BA403F0067FF8E20">
    <w:name w:val="43157D3A4AE84B46BA403F0067FF8E20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kern w:val="0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{814E6374-D4A9-4454-8C1E-8D90A5E9EBA4}tf00546271_win32</Template>
  <TotalTime>0</TotalTime>
  <Pages>1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2026-03-01T15:23:00Z</dcterms:created>
  <dcterms:modified xsi:type="dcterms:W3CDTF">2026-03-01T15:23:00Z</dcterms:modified>
</cp:coreProperties>
</file>