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5BF4" w14:textId="77777777" w:rsidR="006D09B2" w:rsidRDefault="006D09B2" w:rsidP="006D09B2">
      <w:pPr>
        <w:pStyle w:val="NormalWeb"/>
        <w:jc w:val="center"/>
        <w:rPr>
          <w:b/>
          <w:bCs/>
          <w:sz w:val="28"/>
          <w:szCs w:val="28"/>
        </w:rPr>
      </w:pPr>
    </w:p>
    <w:p w14:paraId="70265F1A" w14:textId="7C689C85" w:rsidR="006D09B2" w:rsidRPr="00251E95" w:rsidRDefault="00B75D0C" w:rsidP="00B75D0C">
      <w:pPr>
        <w:pStyle w:val="NormalWe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Anterior </w:t>
      </w:r>
      <w:r w:rsidRPr="00251E95">
        <w:rPr>
          <w:b/>
          <w:bCs/>
          <w:sz w:val="28"/>
          <w:szCs w:val="28"/>
        </w:rPr>
        <w:t>Shoulder Instability Rehabilitation Protocol</w:t>
      </w:r>
    </w:p>
    <w:p w14:paraId="0B1B62E2" w14:textId="1AFD6836" w:rsidR="006D09B2" w:rsidRPr="00251E95" w:rsidRDefault="006D09B2" w:rsidP="00BF2A13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Please note that these are to be used only as guidelines.</w:t>
      </w:r>
    </w:p>
    <w:p w14:paraId="34AD2416" w14:textId="0693AD2C" w:rsidR="006D09B2" w:rsidRDefault="006D09B2" w:rsidP="00BF2A13">
      <w:pPr>
        <w:pStyle w:val="NormalWeb"/>
        <w:ind w:left="720"/>
        <w:jc w:val="center"/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2B54FA96" w14:textId="77777777" w:rsidR="00B75D0C" w:rsidRDefault="00B75D0C" w:rsidP="00B75D0C">
      <w:pPr>
        <w:pStyle w:val="NormalWeb"/>
        <w:rPr>
          <w:b/>
          <w:bCs/>
        </w:rPr>
      </w:pPr>
    </w:p>
    <w:p w14:paraId="761E13E5" w14:textId="77777777" w:rsidR="00B75D0C" w:rsidRPr="009A4385" w:rsidRDefault="00B75D0C" w:rsidP="00B75D0C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Weeks 0</w:t>
      </w:r>
      <w:r w:rsidRPr="009A4385">
        <w:rPr>
          <w:b/>
          <w:bCs/>
          <w:u w:val="single"/>
        </w:rPr>
        <w:t xml:space="preserve"> to 2: Healing Phase</w:t>
      </w:r>
    </w:p>
    <w:p w14:paraId="7AEE3C5D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 xml:space="preserve">Sling: </w:t>
      </w:r>
      <w:r w:rsidRPr="005C2544">
        <w:rPr>
          <w:bCs/>
        </w:rPr>
        <w:t>Pillow and sling</w:t>
      </w:r>
      <w:r w:rsidRPr="005C2544">
        <w:t xml:space="preserve"> at all times</w:t>
      </w:r>
      <w:r>
        <w:t xml:space="preserve"> except for bathing, dressing, and exercises</w:t>
      </w:r>
    </w:p>
    <w:p w14:paraId="208EA583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>PROM:</w:t>
      </w:r>
    </w:p>
    <w:p w14:paraId="1B705175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 w:rsidRPr="009A4385">
        <w:rPr>
          <w:b/>
          <w:bCs/>
        </w:rPr>
        <w:t xml:space="preserve">Forward Flexion: </w:t>
      </w:r>
      <w:r w:rsidRPr="009A4385">
        <w:t>90 degrees</w:t>
      </w:r>
      <w:r w:rsidRPr="009A4385">
        <w:br/>
      </w:r>
      <w:r w:rsidRPr="009A4385">
        <w:rPr>
          <w:b/>
          <w:bCs/>
        </w:rPr>
        <w:t xml:space="preserve">Internal Rotation: </w:t>
      </w:r>
      <w:r w:rsidRPr="009A4385">
        <w:t>45 degrees</w:t>
      </w:r>
      <w:r w:rsidRPr="009A4385">
        <w:br/>
      </w:r>
      <w:r w:rsidRPr="009A4385">
        <w:rPr>
          <w:b/>
          <w:bCs/>
        </w:rPr>
        <w:t xml:space="preserve">External Rotation: </w:t>
      </w:r>
      <w:r>
        <w:t>0 to 10 degrees</w:t>
      </w:r>
    </w:p>
    <w:p w14:paraId="3EF1B831" w14:textId="77777777" w:rsidR="00B75D0C" w:rsidRPr="005C2544" w:rsidRDefault="00B75D0C" w:rsidP="00B75D0C">
      <w:pPr>
        <w:pStyle w:val="NormalWeb"/>
      </w:pPr>
      <w:r>
        <w:rPr>
          <w:b/>
          <w:bCs/>
        </w:rPr>
        <w:t>Therapeutic</w:t>
      </w:r>
      <w:r w:rsidRPr="009A4385">
        <w:rPr>
          <w:b/>
          <w:bCs/>
        </w:rPr>
        <w:t xml:space="preserve"> exercise: </w:t>
      </w:r>
    </w:p>
    <w:p w14:paraId="5A33FC9A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 w:rsidRPr="009A4385">
        <w:t>Codman</w:t>
      </w:r>
      <w:r>
        <w:t xml:space="preserve"> or pendulum type only</w:t>
      </w:r>
    </w:p>
    <w:p w14:paraId="176E80C1" w14:textId="77777777" w:rsidR="00B75D0C" w:rsidRDefault="00B75D0C" w:rsidP="00B75D0C">
      <w:pPr>
        <w:pStyle w:val="NormalWeb"/>
        <w:numPr>
          <w:ilvl w:val="0"/>
          <w:numId w:val="1"/>
        </w:numPr>
      </w:pPr>
      <w:r>
        <w:t>Wrist and elbow only</w:t>
      </w:r>
    </w:p>
    <w:p w14:paraId="054E39AB" w14:textId="77777777" w:rsidR="00B75D0C" w:rsidRDefault="00B75D0C" w:rsidP="00B75D0C">
      <w:pPr>
        <w:pStyle w:val="NormalWeb"/>
        <w:rPr>
          <w:b/>
        </w:rPr>
      </w:pPr>
      <w:r w:rsidRPr="007106D7">
        <w:rPr>
          <w:b/>
        </w:rPr>
        <w:t xml:space="preserve">Modalities: </w:t>
      </w:r>
    </w:p>
    <w:p w14:paraId="25070886" w14:textId="77777777" w:rsidR="00B75D0C" w:rsidRDefault="00B75D0C" w:rsidP="00B75D0C">
      <w:pPr>
        <w:pStyle w:val="NormalWeb"/>
        <w:numPr>
          <w:ilvl w:val="0"/>
          <w:numId w:val="1"/>
        </w:numPr>
      </w:pPr>
      <w:r>
        <w:t>As indicated</w:t>
      </w:r>
    </w:p>
    <w:p w14:paraId="19DEC763" w14:textId="77777777" w:rsidR="00B75D0C" w:rsidRDefault="00B75D0C" w:rsidP="00B75D0C">
      <w:pPr>
        <w:pStyle w:val="NormalWeb"/>
        <w:rPr>
          <w:b/>
        </w:rPr>
      </w:pPr>
      <w:r w:rsidRPr="005C2544">
        <w:rPr>
          <w:b/>
        </w:rPr>
        <w:t>Cryotherapy 6 to 8 times/day for 20 minutes</w:t>
      </w:r>
    </w:p>
    <w:p w14:paraId="1293D81D" w14:textId="77777777" w:rsidR="00B75D0C" w:rsidRPr="005C2544" w:rsidRDefault="00B75D0C" w:rsidP="00B75D0C">
      <w:pPr>
        <w:pStyle w:val="NormalWeb"/>
        <w:rPr>
          <w:b/>
        </w:rPr>
      </w:pPr>
      <w:r>
        <w:rPr>
          <w:b/>
        </w:rPr>
        <w:t>Phase goal is decrease shoulder inflammation and begin restoration of normal range-of-motion</w:t>
      </w:r>
    </w:p>
    <w:p w14:paraId="4CD69E63" w14:textId="77777777" w:rsidR="00B75D0C" w:rsidRPr="009A4385" w:rsidRDefault="00B75D0C" w:rsidP="00B75D0C">
      <w:pPr>
        <w:pStyle w:val="NormalWeb"/>
        <w:shd w:val="clear" w:color="auto" w:fill="C0C0C0"/>
        <w:rPr>
          <w:u w:val="single"/>
        </w:rPr>
      </w:pPr>
      <w:r w:rsidRPr="009A4385">
        <w:rPr>
          <w:b/>
          <w:bCs/>
          <w:u w:val="single"/>
        </w:rPr>
        <w:t>Weeks 3 to 4: Protective Phase</w:t>
      </w:r>
    </w:p>
    <w:p w14:paraId="60870B3D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 xml:space="preserve">Sling: </w:t>
      </w:r>
      <w:r w:rsidRPr="005C2544">
        <w:rPr>
          <w:bCs/>
        </w:rPr>
        <w:t>Pillow may be removed, Sling</w:t>
      </w:r>
      <w:r>
        <w:rPr>
          <w:b/>
          <w:bCs/>
        </w:rPr>
        <w:t xml:space="preserve"> </w:t>
      </w:r>
      <w:r>
        <w:t>a</w:t>
      </w:r>
      <w:r w:rsidRPr="009A4385">
        <w:t>t all times</w:t>
      </w:r>
    </w:p>
    <w:p w14:paraId="37C703BE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>PROM:</w:t>
      </w:r>
    </w:p>
    <w:p w14:paraId="68E76F08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 w:rsidRPr="009A4385">
        <w:rPr>
          <w:b/>
          <w:bCs/>
        </w:rPr>
        <w:t xml:space="preserve">Forward Flexion: </w:t>
      </w:r>
      <w:r w:rsidRPr="009A4385">
        <w:t>140 degrees</w:t>
      </w:r>
      <w:r w:rsidRPr="009A4385">
        <w:br/>
      </w:r>
      <w:r w:rsidRPr="009A4385">
        <w:rPr>
          <w:b/>
          <w:bCs/>
        </w:rPr>
        <w:t xml:space="preserve">Internal Rotation: </w:t>
      </w:r>
      <w:r>
        <w:t>50</w:t>
      </w:r>
      <w:r w:rsidRPr="009A4385">
        <w:t xml:space="preserve"> degrees</w:t>
      </w:r>
      <w:r w:rsidRPr="009A4385">
        <w:br/>
      </w:r>
      <w:r w:rsidRPr="009A4385">
        <w:rPr>
          <w:b/>
          <w:bCs/>
        </w:rPr>
        <w:t xml:space="preserve">External Rotation: </w:t>
      </w:r>
      <w:r w:rsidRPr="009A4385">
        <w:t>30 degrees</w:t>
      </w:r>
    </w:p>
    <w:p w14:paraId="119B6C09" w14:textId="77777777" w:rsidR="00B75D0C" w:rsidRPr="005C2544" w:rsidRDefault="00B75D0C" w:rsidP="00B75D0C">
      <w:pPr>
        <w:pStyle w:val="NormalWeb"/>
      </w:pPr>
      <w:r>
        <w:rPr>
          <w:b/>
          <w:bCs/>
        </w:rPr>
        <w:lastRenderedPageBreak/>
        <w:t>Therapeutic Exercises</w:t>
      </w:r>
      <w:r w:rsidRPr="009A4385">
        <w:rPr>
          <w:b/>
          <w:bCs/>
        </w:rPr>
        <w:t xml:space="preserve">: </w:t>
      </w:r>
    </w:p>
    <w:p w14:paraId="128C5EDA" w14:textId="77777777" w:rsidR="00B75D0C" w:rsidRDefault="00B75D0C" w:rsidP="00B75D0C">
      <w:pPr>
        <w:pStyle w:val="NormalWeb"/>
        <w:numPr>
          <w:ilvl w:val="0"/>
          <w:numId w:val="1"/>
        </w:numPr>
      </w:pPr>
      <w:r>
        <w:t>Codman type exercises</w:t>
      </w:r>
    </w:p>
    <w:p w14:paraId="2E1F92E9" w14:textId="77777777" w:rsidR="00B75D0C" w:rsidRDefault="00B75D0C" w:rsidP="00B75D0C">
      <w:pPr>
        <w:pStyle w:val="NormalWeb"/>
        <w:numPr>
          <w:ilvl w:val="0"/>
          <w:numId w:val="1"/>
        </w:numPr>
      </w:pPr>
      <w:r>
        <w:t>Cane stretches</w:t>
      </w:r>
    </w:p>
    <w:p w14:paraId="0C53B396" w14:textId="77777777" w:rsidR="00B75D0C" w:rsidRDefault="00B75D0C" w:rsidP="00B75D0C">
      <w:pPr>
        <w:pStyle w:val="NormalWeb"/>
        <w:numPr>
          <w:ilvl w:val="0"/>
          <w:numId w:val="1"/>
        </w:numPr>
      </w:pPr>
      <w:r>
        <w:t>Scapular stabilizing exercises – no resistance</w:t>
      </w:r>
    </w:p>
    <w:p w14:paraId="021D4B27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>
        <w:t>Stationary bike</w:t>
      </w:r>
    </w:p>
    <w:p w14:paraId="38D8B97C" w14:textId="77777777" w:rsidR="00B75D0C" w:rsidRDefault="00B75D0C" w:rsidP="00B75D0C">
      <w:pPr>
        <w:pStyle w:val="NormalWeb"/>
        <w:rPr>
          <w:b/>
        </w:rPr>
      </w:pPr>
      <w:r w:rsidRPr="005C2544">
        <w:rPr>
          <w:b/>
        </w:rPr>
        <w:t>Cryotherapy six to eight times/day for 20 minutes</w:t>
      </w:r>
    </w:p>
    <w:p w14:paraId="6D50AB3B" w14:textId="77777777" w:rsidR="00B75D0C" w:rsidRPr="005C2544" w:rsidRDefault="00B75D0C" w:rsidP="00B75D0C">
      <w:pPr>
        <w:pStyle w:val="NormalWeb"/>
        <w:rPr>
          <w:b/>
        </w:rPr>
      </w:pPr>
      <w:r>
        <w:rPr>
          <w:b/>
        </w:rPr>
        <w:t>Phase goal is to begin shoulder functional stabilization exercises and progress range-of-motion</w:t>
      </w:r>
    </w:p>
    <w:p w14:paraId="4AC5D777" w14:textId="77777777" w:rsidR="00B75D0C" w:rsidRPr="009A4385" w:rsidRDefault="00B75D0C" w:rsidP="00B75D0C">
      <w:pPr>
        <w:pStyle w:val="NormalWeb"/>
        <w:shd w:val="clear" w:color="auto" w:fill="C0C0C0"/>
        <w:rPr>
          <w:u w:val="single"/>
        </w:rPr>
      </w:pPr>
      <w:r w:rsidRPr="009A4385">
        <w:rPr>
          <w:b/>
          <w:bCs/>
          <w:u w:val="single"/>
        </w:rPr>
        <w:t>Weeks 5 to 8: Motion Phase</w:t>
      </w:r>
    </w:p>
    <w:p w14:paraId="22E7D2C3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 xml:space="preserve">Sling: </w:t>
      </w:r>
      <w:r w:rsidRPr="009A4385">
        <w:t>Wean</w:t>
      </w:r>
      <w:r>
        <w:t xml:space="preserve"> as directed</w:t>
      </w:r>
    </w:p>
    <w:p w14:paraId="328D5736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>PROM:</w:t>
      </w:r>
    </w:p>
    <w:p w14:paraId="73577A52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 w:rsidRPr="009A4385">
        <w:rPr>
          <w:b/>
          <w:bCs/>
        </w:rPr>
        <w:t xml:space="preserve">Forward Flexion: </w:t>
      </w:r>
      <w:r w:rsidRPr="009A4385">
        <w:t>Full</w:t>
      </w:r>
      <w:r w:rsidRPr="009A4385">
        <w:br/>
      </w:r>
      <w:r w:rsidRPr="009A4385">
        <w:rPr>
          <w:b/>
          <w:bCs/>
        </w:rPr>
        <w:t xml:space="preserve">Internal Rotation: </w:t>
      </w:r>
      <w:r w:rsidRPr="009A4385">
        <w:t>Full</w:t>
      </w:r>
      <w:r w:rsidRPr="009A4385">
        <w:br/>
      </w:r>
      <w:r w:rsidRPr="009A4385">
        <w:rPr>
          <w:b/>
          <w:bCs/>
        </w:rPr>
        <w:t xml:space="preserve">External Rotation: </w:t>
      </w:r>
      <w:r w:rsidRPr="009A4385">
        <w:t>60 degrees to full</w:t>
      </w:r>
    </w:p>
    <w:p w14:paraId="7DFC9578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>Therapeutic Exercise:</w:t>
      </w:r>
    </w:p>
    <w:p w14:paraId="5DFF1C32" w14:textId="77777777" w:rsidR="00B75D0C" w:rsidRDefault="00B75D0C" w:rsidP="00B75D0C">
      <w:pPr>
        <w:pStyle w:val="NormalWeb"/>
        <w:numPr>
          <w:ilvl w:val="0"/>
          <w:numId w:val="1"/>
        </w:numPr>
      </w:pPr>
      <w:r>
        <w:t>Continue Codman cane stretches</w:t>
      </w:r>
    </w:p>
    <w:p w14:paraId="1EE990E5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>
        <w:t xml:space="preserve">Isometric rotator cuff  </w:t>
      </w:r>
    </w:p>
    <w:p w14:paraId="016855CC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proofErr w:type="spellStart"/>
      <w:r>
        <w:rPr>
          <w:bCs/>
        </w:rPr>
        <w:t>Isotonics</w:t>
      </w:r>
      <w:proofErr w:type="spellEnd"/>
      <w:r>
        <w:rPr>
          <w:bCs/>
        </w:rPr>
        <w:t xml:space="preserve"> t</w:t>
      </w:r>
      <w:r w:rsidRPr="009A4385">
        <w:t xml:space="preserve">o tolerance at side </w:t>
      </w:r>
    </w:p>
    <w:p w14:paraId="1AB013DB" w14:textId="77777777" w:rsidR="00B75D0C" w:rsidRDefault="00B75D0C" w:rsidP="00B75D0C">
      <w:pPr>
        <w:pStyle w:val="NormalWeb"/>
        <w:numPr>
          <w:ilvl w:val="0"/>
          <w:numId w:val="1"/>
        </w:numPr>
      </w:pPr>
      <w:r>
        <w:rPr>
          <w:bCs/>
        </w:rPr>
        <w:t>Scapular Stabilization w</w:t>
      </w:r>
      <w:r w:rsidRPr="009A4385">
        <w:t>ith resistance</w:t>
      </w:r>
    </w:p>
    <w:p w14:paraId="6FF67A7E" w14:textId="77777777" w:rsidR="00B75D0C" w:rsidRDefault="00B75D0C" w:rsidP="00B75D0C">
      <w:pPr>
        <w:pStyle w:val="NormalWeb"/>
        <w:numPr>
          <w:ilvl w:val="0"/>
          <w:numId w:val="1"/>
        </w:numPr>
      </w:pPr>
      <w:r>
        <w:t>Stationary bike</w:t>
      </w:r>
    </w:p>
    <w:p w14:paraId="5DC6397B" w14:textId="77777777" w:rsidR="00B75D0C" w:rsidRDefault="00B75D0C" w:rsidP="00B75D0C">
      <w:pPr>
        <w:pStyle w:val="NormalWeb"/>
        <w:numPr>
          <w:ilvl w:val="0"/>
          <w:numId w:val="1"/>
        </w:numPr>
      </w:pPr>
      <w:r>
        <w:t>Elliptical without arms</w:t>
      </w:r>
    </w:p>
    <w:p w14:paraId="1898161A" w14:textId="77777777" w:rsidR="00B75D0C" w:rsidRPr="005E2AE5" w:rsidRDefault="00B75D0C" w:rsidP="00B75D0C">
      <w:pPr>
        <w:pStyle w:val="NormalWeb"/>
        <w:rPr>
          <w:b/>
        </w:rPr>
      </w:pPr>
      <w:r w:rsidRPr="005E2AE5">
        <w:rPr>
          <w:b/>
        </w:rPr>
        <w:t>Manual:</w:t>
      </w:r>
    </w:p>
    <w:p w14:paraId="1D94A4EF" w14:textId="77777777" w:rsidR="00B75D0C" w:rsidRDefault="00B75D0C" w:rsidP="00B75D0C">
      <w:pPr>
        <w:pStyle w:val="NormalWeb"/>
        <w:numPr>
          <w:ilvl w:val="0"/>
          <w:numId w:val="21"/>
        </w:numPr>
      </w:pPr>
      <w:r>
        <w:t>Scar massage</w:t>
      </w:r>
    </w:p>
    <w:p w14:paraId="6A883538" w14:textId="77777777" w:rsidR="00B75D0C" w:rsidRDefault="00B75D0C" w:rsidP="00B75D0C">
      <w:pPr>
        <w:pStyle w:val="NormalWeb"/>
        <w:numPr>
          <w:ilvl w:val="0"/>
          <w:numId w:val="21"/>
        </w:numPr>
      </w:pPr>
      <w:r>
        <w:t>Glenohumeral joint mobilization as necessary</w:t>
      </w:r>
    </w:p>
    <w:p w14:paraId="066EA1BB" w14:textId="77777777" w:rsidR="00B75D0C" w:rsidRDefault="00B75D0C" w:rsidP="00B75D0C">
      <w:pPr>
        <w:pStyle w:val="NormalWeb"/>
        <w:rPr>
          <w:b/>
        </w:rPr>
      </w:pPr>
      <w:r w:rsidRPr="000F0C39">
        <w:rPr>
          <w:b/>
        </w:rPr>
        <w:t>Cryotherapy after therapy and home exercises</w:t>
      </w:r>
    </w:p>
    <w:p w14:paraId="5D3F2420" w14:textId="5C13F659" w:rsidR="00B75D0C" w:rsidRDefault="00B75D0C" w:rsidP="00B75D0C">
      <w:pPr>
        <w:pStyle w:val="NormalWeb"/>
        <w:rPr>
          <w:b/>
        </w:rPr>
      </w:pPr>
      <w:r>
        <w:rPr>
          <w:b/>
        </w:rPr>
        <w:t>Phase goals are to establish normal range-of-motion and begin work on normalizing scapular motion and function.</w:t>
      </w:r>
    </w:p>
    <w:p w14:paraId="04DEA421" w14:textId="6C4B39C3" w:rsidR="00B75D0C" w:rsidRDefault="00B75D0C" w:rsidP="00B75D0C">
      <w:pPr>
        <w:pStyle w:val="NormalWeb"/>
        <w:rPr>
          <w:b/>
        </w:rPr>
      </w:pPr>
    </w:p>
    <w:p w14:paraId="1CF3DB63" w14:textId="77777777" w:rsidR="00B75D0C" w:rsidRPr="000F0C39" w:rsidRDefault="00B75D0C" w:rsidP="00B75D0C">
      <w:pPr>
        <w:pStyle w:val="NormalWeb"/>
        <w:rPr>
          <w:b/>
        </w:rPr>
      </w:pPr>
    </w:p>
    <w:p w14:paraId="5A59CB5F" w14:textId="77777777" w:rsidR="00B75D0C" w:rsidRPr="009A4385" w:rsidRDefault="00B75D0C" w:rsidP="00B75D0C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lastRenderedPageBreak/>
        <w:t>Weeks 9 to 12</w:t>
      </w:r>
      <w:r w:rsidRPr="009A4385">
        <w:rPr>
          <w:b/>
          <w:bCs/>
          <w:u w:val="single"/>
        </w:rPr>
        <w:t>: Strengthening Phase</w:t>
      </w:r>
    </w:p>
    <w:p w14:paraId="41DBDCFE" w14:textId="77777777" w:rsidR="00B75D0C" w:rsidRDefault="00B75D0C" w:rsidP="00B75D0C">
      <w:pPr>
        <w:pStyle w:val="NormalWeb"/>
        <w:rPr>
          <w:b/>
          <w:bCs/>
        </w:rPr>
      </w:pPr>
      <w:r w:rsidRPr="009A4385">
        <w:rPr>
          <w:b/>
          <w:bCs/>
        </w:rPr>
        <w:t xml:space="preserve">ROM Goals: </w:t>
      </w:r>
    </w:p>
    <w:p w14:paraId="2AB9E22D" w14:textId="77777777" w:rsidR="00B75D0C" w:rsidRPr="009A4385" w:rsidRDefault="00B75D0C" w:rsidP="00B75D0C">
      <w:pPr>
        <w:pStyle w:val="NormalWeb"/>
        <w:numPr>
          <w:ilvl w:val="0"/>
          <w:numId w:val="19"/>
        </w:numPr>
      </w:pPr>
      <w:r w:rsidRPr="009A4385">
        <w:t xml:space="preserve">Progress to full functional ROM </w:t>
      </w:r>
    </w:p>
    <w:p w14:paraId="3826B363" w14:textId="77777777" w:rsidR="00B75D0C" w:rsidRPr="009A4385" w:rsidRDefault="00B75D0C" w:rsidP="00B75D0C">
      <w:pPr>
        <w:pStyle w:val="NormalWeb"/>
      </w:pPr>
      <w:r w:rsidRPr="009A4385">
        <w:rPr>
          <w:b/>
          <w:bCs/>
        </w:rPr>
        <w:t>Therapeutic Exercise:</w:t>
      </w:r>
    </w:p>
    <w:p w14:paraId="3FBCAB0A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 w:rsidRPr="009A4385">
        <w:t>Cane, pulley, Towel IR stretch</w:t>
      </w:r>
    </w:p>
    <w:p w14:paraId="43FA82D0" w14:textId="77777777" w:rsidR="00B75D0C" w:rsidRDefault="00B75D0C" w:rsidP="00B75D0C">
      <w:pPr>
        <w:pStyle w:val="NormalWeb"/>
        <w:numPr>
          <w:ilvl w:val="0"/>
          <w:numId w:val="1"/>
        </w:numPr>
      </w:pPr>
      <w:proofErr w:type="spellStart"/>
      <w:r>
        <w:t>Isotonics</w:t>
      </w:r>
      <w:proofErr w:type="spellEnd"/>
      <w:r>
        <w:t xml:space="preserve"> in functional ROM</w:t>
      </w:r>
    </w:p>
    <w:p w14:paraId="7C7939C7" w14:textId="77777777" w:rsidR="00B75D0C" w:rsidRPr="009A4385" w:rsidRDefault="00B75D0C" w:rsidP="00B75D0C">
      <w:pPr>
        <w:pStyle w:val="NormalWeb"/>
        <w:numPr>
          <w:ilvl w:val="0"/>
          <w:numId w:val="1"/>
        </w:numPr>
      </w:pPr>
      <w:r>
        <w:t>I</w:t>
      </w:r>
      <w:r w:rsidRPr="009A4385">
        <w:t>ntegrate rotator cuff with scapular stabilization</w:t>
      </w:r>
    </w:p>
    <w:p w14:paraId="51AA8DCA" w14:textId="77777777" w:rsidR="00B75D0C" w:rsidRDefault="00B75D0C" w:rsidP="00B75D0C">
      <w:pPr>
        <w:pStyle w:val="NormalWeb"/>
        <w:numPr>
          <w:ilvl w:val="0"/>
          <w:numId w:val="1"/>
        </w:numPr>
      </w:pPr>
      <w:r w:rsidRPr="008F7E2F">
        <w:rPr>
          <w:bCs/>
        </w:rPr>
        <w:t>Scapular Stabilization</w:t>
      </w:r>
      <w:r>
        <w:rPr>
          <w:b/>
          <w:bCs/>
        </w:rPr>
        <w:t xml:space="preserve"> </w:t>
      </w:r>
      <w:r w:rsidRPr="005E2AE5">
        <w:rPr>
          <w:bCs/>
        </w:rPr>
        <w:t>w</w:t>
      </w:r>
      <w:r w:rsidRPr="009A4385">
        <w:t>ith resistance</w:t>
      </w:r>
    </w:p>
    <w:p w14:paraId="170E5A06" w14:textId="77777777" w:rsidR="00B75D0C" w:rsidRDefault="00B75D0C" w:rsidP="00B75D0C">
      <w:pPr>
        <w:pStyle w:val="NormalWeb"/>
        <w:numPr>
          <w:ilvl w:val="0"/>
          <w:numId w:val="1"/>
        </w:numPr>
      </w:pPr>
      <w:r>
        <w:t>Core strengthening</w:t>
      </w:r>
    </w:p>
    <w:p w14:paraId="1CA05147" w14:textId="77777777" w:rsidR="00B75D0C" w:rsidRDefault="00B75D0C" w:rsidP="00B75D0C">
      <w:pPr>
        <w:pStyle w:val="NormalWeb"/>
        <w:numPr>
          <w:ilvl w:val="0"/>
          <w:numId w:val="1"/>
        </w:numPr>
      </w:pPr>
      <w:r>
        <w:t>Stationary bike, elliptical, treadmill running</w:t>
      </w:r>
      <w:r w:rsidRPr="00177921">
        <w:t xml:space="preserve"> </w:t>
      </w:r>
    </w:p>
    <w:p w14:paraId="4D5AD401" w14:textId="77777777" w:rsidR="00B75D0C" w:rsidRPr="008F7E2F" w:rsidRDefault="00B75D0C" w:rsidP="00B75D0C">
      <w:pPr>
        <w:pStyle w:val="NormalWeb"/>
        <w:numPr>
          <w:ilvl w:val="0"/>
          <w:numId w:val="1"/>
        </w:numPr>
      </w:pPr>
      <w:r w:rsidRPr="009A4385">
        <w:t>Begin functional 90/90</w:t>
      </w:r>
      <w:r>
        <w:t xml:space="preserve"> strengthening</w:t>
      </w:r>
    </w:p>
    <w:p w14:paraId="30840195" w14:textId="77777777" w:rsidR="00B75D0C" w:rsidRDefault="00B75D0C" w:rsidP="00B75D0C">
      <w:pPr>
        <w:pStyle w:val="NormalWeb"/>
        <w:numPr>
          <w:ilvl w:val="0"/>
          <w:numId w:val="1"/>
        </w:numPr>
      </w:pPr>
      <w:r>
        <w:t>B</w:t>
      </w:r>
      <w:r w:rsidRPr="00FD687A">
        <w:t>egin closed chain exercises as appropriate</w:t>
      </w:r>
    </w:p>
    <w:p w14:paraId="533D7517" w14:textId="77777777" w:rsidR="00B75D0C" w:rsidRPr="005E2AE5" w:rsidRDefault="00B75D0C" w:rsidP="00B75D0C">
      <w:pPr>
        <w:pStyle w:val="NormalWeb"/>
        <w:rPr>
          <w:b/>
        </w:rPr>
      </w:pPr>
      <w:r w:rsidRPr="005E2AE5">
        <w:rPr>
          <w:b/>
        </w:rPr>
        <w:t>Manual:</w:t>
      </w:r>
    </w:p>
    <w:p w14:paraId="77C1C387" w14:textId="77777777" w:rsidR="00B75D0C" w:rsidRDefault="00B75D0C" w:rsidP="00B75D0C">
      <w:pPr>
        <w:pStyle w:val="NormalWeb"/>
        <w:numPr>
          <w:ilvl w:val="0"/>
          <w:numId w:val="22"/>
        </w:numPr>
      </w:pPr>
      <w:r>
        <w:t>Glenohumeral joint mobilizations as indicated</w:t>
      </w:r>
    </w:p>
    <w:p w14:paraId="5F76F984" w14:textId="77777777" w:rsidR="00B75D0C" w:rsidRPr="005E2AE5" w:rsidRDefault="00B75D0C" w:rsidP="00B75D0C">
      <w:pPr>
        <w:pStyle w:val="NormalWeb"/>
        <w:rPr>
          <w:b/>
        </w:rPr>
      </w:pPr>
      <w:r w:rsidRPr="005E2AE5">
        <w:rPr>
          <w:b/>
        </w:rPr>
        <w:t>Phase goals are to achieve normal range-of-motion, improve Scapulothoracic and glenohumeral rhythm, and progress as possible with NO pain.</w:t>
      </w:r>
    </w:p>
    <w:p w14:paraId="724F374F" w14:textId="77777777" w:rsidR="00B75D0C" w:rsidRPr="009A4385" w:rsidRDefault="00B75D0C" w:rsidP="00B75D0C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Weeks 12+</w:t>
      </w:r>
      <w:r w:rsidRPr="009A4385">
        <w:rPr>
          <w:b/>
          <w:bCs/>
          <w:u w:val="single"/>
        </w:rPr>
        <w:t>: Advanced Functional Phase</w:t>
      </w:r>
    </w:p>
    <w:p w14:paraId="6409C34A" w14:textId="77777777" w:rsidR="00B75D0C" w:rsidRDefault="00B75D0C" w:rsidP="00B75D0C">
      <w:pPr>
        <w:pStyle w:val="NormalWeb"/>
        <w:rPr>
          <w:b/>
          <w:bCs/>
        </w:rPr>
      </w:pPr>
      <w:r w:rsidRPr="009A4385">
        <w:rPr>
          <w:b/>
          <w:bCs/>
        </w:rPr>
        <w:t>Therapeutic Exercise:</w:t>
      </w:r>
    </w:p>
    <w:p w14:paraId="6595D5CE" w14:textId="77777777" w:rsidR="00B75D0C" w:rsidRDefault="00B75D0C" w:rsidP="00B75D0C">
      <w:pPr>
        <w:pStyle w:val="NormalWeb"/>
        <w:numPr>
          <w:ilvl w:val="0"/>
          <w:numId w:val="20"/>
        </w:numPr>
      </w:pPr>
      <w:r>
        <w:t>Sport Specific</w:t>
      </w:r>
    </w:p>
    <w:p w14:paraId="40383D91" w14:textId="77777777" w:rsidR="00B75D0C" w:rsidRDefault="00B75D0C" w:rsidP="00B75D0C">
      <w:pPr>
        <w:pStyle w:val="NormalWeb"/>
      </w:pPr>
    </w:p>
    <w:p w14:paraId="489EB592" w14:textId="77777777" w:rsidR="00B75D0C" w:rsidRPr="00177921" w:rsidRDefault="00B75D0C" w:rsidP="00B75D0C">
      <w:pPr>
        <w:jc w:val="center"/>
        <w:rPr>
          <w:rFonts w:ascii="Arial" w:hAnsi="Arial" w:cs="Arial"/>
          <w:b/>
        </w:rPr>
      </w:pPr>
      <w:r w:rsidRPr="00177921">
        <w:rPr>
          <w:rFonts w:ascii="Arial" w:hAnsi="Arial" w:cs="Arial"/>
          <w:b/>
        </w:rPr>
        <w:t>Return to sport is determined by completion and passing of shoulder functional testing.  This may be done with your surgeon and/or physical therapist.</w:t>
      </w:r>
    </w:p>
    <w:p w14:paraId="0BA89056" w14:textId="77777777" w:rsidR="00B75D0C" w:rsidRDefault="00B75D0C" w:rsidP="00B75D0C"/>
    <w:p w14:paraId="0555368A" w14:textId="77777777" w:rsidR="00084287" w:rsidRDefault="00437A61" w:rsidP="00BF2A13">
      <w:pPr>
        <w:pStyle w:val="ListParagraph"/>
      </w:pPr>
    </w:p>
    <w:sectPr w:rsidR="00084287" w:rsidSect="00316EC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D0627" w14:textId="77777777" w:rsidR="00437A61" w:rsidRDefault="00437A61" w:rsidP="004C43BA">
      <w:r>
        <w:separator/>
      </w:r>
    </w:p>
  </w:endnote>
  <w:endnote w:type="continuationSeparator" w:id="0">
    <w:p w14:paraId="0ABD84CC" w14:textId="77777777" w:rsidR="00437A61" w:rsidRDefault="00437A61" w:rsidP="004C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C44F6" w14:textId="693DBC16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PRISM Sports Medicine</w:t>
    </w:r>
  </w:p>
  <w:p w14:paraId="71AE424B" w14:textId="638281A2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31 Seymour St.  Suite 204  Hartford, CT</w:t>
    </w:r>
    <w:r>
      <w:rPr>
        <w:b/>
        <w:i/>
        <w:color w:val="0070C0"/>
        <w:sz w:val="16"/>
        <w:szCs w:val="16"/>
      </w:rPr>
      <w:t xml:space="preserve">  06106</w:t>
    </w:r>
  </w:p>
  <w:p w14:paraId="4532288A" w14:textId="77777777" w:rsidR="00346A4A" w:rsidRPr="00F72FE0" w:rsidRDefault="00346A4A" w:rsidP="00346A4A">
    <w:pPr>
      <w:pStyle w:val="Footer"/>
      <w:jc w:val="center"/>
      <w:rPr>
        <w:b/>
        <w:i/>
        <w:color w:val="0070C0"/>
        <w:sz w:val="16"/>
        <w:szCs w:val="16"/>
      </w:rPr>
    </w:pPr>
    <w:r w:rsidRPr="00F72FE0">
      <w:rPr>
        <w:b/>
        <w:i/>
        <w:color w:val="0070C0"/>
        <w:sz w:val="16"/>
        <w:szCs w:val="16"/>
      </w:rPr>
      <w:t>860-421-3233</w:t>
    </w:r>
  </w:p>
  <w:p w14:paraId="304A0230" w14:textId="77777777" w:rsidR="00346A4A" w:rsidRPr="00F72FE0" w:rsidRDefault="00346A4A" w:rsidP="00346A4A">
    <w:pPr>
      <w:pStyle w:val="Footer"/>
      <w:jc w:val="center"/>
      <w:rPr>
        <w:b/>
        <w:color w:val="0070C0"/>
      </w:rPr>
    </w:pPr>
    <w:r w:rsidRPr="00F72FE0">
      <w:rPr>
        <w:b/>
        <w:color w:val="0070C0"/>
      </w:rPr>
      <w:t>www.PRISMSportsMedicine.org</w:t>
    </w:r>
  </w:p>
  <w:p w14:paraId="55F32678" w14:textId="2242ACED" w:rsidR="004C43BA" w:rsidRDefault="004C43BA" w:rsidP="00346A4A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267C4" w14:textId="77777777" w:rsidR="00437A61" w:rsidRDefault="00437A61" w:rsidP="004C43BA">
      <w:r>
        <w:separator/>
      </w:r>
    </w:p>
  </w:footnote>
  <w:footnote w:type="continuationSeparator" w:id="0">
    <w:p w14:paraId="2C3BE123" w14:textId="77777777" w:rsidR="00437A61" w:rsidRDefault="00437A61" w:rsidP="004C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8790A" w14:textId="6B863DCE" w:rsidR="004C43BA" w:rsidRDefault="002A0207" w:rsidP="004C43BA">
    <w:pPr>
      <w:pStyle w:val="Header"/>
      <w:jc w:val="center"/>
    </w:pPr>
    <w:r w:rsidRPr="002A0207">
      <w:rPr>
        <w:noProof/>
      </w:rPr>
      <w:drawing>
        <wp:inline distT="0" distB="0" distL="0" distR="0" wp14:anchorId="17FDE8F2" wp14:editId="0ED97DDA">
          <wp:extent cx="3504319" cy="1153131"/>
          <wp:effectExtent l="0" t="0" r="1270" b="3175"/>
          <wp:docPr id="1" name="Picture 1" descr="A picture containing drawing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319" cy="1153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84D6D" w14:textId="77777777" w:rsidR="004C43BA" w:rsidRDefault="004C4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6081"/>
    <w:multiLevelType w:val="hybridMultilevel"/>
    <w:tmpl w:val="901E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976"/>
    <w:multiLevelType w:val="hybridMultilevel"/>
    <w:tmpl w:val="4722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85D9C"/>
    <w:multiLevelType w:val="hybridMultilevel"/>
    <w:tmpl w:val="0C1A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09EC"/>
    <w:multiLevelType w:val="hybridMultilevel"/>
    <w:tmpl w:val="B12ED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B0BFB"/>
    <w:multiLevelType w:val="hybridMultilevel"/>
    <w:tmpl w:val="9E9A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74B6"/>
    <w:multiLevelType w:val="hybridMultilevel"/>
    <w:tmpl w:val="5120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46DA1"/>
    <w:multiLevelType w:val="hybridMultilevel"/>
    <w:tmpl w:val="F97A7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34AF4"/>
    <w:multiLevelType w:val="hybridMultilevel"/>
    <w:tmpl w:val="4E220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34C39"/>
    <w:multiLevelType w:val="hybridMultilevel"/>
    <w:tmpl w:val="3072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F327D"/>
    <w:multiLevelType w:val="hybridMultilevel"/>
    <w:tmpl w:val="29AE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844CB"/>
    <w:multiLevelType w:val="hybridMultilevel"/>
    <w:tmpl w:val="A916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E2EDF"/>
    <w:multiLevelType w:val="hybridMultilevel"/>
    <w:tmpl w:val="2BE2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9159B"/>
    <w:multiLevelType w:val="hybridMultilevel"/>
    <w:tmpl w:val="459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B1251"/>
    <w:multiLevelType w:val="hybridMultilevel"/>
    <w:tmpl w:val="D6E4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265B9"/>
    <w:multiLevelType w:val="hybridMultilevel"/>
    <w:tmpl w:val="3ABA4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94ECD"/>
    <w:multiLevelType w:val="hybridMultilevel"/>
    <w:tmpl w:val="8744E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A1521"/>
    <w:multiLevelType w:val="hybridMultilevel"/>
    <w:tmpl w:val="8CAE5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43B9D"/>
    <w:multiLevelType w:val="hybridMultilevel"/>
    <w:tmpl w:val="6BFE8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32E65"/>
    <w:multiLevelType w:val="hybridMultilevel"/>
    <w:tmpl w:val="3796C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93003"/>
    <w:multiLevelType w:val="hybridMultilevel"/>
    <w:tmpl w:val="438C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323F3"/>
    <w:multiLevelType w:val="hybridMultilevel"/>
    <w:tmpl w:val="E1DC6B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16322FB"/>
    <w:multiLevelType w:val="hybridMultilevel"/>
    <w:tmpl w:val="982AF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4"/>
  </w:num>
  <w:num w:numId="4">
    <w:abstractNumId w:val="8"/>
  </w:num>
  <w:num w:numId="5">
    <w:abstractNumId w:val="10"/>
  </w:num>
  <w:num w:numId="6">
    <w:abstractNumId w:val="0"/>
  </w:num>
  <w:num w:numId="7">
    <w:abstractNumId w:val="15"/>
  </w:num>
  <w:num w:numId="8">
    <w:abstractNumId w:val="9"/>
  </w:num>
  <w:num w:numId="9">
    <w:abstractNumId w:val="19"/>
  </w:num>
  <w:num w:numId="10">
    <w:abstractNumId w:val="1"/>
  </w:num>
  <w:num w:numId="11">
    <w:abstractNumId w:val="5"/>
  </w:num>
  <w:num w:numId="12">
    <w:abstractNumId w:val="12"/>
  </w:num>
  <w:num w:numId="13">
    <w:abstractNumId w:val="21"/>
  </w:num>
  <w:num w:numId="14">
    <w:abstractNumId w:val="3"/>
  </w:num>
  <w:num w:numId="15">
    <w:abstractNumId w:val="20"/>
  </w:num>
  <w:num w:numId="16">
    <w:abstractNumId w:val="16"/>
  </w:num>
  <w:num w:numId="17">
    <w:abstractNumId w:val="13"/>
  </w:num>
  <w:num w:numId="18">
    <w:abstractNumId w:val="2"/>
  </w:num>
  <w:num w:numId="19">
    <w:abstractNumId w:val="7"/>
  </w:num>
  <w:num w:numId="20">
    <w:abstractNumId w:val="18"/>
  </w:num>
  <w:num w:numId="21">
    <w:abstractNumId w:val="1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B2"/>
    <w:rsid w:val="000009D2"/>
    <w:rsid w:val="0000117E"/>
    <w:rsid w:val="00001F9E"/>
    <w:rsid w:val="00002EA6"/>
    <w:rsid w:val="000121CF"/>
    <w:rsid w:val="00012E48"/>
    <w:rsid w:val="00013F37"/>
    <w:rsid w:val="00020642"/>
    <w:rsid w:val="00021C73"/>
    <w:rsid w:val="00022A41"/>
    <w:rsid w:val="00031EE9"/>
    <w:rsid w:val="00032694"/>
    <w:rsid w:val="000378CD"/>
    <w:rsid w:val="000431EB"/>
    <w:rsid w:val="00044BF3"/>
    <w:rsid w:val="0005155F"/>
    <w:rsid w:val="0005216F"/>
    <w:rsid w:val="000531F8"/>
    <w:rsid w:val="000579E0"/>
    <w:rsid w:val="0006333E"/>
    <w:rsid w:val="000633B2"/>
    <w:rsid w:val="000651EF"/>
    <w:rsid w:val="00066511"/>
    <w:rsid w:val="00066ECD"/>
    <w:rsid w:val="0006716F"/>
    <w:rsid w:val="00071C5B"/>
    <w:rsid w:val="000724E1"/>
    <w:rsid w:val="00074E76"/>
    <w:rsid w:val="000850C1"/>
    <w:rsid w:val="000931F6"/>
    <w:rsid w:val="000963B2"/>
    <w:rsid w:val="000A23D0"/>
    <w:rsid w:val="000A6002"/>
    <w:rsid w:val="000B67DA"/>
    <w:rsid w:val="000C0CFC"/>
    <w:rsid w:val="000C182E"/>
    <w:rsid w:val="000D4331"/>
    <w:rsid w:val="000F5B3C"/>
    <w:rsid w:val="000F7959"/>
    <w:rsid w:val="00102044"/>
    <w:rsid w:val="00102D4A"/>
    <w:rsid w:val="0010469E"/>
    <w:rsid w:val="00106003"/>
    <w:rsid w:val="00116D1C"/>
    <w:rsid w:val="001179DC"/>
    <w:rsid w:val="0013092B"/>
    <w:rsid w:val="00131279"/>
    <w:rsid w:val="00134D94"/>
    <w:rsid w:val="00146800"/>
    <w:rsid w:val="00150AE2"/>
    <w:rsid w:val="00151E1C"/>
    <w:rsid w:val="00153007"/>
    <w:rsid w:val="00154105"/>
    <w:rsid w:val="001553E5"/>
    <w:rsid w:val="00161E85"/>
    <w:rsid w:val="00163595"/>
    <w:rsid w:val="00164811"/>
    <w:rsid w:val="00166437"/>
    <w:rsid w:val="00167925"/>
    <w:rsid w:val="001711B7"/>
    <w:rsid w:val="00172557"/>
    <w:rsid w:val="001729AF"/>
    <w:rsid w:val="00174909"/>
    <w:rsid w:val="00175626"/>
    <w:rsid w:val="001758C4"/>
    <w:rsid w:val="001803F1"/>
    <w:rsid w:val="0018071A"/>
    <w:rsid w:val="001826FF"/>
    <w:rsid w:val="00183BA9"/>
    <w:rsid w:val="0018531F"/>
    <w:rsid w:val="001908FA"/>
    <w:rsid w:val="00191E7D"/>
    <w:rsid w:val="001951E7"/>
    <w:rsid w:val="00197CBA"/>
    <w:rsid w:val="001A28D0"/>
    <w:rsid w:val="001A5E7A"/>
    <w:rsid w:val="001B291C"/>
    <w:rsid w:val="001B4CBA"/>
    <w:rsid w:val="001B6D37"/>
    <w:rsid w:val="001B7903"/>
    <w:rsid w:val="001C4BEC"/>
    <w:rsid w:val="001C6C58"/>
    <w:rsid w:val="001D0C62"/>
    <w:rsid w:val="001D5D3D"/>
    <w:rsid w:val="001E0958"/>
    <w:rsid w:val="001E1CB0"/>
    <w:rsid w:val="001E294F"/>
    <w:rsid w:val="00202483"/>
    <w:rsid w:val="002030A4"/>
    <w:rsid w:val="0020443D"/>
    <w:rsid w:val="002045CF"/>
    <w:rsid w:val="00206224"/>
    <w:rsid w:val="00206681"/>
    <w:rsid w:val="00207E3E"/>
    <w:rsid w:val="00207FC3"/>
    <w:rsid w:val="0021059D"/>
    <w:rsid w:val="002108AF"/>
    <w:rsid w:val="00216D90"/>
    <w:rsid w:val="00222ABA"/>
    <w:rsid w:val="0022401D"/>
    <w:rsid w:val="00224C4D"/>
    <w:rsid w:val="00225ABB"/>
    <w:rsid w:val="00227F96"/>
    <w:rsid w:val="00230554"/>
    <w:rsid w:val="00230923"/>
    <w:rsid w:val="00234AC2"/>
    <w:rsid w:val="00235C9A"/>
    <w:rsid w:val="0024160F"/>
    <w:rsid w:val="00244AE5"/>
    <w:rsid w:val="002455BE"/>
    <w:rsid w:val="002475AA"/>
    <w:rsid w:val="002542B0"/>
    <w:rsid w:val="0025482B"/>
    <w:rsid w:val="00257BC7"/>
    <w:rsid w:val="002637F9"/>
    <w:rsid w:val="0027458D"/>
    <w:rsid w:val="0027784B"/>
    <w:rsid w:val="00281164"/>
    <w:rsid w:val="00281DB5"/>
    <w:rsid w:val="00282252"/>
    <w:rsid w:val="00283A89"/>
    <w:rsid w:val="00286419"/>
    <w:rsid w:val="002933D4"/>
    <w:rsid w:val="00296318"/>
    <w:rsid w:val="002A0207"/>
    <w:rsid w:val="002A2BA1"/>
    <w:rsid w:val="002B17B4"/>
    <w:rsid w:val="002B56A5"/>
    <w:rsid w:val="002C3EF8"/>
    <w:rsid w:val="002C51F8"/>
    <w:rsid w:val="002C60E7"/>
    <w:rsid w:val="002D187E"/>
    <w:rsid w:val="002D2FBA"/>
    <w:rsid w:val="002D4B3B"/>
    <w:rsid w:val="002D794F"/>
    <w:rsid w:val="002E33DA"/>
    <w:rsid w:val="002E6691"/>
    <w:rsid w:val="002F052A"/>
    <w:rsid w:val="002F7B08"/>
    <w:rsid w:val="002F7B7B"/>
    <w:rsid w:val="00302445"/>
    <w:rsid w:val="00302F5F"/>
    <w:rsid w:val="00302FB3"/>
    <w:rsid w:val="00303C59"/>
    <w:rsid w:val="003051B7"/>
    <w:rsid w:val="003073D0"/>
    <w:rsid w:val="003106E2"/>
    <w:rsid w:val="00314661"/>
    <w:rsid w:val="0031504F"/>
    <w:rsid w:val="0031507E"/>
    <w:rsid w:val="00316ECF"/>
    <w:rsid w:val="00317620"/>
    <w:rsid w:val="00317C84"/>
    <w:rsid w:val="00320987"/>
    <w:rsid w:val="00321A2D"/>
    <w:rsid w:val="00321F65"/>
    <w:rsid w:val="0032201A"/>
    <w:rsid w:val="00325A3F"/>
    <w:rsid w:val="00325CE8"/>
    <w:rsid w:val="00326857"/>
    <w:rsid w:val="00335DE9"/>
    <w:rsid w:val="00337E3A"/>
    <w:rsid w:val="00340687"/>
    <w:rsid w:val="003409D6"/>
    <w:rsid w:val="00340CC6"/>
    <w:rsid w:val="0034496E"/>
    <w:rsid w:val="00346A4A"/>
    <w:rsid w:val="00347534"/>
    <w:rsid w:val="0035253E"/>
    <w:rsid w:val="003568BA"/>
    <w:rsid w:val="00356F19"/>
    <w:rsid w:val="0035706A"/>
    <w:rsid w:val="00361BBA"/>
    <w:rsid w:val="00362F1D"/>
    <w:rsid w:val="00367257"/>
    <w:rsid w:val="00373FAB"/>
    <w:rsid w:val="0037587B"/>
    <w:rsid w:val="0037664F"/>
    <w:rsid w:val="00380310"/>
    <w:rsid w:val="00380532"/>
    <w:rsid w:val="003857C3"/>
    <w:rsid w:val="00390B18"/>
    <w:rsid w:val="00391B4D"/>
    <w:rsid w:val="00395B06"/>
    <w:rsid w:val="003A20C5"/>
    <w:rsid w:val="003A3B54"/>
    <w:rsid w:val="003B38F6"/>
    <w:rsid w:val="003B4C56"/>
    <w:rsid w:val="003B6540"/>
    <w:rsid w:val="003C1E4C"/>
    <w:rsid w:val="003C2A19"/>
    <w:rsid w:val="003C3A6A"/>
    <w:rsid w:val="003C3B7E"/>
    <w:rsid w:val="003D0210"/>
    <w:rsid w:val="003D0557"/>
    <w:rsid w:val="003D2E8F"/>
    <w:rsid w:val="003D371C"/>
    <w:rsid w:val="003D4AF2"/>
    <w:rsid w:val="003D55EF"/>
    <w:rsid w:val="003D5B01"/>
    <w:rsid w:val="003F0081"/>
    <w:rsid w:val="003F4F4D"/>
    <w:rsid w:val="003F73AE"/>
    <w:rsid w:val="003F73E6"/>
    <w:rsid w:val="004021C7"/>
    <w:rsid w:val="00405195"/>
    <w:rsid w:val="00406AB9"/>
    <w:rsid w:val="004073AE"/>
    <w:rsid w:val="00411427"/>
    <w:rsid w:val="004117BA"/>
    <w:rsid w:val="004148F3"/>
    <w:rsid w:val="00414F26"/>
    <w:rsid w:val="004163E6"/>
    <w:rsid w:val="0041719B"/>
    <w:rsid w:val="00421BC1"/>
    <w:rsid w:val="00424C1C"/>
    <w:rsid w:val="0042588A"/>
    <w:rsid w:val="00426A55"/>
    <w:rsid w:val="00430DDE"/>
    <w:rsid w:val="00434177"/>
    <w:rsid w:val="00435BE3"/>
    <w:rsid w:val="00436420"/>
    <w:rsid w:val="00437A61"/>
    <w:rsid w:val="00441A16"/>
    <w:rsid w:val="00444EA9"/>
    <w:rsid w:val="004470F2"/>
    <w:rsid w:val="00447EC9"/>
    <w:rsid w:val="0045056F"/>
    <w:rsid w:val="0045137E"/>
    <w:rsid w:val="00454A67"/>
    <w:rsid w:val="00455EBC"/>
    <w:rsid w:val="00456905"/>
    <w:rsid w:val="00460FF9"/>
    <w:rsid w:val="00467341"/>
    <w:rsid w:val="00470AE6"/>
    <w:rsid w:val="00473E57"/>
    <w:rsid w:val="00474D89"/>
    <w:rsid w:val="00475FAE"/>
    <w:rsid w:val="004764C7"/>
    <w:rsid w:val="00477814"/>
    <w:rsid w:val="00481159"/>
    <w:rsid w:val="00485610"/>
    <w:rsid w:val="0048562D"/>
    <w:rsid w:val="004863F2"/>
    <w:rsid w:val="00486804"/>
    <w:rsid w:val="00486AA1"/>
    <w:rsid w:val="00493B87"/>
    <w:rsid w:val="00493E37"/>
    <w:rsid w:val="00493E4B"/>
    <w:rsid w:val="004A076E"/>
    <w:rsid w:val="004B160A"/>
    <w:rsid w:val="004B44B4"/>
    <w:rsid w:val="004B5E64"/>
    <w:rsid w:val="004B7DAC"/>
    <w:rsid w:val="004C2A90"/>
    <w:rsid w:val="004C43BA"/>
    <w:rsid w:val="004C728D"/>
    <w:rsid w:val="004D041E"/>
    <w:rsid w:val="004D2481"/>
    <w:rsid w:val="004D5DB7"/>
    <w:rsid w:val="004D7B66"/>
    <w:rsid w:val="004E667D"/>
    <w:rsid w:val="004F1A9C"/>
    <w:rsid w:val="004F42A9"/>
    <w:rsid w:val="004F49B5"/>
    <w:rsid w:val="005035BF"/>
    <w:rsid w:val="00503A32"/>
    <w:rsid w:val="0050561E"/>
    <w:rsid w:val="00513F8A"/>
    <w:rsid w:val="005235E5"/>
    <w:rsid w:val="00523FE8"/>
    <w:rsid w:val="005247E7"/>
    <w:rsid w:val="0052606E"/>
    <w:rsid w:val="00530197"/>
    <w:rsid w:val="00531FC3"/>
    <w:rsid w:val="00540B96"/>
    <w:rsid w:val="00540C73"/>
    <w:rsid w:val="00541403"/>
    <w:rsid w:val="0054771B"/>
    <w:rsid w:val="005511F1"/>
    <w:rsid w:val="00553542"/>
    <w:rsid w:val="00553D84"/>
    <w:rsid w:val="00553E95"/>
    <w:rsid w:val="005556ED"/>
    <w:rsid w:val="0056299B"/>
    <w:rsid w:val="00565568"/>
    <w:rsid w:val="00565B34"/>
    <w:rsid w:val="00566168"/>
    <w:rsid w:val="00571E6E"/>
    <w:rsid w:val="00572C4A"/>
    <w:rsid w:val="00582380"/>
    <w:rsid w:val="00583B81"/>
    <w:rsid w:val="0058569F"/>
    <w:rsid w:val="00586E97"/>
    <w:rsid w:val="005917C9"/>
    <w:rsid w:val="00594161"/>
    <w:rsid w:val="0059577F"/>
    <w:rsid w:val="005969E4"/>
    <w:rsid w:val="005A1B06"/>
    <w:rsid w:val="005A2895"/>
    <w:rsid w:val="005B20E9"/>
    <w:rsid w:val="005B25B1"/>
    <w:rsid w:val="005B45F3"/>
    <w:rsid w:val="005B6312"/>
    <w:rsid w:val="005B646E"/>
    <w:rsid w:val="005B790F"/>
    <w:rsid w:val="005C0B13"/>
    <w:rsid w:val="005D13AD"/>
    <w:rsid w:val="005D1F62"/>
    <w:rsid w:val="005D3CFF"/>
    <w:rsid w:val="005D56AD"/>
    <w:rsid w:val="005D7FE7"/>
    <w:rsid w:val="005E08DD"/>
    <w:rsid w:val="005E0B9E"/>
    <w:rsid w:val="005E1FA8"/>
    <w:rsid w:val="005F2BF0"/>
    <w:rsid w:val="005F41B3"/>
    <w:rsid w:val="005F56AB"/>
    <w:rsid w:val="00600DAC"/>
    <w:rsid w:val="00601A02"/>
    <w:rsid w:val="00601DD4"/>
    <w:rsid w:val="006038A5"/>
    <w:rsid w:val="00603E6B"/>
    <w:rsid w:val="00604213"/>
    <w:rsid w:val="00611201"/>
    <w:rsid w:val="006212F1"/>
    <w:rsid w:val="00626F38"/>
    <w:rsid w:val="006353FC"/>
    <w:rsid w:val="00641F78"/>
    <w:rsid w:val="00642D96"/>
    <w:rsid w:val="00644B26"/>
    <w:rsid w:val="00647913"/>
    <w:rsid w:val="00650664"/>
    <w:rsid w:val="006653B3"/>
    <w:rsid w:val="006671D6"/>
    <w:rsid w:val="006673F1"/>
    <w:rsid w:val="00672C03"/>
    <w:rsid w:val="00676A0A"/>
    <w:rsid w:val="0067797E"/>
    <w:rsid w:val="006822E4"/>
    <w:rsid w:val="006855AA"/>
    <w:rsid w:val="00687088"/>
    <w:rsid w:val="006903CE"/>
    <w:rsid w:val="00690E54"/>
    <w:rsid w:val="006918BE"/>
    <w:rsid w:val="00693F27"/>
    <w:rsid w:val="00694283"/>
    <w:rsid w:val="00695144"/>
    <w:rsid w:val="0069725D"/>
    <w:rsid w:val="00697314"/>
    <w:rsid w:val="006A09DD"/>
    <w:rsid w:val="006A56E0"/>
    <w:rsid w:val="006A5C87"/>
    <w:rsid w:val="006B048E"/>
    <w:rsid w:val="006C4331"/>
    <w:rsid w:val="006C4551"/>
    <w:rsid w:val="006C515B"/>
    <w:rsid w:val="006C572C"/>
    <w:rsid w:val="006D09B2"/>
    <w:rsid w:val="006D15A2"/>
    <w:rsid w:val="006D2B91"/>
    <w:rsid w:val="006D5381"/>
    <w:rsid w:val="006D775A"/>
    <w:rsid w:val="006E484F"/>
    <w:rsid w:val="006F25CC"/>
    <w:rsid w:val="006F3DD1"/>
    <w:rsid w:val="006F62E1"/>
    <w:rsid w:val="006F693B"/>
    <w:rsid w:val="00706F47"/>
    <w:rsid w:val="007076C4"/>
    <w:rsid w:val="00711AB1"/>
    <w:rsid w:val="007135FA"/>
    <w:rsid w:val="00713829"/>
    <w:rsid w:val="00715019"/>
    <w:rsid w:val="007152DC"/>
    <w:rsid w:val="00724556"/>
    <w:rsid w:val="00732D7F"/>
    <w:rsid w:val="00734A52"/>
    <w:rsid w:val="00735EA9"/>
    <w:rsid w:val="00743445"/>
    <w:rsid w:val="00743788"/>
    <w:rsid w:val="00752EAB"/>
    <w:rsid w:val="00754F6F"/>
    <w:rsid w:val="00756812"/>
    <w:rsid w:val="00757292"/>
    <w:rsid w:val="0076153E"/>
    <w:rsid w:val="00764F74"/>
    <w:rsid w:val="007675D2"/>
    <w:rsid w:val="00771412"/>
    <w:rsid w:val="00771F94"/>
    <w:rsid w:val="00773D10"/>
    <w:rsid w:val="00782ED1"/>
    <w:rsid w:val="00785034"/>
    <w:rsid w:val="00786D98"/>
    <w:rsid w:val="00793189"/>
    <w:rsid w:val="00797050"/>
    <w:rsid w:val="007A0333"/>
    <w:rsid w:val="007A1A16"/>
    <w:rsid w:val="007A7659"/>
    <w:rsid w:val="007B3E3C"/>
    <w:rsid w:val="007C035F"/>
    <w:rsid w:val="007C06A6"/>
    <w:rsid w:val="007C434D"/>
    <w:rsid w:val="007C46CD"/>
    <w:rsid w:val="007C7A43"/>
    <w:rsid w:val="007D0189"/>
    <w:rsid w:val="007D5012"/>
    <w:rsid w:val="007D5E41"/>
    <w:rsid w:val="007E22E7"/>
    <w:rsid w:val="007E520D"/>
    <w:rsid w:val="007E6CD7"/>
    <w:rsid w:val="007F1D76"/>
    <w:rsid w:val="007F4510"/>
    <w:rsid w:val="007F57AD"/>
    <w:rsid w:val="007F608D"/>
    <w:rsid w:val="0080210F"/>
    <w:rsid w:val="00803D52"/>
    <w:rsid w:val="0080615F"/>
    <w:rsid w:val="008079A5"/>
    <w:rsid w:val="0081773C"/>
    <w:rsid w:val="008245BD"/>
    <w:rsid w:val="0082698C"/>
    <w:rsid w:val="0083071C"/>
    <w:rsid w:val="00833E76"/>
    <w:rsid w:val="00842CBF"/>
    <w:rsid w:val="00842CD7"/>
    <w:rsid w:val="00842E46"/>
    <w:rsid w:val="00844B33"/>
    <w:rsid w:val="00845077"/>
    <w:rsid w:val="008534B5"/>
    <w:rsid w:val="00853FC0"/>
    <w:rsid w:val="00855384"/>
    <w:rsid w:val="00856E65"/>
    <w:rsid w:val="00861165"/>
    <w:rsid w:val="00872428"/>
    <w:rsid w:val="00872A36"/>
    <w:rsid w:val="00875A9B"/>
    <w:rsid w:val="00880856"/>
    <w:rsid w:val="008855B3"/>
    <w:rsid w:val="00886761"/>
    <w:rsid w:val="0089171E"/>
    <w:rsid w:val="00892087"/>
    <w:rsid w:val="00897CB4"/>
    <w:rsid w:val="008B19E4"/>
    <w:rsid w:val="008B4080"/>
    <w:rsid w:val="008B59F1"/>
    <w:rsid w:val="008B6ED9"/>
    <w:rsid w:val="008C4583"/>
    <w:rsid w:val="008D0CFD"/>
    <w:rsid w:val="008D2C25"/>
    <w:rsid w:val="008D697C"/>
    <w:rsid w:val="008E7294"/>
    <w:rsid w:val="00900A39"/>
    <w:rsid w:val="00901C56"/>
    <w:rsid w:val="00901E08"/>
    <w:rsid w:val="009031EE"/>
    <w:rsid w:val="0091099E"/>
    <w:rsid w:val="00942FCF"/>
    <w:rsid w:val="00944B12"/>
    <w:rsid w:val="0094500A"/>
    <w:rsid w:val="00946C28"/>
    <w:rsid w:val="00947980"/>
    <w:rsid w:val="00953957"/>
    <w:rsid w:val="00962DBA"/>
    <w:rsid w:val="009639E2"/>
    <w:rsid w:val="00965C78"/>
    <w:rsid w:val="009718B7"/>
    <w:rsid w:val="00972D69"/>
    <w:rsid w:val="00973801"/>
    <w:rsid w:val="009750AE"/>
    <w:rsid w:val="009751A9"/>
    <w:rsid w:val="00975DB5"/>
    <w:rsid w:val="009818FF"/>
    <w:rsid w:val="00985C52"/>
    <w:rsid w:val="0099304B"/>
    <w:rsid w:val="009942E8"/>
    <w:rsid w:val="00994F67"/>
    <w:rsid w:val="009951B8"/>
    <w:rsid w:val="009A28FE"/>
    <w:rsid w:val="009A3571"/>
    <w:rsid w:val="009A53FA"/>
    <w:rsid w:val="009B1E4E"/>
    <w:rsid w:val="009B6FFC"/>
    <w:rsid w:val="009B7BB0"/>
    <w:rsid w:val="009C680C"/>
    <w:rsid w:val="009D2E02"/>
    <w:rsid w:val="009D429D"/>
    <w:rsid w:val="009D459B"/>
    <w:rsid w:val="009D631E"/>
    <w:rsid w:val="009E18CD"/>
    <w:rsid w:val="009F2BA4"/>
    <w:rsid w:val="009F46CA"/>
    <w:rsid w:val="009F5F0A"/>
    <w:rsid w:val="00A04B97"/>
    <w:rsid w:val="00A05C07"/>
    <w:rsid w:val="00A07311"/>
    <w:rsid w:val="00A1027F"/>
    <w:rsid w:val="00A16725"/>
    <w:rsid w:val="00A2323D"/>
    <w:rsid w:val="00A24E62"/>
    <w:rsid w:val="00A30988"/>
    <w:rsid w:val="00A313A9"/>
    <w:rsid w:val="00A31D43"/>
    <w:rsid w:val="00A345AE"/>
    <w:rsid w:val="00A36410"/>
    <w:rsid w:val="00A37272"/>
    <w:rsid w:val="00A404A0"/>
    <w:rsid w:val="00A41F39"/>
    <w:rsid w:val="00A420F6"/>
    <w:rsid w:val="00A43F55"/>
    <w:rsid w:val="00A43FEF"/>
    <w:rsid w:val="00A4484D"/>
    <w:rsid w:val="00A44E4F"/>
    <w:rsid w:val="00A458B5"/>
    <w:rsid w:val="00A5297E"/>
    <w:rsid w:val="00A53773"/>
    <w:rsid w:val="00A60646"/>
    <w:rsid w:val="00A650A2"/>
    <w:rsid w:val="00A66A73"/>
    <w:rsid w:val="00A67332"/>
    <w:rsid w:val="00A72056"/>
    <w:rsid w:val="00A731F8"/>
    <w:rsid w:val="00A743C6"/>
    <w:rsid w:val="00A75D70"/>
    <w:rsid w:val="00A75FFC"/>
    <w:rsid w:val="00A81B54"/>
    <w:rsid w:val="00A82FA8"/>
    <w:rsid w:val="00A838F6"/>
    <w:rsid w:val="00A83F22"/>
    <w:rsid w:val="00A84599"/>
    <w:rsid w:val="00A87DF1"/>
    <w:rsid w:val="00A92C83"/>
    <w:rsid w:val="00A9455B"/>
    <w:rsid w:val="00A96357"/>
    <w:rsid w:val="00A97A2C"/>
    <w:rsid w:val="00AA19A0"/>
    <w:rsid w:val="00AA2167"/>
    <w:rsid w:val="00AA2532"/>
    <w:rsid w:val="00AA326F"/>
    <w:rsid w:val="00AA4435"/>
    <w:rsid w:val="00AA6627"/>
    <w:rsid w:val="00AB1495"/>
    <w:rsid w:val="00AB18E4"/>
    <w:rsid w:val="00AB6EB1"/>
    <w:rsid w:val="00AC070A"/>
    <w:rsid w:val="00AC0A66"/>
    <w:rsid w:val="00AC0CD6"/>
    <w:rsid w:val="00AC2796"/>
    <w:rsid w:val="00AC4706"/>
    <w:rsid w:val="00AC55BB"/>
    <w:rsid w:val="00AC613F"/>
    <w:rsid w:val="00AC7314"/>
    <w:rsid w:val="00AD25C4"/>
    <w:rsid w:val="00AD371D"/>
    <w:rsid w:val="00AD4906"/>
    <w:rsid w:val="00AE1B93"/>
    <w:rsid w:val="00AE3A52"/>
    <w:rsid w:val="00AE41A5"/>
    <w:rsid w:val="00AE52B8"/>
    <w:rsid w:val="00AF2413"/>
    <w:rsid w:val="00AF3392"/>
    <w:rsid w:val="00AF3B23"/>
    <w:rsid w:val="00B02223"/>
    <w:rsid w:val="00B04EB0"/>
    <w:rsid w:val="00B07ABD"/>
    <w:rsid w:val="00B14FBC"/>
    <w:rsid w:val="00B16BD1"/>
    <w:rsid w:val="00B17E3E"/>
    <w:rsid w:val="00B366AD"/>
    <w:rsid w:val="00B37F32"/>
    <w:rsid w:val="00B37F4F"/>
    <w:rsid w:val="00B421A5"/>
    <w:rsid w:val="00B458F5"/>
    <w:rsid w:val="00B525F7"/>
    <w:rsid w:val="00B5361A"/>
    <w:rsid w:val="00B57A49"/>
    <w:rsid w:val="00B60722"/>
    <w:rsid w:val="00B71C6C"/>
    <w:rsid w:val="00B72BC1"/>
    <w:rsid w:val="00B73D03"/>
    <w:rsid w:val="00B75D0C"/>
    <w:rsid w:val="00B76F45"/>
    <w:rsid w:val="00B8088E"/>
    <w:rsid w:val="00B82409"/>
    <w:rsid w:val="00B83FCD"/>
    <w:rsid w:val="00B84661"/>
    <w:rsid w:val="00B87AA5"/>
    <w:rsid w:val="00B943DA"/>
    <w:rsid w:val="00BB35B0"/>
    <w:rsid w:val="00BC2BBB"/>
    <w:rsid w:val="00BC57AD"/>
    <w:rsid w:val="00BD1324"/>
    <w:rsid w:val="00BD6E9D"/>
    <w:rsid w:val="00BD7993"/>
    <w:rsid w:val="00BE1511"/>
    <w:rsid w:val="00BE552A"/>
    <w:rsid w:val="00BE61FA"/>
    <w:rsid w:val="00BE6415"/>
    <w:rsid w:val="00BE7EC1"/>
    <w:rsid w:val="00BF186D"/>
    <w:rsid w:val="00BF2A13"/>
    <w:rsid w:val="00BF329D"/>
    <w:rsid w:val="00BF5AE3"/>
    <w:rsid w:val="00C04796"/>
    <w:rsid w:val="00C0604A"/>
    <w:rsid w:val="00C06089"/>
    <w:rsid w:val="00C102BF"/>
    <w:rsid w:val="00C12EA0"/>
    <w:rsid w:val="00C1637C"/>
    <w:rsid w:val="00C30BC7"/>
    <w:rsid w:val="00C32D7B"/>
    <w:rsid w:val="00C3373E"/>
    <w:rsid w:val="00C34C10"/>
    <w:rsid w:val="00C4011D"/>
    <w:rsid w:val="00C40F21"/>
    <w:rsid w:val="00C47D39"/>
    <w:rsid w:val="00C50B39"/>
    <w:rsid w:val="00C53A67"/>
    <w:rsid w:val="00C55646"/>
    <w:rsid w:val="00C57BA4"/>
    <w:rsid w:val="00C62170"/>
    <w:rsid w:val="00C64563"/>
    <w:rsid w:val="00C66BFE"/>
    <w:rsid w:val="00C70F0E"/>
    <w:rsid w:val="00C7671A"/>
    <w:rsid w:val="00C77088"/>
    <w:rsid w:val="00C81B75"/>
    <w:rsid w:val="00C86F21"/>
    <w:rsid w:val="00C8751E"/>
    <w:rsid w:val="00C91A6F"/>
    <w:rsid w:val="00C92582"/>
    <w:rsid w:val="00C93745"/>
    <w:rsid w:val="00C93BAD"/>
    <w:rsid w:val="00CA063A"/>
    <w:rsid w:val="00CA45B6"/>
    <w:rsid w:val="00CA787E"/>
    <w:rsid w:val="00CC22B1"/>
    <w:rsid w:val="00CC260B"/>
    <w:rsid w:val="00CD16DE"/>
    <w:rsid w:val="00CD18ED"/>
    <w:rsid w:val="00CD2762"/>
    <w:rsid w:val="00CD2F44"/>
    <w:rsid w:val="00CD438C"/>
    <w:rsid w:val="00CD6F2C"/>
    <w:rsid w:val="00CD7F56"/>
    <w:rsid w:val="00CE05AA"/>
    <w:rsid w:val="00CE1CC3"/>
    <w:rsid w:val="00CE3E5A"/>
    <w:rsid w:val="00CE67EB"/>
    <w:rsid w:val="00CE7151"/>
    <w:rsid w:val="00CF0510"/>
    <w:rsid w:val="00CF29B9"/>
    <w:rsid w:val="00CF5BCD"/>
    <w:rsid w:val="00CF7BF6"/>
    <w:rsid w:val="00D1490E"/>
    <w:rsid w:val="00D167B0"/>
    <w:rsid w:val="00D17E85"/>
    <w:rsid w:val="00D21740"/>
    <w:rsid w:val="00D21C0D"/>
    <w:rsid w:val="00D2215A"/>
    <w:rsid w:val="00D22756"/>
    <w:rsid w:val="00D23F89"/>
    <w:rsid w:val="00D25980"/>
    <w:rsid w:val="00D338A3"/>
    <w:rsid w:val="00D34E41"/>
    <w:rsid w:val="00D35341"/>
    <w:rsid w:val="00D376D8"/>
    <w:rsid w:val="00D40660"/>
    <w:rsid w:val="00D4096A"/>
    <w:rsid w:val="00D40F1D"/>
    <w:rsid w:val="00D41E10"/>
    <w:rsid w:val="00D47E8F"/>
    <w:rsid w:val="00D47F56"/>
    <w:rsid w:val="00D50093"/>
    <w:rsid w:val="00D507D1"/>
    <w:rsid w:val="00D543D6"/>
    <w:rsid w:val="00D555DB"/>
    <w:rsid w:val="00D60B40"/>
    <w:rsid w:val="00D6511F"/>
    <w:rsid w:val="00D67E54"/>
    <w:rsid w:val="00D74AA6"/>
    <w:rsid w:val="00D7645E"/>
    <w:rsid w:val="00D84EBF"/>
    <w:rsid w:val="00D86BAE"/>
    <w:rsid w:val="00D90BC7"/>
    <w:rsid w:val="00D94945"/>
    <w:rsid w:val="00DA0316"/>
    <w:rsid w:val="00DB0573"/>
    <w:rsid w:val="00DB3240"/>
    <w:rsid w:val="00DC03B4"/>
    <w:rsid w:val="00DC3253"/>
    <w:rsid w:val="00DD0A26"/>
    <w:rsid w:val="00DD2B19"/>
    <w:rsid w:val="00DD310F"/>
    <w:rsid w:val="00DD33CB"/>
    <w:rsid w:val="00DD52B8"/>
    <w:rsid w:val="00DD70E9"/>
    <w:rsid w:val="00DE10F9"/>
    <w:rsid w:val="00DE20C6"/>
    <w:rsid w:val="00DE3298"/>
    <w:rsid w:val="00DE5DDA"/>
    <w:rsid w:val="00DE69E5"/>
    <w:rsid w:val="00DF3CC6"/>
    <w:rsid w:val="00DF4BC6"/>
    <w:rsid w:val="00DF7DA7"/>
    <w:rsid w:val="00E07E85"/>
    <w:rsid w:val="00E12D4B"/>
    <w:rsid w:val="00E13D8F"/>
    <w:rsid w:val="00E154BE"/>
    <w:rsid w:val="00E1598F"/>
    <w:rsid w:val="00E16A7D"/>
    <w:rsid w:val="00E16B5C"/>
    <w:rsid w:val="00E173D0"/>
    <w:rsid w:val="00E20FFE"/>
    <w:rsid w:val="00E21714"/>
    <w:rsid w:val="00E22CAC"/>
    <w:rsid w:val="00E3285E"/>
    <w:rsid w:val="00E43810"/>
    <w:rsid w:val="00E4712A"/>
    <w:rsid w:val="00E5073C"/>
    <w:rsid w:val="00E54619"/>
    <w:rsid w:val="00E54E8E"/>
    <w:rsid w:val="00E55B49"/>
    <w:rsid w:val="00E56797"/>
    <w:rsid w:val="00E623CA"/>
    <w:rsid w:val="00E64FEE"/>
    <w:rsid w:val="00E6606C"/>
    <w:rsid w:val="00E66BF6"/>
    <w:rsid w:val="00E66F4E"/>
    <w:rsid w:val="00E67FD3"/>
    <w:rsid w:val="00E701F8"/>
    <w:rsid w:val="00E70CCB"/>
    <w:rsid w:val="00E73425"/>
    <w:rsid w:val="00E755DD"/>
    <w:rsid w:val="00E770D4"/>
    <w:rsid w:val="00E8183C"/>
    <w:rsid w:val="00E82D07"/>
    <w:rsid w:val="00E84767"/>
    <w:rsid w:val="00E92109"/>
    <w:rsid w:val="00E921D1"/>
    <w:rsid w:val="00E93300"/>
    <w:rsid w:val="00E93832"/>
    <w:rsid w:val="00E97FC4"/>
    <w:rsid w:val="00EA45B8"/>
    <w:rsid w:val="00EA486F"/>
    <w:rsid w:val="00EA5F35"/>
    <w:rsid w:val="00EA5F93"/>
    <w:rsid w:val="00EA7309"/>
    <w:rsid w:val="00EB5378"/>
    <w:rsid w:val="00EC1588"/>
    <w:rsid w:val="00EC2519"/>
    <w:rsid w:val="00EC3D8A"/>
    <w:rsid w:val="00EC4C74"/>
    <w:rsid w:val="00EC5E5D"/>
    <w:rsid w:val="00EE1DAD"/>
    <w:rsid w:val="00EE7626"/>
    <w:rsid w:val="00EF152E"/>
    <w:rsid w:val="00EF2674"/>
    <w:rsid w:val="00EF2D50"/>
    <w:rsid w:val="00F06ED4"/>
    <w:rsid w:val="00F070E3"/>
    <w:rsid w:val="00F075B0"/>
    <w:rsid w:val="00F138E6"/>
    <w:rsid w:val="00F20B06"/>
    <w:rsid w:val="00F2243E"/>
    <w:rsid w:val="00F24040"/>
    <w:rsid w:val="00F24B6D"/>
    <w:rsid w:val="00F25506"/>
    <w:rsid w:val="00F32C4C"/>
    <w:rsid w:val="00F34CAC"/>
    <w:rsid w:val="00F3746E"/>
    <w:rsid w:val="00F37ED4"/>
    <w:rsid w:val="00F41AD8"/>
    <w:rsid w:val="00F42715"/>
    <w:rsid w:val="00F46461"/>
    <w:rsid w:val="00F53284"/>
    <w:rsid w:val="00F64E90"/>
    <w:rsid w:val="00F72F4C"/>
    <w:rsid w:val="00F73174"/>
    <w:rsid w:val="00F77F47"/>
    <w:rsid w:val="00F83ABF"/>
    <w:rsid w:val="00F92361"/>
    <w:rsid w:val="00F94245"/>
    <w:rsid w:val="00F9658F"/>
    <w:rsid w:val="00F96970"/>
    <w:rsid w:val="00F977D8"/>
    <w:rsid w:val="00F97C57"/>
    <w:rsid w:val="00FA340F"/>
    <w:rsid w:val="00FA460B"/>
    <w:rsid w:val="00FB1579"/>
    <w:rsid w:val="00FB6ED1"/>
    <w:rsid w:val="00FB77FE"/>
    <w:rsid w:val="00FB7848"/>
    <w:rsid w:val="00FC0D83"/>
    <w:rsid w:val="00FC1941"/>
    <w:rsid w:val="00FC39C1"/>
    <w:rsid w:val="00FC4222"/>
    <w:rsid w:val="00FC5E48"/>
    <w:rsid w:val="00FD0A9C"/>
    <w:rsid w:val="00FD1C0B"/>
    <w:rsid w:val="00FD4525"/>
    <w:rsid w:val="00FD570C"/>
    <w:rsid w:val="00FD7302"/>
    <w:rsid w:val="00FE0B44"/>
    <w:rsid w:val="00FE3198"/>
    <w:rsid w:val="00FE3828"/>
    <w:rsid w:val="00FF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26D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09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3BA"/>
  </w:style>
  <w:style w:type="paragraph" w:styleId="Footer">
    <w:name w:val="footer"/>
    <w:basedOn w:val="Normal"/>
    <w:link w:val="Foot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3BA"/>
  </w:style>
  <w:style w:type="paragraph" w:styleId="NormalWeb">
    <w:name w:val="Normal (Web)"/>
    <w:basedOn w:val="Normal"/>
    <w:rsid w:val="006D09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CommentReference">
    <w:name w:val="annotation reference"/>
    <w:semiHidden/>
    <w:rsid w:val="006D09B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D09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D09B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9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9B2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F2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nissen/Desktop/Documents/Protocols%20-%202019/Sports%20Center%20protocols/Protoco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7A52FA-FB1C-3E4A-BCCC-C8873238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Protocol Template.dotx</Template>
  <TotalTime>2</TotalTime>
  <Pages>3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Nissen</dc:creator>
  <cp:keywords/>
  <dc:description/>
  <cp:lastModifiedBy>Carl Nissen</cp:lastModifiedBy>
  <cp:revision>2</cp:revision>
  <dcterms:created xsi:type="dcterms:W3CDTF">2020-11-16T00:15:00Z</dcterms:created>
  <dcterms:modified xsi:type="dcterms:W3CDTF">2020-11-16T00:15:00Z</dcterms:modified>
</cp:coreProperties>
</file>