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5BF4" w14:textId="77777777" w:rsidR="006D09B2" w:rsidRDefault="006D09B2" w:rsidP="006D09B2">
      <w:pPr>
        <w:pStyle w:val="NormalWeb"/>
        <w:jc w:val="center"/>
        <w:rPr>
          <w:b/>
          <w:bCs/>
          <w:sz w:val="28"/>
          <w:szCs w:val="28"/>
        </w:rPr>
      </w:pPr>
    </w:p>
    <w:p w14:paraId="70265F1A" w14:textId="77777777" w:rsidR="006D09B2" w:rsidRPr="00251E95" w:rsidRDefault="006D09B2" w:rsidP="006D09B2">
      <w:pPr>
        <w:pStyle w:val="NormalWeb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Elbow Ulnar Collateral Ligament Reconstruction</w:t>
      </w:r>
      <w:r w:rsidRPr="00251E95">
        <w:rPr>
          <w:b/>
          <w:bCs/>
          <w:sz w:val="28"/>
          <w:szCs w:val="28"/>
        </w:rPr>
        <w:t xml:space="preserve"> Rehabilitation Protocol</w:t>
      </w:r>
    </w:p>
    <w:p w14:paraId="0B1B62E2" w14:textId="77777777" w:rsidR="006D09B2" w:rsidRPr="00251E95" w:rsidRDefault="006D09B2" w:rsidP="006D09B2">
      <w:pPr>
        <w:pStyle w:val="NormalWeb"/>
        <w:numPr>
          <w:ilvl w:val="0"/>
          <w:numId w:val="1"/>
        </w:numPr>
        <w:rPr>
          <w:b/>
          <w:bCs/>
        </w:rPr>
      </w:pPr>
      <w:r w:rsidRPr="00251E95">
        <w:rPr>
          <w:b/>
          <w:bCs/>
        </w:rPr>
        <w:t xml:space="preserve">Please note that these are to be used only as guidelines.  </w:t>
      </w:r>
    </w:p>
    <w:p w14:paraId="34AD2416" w14:textId="77777777" w:rsidR="006D09B2" w:rsidRPr="00D22832" w:rsidRDefault="006D09B2" w:rsidP="006D09B2">
      <w:pPr>
        <w:pStyle w:val="NormalWeb"/>
        <w:numPr>
          <w:ilvl w:val="0"/>
          <w:numId w:val="1"/>
        </w:numPr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714E2B5E" w14:textId="77777777" w:rsidR="006D09B2" w:rsidRPr="00AA2D18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1 - Post-Op Week 1</w:t>
      </w:r>
    </w:p>
    <w:p w14:paraId="5EE2AB02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bCs/>
          <w:sz w:val="24"/>
          <w:szCs w:val="24"/>
        </w:rPr>
      </w:pPr>
    </w:p>
    <w:p w14:paraId="38C7614A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bCs/>
          <w:sz w:val="24"/>
          <w:szCs w:val="24"/>
        </w:rPr>
      </w:pPr>
      <w:r w:rsidRPr="00286502">
        <w:rPr>
          <w:b/>
          <w:bCs/>
          <w:sz w:val="24"/>
          <w:szCs w:val="24"/>
        </w:rPr>
        <w:t xml:space="preserve">Brace: </w:t>
      </w:r>
    </w:p>
    <w:p w14:paraId="53EC2D7F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W</w:t>
      </w:r>
      <w:r w:rsidRPr="00286502">
        <w:rPr>
          <w:sz w:val="24"/>
          <w:szCs w:val="24"/>
        </w:rPr>
        <w:t>ear sling</w:t>
      </w:r>
      <w:r>
        <w:rPr>
          <w:sz w:val="24"/>
          <w:szCs w:val="24"/>
        </w:rPr>
        <w:t xml:space="preserve"> and brace with</w:t>
      </w:r>
      <w:r w:rsidRPr="002865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elbow </w:t>
      </w:r>
      <w:r w:rsidRPr="00286502">
        <w:rPr>
          <w:sz w:val="24"/>
          <w:szCs w:val="24"/>
        </w:rPr>
        <w:t>immobilized at</w:t>
      </w:r>
      <w:r>
        <w:rPr>
          <w:sz w:val="24"/>
          <w:szCs w:val="24"/>
        </w:rPr>
        <w:t xml:space="preserve"> 70 degrees</w:t>
      </w:r>
      <w:r w:rsidRPr="00286502">
        <w:rPr>
          <w:sz w:val="24"/>
          <w:szCs w:val="24"/>
        </w:rPr>
        <w:t xml:space="preserve"> all times</w:t>
      </w:r>
    </w:p>
    <w:p w14:paraId="269A4445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bCs/>
          <w:sz w:val="24"/>
          <w:szCs w:val="24"/>
        </w:rPr>
      </w:pPr>
      <w:r w:rsidRPr="00286502">
        <w:rPr>
          <w:b/>
          <w:bCs/>
          <w:sz w:val="24"/>
          <w:szCs w:val="24"/>
        </w:rPr>
        <w:t>Therapeutic Exercises:</w:t>
      </w:r>
      <w:r>
        <w:rPr>
          <w:b/>
          <w:bCs/>
          <w:sz w:val="24"/>
          <w:szCs w:val="24"/>
        </w:rPr>
        <w:t xml:space="preserve"> </w:t>
      </w:r>
    </w:p>
    <w:p w14:paraId="0739CA76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 w:rsidRPr="00780800">
        <w:rPr>
          <w:sz w:val="24"/>
          <w:szCs w:val="24"/>
        </w:rPr>
        <w:t xml:space="preserve">Finger, wrist, and shoulder </w:t>
      </w:r>
      <w:r>
        <w:rPr>
          <w:sz w:val="24"/>
          <w:szCs w:val="24"/>
        </w:rPr>
        <w:t>active range of motion encouraged</w:t>
      </w:r>
    </w:p>
    <w:p w14:paraId="4F18B79B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sz w:val="24"/>
          <w:szCs w:val="24"/>
        </w:rPr>
      </w:pPr>
      <w:r w:rsidRPr="009201C5">
        <w:rPr>
          <w:b/>
          <w:sz w:val="24"/>
          <w:szCs w:val="24"/>
        </w:rPr>
        <w:t>Modalities:</w:t>
      </w:r>
      <w:r w:rsidRPr="009201C5">
        <w:rPr>
          <w:sz w:val="24"/>
          <w:szCs w:val="24"/>
        </w:rPr>
        <w:t xml:space="preserve">  </w:t>
      </w:r>
    </w:p>
    <w:p w14:paraId="02488BA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 w:rsidRPr="009201C5">
        <w:rPr>
          <w:sz w:val="24"/>
          <w:szCs w:val="24"/>
        </w:rPr>
        <w:t>Cryotherapy (ice) 6-8 times per da</w:t>
      </w:r>
      <w:r>
        <w:rPr>
          <w:sz w:val="24"/>
          <w:szCs w:val="24"/>
        </w:rPr>
        <w:t xml:space="preserve">y for 15 to 20 </w:t>
      </w:r>
      <w:commentRangeStart w:id="0"/>
      <w:r w:rsidRPr="006D09B2">
        <w:rPr>
          <w:sz w:val="24"/>
          <w:szCs w:val="24"/>
        </w:rPr>
        <w:t>minutes</w:t>
      </w:r>
      <w:commentRangeEnd w:id="0"/>
      <w:r w:rsidRPr="006D09B2">
        <w:rPr>
          <w:rStyle w:val="CommentReference"/>
          <w:rFonts w:ascii="Times New Roman" w:hAnsi="Times New Roman" w:cs="Times New Roman"/>
        </w:rPr>
        <w:commentReference w:id="0"/>
      </w:r>
    </w:p>
    <w:p w14:paraId="34215C8E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7EE88ED9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  <w:szCs w:val="24"/>
        </w:rPr>
        <w:t>Progression to Phase 2</w:t>
      </w:r>
    </w:p>
    <w:p w14:paraId="3ABD14D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Minimal swelling</w:t>
      </w:r>
    </w:p>
    <w:p w14:paraId="02D464AE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with pronation, supination, or gentle 20-degree arc of flexion/extension</w:t>
      </w:r>
    </w:p>
    <w:p w14:paraId="29271704" w14:textId="77777777" w:rsidR="006D09B2" w:rsidRPr="009201C5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5BAAC9F3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2 - Post-op Weeks 1 to 3</w:t>
      </w:r>
    </w:p>
    <w:p w14:paraId="4212436C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51B15F66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1CA5ABBE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Hinged elbow brace opened to achievable and comfortably ROM as determined by therapist (30-100 degrees)</w:t>
      </w:r>
    </w:p>
    <w:p w14:paraId="1ABA49C7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ROM (range of motion): </w:t>
      </w:r>
    </w:p>
    <w:p w14:paraId="77AD2225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 w:rsidRPr="00286502">
        <w:rPr>
          <w:sz w:val="24"/>
        </w:rPr>
        <w:t>ROM</w:t>
      </w:r>
      <w:r>
        <w:rPr>
          <w:sz w:val="24"/>
        </w:rPr>
        <w:t>: 3</w:t>
      </w:r>
      <w:commentRangeStart w:id="1"/>
      <w:r>
        <w:rPr>
          <w:sz w:val="24"/>
        </w:rPr>
        <w:t>0</w:t>
      </w:r>
      <w:r w:rsidRPr="00286502">
        <w:rPr>
          <w:sz w:val="24"/>
        </w:rPr>
        <w:t xml:space="preserve"> </w:t>
      </w:r>
      <w:r>
        <w:rPr>
          <w:sz w:val="24"/>
        </w:rPr>
        <w:t>t</w:t>
      </w:r>
      <w:commentRangeEnd w:id="1"/>
      <w:r>
        <w:rPr>
          <w:rStyle w:val="CommentReference"/>
          <w:rFonts w:ascii="Times New Roman" w:hAnsi="Times New Roman" w:cs="Times New Roman"/>
        </w:rPr>
        <w:commentReference w:id="1"/>
      </w:r>
      <w:r>
        <w:rPr>
          <w:sz w:val="24"/>
        </w:rPr>
        <w:t>o 100 degrees</w:t>
      </w:r>
    </w:p>
    <w:p w14:paraId="4803D0E3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Full shoulder and wrist ROM</w:t>
      </w:r>
    </w:p>
    <w:p w14:paraId="55718096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 w:rsidRPr="00CA2E6E">
        <w:rPr>
          <w:b/>
          <w:sz w:val="24"/>
        </w:rPr>
        <w:t xml:space="preserve">Manual:  </w:t>
      </w:r>
    </w:p>
    <w:p w14:paraId="7E5ED873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Scar/soft tissue massage</w:t>
      </w:r>
    </w:p>
    <w:p w14:paraId="17A2AB71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Joint mobilizations</w:t>
      </w:r>
    </w:p>
    <w:p w14:paraId="5697C4AC" w14:textId="77777777" w:rsidR="006D09B2" w:rsidRPr="00066CB8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PROM to 30-100 degrees</w:t>
      </w:r>
    </w:p>
    <w:p w14:paraId="1760E449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lastRenderedPageBreak/>
        <w:t>Therapeutic Exercises:</w:t>
      </w:r>
    </w:p>
    <w:p w14:paraId="7B228A46" w14:textId="77777777" w:rsidR="006D09B2" w:rsidRPr="00B00F80" w:rsidRDefault="006D09B2" w:rsidP="006D09B2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24"/>
        </w:rPr>
      </w:pPr>
      <w:r>
        <w:rPr>
          <w:b/>
          <w:sz w:val="24"/>
        </w:rPr>
        <w:t xml:space="preserve">Strengthening: </w:t>
      </w:r>
    </w:p>
    <w:p w14:paraId="771FA3C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 xml:space="preserve">Wrist </w:t>
      </w:r>
      <w:r w:rsidRPr="00286502">
        <w:rPr>
          <w:sz w:val="24"/>
        </w:rPr>
        <w:t>isometrics including sup</w:t>
      </w:r>
      <w:r>
        <w:rPr>
          <w:sz w:val="24"/>
        </w:rPr>
        <w:t>ination/</w:t>
      </w:r>
      <w:commentRangeStart w:id="2"/>
      <w:commentRangeStart w:id="3"/>
      <w:r>
        <w:rPr>
          <w:sz w:val="24"/>
        </w:rPr>
        <w:t>pronation</w:t>
      </w:r>
      <w:commentRangeEnd w:id="2"/>
      <w:r>
        <w:rPr>
          <w:rStyle w:val="CommentReference"/>
          <w:rFonts w:ascii="Times New Roman" w:hAnsi="Times New Roman" w:cs="Times New Roman"/>
        </w:rPr>
        <w:commentReference w:id="2"/>
      </w:r>
      <w:commentRangeEnd w:id="3"/>
      <w:r>
        <w:rPr>
          <w:rStyle w:val="CommentReference"/>
          <w:rFonts w:ascii="Times New Roman" w:hAnsi="Times New Roman" w:cs="Times New Roman"/>
        </w:rPr>
        <w:commentReference w:id="3"/>
      </w:r>
    </w:p>
    <w:p w14:paraId="13D9F49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Elbow isometrics</w:t>
      </w:r>
    </w:p>
    <w:p w14:paraId="2B87FCE0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</w:t>
      </w:r>
      <w:commentRangeStart w:id="4"/>
      <w:commentRangeStart w:id="5"/>
      <w:r w:rsidRPr="00286502">
        <w:rPr>
          <w:sz w:val="24"/>
        </w:rPr>
        <w:t xml:space="preserve">houlder </w:t>
      </w:r>
      <w:r>
        <w:rPr>
          <w:sz w:val="24"/>
        </w:rPr>
        <w:t xml:space="preserve">isometrics </w:t>
      </w:r>
      <w:commentRangeEnd w:id="4"/>
      <w:r>
        <w:rPr>
          <w:rStyle w:val="CommentReference"/>
          <w:rFonts w:ascii="Times New Roman" w:hAnsi="Times New Roman" w:cs="Times New Roman"/>
        </w:rPr>
        <w:commentReference w:id="4"/>
      </w:r>
      <w:commentRangeEnd w:id="5"/>
      <w:r>
        <w:rPr>
          <w:rStyle w:val="CommentReference"/>
          <w:rFonts w:ascii="Times New Roman" w:hAnsi="Times New Roman" w:cs="Times New Roman"/>
        </w:rPr>
        <w:commentReference w:id="5"/>
      </w:r>
    </w:p>
    <w:p w14:paraId="1AFCD892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P</w:t>
      </w:r>
      <w:r w:rsidRPr="00286502">
        <w:rPr>
          <w:sz w:val="24"/>
        </w:rPr>
        <w:t xml:space="preserve">eri-scapular </w:t>
      </w:r>
      <w:r>
        <w:rPr>
          <w:sz w:val="24"/>
        </w:rPr>
        <w:t>strengthening</w:t>
      </w:r>
    </w:p>
    <w:p w14:paraId="710D1F8B" w14:textId="77777777" w:rsidR="006D09B2" w:rsidRDefault="006D09B2" w:rsidP="006D09B2">
      <w:pPr>
        <w:pStyle w:val="NormalWeb"/>
        <w:numPr>
          <w:ilvl w:val="1"/>
          <w:numId w:val="3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R</w:t>
      </w:r>
      <w:commentRangeStart w:id="6"/>
      <w:commentRangeStart w:id="7"/>
      <w:r>
        <w:rPr>
          <w:sz w:val="24"/>
        </w:rPr>
        <w:t>otator cuff protocol</w:t>
      </w:r>
      <w:commentRangeEnd w:id="6"/>
      <w:r>
        <w:rPr>
          <w:rStyle w:val="CommentReference"/>
          <w:rFonts w:ascii="Times New Roman" w:hAnsi="Times New Roman" w:cs="Times New Roman"/>
        </w:rPr>
        <w:commentReference w:id="6"/>
      </w:r>
      <w:commentRangeEnd w:id="7"/>
      <w:r>
        <w:rPr>
          <w:rStyle w:val="CommentReference"/>
          <w:rFonts w:ascii="Times New Roman" w:hAnsi="Times New Roman" w:cs="Times New Roman"/>
        </w:rPr>
        <w:commentReference w:id="7"/>
      </w:r>
    </w:p>
    <w:p w14:paraId="1F8014C7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>Progression to Phase 3:</w:t>
      </w:r>
    </w:p>
    <w:p w14:paraId="0FA9E4B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Minimal effusion</w:t>
      </w:r>
    </w:p>
    <w:p w14:paraId="03B92DA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No pain</w:t>
      </w:r>
    </w:p>
    <w:p w14:paraId="721A5230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76CFDD71" w14:textId="77777777" w:rsidR="006D09B2" w:rsidRPr="00066CB8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1F6F285F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3 - Post-op Weeks 3 to 6</w:t>
      </w:r>
    </w:p>
    <w:p w14:paraId="066C82C8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0BE1E3F6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outlineLvl w:val="0"/>
        <w:rPr>
          <w:sz w:val="24"/>
          <w:szCs w:val="24"/>
        </w:rPr>
      </w:pPr>
      <w:r>
        <w:rPr>
          <w:sz w:val="24"/>
        </w:rPr>
        <w:t>Ope</w:t>
      </w:r>
      <w:r w:rsidRPr="00780800">
        <w:rPr>
          <w:sz w:val="24"/>
          <w:szCs w:val="24"/>
        </w:rPr>
        <w:t xml:space="preserve">n </w:t>
      </w:r>
      <w:r>
        <w:rPr>
          <w:sz w:val="24"/>
          <w:szCs w:val="24"/>
        </w:rPr>
        <w:t>p</w:t>
      </w:r>
      <w:r w:rsidRPr="00780800">
        <w:rPr>
          <w:sz w:val="24"/>
          <w:szCs w:val="24"/>
        </w:rPr>
        <w:t>ost-op brace</w:t>
      </w:r>
      <w:r>
        <w:rPr>
          <w:sz w:val="24"/>
          <w:szCs w:val="24"/>
        </w:rPr>
        <w:t xml:space="preserve"> 10</w:t>
      </w:r>
      <w:r w:rsidRPr="00780800">
        <w:rPr>
          <w:sz w:val="24"/>
          <w:szCs w:val="24"/>
        </w:rPr>
        <w:t xml:space="preserve"> degrees per week</w:t>
      </w:r>
      <w:r>
        <w:rPr>
          <w:sz w:val="24"/>
          <w:szCs w:val="24"/>
        </w:rPr>
        <w:t xml:space="preserve"> to full as tolerated</w:t>
      </w:r>
    </w:p>
    <w:p w14:paraId="73F31BC5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</w:p>
    <w:p w14:paraId="507D58BD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ROM: </w:t>
      </w:r>
    </w:p>
    <w:p w14:paraId="73C23462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 w:rsidRPr="00E11127">
        <w:rPr>
          <w:sz w:val="24"/>
          <w:szCs w:val="24"/>
        </w:rPr>
        <w:t>Full ROM by week 6</w:t>
      </w:r>
    </w:p>
    <w:p w14:paraId="7C6078C0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A</w:t>
      </w:r>
      <w:commentRangeStart w:id="8"/>
      <w:commentRangeStart w:id="9"/>
      <w:r>
        <w:rPr>
          <w:sz w:val="24"/>
          <w:szCs w:val="24"/>
        </w:rPr>
        <w:t xml:space="preserve">ctive </w:t>
      </w:r>
      <w:commentRangeEnd w:id="8"/>
      <w:r>
        <w:rPr>
          <w:rStyle w:val="CommentReference"/>
          <w:rFonts w:ascii="Times New Roman" w:hAnsi="Times New Roman" w:cs="Times New Roman"/>
        </w:rPr>
        <w:commentReference w:id="8"/>
      </w:r>
      <w:commentRangeEnd w:id="9"/>
      <w:r>
        <w:rPr>
          <w:rStyle w:val="CommentReference"/>
          <w:rFonts w:ascii="Times New Roman" w:hAnsi="Times New Roman" w:cs="Times New Roman"/>
        </w:rPr>
        <w:commentReference w:id="9"/>
      </w:r>
      <w:r>
        <w:rPr>
          <w:sz w:val="24"/>
          <w:szCs w:val="24"/>
        </w:rPr>
        <w:t>ROM allowed</w:t>
      </w:r>
    </w:p>
    <w:p w14:paraId="1C056659" w14:textId="77777777" w:rsidR="006D09B2" w:rsidRDefault="006D09B2" w:rsidP="006D09B2">
      <w:pPr>
        <w:pStyle w:val="NormalWeb"/>
        <w:numPr>
          <w:ilvl w:val="0"/>
          <w:numId w:val="4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Initiate </w:t>
      </w:r>
      <w:commentRangeStart w:id="10"/>
      <w:commentRangeStart w:id="11"/>
      <w:r>
        <w:rPr>
          <w:sz w:val="24"/>
          <w:szCs w:val="24"/>
        </w:rPr>
        <w:t>low-load, long duration passive ROM into extension (15 minutes, 4 times per day)</w:t>
      </w:r>
      <w:commentRangeEnd w:id="10"/>
      <w:r>
        <w:rPr>
          <w:rStyle w:val="CommentReference"/>
          <w:rFonts w:ascii="Times New Roman" w:hAnsi="Times New Roman" w:cs="Times New Roman"/>
        </w:rPr>
        <w:commentReference w:id="10"/>
      </w:r>
      <w:commentRangeEnd w:id="11"/>
      <w:r>
        <w:rPr>
          <w:sz w:val="24"/>
          <w:szCs w:val="24"/>
        </w:rPr>
        <w:t xml:space="preserve"> as needed</w:t>
      </w:r>
      <w:r>
        <w:rPr>
          <w:rStyle w:val="CommentReference"/>
          <w:rFonts w:ascii="Times New Roman" w:hAnsi="Times New Roman" w:cs="Times New Roman"/>
        </w:rPr>
        <w:commentReference w:id="11"/>
      </w:r>
    </w:p>
    <w:p w14:paraId="16341CE8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</w:p>
    <w:p w14:paraId="6845A913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3D4DC8">
        <w:rPr>
          <w:b/>
          <w:sz w:val="24"/>
          <w:szCs w:val="24"/>
        </w:rPr>
        <w:t xml:space="preserve">Manual: </w:t>
      </w:r>
    </w:p>
    <w:p w14:paraId="537431F7" w14:textId="77777777" w:rsidR="006D09B2" w:rsidRDefault="006D09B2" w:rsidP="006D09B2">
      <w:pPr>
        <w:pStyle w:val="NormalWeb"/>
        <w:numPr>
          <w:ilvl w:val="0"/>
          <w:numId w:val="5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Scar/soft tissue massage</w:t>
      </w:r>
    </w:p>
    <w:p w14:paraId="2BADB86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Joint mobilizations</w:t>
      </w:r>
    </w:p>
    <w:p w14:paraId="42893CC9" w14:textId="77777777" w:rsidR="006D09B2" w:rsidRPr="003D4DC8" w:rsidRDefault="006D09B2" w:rsidP="006D09B2">
      <w:pPr>
        <w:pStyle w:val="NormalWeb"/>
        <w:spacing w:before="0" w:beforeAutospacing="0" w:after="0" w:afterAutospacing="0"/>
        <w:outlineLvl w:val="0"/>
        <w:rPr>
          <w:b/>
        </w:rPr>
      </w:pPr>
    </w:p>
    <w:p w14:paraId="25EDC948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2E4F95F7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3E38F128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Strengthening: </w:t>
      </w:r>
    </w:p>
    <w:p w14:paraId="29886FDD" w14:textId="77777777" w:rsidR="006D09B2" w:rsidRPr="00B00F80" w:rsidRDefault="006D09B2" w:rsidP="006D09B2">
      <w:pPr>
        <w:pStyle w:val="NormalWeb"/>
        <w:numPr>
          <w:ilvl w:val="1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sz w:val="24"/>
        </w:rPr>
        <w:t>ROM exercises allowed against gravity in all planes</w:t>
      </w:r>
    </w:p>
    <w:p w14:paraId="72382D13" w14:textId="77777777" w:rsidR="006D09B2" w:rsidRPr="00B00F80" w:rsidRDefault="006D09B2" w:rsidP="006D09B2">
      <w:pPr>
        <w:pStyle w:val="NormalWeb"/>
        <w:numPr>
          <w:ilvl w:val="1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sz w:val="24"/>
        </w:rPr>
        <w:t>Core strengthening</w:t>
      </w:r>
    </w:p>
    <w:p w14:paraId="70263027" w14:textId="77777777" w:rsidR="006D09B2" w:rsidRPr="00B00F80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Conditioning: </w:t>
      </w:r>
      <w:r>
        <w:rPr>
          <w:sz w:val="24"/>
        </w:rPr>
        <w:t>Stationary bike, elliptical machine, treadmill</w:t>
      </w:r>
    </w:p>
    <w:p w14:paraId="04124AEC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</w:p>
    <w:p w14:paraId="4CD0F1DC" w14:textId="77777777" w:rsidR="006D09B2" w:rsidRDefault="006D09B2" w:rsidP="006D09B2">
      <w:pPr>
        <w:pStyle w:val="NormalWeb"/>
        <w:spacing w:before="0" w:beforeAutospacing="0" w:after="0" w:afterAutospacing="0"/>
        <w:outlineLvl w:val="0"/>
        <w:rPr>
          <w:b/>
          <w:sz w:val="24"/>
        </w:rPr>
      </w:pPr>
      <w:r>
        <w:rPr>
          <w:b/>
          <w:sz w:val="24"/>
        </w:rPr>
        <w:t>Progression to Phase 4:</w:t>
      </w:r>
    </w:p>
    <w:p w14:paraId="06DB729F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t>No effusion</w:t>
      </w:r>
    </w:p>
    <w:p w14:paraId="2BC8EE3E" w14:textId="77777777" w:rsidR="006D09B2" w:rsidRDefault="006D09B2" w:rsidP="006D09B2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4"/>
        </w:rPr>
      </w:pPr>
      <w:r>
        <w:rPr>
          <w:sz w:val="24"/>
        </w:rPr>
        <w:lastRenderedPageBreak/>
        <w:t>Full passive elbow ROM</w:t>
      </w:r>
    </w:p>
    <w:p w14:paraId="56688801" w14:textId="77777777" w:rsidR="006D09B2" w:rsidRPr="00066CB8" w:rsidRDefault="006D09B2" w:rsidP="006D09B2">
      <w:pPr>
        <w:pStyle w:val="NormalWeb"/>
        <w:spacing w:before="0" w:beforeAutospacing="0" w:after="0" w:afterAutospacing="0"/>
        <w:rPr>
          <w:sz w:val="24"/>
        </w:rPr>
      </w:pPr>
    </w:p>
    <w:p w14:paraId="03367325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4 - Post-op Weeks 6 to 10</w:t>
      </w:r>
    </w:p>
    <w:p w14:paraId="5AEC11AE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 xml:space="preserve">Brace: </w:t>
      </w:r>
    </w:p>
    <w:p w14:paraId="2D6F25BE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 w:rsidRPr="00780800">
        <w:rPr>
          <w:sz w:val="24"/>
          <w:szCs w:val="24"/>
        </w:rPr>
        <w:t xml:space="preserve">Discontinue </w:t>
      </w:r>
      <w:r>
        <w:rPr>
          <w:sz w:val="24"/>
          <w:szCs w:val="24"/>
        </w:rPr>
        <w:t>p</w:t>
      </w:r>
      <w:r w:rsidRPr="00780800">
        <w:rPr>
          <w:sz w:val="24"/>
          <w:szCs w:val="24"/>
        </w:rPr>
        <w:t xml:space="preserve">ost-op brace when protective strength and </w:t>
      </w:r>
      <w:r>
        <w:rPr>
          <w:sz w:val="24"/>
          <w:szCs w:val="24"/>
        </w:rPr>
        <w:t>functional ROM achieved</w:t>
      </w:r>
    </w:p>
    <w:p w14:paraId="1C07B93A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6F599952" w14:textId="77777777" w:rsidR="006D09B2" w:rsidRPr="00B00F80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Strengthening: </w:t>
      </w:r>
    </w:p>
    <w:p w14:paraId="5B5BC1EB" w14:textId="77777777" w:rsidR="006D09B2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</w:t>
      </w:r>
      <w:r w:rsidRPr="00780800">
        <w:rPr>
          <w:sz w:val="24"/>
          <w:szCs w:val="24"/>
        </w:rPr>
        <w:t>egi</w:t>
      </w:r>
      <w:r>
        <w:rPr>
          <w:sz w:val="24"/>
          <w:szCs w:val="24"/>
        </w:rPr>
        <w:t>n eccentric elbow strengthening</w:t>
      </w:r>
    </w:p>
    <w:p w14:paraId="6A2B3A32" w14:textId="77777777" w:rsidR="006D09B2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Lower body strength training allowed without use of arms</w:t>
      </w:r>
    </w:p>
    <w:p w14:paraId="17648A9A" w14:textId="77777777" w:rsidR="006D09B2" w:rsidRPr="00B00F80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Conditioning: </w:t>
      </w:r>
    </w:p>
    <w:p w14:paraId="0725E1C8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Stationary bike</w:t>
      </w:r>
    </w:p>
    <w:p w14:paraId="53537319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Elliptical machine</w:t>
      </w:r>
    </w:p>
    <w:p w14:paraId="43735DD3" w14:textId="77777777" w:rsidR="006D09B2" w:rsidRPr="00B00F80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Treadmill</w:t>
      </w:r>
    </w:p>
    <w:p w14:paraId="3BE33607" w14:textId="77777777" w:rsidR="006D09B2" w:rsidRPr="0028319F" w:rsidRDefault="006D09B2" w:rsidP="006D09B2">
      <w:pPr>
        <w:pStyle w:val="NormalWeb"/>
        <w:numPr>
          <w:ilvl w:val="1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UBE (upper body exercise bike) with light resistance</w:t>
      </w:r>
    </w:p>
    <w:p w14:paraId="169C843C" w14:textId="77777777" w:rsidR="006D09B2" w:rsidRPr="00B00F80" w:rsidRDefault="006D09B2" w:rsidP="006D09B2">
      <w:pPr>
        <w:pStyle w:val="NormalWeb"/>
        <w:spacing w:before="0" w:beforeAutospacing="0" w:after="0" w:afterAutospacing="0"/>
        <w:ind w:left="1440"/>
        <w:rPr>
          <w:sz w:val="24"/>
          <w:szCs w:val="24"/>
        </w:rPr>
      </w:pPr>
    </w:p>
    <w:p w14:paraId="0D89B589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</w:rPr>
        <w:t>Progression to Phase 5</w:t>
      </w:r>
    </w:p>
    <w:p w14:paraId="77060409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Protective arm strength</w:t>
      </w:r>
    </w:p>
    <w:p w14:paraId="3CD5C11C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with isometric strength testing</w:t>
      </w:r>
    </w:p>
    <w:p w14:paraId="6F5E221D" w14:textId="77777777" w:rsidR="006D09B2" w:rsidRDefault="006D09B2" w:rsidP="006D09B2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Full active ROM</w:t>
      </w:r>
    </w:p>
    <w:p w14:paraId="094FB5AA" w14:textId="77777777" w:rsidR="006D09B2" w:rsidRPr="00780800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51F8E970" w14:textId="77777777" w:rsidR="006D09B2" w:rsidRPr="00AA2D18" w:rsidRDefault="006D09B2" w:rsidP="006D09B2">
      <w:pPr>
        <w:pStyle w:val="NormalWeb"/>
        <w:shd w:val="clear" w:color="auto" w:fill="C0C0C0"/>
        <w:spacing w:before="0" w:beforeAutospacing="0" w:after="0" w:after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5 - Post-op Weeks 10 to 14</w:t>
      </w:r>
    </w:p>
    <w:p w14:paraId="55204DBF" w14:textId="77777777" w:rsidR="006D09B2" w:rsidRDefault="006D09B2" w:rsidP="006D09B2">
      <w:pPr>
        <w:pStyle w:val="NormalWeb"/>
        <w:spacing w:before="0" w:beforeAutospacing="0" w:after="0" w:after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53536CFB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Strengthening: </w:t>
      </w:r>
    </w:p>
    <w:p w14:paraId="4288B5CC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Isotonic strengthening of elbow joint</w:t>
      </w:r>
    </w:p>
    <w:p w14:paraId="11B31A12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Continue lower body strength training without restriction</w:t>
      </w:r>
    </w:p>
    <w:p w14:paraId="1EFBD88B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Proprioception: </w:t>
      </w:r>
    </w:p>
    <w:p w14:paraId="3EAF0238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Functional diagonal patterns</w:t>
      </w:r>
    </w:p>
    <w:p w14:paraId="5AF5013F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Ball on wall</w:t>
      </w:r>
    </w:p>
    <w:p w14:paraId="043DC51A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</w:rPr>
        <w:t xml:space="preserve">Conditioning: </w:t>
      </w:r>
    </w:p>
    <w:p w14:paraId="50BF298C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Continue stationary bike</w:t>
      </w:r>
    </w:p>
    <w:p w14:paraId="50A9B50D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Elliptical machine</w:t>
      </w:r>
    </w:p>
    <w:p w14:paraId="1993A1B8" w14:textId="77777777" w:rsidR="006D09B2" w:rsidRPr="0028319F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Light jogging</w:t>
      </w:r>
    </w:p>
    <w:p w14:paraId="4FAFDC32" w14:textId="77777777" w:rsidR="006D09B2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</w:rPr>
        <w:t>B</w:t>
      </w:r>
      <w:r>
        <w:rPr>
          <w:sz w:val="24"/>
          <w:szCs w:val="24"/>
        </w:rPr>
        <w:t>egin plyometric program</w:t>
      </w:r>
    </w:p>
    <w:p w14:paraId="289F4787" w14:textId="77777777" w:rsidR="006D09B2" w:rsidRPr="0028319F" w:rsidRDefault="006D09B2" w:rsidP="006D09B2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Throwing rehabilitation: </w:t>
      </w:r>
    </w:p>
    <w:p w14:paraId="0187C5F6" w14:textId="77777777" w:rsidR="006D09B2" w:rsidRDefault="006D09B2" w:rsidP="006D09B2">
      <w:pPr>
        <w:pStyle w:val="NormalWeb"/>
        <w:numPr>
          <w:ilvl w:val="1"/>
          <w:numId w:val="7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B</w:t>
      </w:r>
      <w:r w:rsidRPr="00BA40B2">
        <w:rPr>
          <w:sz w:val="24"/>
          <w:szCs w:val="24"/>
        </w:rPr>
        <w:t>egin</w:t>
      </w:r>
      <w:r w:rsidRPr="00780800">
        <w:rPr>
          <w:sz w:val="24"/>
          <w:szCs w:val="24"/>
        </w:rPr>
        <w:t xml:space="preserve"> inter</w:t>
      </w:r>
      <w:r>
        <w:rPr>
          <w:sz w:val="24"/>
          <w:szCs w:val="24"/>
        </w:rPr>
        <w:t>val throwing program at week 12</w:t>
      </w:r>
    </w:p>
    <w:p w14:paraId="50C21F85" w14:textId="77777777" w:rsidR="006D09B2" w:rsidRDefault="006D09B2" w:rsidP="006D09B2">
      <w:pPr>
        <w:pStyle w:val="NormalWeb"/>
        <w:spacing w:before="0" w:beforeAutospacing="0" w:after="0" w:afterAutospacing="0"/>
        <w:rPr>
          <w:sz w:val="24"/>
          <w:szCs w:val="24"/>
        </w:rPr>
      </w:pPr>
    </w:p>
    <w:p w14:paraId="42401127" w14:textId="77777777" w:rsidR="006D09B2" w:rsidRPr="0028319F" w:rsidRDefault="006D09B2" w:rsidP="006D09B2">
      <w:pPr>
        <w:pStyle w:val="NormalWeb"/>
        <w:spacing w:before="0" w:beforeAutospacing="0" w:after="0" w:afterAutospacing="0"/>
        <w:rPr>
          <w:b/>
          <w:sz w:val="24"/>
          <w:szCs w:val="24"/>
        </w:rPr>
      </w:pPr>
      <w:r w:rsidRPr="0028319F">
        <w:rPr>
          <w:b/>
          <w:sz w:val="24"/>
          <w:szCs w:val="24"/>
        </w:rPr>
        <w:t>Progression to Phase 6</w:t>
      </w:r>
    </w:p>
    <w:p w14:paraId="2EDED053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Completion of interval throwing program</w:t>
      </w:r>
    </w:p>
    <w:p w14:paraId="34EABABF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No pain on testing</w:t>
      </w:r>
    </w:p>
    <w:p w14:paraId="2C0B0CE0" w14:textId="77777777" w:rsidR="006D09B2" w:rsidRDefault="006D09B2" w:rsidP="006D09B2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Symmetric strength</w:t>
      </w:r>
    </w:p>
    <w:p w14:paraId="3EF9BEE6" w14:textId="77777777" w:rsidR="006D09B2" w:rsidRPr="00780800" w:rsidRDefault="006D09B2" w:rsidP="006D09B2">
      <w:pPr>
        <w:pStyle w:val="NormalWeb"/>
        <w:spacing w:before="0" w:beforeAutospacing="0" w:after="0" w:afterAutospacing="0"/>
        <w:ind w:left="720"/>
        <w:rPr>
          <w:sz w:val="24"/>
          <w:szCs w:val="24"/>
        </w:rPr>
      </w:pPr>
    </w:p>
    <w:p w14:paraId="0E1D4903" w14:textId="77777777" w:rsidR="006D09B2" w:rsidRPr="00AA2D18" w:rsidRDefault="006D09B2" w:rsidP="006D09B2">
      <w:pPr>
        <w:pStyle w:val="NormalWeb"/>
        <w:shd w:val="clear" w:color="auto" w:fill="C0C0C0"/>
        <w:spacing w:before="0" w:beforeAutospacing="0"/>
        <w:outlineLvl w:val="0"/>
        <w:rPr>
          <w:b/>
          <w:sz w:val="24"/>
          <w:szCs w:val="24"/>
          <w:u w:val="single"/>
          <w:shd w:val="clear" w:color="auto" w:fill="C0C0C0"/>
        </w:rPr>
      </w:pPr>
      <w:r w:rsidRPr="00AA2D18">
        <w:rPr>
          <w:b/>
          <w:sz w:val="24"/>
          <w:szCs w:val="24"/>
          <w:u w:val="single"/>
          <w:shd w:val="clear" w:color="auto" w:fill="C0C0C0"/>
        </w:rPr>
        <w:t>Phase 6 - Return to play</w:t>
      </w:r>
    </w:p>
    <w:p w14:paraId="1486A832" w14:textId="77777777" w:rsidR="006D09B2" w:rsidRDefault="006D09B2" w:rsidP="006D09B2">
      <w:pPr>
        <w:pStyle w:val="NormalWeb"/>
        <w:spacing w:before="0" w:beforeAutospacing="0"/>
        <w:rPr>
          <w:b/>
          <w:sz w:val="24"/>
        </w:rPr>
      </w:pPr>
      <w:r>
        <w:rPr>
          <w:b/>
          <w:sz w:val="24"/>
        </w:rPr>
        <w:t>Therapeutic Exercises:</w:t>
      </w:r>
    </w:p>
    <w:p w14:paraId="0CEF512C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Strengthening: </w:t>
      </w:r>
    </w:p>
    <w:p w14:paraId="5409B1A4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upper and lower body strength training</w:t>
      </w:r>
    </w:p>
    <w:p w14:paraId="12F0C450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core training</w:t>
      </w:r>
    </w:p>
    <w:p w14:paraId="39A7DB79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Proprioception: </w:t>
      </w:r>
    </w:p>
    <w:p w14:paraId="779B8373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Continue upper body proprioception exercises</w:t>
      </w:r>
    </w:p>
    <w:p w14:paraId="240ED275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Integrate lower body and multi plane activities</w:t>
      </w:r>
    </w:p>
    <w:p w14:paraId="67AC99C2" w14:textId="77777777" w:rsidR="006D09B2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>
        <w:rPr>
          <w:b/>
          <w:sz w:val="24"/>
        </w:rPr>
        <w:t xml:space="preserve">Conditioning: </w:t>
      </w:r>
    </w:p>
    <w:p w14:paraId="63939DB6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Running</w:t>
      </w:r>
      <w:r>
        <w:rPr>
          <w:b/>
          <w:sz w:val="24"/>
        </w:rPr>
        <w:t xml:space="preserve">, </w:t>
      </w:r>
      <w:r w:rsidRPr="0028319F">
        <w:rPr>
          <w:sz w:val="24"/>
        </w:rPr>
        <w:t>Cutting</w:t>
      </w:r>
      <w:r>
        <w:rPr>
          <w:sz w:val="24"/>
        </w:rPr>
        <w:t>, and pivoting as needed</w:t>
      </w:r>
    </w:p>
    <w:p w14:paraId="31164116" w14:textId="77777777" w:rsidR="006D09B2" w:rsidRPr="0028319F" w:rsidRDefault="006D09B2" w:rsidP="006D09B2">
      <w:pPr>
        <w:pStyle w:val="NormalWeb"/>
        <w:numPr>
          <w:ilvl w:val="1"/>
          <w:numId w:val="9"/>
        </w:numPr>
        <w:spacing w:before="0" w:beforeAutospacing="0"/>
        <w:rPr>
          <w:b/>
          <w:sz w:val="24"/>
        </w:rPr>
      </w:pPr>
      <w:r>
        <w:rPr>
          <w:sz w:val="24"/>
        </w:rPr>
        <w:t>Off-season lifting program</w:t>
      </w:r>
      <w:r w:rsidRPr="0028319F">
        <w:rPr>
          <w:sz w:val="24"/>
          <w:szCs w:val="24"/>
        </w:rPr>
        <w:tab/>
      </w:r>
    </w:p>
    <w:p w14:paraId="3DCBA709" w14:textId="77777777" w:rsidR="006D09B2" w:rsidRPr="0028319F" w:rsidRDefault="006D09B2" w:rsidP="006D09B2">
      <w:pPr>
        <w:pStyle w:val="NormalWeb"/>
        <w:numPr>
          <w:ilvl w:val="0"/>
          <w:numId w:val="9"/>
        </w:numPr>
        <w:spacing w:before="0" w:beforeAutospacing="0"/>
        <w:rPr>
          <w:b/>
          <w:sz w:val="24"/>
        </w:rPr>
      </w:pPr>
      <w:r w:rsidRPr="0028319F">
        <w:rPr>
          <w:sz w:val="24"/>
          <w:szCs w:val="24"/>
        </w:rPr>
        <w:t>Return to competitive throwing at 6</w:t>
      </w:r>
      <w:r>
        <w:rPr>
          <w:sz w:val="24"/>
          <w:szCs w:val="24"/>
        </w:rPr>
        <w:t>+</w:t>
      </w:r>
      <w:r w:rsidRPr="0028319F">
        <w:rPr>
          <w:sz w:val="24"/>
          <w:szCs w:val="24"/>
        </w:rPr>
        <w:t xml:space="preserve"> months</w:t>
      </w:r>
      <w:r>
        <w:rPr>
          <w:sz w:val="24"/>
          <w:szCs w:val="24"/>
        </w:rPr>
        <w:t xml:space="preserve"> as determined by medical providers</w:t>
      </w:r>
    </w:p>
    <w:p w14:paraId="48D3C708" w14:textId="77777777" w:rsidR="006D09B2" w:rsidRDefault="006D09B2" w:rsidP="006D09B2"/>
    <w:p w14:paraId="7F8751AC" w14:textId="77777777" w:rsidR="006D09B2" w:rsidRDefault="006D09B2" w:rsidP="006D09B2">
      <w:pPr>
        <w:pStyle w:val="NormalWeb"/>
        <w:shd w:val="clear" w:color="auto" w:fill="C0C0C0"/>
      </w:pPr>
    </w:p>
    <w:p w14:paraId="0555368A" w14:textId="77777777" w:rsidR="00084287" w:rsidRDefault="00356F19"/>
    <w:sectPr w:rsidR="00084287" w:rsidSect="00316E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arl Nissen" w:date="2012-10-18T04:51:00Z" w:initials="CN">
    <w:p w14:paraId="30A89A43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Follow exercise sheet given</w:t>
      </w:r>
    </w:p>
  </w:comment>
  <w:comment w:id="1" w:author="Carl Nissen" w:date="2012-10-18T04:54:00Z" w:initials="CN">
    <w:p w14:paraId="4F32CCD0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 xml:space="preserve">They usually do not achieve 0 degrees for a few weeks.  I try to have brace slowly open to a painless range.  As stated below opening the brace 10-15 degrees per week.  </w:t>
      </w:r>
    </w:p>
    <w:p w14:paraId="6AE8248C" w14:textId="77777777" w:rsidR="006D09B2" w:rsidRDefault="006D09B2" w:rsidP="006D09B2">
      <w:pPr>
        <w:pStyle w:val="CommentText"/>
      </w:pPr>
      <w:r>
        <w:t>During this phase, they are probably 50-90 degrees initially.</w:t>
      </w:r>
    </w:p>
  </w:comment>
  <w:comment w:id="2" w:author="HH" w:date="2009-08-31T12:45:00Z" w:initials="HH">
    <w:p w14:paraId="66CEF8A8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Should we write something about limiting pronation if you detect it?</w:t>
      </w:r>
    </w:p>
  </w:comment>
  <w:comment w:id="3" w:author="Carl Nissen" w:date="2012-10-18T04:55:00Z" w:initials="CN">
    <w:p w14:paraId="2D263127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Yes but I usually do not.  Therefore that should be patient specific discussion and not on the protocol.</w:t>
      </w:r>
    </w:p>
  </w:comment>
  <w:comment w:id="4" w:author="HH" w:date="2009-08-31T12:45:00Z" w:initials="HH">
    <w:p w14:paraId="2D388321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Limiting IR vs ER</w:t>
      </w:r>
    </w:p>
  </w:comment>
  <w:comment w:id="5" w:author="Carl Nissen" w:date="2012-10-18T04:55:00Z" w:initials="CN">
    <w:p w14:paraId="6C0B5A48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No reason from my point-of-view</w:t>
      </w:r>
    </w:p>
  </w:comment>
  <w:comment w:id="6" w:author="HH" w:date="2009-08-31T12:49:00Z" w:initials="HH">
    <w:p w14:paraId="0A937F6F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Do we have one of these? Do we need this in here?</w:t>
      </w:r>
    </w:p>
  </w:comment>
  <w:comment w:id="7" w:author="Carl Nissen" w:date="2012-10-18T04:56:00Z" w:initials="CN">
    <w:p w14:paraId="578C81CA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We probably do need a simple one.</w:t>
      </w:r>
    </w:p>
  </w:comment>
  <w:comment w:id="8" w:author="HH" w:date="2009-08-31T12:58:00Z" w:initials="HH">
    <w:p w14:paraId="445C12A0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Passive?</w:t>
      </w:r>
    </w:p>
  </w:comment>
  <w:comment w:id="9" w:author="Carl Nissen" w:date="2012-10-18T04:57:00Z" w:initials="CN">
    <w:p w14:paraId="1B4361B7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Passive always worries me.  Thoughts?  Maybe active assist</w:t>
      </w:r>
    </w:p>
  </w:comment>
  <w:comment w:id="10" w:author="HH" w:date="2009-08-31T13:03:00Z" w:initials="HH">
    <w:p w14:paraId="030857F1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Okay?</w:t>
      </w:r>
    </w:p>
  </w:comment>
  <w:comment w:id="11" w:author="Carl Nissen" w:date="2012-10-18T04:57:00Z" w:initials="CN">
    <w:p w14:paraId="72225D56" w14:textId="77777777" w:rsidR="006D09B2" w:rsidRDefault="006D09B2" w:rsidP="006D09B2">
      <w:pPr>
        <w:pStyle w:val="CommentText"/>
      </w:pPr>
      <w:r>
        <w:rPr>
          <w:rStyle w:val="CommentReference"/>
        </w:rPr>
        <w:annotationRef/>
      </w:r>
      <w:r>
        <w:t>Sure  Alter according to patient situation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0A89A43" w15:done="0"/>
  <w15:commentEx w15:paraId="6AE8248C" w15:done="0"/>
  <w15:commentEx w15:paraId="66CEF8A8" w15:done="0"/>
  <w15:commentEx w15:paraId="2D263127" w15:paraIdParent="66CEF8A8" w15:done="0"/>
  <w15:commentEx w15:paraId="2D388321" w15:done="0"/>
  <w15:commentEx w15:paraId="6C0B5A48" w15:paraIdParent="2D388321" w15:done="0"/>
  <w15:commentEx w15:paraId="0A937F6F" w15:done="0"/>
  <w15:commentEx w15:paraId="578C81CA" w15:paraIdParent="0A937F6F" w15:done="0"/>
  <w15:commentEx w15:paraId="445C12A0" w15:done="0"/>
  <w15:commentEx w15:paraId="1B4361B7" w15:paraIdParent="445C12A0" w15:done="0"/>
  <w15:commentEx w15:paraId="030857F1" w15:done="0"/>
  <w15:commentEx w15:paraId="72225D56" w15:paraIdParent="030857F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0A89A43" w16cid:durableId="229F58B6"/>
  <w16cid:commentId w16cid:paraId="6AE8248C" w16cid:durableId="229F58B7"/>
  <w16cid:commentId w16cid:paraId="66CEF8A8" w16cid:durableId="229F58B8"/>
  <w16cid:commentId w16cid:paraId="2D263127" w16cid:durableId="229F58B9"/>
  <w16cid:commentId w16cid:paraId="2D388321" w16cid:durableId="229F58BA"/>
  <w16cid:commentId w16cid:paraId="6C0B5A48" w16cid:durableId="229F58BB"/>
  <w16cid:commentId w16cid:paraId="0A937F6F" w16cid:durableId="229F58BC"/>
  <w16cid:commentId w16cid:paraId="578C81CA" w16cid:durableId="229F58BD"/>
  <w16cid:commentId w16cid:paraId="445C12A0" w16cid:durableId="229F58BE"/>
  <w16cid:commentId w16cid:paraId="1B4361B7" w16cid:durableId="229F58BF"/>
  <w16cid:commentId w16cid:paraId="030857F1" w16cid:durableId="229F58C0"/>
  <w16cid:commentId w16cid:paraId="72225D56" w16cid:durableId="229F58C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1F6A9" w14:textId="77777777" w:rsidR="00356F19" w:rsidRDefault="00356F19" w:rsidP="004C43BA">
      <w:r>
        <w:separator/>
      </w:r>
    </w:p>
  </w:endnote>
  <w:endnote w:type="continuationSeparator" w:id="0">
    <w:p w14:paraId="5E0639C6" w14:textId="77777777" w:rsidR="00356F19" w:rsidRDefault="00356F19" w:rsidP="004C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6B468" w14:textId="77777777" w:rsidR="004C43BA" w:rsidRDefault="004C43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CE68" w14:textId="558D8949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color w:val="4472C4" w:themeColor="accent1"/>
        <w:sz w:val="18"/>
        <w:szCs w:val="18"/>
      </w:rPr>
      <w:tab/>
      <w:t>31 Seymour St</w:t>
    </w:r>
  </w:p>
  <w:p w14:paraId="47425FC5" w14:textId="65BCFF2B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color w:val="4472C4" w:themeColor="accent1"/>
        <w:sz w:val="18"/>
        <w:szCs w:val="18"/>
      </w:rPr>
      <w:tab/>
      <w:t>Hartford, CT   06107</w:t>
    </w:r>
  </w:p>
  <w:p w14:paraId="5860E94C" w14:textId="77777777" w:rsidR="004C43BA" w:rsidRPr="002A0207" w:rsidRDefault="004C43BA" w:rsidP="004C43BA">
    <w:pPr>
      <w:pStyle w:val="Footer"/>
      <w:jc w:val="both"/>
      <w:rPr>
        <w:color w:val="4472C4" w:themeColor="accent1"/>
        <w:sz w:val="18"/>
        <w:szCs w:val="18"/>
      </w:rPr>
    </w:pPr>
  </w:p>
  <w:p w14:paraId="18E2F58F" w14:textId="6C720B80" w:rsidR="004C43BA" w:rsidRPr="002A0207" w:rsidRDefault="004C43BA" w:rsidP="004C43BA">
    <w:pPr>
      <w:pStyle w:val="Footer"/>
      <w:jc w:val="both"/>
      <w:rPr>
        <w:b/>
        <w:i/>
        <w:color w:val="4472C4" w:themeColor="accent1"/>
        <w:sz w:val="28"/>
        <w:szCs w:val="28"/>
      </w:rPr>
    </w:pPr>
    <w:r w:rsidRPr="002A0207">
      <w:rPr>
        <w:color w:val="4472C4" w:themeColor="accent1"/>
        <w:sz w:val="18"/>
        <w:szCs w:val="18"/>
      </w:rPr>
      <w:tab/>
    </w:r>
    <w:r w:rsidRPr="002A0207">
      <w:rPr>
        <w:b/>
        <w:i/>
        <w:color w:val="4472C4" w:themeColor="accent1"/>
        <w:sz w:val="28"/>
        <w:szCs w:val="28"/>
      </w:rPr>
      <w:t>860-</w:t>
    </w:r>
    <w:r w:rsidR="002A0207" w:rsidRPr="002A0207">
      <w:rPr>
        <w:b/>
        <w:i/>
        <w:color w:val="4472C4" w:themeColor="accent1"/>
        <w:sz w:val="28"/>
        <w:szCs w:val="28"/>
      </w:rPr>
      <w:t>421-3233</w:t>
    </w:r>
  </w:p>
  <w:p w14:paraId="55F32678" w14:textId="77777777" w:rsidR="004C43BA" w:rsidRDefault="004C43BA" w:rsidP="004C43BA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927C" w14:textId="77777777" w:rsidR="004C43BA" w:rsidRDefault="004C4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539E5" w14:textId="77777777" w:rsidR="00356F19" w:rsidRDefault="00356F19" w:rsidP="004C43BA">
      <w:r>
        <w:separator/>
      </w:r>
    </w:p>
  </w:footnote>
  <w:footnote w:type="continuationSeparator" w:id="0">
    <w:p w14:paraId="1D555C7E" w14:textId="77777777" w:rsidR="00356F19" w:rsidRDefault="00356F19" w:rsidP="004C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A41F9" w14:textId="77777777" w:rsidR="004C43BA" w:rsidRDefault="004C43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790A" w14:textId="6B863DCE" w:rsidR="004C43BA" w:rsidRDefault="002A0207" w:rsidP="004C43BA">
    <w:pPr>
      <w:pStyle w:val="Header"/>
      <w:jc w:val="center"/>
    </w:pPr>
    <w:r w:rsidRPr="002A0207">
      <w:drawing>
        <wp:inline distT="0" distB="0" distL="0" distR="0" wp14:anchorId="17FDE8F2" wp14:editId="2377D9BC">
          <wp:extent cx="5943600" cy="1955800"/>
          <wp:effectExtent l="0" t="0" r="0" b="0"/>
          <wp:docPr id="1" name="Picture 1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95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84D6D" w14:textId="77777777" w:rsidR="004C43BA" w:rsidRDefault="004C43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2638D" w14:textId="77777777" w:rsidR="004C43BA" w:rsidRDefault="004C4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6081"/>
    <w:multiLevelType w:val="hybridMultilevel"/>
    <w:tmpl w:val="901E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B0BFB"/>
    <w:multiLevelType w:val="hybridMultilevel"/>
    <w:tmpl w:val="9E9A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C39"/>
    <w:multiLevelType w:val="hybridMultilevel"/>
    <w:tmpl w:val="3072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F327D"/>
    <w:multiLevelType w:val="hybridMultilevel"/>
    <w:tmpl w:val="29AE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844CB"/>
    <w:multiLevelType w:val="hybridMultilevel"/>
    <w:tmpl w:val="A916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E2EDF"/>
    <w:multiLevelType w:val="hybridMultilevel"/>
    <w:tmpl w:val="2BE2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265B9"/>
    <w:multiLevelType w:val="hybridMultilevel"/>
    <w:tmpl w:val="3ABA4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94ECD"/>
    <w:multiLevelType w:val="hybridMultilevel"/>
    <w:tmpl w:val="8744E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93003"/>
    <w:multiLevelType w:val="hybridMultilevel"/>
    <w:tmpl w:val="438CE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l Nissen">
    <w15:presenceInfo w15:providerId="Windows Live" w15:userId="b5a8f823c415b0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1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B2"/>
    <w:rsid w:val="000009D2"/>
    <w:rsid w:val="0000117E"/>
    <w:rsid w:val="00001F9E"/>
    <w:rsid w:val="00002EA6"/>
    <w:rsid w:val="000121CF"/>
    <w:rsid w:val="00012E48"/>
    <w:rsid w:val="00013F37"/>
    <w:rsid w:val="00020642"/>
    <w:rsid w:val="00021C73"/>
    <w:rsid w:val="00022A41"/>
    <w:rsid w:val="00031EE9"/>
    <w:rsid w:val="00032694"/>
    <w:rsid w:val="000378CD"/>
    <w:rsid w:val="000431EB"/>
    <w:rsid w:val="00044BF3"/>
    <w:rsid w:val="0005155F"/>
    <w:rsid w:val="0005216F"/>
    <w:rsid w:val="000531F8"/>
    <w:rsid w:val="000579E0"/>
    <w:rsid w:val="0006333E"/>
    <w:rsid w:val="000633B2"/>
    <w:rsid w:val="000651EF"/>
    <w:rsid w:val="00066511"/>
    <w:rsid w:val="00066ECD"/>
    <w:rsid w:val="0006716F"/>
    <w:rsid w:val="00071C5B"/>
    <w:rsid w:val="000724E1"/>
    <w:rsid w:val="00074E76"/>
    <w:rsid w:val="000850C1"/>
    <w:rsid w:val="000931F6"/>
    <w:rsid w:val="000963B2"/>
    <w:rsid w:val="000A23D0"/>
    <w:rsid w:val="000A6002"/>
    <w:rsid w:val="000B67DA"/>
    <w:rsid w:val="000C0CFC"/>
    <w:rsid w:val="000C182E"/>
    <w:rsid w:val="000D4331"/>
    <w:rsid w:val="000F5B3C"/>
    <w:rsid w:val="000F7959"/>
    <w:rsid w:val="00102044"/>
    <w:rsid w:val="00102D4A"/>
    <w:rsid w:val="0010469E"/>
    <w:rsid w:val="00106003"/>
    <w:rsid w:val="00116D1C"/>
    <w:rsid w:val="001179DC"/>
    <w:rsid w:val="0013092B"/>
    <w:rsid w:val="00131279"/>
    <w:rsid w:val="00134D94"/>
    <w:rsid w:val="00146800"/>
    <w:rsid w:val="00150AE2"/>
    <w:rsid w:val="00151E1C"/>
    <w:rsid w:val="00153007"/>
    <w:rsid w:val="00154105"/>
    <w:rsid w:val="001553E5"/>
    <w:rsid w:val="00161E85"/>
    <w:rsid w:val="00163595"/>
    <w:rsid w:val="00164811"/>
    <w:rsid w:val="00166437"/>
    <w:rsid w:val="00167925"/>
    <w:rsid w:val="001711B7"/>
    <w:rsid w:val="00172557"/>
    <w:rsid w:val="001729AF"/>
    <w:rsid w:val="00174909"/>
    <w:rsid w:val="00175626"/>
    <w:rsid w:val="001758C4"/>
    <w:rsid w:val="001803F1"/>
    <w:rsid w:val="0018071A"/>
    <w:rsid w:val="001826FF"/>
    <w:rsid w:val="00183BA9"/>
    <w:rsid w:val="0018531F"/>
    <w:rsid w:val="001908FA"/>
    <w:rsid w:val="00191E7D"/>
    <w:rsid w:val="001951E7"/>
    <w:rsid w:val="00197CBA"/>
    <w:rsid w:val="001A28D0"/>
    <w:rsid w:val="001A5E7A"/>
    <w:rsid w:val="001B291C"/>
    <w:rsid w:val="001B4CBA"/>
    <w:rsid w:val="001B6D37"/>
    <w:rsid w:val="001B7903"/>
    <w:rsid w:val="001C4BEC"/>
    <w:rsid w:val="001C6C58"/>
    <w:rsid w:val="001D0C62"/>
    <w:rsid w:val="001D5D3D"/>
    <w:rsid w:val="001E0958"/>
    <w:rsid w:val="001E1CB0"/>
    <w:rsid w:val="001E294F"/>
    <w:rsid w:val="00202483"/>
    <w:rsid w:val="002030A4"/>
    <w:rsid w:val="0020443D"/>
    <w:rsid w:val="002045CF"/>
    <w:rsid w:val="00206224"/>
    <w:rsid w:val="00206681"/>
    <w:rsid w:val="00207E3E"/>
    <w:rsid w:val="00207FC3"/>
    <w:rsid w:val="0021059D"/>
    <w:rsid w:val="002108AF"/>
    <w:rsid w:val="00216D90"/>
    <w:rsid w:val="00222ABA"/>
    <w:rsid w:val="0022401D"/>
    <w:rsid w:val="00224C4D"/>
    <w:rsid w:val="00225ABB"/>
    <w:rsid w:val="00227F96"/>
    <w:rsid w:val="00230554"/>
    <w:rsid w:val="00230923"/>
    <w:rsid w:val="00234AC2"/>
    <w:rsid w:val="00235C9A"/>
    <w:rsid w:val="0024160F"/>
    <w:rsid w:val="00244AE5"/>
    <w:rsid w:val="002455BE"/>
    <w:rsid w:val="002475AA"/>
    <w:rsid w:val="002542B0"/>
    <w:rsid w:val="0025482B"/>
    <w:rsid w:val="00257BC7"/>
    <w:rsid w:val="002637F9"/>
    <w:rsid w:val="0027458D"/>
    <w:rsid w:val="0027784B"/>
    <w:rsid w:val="00281164"/>
    <w:rsid w:val="00281DB5"/>
    <w:rsid w:val="00282252"/>
    <w:rsid w:val="00283A89"/>
    <w:rsid w:val="00286419"/>
    <w:rsid w:val="002933D4"/>
    <w:rsid w:val="00296318"/>
    <w:rsid w:val="002A0207"/>
    <w:rsid w:val="002A2BA1"/>
    <w:rsid w:val="002B17B4"/>
    <w:rsid w:val="002B56A5"/>
    <w:rsid w:val="002C3EF8"/>
    <w:rsid w:val="002C51F8"/>
    <w:rsid w:val="002C60E7"/>
    <w:rsid w:val="002D187E"/>
    <w:rsid w:val="002D2FBA"/>
    <w:rsid w:val="002D4B3B"/>
    <w:rsid w:val="002D794F"/>
    <w:rsid w:val="002E33DA"/>
    <w:rsid w:val="002E6691"/>
    <w:rsid w:val="002F052A"/>
    <w:rsid w:val="002F7B08"/>
    <w:rsid w:val="002F7B7B"/>
    <w:rsid w:val="00302445"/>
    <w:rsid w:val="00302F5F"/>
    <w:rsid w:val="00302FB3"/>
    <w:rsid w:val="00303C59"/>
    <w:rsid w:val="003051B7"/>
    <w:rsid w:val="003073D0"/>
    <w:rsid w:val="003106E2"/>
    <w:rsid w:val="00314661"/>
    <w:rsid w:val="0031504F"/>
    <w:rsid w:val="0031507E"/>
    <w:rsid w:val="00316ECF"/>
    <w:rsid w:val="00317620"/>
    <w:rsid w:val="00317C84"/>
    <w:rsid w:val="00320987"/>
    <w:rsid w:val="00321A2D"/>
    <w:rsid w:val="00321F65"/>
    <w:rsid w:val="0032201A"/>
    <w:rsid w:val="00325A3F"/>
    <w:rsid w:val="00325CE8"/>
    <w:rsid w:val="00326857"/>
    <w:rsid w:val="00335DE9"/>
    <w:rsid w:val="00337E3A"/>
    <w:rsid w:val="00340687"/>
    <w:rsid w:val="003409D6"/>
    <w:rsid w:val="00340CC6"/>
    <w:rsid w:val="0034496E"/>
    <w:rsid w:val="00347534"/>
    <w:rsid w:val="0035253E"/>
    <w:rsid w:val="003568BA"/>
    <w:rsid w:val="00356F19"/>
    <w:rsid w:val="0035706A"/>
    <w:rsid w:val="00361BBA"/>
    <w:rsid w:val="00362F1D"/>
    <w:rsid w:val="00367257"/>
    <w:rsid w:val="00373FAB"/>
    <w:rsid w:val="0037587B"/>
    <w:rsid w:val="0037664F"/>
    <w:rsid w:val="00380310"/>
    <w:rsid w:val="00380532"/>
    <w:rsid w:val="003857C3"/>
    <w:rsid w:val="00390B18"/>
    <w:rsid w:val="00391B4D"/>
    <w:rsid w:val="00395B06"/>
    <w:rsid w:val="003A20C5"/>
    <w:rsid w:val="003A3B54"/>
    <w:rsid w:val="003B38F6"/>
    <w:rsid w:val="003B4C56"/>
    <w:rsid w:val="003B6540"/>
    <w:rsid w:val="003C1E4C"/>
    <w:rsid w:val="003C2A19"/>
    <w:rsid w:val="003C3A6A"/>
    <w:rsid w:val="003C3B7E"/>
    <w:rsid w:val="003D0210"/>
    <w:rsid w:val="003D0557"/>
    <w:rsid w:val="003D2E8F"/>
    <w:rsid w:val="003D371C"/>
    <w:rsid w:val="003D4AF2"/>
    <w:rsid w:val="003D55EF"/>
    <w:rsid w:val="003D5B01"/>
    <w:rsid w:val="003F0081"/>
    <w:rsid w:val="003F4F4D"/>
    <w:rsid w:val="003F73AE"/>
    <w:rsid w:val="003F73E6"/>
    <w:rsid w:val="004021C7"/>
    <w:rsid w:val="00405195"/>
    <w:rsid w:val="00406AB9"/>
    <w:rsid w:val="004073AE"/>
    <w:rsid w:val="00411427"/>
    <w:rsid w:val="004117BA"/>
    <w:rsid w:val="004148F3"/>
    <w:rsid w:val="00414F26"/>
    <w:rsid w:val="004163E6"/>
    <w:rsid w:val="0041719B"/>
    <w:rsid w:val="00421BC1"/>
    <w:rsid w:val="00424C1C"/>
    <w:rsid w:val="0042588A"/>
    <w:rsid w:val="00426A55"/>
    <w:rsid w:val="00430DDE"/>
    <w:rsid w:val="00434177"/>
    <w:rsid w:val="00435BE3"/>
    <w:rsid w:val="00436420"/>
    <w:rsid w:val="00441A16"/>
    <w:rsid w:val="00444EA9"/>
    <w:rsid w:val="004470F2"/>
    <w:rsid w:val="00447EC9"/>
    <w:rsid w:val="0045056F"/>
    <w:rsid w:val="0045137E"/>
    <w:rsid w:val="00454A67"/>
    <w:rsid w:val="00455EBC"/>
    <w:rsid w:val="00456905"/>
    <w:rsid w:val="00460FF9"/>
    <w:rsid w:val="00467341"/>
    <w:rsid w:val="00470AE6"/>
    <w:rsid w:val="00473E57"/>
    <w:rsid w:val="00474D89"/>
    <w:rsid w:val="00475FAE"/>
    <w:rsid w:val="004764C7"/>
    <w:rsid w:val="00477814"/>
    <w:rsid w:val="00481159"/>
    <w:rsid w:val="00485610"/>
    <w:rsid w:val="0048562D"/>
    <w:rsid w:val="004863F2"/>
    <w:rsid w:val="00486804"/>
    <w:rsid w:val="00486AA1"/>
    <w:rsid w:val="00493B87"/>
    <w:rsid w:val="00493E37"/>
    <w:rsid w:val="00493E4B"/>
    <w:rsid w:val="004A076E"/>
    <w:rsid w:val="004B160A"/>
    <w:rsid w:val="004B44B4"/>
    <w:rsid w:val="004B5E64"/>
    <w:rsid w:val="004B7DAC"/>
    <w:rsid w:val="004C2A90"/>
    <w:rsid w:val="004C43BA"/>
    <w:rsid w:val="004C728D"/>
    <w:rsid w:val="004D041E"/>
    <w:rsid w:val="004D2481"/>
    <w:rsid w:val="004D5DB7"/>
    <w:rsid w:val="004D7B66"/>
    <w:rsid w:val="004E667D"/>
    <w:rsid w:val="004F1A9C"/>
    <w:rsid w:val="004F42A9"/>
    <w:rsid w:val="004F49B5"/>
    <w:rsid w:val="005035BF"/>
    <w:rsid w:val="00503A32"/>
    <w:rsid w:val="0050561E"/>
    <w:rsid w:val="00513F8A"/>
    <w:rsid w:val="005235E5"/>
    <w:rsid w:val="00523FE8"/>
    <w:rsid w:val="005247E7"/>
    <w:rsid w:val="0052606E"/>
    <w:rsid w:val="00530197"/>
    <w:rsid w:val="00531FC3"/>
    <w:rsid w:val="00540B96"/>
    <w:rsid w:val="00540C73"/>
    <w:rsid w:val="00541403"/>
    <w:rsid w:val="0054771B"/>
    <w:rsid w:val="005511F1"/>
    <w:rsid w:val="00553542"/>
    <w:rsid w:val="00553D84"/>
    <w:rsid w:val="00553E95"/>
    <w:rsid w:val="005556ED"/>
    <w:rsid w:val="0056299B"/>
    <w:rsid w:val="00565568"/>
    <w:rsid w:val="00565B34"/>
    <w:rsid w:val="00566168"/>
    <w:rsid w:val="00571E6E"/>
    <w:rsid w:val="00572C4A"/>
    <w:rsid w:val="00582380"/>
    <w:rsid w:val="00583B81"/>
    <w:rsid w:val="0058569F"/>
    <w:rsid w:val="00586E97"/>
    <w:rsid w:val="005917C9"/>
    <w:rsid w:val="00594161"/>
    <w:rsid w:val="0059577F"/>
    <w:rsid w:val="005969E4"/>
    <w:rsid w:val="005A1B06"/>
    <w:rsid w:val="005A2895"/>
    <w:rsid w:val="005B20E9"/>
    <w:rsid w:val="005B25B1"/>
    <w:rsid w:val="005B45F3"/>
    <w:rsid w:val="005B6312"/>
    <w:rsid w:val="005B646E"/>
    <w:rsid w:val="005B790F"/>
    <w:rsid w:val="005C0B13"/>
    <w:rsid w:val="005D13AD"/>
    <w:rsid w:val="005D1F62"/>
    <w:rsid w:val="005D3CFF"/>
    <w:rsid w:val="005D56AD"/>
    <w:rsid w:val="005D7FE7"/>
    <w:rsid w:val="005E08DD"/>
    <w:rsid w:val="005E0B9E"/>
    <w:rsid w:val="005E1FA8"/>
    <w:rsid w:val="005F2BF0"/>
    <w:rsid w:val="005F41B3"/>
    <w:rsid w:val="005F56AB"/>
    <w:rsid w:val="00600DAC"/>
    <w:rsid w:val="00601A02"/>
    <w:rsid w:val="00601DD4"/>
    <w:rsid w:val="006038A5"/>
    <w:rsid w:val="00603E6B"/>
    <w:rsid w:val="00604213"/>
    <w:rsid w:val="00611201"/>
    <w:rsid w:val="006212F1"/>
    <w:rsid w:val="00626F38"/>
    <w:rsid w:val="006353FC"/>
    <w:rsid w:val="00641F78"/>
    <w:rsid w:val="00642D96"/>
    <w:rsid w:val="00644B26"/>
    <w:rsid w:val="00647913"/>
    <w:rsid w:val="00650664"/>
    <w:rsid w:val="006653B3"/>
    <w:rsid w:val="006671D6"/>
    <w:rsid w:val="006673F1"/>
    <w:rsid w:val="00676A0A"/>
    <w:rsid w:val="0067797E"/>
    <w:rsid w:val="006822E4"/>
    <w:rsid w:val="006855AA"/>
    <w:rsid w:val="00687088"/>
    <w:rsid w:val="006903CE"/>
    <w:rsid w:val="00690E54"/>
    <w:rsid w:val="006918BE"/>
    <w:rsid w:val="00693F27"/>
    <w:rsid w:val="00694283"/>
    <w:rsid w:val="00695144"/>
    <w:rsid w:val="0069725D"/>
    <w:rsid w:val="00697314"/>
    <w:rsid w:val="006A09DD"/>
    <w:rsid w:val="006A56E0"/>
    <w:rsid w:val="006A5C87"/>
    <w:rsid w:val="006B048E"/>
    <w:rsid w:val="006C4331"/>
    <w:rsid w:val="006C4551"/>
    <w:rsid w:val="006C515B"/>
    <w:rsid w:val="006C572C"/>
    <w:rsid w:val="006D09B2"/>
    <w:rsid w:val="006D15A2"/>
    <w:rsid w:val="006D2B91"/>
    <w:rsid w:val="006D5381"/>
    <w:rsid w:val="006D775A"/>
    <w:rsid w:val="006E484F"/>
    <w:rsid w:val="006F25CC"/>
    <w:rsid w:val="006F3DD1"/>
    <w:rsid w:val="006F62E1"/>
    <w:rsid w:val="006F693B"/>
    <w:rsid w:val="00706F47"/>
    <w:rsid w:val="007076C4"/>
    <w:rsid w:val="00711AB1"/>
    <w:rsid w:val="007135FA"/>
    <w:rsid w:val="00713829"/>
    <w:rsid w:val="00715019"/>
    <w:rsid w:val="007152DC"/>
    <w:rsid w:val="00724556"/>
    <w:rsid w:val="00732D7F"/>
    <w:rsid w:val="00734A52"/>
    <w:rsid w:val="00735EA9"/>
    <w:rsid w:val="00743445"/>
    <w:rsid w:val="00743788"/>
    <w:rsid w:val="00752EAB"/>
    <w:rsid w:val="00754F6F"/>
    <w:rsid w:val="00756812"/>
    <w:rsid w:val="00757292"/>
    <w:rsid w:val="0076153E"/>
    <w:rsid w:val="00764F74"/>
    <w:rsid w:val="007675D2"/>
    <w:rsid w:val="00771412"/>
    <w:rsid w:val="00771F94"/>
    <w:rsid w:val="00773D10"/>
    <w:rsid w:val="00782ED1"/>
    <w:rsid w:val="00785034"/>
    <w:rsid w:val="00786D98"/>
    <w:rsid w:val="00793189"/>
    <w:rsid w:val="00797050"/>
    <w:rsid w:val="007A0333"/>
    <w:rsid w:val="007A1A16"/>
    <w:rsid w:val="007A7659"/>
    <w:rsid w:val="007B3E3C"/>
    <w:rsid w:val="007C035F"/>
    <w:rsid w:val="007C06A6"/>
    <w:rsid w:val="007C434D"/>
    <w:rsid w:val="007C46CD"/>
    <w:rsid w:val="007C7A43"/>
    <w:rsid w:val="007D0189"/>
    <w:rsid w:val="007D5012"/>
    <w:rsid w:val="007D5E41"/>
    <w:rsid w:val="007E22E7"/>
    <w:rsid w:val="007E520D"/>
    <w:rsid w:val="007E6CD7"/>
    <w:rsid w:val="007F1D76"/>
    <w:rsid w:val="007F4510"/>
    <w:rsid w:val="007F57AD"/>
    <w:rsid w:val="007F608D"/>
    <w:rsid w:val="0080210F"/>
    <w:rsid w:val="00803D52"/>
    <w:rsid w:val="0080615F"/>
    <w:rsid w:val="008079A5"/>
    <w:rsid w:val="0081773C"/>
    <w:rsid w:val="008245BD"/>
    <w:rsid w:val="0082698C"/>
    <w:rsid w:val="0083071C"/>
    <w:rsid w:val="00833E76"/>
    <w:rsid w:val="00842CBF"/>
    <w:rsid w:val="00842CD7"/>
    <w:rsid w:val="00842E46"/>
    <w:rsid w:val="00844B33"/>
    <w:rsid w:val="00845077"/>
    <w:rsid w:val="00853FC0"/>
    <w:rsid w:val="00855384"/>
    <w:rsid w:val="00856E65"/>
    <w:rsid w:val="00861165"/>
    <w:rsid w:val="00872428"/>
    <w:rsid w:val="00872A36"/>
    <w:rsid w:val="00875A9B"/>
    <w:rsid w:val="00880856"/>
    <w:rsid w:val="008855B3"/>
    <w:rsid w:val="00886761"/>
    <w:rsid w:val="0089171E"/>
    <w:rsid w:val="00892087"/>
    <w:rsid w:val="00897CB4"/>
    <w:rsid w:val="008B19E4"/>
    <w:rsid w:val="008B4080"/>
    <w:rsid w:val="008B59F1"/>
    <w:rsid w:val="008B6ED9"/>
    <w:rsid w:val="008C4583"/>
    <w:rsid w:val="008D0CFD"/>
    <w:rsid w:val="008D2C25"/>
    <w:rsid w:val="008D697C"/>
    <w:rsid w:val="008E7294"/>
    <w:rsid w:val="00900A39"/>
    <w:rsid w:val="00901C56"/>
    <w:rsid w:val="00901E08"/>
    <w:rsid w:val="009031EE"/>
    <w:rsid w:val="0091099E"/>
    <w:rsid w:val="00942FCF"/>
    <w:rsid w:val="00944B12"/>
    <w:rsid w:val="0094500A"/>
    <w:rsid w:val="00946C28"/>
    <w:rsid w:val="00947980"/>
    <w:rsid w:val="00953957"/>
    <w:rsid w:val="00962DBA"/>
    <w:rsid w:val="009639E2"/>
    <w:rsid w:val="00965C78"/>
    <w:rsid w:val="009718B7"/>
    <w:rsid w:val="00972D69"/>
    <w:rsid w:val="00973801"/>
    <w:rsid w:val="009750AE"/>
    <w:rsid w:val="009751A9"/>
    <w:rsid w:val="00975DB5"/>
    <w:rsid w:val="009818FF"/>
    <w:rsid w:val="00985C52"/>
    <w:rsid w:val="0099304B"/>
    <w:rsid w:val="009942E8"/>
    <w:rsid w:val="00994F67"/>
    <w:rsid w:val="009951B8"/>
    <w:rsid w:val="009A28FE"/>
    <w:rsid w:val="009A3571"/>
    <w:rsid w:val="009A53FA"/>
    <w:rsid w:val="009B1E4E"/>
    <w:rsid w:val="009B6FFC"/>
    <w:rsid w:val="009B7BB0"/>
    <w:rsid w:val="009C680C"/>
    <w:rsid w:val="009D2E02"/>
    <w:rsid w:val="009D429D"/>
    <w:rsid w:val="009D459B"/>
    <w:rsid w:val="009D631E"/>
    <w:rsid w:val="009E18CD"/>
    <w:rsid w:val="009F2BA4"/>
    <w:rsid w:val="009F46CA"/>
    <w:rsid w:val="009F5F0A"/>
    <w:rsid w:val="00A04B97"/>
    <w:rsid w:val="00A05C07"/>
    <w:rsid w:val="00A07311"/>
    <w:rsid w:val="00A1027F"/>
    <w:rsid w:val="00A16725"/>
    <w:rsid w:val="00A2323D"/>
    <w:rsid w:val="00A24E62"/>
    <w:rsid w:val="00A30988"/>
    <w:rsid w:val="00A313A9"/>
    <w:rsid w:val="00A31D43"/>
    <w:rsid w:val="00A345AE"/>
    <w:rsid w:val="00A36410"/>
    <w:rsid w:val="00A37272"/>
    <w:rsid w:val="00A404A0"/>
    <w:rsid w:val="00A41F39"/>
    <w:rsid w:val="00A420F6"/>
    <w:rsid w:val="00A43F55"/>
    <w:rsid w:val="00A43FEF"/>
    <w:rsid w:val="00A4484D"/>
    <w:rsid w:val="00A44E4F"/>
    <w:rsid w:val="00A458B5"/>
    <w:rsid w:val="00A5297E"/>
    <w:rsid w:val="00A53773"/>
    <w:rsid w:val="00A60646"/>
    <w:rsid w:val="00A650A2"/>
    <w:rsid w:val="00A66A73"/>
    <w:rsid w:val="00A67332"/>
    <w:rsid w:val="00A72056"/>
    <w:rsid w:val="00A731F8"/>
    <w:rsid w:val="00A743C6"/>
    <w:rsid w:val="00A75D70"/>
    <w:rsid w:val="00A75FFC"/>
    <w:rsid w:val="00A81B54"/>
    <w:rsid w:val="00A82FA8"/>
    <w:rsid w:val="00A838F6"/>
    <w:rsid w:val="00A83F22"/>
    <w:rsid w:val="00A84599"/>
    <w:rsid w:val="00A87DF1"/>
    <w:rsid w:val="00A92C83"/>
    <w:rsid w:val="00A9455B"/>
    <w:rsid w:val="00A96357"/>
    <w:rsid w:val="00A97A2C"/>
    <w:rsid w:val="00AA19A0"/>
    <w:rsid w:val="00AA2167"/>
    <w:rsid w:val="00AA2532"/>
    <w:rsid w:val="00AA326F"/>
    <w:rsid w:val="00AA4435"/>
    <w:rsid w:val="00AA6627"/>
    <w:rsid w:val="00AB1495"/>
    <w:rsid w:val="00AB18E4"/>
    <w:rsid w:val="00AB6EB1"/>
    <w:rsid w:val="00AC070A"/>
    <w:rsid w:val="00AC0A66"/>
    <w:rsid w:val="00AC0CD6"/>
    <w:rsid w:val="00AC2796"/>
    <w:rsid w:val="00AC4706"/>
    <w:rsid w:val="00AC55BB"/>
    <w:rsid w:val="00AC613F"/>
    <w:rsid w:val="00AC7314"/>
    <w:rsid w:val="00AD25C4"/>
    <w:rsid w:val="00AD371D"/>
    <w:rsid w:val="00AD4906"/>
    <w:rsid w:val="00AE1B93"/>
    <w:rsid w:val="00AE3A52"/>
    <w:rsid w:val="00AE41A5"/>
    <w:rsid w:val="00AE52B8"/>
    <w:rsid w:val="00AF2413"/>
    <w:rsid w:val="00AF3392"/>
    <w:rsid w:val="00AF3B23"/>
    <w:rsid w:val="00B02223"/>
    <w:rsid w:val="00B04EB0"/>
    <w:rsid w:val="00B07ABD"/>
    <w:rsid w:val="00B14FBC"/>
    <w:rsid w:val="00B16BD1"/>
    <w:rsid w:val="00B17E3E"/>
    <w:rsid w:val="00B366AD"/>
    <w:rsid w:val="00B37F32"/>
    <w:rsid w:val="00B37F4F"/>
    <w:rsid w:val="00B421A5"/>
    <w:rsid w:val="00B458F5"/>
    <w:rsid w:val="00B525F7"/>
    <w:rsid w:val="00B5361A"/>
    <w:rsid w:val="00B57A49"/>
    <w:rsid w:val="00B60722"/>
    <w:rsid w:val="00B71C6C"/>
    <w:rsid w:val="00B72BC1"/>
    <w:rsid w:val="00B73D03"/>
    <w:rsid w:val="00B76F45"/>
    <w:rsid w:val="00B8088E"/>
    <w:rsid w:val="00B82409"/>
    <w:rsid w:val="00B83FCD"/>
    <w:rsid w:val="00B84661"/>
    <w:rsid w:val="00B87AA5"/>
    <w:rsid w:val="00B943DA"/>
    <w:rsid w:val="00BB35B0"/>
    <w:rsid w:val="00BC2BBB"/>
    <w:rsid w:val="00BC57AD"/>
    <w:rsid w:val="00BD1324"/>
    <w:rsid w:val="00BD6E9D"/>
    <w:rsid w:val="00BD7993"/>
    <w:rsid w:val="00BE1511"/>
    <w:rsid w:val="00BE61FA"/>
    <w:rsid w:val="00BE6415"/>
    <w:rsid w:val="00BE7EC1"/>
    <w:rsid w:val="00BF186D"/>
    <w:rsid w:val="00BF329D"/>
    <w:rsid w:val="00BF5AE3"/>
    <w:rsid w:val="00C04796"/>
    <w:rsid w:val="00C0604A"/>
    <w:rsid w:val="00C06089"/>
    <w:rsid w:val="00C102BF"/>
    <w:rsid w:val="00C12EA0"/>
    <w:rsid w:val="00C1637C"/>
    <w:rsid w:val="00C30BC7"/>
    <w:rsid w:val="00C32D7B"/>
    <w:rsid w:val="00C3373E"/>
    <w:rsid w:val="00C34C10"/>
    <w:rsid w:val="00C4011D"/>
    <w:rsid w:val="00C40F21"/>
    <w:rsid w:val="00C47D39"/>
    <w:rsid w:val="00C50B39"/>
    <w:rsid w:val="00C53A67"/>
    <w:rsid w:val="00C55646"/>
    <w:rsid w:val="00C57BA4"/>
    <w:rsid w:val="00C62170"/>
    <w:rsid w:val="00C64563"/>
    <w:rsid w:val="00C66BFE"/>
    <w:rsid w:val="00C70F0E"/>
    <w:rsid w:val="00C7671A"/>
    <w:rsid w:val="00C77088"/>
    <w:rsid w:val="00C81B75"/>
    <w:rsid w:val="00C86F21"/>
    <w:rsid w:val="00C8751E"/>
    <w:rsid w:val="00C91A6F"/>
    <w:rsid w:val="00C92582"/>
    <w:rsid w:val="00C93745"/>
    <w:rsid w:val="00C93BAD"/>
    <w:rsid w:val="00CA063A"/>
    <w:rsid w:val="00CA45B6"/>
    <w:rsid w:val="00CA787E"/>
    <w:rsid w:val="00CC22B1"/>
    <w:rsid w:val="00CC260B"/>
    <w:rsid w:val="00CD16DE"/>
    <w:rsid w:val="00CD18ED"/>
    <w:rsid w:val="00CD2762"/>
    <w:rsid w:val="00CD2F44"/>
    <w:rsid w:val="00CD438C"/>
    <w:rsid w:val="00CD6F2C"/>
    <w:rsid w:val="00CD7F56"/>
    <w:rsid w:val="00CE05AA"/>
    <w:rsid w:val="00CE1CC3"/>
    <w:rsid w:val="00CE3E5A"/>
    <w:rsid w:val="00CE67EB"/>
    <w:rsid w:val="00CE7151"/>
    <w:rsid w:val="00CF0510"/>
    <w:rsid w:val="00CF29B9"/>
    <w:rsid w:val="00CF5BCD"/>
    <w:rsid w:val="00CF7BF6"/>
    <w:rsid w:val="00D1490E"/>
    <w:rsid w:val="00D167B0"/>
    <w:rsid w:val="00D17E85"/>
    <w:rsid w:val="00D21740"/>
    <w:rsid w:val="00D21C0D"/>
    <w:rsid w:val="00D2215A"/>
    <w:rsid w:val="00D22756"/>
    <w:rsid w:val="00D23F89"/>
    <w:rsid w:val="00D25980"/>
    <w:rsid w:val="00D338A3"/>
    <w:rsid w:val="00D34E41"/>
    <w:rsid w:val="00D35341"/>
    <w:rsid w:val="00D376D8"/>
    <w:rsid w:val="00D40660"/>
    <w:rsid w:val="00D4096A"/>
    <w:rsid w:val="00D40F1D"/>
    <w:rsid w:val="00D41E10"/>
    <w:rsid w:val="00D47E8F"/>
    <w:rsid w:val="00D47F56"/>
    <w:rsid w:val="00D50093"/>
    <w:rsid w:val="00D507D1"/>
    <w:rsid w:val="00D543D6"/>
    <w:rsid w:val="00D555DB"/>
    <w:rsid w:val="00D60B40"/>
    <w:rsid w:val="00D6511F"/>
    <w:rsid w:val="00D67E54"/>
    <w:rsid w:val="00D74AA6"/>
    <w:rsid w:val="00D7645E"/>
    <w:rsid w:val="00D84EBF"/>
    <w:rsid w:val="00D86BAE"/>
    <w:rsid w:val="00D90BC7"/>
    <w:rsid w:val="00D94945"/>
    <w:rsid w:val="00DA0316"/>
    <w:rsid w:val="00DB0573"/>
    <w:rsid w:val="00DB3240"/>
    <w:rsid w:val="00DC03B4"/>
    <w:rsid w:val="00DC3253"/>
    <w:rsid w:val="00DD0A26"/>
    <w:rsid w:val="00DD2B19"/>
    <w:rsid w:val="00DD310F"/>
    <w:rsid w:val="00DD33CB"/>
    <w:rsid w:val="00DD52B8"/>
    <w:rsid w:val="00DD70E9"/>
    <w:rsid w:val="00DE10F9"/>
    <w:rsid w:val="00DE20C6"/>
    <w:rsid w:val="00DE3298"/>
    <w:rsid w:val="00DE5DDA"/>
    <w:rsid w:val="00DE69E5"/>
    <w:rsid w:val="00DF3CC6"/>
    <w:rsid w:val="00DF4BC6"/>
    <w:rsid w:val="00DF7DA7"/>
    <w:rsid w:val="00E07E85"/>
    <w:rsid w:val="00E12D4B"/>
    <w:rsid w:val="00E13D8F"/>
    <w:rsid w:val="00E154BE"/>
    <w:rsid w:val="00E1598F"/>
    <w:rsid w:val="00E16A7D"/>
    <w:rsid w:val="00E16B5C"/>
    <w:rsid w:val="00E173D0"/>
    <w:rsid w:val="00E20FFE"/>
    <w:rsid w:val="00E21714"/>
    <w:rsid w:val="00E22CAC"/>
    <w:rsid w:val="00E3285E"/>
    <w:rsid w:val="00E43810"/>
    <w:rsid w:val="00E4712A"/>
    <w:rsid w:val="00E5073C"/>
    <w:rsid w:val="00E54619"/>
    <w:rsid w:val="00E54E8E"/>
    <w:rsid w:val="00E55B49"/>
    <w:rsid w:val="00E56797"/>
    <w:rsid w:val="00E623CA"/>
    <w:rsid w:val="00E64FEE"/>
    <w:rsid w:val="00E6606C"/>
    <w:rsid w:val="00E66BF6"/>
    <w:rsid w:val="00E66F4E"/>
    <w:rsid w:val="00E67FD3"/>
    <w:rsid w:val="00E701F8"/>
    <w:rsid w:val="00E70CCB"/>
    <w:rsid w:val="00E73425"/>
    <w:rsid w:val="00E755DD"/>
    <w:rsid w:val="00E770D4"/>
    <w:rsid w:val="00E8183C"/>
    <w:rsid w:val="00E82D07"/>
    <w:rsid w:val="00E84767"/>
    <w:rsid w:val="00E92109"/>
    <w:rsid w:val="00E921D1"/>
    <w:rsid w:val="00E93300"/>
    <w:rsid w:val="00E93832"/>
    <w:rsid w:val="00E97FC4"/>
    <w:rsid w:val="00EA45B8"/>
    <w:rsid w:val="00EA486F"/>
    <w:rsid w:val="00EA5F35"/>
    <w:rsid w:val="00EA5F93"/>
    <w:rsid w:val="00EA7309"/>
    <w:rsid w:val="00EB5378"/>
    <w:rsid w:val="00EC1588"/>
    <w:rsid w:val="00EC2519"/>
    <w:rsid w:val="00EC3D8A"/>
    <w:rsid w:val="00EC4C74"/>
    <w:rsid w:val="00EC5E5D"/>
    <w:rsid w:val="00EE1DAD"/>
    <w:rsid w:val="00EE7626"/>
    <w:rsid w:val="00EF152E"/>
    <w:rsid w:val="00EF2674"/>
    <w:rsid w:val="00EF2D50"/>
    <w:rsid w:val="00F06ED4"/>
    <w:rsid w:val="00F070E3"/>
    <w:rsid w:val="00F075B0"/>
    <w:rsid w:val="00F138E6"/>
    <w:rsid w:val="00F20B06"/>
    <w:rsid w:val="00F2243E"/>
    <w:rsid w:val="00F24040"/>
    <w:rsid w:val="00F24B6D"/>
    <w:rsid w:val="00F25506"/>
    <w:rsid w:val="00F32C4C"/>
    <w:rsid w:val="00F34CAC"/>
    <w:rsid w:val="00F3746E"/>
    <w:rsid w:val="00F37ED4"/>
    <w:rsid w:val="00F41AD8"/>
    <w:rsid w:val="00F42715"/>
    <w:rsid w:val="00F46461"/>
    <w:rsid w:val="00F53284"/>
    <w:rsid w:val="00F64E90"/>
    <w:rsid w:val="00F72F4C"/>
    <w:rsid w:val="00F73174"/>
    <w:rsid w:val="00F77F47"/>
    <w:rsid w:val="00F83ABF"/>
    <w:rsid w:val="00F92361"/>
    <w:rsid w:val="00F94245"/>
    <w:rsid w:val="00F9658F"/>
    <w:rsid w:val="00F96970"/>
    <w:rsid w:val="00F977D8"/>
    <w:rsid w:val="00F97C57"/>
    <w:rsid w:val="00FA340F"/>
    <w:rsid w:val="00FA460B"/>
    <w:rsid w:val="00FB1579"/>
    <w:rsid w:val="00FB6ED1"/>
    <w:rsid w:val="00FB77FE"/>
    <w:rsid w:val="00FB7848"/>
    <w:rsid w:val="00FC0D83"/>
    <w:rsid w:val="00FC1941"/>
    <w:rsid w:val="00FC39C1"/>
    <w:rsid w:val="00FC4222"/>
    <w:rsid w:val="00FC5E48"/>
    <w:rsid w:val="00FD0A9C"/>
    <w:rsid w:val="00FD1C0B"/>
    <w:rsid w:val="00FD4525"/>
    <w:rsid w:val="00FD570C"/>
    <w:rsid w:val="00FD7302"/>
    <w:rsid w:val="00FE0B44"/>
    <w:rsid w:val="00FE3198"/>
    <w:rsid w:val="00FE3828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6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09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3BA"/>
  </w:style>
  <w:style w:type="paragraph" w:styleId="Footer">
    <w:name w:val="footer"/>
    <w:basedOn w:val="Normal"/>
    <w:link w:val="FooterChar"/>
    <w:unhideWhenUsed/>
    <w:rsid w:val="004C43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3BA"/>
  </w:style>
  <w:style w:type="paragraph" w:styleId="NormalWeb">
    <w:name w:val="Normal (Web)"/>
    <w:basedOn w:val="Normal"/>
    <w:rsid w:val="006D09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CommentReference">
    <w:name w:val="annotation reference"/>
    <w:semiHidden/>
    <w:rsid w:val="006D09B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09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D09B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9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9B2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nissen/Desktop/Documents/Protocols%20-%202019/Sports%20Center%20protocols/Protoco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7A52FA-FB1C-3E4A-BCCC-C8873238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Protocol Template.dotx</Template>
  <TotalTime>1</TotalTime>
  <Pages>4</Pages>
  <Words>460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Nissen</dc:creator>
  <cp:keywords/>
  <dc:description/>
  <cp:lastModifiedBy>Carl Nissen</cp:lastModifiedBy>
  <cp:revision>2</cp:revision>
  <dcterms:created xsi:type="dcterms:W3CDTF">2020-06-25T21:11:00Z</dcterms:created>
  <dcterms:modified xsi:type="dcterms:W3CDTF">2020-06-25T21:11:00Z</dcterms:modified>
</cp:coreProperties>
</file>