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A5BF4" w14:textId="77777777" w:rsidR="006D09B2" w:rsidRDefault="006D09B2" w:rsidP="006D09B2">
      <w:pPr>
        <w:pStyle w:val="NormalWeb"/>
        <w:jc w:val="center"/>
        <w:rPr>
          <w:b/>
          <w:bCs/>
          <w:sz w:val="28"/>
          <w:szCs w:val="28"/>
        </w:rPr>
      </w:pPr>
    </w:p>
    <w:p w14:paraId="70265F1A" w14:textId="48860CF8" w:rsidR="006D09B2" w:rsidRPr="00251E95" w:rsidRDefault="00672C03" w:rsidP="00672C03">
      <w:pPr>
        <w:pStyle w:val="NormalWeb"/>
        <w:ind w:left="16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Partial Thickness Tear Rotator Cuff Repair with Biologic Patch -</w:t>
      </w:r>
      <w:r w:rsidR="006D09B2" w:rsidRPr="00251E95">
        <w:rPr>
          <w:b/>
          <w:bCs/>
          <w:sz w:val="28"/>
          <w:szCs w:val="28"/>
        </w:rPr>
        <w:t xml:space="preserve"> Rehabilitation Protocol</w:t>
      </w:r>
    </w:p>
    <w:p w14:paraId="0B1B62E2" w14:textId="1AFD6836" w:rsidR="006D09B2" w:rsidRPr="00251E95" w:rsidRDefault="006D09B2" w:rsidP="00BF2A13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Please note that these are to be used only as guidelines.</w:t>
      </w:r>
    </w:p>
    <w:p w14:paraId="34AD2416" w14:textId="0693AD2C" w:rsidR="006D09B2" w:rsidRDefault="006D09B2" w:rsidP="00BF2A13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All specifics regarding exercises and progression back to sports will be made on an individual basis by your treating providers.</w:t>
      </w:r>
    </w:p>
    <w:p w14:paraId="3A529B73" w14:textId="77777777" w:rsidR="00BE552A" w:rsidRDefault="00BE552A" w:rsidP="00BE552A">
      <w:pPr>
        <w:pStyle w:val="NormalWeb"/>
        <w:rPr>
          <w:b/>
          <w:bCs/>
          <w:u w:val="single"/>
        </w:rPr>
      </w:pPr>
    </w:p>
    <w:p w14:paraId="0E2258B5" w14:textId="77777777" w:rsidR="00BE552A" w:rsidRPr="00446CD6" w:rsidRDefault="00BE552A" w:rsidP="00BE552A">
      <w:pPr>
        <w:pStyle w:val="NormalWeb"/>
        <w:shd w:val="clear" w:color="auto" w:fill="C0C0C0"/>
        <w:rPr>
          <w:b/>
          <w:bCs/>
          <w:u w:val="single"/>
        </w:rPr>
      </w:pPr>
      <w:r w:rsidRPr="00446CD6">
        <w:rPr>
          <w:b/>
          <w:bCs/>
          <w:u w:val="single"/>
        </w:rPr>
        <w:t xml:space="preserve">Phase I – Post-op Phase weeks 0 to </w:t>
      </w:r>
      <w:r>
        <w:rPr>
          <w:b/>
          <w:bCs/>
          <w:u w:val="single"/>
        </w:rPr>
        <w:t>1</w:t>
      </w:r>
      <w:r w:rsidRPr="00446CD6">
        <w:rPr>
          <w:b/>
          <w:bCs/>
          <w:u w:val="single"/>
        </w:rPr>
        <w:t>:</w:t>
      </w:r>
    </w:p>
    <w:p w14:paraId="56B1C7A2" w14:textId="77777777" w:rsidR="00BE552A" w:rsidRDefault="00BE552A" w:rsidP="00BE552A">
      <w:pPr>
        <w:pStyle w:val="NormalWeb"/>
      </w:pPr>
      <w:r>
        <w:rPr>
          <w:b/>
          <w:bCs/>
        </w:rPr>
        <w:t xml:space="preserve">Brace: </w:t>
      </w:r>
      <w:r>
        <w:t>Wear Ultrasling at all times except when doing exercises, bathing, and dressing</w:t>
      </w:r>
    </w:p>
    <w:p w14:paraId="7D446E4F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FB4296">
        <w:rPr>
          <w:rFonts w:ascii="Arial" w:hAnsi="Arial" w:cs="Arial"/>
          <w:b/>
          <w:bCs/>
          <w:sz w:val="20"/>
          <w:szCs w:val="20"/>
        </w:rPr>
        <w:t>ROM (range of motion) Goals:</w:t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</w:p>
    <w:p w14:paraId="4548D272" w14:textId="77777777" w:rsidR="00BE552A" w:rsidRDefault="00BE552A" w:rsidP="00BE552A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E003C8">
        <w:rPr>
          <w:rFonts w:ascii="Arial" w:hAnsi="Arial" w:cs="Arial"/>
          <w:sz w:val="20"/>
          <w:szCs w:val="20"/>
        </w:rPr>
        <w:t>assive (someone moves arm for you) flexion (raising arm forward) to tolerance</w:t>
      </w:r>
    </w:p>
    <w:p w14:paraId="15BE4219" w14:textId="77777777" w:rsidR="00BE552A" w:rsidRDefault="00BE552A" w:rsidP="00BE552A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003C8">
        <w:rPr>
          <w:rFonts w:ascii="Arial" w:hAnsi="Arial" w:cs="Arial"/>
          <w:sz w:val="20"/>
          <w:szCs w:val="20"/>
        </w:rPr>
        <w:t>Passive abduction (arm moved away from side of body), determined following surger</w:t>
      </w:r>
      <w:r>
        <w:rPr>
          <w:rFonts w:ascii="Arial" w:hAnsi="Arial" w:cs="Arial"/>
          <w:sz w:val="20"/>
          <w:szCs w:val="20"/>
        </w:rPr>
        <w:t>y</w:t>
      </w:r>
    </w:p>
    <w:p w14:paraId="3EFA7506" w14:textId="77777777" w:rsidR="00BE552A" w:rsidRPr="00E003C8" w:rsidRDefault="00BE552A" w:rsidP="00BE552A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E003C8">
        <w:rPr>
          <w:rFonts w:ascii="Arial" w:hAnsi="Arial" w:cs="Arial"/>
          <w:sz w:val="20"/>
          <w:szCs w:val="20"/>
        </w:rPr>
        <w:t xml:space="preserve">Passive external rotation (arm turned away from side of body) determined following surgery. </w:t>
      </w:r>
    </w:p>
    <w:p w14:paraId="29684D02" w14:textId="77777777" w:rsidR="00BE552A" w:rsidRPr="000A684B" w:rsidRDefault="00BE552A" w:rsidP="00BE552A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0A684B">
        <w:rPr>
          <w:rFonts w:ascii="Arial" w:hAnsi="Arial" w:cs="Arial"/>
          <w:b/>
          <w:bCs/>
          <w:sz w:val="20"/>
          <w:szCs w:val="20"/>
        </w:rPr>
        <w:t>Therapeutic Exercises:</w:t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bCs/>
          <w:sz w:val="20"/>
          <w:szCs w:val="20"/>
        </w:rPr>
        <w:tab/>
      </w:r>
      <w:r w:rsidRPr="000A684B">
        <w:rPr>
          <w:rFonts w:ascii="Arial" w:hAnsi="Arial" w:cs="Arial"/>
          <w:b/>
          <w:sz w:val="20"/>
          <w:szCs w:val="20"/>
        </w:rPr>
        <w:t>Strengthening:</w:t>
      </w:r>
      <w:r w:rsidRPr="000A684B">
        <w:rPr>
          <w:rFonts w:ascii="Arial" w:hAnsi="Arial" w:cs="Arial"/>
          <w:sz w:val="20"/>
          <w:szCs w:val="20"/>
        </w:rPr>
        <w:tab/>
        <w:t xml:space="preserve"> Finger, wrist and elbow motion</w:t>
      </w:r>
      <w:r>
        <w:rPr>
          <w:rFonts w:ascii="Arial" w:hAnsi="Arial" w:cs="Arial"/>
          <w:sz w:val="20"/>
          <w:szCs w:val="20"/>
        </w:rPr>
        <w:t>s; s</w:t>
      </w:r>
      <w:r w:rsidRPr="000A684B">
        <w:rPr>
          <w:rFonts w:ascii="Arial" w:hAnsi="Arial" w:cs="Arial"/>
          <w:sz w:val="20"/>
          <w:szCs w:val="20"/>
        </w:rPr>
        <w:t>houlder pendulum</w:t>
      </w:r>
      <w:r>
        <w:rPr>
          <w:rFonts w:ascii="Arial" w:hAnsi="Arial" w:cs="Arial"/>
          <w:sz w:val="20"/>
          <w:szCs w:val="20"/>
        </w:rPr>
        <w:t>s 4-5 times per day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586D794E" w14:textId="7D3F2455" w:rsidR="00BE552A" w:rsidRDefault="00BE552A" w:rsidP="00BE552A">
      <w:pPr>
        <w:pStyle w:val="NormalWeb"/>
      </w:pPr>
      <w:r>
        <w:rPr>
          <w:b/>
          <w:bCs/>
        </w:rPr>
        <w:t xml:space="preserve">Cryotherapy (Ice treatments): </w:t>
      </w:r>
      <w:r>
        <w:t>Six to eight times a day for 20 minutes</w:t>
      </w:r>
    </w:p>
    <w:p w14:paraId="7AD38923" w14:textId="77777777" w:rsidR="00BE552A" w:rsidRDefault="00BE552A" w:rsidP="00BE552A">
      <w:pPr>
        <w:pStyle w:val="NormalWeb"/>
      </w:pPr>
    </w:p>
    <w:p w14:paraId="204101D2" w14:textId="77777777" w:rsidR="00BE552A" w:rsidRDefault="00BE552A" w:rsidP="00BE552A">
      <w:pPr>
        <w:pStyle w:val="NormalWeb"/>
        <w:shd w:val="clear" w:color="auto" w:fill="C0C0C0"/>
      </w:pPr>
      <w:r w:rsidRPr="00BA2726">
        <w:rPr>
          <w:b/>
          <w:bCs/>
          <w:u w:val="single"/>
        </w:rPr>
        <w:t>Phase II</w:t>
      </w:r>
      <w:r>
        <w:rPr>
          <w:b/>
          <w:bCs/>
          <w:u w:val="single"/>
        </w:rPr>
        <w:t xml:space="preserve"> - </w:t>
      </w:r>
      <w:r>
        <w:t>Early Motion Phase, Weeks 1 to 4</w:t>
      </w:r>
    </w:p>
    <w:p w14:paraId="78EFA3BC" w14:textId="77777777" w:rsidR="00BE552A" w:rsidRDefault="00BE552A" w:rsidP="00BE552A">
      <w:pPr>
        <w:pStyle w:val="NormalWeb"/>
        <w:rPr>
          <w:b/>
          <w:bCs/>
        </w:rPr>
      </w:pPr>
      <w:r>
        <w:rPr>
          <w:b/>
          <w:bCs/>
        </w:rPr>
        <w:t xml:space="preserve">Brace: </w:t>
      </w:r>
    </w:p>
    <w:p w14:paraId="1C696A52" w14:textId="77777777" w:rsidR="00BE552A" w:rsidRDefault="00BE552A" w:rsidP="00BE552A">
      <w:pPr>
        <w:pStyle w:val="NormalWeb"/>
        <w:numPr>
          <w:ilvl w:val="0"/>
          <w:numId w:val="14"/>
        </w:numPr>
      </w:pPr>
      <w:r>
        <w:rPr>
          <w:bCs/>
        </w:rPr>
        <w:t>Continue with</w:t>
      </w:r>
      <w:r>
        <w:t xml:space="preserve"> Ultrasling except when doing exercises, bathing, and dressing.  </w:t>
      </w:r>
    </w:p>
    <w:p w14:paraId="13208B8E" w14:textId="77777777" w:rsidR="00BE552A" w:rsidRDefault="00BE552A" w:rsidP="00BE552A">
      <w:pPr>
        <w:pStyle w:val="NormalWeb"/>
        <w:numPr>
          <w:ilvl w:val="0"/>
          <w:numId w:val="14"/>
        </w:numPr>
      </w:pPr>
      <w:r>
        <w:t>It should be removed when awake and eating, reading, or relaxing</w:t>
      </w:r>
    </w:p>
    <w:p w14:paraId="6296902A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</w:p>
    <w:p w14:paraId="45258355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FB4296">
        <w:rPr>
          <w:rFonts w:ascii="Arial" w:hAnsi="Arial" w:cs="Arial"/>
          <w:b/>
          <w:bCs/>
          <w:sz w:val="20"/>
          <w:szCs w:val="20"/>
        </w:rPr>
        <w:t>ROM Goals:</w:t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 w:rsidRPr="00FB4296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4B2C392E" w14:textId="77777777" w:rsidR="00BE552A" w:rsidRDefault="00BE552A" w:rsidP="00BE552A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</w:t>
      </w:r>
      <w:r w:rsidRPr="00E003C8">
        <w:rPr>
          <w:rFonts w:ascii="Arial" w:hAnsi="Arial" w:cs="Arial"/>
          <w:sz w:val="20"/>
          <w:szCs w:val="20"/>
        </w:rPr>
        <w:t xml:space="preserve">assive ROM </w:t>
      </w:r>
      <w:r>
        <w:rPr>
          <w:rFonts w:ascii="Arial" w:hAnsi="Arial" w:cs="Arial"/>
          <w:sz w:val="20"/>
          <w:szCs w:val="20"/>
        </w:rPr>
        <w:t>to 90 degrees abduction, 90 degrees forward flexion</w:t>
      </w:r>
    </w:p>
    <w:p w14:paraId="7A9A89BA" w14:textId="77777777" w:rsidR="00BE552A" w:rsidRPr="007A0669" w:rsidRDefault="00BE552A" w:rsidP="00BE552A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E003C8">
        <w:rPr>
          <w:rFonts w:ascii="Arial" w:hAnsi="Arial" w:cs="Arial"/>
          <w:sz w:val="20"/>
          <w:szCs w:val="20"/>
        </w:rPr>
        <w:t xml:space="preserve">ctive assisted (involved arm does some of the work, helped by other side) flexion </w:t>
      </w:r>
      <w:r>
        <w:rPr>
          <w:rFonts w:ascii="Arial" w:hAnsi="Arial" w:cs="Arial"/>
          <w:sz w:val="20"/>
          <w:szCs w:val="20"/>
        </w:rPr>
        <w:t>as tolerated</w:t>
      </w:r>
      <w:r w:rsidRPr="007A0669">
        <w:tab/>
      </w:r>
      <w:r w:rsidRPr="007A0669">
        <w:tab/>
      </w:r>
      <w:r w:rsidRPr="007A0669">
        <w:tab/>
      </w:r>
      <w:r w:rsidRPr="007A0669">
        <w:tab/>
      </w:r>
    </w:p>
    <w:p w14:paraId="15A2939E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0A684B">
        <w:rPr>
          <w:rFonts w:ascii="Arial" w:hAnsi="Arial" w:cs="Arial"/>
          <w:b/>
          <w:bCs/>
          <w:sz w:val="20"/>
          <w:szCs w:val="20"/>
        </w:rPr>
        <w:lastRenderedPageBreak/>
        <w:t>Therapeutic Exercises: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1905CF5F" w14:textId="77777777" w:rsidR="00BE552A" w:rsidRPr="00C32755" w:rsidRDefault="00BE552A" w:rsidP="00BE552A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C32755">
        <w:rPr>
          <w:rFonts w:ascii="Arial" w:hAnsi="Arial" w:cs="Arial"/>
          <w:b/>
          <w:sz w:val="20"/>
          <w:szCs w:val="20"/>
        </w:rPr>
        <w:t>Strengthening:</w:t>
      </w:r>
      <w:r w:rsidRPr="00C32755">
        <w:rPr>
          <w:rFonts w:ascii="Arial" w:hAnsi="Arial" w:cs="Arial"/>
          <w:sz w:val="20"/>
          <w:szCs w:val="20"/>
        </w:rPr>
        <w:tab/>
        <w:t xml:space="preserve"> </w:t>
      </w:r>
    </w:p>
    <w:p w14:paraId="0EF1211E" w14:textId="77777777" w:rsidR="00BE552A" w:rsidRDefault="00BE552A" w:rsidP="00BE552A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C32755">
        <w:rPr>
          <w:rFonts w:ascii="Arial" w:hAnsi="Arial" w:cs="Arial"/>
          <w:sz w:val="20"/>
          <w:szCs w:val="20"/>
        </w:rPr>
        <w:t>Continue finger, wrist and elbow motions, shoulder pendulum motion</w:t>
      </w:r>
    </w:p>
    <w:p w14:paraId="539038D0" w14:textId="77777777" w:rsidR="00BE552A" w:rsidRDefault="00BE552A" w:rsidP="00BE552A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C32755">
        <w:rPr>
          <w:rFonts w:ascii="Arial" w:hAnsi="Arial" w:cs="Arial"/>
          <w:sz w:val="20"/>
          <w:szCs w:val="20"/>
        </w:rPr>
        <w:t>ADD periscapular isometrics, pulley stretches, and cane exercises</w:t>
      </w:r>
    </w:p>
    <w:p w14:paraId="5EE07740" w14:textId="77777777" w:rsidR="00BE552A" w:rsidRPr="007A0669" w:rsidRDefault="00BE552A" w:rsidP="00BE552A">
      <w:pPr>
        <w:spacing w:before="100" w:beforeAutospacing="1" w:after="100" w:afterAutospacing="1"/>
        <w:ind w:left="720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>Conditioning:</w:t>
      </w:r>
      <w:r w:rsidRPr="007A0669">
        <w:rPr>
          <w:rFonts w:ascii="Arial" w:hAnsi="Arial" w:cs="Arial"/>
          <w:sz w:val="20"/>
          <w:szCs w:val="20"/>
        </w:rPr>
        <w:t xml:space="preserve"> Stationary bike, elliptical machine, stepper with Ultrasling on</w:t>
      </w:r>
    </w:p>
    <w:p w14:paraId="644BBD78" w14:textId="77777777" w:rsidR="00BE552A" w:rsidRDefault="00BE552A" w:rsidP="00BE552A">
      <w:pPr>
        <w:pStyle w:val="NormalWeb"/>
      </w:pPr>
      <w:r>
        <w:rPr>
          <w:b/>
          <w:bCs/>
        </w:rPr>
        <w:t xml:space="preserve">Manual Therapy: </w:t>
      </w:r>
      <w:r>
        <w:t xml:space="preserve"> scar tissue massage</w:t>
      </w:r>
    </w:p>
    <w:p w14:paraId="48B0A206" w14:textId="77777777" w:rsidR="00BE552A" w:rsidRDefault="00BE552A" w:rsidP="00BE552A">
      <w:pPr>
        <w:pStyle w:val="NormalWeb"/>
      </w:pPr>
      <w:r>
        <w:rPr>
          <w:b/>
          <w:bCs/>
        </w:rPr>
        <w:t xml:space="preserve">Cryotherapy (Ice treatments): </w:t>
      </w:r>
      <w:r>
        <w:t>Three times a day for 20 minutes</w:t>
      </w:r>
    </w:p>
    <w:p w14:paraId="3B449C91" w14:textId="77777777" w:rsidR="00BE552A" w:rsidRDefault="00BE552A" w:rsidP="00BE552A">
      <w:pPr>
        <w:pStyle w:val="NormalWeb"/>
      </w:pPr>
    </w:p>
    <w:p w14:paraId="52373F17" w14:textId="77777777" w:rsidR="00BE552A" w:rsidRDefault="00BE552A" w:rsidP="00BE552A">
      <w:pPr>
        <w:pStyle w:val="NormalWeb"/>
      </w:pPr>
    </w:p>
    <w:p w14:paraId="2C7C3C15" w14:textId="77777777" w:rsidR="00BE552A" w:rsidRDefault="00BE552A" w:rsidP="00BE552A">
      <w:pPr>
        <w:pStyle w:val="NormalWeb"/>
        <w:shd w:val="clear" w:color="auto" w:fill="C0C0C0"/>
      </w:pPr>
      <w:r w:rsidRPr="00BA2726">
        <w:rPr>
          <w:b/>
          <w:bCs/>
          <w:u w:val="single"/>
        </w:rPr>
        <w:t>Phase III</w:t>
      </w:r>
      <w:r>
        <w:rPr>
          <w:b/>
          <w:bCs/>
          <w:u w:val="single"/>
        </w:rPr>
        <w:t xml:space="preserve"> - </w:t>
      </w:r>
      <w:r>
        <w:t>Motion Phase, Weeks 4 to 6</w:t>
      </w:r>
    </w:p>
    <w:p w14:paraId="3519CC98" w14:textId="77777777" w:rsidR="00BE552A" w:rsidRPr="000B40A7" w:rsidRDefault="00BE552A" w:rsidP="00BE552A">
      <w:pPr>
        <w:pStyle w:val="NormalWeb"/>
      </w:pPr>
      <w:r>
        <w:rPr>
          <w:b/>
          <w:bCs/>
        </w:rPr>
        <w:t xml:space="preserve">Brace: </w:t>
      </w:r>
      <w:r>
        <w:rPr>
          <w:bCs/>
        </w:rPr>
        <w:t>Continue with Ultrasling</w:t>
      </w:r>
    </w:p>
    <w:p w14:paraId="39CAAA54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FB4296">
        <w:rPr>
          <w:rFonts w:ascii="Arial" w:hAnsi="Arial" w:cs="Arial"/>
          <w:b/>
          <w:bCs/>
          <w:sz w:val="20"/>
          <w:szCs w:val="20"/>
        </w:rPr>
        <w:t>ROM Goals: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EF51A74" w14:textId="77777777" w:rsidR="00BE552A" w:rsidRPr="00E003C8" w:rsidRDefault="00BE552A" w:rsidP="00BE552A">
      <w:pPr>
        <w:pStyle w:val="ListParagraph"/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bCs/>
          <w:sz w:val="20"/>
          <w:szCs w:val="20"/>
        </w:rPr>
      </w:pPr>
      <w:r w:rsidRPr="00E003C8">
        <w:rPr>
          <w:rFonts w:ascii="Arial" w:hAnsi="Arial" w:cs="Arial"/>
          <w:bCs/>
          <w:sz w:val="20"/>
          <w:szCs w:val="20"/>
        </w:rPr>
        <w:t>F</w:t>
      </w:r>
      <w:r w:rsidRPr="00E003C8">
        <w:rPr>
          <w:rFonts w:ascii="Arial" w:hAnsi="Arial" w:cs="Arial"/>
          <w:sz w:val="20"/>
          <w:szCs w:val="20"/>
        </w:rPr>
        <w:t>ull passive ROM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C04A7FD" w14:textId="77777777" w:rsidR="00BE552A" w:rsidRPr="00E003C8" w:rsidRDefault="00BE552A" w:rsidP="00BE552A">
      <w:pPr>
        <w:pStyle w:val="ListParagraph"/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E003C8">
        <w:rPr>
          <w:rFonts w:ascii="Arial" w:hAnsi="Arial" w:cs="Arial"/>
          <w:sz w:val="20"/>
          <w:szCs w:val="20"/>
        </w:rPr>
        <w:t xml:space="preserve">ctive assisted ROM </w:t>
      </w:r>
      <w:r>
        <w:rPr>
          <w:rFonts w:ascii="Arial" w:hAnsi="Arial" w:cs="Arial"/>
          <w:sz w:val="20"/>
          <w:szCs w:val="20"/>
        </w:rPr>
        <w:t>to 90 degrees abduction, 90 degrees forward flexion, 45 degrees internal and external rotation</w:t>
      </w:r>
    </w:p>
    <w:p w14:paraId="29AD5234" w14:textId="77777777" w:rsidR="00BE552A" w:rsidRPr="00E003C8" w:rsidRDefault="00BE552A" w:rsidP="00BE552A">
      <w:pPr>
        <w:pStyle w:val="ListParagraph"/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E003C8">
        <w:rPr>
          <w:rFonts w:ascii="Arial" w:hAnsi="Arial" w:cs="Arial"/>
          <w:sz w:val="20"/>
          <w:szCs w:val="20"/>
        </w:rPr>
        <w:t xml:space="preserve">assive external rotation determined following surgery. </w:t>
      </w:r>
      <w:r w:rsidRPr="00E003C8">
        <w:rPr>
          <w:rFonts w:ascii="Arial" w:hAnsi="Arial" w:cs="Arial"/>
          <w:b/>
          <w:bCs/>
          <w:sz w:val="20"/>
          <w:szCs w:val="20"/>
        </w:rPr>
        <w:tab/>
      </w:r>
      <w:r w:rsidRPr="00E003C8">
        <w:rPr>
          <w:rFonts w:ascii="Arial" w:hAnsi="Arial" w:cs="Arial"/>
          <w:b/>
          <w:bCs/>
          <w:sz w:val="20"/>
          <w:szCs w:val="20"/>
        </w:rPr>
        <w:tab/>
      </w:r>
    </w:p>
    <w:p w14:paraId="79375EB1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0A684B">
        <w:rPr>
          <w:rFonts w:ascii="Arial" w:hAnsi="Arial" w:cs="Arial"/>
          <w:b/>
          <w:bCs/>
          <w:sz w:val="20"/>
          <w:szCs w:val="20"/>
        </w:rPr>
        <w:t>Therapeutic Exercises:</w:t>
      </w:r>
    </w:p>
    <w:p w14:paraId="5C38A948" w14:textId="77777777" w:rsidR="00BE552A" w:rsidRDefault="00BE552A" w:rsidP="00BE552A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>Strengthening:</w:t>
      </w:r>
      <w:r w:rsidRPr="007A0669">
        <w:rPr>
          <w:rFonts w:ascii="Arial" w:hAnsi="Arial" w:cs="Arial"/>
          <w:sz w:val="20"/>
          <w:szCs w:val="20"/>
        </w:rPr>
        <w:tab/>
        <w:t xml:space="preserve"> </w:t>
      </w:r>
    </w:p>
    <w:p w14:paraId="04C3081A" w14:textId="77777777" w:rsidR="00BE552A" w:rsidRPr="007A0669" w:rsidRDefault="00BE552A" w:rsidP="00BE552A">
      <w:pPr>
        <w:pStyle w:val="ListParagraph"/>
        <w:numPr>
          <w:ilvl w:val="1"/>
          <w:numId w:val="17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sz w:val="20"/>
          <w:szCs w:val="20"/>
        </w:rPr>
        <w:t>Continue shoulder isometric exercises; continue strengthening finger, wrist and elbow motions; shoulder pendulum motion</w:t>
      </w:r>
    </w:p>
    <w:p w14:paraId="491A71DC" w14:textId="77777777" w:rsidR="00BE552A" w:rsidRPr="000A684B" w:rsidRDefault="00BE552A" w:rsidP="00BE552A">
      <w:pPr>
        <w:spacing w:before="100" w:beforeAutospacing="1" w:after="100" w:afterAutospacing="1"/>
        <w:ind w:firstLine="720"/>
        <w:rPr>
          <w:rFonts w:ascii="Arial" w:hAnsi="Arial" w:cs="Arial"/>
          <w:sz w:val="20"/>
          <w:szCs w:val="20"/>
        </w:rPr>
      </w:pPr>
      <w:r w:rsidRPr="000A684B">
        <w:rPr>
          <w:rFonts w:ascii="Arial" w:hAnsi="Arial" w:cs="Arial"/>
          <w:b/>
          <w:sz w:val="20"/>
          <w:szCs w:val="20"/>
        </w:rPr>
        <w:t>Conditioning:</w:t>
      </w:r>
      <w:r w:rsidRPr="000A68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stationary bike, elliptical machine, stepper</w:t>
      </w:r>
    </w:p>
    <w:p w14:paraId="168EE967" w14:textId="77777777" w:rsidR="00BE552A" w:rsidRDefault="00BE552A" w:rsidP="00BE552A">
      <w:pPr>
        <w:pStyle w:val="NormalWeb"/>
        <w:rPr>
          <w:bCs/>
        </w:rPr>
      </w:pPr>
      <w:r>
        <w:rPr>
          <w:b/>
          <w:bCs/>
        </w:rPr>
        <w:t xml:space="preserve">Manual Therapy: </w:t>
      </w:r>
      <w:r>
        <w:rPr>
          <w:bCs/>
        </w:rPr>
        <w:t>scar tissue massage</w:t>
      </w:r>
    </w:p>
    <w:p w14:paraId="039CDE27" w14:textId="77777777" w:rsidR="00BE552A" w:rsidRDefault="00BE552A" w:rsidP="00BE552A">
      <w:pPr>
        <w:pStyle w:val="NormalWeb"/>
      </w:pPr>
      <w:r>
        <w:rPr>
          <w:b/>
          <w:bCs/>
        </w:rPr>
        <w:t xml:space="preserve">Cryotherapy (Ice treatments): </w:t>
      </w:r>
      <w:r>
        <w:t>Three times a day for 20 minutes</w:t>
      </w:r>
    </w:p>
    <w:p w14:paraId="34032774" w14:textId="7A61C34B" w:rsidR="00BE552A" w:rsidRDefault="00BE552A" w:rsidP="00BE552A">
      <w:pPr>
        <w:pStyle w:val="NormalWeb"/>
      </w:pPr>
    </w:p>
    <w:p w14:paraId="138DFC2D" w14:textId="490FFB6D" w:rsidR="00BE552A" w:rsidRDefault="00BE552A" w:rsidP="00BE552A">
      <w:pPr>
        <w:pStyle w:val="NormalWeb"/>
      </w:pPr>
    </w:p>
    <w:p w14:paraId="052D5D77" w14:textId="77777777" w:rsidR="00BE552A" w:rsidRPr="004408BF" w:rsidRDefault="00BE552A" w:rsidP="00BE552A">
      <w:pPr>
        <w:pStyle w:val="NormalWeb"/>
      </w:pPr>
    </w:p>
    <w:p w14:paraId="780D6A33" w14:textId="77777777" w:rsidR="00BE552A" w:rsidRDefault="00BE552A" w:rsidP="00BE552A">
      <w:pPr>
        <w:pStyle w:val="NormalWeb"/>
        <w:shd w:val="clear" w:color="auto" w:fill="C0C0C0"/>
      </w:pPr>
      <w:r w:rsidRPr="00BA2726">
        <w:rPr>
          <w:b/>
          <w:bCs/>
          <w:u w:val="single"/>
        </w:rPr>
        <w:lastRenderedPageBreak/>
        <w:t>Phase IV</w:t>
      </w:r>
      <w:r>
        <w:rPr>
          <w:b/>
          <w:bCs/>
          <w:u w:val="single"/>
        </w:rPr>
        <w:t xml:space="preserve"> - </w:t>
      </w:r>
      <w:r>
        <w:t>Activity Phase, Weeks 6 to 10</w:t>
      </w:r>
    </w:p>
    <w:p w14:paraId="35B0174C" w14:textId="77777777" w:rsidR="00BE552A" w:rsidRPr="00FA334C" w:rsidRDefault="00BE552A" w:rsidP="00BE552A">
      <w:pPr>
        <w:pStyle w:val="NormalWeb"/>
      </w:pPr>
      <w:r>
        <w:rPr>
          <w:b/>
          <w:bCs/>
        </w:rPr>
        <w:t xml:space="preserve">Brace: </w:t>
      </w:r>
      <w:r>
        <w:rPr>
          <w:bCs/>
        </w:rPr>
        <w:t>Discontinue once protective strength exists</w:t>
      </w:r>
    </w:p>
    <w:p w14:paraId="3F7A8052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FB4296">
        <w:rPr>
          <w:rFonts w:ascii="Arial" w:hAnsi="Arial" w:cs="Arial"/>
          <w:b/>
          <w:bCs/>
          <w:sz w:val="20"/>
          <w:szCs w:val="20"/>
        </w:rPr>
        <w:t>ROM Goals:</w:t>
      </w:r>
    </w:p>
    <w:p w14:paraId="5999AF17" w14:textId="77777777" w:rsidR="00BE552A" w:rsidRPr="00D31FEC" w:rsidRDefault="00BE552A" w:rsidP="00BE552A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</w:t>
      </w:r>
      <w:r w:rsidRPr="00D31FEC">
        <w:rPr>
          <w:rFonts w:ascii="Arial" w:hAnsi="Arial" w:cs="Arial"/>
          <w:bCs/>
          <w:sz w:val="20"/>
          <w:szCs w:val="20"/>
        </w:rPr>
        <w:t xml:space="preserve">ull active </w:t>
      </w:r>
      <w:r w:rsidRPr="00D31FEC">
        <w:rPr>
          <w:rFonts w:ascii="Arial" w:hAnsi="Arial" w:cs="Arial"/>
          <w:sz w:val="20"/>
          <w:szCs w:val="20"/>
        </w:rPr>
        <w:t>ROM in all directions</w:t>
      </w:r>
      <w:r w:rsidRPr="00D31FEC">
        <w:rPr>
          <w:rFonts w:ascii="Arial" w:hAnsi="Arial" w:cs="Arial"/>
          <w:sz w:val="20"/>
          <w:szCs w:val="20"/>
        </w:rPr>
        <w:tab/>
      </w:r>
      <w:r w:rsidRPr="00D31FEC">
        <w:rPr>
          <w:rFonts w:ascii="Arial" w:hAnsi="Arial" w:cs="Arial"/>
          <w:sz w:val="20"/>
          <w:szCs w:val="20"/>
        </w:rPr>
        <w:tab/>
      </w:r>
    </w:p>
    <w:p w14:paraId="77DEF55F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0A684B">
        <w:rPr>
          <w:rFonts w:ascii="Arial" w:hAnsi="Arial" w:cs="Arial"/>
          <w:b/>
          <w:bCs/>
          <w:sz w:val="20"/>
          <w:szCs w:val="20"/>
        </w:rPr>
        <w:t>Therapeutic Exercises:</w:t>
      </w:r>
    </w:p>
    <w:p w14:paraId="3F782C8E" w14:textId="77777777" w:rsidR="00BE552A" w:rsidRPr="007A0669" w:rsidRDefault="00BE552A" w:rsidP="00BE552A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 xml:space="preserve">Strengthening: </w:t>
      </w:r>
    </w:p>
    <w:p w14:paraId="005224EC" w14:textId="77777777" w:rsidR="00BE552A" w:rsidRDefault="00BE552A" w:rsidP="00BE552A">
      <w:pPr>
        <w:pStyle w:val="ListParagraph"/>
        <w:numPr>
          <w:ilvl w:val="1"/>
          <w:numId w:val="1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sz w:val="20"/>
          <w:szCs w:val="20"/>
        </w:rPr>
        <w:t>Gradually begin resistance exercises for rotator cuff; begin core strength trainin</w:t>
      </w:r>
      <w:r>
        <w:rPr>
          <w:rFonts w:ascii="Arial" w:hAnsi="Arial" w:cs="Arial"/>
          <w:sz w:val="20"/>
          <w:szCs w:val="20"/>
        </w:rPr>
        <w:t>g</w:t>
      </w:r>
    </w:p>
    <w:p w14:paraId="6A5F2356" w14:textId="77777777" w:rsidR="00BE552A" w:rsidRPr="007A0669" w:rsidRDefault="00BE552A" w:rsidP="00BE552A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 xml:space="preserve">Proprioception: </w:t>
      </w:r>
    </w:p>
    <w:p w14:paraId="5EDB7D86" w14:textId="77777777" w:rsidR="00BE552A" w:rsidRDefault="00BE552A" w:rsidP="00BE552A">
      <w:pPr>
        <w:pStyle w:val="ListParagraph"/>
        <w:numPr>
          <w:ilvl w:val="1"/>
          <w:numId w:val="1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sz w:val="20"/>
          <w:szCs w:val="20"/>
        </w:rPr>
        <w:t>Begin diagonal function patterns</w:t>
      </w:r>
      <w:r w:rsidRPr="007A0669">
        <w:rPr>
          <w:rFonts w:ascii="Arial" w:hAnsi="Arial" w:cs="Arial"/>
          <w:sz w:val="20"/>
          <w:szCs w:val="20"/>
        </w:rPr>
        <w:tab/>
      </w:r>
      <w:r w:rsidRPr="007A0669">
        <w:rPr>
          <w:rFonts w:ascii="Arial" w:hAnsi="Arial" w:cs="Arial"/>
          <w:sz w:val="20"/>
          <w:szCs w:val="20"/>
        </w:rPr>
        <w:tab/>
      </w:r>
      <w:r w:rsidRPr="007A0669">
        <w:rPr>
          <w:rFonts w:ascii="Arial" w:hAnsi="Arial" w:cs="Arial"/>
          <w:sz w:val="20"/>
          <w:szCs w:val="20"/>
        </w:rPr>
        <w:tab/>
      </w:r>
      <w:r w:rsidRPr="007A0669">
        <w:rPr>
          <w:rFonts w:ascii="Arial" w:hAnsi="Arial" w:cs="Arial"/>
          <w:sz w:val="20"/>
          <w:szCs w:val="20"/>
        </w:rPr>
        <w:tab/>
      </w:r>
      <w:r w:rsidRPr="007A0669">
        <w:rPr>
          <w:rFonts w:ascii="Arial" w:hAnsi="Arial" w:cs="Arial"/>
          <w:sz w:val="20"/>
          <w:szCs w:val="20"/>
        </w:rPr>
        <w:tab/>
      </w:r>
      <w:r w:rsidRPr="007A0669">
        <w:rPr>
          <w:rFonts w:ascii="Arial" w:hAnsi="Arial" w:cs="Arial"/>
          <w:sz w:val="20"/>
          <w:szCs w:val="20"/>
        </w:rPr>
        <w:tab/>
      </w:r>
    </w:p>
    <w:p w14:paraId="256B5965" w14:textId="77777777" w:rsidR="00BE552A" w:rsidRDefault="00BE552A" w:rsidP="00BE552A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>Conditioning:</w:t>
      </w:r>
      <w:r w:rsidRPr="007A0669">
        <w:rPr>
          <w:rFonts w:ascii="Arial" w:hAnsi="Arial" w:cs="Arial"/>
          <w:sz w:val="20"/>
          <w:szCs w:val="20"/>
        </w:rPr>
        <w:t xml:space="preserve"> </w:t>
      </w:r>
    </w:p>
    <w:p w14:paraId="225137C2" w14:textId="77777777" w:rsidR="00BE552A" w:rsidRPr="007A0669" w:rsidRDefault="00BE552A" w:rsidP="00BE552A">
      <w:pPr>
        <w:pStyle w:val="ListParagraph"/>
        <w:numPr>
          <w:ilvl w:val="1"/>
          <w:numId w:val="1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7A0669">
        <w:rPr>
          <w:rFonts w:ascii="Arial" w:hAnsi="Arial" w:cs="Arial"/>
          <w:sz w:val="20"/>
          <w:szCs w:val="20"/>
        </w:rPr>
        <w:t>egin treadmill walking; continue stationary bike, elliptical machine, stepper</w:t>
      </w:r>
    </w:p>
    <w:p w14:paraId="20D4CC92" w14:textId="77777777" w:rsidR="00BE552A" w:rsidRDefault="00BE552A" w:rsidP="00BE552A">
      <w:pPr>
        <w:pStyle w:val="NormalWeb"/>
        <w:rPr>
          <w:bCs/>
        </w:rPr>
      </w:pPr>
      <w:r>
        <w:rPr>
          <w:b/>
          <w:bCs/>
        </w:rPr>
        <w:t xml:space="preserve">Manual Therapy: </w:t>
      </w:r>
      <w:r>
        <w:rPr>
          <w:bCs/>
        </w:rPr>
        <w:t>As needed</w:t>
      </w:r>
    </w:p>
    <w:p w14:paraId="1EB8AE45" w14:textId="77777777" w:rsidR="00BE552A" w:rsidRDefault="00BE552A" w:rsidP="00BE552A">
      <w:pPr>
        <w:pStyle w:val="NormalWeb"/>
      </w:pPr>
      <w:r>
        <w:rPr>
          <w:b/>
          <w:bCs/>
        </w:rPr>
        <w:t xml:space="preserve">Cryotherapy (Ice treatments): </w:t>
      </w:r>
      <w:r>
        <w:t>Six to eight times a day for 20 minutes</w:t>
      </w:r>
    </w:p>
    <w:p w14:paraId="2E024D82" w14:textId="77777777" w:rsidR="00BE552A" w:rsidRPr="004408BF" w:rsidRDefault="00BE552A" w:rsidP="00BE552A">
      <w:pPr>
        <w:pStyle w:val="NormalWeb"/>
      </w:pPr>
    </w:p>
    <w:p w14:paraId="29642FCC" w14:textId="77777777" w:rsidR="00BE552A" w:rsidRDefault="00BE552A" w:rsidP="00BE552A">
      <w:pPr>
        <w:pStyle w:val="NormalWeb"/>
        <w:shd w:val="clear" w:color="auto" w:fill="C0C0C0"/>
      </w:pPr>
      <w:r w:rsidRPr="00BA2726">
        <w:rPr>
          <w:b/>
          <w:bCs/>
          <w:u w:val="single"/>
        </w:rPr>
        <w:t>Phase V</w:t>
      </w:r>
      <w:r>
        <w:rPr>
          <w:b/>
          <w:bCs/>
          <w:u w:val="single"/>
        </w:rPr>
        <w:t xml:space="preserve"> - </w:t>
      </w:r>
      <w:r>
        <w:t>Sport Phase, Weeks 14 and beyond</w:t>
      </w:r>
    </w:p>
    <w:p w14:paraId="038A6819" w14:textId="77777777" w:rsidR="00BE552A" w:rsidRDefault="00BE552A" w:rsidP="00BE552A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0A684B">
        <w:rPr>
          <w:rFonts w:ascii="Arial" w:hAnsi="Arial" w:cs="Arial"/>
          <w:b/>
          <w:bCs/>
          <w:sz w:val="20"/>
          <w:szCs w:val="20"/>
        </w:rPr>
        <w:t>Therapeutic Exercises:</w:t>
      </w:r>
    </w:p>
    <w:p w14:paraId="6FC84964" w14:textId="77777777" w:rsidR="00BE552A" w:rsidRDefault="00BE552A" w:rsidP="00BE552A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>Strengthening:</w:t>
      </w:r>
      <w:r w:rsidRPr="007A0669">
        <w:rPr>
          <w:rFonts w:ascii="Arial" w:hAnsi="Arial" w:cs="Arial"/>
          <w:sz w:val="20"/>
          <w:szCs w:val="20"/>
        </w:rPr>
        <w:tab/>
        <w:t xml:space="preserve"> </w:t>
      </w:r>
    </w:p>
    <w:p w14:paraId="71B47803" w14:textId="77777777" w:rsidR="00BE552A" w:rsidRDefault="00BE552A" w:rsidP="00BE552A">
      <w:pPr>
        <w:pStyle w:val="ListParagraph"/>
        <w:numPr>
          <w:ilvl w:val="1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sz w:val="20"/>
          <w:szCs w:val="20"/>
        </w:rPr>
        <w:t>Add closed chain and plyometric exercises</w:t>
      </w:r>
    </w:p>
    <w:p w14:paraId="336D0081" w14:textId="77777777" w:rsidR="00BE552A" w:rsidRDefault="00BE552A" w:rsidP="00BE552A">
      <w:pPr>
        <w:pStyle w:val="ListParagraph"/>
        <w:numPr>
          <w:ilvl w:val="1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7A0669">
        <w:rPr>
          <w:rFonts w:ascii="Arial" w:hAnsi="Arial" w:cs="Arial"/>
          <w:sz w:val="20"/>
          <w:szCs w:val="20"/>
        </w:rPr>
        <w:t>rogress resistance</w:t>
      </w:r>
      <w:r>
        <w:rPr>
          <w:rFonts w:ascii="Arial" w:hAnsi="Arial" w:cs="Arial"/>
          <w:sz w:val="20"/>
          <w:szCs w:val="20"/>
        </w:rPr>
        <w:t xml:space="preserve"> </w:t>
      </w:r>
      <w:r w:rsidRPr="007A0669">
        <w:rPr>
          <w:rFonts w:ascii="Arial" w:hAnsi="Arial" w:cs="Arial"/>
          <w:sz w:val="20"/>
          <w:szCs w:val="20"/>
        </w:rPr>
        <w:t>exercises for rotator cuff</w:t>
      </w:r>
    </w:p>
    <w:p w14:paraId="77B9209D" w14:textId="77777777" w:rsidR="00BE552A" w:rsidRDefault="00BE552A" w:rsidP="00BE552A">
      <w:pPr>
        <w:pStyle w:val="ListParagraph"/>
        <w:numPr>
          <w:ilvl w:val="1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7A0669">
        <w:rPr>
          <w:rFonts w:ascii="Arial" w:hAnsi="Arial" w:cs="Arial"/>
          <w:sz w:val="20"/>
          <w:szCs w:val="20"/>
        </w:rPr>
        <w:t>ontinue finger, wrist and elbow motions</w:t>
      </w:r>
    </w:p>
    <w:p w14:paraId="14251961" w14:textId="77777777" w:rsidR="00BE552A" w:rsidRPr="007A0669" w:rsidRDefault="00BE552A" w:rsidP="00BE552A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 xml:space="preserve">Proprioception: </w:t>
      </w:r>
    </w:p>
    <w:p w14:paraId="6E4B58E8" w14:textId="77777777" w:rsidR="00BE552A" w:rsidRDefault="00BE552A" w:rsidP="00BE552A">
      <w:pPr>
        <w:pStyle w:val="ListParagraph"/>
        <w:numPr>
          <w:ilvl w:val="1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Progress</w:t>
      </w:r>
      <w:r w:rsidRPr="007A0669">
        <w:rPr>
          <w:rFonts w:ascii="Arial" w:hAnsi="Arial" w:cs="Arial"/>
          <w:sz w:val="20"/>
          <w:szCs w:val="20"/>
        </w:rPr>
        <w:t xml:space="preserve"> diagonal function patterns</w:t>
      </w:r>
    </w:p>
    <w:p w14:paraId="5B9E9EBC" w14:textId="77777777" w:rsidR="00BE552A" w:rsidRDefault="00BE552A" w:rsidP="00BE552A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b/>
          <w:sz w:val="20"/>
          <w:szCs w:val="20"/>
        </w:rPr>
        <w:t>Conditioning:</w:t>
      </w:r>
      <w:r w:rsidRPr="007A0669">
        <w:rPr>
          <w:rFonts w:ascii="Arial" w:hAnsi="Arial" w:cs="Arial"/>
          <w:sz w:val="20"/>
          <w:szCs w:val="20"/>
        </w:rPr>
        <w:t xml:space="preserve"> </w:t>
      </w:r>
    </w:p>
    <w:p w14:paraId="6F3C8635" w14:textId="77777777" w:rsidR="00BE552A" w:rsidRPr="007A0669" w:rsidRDefault="00BE552A" w:rsidP="00BE552A">
      <w:pPr>
        <w:pStyle w:val="ListParagraph"/>
        <w:numPr>
          <w:ilvl w:val="1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A0669">
        <w:rPr>
          <w:rFonts w:ascii="Arial" w:hAnsi="Arial" w:cs="Arial"/>
          <w:sz w:val="20"/>
          <w:szCs w:val="20"/>
        </w:rPr>
        <w:t>Begin straight running; continue stationary bike, elliptical machine, stepper</w:t>
      </w:r>
    </w:p>
    <w:p w14:paraId="7FF59F61" w14:textId="77777777" w:rsidR="00BE552A" w:rsidRPr="004408BF" w:rsidRDefault="00BE552A" w:rsidP="00BE552A">
      <w:pPr>
        <w:pStyle w:val="NormalWeb"/>
      </w:pPr>
      <w:r>
        <w:rPr>
          <w:b/>
          <w:bCs/>
        </w:rPr>
        <w:t xml:space="preserve">Manual Therapy: </w:t>
      </w:r>
      <w:r>
        <w:rPr>
          <w:bCs/>
        </w:rPr>
        <w:t>as needed</w:t>
      </w:r>
    </w:p>
    <w:p w14:paraId="0555368A" w14:textId="77777777" w:rsidR="00084287" w:rsidRDefault="00A70864" w:rsidP="00BF2A13">
      <w:pPr>
        <w:pStyle w:val="ListParagraph"/>
      </w:pPr>
    </w:p>
    <w:sectPr w:rsidR="00084287" w:rsidSect="00316EC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4ECB5" w14:textId="77777777" w:rsidR="00A70864" w:rsidRDefault="00A70864" w:rsidP="004C43BA">
      <w:r>
        <w:separator/>
      </w:r>
    </w:p>
  </w:endnote>
  <w:endnote w:type="continuationSeparator" w:id="0">
    <w:p w14:paraId="6AD3CEF8" w14:textId="77777777" w:rsidR="00A70864" w:rsidRDefault="00A70864" w:rsidP="004C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C44F6" w14:textId="693DBC16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PRISM Sports Medicine</w:t>
    </w:r>
  </w:p>
  <w:p w14:paraId="71AE424B" w14:textId="638281A2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31 Seymour St.  Suite 204  Hartford, CT</w:t>
    </w:r>
    <w:r>
      <w:rPr>
        <w:b/>
        <w:i/>
        <w:color w:val="0070C0"/>
        <w:sz w:val="16"/>
        <w:szCs w:val="16"/>
      </w:rPr>
      <w:t xml:space="preserve">  06106</w:t>
    </w:r>
  </w:p>
  <w:p w14:paraId="4532288A" w14:textId="77777777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860-421-3233</w:t>
    </w:r>
  </w:p>
  <w:p w14:paraId="304A0230" w14:textId="77777777" w:rsidR="00346A4A" w:rsidRPr="00F72FE0" w:rsidRDefault="00346A4A" w:rsidP="00346A4A">
    <w:pPr>
      <w:pStyle w:val="Footer"/>
      <w:jc w:val="center"/>
      <w:rPr>
        <w:b/>
        <w:color w:val="0070C0"/>
      </w:rPr>
    </w:pPr>
    <w:r w:rsidRPr="00F72FE0">
      <w:rPr>
        <w:b/>
        <w:color w:val="0070C0"/>
      </w:rPr>
      <w:t>www.PRISMSportsMedicine.org</w:t>
    </w:r>
  </w:p>
  <w:p w14:paraId="55F32678" w14:textId="2242ACED" w:rsidR="004C43BA" w:rsidRDefault="004C43BA" w:rsidP="00346A4A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E04DF" w14:textId="77777777" w:rsidR="00A70864" w:rsidRDefault="00A70864" w:rsidP="004C43BA">
      <w:r>
        <w:separator/>
      </w:r>
    </w:p>
  </w:footnote>
  <w:footnote w:type="continuationSeparator" w:id="0">
    <w:p w14:paraId="5CAB3BFB" w14:textId="77777777" w:rsidR="00A70864" w:rsidRDefault="00A70864" w:rsidP="004C4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8790A" w14:textId="6B863DCE" w:rsidR="004C43BA" w:rsidRDefault="002A0207" w:rsidP="004C43BA">
    <w:pPr>
      <w:pStyle w:val="Header"/>
      <w:jc w:val="center"/>
    </w:pPr>
    <w:r w:rsidRPr="002A0207">
      <w:rPr>
        <w:noProof/>
      </w:rPr>
      <w:drawing>
        <wp:inline distT="0" distB="0" distL="0" distR="0" wp14:anchorId="17FDE8F2" wp14:editId="0ED97DDA">
          <wp:extent cx="3504319" cy="1153131"/>
          <wp:effectExtent l="0" t="0" r="1270" b="3175"/>
          <wp:docPr id="1" name="Picture 1" descr="A picture containing drawing,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319" cy="1153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84D6D" w14:textId="77777777" w:rsidR="004C43BA" w:rsidRDefault="004C43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6081"/>
    <w:multiLevelType w:val="hybridMultilevel"/>
    <w:tmpl w:val="901E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976"/>
    <w:multiLevelType w:val="hybridMultilevel"/>
    <w:tmpl w:val="47227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85D9C"/>
    <w:multiLevelType w:val="hybridMultilevel"/>
    <w:tmpl w:val="0C1A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09EC"/>
    <w:multiLevelType w:val="hybridMultilevel"/>
    <w:tmpl w:val="B12ED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B0BFB"/>
    <w:multiLevelType w:val="hybridMultilevel"/>
    <w:tmpl w:val="9E9A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D74B6"/>
    <w:multiLevelType w:val="hybridMultilevel"/>
    <w:tmpl w:val="5120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34C39"/>
    <w:multiLevelType w:val="hybridMultilevel"/>
    <w:tmpl w:val="3072D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F327D"/>
    <w:multiLevelType w:val="hybridMultilevel"/>
    <w:tmpl w:val="29AE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844CB"/>
    <w:multiLevelType w:val="hybridMultilevel"/>
    <w:tmpl w:val="A916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E2EDF"/>
    <w:multiLevelType w:val="hybridMultilevel"/>
    <w:tmpl w:val="2BE2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9159B"/>
    <w:multiLevelType w:val="hybridMultilevel"/>
    <w:tmpl w:val="459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B1251"/>
    <w:multiLevelType w:val="hybridMultilevel"/>
    <w:tmpl w:val="D6E4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265B9"/>
    <w:multiLevelType w:val="hybridMultilevel"/>
    <w:tmpl w:val="3ABA4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94ECD"/>
    <w:multiLevelType w:val="hybridMultilevel"/>
    <w:tmpl w:val="8744E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A1521"/>
    <w:multiLevelType w:val="hybridMultilevel"/>
    <w:tmpl w:val="8CAE5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93003"/>
    <w:multiLevelType w:val="hybridMultilevel"/>
    <w:tmpl w:val="438CE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323F3"/>
    <w:multiLevelType w:val="hybridMultilevel"/>
    <w:tmpl w:val="E1DC6B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6322FB"/>
    <w:multiLevelType w:val="hybridMultilevel"/>
    <w:tmpl w:val="982AF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13"/>
  </w:num>
  <w:num w:numId="8">
    <w:abstractNumId w:val="7"/>
  </w:num>
  <w:num w:numId="9">
    <w:abstractNumId w:val="15"/>
  </w:num>
  <w:num w:numId="10">
    <w:abstractNumId w:val="1"/>
  </w:num>
  <w:num w:numId="11">
    <w:abstractNumId w:val="5"/>
  </w:num>
  <w:num w:numId="12">
    <w:abstractNumId w:val="10"/>
  </w:num>
  <w:num w:numId="13">
    <w:abstractNumId w:val="17"/>
  </w:num>
  <w:num w:numId="14">
    <w:abstractNumId w:val="3"/>
  </w:num>
  <w:num w:numId="15">
    <w:abstractNumId w:val="16"/>
  </w:num>
  <w:num w:numId="16">
    <w:abstractNumId w:val="14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9B2"/>
    <w:rsid w:val="000009D2"/>
    <w:rsid w:val="0000117E"/>
    <w:rsid w:val="00001F9E"/>
    <w:rsid w:val="00002EA6"/>
    <w:rsid w:val="000121CF"/>
    <w:rsid w:val="00012E48"/>
    <w:rsid w:val="00013F37"/>
    <w:rsid w:val="00020642"/>
    <w:rsid w:val="00021C73"/>
    <w:rsid w:val="00022A41"/>
    <w:rsid w:val="00031EE9"/>
    <w:rsid w:val="00032694"/>
    <w:rsid w:val="000378CD"/>
    <w:rsid w:val="000431EB"/>
    <w:rsid w:val="00044BF3"/>
    <w:rsid w:val="0005155F"/>
    <w:rsid w:val="0005216F"/>
    <w:rsid w:val="000531F8"/>
    <w:rsid w:val="000579E0"/>
    <w:rsid w:val="0006333E"/>
    <w:rsid w:val="000633B2"/>
    <w:rsid w:val="000651EF"/>
    <w:rsid w:val="00066511"/>
    <w:rsid w:val="00066ECD"/>
    <w:rsid w:val="0006716F"/>
    <w:rsid w:val="00071C5B"/>
    <w:rsid w:val="000724E1"/>
    <w:rsid w:val="00074E76"/>
    <w:rsid w:val="000850C1"/>
    <w:rsid w:val="000931F6"/>
    <w:rsid w:val="000963B2"/>
    <w:rsid w:val="000A23D0"/>
    <w:rsid w:val="000A6002"/>
    <w:rsid w:val="000B67DA"/>
    <w:rsid w:val="000C0CFC"/>
    <w:rsid w:val="000C182E"/>
    <w:rsid w:val="000D4331"/>
    <w:rsid w:val="000F5B3C"/>
    <w:rsid w:val="000F7959"/>
    <w:rsid w:val="00102044"/>
    <w:rsid w:val="00102D4A"/>
    <w:rsid w:val="0010469E"/>
    <w:rsid w:val="00106003"/>
    <w:rsid w:val="00116D1C"/>
    <w:rsid w:val="001179DC"/>
    <w:rsid w:val="0013092B"/>
    <w:rsid w:val="00131279"/>
    <w:rsid w:val="00134D94"/>
    <w:rsid w:val="00146800"/>
    <w:rsid w:val="00150AE2"/>
    <w:rsid w:val="00151E1C"/>
    <w:rsid w:val="00153007"/>
    <w:rsid w:val="00154105"/>
    <w:rsid w:val="001553E5"/>
    <w:rsid w:val="00161E85"/>
    <w:rsid w:val="00163595"/>
    <w:rsid w:val="00164811"/>
    <w:rsid w:val="00166437"/>
    <w:rsid w:val="00167925"/>
    <w:rsid w:val="001711B7"/>
    <w:rsid w:val="00172557"/>
    <w:rsid w:val="001729AF"/>
    <w:rsid w:val="00174909"/>
    <w:rsid w:val="00175626"/>
    <w:rsid w:val="001758C4"/>
    <w:rsid w:val="001803F1"/>
    <w:rsid w:val="0018071A"/>
    <w:rsid w:val="001826FF"/>
    <w:rsid w:val="00183BA9"/>
    <w:rsid w:val="0018531F"/>
    <w:rsid w:val="001908FA"/>
    <w:rsid w:val="00191E7D"/>
    <w:rsid w:val="001951E7"/>
    <w:rsid w:val="00197CBA"/>
    <w:rsid w:val="001A28D0"/>
    <w:rsid w:val="001A5E7A"/>
    <w:rsid w:val="001B291C"/>
    <w:rsid w:val="001B4CBA"/>
    <w:rsid w:val="001B6D37"/>
    <w:rsid w:val="001B7903"/>
    <w:rsid w:val="001C4BEC"/>
    <w:rsid w:val="001C6C58"/>
    <w:rsid w:val="001D0C62"/>
    <w:rsid w:val="001D5D3D"/>
    <w:rsid w:val="001E0958"/>
    <w:rsid w:val="001E1CB0"/>
    <w:rsid w:val="001E294F"/>
    <w:rsid w:val="00202483"/>
    <w:rsid w:val="002030A4"/>
    <w:rsid w:val="0020443D"/>
    <w:rsid w:val="002045CF"/>
    <w:rsid w:val="00206224"/>
    <w:rsid w:val="00206681"/>
    <w:rsid w:val="00207E3E"/>
    <w:rsid w:val="00207FC3"/>
    <w:rsid w:val="0021059D"/>
    <w:rsid w:val="002108AF"/>
    <w:rsid w:val="00216D90"/>
    <w:rsid w:val="00222ABA"/>
    <w:rsid w:val="0022401D"/>
    <w:rsid w:val="00224C4D"/>
    <w:rsid w:val="00225ABB"/>
    <w:rsid w:val="00227F96"/>
    <w:rsid w:val="00230554"/>
    <w:rsid w:val="00230923"/>
    <w:rsid w:val="00234AC2"/>
    <w:rsid w:val="00235C9A"/>
    <w:rsid w:val="0024160F"/>
    <w:rsid w:val="00244AE5"/>
    <w:rsid w:val="002455BE"/>
    <w:rsid w:val="002475AA"/>
    <w:rsid w:val="002542B0"/>
    <w:rsid w:val="0025482B"/>
    <w:rsid w:val="00257BC7"/>
    <w:rsid w:val="002637F9"/>
    <w:rsid w:val="0027458D"/>
    <w:rsid w:val="0027784B"/>
    <w:rsid w:val="00281164"/>
    <w:rsid w:val="00281DB5"/>
    <w:rsid w:val="00282252"/>
    <w:rsid w:val="00283A89"/>
    <w:rsid w:val="00286419"/>
    <w:rsid w:val="002933D4"/>
    <w:rsid w:val="00296318"/>
    <w:rsid w:val="002A0207"/>
    <w:rsid w:val="002A2BA1"/>
    <w:rsid w:val="002B17B4"/>
    <w:rsid w:val="002B56A5"/>
    <w:rsid w:val="002C3EF8"/>
    <w:rsid w:val="002C51F8"/>
    <w:rsid w:val="002C60E7"/>
    <w:rsid w:val="002D187E"/>
    <w:rsid w:val="002D2FBA"/>
    <w:rsid w:val="002D4B3B"/>
    <w:rsid w:val="002D794F"/>
    <w:rsid w:val="002E33DA"/>
    <w:rsid w:val="002E6691"/>
    <w:rsid w:val="002F052A"/>
    <w:rsid w:val="002F7B08"/>
    <w:rsid w:val="002F7B7B"/>
    <w:rsid w:val="00302445"/>
    <w:rsid w:val="00302F5F"/>
    <w:rsid w:val="00302FB3"/>
    <w:rsid w:val="00303C59"/>
    <w:rsid w:val="003051B7"/>
    <w:rsid w:val="003073D0"/>
    <w:rsid w:val="003106E2"/>
    <w:rsid w:val="00314661"/>
    <w:rsid w:val="0031504F"/>
    <w:rsid w:val="0031507E"/>
    <w:rsid w:val="00316ECF"/>
    <w:rsid w:val="00317620"/>
    <w:rsid w:val="00317C84"/>
    <w:rsid w:val="00320987"/>
    <w:rsid w:val="00321A2D"/>
    <w:rsid w:val="00321F65"/>
    <w:rsid w:val="0032201A"/>
    <w:rsid w:val="00325A3F"/>
    <w:rsid w:val="00325CE8"/>
    <w:rsid w:val="00326857"/>
    <w:rsid w:val="00335DE9"/>
    <w:rsid w:val="00337E3A"/>
    <w:rsid w:val="00340687"/>
    <w:rsid w:val="003409D6"/>
    <w:rsid w:val="00340CC6"/>
    <w:rsid w:val="0034496E"/>
    <w:rsid w:val="00346A4A"/>
    <w:rsid w:val="00347534"/>
    <w:rsid w:val="0035253E"/>
    <w:rsid w:val="003568BA"/>
    <w:rsid w:val="00356F19"/>
    <w:rsid w:val="0035706A"/>
    <w:rsid w:val="00361BBA"/>
    <w:rsid w:val="00362F1D"/>
    <w:rsid w:val="00367257"/>
    <w:rsid w:val="00373FAB"/>
    <w:rsid w:val="0037587B"/>
    <w:rsid w:val="0037664F"/>
    <w:rsid w:val="00380310"/>
    <w:rsid w:val="00380532"/>
    <w:rsid w:val="003857C3"/>
    <w:rsid w:val="00390B18"/>
    <w:rsid w:val="00391B4D"/>
    <w:rsid w:val="00395B06"/>
    <w:rsid w:val="003A20C5"/>
    <w:rsid w:val="003A3B54"/>
    <w:rsid w:val="003B38F6"/>
    <w:rsid w:val="003B4C56"/>
    <w:rsid w:val="003B6540"/>
    <w:rsid w:val="003C1E4C"/>
    <w:rsid w:val="003C2A19"/>
    <w:rsid w:val="003C3A6A"/>
    <w:rsid w:val="003C3B7E"/>
    <w:rsid w:val="003D0210"/>
    <w:rsid w:val="003D0557"/>
    <w:rsid w:val="003D2E8F"/>
    <w:rsid w:val="003D371C"/>
    <w:rsid w:val="003D4AF2"/>
    <w:rsid w:val="003D55EF"/>
    <w:rsid w:val="003D5B01"/>
    <w:rsid w:val="003F0081"/>
    <w:rsid w:val="003F4F4D"/>
    <w:rsid w:val="003F73AE"/>
    <w:rsid w:val="003F73E6"/>
    <w:rsid w:val="004021C7"/>
    <w:rsid w:val="00405195"/>
    <w:rsid w:val="00406AB9"/>
    <w:rsid w:val="004073AE"/>
    <w:rsid w:val="00411427"/>
    <w:rsid w:val="004117BA"/>
    <w:rsid w:val="004148F3"/>
    <w:rsid w:val="00414F26"/>
    <w:rsid w:val="004163E6"/>
    <w:rsid w:val="0041719B"/>
    <w:rsid w:val="00421BC1"/>
    <w:rsid w:val="00424C1C"/>
    <w:rsid w:val="0042588A"/>
    <w:rsid w:val="00426A55"/>
    <w:rsid w:val="00430DDE"/>
    <w:rsid w:val="00434177"/>
    <w:rsid w:val="00435BE3"/>
    <w:rsid w:val="00436420"/>
    <w:rsid w:val="00441A16"/>
    <w:rsid w:val="00444EA9"/>
    <w:rsid w:val="004470F2"/>
    <w:rsid w:val="00447EC9"/>
    <w:rsid w:val="0045056F"/>
    <w:rsid w:val="0045137E"/>
    <w:rsid w:val="00454A67"/>
    <w:rsid w:val="00455EBC"/>
    <w:rsid w:val="00456905"/>
    <w:rsid w:val="00460FF9"/>
    <w:rsid w:val="00467341"/>
    <w:rsid w:val="00470AE6"/>
    <w:rsid w:val="00473E57"/>
    <w:rsid w:val="00474D89"/>
    <w:rsid w:val="00475FAE"/>
    <w:rsid w:val="004764C7"/>
    <w:rsid w:val="00477814"/>
    <w:rsid w:val="00481159"/>
    <w:rsid w:val="00485610"/>
    <w:rsid w:val="0048562D"/>
    <w:rsid w:val="004863F2"/>
    <w:rsid w:val="00486804"/>
    <w:rsid w:val="00486AA1"/>
    <w:rsid w:val="00493B87"/>
    <w:rsid w:val="00493E37"/>
    <w:rsid w:val="00493E4B"/>
    <w:rsid w:val="004A076E"/>
    <w:rsid w:val="004B160A"/>
    <w:rsid w:val="004B44B4"/>
    <w:rsid w:val="004B5E64"/>
    <w:rsid w:val="004B7DAC"/>
    <w:rsid w:val="004C2A90"/>
    <w:rsid w:val="004C43BA"/>
    <w:rsid w:val="004C728D"/>
    <w:rsid w:val="004D041E"/>
    <w:rsid w:val="004D2481"/>
    <w:rsid w:val="004D5DB7"/>
    <w:rsid w:val="004D7B66"/>
    <w:rsid w:val="004E667D"/>
    <w:rsid w:val="004F1A9C"/>
    <w:rsid w:val="004F42A9"/>
    <w:rsid w:val="004F49B5"/>
    <w:rsid w:val="005035BF"/>
    <w:rsid w:val="00503A32"/>
    <w:rsid w:val="0050561E"/>
    <w:rsid w:val="00513F8A"/>
    <w:rsid w:val="005235E5"/>
    <w:rsid w:val="00523FE8"/>
    <w:rsid w:val="005247E7"/>
    <w:rsid w:val="0052606E"/>
    <w:rsid w:val="00530197"/>
    <w:rsid w:val="00531FC3"/>
    <w:rsid w:val="00540B96"/>
    <w:rsid w:val="00540C73"/>
    <w:rsid w:val="00541403"/>
    <w:rsid w:val="0054771B"/>
    <w:rsid w:val="005511F1"/>
    <w:rsid w:val="00553542"/>
    <w:rsid w:val="00553D84"/>
    <w:rsid w:val="00553E95"/>
    <w:rsid w:val="005556ED"/>
    <w:rsid w:val="0056299B"/>
    <w:rsid w:val="00565568"/>
    <w:rsid w:val="00565B34"/>
    <w:rsid w:val="00566168"/>
    <w:rsid w:val="00571E6E"/>
    <w:rsid w:val="00572C4A"/>
    <w:rsid w:val="00582380"/>
    <w:rsid w:val="00583B81"/>
    <w:rsid w:val="0058569F"/>
    <w:rsid w:val="00586E97"/>
    <w:rsid w:val="005917C9"/>
    <w:rsid w:val="00594161"/>
    <w:rsid w:val="0059577F"/>
    <w:rsid w:val="005969E4"/>
    <w:rsid w:val="005A1B06"/>
    <w:rsid w:val="005A2895"/>
    <w:rsid w:val="005B20E9"/>
    <w:rsid w:val="005B25B1"/>
    <w:rsid w:val="005B45F3"/>
    <w:rsid w:val="005B6312"/>
    <w:rsid w:val="005B646E"/>
    <w:rsid w:val="005B790F"/>
    <w:rsid w:val="005C0B13"/>
    <w:rsid w:val="005D13AD"/>
    <w:rsid w:val="005D1F62"/>
    <w:rsid w:val="005D3CFF"/>
    <w:rsid w:val="005D56AD"/>
    <w:rsid w:val="005D7FE7"/>
    <w:rsid w:val="005E08DD"/>
    <w:rsid w:val="005E0B9E"/>
    <w:rsid w:val="005E1FA8"/>
    <w:rsid w:val="005F2BF0"/>
    <w:rsid w:val="005F41B3"/>
    <w:rsid w:val="005F56AB"/>
    <w:rsid w:val="00600DAC"/>
    <w:rsid w:val="00601A02"/>
    <w:rsid w:val="00601DD4"/>
    <w:rsid w:val="006038A5"/>
    <w:rsid w:val="00603E6B"/>
    <w:rsid w:val="00604213"/>
    <w:rsid w:val="00611201"/>
    <w:rsid w:val="006212F1"/>
    <w:rsid w:val="00626F38"/>
    <w:rsid w:val="006353FC"/>
    <w:rsid w:val="00641F78"/>
    <w:rsid w:val="00642D96"/>
    <w:rsid w:val="00644B26"/>
    <w:rsid w:val="00647913"/>
    <w:rsid w:val="00650664"/>
    <w:rsid w:val="006653B3"/>
    <w:rsid w:val="006671D6"/>
    <w:rsid w:val="006673F1"/>
    <w:rsid w:val="00672C03"/>
    <w:rsid w:val="00676A0A"/>
    <w:rsid w:val="0067797E"/>
    <w:rsid w:val="006822E4"/>
    <w:rsid w:val="006855AA"/>
    <w:rsid w:val="00687088"/>
    <w:rsid w:val="006903CE"/>
    <w:rsid w:val="00690E54"/>
    <w:rsid w:val="006918BE"/>
    <w:rsid w:val="00693F27"/>
    <w:rsid w:val="00694283"/>
    <w:rsid w:val="00695144"/>
    <w:rsid w:val="0069725D"/>
    <w:rsid w:val="00697314"/>
    <w:rsid w:val="006A09DD"/>
    <w:rsid w:val="006A56E0"/>
    <w:rsid w:val="006A5C87"/>
    <w:rsid w:val="006B048E"/>
    <w:rsid w:val="006C4331"/>
    <w:rsid w:val="006C4551"/>
    <w:rsid w:val="006C515B"/>
    <w:rsid w:val="006C572C"/>
    <w:rsid w:val="006D09B2"/>
    <w:rsid w:val="006D15A2"/>
    <w:rsid w:val="006D2B91"/>
    <w:rsid w:val="006D5381"/>
    <w:rsid w:val="006D775A"/>
    <w:rsid w:val="006E484F"/>
    <w:rsid w:val="006F25CC"/>
    <w:rsid w:val="006F3DD1"/>
    <w:rsid w:val="006F62E1"/>
    <w:rsid w:val="006F693B"/>
    <w:rsid w:val="00706F47"/>
    <w:rsid w:val="007076C4"/>
    <w:rsid w:val="00711AB1"/>
    <w:rsid w:val="007135FA"/>
    <w:rsid w:val="00713829"/>
    <w:rsid w:val="00715019"/>
    <w:rsid w:val="007152DC"/>
    <w:rsid w:val="00724556"/>
    <w:rsid w:val="00732D7F"/>
    <w:rsid w:val="00734A52"/>
    <w:rsid w:val="00735EA9"/>
    <w:rsid w:val="00743445"/>
    <w:rsid w:val="00743788"/>
    <w:rsid w:val="00752EAB"/>
    <w:rsid w:val="00754F6F"/>
    <w:rsid w:val="00756812"/>
    <w:rsid w:val="00757292"/>
    <w:rsid w:val="0076153E"/>
    <w:rsid w:val="00764F74"/>
    <w:rsid w:val="007675D2"/>
    <w:rsid w:val="00771412"/>
    <w:rsid w:val="00771F94"/>
    <w:rsid w:val="00773D10"/>
    <w:rsid w:val="00782ED1"/>
    <w:rsid w:val="00785034"/>
    <w:rsid w:val="00786D98"/>
    <w:rsid w:val="00793189"/>
    <w:rsid w:val="00797050"/>
    <w:rsid w:val="007A0333"/>
    <w:rsid w:val="007A1A16"/>
    <w:rsid w:val="007A7659"/>
    <w:rsid w:val="007B3E3C"/>
    <w:rsid w:val="007C035F"/>
    <w:rsid w:val="007C06A6"/>
    <w:rsid w:val="007C434D"/>
    <w:rsid w:val="007C46CD"/>
    <w:rsid w:val="007C7A43"/>
    <w:rsid w:val="007D0189"/>
    <w:rsid w:val="007D5012"/>
    <w:rsid w:val="007D5E41"/>
    <w:rsid w:val="007E22E7"/>
    <w:rsid w:val="007E520D"/>
    <w:rsid w:val="007E6CD7"/>
    <w:rsid w:val="007F1D76"/>
    <w:rsid w:val="007F4510"/>
    <w:rsid w:val="007F57AD"/>
    <w:rsid w:val="007F608D"/>
    <w:rsid w:val="0080210F"/>
    <w:rsid w:val="00803D52"/>
    <w:rsid w:val="0080615F"/>
    <w:rsid w:val="008079A5"/>
    <w:rsid w:val="0081773C"/>
    <w:rsid w:val="008245BD"/>
    <w:rsid w:val="0082698C"/>
    <w:rsid w:val="0083071C"/>
    <w:rsid w:val="00833E76"/>
    <w:rsid w:val="00842CBF"/>
    <w:rsid w:val="00842CD7"/>
    <w:rsid w:val="00842E46"/>
    <w:rsid w:val="00844B33"/>
    <w:rsid w:val="00845077"/>
    <w:rsid w:val="008534B5"/>
    <w:rsid w:val="00853FC0"/>
    <w:rsid w:val="00855384"/>
    <w:rsid w:val="00856E65"/>
    <w:rsid w:val="00861165"/>
    <w:rsid w:val="00872428"/>
    <w:rsid w:val="00872A36"/>
    <w:rsid w:val="00875A9B"/>
    <w:rsid w:val="00880856"/>
    <w:rsid w:val="008855B3"/>
    <w:rsid w:val="00886761"/>
    <w:rsid w:val="0089171E"/>
    <w:rsid w:val="00892087"/>
    <w:rsid w:val="00897CB4"/>
    <w:rsid w:val="008B19E4"/>
    <w:rsid w:val="008B4080"/>
    <w:rsid w:val="008B59F1"/>
    <w:rsid w:val="008B6ED9"/>
    <w:rsid w:val="008C4583"/>
    <w:rsid w:val="008D0CFD"/>
    <w:rsid w:val="008D2C25"/>
    <w:rsid w:val="008D697C"/>
    <w:rsid w:val="008E7294"/>
    <w:rsid w:val="00900A39"/>
    <w:rsid w:val="00901C56"/>
    <w:rsid w:val="00901E08"/>
    <w:rsid w:val="009031EE"/>
    <w:rsid w:val="0091099E"/>
    <w:rsid w:val="00942FCF"/>
    <w:rsid w:val="00944B12"/>
    <w:rsid w:val="0094500A"/>
    <w:rsid w:val="00946C28"/>
    <w:rsid w:val="00947980"/>
    <w:rsid w:val="00953957"/>
    <w:rsid w:val="00962DBA"/>
    <w:rsid w:val="009639E2"/>
    <w:rsid w:val="00965C78"/>
    <w:rsid w:val="009718B7"/>
    <w:rsid w:val="00972D69"/>
    <w:rsid w:val="00973801"/>
    <w:rsid w:val="009750AE"/>
    <w:rsid w:val="009751A9"/>
    <w:rsid w:val="00975DB5"/>
    <w:rsid w:val="009818FF"/>
    <w:rsid w:val="00985C52"/>
    <w:rsid w:val="0099304B"/>
    <w:rsid w:val="009942E8"/>
    <w:rsid w:val="00994F67"/>
    <w:rsid w:val="009951B8"/>
    <w:rsid w:val="009A28FE"/>
    <w:rsid w:val="009A3571"/>
    <w:rsid w:val="009A53FA"/>
    <w:rsid w:val="009B1E4E"/>
    <w:rsid w:val="009B6FFC"/>
    <w:rsid w:val="009B7BB0"/>
    <w:rsid w:val="009C680C"/>
    <w:rsid w:val="009D2E02"/>
    <w:rsid w:val="009D429D"/>
    <w:rsid w:val="009D459B"/>
    <w:rsid w:val="009D631E"/>
    <w:rsid w:val="009E18CD"/>
    <w:rsid w:val="009F2BA4"/>
    <w:rsid w:val="009F46CA"/>
    <w:rsid w:val="009F5F0A"/>
    <w:rsid w:val="00A04B97"/>
    <w:rsid w:val="00A05C07"/>
    <w:rsid w:val="00A07311"/>
    <w:rsid w:val="00A1027F"/>
    <w:rsid w:val="00A16725"/>
    <w:rsid w:val="00A2323D"/>
    <w:rsid w:val="00A24E62"/>
    <w:rsid w:val="00A30988"/>
    <w:rsid w:val="00A313A9"/>
    <w:rsid w:val="00A31D43"/>
    <w:rsid w:val="00A345AE"/>
    <w:rsid w:val="00A36410"/>
    <w:rsid w:val="00A37272"/>
    <w:rsid w:val="00A404A0"/>
    <w:rsid w:val="00A41F39"/>
    <w:rsid w:val="00A420F6"/>
    <w:rsid w:val="00A43F55"/>
    <w:rsid w:val="00A43FEF"/>
    <w:rsid w:val="00A4484D"/>
    <w:rsid w:val="00A44E4F"/>
    <w:rsid w:val="00A458B5"/>
    <w:rsid w:val="00A5297E"/>
    <w:rsid w:val="00A53773"/>
    <w:rsid w:val="00A60646"/>
    <w:rsid w:val="00A650A2"/>
    <w:rsid w:val="00A66A73"/>
    <w:rsid w:val="00A67332"/>
    <w:rsid w:val="00A70864"/>
    <w:rsid w:val="00A72056"/>
    <w:rsid w:val="00A731F8"/>
    <w:rsid w:val="00A743C6"/>
    <w:rsid w:val="00A75D70"/>
    <w:rsid w:val="00A75FFC"/>
    <w:rsid w:val="00A81B54"/>
    <w:rsid w:val="00A82FA8"/>
    <w:rsid w:val="00A838F6"/>
    <w:rsid w:val="00A83F22"/>
    <w:rsid w:val="00A84599"/>
    <w:rsid w:val="00A87DF1"/>
    <w:rsid w:val="00A92C83"/>
    <w:rsid w:val="00A9455B"/>
    <w:rsid w:val="00A96357"/>
    <w:rsid w:val="00A97A2C"/>
    <w:rsid w:val="00AA19A0"/>
    <w:rsid w:val="00AA2167"/>
    <w:rsid w:val="00AA2532"/>
    <w:rsid w:val="00AA326F"/>
    <w:rsid w:val="00AA4435"/>
    <w:rsid w:val="00AA6627"/>
    <w:rsid w:val="00AB1495"/>
    <w:rsid w:val="00AB18E4"/>
    <w:rsid w:val="00AB6EB1"/>
    <w:rsid w:val="00AC070A"/>
    <w:rsid w:val="00AC0A66"/>
    <w:rsid w:val="00AC0CD6"/>
    <w:rsid w:val="00AC2796"/>
    <w:rsid w:val="00AC4706"/>
    <w:rsid w:val="00AC55BB"/>
    <w:rsid w:val="00AC613F"/>
    <w:rsid w:val="00AC7314"/>
    <w:rsid w:val="00AD25C4"/>
    <w:rsid w:val="00AD371D"/>
    <w:rsid w:val="00AD4906"/>
    <w:rsid w:val="00AE1B93"/>
    <w:rsid w:val="00AE3A52"/>
    <w:rsid w:val="00AE41A5"/>
    <w:rsid w:val="00AE52B8"/>
    <w:rsid w:val="00AF2413"/>
    <w:rsid w:val="00AF3392"/>
    <w:rsid w:val="00AF3B23"/>
    <w:rsid w:val="00B02223"/>
    <w:rsid w:val="00B04EB0"/>
    <w:rsid w:val="00B07ABD"/>
    <w:rsid w:val="00B14FBC"/>
    <w:rsid w:val="00B16BD1"/>
    <w:rsid w:val="00B17E3E"/>
    <w:rsid w:val="00B366AD"/>
    <w:rsid w:val="00B37F32"/>
    <w:rsid w:val="00B37F4F"/>
    <w:rsid w:val="00B421A5"/>
    <w:rsid w:val="00B458F5"/>
    <w:rsid w:val="00B525F7"/>
    <w:rsid w:val="00B5361A"/>
    <w:rsid w:val="00B57A49"/>
    <w:rsid w:val="00B60722"/>
    <w:rsid w:val="00B71C6C"/>
    <w:rsid w:val="00B72BC1"/>
    <w:rsid w:val="00B73D03"/>
    <w:rsid w:val="00B76F45"/>
    <w:rsid w:val="00B8088E"/>
    <w:rsid w:val="00B82409"/>
    <w:rsid w:val="00B83FCD"/>
    <w:rsid w:val="00B84661"/>
    <w:rsid w:val="00B87AA5"/>
    <w:rsid w:val="00B943DA"/>
    <w:rsid w:val="00BB35B0"/>
    <w:rsid w:val="00BC2BBB"/>
    <w:rsid w:val="00BC57AD"/>
    <w:rsid w:val="00BD1324"/>
    <w:rsid w:val="00BD6E9D"/>
    <w:rsid w:val="00BD7993"/>
    <w:rsid w:val="00BE1511"/>
    <w:rsid w:val="00BE552A"/>
    <w:rsid w:val="00BE61FA"/>
    <w:rsid w:val="00BE6415"/>
    <w:rsid w:val="00BE7EC1"/>
    <w:rsid w:val="00BF186D"/>
    <w:rsid w:val="00BF2A13"/>
    <w:rsid w:val="00BF329D"/>
    <w:rsid w:val="00BF5AE3"/>
    <w:rsid w:val="00C04796"/>
    <w:rsid w:val="00C0604A"/>
    <w:rsid w:val="00C06089"/>
    <w:rsid w:val="00C102BF"/>
    <w:rsid w:val="00C12EA0"/>
    <w:rsid w:val="00C1637C"/>
    <w:rsid w:val="00C30BC7"/>
    <w:rsid w:val="00C32D7B"/>
    <w:rsid w:val="00C3373E"/>
    <w:rsid w:val="00C34C10"/>
    <w:rsid w:val="00C4011D"/>
    <w:rsid w:val="00C40F21"/>
    <w:rsid w:val="00C47D39"/>
    <w:rsid w:val="00C50B39"/>
    <w:rsid w:val="00C53A67"/>
    <w:rsid w:val="00C55646"/>
    <w:rsid w:val="00C57BA4"/>
    <w:rsid w:val="00C62170"/>
    <w:rsid w:val="00C64563"/>
    <w:rsid w:val="00C66BFE"/>
    <w:rsid w:val="00C70F0E"/>
    <w:rsid w:val="00C7671A"/>
    <w:rsid w:val="00C77088"/>
    <w:rsid w:val="00C81B75"/>
    <w:rsid w:val="00C86F21"/>
    <w:rsid w:val="00C8751E"/>
    <w:rsid w:val="00C91A6F"/>
    <w:rsid w:val="00C92582"/>
    <w:rsid w:val="00C93745"/>
    <w:rsid w:val="00C93BAD"/>
    <w:rsid w:val="00CA063A"/>
    <w:rsid w:val="00CA45B6"/>
    <w:rsid w:val="00CA787E"/>
    <w:rsid w:val="00CC22B1"/>
    <w:rsid w:val="00CC260B"/>
    <w:rsid w:val="00CD16DE"/>
    <w:rsid w:val="00CD18ED"/>
    <w:rsid w:val="00CD2762"/>
    <w:rsid w:val="00CD2F44"/>
    <w:rsid w:val="00CD438C"/>
    <w:rsid w:val="00CD6F2C"/>
    <w:rsid w:val="00CD7F56"/>
    <w:rsid w:val="00CE05AA"/>
    <w:rsid w:val="00CE1CC3"/>
    <w:rsid w:val="00CE3E5A"/>
    <w:rsid w:val="00CE67EB"/>
    <w:rsid w:val="00CE7151"/>
    <w:rsid w:val="00CF0510"/>
    <w:rsid w:val="00CF29B9"/>
    <w:rsid w:val="00CF5BCD"/>
    <w:rsid w:val="00CF7BF6"/>
    <w:rsid w:val="00D1490E"/>
    <w:rsid w:val="00D167B0"/>
    <w:rsid w:val="00D17E85"/>
    <w:rsid w:val="00D21740"/>
    <w:rsid w:val="00D21C0D"/>
    <w:rsid w:val="00D2215A"/>
    <w:rsid w:val="00D22756"/>
    <w:rsid w:val="00D23F89"/>
    <w:rsid w:val="00D25980"/>
    <w:rsid w:val="00D338A3"/>
    <w:rsid w:val="00D34E41"/>
    <w:rsid w:val="00D35341"/>
    <w:rsid w:val="00D376D8"/>
    <w:rsid w:val="00D40660"/>
    <w:rsid w:val="00D4096A"/>
    <w:rsid w:val="00D40F1D"/>
    <w:rsid w:val="00D41E10"/>
    <w:rsid w:val="00D47E8F"/>
    <w:rsid w:val="00D47F56"/>
    <w:rsid w:val="00D50093"/>
    <w:rsid w:val="00D507D1"/>
    <w:rsid w:val="00D543D6"/>
    <w:rsid w:val="00D555DB"/>
    <w:rsid w:val="00D60B40"/>
    <w:rsid w:val="00D6511F"/>
    <w:rsid w:val="00D67E54"/>
    <w:rsid w:val="00D74AA6"/>
    <w:rsid w:val="00D7645E"/>
    <w:rsid w:val="00D84EBF"/>
    <w:rsid w:val="00D86BAE"/>
    <w:rsid w:val="00D90BC7"/>
    <w:rsid w:val="00D94945"/>
    <w:rsid w:val="00DA0316"/>
    <w:rsid w:val="00DB0573"/>
    <w:rsid w:val="00DB3240"/>
    <w:rsid w:val="00DC03B4"/>
    <w:rsid w:val="00DC3253"/>
    <w:rsid w:val="00DD0A26"/>
    <w:rsid w:val="00DD2B19"/>
    <w:rsid w:val="00DD310F"/>
    <w:rsid w:val="00DD33CB"/>
    <w:rsid w:val="00DD52B8"/>
    <w:rsid w:val="00DD70E9"/>
    <w:rsid w:val="00DE10F9"/>
    <w:rsid w:val="00DE20C6"/>
    <w:rsid w:val="00DE3298"/>
    <w:rsid w:val="00DE5DDA"/>
    <w:rsid w:val="00DE69E5"/>
    <w:rsid w:val="00DF3CC6"/>
    <w:rsid w:val="00DF4BC6"/>
    <w:rsid w:val="00DF7DA7"/>
    <w:rsid w:val="00E07E85"/>
    <w:rsid w:val="00E12D4B"/>
    <w:rsid w:val="00E13D8F"/>
    <w:rsid w:val="00E154BE"/>
    <w:rsid w:val="00E1598F"/>
    <w:rsid w:val="00E16A7D"/>
    <w:rsid w:val="00E16B5C"/>
    <w:rsid w:val="00E173D0"/>
    <w:rsid w:val="00E20FFE"/>
    <w:rsid w:val="00E21714"/>
    <w:rsid w:val="00E22CAC"/>
    <w:rsid w:val="00E3285E"/>
    <w:rsid w:val="00E43810"/>
    <w:rsid w:val="00E4712A"/>
    <w:rsid w:val="00E5073C"/>
    <w:rsid w:val="00E54619"/>
    <w:rsid w:val="00E54E8E"/>
    <w:rsid w:val="00E55B49"/>
    <w:rsid w:val="00E56797"/>
    <w:rsid w:val="00E623CA"/>
    <w:rsid w:val="00E64FEE"/>
    <w:rsid w:val="00E6606C"/>
    <w:rsid w:val="00E66BF6"/>
    <w:rsid w:val="00E66F4E"/>
    <w:rsid w:val="00E67FD3"/>
    <w:rsid w:val="00E701F8"/>
    <w:rsid w:val="00E70CCB"/>
    <w:rsid w:val="00E73425"/>
    <w:rsid w:val="00E755DD"/>
    <w:rsid w:val="00E770D4"/>
    <w:rsid w:val="00E8183C"/>
    <w:rsid w:val="00E82D07"/>
    <w:rsid w:val="00E84767"/>
    <w:rsid w:val="00E92109"/>
    <w:rsid w:val="00E921D1"/>
    <w:rsid w:val="00E93300"/>
    <w:rsid w:val="00E93832"/>
    <w:rsid w:val="00E97FC4"/>
    <w:rsid w:val="00EA45B8"/>
    <w:rsid w:val="00EA486F"/>
    <w:rsid w:val="00EA5F35"/>
    <w:rsid w:val="00EA5F93"/>
    <w:rsid w:val="00EA7309"/>
    <w:rsid w:val="00EB5378"/>
    <w:rsid w:val="00EC1588"/>
    <w:rsid w:val="00EC2519"/>
    <w:rsid w:val="00EC3D8A"/>
    <w:rsid w:val="00EC4C74"/>
    <w:rsid w:val="00EC5E5D"/>
    <w:rsid w:val="00EE1DAD"/>
    <w:rsid w:val="00EE7626"/>
    <w:rsid w:val="00EF152E"/>
    <w:rsid w:val="00EF2674"/>
    <w:rsid w:val="00EF2D50"/>
    <w:rsid w:val="00F06ED4"/>
    <w:rsid w:val="00F070E3"/>
    <w:rsid w:val="00F075B0"/>
    <w:rsid w:val="00F138E6"/>
    <w:rsid w:val="00F20B06"/>
    <w:rsid w:val="00F2243E"/>
    <w:rsid w:val="00F24040"/>
    <w:rsid w:val="00F24B6D"/>
    <w:rsid w:val="00F25506"/>
    <w:rsid w:val="00F32C4C"/>
    <w:rsid w:val="00F34CAC"/>
    <w:rsid w:val="00F3746E"/>
    <w:rsid w:val="00F37ED4"/>
    <w:rsid w:val="00F41AD8"/>
    <w:rsid w:val="00F42715"/>
    <w:rsid w:val="00F46461"/>
    <w:rsid w:val="00F53284"/>
    <w:rsid w:val="00F64E90"/>
    <w:rsid w:val="00F72F4C"/>
    <w:rsid w:val="00F73174"/>
    <w:rsid w:val="00F77F47"/>
    <w:rsid w:val="00F83ABF"/>
    <w:rsid w:val="00F92361"/>
    <w:rsid w:val="00F94245"/>
    <w:rsid w:val="00F9658F"/>
    <w:rsid w:val="00F96970"/>
    <w:rsid w:val="00F977D8"/>
    <w:rsid w:val="00F97C57"/>
    <w:rsid w:val="00FA340F"/>
    <w:rsid w:val="00FA460B"/>
    <w:rsid w:val="00FB1579"/>
    <w:rsid w:val="00FB6ED1"/>
    <w:rsid w:val="00FB77FE"/>
    <w:rsid w:val="00FB7848"/>
    <w:rsid w:val="00FC0D83"/>
    <w:rsid w:val="00FC1941"/>
    <w:rsid w:val="00FC39C1"/>
    <w:rsid w:val="00FC4222"/>
    <w:rsid w:val="00FC5E48"/>
    <w:rsid w:val="00FD0A9C"/>
    <w:rsid w:val="00FD1C0B"/>
    <w:rsid w:val="00FD4525"/>
    <w:rsid w:val="00FD570C"/>
    <w:rsid w:val="00FD7302"/>
    <w:rsid w:val="00FE0B44"/>
    <w:rsid w:val="00FE3198"/>
    <w:rsid w:val="00FE3828"/>
    <w:rsid w:val="00FF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26D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09B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3BA"/>
  </w:style>
  <w:style w:type="paragraph" w:styleId="Footer">
    <w:name w:val="footer"/>
    <w:basedOn w:val="Normal"/>
    <w:link w:val="Foot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3BA"/>
  </w:style>
  <w:style w:type="paragraph" w:styleId="NormalWeb">
    <w:name w:val="Normal (Web)"/>
    <w:basedOn w:val="Normal"/>
    <w:rsid w:val="006D09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CommentReference">
    <w:name w:val="annotation reference"/>
    <w:semiHidden/>
    <w:rsid w:val="006D09B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D09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D09B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9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9B2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F2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nissen/Desktop/Documents/Protocols%20-%202019/Sports%20Center%20protocols/Protoco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7A52FA-FB1C-3E4A-BCCC-C8873238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Protocol Template.dotx</Template>
  <TotalTime>3</TotalTime>
  <Pages>3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Nissen</dc:creator>
  <cp:keywords/>
  <dc:description/>
  <cp:lastModifiedBy>Carl Nissen</cp:lastModifiedBy>
  <cp:revision>3</cp:revision>
  <dcterms:created xsi:type="dcterms:W3CDTF">2020-11-16T00:05:00Z</dcterms:created>
  <dcterms:modified xsi:type="dcterms:W3CDTF">2020-11-16T00:07:00Z</dcterms:modified>
</cp:coreProperties>
</file>