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5BF4" w14:textId="77777777" w:rsidR="006D09B2" w:rsidRDefault="006D09B2" w:rsidP="006D09B2">
      <w:pPr>
        <w:pStyle w:val="NormalWeb"/>
        <w:jc w:val="center"/>
        <w:rPr>
          <w:b/>
          <w:bCs/>
          <w:sz w:val="28"/>
          <w:szCs w:val="28"/>
        </w:rPr>
      </w:pPr>
    </w:p>
    <w:p w14:paraId="70265F1A" w14:textId="4B7D31C2" w:rsidR="006D09B2" w:rsidRPr="00251E95" w:rsidRDefault="00BF2A13" w:rsidP="00BF2A13">
      <w:pPr>
        <w:pStyle w:val="NormalWeb"/>
        <w:ind w:left="16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Superior Labral Anterior Posterior (SLAP) Repair</w:t>
      </w:r>
      <w:r w:rsidR="006D09B2" w:rsidRPr="00251E95">
        <w:rPr>
          <w:b/>
          <w:bCs/>
          <w:sz w:val="28"/>
          <w:szCs w:val="28"/>
        </w:rPr>
        <w:t xml:space="preserve"> Rehabilitation Protocol</w:t>
      </w:r>
    </w:p>
    <w:p w14:paraId="0B1B62E2" w14:textId="1AFD6836" w:rsidR="006D09B2" w:rsidRPr="00251E95" w:rsidRDefault="006D09B2" w:rsidP="00BF2A13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Please note that these are to be used only as guidelines.</w:t>
      </w:r>
    </w:p>
    <w:p w14:paraId="34AD2416" w14:textId="0693AD2C" w:rsidR="006D09B2" w:rsidRDefault="006D09B2" w:rsidP="00BF2A13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6A672462" w14:textId="77777777" w:rsidR="00BF2A13" w:rsidRPr="00D22832" w:rsidRDefault="00BF2A13" w:rsidP="00BF2A13">
      <w:pPr>
        <w:pStyle w:val="NormalWeb"/>
        <w:ind w:left="720"/>
        <w:jc w:val="center"/>
        <w:rPr>
          <w:b/>
          <w:bCs/>
        </w:rPr>
      </w:pPr>
    </w:p>
    <w:p w14:paraId="3C6FF51E" w14:textId="77777777" w:rsidR="00BF2A13" w:rsidRPr="000D3EC0" w:rsidRDefault="00BF2A13" w:rsidP="00BF2A13">
      <w:pPr>
        <w:pStyle w:val="NormalWeb"/>
        <w:shd w:val="clear" w:color="auto" w:fill="C0C0C0"/>
        <w:ind w:left="720"/>
        <w:rPr>
          <w:u w:val="single"/>
        </w:rPr>
      </w:pPr>
      <w:r w:rsidRPr="000D3EC0">
        <w:rPr>
          <w:b/>
          <w:bCs/>
          <w:u w:val="single"/>
        </w:rPr>
        <w:t>Weeks 0 to 4: Protective Phase</w:t>
      </w:r>
    </w:p>
    <w:p w14:paraId="2E1B5804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Sling: </w:t>
      </w:r>
      <w:r>
        <w:t>At all times</w:t>
      </w:r>
    </w:p>
    <w:p w14:paraId="6A0C5C4E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ROM Goals: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Forward Flexion: </w:t>
      </w:r>
      <w:r>
        <w:t xml:space="preserve">Protected and progressed 140 degrees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Internal Rotation: </w:t>
      </w:r>
      <w:r>
        <w:t xml:space="preserve">Protected and progressed 65 degrees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External Rotation: </w:t>
      </w:r>
      <w:r>
        <w:t>Protected and progressed 30 degrees</w:t>
      </w:r>
    </w:p>
    <w:p w14:paraId="773E07C8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Therapeutic Exercises: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 xml:space="preserve">*No biceps contraction allowed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Isometrics: </w:t>
      </w:r>
      <w:r>
        <w:t xml:space="preserve">Sub maximal rotator cuff isometrics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b/>
          <w:bCs/>
        </w:rPr>
        <w:t>Isotonics</w:t>
      </w:r>
      <w:proofErr w:type="spellEnd"/>
      <w:r>
        <w:rPr>
          <w:b/>
          <w:bCs/>
        </w:rPr>
        <w:t xml:space="preserve">: </w:t>
      </w:r>
      <w:r>
        <w:t>Periscapular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Conditioning: </w:t>
      </w:r>
      <w:r>
        <w:t>Stationary bike, light resistance.  Sling use required for shoulder.</w:t>
      </w:r>
    </w:p>
    <w:p w14:paraId="21BD6FA1" w14:textId="77777777" w:rsidR="00BF2A13" w:rsidRDefault="00BF2A13" w:rsidP="00BF2A13">
      <w:pPr>
        <w:pStyle w:val="NormalWeb"/>
        <w:ind w:left="720"/>
      </w:pPr>
    </w:p>
    <w:p w14:paraId="7B704395" w14:textId="77777777" w:rsidR="00BF2A13" w:rsidRPr="000D3EC0" w:rsidRDefault="00BF2A13" w:rsidP="00BF2A13">
      <w:pPr>
        <w:pStyle w:val="NormalWeb"/>
        <w:shd w:val="clear" w:color="auto" w:fill="C0C0C0"/>
        <w:ind w:left="720"/>
        <w:rPr>
          <w:u w:val="single"/>
        </w:rPr>
      </w:pPr>
      <w:r w:rsidRPr="000D3EC0">
        <w:rPr>
          <w:b/>
          <w:bCs/>
          <w:u w:val="single"/>
        </w:rPr>
        <w:t>Weeks 4 to 6: Early Strengthening</w:t>
      </w:r>
    </w:p>
    <w:p w14:paraId="1CDDB201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Sling: </w:t>
      </w:r>
      <w:r>
        <w:t>Weaned</w:t>
      </w:r>
    </w:p>
    <w:p w14:paraId="0002820C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ROM Goals: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Forward Flexion: </w:t>
      </w:r>
      <w:r>
        <w:t xml:space="preserve">Progressed to full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Internal Rotation: </w:t>
      </w:r>
      <w:r>
        <w:t xml:space="preserve">Progressed to full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External Rotation: </w:t>
      </w:r>
      <w:r>
        <w:t>Progressed 65 degrees</w:t>
      </w:r>
    </w:p>
    <w:p w14:paraId="7B43A3E1" w14:textId="48BDCDE4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Therapeutic Exercises: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 xml:space="preserve">*No biceps contraction allowed; lower body strength training closed </w:t>
      </w:r>
      <w:r>
        <w:tab/>
        <w:t xml:space="preserve">chain activities allowed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Isometrics: </w:t>
      </w:r>
      <w:r>
        <w:t xml:space="preserve">Maximal rotator cuff isometrics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b/>
          <w:bCs/>
        </w:rPr>
        <w:t>Isotonics</w:t>
      </w:r>
      <w:proofErr w:type="spellEnd"/>
      <w:r>
        <w:rPr>
          <w:b/>
          <w:bCs/>
        </w:rPr>
        <w:t xml:space="preserve">: </w:t>
      </w:r>
      <w:r>
        <w:t>Periscapular, core strengthening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Conditioning: </w:t>
      </w:r>
      <w:r>
        <w:t>Stationary bike</w:t>
      </w:r>
    </w:p>
    <w:p w14:paraId="3490786C" w14:textId="704059BE" w:rsidR="00BF2A13" w:rsidRDefault="00BF2A13" w:rsidP="00BF2A13">
      <w:pPr>
        <w:pStyle w:val="NormalWeb"/>
        <w:ind w:left="720"/>
      </w:pPr>
    </w:p>
    <w:p w14:paraId="6FBFD079" w14:textId="77777777" w:rsidR="00BF2A13" w:rsidRDefault="00BF2A13" w:rsidP="00BF2A13">
      <w:pPr>
        <w:pStyle w:val="NormalWeb"/>
        <w:ind w:left="720"/>
      </w:pPr>
    </w:p>
    <w:p w14:paraId="6CF2DE4E" w14:textId="77777777" w:rsidR="00BF2A13" w:rsidRPr="000D3EC0" w:rsidRDefault="00BF2A13" w:rsidP="00BF2A13">
      <w:pPr>
        <w:pStyle w:val="NormalWeb"/>
        <w:shd w:val="clear" w:color="auto" w:fill="C0C0C0"/>
        <w:ind w:left="720"/>
        <w:rPr>
          <w:u w:val="single"/>
        </w:rPr>
      </w:pPr>
      <w:r w:rsidRPr="000D3EC0">
        <w:rPr>
          <w:b/>
          <w:bCs/>
          <w:u w:val="single"/>
        </w:rPr>
        <w:lastRenderedPageBreak/>
        <w:t>Weeks 6 to 12: Advanced Strengthening Phase</w:t>
      </w:r>
    </w:p>
    <w:p w14:paraId="3C474FCC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ROM Goals: </w:t>
      </w:r>
      <w:r>
        <w:t>Progressed to full</w:t>
      </w:r>
    </w:p>
    <w:p w14:paraId="16CD0986" w14:textId="2568A3D9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>Therapeutic Exercises: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 xml:space="preserve">Gentle biceps contraction allowed, advanced scapular stabilization; </w:t>
      </w:r>
      <w:r>
        <w:tab/>
        <w:t>lower body strength training progressed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proofErr w:type="spellStart"/>
      <w:r>
        <w:rPr>
          <w:b/>
          <w:bCs/>
        </w:rPr>
        <w:t>Isotonics</w:t>
      </w:r>
      <w:proofErr w:type="spellEnd"/>
      <w:r>
        <w:rPr>
          <w:b/>
          <w:bCs/>
        </w:rPr>
        <w:t xml:space="preserve">: </w:t>
      </w:r>
      <w:proofErr w:type="spellStart"/>
      <w:r>
        <w:t>Isotonics</w:t>
      </w:r>
      <w:proofErr w:type="spellEnd"/>
      <w:r>
        <w:t xml:space="preserve"> in functional ranges, integrate scapular stabilization and core </w:t>
      </w:r>
      <w:r>
        <w:tab/>
        <w:t xml:space="preserve">strengthening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Proprioception: </w:t>
      </w:r>
      <w:r>
        <w:t>diagonal patterns, ball on wall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Conditioning: </w:t>
      </w:r>
      <w:r>
        <w:t>Stationary bike, elliptical</w:t>
      </w:r>
    </w:p>
    <w:p w14:paraId="3A6282CA" w14:textId="77777777" w:rsidR="00BF2A13" w:rsidRDefault="00BF2A13" w:rsidP="00BF2A13">
      <w:pPr>
        <w:pStyle w:val="NormalWeb"/>
        <w:ind w:left="720"/>
      </w:pPr>
    </w:p>
    <w:p w14:paraId="52F306F0" w14:textId="77777777" w:rsidR="00BF2A13" w:rsidRPr="000D3EC0" w:rsidRDefault="00BF2A13" w:rsidP="00BF2A13">
      <w:pPr>
        <w:pStyle w:val="NormalWeb"/>
        <w:shd w:val="clear" w:color="auto" w:fill="C0C0C0"/>
        <w:ind w:left="720"/>
        <w:rPr>
          <w:u w:val="single"/>
        </w:rPr>
      </w:pPr>
      <w:r w:rsidRPr="000D3EC0">
        <w:rPr>
          <w:b/>
          <w:bCs/>
          <w:u w:val="single"/>
        </w:rPr>
        <w:t>Weeks 12 Plus: Function/Sports Return Phase</w:t>
      </w:r>
    </w:p>
    <w:p w14:paraId="505DF3F0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 xml:space="preserve">ROM Goals: </w:t>
      </w:r>
      <w:r>
        <w:t>Full, pain free</w:t>
      </w:r>
    </w:p>
    <w:p w14:paraId="3F64145B" w14:textId="77777777" w:rsidR="00BF2A13" w:rsidRDefault="00BF2A13" w:rsidP="00BF2A13">
      <w:pPr>
        <w:pStyle w:val="NormalWeb"/>
        <w:numPr>
          <w:ilvl w:val="0"/>
          <w:numId w:val="1"/>
        </w:numPr>
      </w:pPr>
      <w:r>
        <w:rPr>
          <w:b/>
          <w:bCs/>
        </w:rPr>
        <w:t>Therapeutic Exercises: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  <w:r>
        <w:tab/>
      </w:r>
      <w:r>
        <w:rPr>
          <w:b/>
          <w:bCs/>
        </w:rPr>
        <w:tab/>
        <w:t xml:space="preserve">Strengthening: </w:t>
      </w:r>
      <w:r>
        <w:t xml:space="preserve">Begin exercises in the 90/90 position, continue with core, scapula </w:t>
      </w:r>
      <w:r>
        <w:tab/>
        <w:t xml:space="preserve">stability, and rotator cuff strengthening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Proprioception: </w:t>
      </w:r>
      <w:r>
        <w:t>functional position training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Conditioning: </w:t>
      </w:r>
      <w:r>
        <w:t>outdoor cycling, running with cutting, advanced plyometrics</w:t>
      </w:r>
    </w:p>
    <w:p w14:paraId="7D6DBC8C" w14:textId="77777777" w:rsidR="00BF2A13" w:rsidRDefault="00BF2A13" w:rsidP="00BF2A13">
      <w:pPr>
        <w:pStyle w:val="NormalWeb"/>
        <w:ind w:left="720"/>
      </w:pPr>
    </w:p>
    <w:p w14:paraId="0555368A" w14:textId="77777777" w:rsidR="00084287" w:rsidRDefault="008534B5" w:rsidP="00BF2A13">
      <w:pPr>
        <w:pStyle w:val="ListParagraph"/>
      </w:pPr>
    </w:p>
    <w:sectPr w:rsidR="00084287" w:rsidSect="00316EC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FC49F" w14:textId="77777777" w:rsidR="008534B5" w:rsidRDefault="008534B5" w:rsidP="004C43BA">
      <w:r>
        <w:separator/>
      </w:r>
    </w:p>
  </w:endnote>
  <w:endnote w:type="continuationSeparator" w:id="0">
    <w:p w14:paraId="5F7D1BB9" w14:textId="77777777" w:rsidR="008534B5" w:rsidRDefault="008534B5" w:rsidP="004C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C44F6" w14:textId="693DBC16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PRISM Sports Medicine</w:t>
    </w:r>
  </w:p>
  <w:p w14:paraId="71AE424B" w14:textId="638281A2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31 Seymour St.  Suite 204  Hartford, CT</w:t>
    </w:r>
    <w:r>
      <w:rPr>
        <w:b/>
        <w:i/>
        <w:color w:val="0070C0"/>
        <w:sz w:val="16"/>
        <w:szCs w:val="16"/>
      </w:rPr>
      <w:t xml:space="preserve">  06106</w:t>
    </w:r>
  </w:p>
  <w:p w14:paraId="4532288A" w14:textId="77777777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860-421-3233</w:t>
    </w:r>
  </w:p>
  <w:p w14:paraId="304A0230" w14:textId="77777777" w:rsidR="00346A4A" w:rsidRPr="00F72FE0" w:rsidRDefault="00346A4A" w:rsidP="00346A4A">
    <w:pPr>
      <w:pStyle w:val="Footer"/>
      <w:jc w:val="center"/>
      <w:rPr>
        <w:b/>
        <w:color w:val="0070C0"/>
      </w:rPr>
    </w:pPr>
    <w:r w:rsidRPr="00F72FE0">
      <w:rPr>
        <w:b/>
        <w:color w:val="0070C0"/>
      </w:rPr>
      <w:t>www.PRISMSportsMedicine.org</w:t>
    </w:r>
  </w:p>
  <w:p w14:paraId="55F32678" w14:textId="2242ACED" w:rsidR="004C43BA" w:rsidRDefault="004C43BA" w:rsidP="00346A4A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9B87B" w14:textId="77777777" w:rsidR="008534B5" w:rsidRDefault="008534B5" w:rsidP="004C43BA">
      <w:r>
        <w:separator/>
      </w:r>
    </w:p>
  </w:footnote>
  <w:footnote w:type="continuationSeparator" w:id="0">
    <w:p w14:paraId="7BCA76C6" w14:textId="77777777" w:rsidR="008534B5" w:rsidRDefault="008534B5" w:rsidP="004C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8790A" w14:textId="6B863DCE" w:rsidR="004C43BA" w:rsidRDefault="002A0207" w:rsidP="004C43BA">
    <w:pPr>
      <w:pStyle w:val="Header"/>
      <w:jc w:val="center"/>
    </w:pPr>
    <w:r w:rsidRPr="002A0207">
      <w:rPr>
        <w:noProof/>
      </w:rPr>
      <w:drawing>
        <wp:inline distT="0" distB="0" distL="0" distR="0" wp14:anchorId="17FDE8F2" wp14:editId="0ED97DDA">
          <wp:extent cx="3504319" cy="1153131"/>
          <wp:effectExtent l="0" t="0" r="1270" b="3175"/>
          <wp:docPr id="1" name="Picture 1" descr="A picture containing drawing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319" cy="1153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84D6D" w14:textId="77777777" w:rsidR="004C43BA" w:rsidRDefault="004C4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6081"/>
    <w:multiLevelType w:val="hybridMultilevel"/>
    <w:tmpl w:val="901E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B0BFB"/>
    <w:multiLevelType w:val="hybridMultilevel"/>
    <w:tmpl w:val="9E9A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34C39"/>
    <w:multiLevelType w:val="hybridMultilevel"/>
    <w:tmpl w:val="3072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F327D"/>
    <w:multiLevelType w:val="hybridMultilevel"/>
    <w:tmpl w:val="29AE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844CB"/>
    <w:multiLevelType w:val="hybridMultilevel"/>
    <w:tmpl w:val="A916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E2EDF"/>
    <w:multiLevelType w:val="hybridMultilevel"/>
    <w:tmpl w:val="2BE2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265B9"/>
    <w:multiLevelType w:val="hybridMultilevel"/>
    <w:tmpl w:val="3ABA4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94ECD"/>
    <w:multiLevelType w:val="hybridMultilevel"/>
    <w:tmpl w:val="8744E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93003"/>
    <w:multiLevelType w:val="hybridMultilevel"/>
    <w:tmpl w:val="438C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B2"/>
    <w:rsid w:val="000009D2"/>
    <w:rsid w:val="0000117E"/>
    <w:rsid w:val="00001F9E"/>
    <w:rsid w:val="00002EA6"/>
    <w:rsid w:val="000121CF"/>
    <w:rsid w:val="00012E48"/>
    <w:rsid w:val="00013F37"/>
    <w:rsid w:val="00020642"/>
    <w:rsid w:val="00021C73"/>
    <w:rsid w:val="00022A41"/>
    <w:rsid w:val="00031EE9"/>
    <w:rsid w:val="00032694"/>
    <w:rsid w:val="000378CD"/>
    <w:rsid w:val="000431EB"/>
    <w:rsid w:val="00044BF3"/>
    <w:rsid w:val="0005155F"/>
    <w:rsid w:val="0005216F"/>
    <w:rsid w:val="000531F8"/>
    <w:rsid w:val="000579E0"/>
    <w:rsid w:val="0006333E"/>
    <w:rsid w:val="000633B2"/>
    <w:rsid w:val="000651EF"/>
    <w:rsid w:val="00066511"/>
    <w:rsid w:val="00066ECD"/>
    <w:rsid w:val="0006716F"/>
    <w:rsid w:val="00071C5B"/>
    <w:rsid w:val="000724E1"/>
    <w:rsid w:val="00074E76"/>
    <w:rsid w:val="000850C1"/>
    <w:rsid w:val="000931F6"/>
    <w:rsid w:val="000963B2"/>
    <w:rsid w:val="000A23D0"/>
    <w:rsid w:val="000A6002"/>
    <w:rsid w:val="000B67DA"/>
    <w:rsid w:val="000C0CFC"/>
    <w:rsid w:val="000C182E"/>
    <w:rsid w:val="000D4331"/>
    <w:rsid w:val="000F5B3C"/>
    <w:rsid w:val="000F7959"/>
    <w:rsid w:val="00102044"/>
    <w:rsid w:val="00102D4A"/>
    <w:rsid w:val="0010469E"/>
    <w:rsid w:val="00106003"/>
    <w:rsid w:val="00116D1C"/>
    <w:rsid w:val="001179DC"/>
    <w:rsid w:val="0013092B"/>
    <w:rsid w:val="00131279"/>
    <w:rsid w:val="00134D94"/>
    <w:rsid w:val="00146800"/>
    <w:rsid w:val="00150AE2"/>
    <w:rsid w:val="00151E1C"/>
    <w:rsid w:val="00153007"/>
    <w:rsid w:val="00154105"/>
    <w:rsid w:val="001553E5"/>
    <w:rsid w:val="00161E85"/>
    <w:rsid w:val="00163595"/>
    <w:rsid w:val="00164811"/>
    <w:rsid w:val="00166437"/>
    <w:rsid w:val="00167925"/>
    <w:rsid w:val="001711B7"/>
    <w:rsid w:val="00172557"/>
    <w:rsid w:val="001729AF"/>
    <w:rsid w:val="00174909"/>
    <w:rsid w:val="00175626"/>
    <w:rsid w:val="001758C4"/>
    <w:rsid w:val="001803F1"/>
    <w:rsid w:val="0018071A"/>
    <w:rsid w:val="001826FF"/>
    <w:rsid w:val="00183BA9"/>
    <w:rsid w:val="0018531F"/>
    <w:rsid w:val="001908FA"/>
    <w:rsid w:val="00191E7D"/>
    <w:rsid w:val="001951E7"/>
    <w:rsid w:val="00197CBA"/>
    <w:rsid w:val="001A28D0"/>
    <w:rsid w:val="001A5E7A"/>
    <w:rsid w:val="001B291C"/>
    <w:rsid w:val="001B4CBA"/>
    <w:rsid w:val="001B6D37"/>
    <w:rsid w:val="001B7903"/>
    <w:rsid w:val="001C4BEC"/>
    <w:rsid w:val="001C6C58"/>
    <w:rsid w:val="001D0C62"/>
    <w:rsid w:val="001D5D3D"/>
    <w:rsid w:val="001E0958"/>
    <w:rsid w:val="001E1CB0"/>
    <w:rsid w:val="001E294F"/>
    <w:rsid w:val="00202483"/>
    <w:rsid w:val="002030A4"/>
    <w:rsid w:val="0020443D"/>
    <w:rsid w:val="002045CF"/>
    <w:rsid w:val="00206224"/>
    <w:rsid w:val="00206681"/>
    <w:rsid w:val="00207E3E"/>
    <w:rsid w:val="00207FC3"/>
    <w:rsid w:val="0021059D"/>
    <w:rsid w:val="002108AF"/>
    <w:rsid w:val="00216D90"/>
    <w:rsid w:val="00222ABA"/>
    <w:rsid w:val="0022401D"/>
    <w:rsid w:val="00224C4D"/>
    <w:rsid w:val="00225ABB"/>
    <w:rsid w:val="00227F96"/>
    <w:rsid w:val="00230554"/>
    <w:rsid w:val="00230923"/>
    <w:rsid w:val="00234AC2"/>
    <w:rsid w:val="00235C9A"/>
    <w:rsid w:val="0024160F"/>
    <w:rsid w:val="00244AE5"/>
    <w:rsid w:val="002455BE"/>
    <w:rsid w:val="002475AA"/>
    <w:rsid w:val="002542B0"/>
    <w:rsid w:val="0025482B"/>
    <w:rsid w:val="00257BC7"/>
    <w:rsid w:val="002637F9"/>
    <w:rsid w:val="0027458D"/>
    <w:rsid w:val="0027784B"/>
    <w:rsid w:val="00281164"/>
    <w:rsid w:val="00281DB5"/>
    <w:rsid w:val="00282252"/>
    <w:rsid w:val="00283A89"/>
    <w:rsid w:val="00286419"/>
    <w:rsid w:val="002933D4"/>
    <w:rsid w:val="00296318"/>
    <w:rsid w:val="002A0207"/>
    <w:rsid w:val="002A2BA1"/>
    <w:rsid w:val="002B17B4"/>
    <w:rsid w:val="002B56A5"/>
    <w:rsid w:val="002C3EF8"/>
    <w:rsid w:val="002C51F8"/>
    <w:rsid w:val="002C60E7"/>
    <w:rsid w:val="002D187E"/>
    <w:rsid w:val="002D2FBA"/>
    <w:rsid w:val="002D4B3B"/>
    <w:rsid w:val="002D794F"/>
    <w:rsid w:val="002E33DA"/>
    <w:rsid w:val="002E6691"/>
    <w:rsid w:val="002F052A"/>
    <w:rsid w:val="002F7B08"/>
    <w:rsid w:val="002F7B7B"/>
    <w:rsid w:val="00302445"/>
    <w:rsid w:val="00302F5F"/>
    <w:rsid w:val="00302FB3"/>
    <w:rsid w:val="00303C59"/>
    <w:rsid w:val="003051B7"/>
    <w:rsid w:val="003073D0"/>
    <w:rsid w:val="003106E2"/>
    <w:rsid w:val="00314661"/>
    <w:rsid w:val="0031504F"/>
    <w:rsid w:val="0031507E"/>
    <w:rsid w:val="00316ECF"/>
    <w:rsid w:val="00317620"/>
    <w:rsid w:val="00317C84"/>
    <w:rsid w:val="00320987"/>
    <w:rsid w:val="00321A2D"/>
    <w:rsid w:val="00321F65"/>
    <w:rsid w:val="0032201A"/>
    <w:rsid w:val="00325A3F"/>
    <w:rsid w:val="00325CE8"/>
    <w:rsid w:val="00326857"/>
    <w:rsid w:val="00335DE9"/>
    <w:rsid w:val="00337E3A"/>
    <w:rsid w:val="00340687"/>
    <w:rsid w:val="003409D6"/>
    <w:rsid w:val="00340CC6"/>
    <w:rsid w:val="0034496E"/>
    <w:rsid w:val="00346A4A"/>
    <w:rsid w:val="00347534"/>
    <w:rsid w:val="0035253E"/>
    <w:rsid w:val="003568BA"/>
    <w:rsid w:val="00356F19"/>
    <w:rsid w:val="0035706A"/>
    <w:rsid w:val="00361BBA"/>
    <w:rsid w:val="00362F1D"/>
    <w:rsid w:val="00367257"/>
    <w:rsid w:val="00373FAB"/>
    <w:rsid w:val="0037587B"/>
    <w:rsid w:val="0037664F"/>
    <w:rsid w:val="00380310"/>
    <w:rsid w:val="00380532"/>
    <w:rsid w:val="003857C3"/>
    <w:rsid w:val="00390B18"/>
    <w:rsid w:val="00391B4D"/>
    <w:rsid w:val="00395B06"/>
    <w:rsid w:val="003A20C5"/>
    <w:rsid w:val="003A3B54"/>
    <w:rsid w:val="003B38F6"/>
    <w:rsid w:val="003B4C56"/>
    <w:rsid w:val="003B6540"/>
    <w:rsid w:val="003C1E4C"/>
    <w:rsid w:val="003C2A19"/>
    <w:rsid w:val="003C3A6A"/>
    <w:rsid w:val="003C3B7E"/>
    <w:rsid w:val="003D0210"/>
    <w:rsid w:val="003D0557"/>
    <w:rsid w:val="003D2E8F"/>
    <w:rsid w:val="003D371C"/>
    <w:rsid w:val="003D4AF2"/>
    <w:rsid w:val="003D55EF"/>
    <w:rsid w:val="003D5B01"/>
    <w:rsid w:val="003F0081"/>
    <w:rsid w:val="003F4F4D"/>
    <w:rsid w:val="003F73AE"/>
    <w:rsid w:val="003F73E6"/>
    <w:rsid w:val="004021C7"/>
    <w:rsid w:val="00405195"/>
    <w:rsid w:val="00406AB9"/>
    <w:rsid w:val="004073AE"/>
    <w:rsid w:val="00411427"/>
    <w:rsid w:val="004117BA"/>
    <w:rsid w:val="004148F3"/>
    <w:rsid w:val="00414F26"/>
    <w:rsid w:val="004163E6"/>
    <w:rsid w:val="0041719B"/>
    <w:rsid w:val="00421BC1"/>
    <w:rsid w:val="00424C1C"/>
    <w:rsid w:val="0042588A"/>
    <w:rsid w:val="00426A55"/>
    <w:rsid w:val="00430DDE"/>
    <w:rsid w:val="00434177"/>
    <w:rsid w:val="00435BE3"/>
    <w:rsid w:val="00436420"/>
    <w:rsid w:val="00441A16"/>
    <w:rsid w:val="00444EA9"/>
    <w:rsid w:val="004470F2"/>
    <w:rsid w:val="00447EC9"/>
    <w:rsid w:val="0045056F"/>
    <w:rsid w:val="0045137E"/>
    <w:rsid w:val="00454A67"/>
    <w:rsid w:val="00455EBC"/>
    <w:rsid w:val="00456905"/>
    <w:rsid w:val="00460FF9"/>
    <w:rsid w:val="00467341"/>
    <w:rsid w:val="00470AE6"/>
    <w:rsid w:val="00473E57"/>
    <w:rsid w:val="00474D89"/>
    <w:rsid w:val="00475FAE"/>
    <w:rsid w:val="004764C7"/>
    <w:rsid w:val="00477814"/>
    <w:rsid w:val="00481159"/>
    <w:rsid w:val="00485610"/>
    <w:rsid w:val="0048562D"/>
    <w:rsid w:val="004863F2"/>
    <w:rsid w:val="00486804"/>
    <w:rsid w:val="00486AA1"/>
    <w:rsid w:val="00493B87"/>
    <w:rsid w:val="00493E37"/>
    <w:rsid w:val="00493E4B"/>
    <w:rsid w:val="004A076E"/>
    <w:rsid w:val="004B160A"/>
    <w:rsid w:val="004B44B4"/>
    <w:rsid w:val="004B5E64"/>
    <w:rsid w:val="004B7DAC"/>
    <w:rsid w:val="004C2A90"/>
    <w:rsid w:val="004C43BA"/>
    <w:rsid w:val="004C728D"/>
    <w:rsid w:val="004D041E"/>
    <w:rsid w:val="004D2481"/>
    <w:rsid w:val="004D5DB7"/>
    <w:rsid w:val="004D7B66"/>
    <w:rsid w:val="004E667D"/>
    <w:rsid w:val="004F1A9C"/>
    <w:rsid w:val="004F42A9"/>
    <w:rsid w:val="004F49B5"/>
    <w:rsid w:val="005035BF"/>
    <w:rsid w:val="00503A32"/>
    <w:rsid w:val="0050561E"/>
    <w:rsid w:val="00513F8A"/>
    <w:rsid w:val="005235E5"/>
    <w:rsid w:val="00523FE8"/>
    <w:rsid w:val="005247E7"/>
    <w:rsid w:val="0052606E"/>
    <w:rsid w:val="00530197"/>
    <w:rsid w:val="00531FC3"/>
    <w:rsid w:val="00540B96"/>
    <w:rsid w:val="00540C73"/>
    <w:rsid w:val="00541403"/>
    <w:rsid w:val="0054771B"/>
    <w:rsid w:val="005511F1"/>
    <w:rsid w:val="00553542"/>
    <w:rsid w:val="00553D84"/>
    <w:rsid w:val="00553E95"/>
    <w:rsid w:val="005556ED"/>
    <w:rsid w:val="0056299B"/>
    <w:rsid w:val="00565568"/>
    <w:rsid w:val="00565B34"/>
    <w:rsid w:val="00566168"/>
    <w:rsid w:val="00571E6E"/>
    <w:rsid w:val="00572C4A"/>
    <w:rsid w:val="00582380"/>
    <w:rsid w:val="00583B81"/>
    <w:rsid w:val="0058569F"/>
    <w:rsid w:val="00586E97"/>
    <w:rsid w:val="005917C9"/>
    <w:rsid w:val="00594161"/>
    <w:rsid w:val="0059577F"/>
    <w:rsid w:val="005969E4"/>
    <w:rsid w:val="005A1B06"/>
    <w:rsid w:val="005A2895"/>
    <w:rsid w:val="005B20E9"/>
    <w:rsid w:val="005B25B1"/>
    <w:rsid w:val="005B45F3"/>
    <w:rsid w:val="005B6312"/>
    <w:rsid w:val="005B646E"/>
    <w:rsid w:val="005B790F"/>
    <w:rsid w:val="005C0B13"/>
    <w:rsid w:val="005D13AD"/>
    <w:rsid w:val="005D1F62"/>
    <w:rsid w:val="005D3CFF"/>
    <w:rsid w:val="005D56AD"/>
    <w:rsid w:val="005D7FE7"/>
    <w:rsid w:val="005E08DD"/>
    <w:rsid w:val="005E0B9E"/>
    <w:rsid w:val="005E1FA8"/>
    <w:rsid w:val="005F2BF0"/>
    <w:rsid w:val="005F41B3"/>
    <w:rsid w:val="005F56AB"/>
    <w:rsid w:val="00600DAC"/>
    <w:rsid w:val="00601A02"/>
    <w:rsid w:val="00601DD4"/>
    <w:rsid w:val="006038A5"/>
    <w:rsid w:val="00603E6B"/>
    <w:rsid w:val="00604213"/>
    <w:rsid w:val="00611201"/>
    <w:rsid w:val="006212F1"/>
    <w:rsid w:val="00626F38"/>
    <w:rsid w:val="006353FC"/>
    <w:rsid w:val="00641F78"/>
    <w:rsid w:val="00642D96"/>
    <w:rsid w:val="00644B26"/>
    <w:rsid w:val="00647913"/>
    <w:rsid w:val="00650664"/>
    <w:rsid w:val="006653B3"/>
    <w:rsid w:val="006671D6"/>
    <w:rsid w:val="006673F1"/>
    <w:rsid w:val="00676A0A"/>
    <w:rsid w:val="0067797E"/>
    <w:rsid w:val="006822E4"/>
    <w:rsid w:val="006855AA"/>
    <w:rsid w:val="00687088"/>
    <w:rsid w:val="006903CE"/>
    <w:rsid w:val="00690E54"/>
    <w:rsid w:val="006918BE"/>
    <w:rsid w:val="00693F27"/>
    <w:rsid w:val="00694283"/>
    <w:rsid w:val="00695144"/>
    <w:rsid w:val="0069725D"/>
    <w:rsid w:val="00697314"/>
    <w:rsid w:val="006A09DD"/>
    <w:rsid w:val="006A56E0"/>
    <w:rsid w:val="006A5C87"/>
    <w:rsid w:val="006B048E"/>
    <w:rsid w:val="006C4331"/>
    <w:rsid w:val="006C4551"/>
    <w:rsid w:val="006C515B"/>
    <w:rsid w:val="006C572C"/>
    <w:rsid w:val="006D09B2"/>
    <w:rsid w:val="006D15A2"/>
    <w:rsid w:val="006D2B91"/>
    <w:rsid w:val="006D5381"/>
    <w:rsid w:val="006D775A"/>
    <w:rsid w:val="006E484F"/>
    <w:rsid w:val="006F25CC"/>
    <w:rsid w:val="006F3DD1"/>
    <w:rsid w:val="006F62E1"/>
    <w:rsid w:val="006F693B"/>
    <w:rsid w:val="00706F47"/>
    <w:rsid w:val="007076C4"/>
    <w:rsid w:val="00711AB1"/>
    <w:rsid w:val="007135FA"/>
    <w:rsid w:val="00713829"/>
    <w:rsid w:val="00715019"/>
    <w:rsid w:val="007152DC"/>
    <w:rsid w:val="00724556"/>
    <w:rsid w:val="00732D7F"/>
    <w:rsid w:val="00734A52"/>
    <w:rsid w:val="00735EA9"/>
    <w:rsid w:val="00743445"/>
    <w:rsid w:val="00743788"/>
    <w:rsid w:val="00752EAB"/>
    <w:rsid w:val="00754F6F"/>
    <w:rsid w:val="00756812"/>
    <w:rsid w:val="00757292"/>
    <w:rsid w:val="0076153E"/>
    <w:rsid w:val="00764F74"/>
    <w:rsid w:val="007675D2"/>
    <w:rsid w:val="00771412"/>
    <w:rsid w:val="00771F94"/>
    <w:rsid w:val="00773D10"/>
    <w:rsid w:val="00782ED1"/>
    <w:rsid w:val="00785034"/>
    <w:rsid w:val="00786D98"/>
    <w:rsid w:val="00793189"/>
    <w:rsid w:val="00797050"/>
    <w:rsid w:val="007A0333"/>
    <w:rsid w:val="007A1A16"/>
    <w:rsid w:val="007A7659"/>
    <w:rsid w:val="007B3E3C"/>
    <w:rsid w:val="007C035F"/>
    <w:rsid w:val="007C06A6"/>
    <w:rsid w:val="007C434D"/>
    <w:rsid w:val="007C46CD"/>
    <w:rsid w:val="007C7A43"/>
    <w:rsid w:val="007D0189"/>
    <w:rsid w:val="007D5012"/>
    <w:rsid w:val="007D5E41"/>
    <w:rsid w:val="007E22E7"/>
    <w:rsid w:val="007E520D"/>
    <w:rsid w:val="007E6CD7"/>
    <w:rsid w:val="007F1D76"/>
    <w:rsid w:val="007F4510"/>
    <w:rsid w:val="007F57AD"/>
    <w:rsid w:val="007F608D"/>
    <w:rsid w:val="0080210F"/>
    <w:rsid w:val="00803D52"/>
    <w:rsid w:val="0080615F"/>
    <w:rsid w:val="008079A5"/>
    <w:rsid w:val="0081773C"/>
    <w:rsid w:val="008245BD"/>
    <w:rsid w:val="0082698C"/>
    <w:rsid w:val="0083071C"/>
    <w:rsid w:val="00833E76"/>
    <w:rsid w:val="00842CBF"/>
    <w:rsid w:val="00842CD7"/>
    <w:rsid w:val="00842E46"/>
    <w:rsid w:val="00844B33"/>
    <w:rsid w:val="00845077"/>
    <w:rsid w:val="008534B5"/>
    <w:rsid w:val="00853FC0"/>
    <w:rsid w:val="00855384"/>
    <w:rsid w:val="00856E65"/>
    <w:rsid w:val="00861165"/>
    <w:rsid w:val="00872428"/>
    <w:rsid w:val="00872A36"/>
    <w:rsid w:val="00875A9B"/>
    <w:rsid w:val="00880856"/>
    <w:rsid w:val="008855B3"/>
    <w:rsid w:val="00886761"/>
    <w:rsid w:val="0089171E"/>
    <w:rsid w:val="00892087"/>
    <w:rsid w:val="00897CB4"/>
    <w:rsid w:val="008B19E4"/>
    <w:rsid w:val="008B4080"/>
    <w:rsid w:val="008B59F1"/>
    <w:rsid w:val="008B6ED9"/>
    <w:rsid w:val="008C4583"/>
    <w:rsid w:val="008D0CFD"/>
    <w:rsid w:val="008D2C25"/>
    <w:rsid w:val="008D697C"/>
    <w:rsid w:val="008E7294"/>
    <w:rsid w:val="00900A39"/>
    <w:rsid w:val="00901C56"/>
    <w:rsid w:val="00901E08"/>
    <w:rsid w:val="009031EE"/>
    <w:rsid w:val="0091099E"/>
    <w:rsid w:val="00942FCF"/>
    <w:rsid w:val="00944B12"/>
    <w:rsid w:val="0094500A"/>
    <w:rsid w:val="00946C28"/>
    <w:rsid w:val="00947980"/>
    <w:rsid w:val="00953957"/>
    <w:rsid w:val="00962DBA"/>
    <w:rsid w:val="009639E2"/>
    <w:rsid w:val="00965C78"/>
    <w:rsid w:val="009718B7"/>
    <w:rsid w:val="00972D69"/>
    <w:rsid w:val="00973801"/>
    <w:rsid w:val="009750AE"/>
    <w:rsid w:val="009751A9"/>
    <w:rsid w:val="00975DB5"/>
    <w:rsid w:val="009818FF"/>
    <w:rsid w:val="00985C52"/>
    <w:rsid w:val="0099304B"/>
    <w:rsid w:val="009942E8"/>
    <w:rsid w:val="00994F67"/>
    <w:rsid w:val="009951B8"/>
    <w:rsid w:val="009A28FE"/>
    <w:rsid w:val="009A3571"/>
    <w:rsid w:val="009A53FA"/>
    <w:rsid w:val="009B1E4E"/>
    <w:rsid w:val="009B6FFC"/>
    <w:rsid w:val="009B7BB0"/>
    <w:rsid w:val="009C680C"/>
    <w:rsid w:val="009D2E02"/>
    <w:rsid w:val="009D429D"/>
    <w:rsid w:val="009D459B"/>
    <w:rsid w:val="009D631E"/>
    <w:rsid w:val="009E18CD"/>
    <w:rsid w:val="009F2BA4"/>
    <w:rsid w:val="009F46CA"/>
    <w:rsid w:val="009F5F0A"/>
    <w:rsid w:val="00A04B97"/>
    <w:rsid w:val="00A05C07"/>
    <w:rsid w:val="00A07311"/>
    <w:rsid w:val="00A1027F"/>
    <w:rsid w:val="00A16725"/>
    <w:rsid w:val="00A2323D"/>
    <w:rsid w:val="00A24E62"/>
    <w:rsid w:val="00A30988"/>
    <w:rsid w:val="00A313A9"/>
    <w:rsid w:val="00A31D43"/>
    <w:rsid w:val="00A345AE"/>
    <w:rsid w:val="00A36410"/>
    <w:rsid w:val="00A37272"/>
    <w:rsid w:val="00A404A0"/>
    <w:rsid w:val="00A41F39"/>
    <w:rsid w:val="00A420F6"/>
    <w:rsid w:val="00A43F55"/>
    <w:rsid w:val="00A43FEF"/>
    <w:rsid w:val="00A4484D"/>
    <w:rsid w:val="00A44E4F"/>
    <w:rsid w:val="00A458B5"/>
    <w:rsid w:val="00A5297E"/>
    <w:rsid w:val="00A53773"/>
    <w:rsid w:val="00A60646"/>
    <w:rsid w:val="00A650A2"/>
    <w:rsid w:val="00A66A73"/>
    <w:rsid w:val="00A67332"/>
    <w:rsid w:val="00A72056"/>
    <w:rsid w:val="00A731F8"/>
    <w:rsid w:val="00A743C6"/>
    <w:rsid w:val="00A75D70"/>
    <w:rsid w:val="00A75FFC"/>
    <w:rsid w:val="00A81B54"/>
    <w:rsid w:val="00A82FA8"/>
    <w:rsid w:val="00A838F6"/>
    <w:rsid w:val="00A83F22"/>
    <w:rsid w:val="00A84599"/>
    <w:rsid w:val="00A87DF1"/>
    <w:rsid w:val="00A92C83"/>
    <w:rsid w:val="00A9455B"/>
    <w:rsid w:val="00A96357"/>
    <w:rsid w:val="00A97A2C"/>
    <w:rsid w:val="00AA19A0"/>
    <w:rsid w:val="00AA2167"/>
    <w:rsid w:val="00AA2532"/>
    <w:rsid w:val="00AA326F"/>
    <w:rsid w:val="00AA4435"/>
    <w:rsid w:val="00AA6627"/>
    <w:rsid w:val="00AB1495"/>
    <w:rsid w:val="00AB18E4"/>
    <w:rsid w:val="00AB6EB1"/>
    <w:rsid w:val="00AC070A"/>
    <w:rsid w:val="00AC0A66"/>
    <w:rsid w:val="00AC0CD6"/>
    <w:rsid w:val="00AC2796"/>
    <w:rsid w:val="00AC4706"/>
    <w:rsid w:val="00AC55BB"/>
    <w:rsid w:val="00AC613F"/>
    <w:rsid w:val="00AC7314"/>
    <w:rsid w:val="00AD25C4"/>
    <w:rsid w:val="00AD371D"/>
    <w:rsid w:val="00AD4906"/>
    <w:rsid w:val="00AE1B93"/>
    <w:rsid w:val="00AE3A52"/>
    <w:rsid w:val="00AE41A5"/>
    <w:rsid w:val="00AE52B8"/>
    <w:rsid w:val="00AF2413"/>
    <w:rsid w:val="00AF3392"/>
    <w:rsid w:val="00AF3B23"/>
    <w:rsid w:val="00B02223"/>
    <w:rsid w:val="00B04EB0"/>
    <w:rsid w:val="00B07ABD"/>
    <w:rsid w:val="00B14FBC"/>
    <w:rsid w:val="00B16BD1"/>
    <w:rsid w:val="00B17E3E"/>
    <w:rsid w:val="00B366AD"/>
    <w:rsid w:val="00B37F32"/>
    <w:rsid w:val="00B37F4F"/>
    <w:rsid w:val="00B421A5"/>
    <w:rsid w:val="00B458F5"/>
    <w:rsid w:val="00B525F7"/>
    <w:rsid w:val="00B5361A"/>
    <w:rsid w:val="00B57A49"/>
    <w:rsid w:val="00B60722"/>
    <w:rsid w:val="00B71C6C"/>
    <w:rsid w:val="00B72BC1"/>
    <w:rsid w:val="00B73D03"/>
    <w:rsid w:val="00B76F45"/>
    <w:rsid w:val="00B8088E"/>
    <w:rsid w:val="00B82409"/>
    <w:rsid w:val="00B83FCD"/>
    <w:rsid w:val="00B84661"/>
    <w:rsid w:val="00B87AA5"/>
    <w:rsid w:val="00B943DA"/>
    <w:rsid w:val="00BB35B0"/>
    <w:rsid w:val="00BC2BBB"/>
    <w:rsid w:val="00BC57AD"/>
    <w:rsid w:val="00BD1324"/>
    <w:rsid w:val="00BD6E9D"/>
    <w:rsid w:val="00BD7993"/>
    <w:rsid w:val="00BE1511"/>
    <w:rsid w:val="00BE61FA"/>
    <w:rsid w:val="00BE6415"/>
    <w:rsid w:val="00BE7EC1"/>
    <w:rsid w:val="00BF186D"/>
    <w:rsid w:val="00BF2A13"/>
    <w:rsid w:val="00BF329D"/>
    <w:rsid w:val="00BF5AE3"/>
    <w:rsid w:val="00C04796"/>
    <w:rsid w:val="00C0604A"/>
    <w:rsid w:val="00C06089"/>
    <w:rsid w:val="00C102BF"/>
    <w:rsid w:val="00C12EA0"/>
    <w:rsid w:val="00C1637C"/>
    <w:rsid w:val="00C30BC7"/>
    <w:rsid w:val="00C32D7B"/>
    <w:rsid w:val="00C3373E"/>
    <w:rsid w:val="00C34C10"/>
    <w:rsid w:val="00C4011D"/>
    <w:rsid w:val="00C40F21"/>
    <w:rsid w:val="00C47D39"/>
    <w:rsid w:val="00C50B39"/>
    <w:rsid w:val="00C53A67"/>
    <w:rsid w:val="00C55646"/>
    <w:rsid w:val="00C57BA4"/>
    <w:rsid w:val="00C62170"/>
    <w:rsid w:val="00C64563"/>
    <w:rsid w:val="00C66BFE"/>
    <w:rsid w:val="00C70F0E"/>
    <w:rsid w:val="00C7671A"/>
    <w:rsid w:val="00C77088"/>
    <w:rsid w:val="00C81B75"/>
    <w:rsid w:val="00C86F21"/>
    <w:rsid w:val="00C8751E"/>
    <w:rsid w:val="00C91A6F"/>
    <w:rsid w:val="00C92582"/>
    <w:rsid w:val="00C93745"/>
    <w:rsid w:val="00C93BAD"/>
    <w:rsid w:val="00CA063A"/>
    <w:rsid w:val="00CA45B6"/>
    <w:rsid w:val="00CA787E"/>
    <w:rsid w:val="00CC22B1"/>
    <w:rsid w:val="00CC260B"/>
    <w:rsid w:val="00CD16DE"/>
    <w:rsid w:val="00CD18ED"/>
    <w:rsid w:val="00CD2762"/>
    <w:rsid w:val="00CD2F44"/>
    <w:rsid w:val="00CD438C"/>
    <w:rsid w:val="00CD6F2C"/>
    <w:rsid w:val="00CD7F56"/>
    <w:rsid w:val="00CE05AA"/>
    <w:rsid w:val="00CE1CC3"/>
    <w:rsid w:val="00CE3E5A"/>
    <w:rsid w:val="00CE67EB"/>
    <w:rsid w:val="00CE7151"/>
    <w:rsid w:val="00CF0510"/>
    <w:rsid w:val="00CF29B9"/>
    <w:rsid w:val="00CF5BCD"/>
    <w:rsid w:val="00CF7BF6"/>
    <w:rsid w:val="00D1490E"/>
    <w:rsid w:val="00D167B0"/>
    <w:rsid w:val="00D17E85"/>
    <w:rsid w:val="00D21740"/>
    <w:rsid w:val="00D21C0D"/>
    <w:rsid w:val="00D2215A"/>
    <w:rsid w:val="00D22756"/>
    <w:rsid w:val="00D23F89"/>
    <w:rsid w:val="00D25980"/>
    <w:rsid w:val="00D338A3"/>
    <w:rsid w:val="00D34E41"/>
    <w:rsid w:val="00D35341"/>
    <w:rsid w:val="00D376D8"/>
    <w:rsid w:val="00D40660"/>
    <w:rsid w:val="00D4096A"/>
    <w:rsid w:val="00D40F1D"/>
    <w:rsid w:val="00D41E10"/>
    <w:rsid w:val="00D47E8F"/>
    <w:rsid w:val="00D47F56"/>
    <w:rsid w:val="00D50093"/>
    <w:rsid w:val="00D507D1"/>
    <w:rsid w:val="00D543D6"/>
    <w:rsid w:val="00D555DB"/>
    <w:rsid w:val="00D60B40"/>
    <w:rsid w:val="00D6511F"/>
    <w:rsid w:val="00D67E54"/>
    <w:rsid w:val="00D74AA6"/>
    <w:rsid w:val="00D7645E"/>
    <w:rsid w:val="00D84EBF"/>
    <w:rsid w:val="00D86BAE"/>
    <w:rsid w:val="00D90BC7"/>
    <w:rsid w:val="00D94945"/>
    <w:rsid w:val="00DA0316"/>
    <w:rsid w:val="00DB0573"/>
    <w:rsid w:val="00DB3240"/>
    <w:rsid w:val="00DC03B4"/>
    <w:rsid w:val="00DC3253"/>
    <w:rsid w:val="00DD0A26"/>
    <w:rsid w:val="00DD2B19"/>
    <w:rsid w:val="00DD310F"/>
    <w:rsid w:val="00DD33CB"/>
    <w:rsid w:val="00DD52B8"/>
    <w:rsid w:val="00DD70E9"/>
    <w:rsid w:val="00DE10F9"/>
    <w:rsid w:val="00DE20C6"/>
    <w:rsid w:val="00DE3298"/>
    <w:rsid w:val="00DE5DDA"/>
    <w:rsid w:val="00DE69E5"/>
    <w:rsid w:val="00DF3CC6"/>
    <w:rsid w:val="00DF4BC6"/>
    <w:rsid w:val="00DF7DA7"/>
    <w:rsid w:val="00E07E85"/>
    <w:rsid w:val="00E12D4B"/>
    <w:rsid w:val="00E13D8F"/>
    <w:rsid w:val="00E154BE"/>
    <w:rsid w:val="00E1598F"/>
    <w:rsid w:val="00E16A7D"/>
    <w:rsid w:val="00E16B5C"/>
    <w:rsid w:val="00E173D0"/>
    <w:rsid w:val="00E20FFE"/>
    <w:rsid w:val="00E21714"/>
    <w:rsid w:val="00E22CAC"/>
    <w:rsid w:val="00E3285E"/>
    <w:rsid w:val="00E43810"/>
    <w:rsid w:val="00E4712A"/>
    <w:rsid w:val="00E5073C"/>
    <w:rsid w:val="00E54619"/>
    <w:rsid w:val="00E54E8E"/>
    <w:rsid w:val="00E55B49"/>
    <w:rsid w:val="00E56797"/>
    <w:rsid w:val="00E623CA"/>
    <w:rsid w:val="00E64FEE"/>
    <w:rsid w:val="00E6606C"/>
    <w:rsid w:val="00E66BF6"/>
    <w:rsid w:val="00E66F4E"/>
    <w:rsid w:val="00E67FD3"/>
    <w:rsid w:val="00E701F8"/>
    <w:rsid w:val="00E70CCB"/>
    <w:rsid w:val="00E73425"/>
    <w:rsid w:val="00E755DD"/>
    <w:rsid w:val="00E770D4"/>
    <w:rsid w:val="00E8183C"/>
    <w:rsid w:val="00E82D07"/>
    <w:rsid w:val="00E84767"/>
    <w:rsid w:val="00E92109"/>
    <w:rsid w:val="00E921D1"/>
    <w:rsid w:val="00E93300"/>
    <w:rsid w:val="00E93832"/>
    <w:rsid w:val="00E97FC4"/>
    <w:rsid w:val="00EA45B8"/>
    <w:rsid w:val="00EA486F"/>
    <w:rsid w:val="00EA5F35"/>
    <w:rsid w:val="00EA5F93"/>
    <w:rsid w:val="00EA7309"/>
    <w:rsid w:val="00EB5378"/>
    <w:rsid w:val="00EC1588"/>
    <w:rsid w:val="00EC2519"/>
    <w:rsid w:val="00EC3D8A"/>
    <w:rsid w:val="00EC4C74"/>
    <w:rsid w:val="00EC5E5D"/>
    <w:rsid w:val="00EE1DAD"/>
    <w:rsid w:val="00EE7626"/>
    <w:rsid w:val="00EF152E"/>
    <w:rsid w:val="00EF2674"/>
    <w:rsid w:val="00EF2D50"/>
    <w:rsid w:val="00F06ED4"/>
    <w:rsid w:val="00F070E3"/>
    <w:rsid w:val="00F075B0"/>
    <w:rsid w:val="00F138E6"/>
    <w:rsid w:val="00F20B06"/>
    <w:rsid w:val="00F2243E"/>
    <w:rsid w:val="00F24040"/>
    <w:rsid w:val="00F24B6D"/>
    <w:rsid w:val="00F25506"/>
    <w:rsid w:val="00F32C4C"/>
    <w:rsid w:val="00F34CAC"/>
    <w:rsid w:val="00F3746E"/>
    <w:rsid w:val="00F37ED4"/>
    <w:rsid w:val="00F41AD8"/>
    <w:rsid w:val="00F42715"/>
    <w:rsid w:val="00F46461"/>
    <w:rsid w:val="00F53284"/>
    <w:rsid w:val="00F64E90"/>
    <w:rsid w:val="00F72F4C"/>
    <w:rsid w:val="00F73174"/>
    <w:rsid w:val="00F77F47"/>
    <w:rsid w:val="00F83ABF"/>
    <w:rsid w:val="00F92361"/>
    <w:rsid w:val="00F94245"/>
    <w:rsid w:val="00F9658F"/>
    <w:rsid w:val="00F96970"/>
    <w:rsid w:val="00F977D8"/>
    <w:rsid w:val="00F97C57"/>
    <w:rsid w:val="00FA340F"/>
    <w:rsid w:val="00FA460B"/>
    <w:rsid w:val="00FB1579"/>
    <w:rsid w:val="00FB6ED1"/>
    <w:rsid w:val="00FB77FE"/>
    <w:rsid w:val="00FB7848"/>
    <w:rsid w:val="00FC0D83"/>
    <w:rsid w:val="00FC1941"/>
    <w:rsid w:val="00FC39C1"/>
    <w:rsid w:val="00FC4222"/>
    <w:rsid w:val="00FC5E48"/>
    <w:rsid w:val="00FD0A9C"/>
    <w:rsid w:val="00FD1C0B"/>
    <w:rsid w:val="00FD4525"/>
    <w:rsid w:val="00FD570C"/>
    <w:rsid w:val="00FD7302"/>
    <w:rsid w:val="00FE0B44"/>
    <w:rsid w:val="00FE3198"/>
    <w:rsid w:val="00FE3828"/>
    <w:rsid w:val="00FF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26D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09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3BA"/>
  </w:style>
  <w:style w:type="paragraph" w:styleId="Footer">
    <w:name w:val="footer"/>
    <w:basedOn w:val="Normal"/>
    <w:link w:val="Foot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3BA"/>
  </w:style>
  <w:style w:type="paragraph" w:styleId="NormalWeb">
    <w:name w:val="Normal (Web)"/>
    <w:basedOn w:val="Normal"/>
    <w:rsid w:val="006D09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CommentReference">
    <w:name w:val="annotation reference"/>
    <w:semiHidden/>
    <w:rsid w:val="006D09B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D09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D09B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9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9B2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F2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nissen/Desktop/Documents/Protocols%20-%202019/Sports%20Center%20protocols/Protoco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7A52FA-FB1C-3E4A-BCCC-C8873238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Protocol Template.dotx</Template>
  <TotalTime>5</TotalTime>
  <Pages>2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Nissen</dc:creator>
  <cp:keywords/>
  <dc:description/>
  <cp:lastModifiedBy>Carl Nissen</cp:lastModifiedBy>
  <cp:revision>3</cp:revision>
  <dcterms:created xsi:type="dcterms:W3CDTF">2020-09-11T08:44:00Z</dcterms:created>
  <dcterms:modified xsi:type="dcterms:W3CDTF">2020-09-11T08:47:00Z</dcterms:modified>
</cp:coreProperties>
</file>