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CFD9E" w14:textId="21A643DB" w:rsidR="00911072" w:rsidRPr="00894CB8" w:rsidRDefault="00894CB8" w:rsidP="00523689">
      <w:pPr>
        <w:tabs>
          <w:tab w:val="left" w:pos="1620"/>
        </w:tabs>
        <w:rPr>
          <w:rFonts w:ascii="Calibri" w:hAnsi="Calibri"/>
          <w:b/>
          <w:sz w:val="36"/>
          <w:szCs w:val="20"/>
        </w:rPr>
      </w:pPr>
      <w:r w:rsidRPr="00894CB8">
        <w:rPr>
          <w:rFonts w:ascii="Calibri" w:hAnsi="Calibri"/>
          <w:b/>
          <w:sz w:val="36"/>
          <w:szCs w:val="20"/>
        </w:rPr>
        <w:t>New Patient Intake Paperwork</w:t>
      </w:r>
      <w:r w:rsidR="00251E5E">
        <w:rPr>
          <w:rFonts w:ascii="Calibri" w:hAnsi="Calibri"/>
          <w:b/>
          <w:sz w:val="36"/>
          <w:szCs w:val="20"/>
        </w:rPr>
        <w:tab/>
      </w:r>
      <w:r w:rsidR="00251E5E">
        <w:rPr>
          <w:rFonts w:ascii="Calibri" w:hAnsi="Calibri"/>
          <w:b/>
          <w:sz w:val="36"/>
          <w:szCs w:val="20"/>
        </w:rPr>
        <w:tab/>
      </w:r>
      <w:r w:rsidR="00251E5E">
        <w:rPr>
          <w:rFonts w:ascii="Calibri" w:hAnsi="Calibri"/>
          <w:b/>
          <w:sz w:val="36"/>
          <w:szCs w:val="20"/>
        </w:rPr>
        <w:tab/>
      </w:r>
      <w:r w:rsidR="00251E5E">
        <w:rPr>
          <w:rFonts w:ascii="Calibri" w:hAnsi="Calibri"/>
          <w:b/>
          <w:sz w:val="36"/>
          <w:szCs w:val="20"/>
        </w:rPr>
        <w:tab/>
      </w:r>
      <w:r w:rsidR="00251E5E">
        <w:rPr>
          <w:rFonts w:ascii="Calibri" w:hAnsi="Calibri"/>
          <w:b/>
          <w:sz w:val="36"/>
          <w:szCs w:val="20"/>
        </w:rPr>
        <w:tab/>
      </w:r>
      <w:r w:rsidR="006A4AFF">
        <w:rPr>
          <w:rFonts w:ascii="Calibri" w:hAnsi="Calibri"/>
          <w:b/>
          <w:sz w:val="36"/>
          <w:szCs w:val="20"/>
        </w:rPr>
        <w:t>Walnut Valley Chiropractic Center</w:t>
      </w:r>
    </w:p>
    <w:p w14:paraId="5FBA7362" w14:textId="77777777" w:rsidR="00894CB8" w:rsidRDefault="008C5536" w:rsidP="00523689">
      <w:pPr>
        <w:tabs>
          <w:tab w:val="left" w:pos="1620"/>
        </w:tabs>
        <w:rPr>
          <w:rFonts w:ascii="Calibri" w:hAnsi="Calibri"/>
          <w:b/>
          <w:szCs w:val="20"/>
        </w:rPr>
      </w:pPr>
      <w:r>
        <w:rPr>
          <w:rFonts w:ascii="Calibri" w:hAnsi="Calibri"/>
          <w:b/>
          <w:noProof/>
          <w:szCs w:val="20"/>
        </w:rPr>
        <mc:AlternateContent>
          <mc:Choice Requires="wps">
            <w:drawing>
              <wp:anchor distT="4294967292" distB="4294967292" distL="114300" distR="114300" simplePos="0" relativeHeight="251654144" behindDoc="0" locked="0" layoutInCell="1" allowOverlap="1" wp14:anchorId="277AC863" wp14:editId="2C6650C3">
                <wp:simplePos x="0" y="0"/>
                <wp:positionH relativeFrom="column">
                  <wp:posOffset>-95250</wp:posOffset>
                </wp:positionH>
                <wp:positionV relativeFrom="paragraph">
                  <wp:posOffset>182244</wp:posOffset>
                </wp:positionV>
                <wp:extent cx="7087235" cy="0"/>
                <wp:effectExtent l="0" t="0" r="18415" b="19050"/>
                <wp:wrapNone/>
                <wp:docPr id="1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87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A94E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-7.5pt;margin-top:14.35pt;width:558.05pt;height:0;flip:x;z-index:2516541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"/>
            </w:pict>
          </mc:Fallback>
        </mc:AlternateContent>
      </w:r>
    </w:p>
    <w:tbl>
      <w:tblPr>
        <w:tblpPr w:leftFromText="187" w:rightFromText="187" w:bottomFromText="58" w:vertAnchor="text" w:horzAnchor="margin" w:tblpY="1181"/>
        <w:tblW w:w="1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4" w:type="dxa"/>
          <w:left w:w="144" w:type="dxa"/>
          <w:bottom w:w="14" w:type="dxa"/>
          <w:right w:w="144" w:type="dxa"/>
        </w:tblCellMar>
        <w:tblLook w:val="04A0" w:firstRow="1" w:lastRow="0" w:firstColumn="1" w:lastColumn="0" w:noHBand="0" w:noVBand="1"/>
      </w:tblPr>
      <w:tblGrid>
        <w:gridCol w:w="11124"/>
      </w:tblGrid>
      <w:tr w:rsidR="00990310" w:rsidRPr="00894CB8" w14:paraId="2A24152E" w14:textId="77777777">
        <w:tc>
          <w:tcPr>
            <w:tcW w:w="11124" w:type="dxa"/>
            <w:tcBorders>
              <w:bottom w:val="single" w:sz="4" w:space="0" w:color="000000"/>
            </w:tcBorders>
            <w:shd w:val="clear" w:color="auto" w:fill="000000"/>
          </w:tcPr>
          <w:p w14:paraId="0EE96067" w14:textId="77777777" w:rsidR="00990310" w:rsidRPr="00894CB8" w:rsidRDefault="00990310" w:rsidP="007C23DC">
            <w:pPr>
              <w:tabs>
                <w:tab w:val="left" w:pos="1620"/>
              </w:tabs>
              <w:rPr>
                <w:rFonts w:ascii="Calibri" w:hAnsi="Calibri"/>
                <w:b/>
                <w:sz w:val="20"/>
                <w:szCs w:val="20"/>
              </w:rPr>
            </w:pPr>
            <w:r w:rsidRPr="00894CB8">
              <w:rPr>
                <w:rFonts w:ascii="Calibri" w:hAnsi="Calibri"/>
                <w:b/>
                <w:szCs w:val="20"/>
              </w:rPr>
              <w:t>Patient Information</w:t>
            </w:r>
          </w:p>
        </w:tc>
      </w:tr>
    </w:tbl>
    <w:p w14:paraId="454D3D4F" w14:textId="197A6669" w:rsidR="007C23DC" w:rsidRPr="00E73966" w:rsidRDefault="008C5536" w:rsidP="007C23DC">
      <w:pPr>
        <w:ind w:left="720" w:right="720"/>
        <w:jc w:val="both"/>
        <w:rPr>
          <w:rFonts w:ascii="Adobe Garamond Pro" w:hAnsi="Adobe Garamond Pro"/>
          <w:sz w:val="22"/>
          <w:szCs w:val="22"/>
        </w:rPr>
      </w:pPr>
      <w:r>
        <w:rPr>
          <w:rFonts w:ascii="Adobe Garamond Pro" w:hAnsi="Adobe Garamond Pro"/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C3517A9" wp14:editId="4BD9B1E5">
                <wp:simplePos x="0" y="0"/>
                <wp:positionH relativeFrom="column">
                  <wp:posOffset>4210685</wp:posOffset>
                </wp:positionH>
                <wp:positionV relativeFrom="paragraph">
                  <wp:posOffset>508000</wp:posOffset>
                </wp:positionV>
                <wp:extent cx="2923540" cy="277495"/>
                <wp:effectExtent l="0" t="0" r="0" b="8255"/>
                <wp:wrapNone/>
                <wp:docPr id="1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54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D6350" w14:textId="49193CA6" w:rsidR="00693D50" w:rsidRPr="003962E7" w:rsidRDefault="00693D5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3517A9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331.55pt;margin-top:40pt;width:230.2pt;height:21.85pt;z-index:-251650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" stroked="f" strokeweight=".5pt">
                <v:textbox style="mso-fit-shape-to-text:t">
                  <w:txbxContent>
                    <w:p w14:paraId="18DD6350" w14:textId="49193CA6" w:rsidR="00693D50" w:rsidRPr="003962E7" w:rsidRDefault="00693D50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1831" w:rsidRPr="00E73966">
        <w:rPr>
          <w:rFonts w:ascii="Adobe Garamond Pro" w:hAnsi="Adobe Garamond Pro"/>
          <w:sz w:val="22"/>
          <w:szCs w:val="22"/>
        </w:rPr>
        <w:t xml:space="preserve">Your completed intake paperwork </w:t>
      </w:r>
      <w:r w:rsidR="00FE1661" w:rsidRPr="00E73966">
        <w:rPr>
          <w:rFonts w:ascii="Adobe Garamond Pro" w:hAnsi="Adobe Garamond Pro"/>
          <w:sz w:val="22"/>
          <w:szCs w:val="22"/>
        </w:rPr>
        <w:t xml:space="preserve">helps </w:t>
      </w:r>
      <w:r w:rsidR="00A51831" w:rsidRPr="00E73966">
        <w:rPr>
          <w:rFonts w:ascii="Adobe Garamond Pro" w:hAnsi="Adobe Garamond Pro"/>
          <w:sz w:val="22"/>
          <w:szCs w:val="22"/>
        </w:rPr>
        <w:t>our provider get to know you and your medical history. We rely on its accuracy and completeness to provide you with the best care possible. P</w:t>
      </w:r>
      <w:r w:rsidR="00FE1661" w:rsidRPr="00E73966">
        <w:rPr>
          <w:rFonts w:ascii="Adobe Garamond Pro" w:hAnsi="Adobe Garamond Pro"/>
          <w:sz w:val="22"/>
          <w:szCs w:val="22"/>
        </w:rPr>
        <w:t>lease take your time and inquire</w:t>
      </w:r>
      <w:r w:rsidR="00A51831" w:rsidRPr="00E73966">
        <w:rPr>
          <w:rFonts w:ascii="Adobe Garamond Pro" w:hAnsi="Adobe Garamond Pro"/>
          <w:sz w:val="22"/>
          <w:szCs w:val="22"/>
        </w:rPr>
        <w:t xml:space="preserve"> at our front desk </w:t>
      </w:r>
      <w:r w:rsidR="00B06CFA">
        <w:rPr>
          <w:rFonts w:ascii="Adobe Garamond Pro" w:hAnsi="Adobe Garamond Pro"/>
          <w:sz w:val="22"/>
          <w:szCs w:val="22"/>
        </w:rPr>
        <w:t xml:space="preserve">or call </w:t>
      </w:r>
      <w:r w:rsidR="004B3D8B">
        <w:rPr>
          <w:rFonts w:ascii="Adobe Garamond Pro" w:hAnsi="Adobe Garamond Pro"/>
          <w:sz w:val="22"/>
          <w:szCs w:val="22"/>
        </w:rPr>
        <w:t>(620) 221-3630</w:t>
      </w:r>
      <w:r w:rsidR="00251E5E">
        <w:rPr>
          <w:rFonts w:ascii="Adobe Garamond Pro" w:hAnsi="Adobe Garamond Pro"/>
          <w:sz w:val="22"/>
          <w:szCs w:val="22"/>
        </w:rPr>
        <w:t xml:space="preserve"> </w:t>
      </w:r>
      <w:r w:rsidR="00A51831" w:rsidRPr="00E73966">
        <w:rPr>
          <w:rFonts w:ascii="Adobe Garamond Pro" w:hAnsi="Adobe Garamond Pro"/>
          <w:sz w:val="22"/>
          <w:szCs w:val="22"/>
        </w:rPr>
        <w:t>if you have any questions or are unsure how to complete any section of this form.</w:t>
      </w:r>
    </w:p>
    <w:p w14:paraId="3F35D0FF" w14:textId="36353F8C" w:rsidR="001674ED" w:rsidRPr="001B5FC2" w:rsidRDefault="001674ED" w:rsidP="001674ED">
      <w:pPr>
        <w:spacing w:before="120" w:line="360" w:lineRule="auto"/>
        <w:rPr>
          <w:rFonts w:ascii="Calibri" w:hAnsi="Calibri" w:cs="Arial"/>
          <w:sz w:val="26"/>
          <w:szCs w:val="26"/>
        </w:rPr>
      </w:pPr>
      <w:r w:rsidRPr="006A6781">
        <w:rPr>
          <w:rFonts w:ascii="Calibri" w:hAnsi="Calibri"/>
          <w:sz w:val="26"/>
          <w:szCs w:val="26"/>
        </w:rPr>
        <w:t>Your Name:</w:t>
      </w:r>
      <w:r w:rsidRPr="006A6781">
        <w:rPr>
          <w:rFonts w:ascii="Calibri" w:hAnsi="Calibri"/>
          <w:sz w:val="26"/>
          <w:szCs w:val="26"/>
        </w:rPr>
        <w:tab/>
      </w:r>
      <w:r w:rsidRPr="001B5FC2">
        <w:rPr>
          <w:rFonts w:ascii="Calibri" w:hAnsi="Calibri"/>
          <w:b/>
          <w:sz w:val="26"/>
          <w:szCs w:val="26"/>
        </w:rPr>
        <w:tab/>
      </w:r>
      <w:r w:rsidRPr="001B5FC2">
        <w:rPr>
          <w:rFonts w:ascii="Calibri" w:hAnsi="Calibri"/>
          <w:b/>
          <w:sz w:val="26"/>
          <w:szCs w:val="26"/>
        </w:rPr>
        <w:tab/>
      </w:r>
      <w:r w:rsidRPr="001B5FC2">
        <w:rPr>
          <w:rFonts w:ascii="Calibri" w:hAnsi="Calibri" w:cs="Arial"/>
          <w:sz w:val="26"/>
          <w:szCs w:val="26"/>
          <w:u w:val="single"/>
        </w:rPr>
        <w:tab/>
      </w:r>
      <w:r w:rsidRPr="001B5FC2">
        <w:rPr>
          <w:rFonts w:ascii="Calibri" w:hAnsi="Calibri" w:cs="Arial"/>
          <w:sz w:val="26"/>
          <w:szCs w:val="26"/>
          <w:u w:val="single"/>
        </w:rPr>
        <w:tab/>
      </w:r>
      <w:r w:rsidRPr="001B5FC2">
        <w:rPr>
          <w:rFonts w:ascii="Calibri" w:hAnsi="Calibri" w:cs="Arial"/>
          <w:sz w:val="26"/>
          <w:szCs w:val="26"/>
          <w:u w:val="single"/>
        </w:rPr>
        <w:tab/>
      </w:r>
      <w:r w:rsidRPr="001B5FC2">
        <w:rPr>
          <w:rFonts w:ascii="Calibri" w:hAnsi="Calibri" w:cs="Arial"/>
          <w:sz w:val="26"/>
          <w:szCs w:val="26"/>
          <w:u w:val="single"/>
        </w:rPr>
        <w:tab/>
      </w:r>
      <w:r w:rsidRPr="001B5FC2">
        <w:rPr>
          <w:rFonts w:ascii="Calibri" w:hAnsi="Calibri" w:cs="Arial"/>
          <w:sz w:val="26"/>
          <w:szCs w:val="26"/>
          <w:u w:val="single"/>
        </w:rPr>
        <w:tab/>
      </w:r>
      <w:r w:rsidRPr="001B5FC2">
        <w:rPr>
          <w:rFonts w:ascii="Calibri" w:hAnsi="Calibri" w:cs="Arial"/>
          <w:sz w:val="26"/>
          <w:szCs w:val="26"/>
          <w:u w:val="single"/>
        </w:rPr>
        <w:tab/>
      </w:r>
      <w:r w:rsidRPr="001B5FC2">
        <w:rPr>
          <w:rFonts w:ascii="Calibri" w:hAnsi="Calibri" w:cs="Arial"/>
          <w:sz w:val="26"/>
          <w:szCs w:val="26"/>
          <w:u w:val="single"/>
        </w:rPr>
        <w:tab/>
      </w:r>
      <w:r w:rsidRPr="001B5FC2">
        <w:rPr>
          <w:rFonts w:ascii="Calibri" w:hAnsi="Calibri" w:cs="Arial"/>
          <w:sz w:val="26"/>
          <w:szCs w:val="26"/>
          <w:u w:val="single"/>
        </w:rPr>
        <w:tab/>
      </w:r>
      <w:r w:rsidRPr="001B5FC2">
        <w:rPr>
          <w:rFonts w:ascii="Calibri" w:hAnsi="Calibri" w:cs="Arial"/>
          <w:sz w:val="26"/>
          <w:szCs w:val="26"/>
          <w:u w:val="single"/>
        </w:rPr>
        <w:tab/>
      </w:r>
      <w:r w:rsidRPr="001B5FC2">
        <w:rPr>
          <w:rFonts w:ascii="Calibri" w:hAnsi="Calibri" w:cs="Arial"/>
          <w:sz w:val="26"/>
          <w:szCs w:val="26"/>
          <w:u w:val="single"/>
        </w:rPr>
        <w:tab/>
      </w:r>
      <w:r w:rsidRPr="001B5FC2">
        <w:rPr>
          <w:rFonts w:ascii="Calibri" w:hAnsi="Calibri" w:cs="Arial"/>
          <w:sz w:val="26"/>
          <w:szCs w:val="26"/>
          <w:u w:val="single"/>
        </w:rPr>
        <w:tab/>
      </w:r>
      <w:r w:rsidRPr="001B5FC2">
        <w:rPr>
          <w:rFonts w:ascii="Calibri" w:hAnsi="Calibri" w:cs="Arial"/>
          <w:sz w:val="26"/>
          <w:szCs w:val="26"/>
          <w:u w:val="single"/>
        </w:rPr>
        <w:tab/>
      </w:r>
      <w:r w:rsidRPr="001B5FC2">
        <w:rPr>
          <w:rFonts w:ascii="Calibri" w:hAnsi="Calibri" w:cs="Arial"/>
          <w:sz w:val="26"/>
          <w:szCs w:val="26"/>
          <w:u w:val="single"/>
        </w:rPr>
        <w:tab/>
      </w:r>
      <w:r w:rsidRPr="001B5FC2">
        <w:rPr>
          <w:rFonts w:ascii="Calibri" w:hAnsi="Calibri" w:cs="Arial"/>
          <w:sz w:val="26"/>
          <w:szCs w:val="26"/>
          <w:u w:val="single"/>
        </w:rPr>
        <w:tab/>
      </w:r>
      <w:r w:rsidRPr="001B5FC2">
        <w:rPr>
          <w:rFonts w:ascii="Calibri" w:hAnsi="Calibri" w:cs="Arial"/>
          <w:sz w:val="26"/>
          <w:szCs w:val="26"/>
          <w:u w:val="single"/>
        </w:rPr>
        <w:tab/>
      </w:r>
      <w:r w:rsidRPr="001B5FC2">
        <w:rPr>
          <w:rFonts w:ascii="Calibri" w:hAnsi="Calibri" w:cs="Arial"/>
          <w:sz w:val="26"/>
          <w:szCs w:val="26"/>
          <w:u w:val="single"/>
        </w:rPr>
        <w:tab/>
      </w:r>
      <w:r w:rsidRPr="001B5FC2">
        <w:rPr>
          <w:rFonts w:ascii="Calibri" w:hAnsi="Calibri" w:cs="Arial"/>
          <w:sz w:val="26"/>
          <w:szCs w:val="26"/>
          <w:u w:val="single"/>
        </w:rPr>
        <w:tab/>
      </w:r>
      <w:r w:rsidRPr="001B5FC2">
        <w:rPr>
          <w:rFonts w:ascii="Calibri" w:hAnsi="Calibri" w:cs="Arial"/>
          <w:sz w:val="26"/>
          <w:szCs w:val="26"/>
          <w:u w:val="single"/>
        </w:rPr>
        <w:tab/>
      </w:r>
      <w:r w:rsidRPr="001B5FC2">
        <w:rPr>
          <w:rFonts w:ascii="Calibri" w:hAnsi="Calibri" w:cs="Arial"/>
          <w:sz w:val="26"/>
          <w:szCs w:val="26"/>
          <w:u w:val="single"/>
        </w:rPr>
        <w:tab/>
      </w:r>
      <w:r w:rsidRPr="001B5FC2">
        <w:rPr>
          <w:rFonts w:ascii="Calibri" w:hAnsi="Calibri" w:cs="Arial"/>
          <w:sz w:val="26"/>
          <w:szCs w:val="26"/>
          <w:u w:val="single"/>
        </w:rPr>
        <w:tab/>
      </w:r>
      <w:r w:rsidRPr="001B5FC2">
        <w:rPr>
          <w:rFonts w:ascii="Calibri" w:hAnsi="Calibri" w:cs="Arial"/>
          <w:sz w:val="26"/>
          <w:szCs w:val="26"/>
          <w:u w:val="single"/>
        </w:rPr>
        <w:tab/>
      </w:r>
      <w:r w:rsidRPr="001B5FC2">
        <w:rPr>
          <w:rFonts w:ascii="Calibri" w:hAnsi="Calibri" w:cs="Arial"/>
          <w:sz w:val="26"/>
          <w:szCs w:val="26"/>
          <w:u w:val="single"/>
        </w:rPr>
        <w:tab/>
      </w:r>
      <w:r w:rsidRPr="001B5FC2">
        <w:rPr>
          <w:rFonts w:ascii="Calibri" w:hAnsi="Calibri" w:cs="Arial"/>
          <w:sz w:val="26"/>
          <w:szCs w:val="26"/>
          <w:u w:val="single"/>
        </w:rPr>
        <w:tab/>
      </w:r>
      <w:r w:rsidRPr="001B5FC2">
        <w:rPr>
          <w:rFonts w:ascii="Calibri" w:hAnsi="Calibri" w:cs="Arial"/>
          <w:sz w:val="26"/>
          <w:szCs w:val="26"/>
          <w:u w:val="single"/>
        </w:rPr>
        <w:tab/>
      </w:r>
      <w:r w:rsidRPr="001B5FC2">
        <w:rPr>
          <w:rFonts w:ascii="Calibri" w:hAnsi="Calibri" w:cs="Arial"/>
          <w:sz w:val="26"/>
          <w:szCs w:val="26"/>
          <w:u w:val="single"/>
        </w:rPr>
        <w:tab/>
      </w:r>
      <w:r w:rsidRPr="001B5FC2">
        <w:rPr>
          <w:rFonts w:ascii="Calibri" w:hAnsi="Calibri" w:cs="Arial"/>
          <w:sz w:val="26"/>
          <w:szCs w:val="26"/>
          <w:u w:val="single"/>
        </w:rPr>
        <w:tab/>
      </w:r>
      <w:r w:rsidRPr="001B5FC2">
        <w:rPr>
          <w:rFonts w:ascii="Calibri" w:hAnsi="Calibri" w:cs="Arial"/>
          <w:sz w:val="26"/>
          <w:szCs w:val="26"/>
          <w:u w:val="single"/>
        </w:rPr>
        <w:tab/>
      </w:r>
      <w:r w:rsidRPr="001B5FC2">
        <w:rPr>
          <w:rFonts w:ascii="Calibri" w:hAnsi="Calibri" w:cs="Arial"/>
          <w:sz w:val="26"/>
          <w:szCs w:val="26"/>
          <w:u w:val="single"/>
        </w:rPr>
        <w:tab/>
      </w:r>
      <w:r w:rsidRPr="001B5FC2">
        <w:rPr>
          <w:rFonts w:ascii="Calibri" w:hAnsi="Calibri" w:cs="Arial"/>
          <w:sz w:val="26"/>
          <w:szCs w:val="26"/>
          <w:u w:val="single"/>
        </w:rPr>
        <w:tab/>
      </w:r>
      <w:r w:rsidRPr="001B5FC2">
        <w:rPr>
          <w:rFonts w:ascii="Calibri" w:hAnsi="Calibri" w:cs="Arial"/>
          <w:sz w:val="26"/>
          <w:szCs w:val="26"/>
        </w:rPr>
        <w:tab/>
      </w:r>
      <w:r w:rsidRPr="001B5FC2">
        <w:rPr>
          <w:rFonts w:ascii="Calibri" w:hAnsi="Calibri" w:cs="Arial"/>
          <w:sz w:val="26"/>
          <w:szCs w:val="26"/>
        </w:rPr>
        <w:tab/>
      </w:r>
      <w:r w:rsidR="00636D6F">
        <w:rPr>
          <w:rFonts w:ascii="Calibri" w:hAnsi="Calibri" w:cs="Arial"/>
          <w:sz w:val="26"/>
          <w:szCs w:val="26"/>
        </w:rPr>
        <w:t>Today’s Date _______________</w:t>
      </w:r>
    </w:p>
    <w:p w14:paraId="0E9FA38D" w14:textId="77777777" w:rsidR="001674ED" w:rsidRDefault="001674ED" w:rsidP="001674ED">
      <w:pPr>
        <w:spacing w:line="360" w:lineRule="auto"/>
        <w:rPr>
          <w:rFonts w:ascii="Calibri" w:hAnsi="Calibri" w:cs="Arial"/>
          <w:u w:val="single"/>
        </w:rPr>
      </w:pPr>
      <w:r w:rsidRPr="002E6052">
        <w:rPr>
          <w:rFonts w:ascii="Calibri" w:hAnsi="Calibri" w:cs="Arial"/>
        </w:rPr>
        <w:t>Street Address:</w:t>
      </w:r>
      <w:r w:rsidRPr="002E6052">
        <w:rPr>
          <w:rFonts w:ascii="Calibri" w:hAnsi="Calibri" w:cs="Arial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>Date of Birth: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</w:rPr>
        <w:tab/>
        <w:t>Age:</w:t>
      </w:r>
      <w:r w:rsidRPr="002E6052">
        <w:rPr>
          <w:rFonts w:ascii="Calibri" w:hAnsi="Calibri" w:cs="Arial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</w:p>
    <w:p w14:paraId="1D5214B1" w14:textId="7F3DC72C" w:rsidR="001E7CCD" w:rsidRDefault="001E7CCD" w:rsidP="001E7CCD">
      <w:pPr>
        <w:spacing w:after="120" w:line="360" w:lineRule="auto"/>
        <w:rPr>
          <w:rFonts w:ascii="Calibri" w:hAnsi="Calibri" w:cs="Arial"/>
        </w:rPr>
      </w:pPr>
      <w:r w:rsidRPr="002E6052">
        <w:rPr>
          <w:rFonts w:ascii="Calibri" w:hAnsi="Calibri" w:cs="Arial"/>
        </w:rPr>
        <w:t>City/State/Zip:</w:t>
      </w:r>
      <w:r w:rsidRPr="002E6052"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="00170B3F">
        <w:rPr>
          <w:rFonts w:ascii="Calibri" w:hAnsi="Calibri" w:cs="Arial"/>
        </w:rPr>
        <w:t>Height:</w:t>
      </w:r>
      <w:r w:rsidR="00E76006">
        <w:rPr>
          <w:rFonts w:ascii="Calibri" w:hAnsi="Calibri" w:cs="Arial"/>
        </w:rPr>
        <w:t xml:space="preserve"> </w:t>
      </w:r>
      <w:r w:rsidR="00170B3F">
        <w:rPr>
          <w:rFonts w:ascii="Calibri" w:hAnsi="Calibri" w:cs="Arial"/>
        </w:rPr>
        <w:t>__________</w:t>
      </w:r>
      <w:r w:rsidR="00170B3F">
        <w:rPr>
          <w:rFonts w:ascii="Calibri" w:hAnsi="Calibri" w:cs="Arial"/>
        </w:rPr>
        <w:tab/>
        <w:t>Weight:</w:t>
      </w:r>
      <w:r w:rsidR="00E76006">
        <w:rPr>
          <w:rFonts w:ascii="Calibri" w:hAnsi="Calibri" w:cs="Arial"/>
        </w:rPr>
        <w:t xml:space="preserve"> </w:t>
      </w:r>
      <w:r w:rsidR="00170B3F">
        <w:rPr>
          <w:rFonts w:ascii="Calibri" w:hAnsi="Calibri" w:cs="Arial"/>
        </w:rPr>
        <w:t>___________</w:t>
      </w:r>
    </w:p>
    <w:p w14:paraId="70F0942D" w14:textId="5EF455C9" w:rsidR="000E4A18" w:rsidRPr="000E4A18" w:rsidRDefault="001E7CCD" w:rsidP="001E7CCD">
      <w:pPr>
        <w:spacing w:after="120" w:line="360" w:lineRule="auto"/>
        <w:rPr>
          <w:rFonts w:ascii="Calibri" w:hAnsi="Calibri" w:cs="Arial"/>
          <w:u w:val="single"/>
        </w:rPr>
      </w:pPr>
      <w:r>
        <w:rPr>
          <w:rFonts w:ascii="Calibri" w:hAnsi="Calibri" w:cs="Arial"/>
        </w:rPr>
        <w:t xml:space="preserve">Gender: 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Male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Female 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="007D1A7D">
        <w:rPr>
          <w:rFonts w:ascii="Calibri" w:hAnsi="Calibri" w:cs="Arial"/>
        </w:rPr>
        <w:t xml:space="preserve">    </w:t>
      </w:r>
      <w:r>
        <w:rPr>
          <w:rFonts w:ascii="Calibri" w:hAnsi="Calibri" w:cs="Arial"/>
        </w:rPr>
        <w:tab/>
      </w:r>
    </w:p>
    <w:p w14:paraId="5871864C" w14:textId="77777777" w:rsidR="001674ED" w:rsidRPr="008E793A" w:rsidRDefault="001674ED" w:rsidP="001674ED">
      <w:pPr>
        <w:rPr>
          <w:rFonts w:ascii="Calibri" w:hAnsi="Calibri" w:cs="Arial"/>
          <w:u w:val="single"/>
        </w:rPr>
      </w:pPr>
      <w:r>
        <w:rPr>
          <w:rFonts w:ascii="Calibri" w:hAnsi="Calibri" w:cs="Arial"/>
        </w:rPr>
        <w:t>Physical Address Same as Mailing?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Yes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No </w:t>
      </w:r>
      <w:r>
        <w:rPr>
          <w:rFonts w:ascii="Calibri" w:hAnsi="Calibri" w:cs="Arial"/>
        </w:rPr>
        <w:tab/>
      </w:r>
      <w:r w:rsidR="001930DA">
        <w:rPr>
          <w:rFonts w:ascii="Calibri" w:hAnsi="Calibri" w:cs="Arial"/>
        </w:rPr>
        <w:t xml:space="preserve">If not:  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 w:rsidR="001E7CCD">
        <w:rPr>
          <w:rFonts w:ascii="Calibri" w:hAnsi="Calibri" w:cs="Arial"/>
          <w:u w:val="single"/>
        </w:rPr>
        <w:t>___</w:t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</w:p>
    <w:p w14:paraId="1639E682" w14:textId="77777777" w:rsidR="001674ED" w:rsidRDefault="001674ED" w:rsidP="001674ED">
      <w:pPr>
        <w:spacing w:before="120"/>
        <w:rPr>
          <w:rFonts w:ascii="Calibri" w:hAnsi="Calibri" w:cs="Arial"/>
        </w:rPr>
      </w:pPr>
      <w:r>
        <w:rPr>
          <w:rFonts w:ascii="Calibri" w:hAnsi="Calibri" w:cs="Arial"/>
        </w:rPr>
        <w:t>Preferred Phone: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Home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Mobile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Work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</w:p>
    <w:p w14:paraId="464CB4FC" w14:textId="77777777" w:rsidR="001674ED" w:rsidRDefault="001674ED" w:rsidP="001674ED">
      <w:pPr>
        <w:spacing w:before="120" w:after="120"/>
        <w:rPr>
          <w:rFonts w:ascii="Calibri" w:hAnsi="Calibri" w:cs="Arial"/>
        </w:rPr>
      </w:pPr>
      <w:r>
        <w:rPr>
          <w:rFonts w:ascii="Calibri" w:hAnsi="Calibri" w:cs="Arial"/>
        </w:rPr>
        <w:t>Secondary Phone:</w:t>
      </w:r>
      <w:r w:rsidRPr="002E6052">
        <w:rPr>
          <w:rFonts w:ascii="Calibri" w:hAnsi="Calibri" w:cs="Arial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Home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Mobile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Work</w:t>
      </w:r>
      <w:r w:rsidRPr="002E3A36">
        <w:rPr>
          <w:rFonts w:ascii="Calibri" w:hAnsi="Calibri" w:cs="Arial"/>
        </w:rPr>
        <w:t xml:space="preserve"> </w:t>
      </w:r>
    </w:p>
    <w:p w14:paraId="07C80463" w14:textId="77777777" w:rsidR="001674ED" w:rsidRDefault="001674ED" w:rsidP="001674ED">
      <w:pPr>
        <w:rPr>
          <w:rFonts w:ascii="Calibri" w:hAnsi="Calibri" w:cs="Arial"/>
          <w:u w:val="single"/>
        </w:rPr>
      </w:pPr>
      <w:r w:rsidRPr="002E6052">
        <w:rPr>
          <w:rFonts w:ascii="Calibri" w:hAnsi="Calibri" w:cs="Arial"/>
        </w:rPr>
        <w:t>Email:</w:t>
      </w:r>
      <w:r w:rsidRPr="002E6052"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tab/>
      </w:r>
      <w:r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</w:p>
    <w:p w14:paraId="1F5CFF77" w14:textId="77777777" w:rsidR="001674ED" w:rsidRPr="00D23010" w:rsidRDefault="001674ED" w:rsidP="001674ED">
      <w:pPr>
        <w:spacing w:before="120"/>
        <w:rPr>
          <w:rFonts w:ascii="Calibri" w:hAnsi="Calibri" w:cs="Arial"/>
        </w:rPr>
      </w:pPr>
      <w:r w:rsidRPr="00D23010">
        <w:rPr>
          <w:rFonts w:ascii="Calibri" w:hAnsi="Calibri" w:cs="Arial"/>
        </w:rPr>
        <w:t>Preferred Contact Method</w:t>
      </w:r>
      <w:r>
        <w:rPr>
          <w:rFonts w:ascii="Calibri" w:hAnsi="Calibri" w:cs="Arial"/>
        </w:rPr>
        <w:t xml:space="preserve"> for appointment confirmation:  _________________________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</w:p>
    <w:p w14:paraId="4DC1463B" w14:textId="77777777" w:rsidR="001674ED" w:rsidRDefault="001674ED" w:rsidP="001674ED">
      <w:pPr>
        <w:spacing w:before="120"/>
        <w:rPr>
          <w:rFonts w:ascii="Calibri" w:hAnsi="Calibri" w:cs="Arial"/>
          <w:u w:val="single"/>
        </w:rPr>
      </w:pPr>
      <w:r>
        <w:rPr>
          <w:rFonts w:ascii="Calibri" w:hAnsi="Calibri" w:cs="Arial"/>
        </w:rPr>
        <w:t>Emergency Contact Name: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>Phone:</w:t>
      </w:r>
      <w:r w:rsidRPr="002E6052">
        <w:rPr>
          <w:rFonts w:ascii="Calibri" w:hAnsi="Calibri" w:cs="Arial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>
        <w:rPr>
          <w:rFonts w:ascii="Calibri" w:hAnsi="Calibri" w:cs="Arial"/>
        </w:rPr>
        <w:tab/>
        <w:t xml:space="preserve">Relationship: </w:t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</w:p>
    <w:p w14:paraId="0AB022A6" w14:textId="77777777" w:rsidR="006157B8" w:rsidRPr="00DF6803" w:rsidRDefault="001674ED" w:rsidP="00B77683">
      <w:pPr>
        <w:spacing w:before="120" w:after="120"/>
        <w:rPr>
          <w:rFonts w:ascii="Calibri" w:hAnsi="Calibri" w:cs="Arial"/>
        </w:rPr>
      </w:pPr>
      <w:r>
        <w:rPr>
          <w:rFonts w:ascii="Calibri" w:hAnsi="Calibri" w:cs="Arial"/>
        </w:rPr>
        <w:t>Marital Status: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Married 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Single 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Divorced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Widowed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</w:t>
      </w:r>
      <w:proofErr w:type="gramStart"/>
      <w:r>
        <w:rPr>
          <w:rFonts w:ascii="Calibri" w:hAnsi="Calibri" w:cs="Arial"/>
        </w:rPr>
        <w:t>Other</w:t>
      </w:r>
      <w:proofErr w:type="gramEnd"/>
      <w:r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sz w:val="22"/>
          <w:szCs w:val="22"/>
        </w:rPr>
        <w:tab/>
      </w:r>
    </w:p>
    <w:tbl>
      <w:tblPr>
        <w:tblpPr w:leftFromText="187" w:rightFromText="187" w:bottomFromText="58" w:vertAnchor="text" w:horzAnchor="margin" w:tblpY="171"/>
        <w:tblW w:w="1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4" w:type="dxa"/>
          <w:left w:w="144" w:type="dxa"/>
          <w:bottom w:w="14" w:type="dxa"/>
          <w:right w:w="144" w:type="dxa"/>
        </w:tblCellMar>
        <w:tblLook w:val="04A0" w:firstRow="1" w:lastRow="0" w:firstColumn="1" w:lastColumn="0" w:noHBand="0" w:noVBand="1"/>
      </w:tblPr>
      <w:tblGrid>
        <w:gridCol w:w="11124"/>
      </w:tblGrid>
      <w:tr w:rsidR="006157B8" w14:paraId="56CE65EA" w14:textId="77777777">
        <w:tc>
          <w:tcPr>
            <w:tcW w:w="11124" w:type="dxa"/>
            <w:tcBorders>
              <w:bottom w:val="single" w:sz="4" w:space="0" w:color="000000"/>
            </w:tcBorders>
            <w:shd w:val="clear" w:color="auto" w:fill="000000"/>
          </w:tcPr>
          <w:p w14:paraId="222DEC49" w14:textId="77777777" w:rsidR="006157B8" w:rsidRPr="001F72F8" w:rsidRDefault="00811B55" w:rsidP="00811B55">
            <w:pPr>
              <w:tabs>
                <w:tab w:val="left" w:pos="1620"/>
              </w:tabs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Cs w:val="20"/>
              </w:rPr>
              <w:t>Referral</w:t>
            </w:r>
          </w:p>
        </w:tc>
      </w:tr>
    </w:tbl>
    <w:p w14:paraId="4728A117" w14:textId="42372743" w:rsidR="006E6BC4" w:rsidRPr="00DF6803" w:rsidRDefault="00C7161D" w:rsidP="00DF6803">
      <w:pPr>
        <w:spacing w:before="60" w:after="60"/>
        <w:rPr>
          <w:rFonts w:ascii="Calibri" w:hAnsi="Calibri" w:cs="Arial"/>
        </w:rPr>
      </w:pPr>
      <w:r>
        <w:rPr>
          <w:rFonts w:ascii="Calibri" w:hAnsi="Calibri" w:cs="Arial"/>
        </w:rPr>
        <w:t xml:space="preserve">How were you referred to our clinic? </w:t>
      </w:r>
      <w:r w:rsidR="00D84ADF"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Another Physician</w:t>
      </w:r>
      <w:r>
        <w:rPr>
          <w:rFonts w:ascii="Calibri" w:hAnsi="Calibri" w:cs="Arial"/>
        </w:rPr>
        <w:tab/>
      </w:r>
      <w:r w:rsidR="00D105A4" w:rsidRPr="002E6052">
        <w:rPr>
          <w:rFonts w:ascii="Calibri" w:hAnsi="Calibri" w:cs="Arial"/>
        </w:rPr>
        <w:sym w:font="Wingdings" w:char="F071"/>
      </w:r>
      <w:r w:rsidR="00D105A4" w:rsidRPr="006157B8">
        <w:rPr>
          <w:rFonts w:ascii="Calibri" w:hAnsi="Calibri" w:cs="Arial"/>
        </w:rPr>
        <w:t xml:space="preserve"> </w:t>
      </w:r>
      <w:r w:rsidR="00B77683">
        <w:rPr>
          <w:rFonts w:ascii="Calibri" w:hAnsi="Calibri" w:cs="Arial"/>
        </w:rPr>
        <w:t>Internet</w:t>
      </w:r>
      <w:r w:rsidR="000259A6">
        <w:rPr>
          <w:rFonts w:ascii="Calibri" w:hAnsi="Calibri" w:cs="Arial"/>
        </w:rPr>
        <w:t xml:space="preserve"> </w:t>
      </w:r>
      <w:r w:rsidR="006157B8" w:rsidRPr="006157B8">
        <w:rPr>
          <w:rFonts w:ascii="Calibri" w:hAnsi="Calibri" w:cs="Arial"/>
        </w:rPr>
        <w:t xml:space="preserve"> </w:t>
      </w:r>
      <w:r w:rsidR="006157B8" w:rsidRPr="002E6052">
        <w:rPr>
          <w:rFonts w:ascii="Calibri" w:hAnsi="Calibri" w:cs="Arial"/>
        </w:rPr>
        <w:sym w:font="Wingdings" w:char="F071"/>
      </w:r>
      <w:r w:rsidR="006157B8" w:rsidRPr="006157B8">
        <w:rPr>
          <w:rFonts w:ascii="Calibri" w:hAnsi="Calibri" w:cs="Arial"/>
        </w:rPr>
        <w:t xml:space="preserve"> Insurance Company </w:t>
      </w:r>
      <w:r w:rsidR="006157B8" w:rsidRPr="006157B8">
        <w:rPr>
          <w:rFonts w:ascii="Calibri" w:hAnsi="Calibri" w:cs="Arial"/>
        </w:rPr>
        <w:tab/>
      </w:r>
      <w:r w:rsidR="006157B8" w:rsidRPr="002E6052">
        <w:rPr>
          <w:rFonts w:ascii="Calibri" w:hAnsi="Calibri" w:cs="Arial"/>
        </w:rPr>
        <w:sym w:font="Wingdings" w:char="F071"/>
      </w:r>
      <w:r w:rsidR="006157B8" w:rsidRPr="006157B8">
        <w:rPr>
          <w:rFonts w:ascii="Calibri" w:hAnsi="Calibri" w:cs="Arial"/>
        </w:rPr>
        <w:t xml:space="preserve"> Family </w:t>
      </w:r>
      <w:r w:rsidR="006157B8" w:rsidRPr="006157B8">
        <w:rPr>
          <w:rFonts w:ascii="Calibri" w:hAnsi="Calibri" w:cs="Arial"/>
        </w:rPr>
        <w:tab/>
      </w:r>
      <w:r w:rsidR="006157B8" w:rsidRPr="002E6052">
        <w:rPr>
          <w:rFonts w:ascii="Calibri" w:hAnsi="Calibri" w:cs="Arial"/>
        </w:rPr>
        <w:sym w:font="Wingdings" w:char="F071"/>
      </w:r>
      <w:r w:rsidR="00D105A4">
        <w:rPr>
          <w:rFonts w:ascii="Calibri" w:hAnsi="Calibri" w:cs="Arial"/>
        </w:rPr>
        <w:t xml:space="preserve"> Friend</w:t>
      </w:r>
      <w:r w:rsidR="006157B8" w:rsidRPr="006157B8">
        <w:rPr>
          <w:rFonts w:ascii="Calibri" w:hAnsi="Calibri" w:cs="Arial"/>
        </w:rPr>
        <w:tab/>
      </w:r>
      <w:r w:rsidR="006157B8" w:rsidRPr="002E6052">
        <w:rPr>
          <w:rFonts w:ascii="Calibri" w:hAnsi="Calibri" w:cs="Arial"/>
        </w:rPr>
        <w:sym w:font="Wingdings" w:char="F071"/>
      </w:r>
      <w:r w:rsidR="006157B8" w:rsidRPr="006157B8">
        <w:rPr>
          <w:rFonts w:ascii="Calibri" w:hAnsi="Calibri" w:cs="Arial"/>
        </w:rPr>
        <w:t xml:space="preserve"> Facebook</w:t>
      </w:r>
      <w:r w:rsidR="006157B8" w:rsidRPr="006157B8">
        <w:rPr>
          <w:rFonts w:ascii="Calibri" w:hAnsi="Calibri" w:cs="Arial"/>
        </w:rPr>
        <w:tab/>
      </w:r>
      <w:r w:rsidR="006157B8" w:rsidRPr="006157B8">
        <w:rPr>
          <w:rFonts w:ascii="Calibri" w:hAnsi="Calibri" w:cs="Arial"/>
        </w:rPr>
        <w:tab/>
      </w:r>
      <w:r w:rsidR="006157B8" w:rsidRPr="002E6052">
        <w:rPr>
          <w:rFonts w:ascii="Calibri" w:hAnsi="Calibri" w:cs="Arial"/>
        </w:rPr>
        <w:sym w:font="Wingdings" w:char="F071"/>
      </w:r>
      <w:r w:rsidR="00D105A4">
        <w:rPr>
          <w:rFonts w:ascii="Calibri" w:hAnsi="Calibri" w:cs="Arial"/>
        </w:rPr>
        <w:t xml:space="preserve"> Other </w:t>
      </w:r>
      <w:r w:rsidR="00D105A4">
        <w:rPr>
          <w:rFonts w:ascii="Calibri" w:hAnsi="Calibri" w:cs="Arial"/>
          <w:u w:val="single"/>
        </w:rPr>
        <w:tab/>
      </w:r>
      <w:r w:rsidR="00D105A4">
        <w:rPr>
          <w:rFonts w:ascii="Calibri" w:hAnsi="Calibri" w:cs="Arial"/>
          <w:u w:val="single"/>
        </w:rPr>
        <w:tab/>
      </w:r>
      <w:r w:rsidR="00D105A4">
        <w:rPr>
          <w:rFonts w:ascii="Calibri" w:hAnsi="Calibri" w:cs="Arial"/>
          <w:u w:val="single"/>
        </w:rPr>
        <w:tab/>
      </w:r>
      <w:r w:rsidR="00D105A4">
        <w:rPr>
          <w:rFonts w:ascii="Calibri" w:hAnsi="Calibri" w:cs="Arial"/>
          <w:u w:val="single"/>
        </w:rPr>
        <w:tab/>
      </w:r>
      <w:r w:rsidR="00D105A4">
        <w:rPr>
          <w:rFonts w:ascii="Calibri" w:hAnsi="Calibri" w:cs="Arial"/>
          <w:u w:val="single"/>
        </w:rPr>
        <w:tab/>
      </w:r>
      <w:r w:rsidR="00D105A4">
        <w:rPr>
          <w:rFonts w:ascii="Calibri" w:hAnsi="Calibri" w:cs="Arial"/>
          <w:u w:val="single"/>
        </w:rPr>
        <w:tab/>
      </w:r>
      <w:r w:rsidR="00D105A4">
        <w:rPr>
          <w:rFonts w:ascii="Calibri" w:hAnsi="Calibri" w:cs="Arial"/>
          <w:u w:val="single"/>
        </w:rPr>
        <w:tab/>
      </w:r>
      <w:r w:rsidR="00D105A4">
        <w:rPr>
          <w:rFonts w:ascii="Calibri" w:hAnsi="Calibri" w:cs="Arial"/>
          <w:u w:val="single"/>
        </w:rPr>
        <w:tab/>
      </w:r>
      <w:r w:rsidR="00D105A4">
        <w:rPr>
          <w:rFonts w:ascii="Calibri" w:hAnsi="Calibri" w:cs="Arial"/>
          <w:u w:val="single"/>
        </w:rPr>
        <w:tab/>
      </w:r>
      <w:r w:rsidR="000259A6">
        <w:rPr>
          <w:rFonts w:ascii="Calibri" w:hAnsi="Calibri" w:cs="Arial"/>
          <w:u w:val="single"/>
        </w:rPr>
        <w:t xml:space="preserve">  </w:t>
      </w:r>
      <w:r w:rsidR="00D105A4">
        <w:rPr>
          <w:rFonts w:ascii="Calibri" w:hAnsi="Calibri" w:cs="Arial"/>
          <w:u w:val="single"/>
        </w:rPr>
        <w:tab/>
      </w:r>
      <w:r w:rsidR="00D105A4">
        <w:rPr>
          <w:rFonts w:ascii="Calibri" w:hAnsi="Calibri" w:cs="Arial"/>
          <w:u w:val="single"/>
        </w:rPr>
        <w:tab/>
      </w:r>
      <w:r w:rsidR="00D105A4">
        <w:rPr>
          <w:rFonts w:ascii="Calibri" w:hAnsi="Calibri" w:cs="Arial"/>
          <w:u w:val="single"/>
        </w:rPr>
        <w:tab/>
      </w:r>
      <w:r w:rsidR="00D105A4">
        <w:rPr>
          <w:rFonts w:ascii="Calibri" w:hAnsi="Calibri" w:cs="Arial"/>
          <w:u w:val="single"/>
        </w:rPr>
        <w:tab/>
      </w:r>
    </w:p>
    <w:p w14:paraId="7CB8DC73" w14:textId="77777777" w:rsidR="00D105A4" w:rsidRDefault="00D105A4" w:rsidP="00D105A4">
      <w:pPr>
        <w:spacing w:before="60" w:after="60"/>
        <w:rPr>
          <w:rFonts w:ascii="Calibri" w:hAnsi="Calibri" w:cs="Arial"/>
          <w:u w:val="single"/>
        </w:rPr>
      </w:pPr>
      <w:r>
        <w:rPr>
          <w:rFonts w:ascii="Calibri" w:hAnsi="Calibri" w:cs="Arial"/>
        </w:rPr>
        <w:t xml:space="preserve">Referring Physician: </w:t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</w:rPr>
        <w:tab/>
        <w:t xml:space="preserve">Primary Care Physician: </w:t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</w:p>
    <w:p w14:paraId="5AEE1399" w14:textId="77777777" w:rsidR="000C7C35" w:rsidRPr="00BA7353" w:rsidRDefault="00D105A4" w:rsidP="000C7C35">
      <w:pPr>
        <w:spacing w:before="60" w:after="60"/>
        <w:rPr>
          <w:rFonts w:ascii="Calibri" w:hAnsi="Calibri" w:cs="Arial"/>
          <w:u w:val="single"/>
        </w:rPr>
      </w:pPr>
      <w:r>
        <w:rPr>
          <w:rFonts w:ascii="Calibri" w:hAnsi="Calibri" w:cs="Arial"/>
        </w:rPr>
        <w:t xml:space="preserve">Phone: </w:t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</w:rPr>
        <w:t xml:space="preserve"> </w:t>
      </w:r>
      <w:r w:rsidR="00CA28AD">
        <w:rPr>
          <w:rFonts w:ascii="Calibri" w:hAnsi="Calibri" w:cs="Arial"/>
        </w:rPr>
        <w:t>City</w:t>
      </w:r>
      <w:r>
        <w:rPr>
          <w:rFonts w:ascii="Calibri" w:hAnsi="Calibri" w:cs="Arial"/>
        </w:rPr>
        <w:t xml:space="preserve">: </w:t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</w:rPr>
        <w:tab/>
        <w:t xml:space="preserve">Phone: </w:t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</w:rPr>
        <w:t xml:space="preserve"> </w:t>
      </w:r>
      <w:r w:rsidR="00CA28AD">
        <w:rPr>
          <w:rFonts w:ascii="Calibri" w:hAnsi="Calibri" w:cs="Arial"/>
        </w:rPr>
        <w:t>City</w:t>
      </w:r>
      <w:r>
        <w:rPr>
          <w:rFonts w:ascii="Calibri" w:hAnsi="Calibri" w:cs="Arial"/>
        </w:rPr>
        <w:t xml:space="preserve">: </w:t>
      </w:r>
      <w:r w:rsidR="00CA28AD">
        <w:rPr>
          <w:rFonts w:ascii="Calibri" w:hAnsi="Calibri" w:cs="Arial"/>
          <w:u w:val="single"/>
        </w:rPr>
        <w:tab/>
      </w:r>
      <w:r w:rsidR="00CA28AD">
        <w:rPr>
          <w:rFonts w:ascii="Calibri" w:hAnsi="Calibri" w:cs="Arial"/>
          <w:u w:val="single"/>
        </w:rPr>
        <w:tab/>
      </w:r>
      <w:r w:rsidR="00CA28AD">
        <w:rPr>
          <w:rFonts w:ascii="Calibri" w:hAnsi="Calibri" w:cs="Arial"/>
          <w:u w:val="single"/>
        </w:rPr>
        <w:tab/>
      </w:r>
      <w:r w:rsidR="00CA28AD">
        <w:rPr>
          <w:rFonts w:ascii="Calibri" w:hAnsi="Calibri" w:cs="Arial"/>
          <w:u w:val="single"/>
        </w:rPr>
        <w:tab/>
      </w:r>
      <w:r w:rsidR="00CA28AD">
        <w:rPr>
          <w:rFonts w:ascii="Calibri" w:hAnsi="Calibri" w:cs="Arial"/>
          <w:u w:val="single"/>
        </w:rPr>
        <w:tab/>
      </w:r>
      <w:r w:rsidR="00CA28AD">
        <w:rPr>
          <w:rFonts w:ascii="Calibri" w:hAnsi="Calibri" w:cs="Arial"/>
          <w:u w:val="single"/>
        </w:rPr>
        <w:tab/>
      </w:r>
      <w:r w:rsidR="00CA28AD">
        <w:rPr>
          <w:rFonts w:ascii="Calibri" w:hAnsi="Calibri" w:cs="Arial"/>
          <w:u w:val="single"/>
        </w:rPr>
        <w:tab/>
      </w:r>
      <w:r w:rsidR="00CA28AD">
        <w:rPr>
          <w:rFonts w:ascii="Calibri" w:hAnsi="Calibri" w:cs="Arial"/>
          <w:u w:val="single"/>
        </w:rPr>
        <w:tab/>
      </w:r>
      <w:r w:rsidR="00CA28AD">
        <w:rPr>
          <w:rFonts w:ascii="Calibri" w:hAnsi="Calibri" w:cs="Arial"/>
          <w:u w:val="single"/>
        </w:rPr>
        <w:tab/>
      </w:r>
      <w:r w:rsidR="00CA28AD">
        <w:rPr>
          <w:rFonts w:ascii="Calibri" w:hAnsi="Calibri" w:cs="Arial"/>
          <w:u w:val="single"/>
        </w:rPr>
        <w:tab/>
      </w:r>
      <w:r w:rsidR="00CA28AD">
        <w:rPr>
          <w:rFonts w:ascii="Calibri" w:hAnsi="Calibri" w:cs="Arial"/>
          <w:u w:val="single"/>
        </w:rPr>
        <w:tab/>
      </w:r>
      <w:r w:rsidR="00CA28AD">
        <w:rPr>
          <w:rFonts w:ascii="Calibri" w:hAnsi="Calibri" w:cs="Arial"/>
          <w:u w:val="single"/>
        </w:rPr>
        <w:tab/>
      </w:r>
      <w:r w:rsidR="00CA28AD">
        <w:rPr>
          <w:rFonts w:ascii="Calibri" w:hAnsi="Calibri" w:cs="Arial"/>
          <w:u w:val="single"/>
        </w:rPr>
        <w:tab/>
      </w:r>
    </w:p>
    <w:tbl>
      <w:tblPr>
        <w:tblpPr w:leftFromText="187" w:rightFromText="187" w:bottomFromText="58" w:vertAnchor="text" w:horzAnchor="margin" w:tblpY="123"/>
        <w:tblW w:w="11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4" w:type="dxa"/>
          <w:left w:w="144" w:type="dxa"/>
          <w:bottom w:w="14" w:type="dxa"/>
          <w:right w:w="144" w:type="dxa"/>
        </w:tblCellMar>
        <w:tblLook w:val="04A0" w:firstRow="1" w:lastRow="0" w:firstColumn="1" w:lastColumn="0" w:noHBand="0" w:noVBand="1"/>
      </w:tblPr>
      <w:tblGrid>
        <w:gridCol w:w="11223"/>
      </w:tblGrid>
      <w:tr w:rsidR="00693D50" w14:paraId="1ECD9D90" w14:textId="77777777">
        <w:tc>
          <w:tcPr>
            <w:tcW w:w="11223" w:type="dxa"/>
            <w:tcBorders>
              <w:bottom w:val="single" w:sz="4" w:space="0" w:color="000000"/>
            </w:tcBorders>
            <w:shd w:val="clear" w:color="auto" w:fill="000000"/>
          </w:tcPr>
          <w:p w14:paraId="7A72BD1B" w14:textId="77777777" w:rsidR="00693D50" w:rsidRPr="001F72F8" w:rsidRDefault="00693D50" w:rsidP="00B77683">
            <w:pPr>
              <w:tabs>
                <w:tab w:val="left" w:pos="1620"/>
              </w:tabs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Cs w:val="20"/>
              </w:rPr>
              <w:t>Onset and Mechanism of Injury</w:t>
            </w:r>
          </w:p>
        </w:tc>
      </w:tr>
    </w:tbl>
    <w:p w14:paraId="2C262B32" w14:textId="7F66A674" w:rsidR="00693D50" w:rsidRPr="00C3773F" w:rsidRDefault="00693D50" w:rsidP="00C3773F">
      <w:pPr>
        <w:spacing w:before="120" w:after="60"/>
        <w:rPr>
          <w:rFonts w:ascii="Calibri" w:hAnsi="Calibri" w:cs="Arial"/>
          <w:u w:val="single"/>
        </w:rPr>
      </w:pPr>
      <w:r w:rsidRPr="002E6052">
        <w:rPr>
          <w:rFonts w:ascii="Calibri" w:hAnsi="Calibri" w:cs="Arial"/>
        </w:rPr>
        <w:t>Approximately when did this pain begin?</w:t>
      </w:r>
      <w:r w:rsidRPr="002E6052">
        <w:rPr>
          <w:rFonts w:ascii="Calibri" w:hAnsi="Calibri" w:cs="Arial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  <w:t xml:space="preserve">                                                                               </w:t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</w:p>
    <w:p w14:paraId="5FEA990E" w14:textId="7A7BEE01" w:rsidR="00693D50" w:rsidRPr="00C3773F" w:rsidRDefault="00693D50" w:rsidP="00C3773F">
      <w:pPr>
        <w:spacing w:after="60"/>
        <w:rPr>
          <w:rFonts w:ascii="Calibri" w:hAnsi="Calibri" w:cs="Arial"/>
          <w:u w:val="single"/>
        </w:rPr>
      </w:pPr>
      <w:r>
        <w:rPr>
          <w:rFonts w:ascii="Calibri" w:hAnsi="Calibri" w:cs="Arial"/>
        </w:rPr>
        <w:t>Briefly describe w</w:t>
      </w:r>
      <w:r w:rsidRPr="002E6052">
        <w:rPr>
          <w:rFonts w:ascii="Calibri" w:hAnsi="Calibri" w:cs="Arial"/>
        </w:rPr>
        <w:t xml:space="preserve">hat caused </w:t>
      </w:r>
      <w:r>
        <w:rPr>
          <w:rFonts w:ascii="Calibri" w:hAnsi="Calibri" w:cs="Arial"/>
        </w:rPr>
        <w:t>your current pain complaints?</w:t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  <w:t xml:space="preserve">   </w:t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</w:p>
    <w:p w14:paraId="53F8BB01" w14:textId="7EFE3D20" w:rsidR="00693D50" w:rsidRDefault="00693D50" w:rsidP="00C3773F">
      <w:pPr>
        <w:tabs>
          <w:tab w:val="left" w:pos="5400"/>
        </w:tabs>
        <w:spacing w:before="120" w:after="120"/>
        <w:rPr>
          <w:rFonts w:ascii="Calibri" w:hAnsi="Calibri" w:cs="Arial"/>
        </w:rPr>
      </w:pPr>
      <w:r w:rsidRPr="002E6052">
        <w:rPr>
          <w:rFonts w:ascii="Calibri" w:hAnsi="Calibri" w:cs="Arial"/>
        </w:rPr>
        <w:t>What word best describ</w:t>
      </w:r>
      <w:r>
        <w:rPr>
          <w:rFonts w:ascii="Calibri" w:hAnsi="Calibri" w:cs="Arial"/>
        </w:rPr>
        <w:t>es the frequency of your pain?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Constant</w:t>
      </w:r>
      <w:r w:rsidRPr="002E6052"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Intermittent</w:t>
      </w:r>
    </w:p>
    <w:p w14:paraId="082B0709" w14:textId="6C15321D" w:rsidR="00693D50" w:rsidRDefault="00693D50" w:rsidP="00693D50">
      <w:pPr>
        <w:spacing w:after="120"/>
        <w:rPr>
          <w:rFonts w:ascii="Calibri" w:hAnsi="Calibri" w:cs="Arial"/>
        </w:rPr>
      </w:pPr>
      <w:r w:rsidRPr="002E6052">
        <w:rPr>
          <w:rFonts w:ascii="Calibri" w:hAnsi="Calibri" w:cs="Arial"/>
        </w:rPr>
        <w:t>Since your pa</w:t>
      </w:r>
      <w:r>
        <w:rPr>
          <w:rFonts w:ascii="Calibri" w:hAnsi="Calibri" w:cs="Arial"/>
        </w:rPr>
        <w:t xml:space="preserve">in began, how has it changed? 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Decreased </w:t>
      </w:r>
      <w:r w:rsidRPr="002E6052"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Increased </w:t>
      </w:r>
      <w:r w:rsidRPr="002E6052"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Stayed the </w:t>
      </w:r>
      <w:proofErr w:type="gramStart"/>
      <w:r w:rsidRPr="002E6052">
        <w:rPr>
          <w:rFonts w:ascii="Calibri" w:hAnsi="Calibri" w:cs="Arial"/>
        </w:rPr>
        <w:t>same</w:t>
      </w:r>
      <w:proofErr w:type="gramEnd"/>
    </w:p>
    <w:tbl>
      <w:tblPr>
        <w:tblpPr w:leftFromText="187" w:rightFromText="187" w:bottomFromText="58" w:vertAnchor="text" w:horzAnchor="margin" w:tblpY="123"/>
        <w:tblW w:w="11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4" w:type="dxa"/>
          <w:left w:w="144" w:type="dxa"/>
          <w:bottom w:w="14" w:type="dxa"/>
          <w:right w:w="144" w:type="dxa"/>
        </w:tblCellMar>
        <w:tblLook w:val="04A0" w:firstRow="1" w:lastRow="0" w:firstColumn="1" w:lastColumn="0" w:noHBand="0" w:noVBand="1"/>
      </w:tblPr>
      <w:tblGrid>
        <w:gridCol w:w="11223"/>
      </w:tblGrid>
      <w:tr w:rsidR="00C3773F" w:rsidRPr="001F72F8" w14:paraId="0D61F1E4" w14:textId="77777777" w:rsidTr="00437833">
        <w:tc>
          <w:tcPr>
            <w:tcW w:w="11223" w:type="dxa"/>
            <w:tcBorders>
              <w:bottom w:val="single" w:sz="4" w:space="0" w:color="000000"/>
            </w:tcBorders>
            <w:shd w:val="clear" w:color="auto" w:fill="000000"/>
          </w:tcPr>
          <w:p w14:paraId="361CE3F5" w14:textId="3747A11F" w:rsidR="00C3773F" w:rsidRPr="001F72F8" w:rsidRDefault="00C3773F" w:rsidP="00437833">
            <w:pPr>
              <w:tabs>
                <w:tab w:val="left" w:pos="1620"/>
              </w:tabs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Cs w:val="20"/>
              </w:rPr>
              <w:t>Physical Activity / Goals</w:t>
            </w:r>
          </w:p>
        </w:tc>
      </w:tr>
    </w:tbl>
    <w:p w14:paraId="6F57FA86" w14:textId="75D96AC8" w:rsidR="00C3773F" w:rsidRDefault="00C3773F" w:rsidP="00693D50">
      <w:pPr>
        <w:spacing w:after="120"/>
        <w:rPr>
          <w:rFonts w:ascii="Calibri" w:hAnsi="Calibri" w:cs="Arial"/>
        </w:rPr>
      </w:pPr>
      <w:r>
        <w:rPr>
          <w:rFonts w:ascii="Calibri" w:hAnsi="Calibri" w:cs="Arial"/>
        </w:rPr>
        <w:t>Do you Exercise? ____________________________________________________________</w:t>
      </w:r>
    </w:p>
    <w:p w14:paraId="20CA79C4" w14:textId="5E5B8666" w:rsidR="00C3773F" w:rsidRDefault="00C3773F" w:rsidP="00C3773F">
      <w:pPr>
        <w:spacing w:after="120"/>
        <w:rPr>
          <w:rFonts w:ascii="Calibri" w:hAnsi="Calibri" w:cs="Arial"/>
        </w:rPr>
      </w:pPr>
      <w:r>
        <w:rPr>
          <w:rFonts w:ascii="Calibri" w:hAnsi="Calibri" w:cs="Arial"/>
        </w:rPr>
        <w:t xml:space="preserve">What Type of Exercise? </w:t>
      </w: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>Weightlifting</w:t>
      </w:r>
      <w:r w:rsidRPr="002E6052"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>Cardio</w:t>
      </w:r>
      <w:r w:rsidRPr="002E6052"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 xml:space="preserve">Running </w:t>
      </w: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Crossfit</w:t>
      </w:r>
      <w:proofErr w:type="spellEnd"/>
      <w:r w:rsidRPr="002E6052"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</w:t>
      </w:r>
      <w:r w:rsidR="00645857">
        <w:rPr>
          <w:rFonts w:ascii="Calibri" w:hAnsi="Calibri" w:cs="Arial"/>
        </w:rPr>
        <w:t xml:space="preserve">At Home Fitness </w:t>
      </w:r>
    </w:p>
    <w:p w14:paraId="69AD9847" w14:textId="36AC1730" w:rsidR="00C3773F" w:rsidRDefault="00C3773F" w:rsidP="00C3773F">
      <w:pPr>
        <w:spacing w:after="120"/>
        <w:rPr>
          <w:rFonts w:ascii="Calibri" w:hAnsi="Calibri" w:cs="Arial"/>
        </w:rPr>
      </w:pPr>
      <w:r>
        <w:rPr>
          <w:rFonts w:ascii="Calibri" w:hAnsi="Calibri" w:cs="Arial"/>
        </w:rPr>
        <w:t xml:space="preserve">If </w:t>
      </w:r>
      <w:proofErr w:type="gramStart"/>
      <w:r>
        <w:rPr>
          <w:rFonts w:ascii="Calibri" w:hAnsi="Calibri" w:cs="Arial"/>
        </w:rPr>
        <w:t>no</w:t>
      </w:r>
      <w:proofErr w:type="gramEnd"/>
      <w:r>
        <w:rPr>
          <w:rFonts w:ascii="Calibri" w:hAnsi="Calibri" w:cs="Arial"/>
        </w:rPr>
        <w:t>, what is preventing you from exercising? ____________________________________________________</w:t>
      </w:r>
    </w:p>
    <w:p w14:paraId="7572A875" w14:textId="5C0D7794" w:rsidR="00C3773F" w:rsidRPr="00C3773F" w:rsidRDefault="00C3773F" w:rsidP="00D727F6">
      <w:pPr>
        <w:spacing w:after="120" w:line="360" w:lineRule="auto"/>
        <w:rPr>
          <w:rFonts w:ascii="Calibri" w:hAnsi="Calibri" w:cs="Arial"/>
        </w:rPr>
      </w:pPr>
      <w:r>
        <w:rPr>
          <w:rFonts w:ascii="Calibri" w:hAnsi="Calibri" w:cs="Arial"/>
        </w:rPr>
        <w:t xml:space="preserve">What are your goals while seeking care at </w:t>
      </w:r>
      <w:r w:rsidR="00AA056C">
        <w:rPr>
          <w:rFonts w:ascii="Calibri" w:hAnsi="Calibri" w:cs="Arial"/>
        </w:rPr>
        <w:t>Walnut Valley Chiropractic Center</w:t>
      </w:r>
      <w:r>
        <w:rPr>
          <w:rFonts w:ascii="Calibri" w:hAnsi="Calibri" w:cs="Arial"/>
        </w:rPr>
        <w:t>? _________________________</w:t>
      </w:r>
      <w:r w:rsidR="00AA056C">
        <w:rPr>
          <w:rFonts w:ascii="Calibri" w:hAnsi="Calibri" w:cs="Arial"/>
        </w:rPr>
        <w:t>_</w:t>
      </w:r>
      <w:r>
        <w:rPr>
          <w:rFonts w:ascii="Calibri" w:hAnsi="Calibri" w:cs="Arial"/>
        </w:rPr>
        <w:t xml:space="preserve"> _________________________________________________________</w:t>
      </w:r>
      <w:r w:rsidR="00276669">
        <w:rPr>
          <w:rFonts w:ascii="Calibri" w:hAnsi="Calibri" w:cs="Arial"/>
        </w:rPr>
        <w:t>_______________________________</w:t>
      </w:r>
      <w:r w:rsidR="00AA056C">
        <w:rPr>
          <w:rFonts w:ascii="Calibri" w:hAnsi="Calibri" w:cs="Arial"/>
        </w:rPr>
        <w:t>_</w:t>
      </w:r>
    </w:p>
    <w:tbl>
      <w:tblPr>
        <w:tblpPr w:leftFromText="187" w:rightFromText="187" w:bottomFromText="58" w:vertAnchor="text" w:horzAnchor="margin" w:tblpY="51"/>
        <w:tblW w:w="11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4" w:type="dxa"/>
          <w:left w:w="144" w:type="dxa"/>
          <w:bottom w:w="14" w:type="dxa"/>
          <w:right w:w="144" w:type="dxa"/>
        </w:tblCellMar>
        <w:tblLook w:val="04A0" w:firstRow="1" w:lastRow="0" w:firstColumn="1" w:lastColumn="0" w:noHBand="0" w:noVBand="1"/>
      </w:tblPr>
      <w:tblGrid>
        <w:gridCol w:w="11223"/>
      </w:tblGrid>
      <w:tr w:rsidR="00D727F6" w14:paraId="1B6B1E49" w14:textId="77777777">
        <w:tc>
          <w:tcPr>
            <w:tcW w:w="11223" w:type="dxa"/>
            <w:tcBorders>
              <w:bottom w:val="single" w:sz="4" w:space="0" w:color="000000"/>
            </w:tcBorders>
            <w:shd w:val="clear" w:color="auto" w:fill="000000"/>
          </w:tcPr>
          <w:p w14:paraId="2DEDEB5D" w14:textId="77777777" w:rsidR="00D727F6" w:rsidRPr="001F72F8" w:rsidRDefault="00D727F6" w:rsidP="00B77683">
            <w:pPr>
              <w:tabs>
                <w:tab w:val="left" w:pos="1620"/>
              </w:tabs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Cs w:val="20"/>
              </w:rPr>
              <w:lastRenderedPageBreak/>
              <w:t>Pain Location</w:t>
            </w:r>
          </w:p>
        </w:tc>
      </w:tr>
    </w:tbl>
    <w:p w14:paraId="7775A5A4" w14:textId="77777777" w:rsidR="00D727F6" w:rsidRPr="002E6052" w:rsidRDefault="008C5536" w:rsidP="00D727F6">
      <w:pPr>
        <w:spacing w:before="240" w:line="360" w:lineRule="auto"/>
        <w:rPr>
          <w:rFonts w:ascii="Calibri" w:hAnsi="Calibr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8A6FA3" wp14:editId="4EE9AB10">
                <wp:simplePos x="0" y="0"/>
                <wp:positionH relativeFrom="column">
                  <wp:posOffset>-115570</wp:posOffset>
                </wp:positionH>
                <wp:positionV relativeFrom="paragraph">
                  <wp:posOffset>457200</wp:posOffset>
                </wp:positionV>
                <wp:extent cx="7144385" cy="2377440"/>
                <wp:effectExtent l="0" t="0" r="18415" b="22860"/>
                <wp:wrapTopAndBottom/>
                <wp:docPr id="13" name="Rounded 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4385" cy="2377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B328AD" w14:textId="77777777" w:rsidR="00693D50" w:rsidRPr="002E6FC7" w:rsidRDefault="00693D50" w:rsidP="00D727F6">
                            <w:pPr>
                              <w:rPr>
                                <w:rFonts w:ascii="Calibri" w:hAnsi="Calibri" w:cs="Arial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u w:val="single"/>
                              </w:rPr>
                              <w:t xml:space="preserve">Use this </w:t>
                            </w:r>
                            <w:r w:rsidRPr="002E6FC7">
                              <w:rPr>
                                <w:rFonts w:ascii="Calibri" w:hAnsi="Calibri" w:cs="Arial"/>
                                <w:u w:val="single"/>
                              </w:rPr>
                              <w:t>pain scale to rate your pain for the questions below:</w:t>
                            </w:r>
                          </w:p>
                          <w:p w14:paraId="462C6CCF" w14:textId="77777777" w:rsidR="00693D50" w:rsidRPr="002E6FC7" w:rsidRDefault="00693D50" w:rsidP="00D727F6">
                            <w:pPr>
                              <w:rPr>
                                <w:rFonts w:ascii="Calibri" w:hAnsi="Calibri" w:cs="Arial"/>
                                <w:sz w:val="22"/>
                              </w:rPr>
                            </w:pPr>
                            <w:r w:rsidRPr="002E6FC7">
                              <w:rPr>
                                <w:rFonts w:ascii="Calibri" w:hAnsi="Calibri" w:cs="Arial"/>
                                <w:sz w:val="22"/>
                              </w:rPr>
                              <w:t>0 – Pain-free</w:t>
                            </w:r>
                          </w:p>
                          <w:p w14:paraId="315713B2" w14:textId="77777777" w:rsidR="00693D50" w:rsidRPr="002E6FC7" w:rsidRDefault="00693D50" w:rsidP="00D727F6">
                            <w:pPr>
                              <w:rPr>
                                <w:rFonts w:ascii="Calibri" w:hAnsi="Calibri" w:cs="Arial"/>
                                <w:sz w:val="22"/>
                              </w:rPr>
                            </w:pPr>
                            <w:r w:rsidRPr="002E6FC7">
                              <w:rPr>
                                <w:rFonts w:ascii="Calibri" w:hAnsi="Calibri" w:cs="Arial"/>
                                <w:sz w:val="22"/>
                              </w:rPr>
                              <w:t>1 – Very minor annoyance, occasional minor twinges</w:t>
                            </w:r>
                          </w:p>
                          <w:p w14:paraId="749B6CFA" w14:textId="77777777" w:rsidR="00693D50" w:rsidRPr="002E6FC7" w:rsidRDefault="00693D50" w:rsidP="00D727F6">
                            <w:pPr>
                              <w:rPr>
                                <w:rFonts w:ascii="Calibri" w:hAnsi="Calibri" w:cs="Arial"/>
                                <w:sz w:val="22"/>
                              </w:rPr>
                            </w:pPr>
                            <w:r w:rsidRPr="002E6FC7">
                              <w:rPr>
                                <w:rFonts w:ascii="Calibri" w:hAnsi="Calibri" w:cs="Arial"/>
                                <w:sz w:val="22"/>
                              </w:rPr>
                              <w:t>2 – Minor annoyance, occasional strong twinges</w:t>
                            </w:r>
                          </w:p>
                          <w:p w14:paraId="09B0A072" w14:textId="77777777" w:rsidR="00693D50" w:rsidRPr="002E6FC7" w:rsidRDefault="00693D50" w:rsidP="00D727F6">
                            <w:pPr>
                              <w:rPr>
                                <w:rFonts w:ascii="Calibri" w:hAnsi="Calibri" w:cs="Arial"/>
                                <w:sz w:val="22"/>
                              </w:rPr>
                            </w:pPr>
                            <w:r w:rsidRPr="002E6FC7">
                              <w:rPr>
                                <w:rFonts w:ascii="Calibri" w:hAnsi="Calibri" w:cs="Arial"/>
                                <w:sz w:val="22"/>
                              </w:rPr>
                              <w:t>3 – Annoying enough to be distracting</w:t>
                            </w:r>
                          </w:p>
                          <w:p w14:paraId="5807DF00" w14:textId="77777777" w:rsidR="00693D50" w:rsidRPr="002E6FC7" w:rsidRDefault="00693D50" w:rsidP="00D727F6">
                            <w:pPr>
                              <w:rPr>
                                <w:rFonts w:ascii="Calibri" w:hAnsi="Calibri" w:cs="Arial"/>
                                <w:sz w:val="22"/>
                              </w:rPr>
                            </w:pPr>
                            <w:r w:rsidRPr="002E6FC7">
                              <w:rPr>
                                <w:rFonts w:ascii="Calibri" w:hAnsi="Calibri" w:cs="Arial"/>
                                <w:sz w:val="22"/>
                              </w:rPr>
                              <w:t>4 – Can be ignored if you are really involved in your work/task, but still distracting</w:t>
                            </w:r>
                          </w:p>
                          <w:p w14:paraId="4102D592" w14:textId="77777777" w:rsidR="00693D50" w:rsidRPr="002E6FC7" w:rsidRDefault="00693D50" w:rsidP="00D727F6">
                            <w:pPr>
                              <w:rPr>
                                <w:rFonts w:ascii="Calibri" w:hAnsi="Calibri" w:cs="Arial"/>
                                <w:sz w:val="22"/>
                              </w:rPr>
                            </w:pPr>
                            <w:r w:rsidRPr="002E6FC7">
                              <w:rPr>
                                <w:rFonts w:ascii="Calibri" w:hAnsi="Calibri" w:cs="Arial"/>
                                <w:sz w:val="22"/>
                              </w:rPr>
                              <w:t>5 – Cannot be ignored for more than 30 minutes</w:t>
                            </w:r>
                          </w:p>
                          <w:p w14:paraId="24C82253" w14:textId="77777777" w:rsidR="00693D50" w:rsidRPr="002E6FC7" w:rsidRDefault="00693D50" w:rsidP="00D727F6">
                            <w:pPr>
                              <w:rPr>
                                <w:rFonts w:ascii="Calibri" w:hAnsi="Calibri" w:cs="Arial"/>
                                <w:sz w:val="22"/>
                              </w:rPr>
                            </w:pPr>
                            <w:r w:rsidRPr="002E6FC7">
                              <w:rPr>
                                <w:rFonts w:ascii="Calibri" w:hAnsi="Calibri" w:cs="Arial"/>
                                <w:sz w:val="22"/>
                              </w:rPr>
                              <w:t>6 – Cannot be ignored for any length of time, but you can still go to work and participate in social activities</w:t>
                            </w:r>
                          </w:p>
                          <w:p w14:paraId="2CD98D4A" w14:textId="77777777" w:rsidR="00693D50" w:rsidRPr="002E6FC7" w:rsidRDefault="00693D50" w:rsidP="00D727F6">
                            <w:pPr>
                              <w:rPr>
                                <w:rFonts w:ascii="Calibri" w:hAnsi="Calibri" w:cs="Arial"/>
                                <w:sz w:val="22"/>
                              </w:rPr>
                            </w:pPr>
                            <w:r w:rsidRPr="002E6FC7">
                              <w:rPr>
                                <w:rFonts w:ascii="Calibri" w:hAnsi="Calibri" w:cs="Arial"/>
                                <w:sz w:val="22"/>
                              </w:rPr>
                              <w:t>7 – Makes it difficult to concentrate, interferes with sleep, but you can still function with effort</w:t>
                            </w:r>
                          </w:p>
                          <w:p w14:paraId="310E2022" w14:textId="77777777" w:rsidR="00693D50" w:rsidRPr="002E6FC7" w:rsidRDefault="00693D50" w:rsidP="00D727F6">
                            <w:pPr>
                              <w:rPr>
                                <w:rFonts w:ascii="Calibri" w:hAnsi="Calibri" w:cs="Arial"/>
                                <w:sz w:val="22"/>
                              </w:rPr>
                            </w:pPr>
                            <w:r w:rsidRPr="002E6FC7">
                              <w:rPr>
                                <w:rFonts w:ascii="Calibri" w:hAnsi="Calibri" w:cs="Arial"/>
                                <w:sz w:val="22"/>
                              </w:rPr>
                              <w:t>8 – Physical activity is severely limited. You can read and talk with effort. Nausea and dizziness caused by pain.</w:t>
                            </w:r>
                          </w:p>
                          <w:p w14:paraId="05F38070" w14:textId="77777777" w:rsidR="00693D50" w:rsidRPr="002E6FC7" w:rsidRDefault="00693D50" w:rsidP="00D727F6">
                            <w:pPr>
                              <w:rPr>
                                <w:rFonts w:ascii="Calibri" w:hAnsi="Calibri" w:cs="Arial"/>
                                <w:sz w:val="22"/>
                              </w:rPr>
                            </w:pPr>
                            <w:r w:rsidRPr="002E6FC7">
                              <w:rPr>
                                <w:rFonts w:ascii="Calibri" w:hAnsi="Calibri" w:cs="Arial"/>
                                <w:sz w:val="22"/>
                              </w:rPr>
                              <w:t>9 – Unable to speak, crying out or moaning uncontrollably, near delirium</w:t>
                            </w:r>
                          </w:p>
                          <w:p w14:paraId="6992F21F" w14:textId="77777777" w:rsidR="00693D50" w:rsidRPr="002E6FC7" w:rsidRDefault="00693D50" w:rsidP="00D727F6">
                            <w:pPr>
                              <w:rPr>
                                <w:rFonts w:ascii="Calibri" w:hAnsi="Calibri" w:cs="Arial"/>
                                <w:sz w:val="22"/>
                              </w:rPr>
                            </w:pPr>
                            <w:r w:rsidRPr="002E6FC7">
                              <w:rPr>
                                <w:rFonts w:ascii="Calibri" w:hAnsi="Calibri" w:cs="Arial"/>
                                <w:sz w:val="22"/>
                              </w:rPr>
                              <w:t>10 – Unconscious, pain makes you pass out</w:t>
                            </w:r>
                          </w:p>
                          <w:p w14:paraId="455F7A42" w14:textId="77777777" w:rsidR="00693D50" w:rsidRDefault="00693D50" w:rsidP="00D727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8A6FA3" id="Rounded Rectangle 13" o:spid="_x0000_s1027" style="position:absolute;margin-left:-9.1pt;margin-top:36pt;width:562.55pt;height:187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" filled="f">
                <v:textbox>
                  <w:txbxContent>
                    <w:p w14:paraId="7AB328AD" w14:textId="77777777" w:rsidR="00693D50" w:rsidRPr="002E6FC7" w:rsidRDefault="00693D50" w:rsidP="00D727F6">
                      <w:pPr>
                        <w:rPr>
                          <w:rFonts w:ascii="Calibri" w:hAnsi="Calibri" w:cs="Arial"/>
                          <w:u w:val="single"/>
                        </w:rPr>
                      </w:pPr>
                      <w:r>
                        <w:rPr>
                          <w:rFonts w:ascii="Calibri" w:hAnsi="Calibri" w:cs="Arial"/>
                          <w:u w:val="single"/>
                        </w:rPr>
                        <w:t xml:space="preserve">Use this </w:t>
                      </w:r>
                      <w:r w:rsidRPr="002E6FC7">
                        <w:rPr>
                          <w:rFonts w:ascii="Calibri" w:hAnsi="Calibri" w:cs="Arial"/>
                          <w:u w:val="single"/>
                        </w:rPr>
                        <w:t>pain scale to rate your pain for the questions below:</w:t>
                      </w:r>
                    </w:p>
                    <w:p w14:paraId="462C6CCF" w14:textId="77777777" w:rsidR="00693D50" w:rsidRPr="002E6FC7" w:rsidRDefault="00693D50" w:rsidP="00D727F6">
                      <w:pPr>
                        <w:rPr>
                          <w:rFonts w:ascii="Calibri" w:hAnsi="Calibri" w:cs="Arial"/>
                          <w:sz w:val="22"/>
                        </w:rPr>
                      </w:pPr>
                      <w:r w:rsidRPr="002E6FC7">
                        <w:rPr>
                          <w:rFonts w:ascii="Calibri" w:hAnsi="Calibri" w:cs="Arial"/>
                          <w:sz w:val="22"/>
                        </w:rPr>
                        <w:t>0 – Pain-free</w:t>
                      </w:r>
                    </w:p>
                    <w:p w14:paraId="315713B2" w14:textId="77777777" w:rsidR="00693D50" w:rsidRPr="002E6FC7" w:rsidRDefault="00693D50" w:rsidP="00D727F6">
                      <w:pPr>
                        <w:rPr>
                          <w:rFonts w:ascii="Calibri" w:hAnsi="Calibri" w:cs="Arial"/>
                          <w:sz w:val="22"/>
                        </w:rPr>
                      </w:pPr>
                      <w:r w:rsidRPr="002E6FC7">
                        <w:rPr>
                          <w:rFonts w:ascii="Calibri" w:hAnsi="Calibri" w:cs="Arial"/>
                          <w:sz w:val="22"/>
                        </w:rPr>
                        <w:t>1 – Very minor annoyance, occasional minor twinges</w:t>
                      </w:r>
                    </w:p>
                    <w:p w14:paraId="749B6CFA" w14:textId="77777777" w:rsidR="00693D50" w:rsidRPr="002E6FC7" w:rsidRDefault="00693D50" w:rsidP="00D727F6">
                      <w:pPr>
                        <w:rPr>
                          <w:rFonts w:ascii="Calibri" w:hAnsi="Calibri" w:cs="Arial"/>
                          <w:sz w:val="22"/>
                        </w:rPr>
                      </w:pPr>
                      <w:r w:rsidRPr="002E6FC7">
                        <w:rPr>
                          <w:rFonts w:ascii="Calibri" w:hAnsi="Calibri" w:cs="Arial"/>
                          <w:sz w:val="22"/>
                        </w:rPr>
                        <w:t>2 – Minor annoyance, occasional strong twinges</w:t>
                      </w:r>
                    </w:p>
                    <w:p w14:paraId="09B0A072" w14:textId="77777777" w:rsidR="00693D50" w:rsidRPr="002E6FC7" w:rsidRDefault="00693D50" w:rsidP="00D727F6">
                      <w:pPr>
                        <w:rPr>
                          <w:rFonts w:ascii="Calibri" w:hAnsi="Calibri" w:cs="Arial"/>
                          <w:sz w:val="22"/>
                        </w:rPr>
                      </w:pPr>
                      <w:r w:rsidRPr="002E6FC7">
                        <w:rPr>
                          <w:rFonts w:ascii="Calibri" w:hAnsi="Calibri" w:cs="Arial"/>
                          <w:sz w:val="22"/>
                        </w:rPr>
                        <w:t>3 – Annoying enough to be distracting</w:t>
                      </w:r>
                    </w:p>
                    <w:p w14:paraId="5807DF00" w14:textId="77777777" w:rsidR="00693D50" w:rsidRPr="002E6FC7" w:rsidRDefault="00693D50" w:rsidP="00D727F6">
                      <w:pPr>
                        <w:rPr>
                          <w:rFonts w:ascii="Calibri" w:hAnsi="Calibri" w:cs="Arial"/>
                          <w:sz w:val="22"/>
                        </w:rPr>
                      </w:pPr>
                      <w:r w:rsidRPr="002E6FC7">
                        <w:rPr>
                          <w:rFonts w:ascii="Calibri" w:hAnsi="Calibri" w:cs="Arial"/>
                          <w:sz w:val="22"/>
                        </w:rPr>
                        <w:t>4 – Can be ignored if you are really involved in your work/task, but still distracting</w:t>
                      </w:r>
                    </w:p>
                    <w:p w14:paraId="4102D592" w14:textId="77777777" w:rsidR="00693D50" w:rsidRPr="002E6FC7" w:rsidRDefault="00693D50" w:rsidP="00D727F6">
                      <w:pPr>
                        <w:rPr>
                          <w:rFonts w:ascii="Calibri" w:hAnsi="Calibri" w:cs="Arial"/>
                          <w:sz w:val="22"/>
                        </w:rPr>
                      </w:pPr>
                      <w:r w:rsidRPr="002E6FC7">
                        <w:rPr>
                          <w:rFonts w:ascii="Calibri" w:hAnsi="Calibri" w:cs="Arial"/>
                          <w:sz w:val="22"/>
                        </w:rPr>
                        <w:t>5 – Cannot be ignored for more than 30 minutes</w:t>
                      </w:r>
                    </w:p>
                    <w:p w14:paraId="24C82253" w14:textId="77777777" w:rsidR="00693D50" w:rsidRPr="002E6FC7" w:rsidRDefault="00693D50" w:rsidP="00D727F6">
                      <w:pPr>
                        <w:rPr>
                          <w:rFonts w:ascii="Calibri" w:hAnsi="Calibri" w:cs="Arial"/>
                          <w:sz w:val="22"/>
                        </w:rPr>
                      </w:pPr>
                      <w:r w:rsidRPr="002E6FC7">
                        <w:rPr>
                          <w:rFonts w:ascii="Calibri" w:hAnsi="Calibri" w:cs="Arial"/>
                          <w:sz w:val="22"/>
                        </w:rPr>
                        <w:t>6 – Cannot be ignored for any length of time, but you can still go to work and participate in social activities</w:t>
                      </w:r>
                    </w:p>
                    <w:p w14:paraId="2CD98D4A" w14:textId="77777777" w:rsidR="00693D50" w:rsidRPr="002E6FC7" w:rsidRDefault="00693D50" w:rsidP="00D727F6">
                      <w:pPr>
                        <w:rPr>
                          <w:rFonts w:ascii="Calibri" w:hAnsi="Calibri" w:cs="Arial"/>
                          <w:sz w:val="22"/>
                        </w:rPr>
                      </w:pPr>
                      <w:r w:rsidRPr="002E6FC7">
                        <w:rPr>
                          <w:rFonts w:ascii="Calibri" w:hAnsi="Calibri" w:cs="Arial"/>
                          <w:sz w:val="22"/>
                        </w:rPr>
                        <w:t>7 – Makes it difficult to concentrate, interferes with sleep, but you can still function with effort</w:t>
                      </w:r>
                    </w:p>
                    <w:p w14:paraId="310E2022" w14:textId="77777777" w:rsidR="00693D50" w:rsidRPr="002E6FC7" w:rsidRDefault="00693D50" w:rsidP="00D727F6">
                      <w:pPr>
                        <w:rPr>
                          <w:rFonts w:ascii="Calibri" w:hAnsi="Calibri" w:cs="Arial"/>
                          <w:sz w:val="22"/>
                        </w:rPr>
                      </w:pPr>
                      <w:r w:rsidRPr="002E6FC7">
                        <w:rPr>
                          <w:rFonts w:ascii="Calibri" w:hAnsi="Calibri" w:cs="Arial"/>
                          <w:sz w:val="22"/>
                        </w:rPr>
                        <w:t>8 – Physical activity is severely limited. You can read and talk with effort. Nausea and dizziness caused by pain.</w:t>
                      </w:r>
                    </w:p>
                    <w:p w14:paraId="05F38070" w14:textId="77777777" w:rsidR="00693D50" w:rsidRPr="002E6FC7" w:rsidRDefault="00693D50" w:rsidP="00D727F6">
                      <w:pPr>
                        <w:rPr>
                          <w:rFonts w:ascii="Calibri" w:hAnsi="Calibri" w:cs="Arial"/>
                          <w:sz w:val="22"/>
                        </w:rPr>
                      </w:pPr>
                      <w:r w:rsidRPr="002E6FC7">
                        <w:rPr>
                          <w:rFonts w:ascii="Calibri" w:hAnsi="Calibri" w:cs="Arial"/>
                          <w:sz w:val="22"/>
                        </w:rPr>
                        <w:t>9 – Unable to speak, crying out or moaning uncontrollably, near delirium</w:t>
                      </w:r>
                    </w:p>
                    <w:p w14:paraId="6992F21F" w14:textId="77777777" w:rsidR="00693D50" w:rsidRPr="002E6FC7" w:rsidRDefault="00693D50" w:rsidP="00D727F6">
                      <w:pPr>
                        <w:rPr>
                          <w:rFonts w:ascii="Calibri" w:hAnsi="Calibri" w:cs="Arial"/>
                          <w:sz w:val="22"/>
                        </w:rPr>
                      </w:pPr>
                      <w:r w:rsidRPr="002E6FC7">
                        <w:rPr>
                          <w:rFonts w:ascii="Calibri" w:hAnsi="Calibri" w:cs="Arial"/>
                          <w:sz w:val="22"/>
                        </w:rPr>
                        <w:t>10 – Unconscious, pain makes you pass out</w:t>
                      </w:r>
                    </w:p>
                    <w:p w14:paraId="455F7A42" w14:textId="77777777" w:rsidR="00693D50" w:rsidRDefault="00693D50" w:rsidP="00D727F6"/>
                  </w:txbxContent>
                </v:textbox>
                <w10:wrap type="topAndBottom"/>
              </v:roundrect>
            </w:pict>
          </mc:Fallback>
        </mc:AlternateContent>
      </w:r>
      <w:r w:rsidR="00D727F6">
        <w:rPr>
          <w:noProof/>
        </w:rPr>
        <w:drawing>
          <wp:anchor distT="0" distB="0" distL="114300" distR="114300" simplePos="0" relativeHeight="251675648" behindDoc="1" locked="0" layoutInCell="1" allowOverlap="1" wp14:anchorId="75545F8C" wp14:editId="40E27CCA">
            <wp:simplePos x="0" y="0"/>
            <wp:positionH relativeFrom="column">
              <wp:posOffset>3434715</wp:posOffset>
            </wp:positionH>
            <wp:positionV relativeFrom="paragraph">
              <wp:posOffset>1029335</wp:posOffset>
            </wp:positionV>
            <wp:extent cx="3317240" cy="32956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32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27F6" w:rsidRPr="002E6052">
        <w:rPr>
          <w:rFonts w:ascii="Calibri" w:hAnsi="Calibri" w:cs="Arial"/>
          <w:u w:val="single"/>
        </w:rPr>
        <w:tab/>
      </w:r>
      <w:r w:rsidR="00D727F6" w:rsidRPr="002E6052">
        <w:rPr>
          <w:rFonts w:ascii="Calibri" w:hAnsi="Calibri" w:cs="Arial"/>
          <w:u w:val="single"/>
        </w:rPr>
        <w:tab/>
      </w:r>
      <w:r w:rsidR="00D727F6">
        <w:rPr>
          <w:rFonts w:ascii="Calibri" w:hAnsi="Calibri" w:cs="Arial"/>
          <w:u w:val="single"/>
        </w:rPr>
        <w:tab/>
      </w:r>
      <w:r w:rsidR="00D727F6" w:rsidRPr="002E6052">
        <w:rPr>
          <w:rFonts w:ascii="Calibri" w:hAnsi="Calibri" w:cs="Arial"/>
          <w:u w:val="single"/>
        </w:rPr>
        <w:tab/>
      </w:r>
      <w:r w:rsidR="00D727F6" w:rsidRPr="002E6052">
        <w:rPr>
          <w:rFonts w:ascii="Calibri" w:hAnsi="Calibri" w:cs="Arial"/>
          <w:u w:val="single"/>
        </w:rPr>
        <w:tab/>
      </w:r>
      <w:r w:rsidR="00D727F6">
        <w:rPr>
          <w:rFonts w:ascii="Calibri" w:hAnsi="Calibri" w:cs="Arial"/>
        </w:rPr>
        <w:tab/>
        <w:t xml:space="preserve">What number </w:t>
      </w:r>
      <w:r w:rsidR="00D727F6" w:rsidRPr="002E6052">
        <w:rPr>
          <w:rFonts w:ascii="Calibri" w:hAnsi="Calibri" w:cs="Arial"/>
        </w:rPr>
        <w:t xml:space="preserve">on the pain scale (0-10) best describes your pain </w:t>
      </w:r>
      <w:r w:rsidR="00D727F6" w:rsidRPr="00A33CF6">
        <w:rPr>
          <w:rFonts w:ascii="Calibri" w:hAnsi="Calibri" w:cs="Arial"/>
          <w:b/>
        </w:rPr>
        <w:t>right now</w:t>
      </w:r>
      <w:r w:rsidR="00D727F6" w:rsidRPr="002E6052">
        <w:rPr>
          <w:rFonts w:ascii="Calibri" w:hAnsi="Calibri" w:cs="Arial"/>
        </w:rPr>
        <w:t>?</w:t>
      </w:r>
    </w:p>
    <w:p w14:paraId="77607D96" w14:textId="77777777" w:rsidR="00D727F6" w:rsidRPr="002E6052" w:rsidRDefault="00D727F6" w:rsidP="00D727F6">
      <w:pPr>
        <w:spacing w:line="360" w:lineRule="auto"/>
        <w:rPr>
          <w:rFonts w:ascii="Calibri" w:hAnsi="Calibri" w:cs="Arial"/>
        </w:rPr>
      </w:pP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</w:rPr>
        <w:tab/>
        <w:t xml:space="preserve">What number on the pain scale (0-10) best describes your </w:t>
      </w:r>
      <w:r w:rsidRPr="00A33CF6">
        <w:rPr>
          <w:rFonts w:ascii="Calibri" w:hAnsi="Calibri" w:cs="Arial"/>
          <w:b/>
        </w:rPr>
        <w:t>worst pain</w:t>
      </w:r>
      <w:r w:rsidRPr="002E6052">
        <w:rPr>
          <w:rFonts w:ascii="Calibri" w:hAnsi="Calibri" w:cs="Arial"/>
        </w:rPr>
        <w:t>?</w:t>
      </w:r>
    </w:p>
    <w:p w14:paraId="4BBECAD1" w14:textId="77777777" w:rsidR="00D727F6" w:rsidRPr="002E6052" w:rsidRDefault="00D727F6" w:rsidP="00D727F6">
      <w:pPr>
        <w:spacing w:line="360" w:lineRule="auto"/>
        <w:rPr>
          <w:rFonts w:ascii="Calibri" w:hAnsi="Calibri" w:cs="Arial"/>
        </w:rPr>
      </w:pP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</w:rPr>
        <w:tab/>
        <w:t xml:space="preserve">What number on the pain scale (0-10) best describes your </w:t>
      </w:r>
      <w:r w:rsidRPr="00A33CF6">
        <w:rPr>
          <w:rFonts w:ascii="Calibri" w:hAnsi="Calibri" w:cs="Arial"/>
          <w:b/>
        </w:rPr>
        <w:t>least pain</w:t>
      </w:r>
      <w:r w:rsidRPr="002E6052">
        <w:rPr>
          <w:rFonts w:ascii="Calibri" w:hAnsi="Calibri" w:cs="Arial"/>
        </w:rPr>
        <w:t>?</w:t>
      </w:r>
    </w:p>
    <w:p w14:paraId="7177A058" w14:textId="77777777" w:rsidR="00D727F6" w:rsidRDefault="00D727F6" w:rsidP="00D727F6">
      <w:pPr>
        <w:rPr>
          <w:rFonts w:ascii="Calibri" w:hAnsi="Calibri" w:cs="Arial"/>
        </w:rPr>
      </w:pP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</w:rPr>
        <w:tab/>
        <w:t xml:space="preserve">What number on the pain scale (0-10) best describes your </w:t>
      </w:r>
      <w:r w:rsidRPr="00A33CF6">
        <w:rPr>
          <w:rFonts w:ascii="Calibri" w:hAnsi="Calibri" w:cs="Arial"/>
          <w:b/>
        </w:rPr>
        <w:t xml:space="preserve">average pain over the last </w:t>
      </w:r>
      <w:r>
        <w:rPr>
          <w:rFonts w:ascii="Calibri" w:hAnsi="Calibri" w:cs="Arial"/>
          <w:b/>
        </w:rPr>
        <w:t>month</w:t>
      </w:r>
      <w:r w:rsidRPr="002E6052">
        <w:rPr>
          <w:rFonts w:ascii="Calibri" w:hAnsi="Calibri" w:cs="Arial"/>
        </w:rPr>
        <w:t>?</w:t>
      </w:r>
    </w:p>
    <w:p w14:paraId="154F49CE" w14:textId="77777777" w:rsidR="00D727F6" w:rsidRDefault="00D727F6" w:rsidP="00D727F6">
      <w:pPr>
        <w:rPr>
          <w:rFonts w:ascii="Calibri" w:hAnsi="Calibri" w:cs="Arial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0" wp14:anchorId="4BDA1FD5" wp14:editId="0A040F0A">
            <wp:simplePos x="0" y="0"/>
            <wp:positionH relativeFrom="column">
              <wp:posOffset>2718435</wp:posOffset>
            </wp:positionH>
            <wp:positionV relativeFrom="paragraph">
              <wp:posOffset>189339</wp:posOffset>
            </wp:positionV>
            <wp:extent cx="3566160" cy="384302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384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E6052">
        <w:rPr>
          <w:rFonts w:ascii="Calibri" w:hAnsi="Calibri" w:cs="Arial"/>
        </w:rPr>
        <w:t>Use this diagram to indicate the location and type of your pain. Mark the drawing with the following letters that best describe your symptoms:</w:t>
      </w:r>
    </w:p>
    <w:p w14:paraId="1DCF24CD" w14:textId="77777777" w:rsidR="00D727F6" w:rsidRDefault="008C5536" w:rsidP="00D727F6">
      <w:pPr>
        <w:rPr>
          <w:rFonts w:ascii="Calibri" w:hAnsi="Calibri" w:cs="Arial"/>
        </w:rPr>
      </w:pPr>
      <w:r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C1B23F" wp14:editId="339E5E5A">
                <wp:simplePos x="0" y="0"/>
                <wp:positionH relativeFrom="column">
                  <wp:posOffset>571500</wp:posOffset>
                </wp:positionH>
                <wp:positionV relativeFrom="paragraph">
                  <wp:posOffset>151765</wp:posOffset>
                </wp:positionV>
                <wp:extent cx="1797050" cy="1584960"/>
                <wp:effectExtent l="0" t="0" r="0" b="0"/>
                <wp:wrapNone/>
                <wp:docPr id="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158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8FD40" w14:textId="77777777" w:rsidR="00693D50" w:rsidRPr="002E6052" w:rsidRDefault="00693D50" w:rsidP="00D727F6">
                            <w:pPr>
                              <w:rPr>
                                <w:rFonts w:ascii="Calibri" w:hAnsi="Calibri" w:cs="Arial"/>
                              </w:rPr>
                            </w:pPr>
                            <w:r w:rsidRPr="002E6052">
                              <w:rPr>
                                <w:rFonts w:ascii="Calibri" w:hAnsi="Calibri" w:cs="Arial"/>
                                <w:b/>
                              </w:rPr>
                              <w:t>“N”</w:t>
                            </w:r>
                            <w:r w:rsidRPr="002E6052">
                              <w:rPr>
                                <w:rFonts w:ascii="Calibri" w:hAnsi="Calibri" w:cs="Arial"/>
                              </w:rPr>
                              <w:t xml:space="preserve"> = numbness</w:t>
                            </w:r>
                          </w:p>
                          <w:p w14:paraId="06D857B2" w14:textId="77777777" w:rsidR="00693D50" w:rsidRPr="002E6052" w:rsidRDefault="00693D50" w:rsidP="00D727F6">
                            <w:pPr>
                              <w:rPr>
                                <w:rFonts w:ascii="Calibri" w:hAnsi="Calibri" w:cs="Arial"/>
                              </w:rPr>
                            </w:pPr>
                            <w:r w:rsidRPr="002E6052">
                              <w:rPr>
                                <w:rFonts w:ascii="Calibri" w:hAnsi="Calibri" w:cs="Arial"/>
                                <w:b/>
                              </w:rPr>
                              <w:t>“S”</w:t>
                            </w:r>
                            <w:r w:rsidRPr="002E6052">
                              <w:rPr>
                                <w:rFonts w:ascii="Calibri" w:hAnsi="Calibri" w:cs="Arial"/>
                              </w:rPr>
                              <w:t xml:space="preserve"> = stabbing </w:t>
                            </w:r>
                          </w:p>
                          <w:p w14:paraId="34A8FA2B" w14:textId="77777777" w:rsidR="00693D50" w:rsidRPr="002E6052" w:rsidRDefault="00693D50" w:rsidP="00D727F6">
                            <w:pPr>
                              <w:rPr>
                                <w:rFonts w:ascii="Calibri" w:hAnsi="Calibri" w:cs="Arial"/>
                              </w:rPr>
                            </w:pPr>
                            <w:r w:rsidRPr="002E6052">
                              <w:rPr>
                                <w:rFonts w:ascii="Calibri" w:hAnsi="Calibri" w:cs="Arial"/>
                                <w:b/>
                              </w:rPr>
                              <w:t>“B”</w:t>
                            </w:r>
                            <w:r w:rsidRPr="002E6052">
                              <w:rPr>
                                <w:rFonts w:ascii="Calibri" w:hAnsi="Calibri" w:cs="Arial"/>
                              </w:rPr>
                              <w:t xml:space="preserve"> = burning </w:t>
                            </w:r>
                          </w:p>
                          <w:p w14:paraId="5192076E" w14:textId="77777777" w:rsidR="00693D50" w:rsidRPr="002E6052" w:rsidRDefault="00693D50" w:rsidP="00D727F6">
                            <w:pPr>
                              <w:rPr>
                                <w:rFonts w:ascii="Calibri" w:hAnsi="Calibri" w:cs="Arial"/>
                              </w:rPr>
                            </w:pPr>
                            <w:r w:rsidRPr="002E6052">
                              <w:rPr>
                                <w:rFonts w:ascii="Calibri" w:hAnsi="Calibri" w:cs="Arial"/>
                                <w:b/>
                              </w:rPr>
                              <w:t>“P”</w:t>
                            </w:r>
                            <w:r w:rsidRPr="002E6052">
                              <w:rPr>
                                <w:rFonts w:ascii="Calibri" w:hAnsi="Calibri" w:cs="Arial"/>
                              </w:rPr>
                              <w:t xml:space="preserve"> = pins and needles</w:t>
                            </w:r>
                          </w:p>
                          <w:p w14:paraId="6A33EF8F" w14:textId="77777777" w:rsidR="00693D50" w:rsidRPr="002E6052" w:rsidRDefault="00693D50" w:rsidP="00D727F6">
                            <w:pPr>
                              <w:rPr>
                                <w:rFonts w:ascii="Calibri" w:hAnsi="Calibri" w:cs="Arial"/>
                              </w:rPr>
                            </w:pPr>
                            <w:r w:rsidRPr="002E6052">
                              <w:rPr>
                                <w:rFonts w:ascii="Calibri" w:hAnsi="Calibri" w:cs="Arial"/>
                                <w:b/>
                              </w:rPr>
                              <w:t>“A”</w:t>
                            </w:r>
                            <w:r w:rsidRPr="002E6052">
                              <w:rPr>
                                <w:rFonts w:ascii="Calibri" w:hAnsi="Calibri" w:cs="Arial"/>
                              </w:rPr>
                              <w:t xml:space="preserve"> = aching</w:t>
                            </w:r>
                          </w:p>
                          <w:p w14:paraId="657A30AA" w14:textId="0F1F528A" w:rsidR="00693D50" w:rsidRDefault="00DA108E" w:rsidP="00D727F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A108E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“T”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="003D4ADD">
                              <w:rPr>
                                <w:rFonts w:asciiTheme="minorHAnsi" w:hAnsiTheme="minorHAnsi" w:cstheme="minorHAnsi"/>
                              </w:rPr>
                              <w:t>= tingling</w:t>
                            </w:r>
                          </w:p>
                          <w:p w14:paraId="6E8E03F6" w14:textId="47545268" w:rsidR="003D4ADD" w:rsidRDefault="009A4ADF" w:rsidP="00D727F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A4ADF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“X”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= spasm</w:t>
                            </w:r>
                          </w:p>
                          <w:p w14:paraId="1D8610DE" w14:textId="440A471C" w:rsidR="009A4ADF" w:rsidRDefault="009A4ADF" w:rsidP="00D727F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A4ADF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“R”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= radiating</w:t>
                            </w:r>
                          </w:p>
                          <w:p w14:paraId="17C051DD" w14:textId="77777777" w:rsidR="003D4ADD" w:rsidRPr="003D4ADD" w:rsidRDefault="003D4ADD" w:rsidP="00D727F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1B23F" id="Text Box 33" o:spid="_x0000_s1028" type="#_x0000_t202" style="position:absolute;margin-left:45pt;margin-top:11.95pt;width:141.5pt;height:124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" stroked="f">
                <v:textbox>
                  <w:txbxContent>
                    <w:p w14:paraId="4FB8FD40" w14:textId="77777777" w:rsidR="00693D50" w:rsidRPr="002E6052" w:rsidRDefault="00693D50" w:rsidP="00D727F6">
                      <w:pPr>
                        <w:rPr>
                          <w:rFonts w:ascii="Calibri" w:hAnsi="Calibri" w:cs="Arial"/>
                        </w:rPr>
                      </w:pPr>
                      <w:r w:rsidRPr="002E6052">
                        <w:rPr>
                          <w:rFonts w:ascii="Calibri" w:hAnsi="Calibri" w:cs="Arial"/>
                          <w:b/>
                        </w:rPr>
                        <w:t>“N”</w:t>
                      </w:r>
                      <w:r w:rsidRPr="002E6052">
                        <w:rPr>
                          <w:rFonts w:ascii="Calibri" w:hAnsi="Calibri" w:cs="Arial"/>
                        </w:rPr>
                        <w:t xml:space="preserve"> = numbness</w:t>
                      </w:r>
                    </w:p>
                    <w:p w14:paraId="06D857B2" w14:textId="77777777" w:rsidR="00693D50" w:rsidRPr="002E6052" w:rsidRDefault="00693D50" w:rsidP="00D727F6">
                      <w:pPr>
                        <w:rPr>
                          <w:rFonts w:ascii="Calibri" w:hAnsi="Calibri" w:cs="Arial"/>
                        </w:rPr>
                      </w:pPr>
                      <w:r w:rsidRPr="002E6052">
                        <w:rPr>
                          <w:rFonts w:ascii="Calibri" w:hAnsi="Calibri" w:cs="Arial"/>
                          <w:b/>
                        </w:rPr>
                        <w:t>“S”</w:t>
                      </w:r>
                      <w:r w:rsidRPr="002E6052">
                        <w:rPr>
                          <w:rFonts w:ascii="Calibri" w:hAnsi="Calibri" w:cs="Arial"/>
                        </w:rPr>
                        <w:t xml:space="preserve"> = stabbing </w:t>
                      </w:r>
                    </w:p>
                    <w:p w14:paraId="34A8FA2B" w14:textId="77777777" w:rsidR="00693D50" w:rsidRPr="002E6052" w:rsidRDefault="00693D50" w:rsidP="00D727F6">
                      <w:pPr>
                        <w:rPr>
                          <w:rFonts w:ascii="Calibri" w:hAnsi="Calibri" w:cs="Arial"/>
                        </w:rPr>
                      </w:pPr>
                      <w:r w:rsidRPr="002E6052">
                        <w:rPr>
                          <w:rFonts w:ascii="Calibri" w:hAnsi="Calibri" w:cs="Arial"/>
                          <w:b/>
                        </w:rPr>
                        <w:t>“B”</w:t>
                      </w:r>
                      <w:r w:rsidRPr="002E6052">
                        <w:rPr>
                          <w:rFonts w:ascii="Calibri" w:hAnsi="Calibri" w:cs="Arial"/>
                        </w:rPr>
                        <w:t xml:space="preserve"> = burning </w:t>
                      </w:r>
                    </w:p>
                    <w:p w14:paraId="5192076E" w14:textId="77777777" w:rsidR="00693D50" w:rsidRPr="002E6052" w:rsidRDefault="00693D50" w:rsidP="00D727F6">
                      <w:pPr>
                        <w:rPr>
                          <w:rFonts w:ascii="Calibri" w:hAnsi="Calibri" w:cs="Arial"/>
                        </w:rPr>
                      </w:pPr>
                      <w:r w:rsidRPr="002E6052">
                        <w:rPr>
                          <w:rFonts w:ascii="Calibri" w:hAnsi="Calibri" w:cs="Arial"/>
                          <w:b/>
                        </w:rPr>
                        <w:t>“P”</w:t>
                      </w:r>
                      <w:r w:rsidRPr="002E6052">
                        <w:rPr>
                          <w:rFonts w:ascii="Calibri" w:hAnsi="Calibri" w:cs="Arial"/>
                        </w:rPr>
                        <w:t xml:space="preserve"> = pins and needles</w:t>
                      </w:r>
                    </w:p>
                    <w:p w14:paraId="6A33EF8F" w14:textId="77777777" w:rsidR="00693D50" w:rsidRPr="002E6052" w:rsidRDefault="00693D50" w:rsidP="00D727F6">
                      <w:pPr>
                        <w:rPr>
                          <w:rFonts w:ascii="Calibri" w:hAnsi="Calibri" w:cs="Arial"/>
                        </w:rPr>
                      </w:pPr>
                      <w:r w:rsidRPr="002E6052">
                        <w:rPr>
                          <w:rFonts w:ascii="Calibri" w:hAnsi="Calibri" w:cs="Arial"/>
                          <w:b/>
                        </w:rPr>
                        <w:t>“A”</w:t>
                      </w:r>
                      <w:r w:rsidRPr="002E6052">
                        <w:rPr>
                          <w:rFonts w:ascii="Calibri" w:hAnsi="Calibri" w:cs="Arial"/>
                        </w:rPr>
                        <w:t xml:space="preserve"> = aching</w:t>
                      </w:r>
                    </w:p>
                    <w:p w14:paraId="657A30AA" w14:textId="0F1F528A" w:rsidR="00693D50" w:rsidRDefault="00DA108E" w:rsidP="00D727F6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DA108E">
                        <w:rPr>
                          <w:rFonts w:asciiTheme="minorHAnsi" w:hAnsiTheme="minorHAnsi" w:cstheme="minorHAnsi"/>
                          <w:b/>
                          <w:bCs/>
                        </w:rPr>
                        <w:t>“T”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</w:t>
                      </w:r>
                      <w:r w:rsidR="003D4ADD">
                        <w:rPr>
                          <w:rFonts w:asciiTheme="minorHAnsi" w:hAnsiTheme="minorHAnsi" w:cstheme="minorHAnsi"/>
                        </w:rPr>
                        <w:t>= tingling</w:t>
                      </w:r>
                    </w:p>
                    <w:p w14:paraId="6E8E03F6" w14:textId="47545268" w:rsidR="003D4ADD" w:rsidRDefault="009A4ADF" w:rsidP="00D727F6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9A4ADF">
                        <w:rPr>
                          <w:rFonts w:asciiTheme="minorHAnsi" w:hAnsiTheme="minorHAnsi" w:cstheme="minorHAnsi"/>
                          <w:b/>
                          <w:bCs/>
                        </w:rPr>
                        <w:t>“X”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= spasm</w:t>
                      </w:r>
                    </w:p>
                    <w:p w14:paraId="1D8610DE" w14:textId="440A471C" w:rsidR="009A4ADF" w:rsidRDefault="009A4ADF" w:rsidP="00D727F6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9A4ADF">
                        <w:rPr>
                          <w:rFonts w:asciiTheme="minorHAnsi" w:hAnsiTheme="minorHAnsi" w:cstheme="minorHAnsi"/>
                          <w:b/>
                          <w:bCs/>
                        </w:rPr>
                        <w:t>“R”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= radiating</w:t>
                      </w:r>
                    </w:p>
                    <w:p w14:paraId="17C051DD" w14:textId="77777777" w:rsidR="003D4ADD" w:rsidRPr="003D4ADD" w:rsidRDefault="003D4ADD" w:rsidP="00D727F6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C39275" w14:textId="77777777" w:rsidR="00D727F6" w:rsidRDefault="00D727F6" w:rsidP="00D727F6">
      <w:pPr>
        <w:rPr>
          <w:rFonts w:ascii="Calibri" w:hAnsi="Calibri" w:cs="Arial"/>
        </w:rPr>
      </w:pPr>
    </w:p>
    <w:p w14:paraId="1FD65F02" w14:textId="77777777" w:rsidR="00D727F6" w:rsidRDefault="00D727F6" w:rsidP="00D727F6">
      <w:pPr>
        <w:rPr>
          <w:rFonts w:ascii="Calibri" w:hAnsi="Calibri" w:cs="Arial"/>
        </w:rPr>
      </w:pPr>
    </w:p>
    <w:p w14:paraId="7E0794A8" w14:textId="77777777" w:rsidR="00D727F6" w:rsidRDefault="00D727F6" w:rsidP="00D727F6">
      <w:pPr>
        <w:rPr>
          <w:rFonts w:ascii="Calibri" w:hAnsi="Calibri" w:cs="Arial"/>
        </w:rPr>
      </w:pPr>
    </w:p>
    <w:p w14:paraId="03DEF56F" w14:textId="77777777" w:rsidR="00D727F6" w:rsidRDefault="00D727F6" w:rsidP="00D727F6">
      <w:pPr>
        <w:rPr>
          <w:rFonts w:ascii="Calibri" w:hAnsi="Calibri" w:cs="Arial"/>
        </w:rPr>
      </w:pPr>
    </w:p>
    <w:p w14:paraId="1B7A554E" w14:textId="77777777" w:rsidR="00D727F6" w:rsidRDefault="00D727F6" w:rsidP="00D727F6">
      <w:pPr>
        <w:rPr>
          <w:rFonts w:ascii="Calibri" w:hAnsi="Calibri" w:cs="Arial"/>
        </w:rPr>
      </w:pPr>
    </w:p>
    <w:p w14:paraId="3F274ABB" w14:textId="77777777" w:rsidR="00D727F6" w:rsidRDefault="00D727F6" w:rsidP="00D727F6">
      <w:pPr>
        <w:rPr>
          <w:rFonts w:ascii="Calibri" w:hAnsi="Calibri" w:cs="Arial"/>
        </w:rPr>
      </w:pPr>
    </w:p>
    <w:p w14:paraId="616AC704" w14:textId="77777777" w:rsidR="00D727F6" w:rsidRDefault="00D727F6" w:rsidP="00D727F6">
      <w:pPr>
        <w:rPr>
          <w:rFonts w:ascii="Calibri" w:hAnsi="Calibri" w:cs="Arial"/>
        </w:rPr>
      </w:pPr>
    </w:p>
    <w:p w14:paraId="5861D18C" w14:textId="77777777" w:rsidR="00D727F6" w:rsidRDefault="00D727F6" w:rsidP="00D727F6">
      <w:pPr>
        <w:rPr>
          <w:rFonts w:ascii="Calibri" w:hAnsi="Calibri" w:cs="Arial"/>
        </w:rPr>
      </w:pPr>
    </w:p>
    <w:p w14:paraId="3BB0D3AF" w14:textId="77777777" w:rsidR="00D727F6" w:rsidRDefault="00D727F6" w:rsidP="00D727F6">
      <w:pPr>
        <w:rPr>
          <w:rFonts w:ascii="Calibri" w:hAnsi="Calibri" w:cs="Arial"/>
        </w:rPr>
      </w:pPr>
    </w:p>
    <w:p w14:paraId="09B5A2AA" w14:textId="77777777" w:rsidR="00D727F6" w:rsidRDefault="00D727F6" w:rsidP="00D727F6">
      <w:pPr>
        <w:rPr>
          <w:rFonts w:ascii="Calibri" w:hAnsi="Calibri" w:cs="Arial"/>
        </w:rPr>
      </w:pPr>
    </w:p>
    <w:p w14:paraId="182E0F2E" w14:textId="77777777" w:rsidR="00D727F6" w:rsidRDefault="00D727F6" w:rsidP="00D727F6">
      <w:pPr>
        <w:rPr>
          <w:rFonts w:ascii="Calibri" w:hAnsi="Calibri" w:cs="Arial"/>
        </w:rPr>
      </w:pPr>
    </w:p>
    <w:p w14:paraId="3A090CC3" w14:textId="77777777" w:rsidR="00D727F6" w:rsidRDefault="00D727F6" w:rsidP="00D727F6">
      <w:pPr>
        <w:rPr>
          <w:rFonts w:ascii="Calibri" w:hAnsi="Calibri" w:cs="Arial"/>
        </w:rPr>
      </w:pPr>
    </w:p>
    <w:p w14:paraId="083B5F66" w14:textId="77777777" w:rsidR="00D727F6" w:rsidRDefault="00D727F6" w:rsidP="00D727F6">
      <w:pPr>
        <w:rPr>
          <w:rFonts w:ascii="Calibri" w:hAnsi="Calibri" w:cs="Arial"/>
        </w:rPr>
      </w:pPr>
    </w:p>
    <w:p w14:paraId="68C77543" w14:textId="77777777" w:rsidR="00D727F6" w:rsidRDefault="00D727F6" w:rsidP="00D727F6">
      <w:pPr>
        <w:rPr>
          <w:rFonts w:ascii="Calibri" w:hAnsi="Calibri" w:cs="Arial"/>
        </w:rPr>
      </w:pPr>
    </w:p>
    <w:p w14:paraId="46EA87CC" w14:textId="77777777" w:rsidR="00D727F6" w:rsidRDefault="00D727F6" w:rsidP="00D727F6">
      <w:pPr>
        <w:rPr>
          <w:rFonts w:ascii="Calibri" w:hAnsi="Calibri" w:cs="Arial"/>
        </w:rPr>
      </w:pPr>
    </w:p>
    <w:p w14:paraId="2E686BA3" w14:textId="77777777" w:rsidR="00D727F6" w:rsidRDefault="00D727F6" w:rsidP="00D727F6">
      <w:pPr>
        <w:rPr>
          <w:rFonts w:ascii="Calibri" w:hAnsi="Calibri" w:cs="Arial"/>
        </w:rPr>
      </w:pPr>
    </w:p>
    <w:p w14:paraId="76F60D79" w14:textId="77777777" w:rsidR="00D727F6" w:rsidRDefault="00D727F6" w:rsidP="00D727F6">
      <w:pPr>
        <w:rPr>
          <w:rFonts w:ascii="Calibri" w:hAnsi="Calibri" w:cs="Arial"/>
        </w:rPr>
      </w:pPr>
    </w:p>
    <w:p w14:paraId="586FE32D" w14:textId="77777777" w:rsidR="00D727F6" w:rsidRDefault="00D727F6" w:rsidP="00D727F6">
      <w:pPr>
        <w:spacing w:before="120" w:after="60"/>
        <w:rPr>
          <w:rFonts w:ascii="Calibri" w:hAnsi="Calibri" w:cs="Arial"/>
        </w:rPr>
      </w:pPr>
    </w:p>
    <w:p w14:paraId="576B17E1" w14:textId="77777777" w:rsidR="00D727F6" w:rsidRDefault="00D727F6" w:rsidP="00D727F6">
      <w:pPr>
        <w:spacing w:before="120" w:after="60"/>
        <w:rPr>
          <w:rFonts w:ascii="Calibri" w:hAnsi="Calibri" w:cs="Arial"/>
        </w:rPr>
      </w:pPr>
      <w:r>
        <w:rPr>
          <w:rFonts w:ascii="Calibri" w:hAnsi="Calibri" w:cs="Arial"/>
        </w:rPr>
        <w:t xml:space="preserve">Where is your worst area of pain located? </w:t>
      </w:r>
      <w:r w:rsidRPr="00996F59">
        <w:rPr>
          <w:rFonts w:ascii="Calibri" w:hAnsi="Calibri" w:cs="Arial"/>
          <w:u w:val="single"/>
        </w:rPr>
        <w:t xml:space="preserve"> </w:t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</w:p>
    <w:p w14:paraId="427FE71C" w14:textId="77777777" w:rsidR="00D727F6" w:rsidRDefault="00D727F6" w:rsidP="00D727F6">
      <w:pPr>
        <w:spacing w:before="120" w:after="60"/>
        <w:rPr>
          <w:rFonts w:ascii="Calibri" w:hAnsi="Calibri" w:cs="Arial"/>
          <w:u w:val="single"/>
        </w:rPr>
      </w:pPr>
      <w:r>
        <w:rPr>
          <w:rFonts w:ascii="Calibri" w:hAnsi="Calibri" w:cs="Arial"/>
        </w:rPr>
        <w:t xml:space="preserve">Does this pain radiate? If so, where? </w:t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</w:p>
    <w:p w14:paraId="3FD1E4E1" w14:textId="77777777" w:rsidR="00D727F6" w:rsidRDefault="00D727F6" w:rsidP="00D727F6">
      <w:pPr>
        <w:spacing w:before="120" w:after="60"/>
        <w:rPr>
          <w:rFonts w:ascii="Calibri" w:hAnsi="Calibri" w:cs="Arial"/>
          <w:u w:val="single"/>
        </w:rPr>
      </w:pPr>
      <w:r>
        <w:rPr>
          <w:rFonts w:ascii="Calibri" w:hAnsi="Calibri" w:cs="Arial"/>
        </w:rPr>
        <w:t xml:space="preserve">Please list any additional areas of pain: </w:t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</w:p>
    <w:p w14:paraId="10B99BB1" w14:textId="77777777" w:rsidR="00D727F6" w:rsidRPr="00653967" w:rsidRDefault="00D727F6" w:rsidP="00D727F6">
      <w:pPr>
        <w:rPr>
          <w:rFonts w:ascii="Calibri" w:hAnsi="Calibri" w:cs="Arial"/>
        </w:rPr>
      </w:pPr>
    </w:p>
    <w:p w14:paraId="0C1FC541" w14:textId="2D09E038" w:rsidR="0032532E" w:rsidRDefault="0032532E" w:rsidP="00D727F6">
      <w:pPr>
        <w:tabs>
          <w:tab w:val="left" w:pos="2707"/>
          <w:tab w:val="left" w:pos="5400"/>
          <w:tab w:val="left" w:pos="8107"/>
        </w:tabs>
        <w:rPr>
          <w:rFonts w:ascii="Calibri" w:hAnsi="Calibri" w:cs="Arial"/>
        </w:rPr>
      </w:pPr>
      <w:r>
        <w:rPr>
          <w:rFonts w:ascii="Calibri" w:hAnsi="Calibri" w:cs="Arial"/>
        </w:rPr>
        <w:lastRenderedPageBreak/>
        <w:t xml:space="preserve">What makes your pain worse? </w:t>
      </w: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 xml:space="preserve">Sitting  </w:t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Standing  </w:t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Walking  </w:t>
      </w: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 xml:space="preserve">Lying down  </w:t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Work  </w:t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other</w:t>
      </w:r>
      <w:r w:rsidRPr="00744BF9">
        <w:rPr>
          <w:rFonts w:ascii="Calibri" w:hAnsi="Calibri" w:cs="Arial"/>
        </w:rPr>
        <w:t xml:space="preserve">__________ </w:t>
      </w:r>
    </w:p>
    <w:p w14:paraId="6EEB97E3" w14:textId="77777777" w:rsidR="00C46555" w:rsidRPr="00C46555" w:rsidRDefault="00C46555" w:rsidP="00D727F6">
      <w:pPr>
        <w:tabs>
          <w:tab w:val="left" w:pos="2707"/>
          <w:tab w:val="left" w:pos="5400"/>
          <w:tab w:val="left" w:pos="8107"/>
        </w:tabs>
        <w:rPr>
          <w:rFonts w:ascii="Calibri" w:hAnsi="Calibri" w:cs="Arial"/>
        </w:rPr>
      </w:pPr>
    </w:p>
    <w:p w14:paraId="39DF157F" w14:textId="77777777" w:rsidR="000E7CA2" w:rsidRPr="00693D50" w:rsidRDefault="0032532E" w:rsidP="00D727F6">
      <w:pPr>
        <w:tabs>
          <w:tab w:val="left" w:pos="2707"/>
          <w:tab w:val="left" w:pos="5400"/>
          <w:tab w:val="left" w:pos="8107"/>
        </w:tabs>
        <w:rPr>
          <w:rFonts w:ascii="Calibri" w:hAnsi="Calibri" w:cs="Arial"/>
          <w:u w:val="single"/>
        </w:rPr>
      </w:pPr>
      <w:r>
        <w:rPr>
          <w:rFonts w:ascii="Calibri" w:hAnsi="Calibri" w:cs="Arial"/>
        </w:rPr>
        <w:t xml:space="preserve">What makes your pain better? </w:t>
      </w:r>
      <w:r w:rsidRPr="00744BF9">
        <w:rPr>
          <w:rFonts w:ascii="Calibri" w:hAnsi="Calibri" w:cs="Arial"/>
        </w:rPr>
        <w:t>_________________________________________________________________</w:t>
      </w:r>
    </w:p>
    <w:tbl>
      <w:tblPr>
        <w:tblpPr w:leftFromText="187" w:rightFromText="187" w:bottomFromText="58" w:vertAnchor="text" w:horzAnchor="margin" w:tblpY="123"/>
        <w:tblW w:w="11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4" w:type="dxa"/>
          <w:left w:w="144" w:type="dxa"/>
          <w:bottom w:w="14" w:type="dxa"/>
          <w:right w:w="144" w:type="dxa"/>
        </w:tblCellMar>
        <w:tblLook w:val="04A0" w:firstRow="1" w:lastRow="0" w:firstColumn="1" w:lastColumn="0" w:noHBand="0" w:noVBand="1"/>
      </w:tblPr>
      <w:tblGrid>
        <w:gridCol w:w="11223"/>
      </w:tblGrid>
      <w:tr w:rsidR="00D727F6" w14:paraId="7DDE4D9C" w14:textId="77777777">
        <w:tc>
          <w:tcPr>
            <w:tcW w:w="11223" w:type="dxa"/>
            <w:tcBorders>
              <w:bottom w:val="single" w:sz="4" w:space="0" w:color="000000"/>
            </w:tcBorders>
            <w:shd w:val="clear" w:color="auto" w:fill="000000"/>
          </w:tcPr>
          <w:p w14:paraId="3E487C88" w14:textId="77777777" w:rsidR="00D727F6" w:rsidRPr="001F72F8" w:rsidRDefault="00D727F6" w:rsidP="00B77683">
            <w:pPr>
              <w:tabs>
                <w:tab w:val="left" w:pos="1620"/>
              </w:tabs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Cs w:val="20"/>
              </w:rPr>
              <w:t>Pain Interference</w:t>
            </w:r>
          </w:p>
        </w:tc>
      </w:tr>
    </w:tbl>
    <w:p w14:paraId="54546291" w14:textId="77777777" w:rsidR="00D727F6" w:rsidRPr="006D5ACA" w:rsidRDefault="00D727F6" w:rsidP="00D727F6">
      <w:pPr>
        <w:spacing w:after="60"/>
        <w:rPr>
          <w:rFonts w:ascii="Calibri" w:hAnsi="Calibri" w:cs="Arial"/>
        </w:rPr>
      </w:pPr>
      <w:r w:rsidRPr="006D5ACA">
        <w:rPr>
          <w:rFonts w:ascii="Calibri" w:hAnsi="Calibri" w:cs="Arial"/>
        </w:rPr>
        <w:t xml:space="preserve">Check </w:t>
      </w:r>
      <w:proofErr w:type="gramStart"/>
      <w:r w:rsidRPr="006D5ACA">
        <w:rPr>
          <w:rFonts w:ascii="Calibri" w:hAnsi="Calibri" w:cs="Arial"/>
        </w:rPr>
        <w:t>all of</w:t>
      </w:r>
      <w:proofErr w:type="gramEnd"/>
      <w:r w:rsidRPr="006D5ACA">
        <w:rPr>
          <w:rFonts w:ascii="Calibri" w:hAnsi="Calibri" w:cs="Arial"/>
        </w:rPr>
        <w:t xml:space="preserve"> the following </w:t>
      </w:r>
      <w:r>
        <w:rPr>
          <w:rFonts w:ascii="Calibri" w:hAnsi="Calibri" w:cs="Arial"/>
        </w:rPr>
        <w:t>activities that your pain interferes with:</w:t>
      </w:r>
    </w:p>
    <w:p w14:paraId="4456291F" w14:textId="77777777" w:rsidR="00D727F6" w:rsidRDefault="00D727F6" w:rsidP="00D727F6">
      <w:pPr>
        <w:tabs>
          <w:tab w:val="left" w:pos="2707"/>
          <w:tab w:val="left" w:pos="5400"/>
          <w:tab w:val="left" w:pos="8107"/>
        </w:tabs>
        <w:rPr>
          <w:rFonts w:ascii="Calibri" w:hAnsi="Calibri" w:cs="Arial"/>
        </w:rPr>
      </w:pP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</w:t>
      </w:r>
      <w:r>
        <w:rPr>
          <w:rFonts w:ascii="Calibri" w:hAnsi="Calibri" w:cs="Arial"/>
          <w:b/>
        </w:rPr>
        <w:t>Nothing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>Driving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>Intercourse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>Leisure Activities</w:t>
      </w:r>
      <w:r>
        <w:rPr>
          <w:rFonts w:ascii="Calibri" w:hAnsi="Calibri" w:cs="Arial"/>
        </w:rPr>
        <w:tab/>
      </w:r>
    </w:p>
    <w:p w14:paraId="387458F0" w14:textId="77777777" w:rsidR="00D727F6" w:rsidRDefault="00D727F6" w:rsidP="00D727F6">
      <w:pPr>
        <w:tabs>
          <w:tab w:val="left" w:pos="2707"/>
          <w:tab w:val="left" w:pos="5400"/>
          <w:tab w:val="left" w:pos="8107"/>
        </w:tabs>
        <w:rPr>
          <w:rFonts w:ascii="Calibri" w:hAnsi="Calibri" w:cs="Arial"/>
        </w:rPr>
      </w:pP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>Personal Grooming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>Relationships</w:t>
      </w:r>
      <w:r>
        <w:rPr>
          <w:rFonts w:ascii="Calibri" w:hAnsi="Calibri" w:cs="Arial"/>
        </w:rPr>
        <w:tab/>
      </w:r>
      <w:r w:rsidRPr="006B13D7">
        <w:rPr>
          <w:rFonts w:ascii="Calibri" w:hAnsi="Calibri" w:cs="Arial"/>
          <w:sz w:val="22"/>
        </w:rPr>
        <w:sym w:font="Wingdings" w:char="F071"/>
      </w:r>
      <w:r>
        <w:rPr>
          <w:rFonts w:ascii="Calibri" w:hAnsi="Calibri" w:cs="Arial"/>
          <w:sz w:val="22"/>
        </w:rPr>
        <w:t xml:space="preserve"> Sleep</w:t>
      </w:r>
      <w:r>
        <w:rPr>
          <w:rFonts w:ascii="Calibri" w:hAnsi="Calibri" w:cs="Arial"/>
        </w:rPr>
        <w:tab/>
      </w:r>
    </w:p>
    <w:p w14:paraId="6284BE63" w14:textId="77777777" w:rsidR="00D727F6" w:rsidRDefault="00D727F6" w:rsidP="00D727F6">
      <w:pPr>
        <w:tabs>
          <w:tab w:val="left" w:pos="2707"/>
          <w:tab w:val="left" w:pos="5400"/>
          <w:tab w:val="left" w:pos="8107"/>
        </w:tabs>
        <w:rPr>
          <w:rFonts w:ascii="Calibri" w:hAnsi="Calibri" w:cs="Arial"/>
          <w:u w:val="single"/>
        </w:rPr>
      </w:pP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>Walking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>Work duties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Other: </w:t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 w:rsidR="00DB77ED">
        <w:rPr>
          <w:rFonts w:ascii="Calibri" w:hAnsi="Calibri" w:cs="Arial"/>
          <w:u w:val="single"/>
        </w:rPr>
        <w:t xml:space="preserve">                 </w:t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</w:p>
    <w:p w14:paraId="1988B595" w14:textId="77777777" w:rsidR="000E7CA2" w:rsidRPr="0043225D" w:rsidRDefault="000E7CA2" w:rsidP="00D727F6">
      <w:pPr>
        <w:tabs>
          <w:tab w:val="left" w:pos="2707"/>
          <w:tab w:val="left" w:pos="5400"/>
          <w:tab w:val="left" w:pos="8107"/>
        </w:tabs>
        <w:rPr>
          <w:rFonts w:ascii="Calibri" w:hAnsi="Calibri" w:cs="Arial"/>
          <w:u w:val="single"/>
        </w:rPr>
      </w:pPr>
    </w:p>
    <w:tbl>
      <w:tblPr>
        <w:tblpPr w:leftFromText="187" w:rightFromText="187" w:bottomFromText="58" w:vertAnchor="text" w:horzAnchor="margin" w:tblpY="79"/>
        <w:tblW w:w="11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4" w:type="dxa"/>
          <w:left w:w="144" w:type="dxa"/>
          <w:bottom w:w="14" w:type="dxa"/>
          <w:right w:w="144" w:type="dxa"/>
        </w:tblCellMar>
        <w:tblLook w:val="04A0" w:firstRow="1" w:lastRow="0" w:firstColumn="1" w:lastColumn="0" w:noHBand="0" w:noVBand="1"/>
      </w:tblPr>
      <w:tblGrid>
        <w:gridCol w:w="11223"/>
      </w:tblGrid>
      <w:tr w:rsidR="00D727F6" w14:paraId="304323F2" w14:textId="77777777">
        <w:tc>
          <w:tcPr>
            <w:tcW w:w="11223" w:type="dxa"/>
            <w:tcBorders>
              <w:bottom w:val="single" w:sz="4" w:space="0" w:color="000000"/>
            </w:tcBorders>
            <w:shd w:val="clear" w:color="auto" w:fill="000000"/>
          </w:tcPr>
          <w:p w14:paraId="2CAAD1E6" w14:textId="77777777" w:rsidR="00D727F6" w:rsidRPr="00FF34EA" w:rsidRDefault="00D727F6" w:rsidP="00B77683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Prior Pain Treatments</w:t>
            </w:r>
          </w:p>
        </w:tc>
      </w:tr>
    </w:tbl>
    <w:p w14:paraId="1AC6C805" w14:textId="77777777" w:rsidR="00D727F6" w:rsidRDefault="00D727F6" w:rsidP="00D727F6">
      <w:pPr>
        <w:pStyle w:val="BodyText"/>
        <w:spacing w:after="120"/>
        <w:rPr>
          <w:rFonts w:ascii="Calibri" w:hAnsi="Calibri"/>
          <w:sz w:val="24"/>
        </w:rPr>
      </w:pPr>
      <w:r w:rsidRPr="00305A05">
        <w:rPr>
          <w:rFonts w:ascii="Calibri" w:hAnsi="Calibri"/>
          <w:sz w:val="24"/>
        </w:rPr>
        <w:t xml:space="preserve">Mark </w:t>
      </w:r>
      <w:proofErr w:type="gramStart"/>
      <w:r w:rsidRPr="00305A05">
        <w:rPr>
          <w:rFonts w:ascii="Calibri" w:hAnsi="Calibri"/>
          <w:sz w:val="24"/>
        </w:rPr>
        <w:t>all of</w:t>
      </w:r>
      <w:proofErr w:type="gramEnd"/>
      <w:r w:rsidRPr="00305A05">
        <w:rPr>
          <w:rFonts w:ascii="Calibri" w:hAnsi="Calibri"/>
          <w:sz w:val="24"/>
        </w:rPr>
        <w:t xml:space="preserve"> the following treatments you have </w:t>
      </w:r>
      <w:r>
        <w:rPr>
          <w:rFonts w:ascii="Calibri" w:hAnsi="Calibri"/>
          <w:sz w:val="24"/>
        </w:rPr>
        <w:t>had</w:t>
      </w:r>
      <w:r w:rsidRPr="00305A05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t>prior to today’s visit for your current pain complaints:</w:t>
      </w:r>
    </w:p>
    <w:p w14:paraId="56F417C5" w14:textId="77777777" w:rsidR="00D727F6" w:rsidRPr="002E6052" w:rsidRDefault="00D727F6" w:rsidP="00D727F6">
      <w:pPr>
        <w:spacing w:after="120"/>
        <w:rPr>
          <w:rFonts w:ascii="Calibri" w:hAnsi="Calibri" w:cs="Arial"/>
        </w:rPr>
      </w:pP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Acupuncture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ab/>
        <w:t>Chiropractic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Pain Medications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Physical Therapy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Psychological Therapy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tab/>
      </w:r>
    </w:p>
    <w:p w14:paraId="6D40C3FE" w14:textId="77777777" w:rsidR="00D727F6" w:rsidRDefault="00D727F6" w:rsidP="00D727F6">
      <w:pPr>
        <w:spacing w:line="360" w:lineRule="auto"/>
        <w:rPr>
          <w:rFonts w:ascii="Calibri" w:hAnsi="Calibri" w:cs="Arial"/>
        </w:rPr>
      </w:pP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Epidural Steroid Injection(s)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 xml:space="preserve">Trigger Point Injections 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</w:t>
      </w:r>
      <w:r w:rsidRPr="002E6052">
        <w:rPr>
          <w:rFonts w:ascii="Calibri" w:hAnsi="Calibri" w:cs="Arial"/>
        </w:rPr>
        <w:t>Joint Injection</w:t>
      </w:r>
      <w:r>
        <w:rPr>
          <w:rFonts w:ascii="Calibri" w:hAnsi="Calibri" w:cs="Arial"/>
        </w:rPr>
        <w:t>(s)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Nerve Blocks</w:t>
      </w:r>
      <w:r>
        <w:rPr>
          <w:rFonts w:ascii="Calibri" w:hAnsi="Calibri" w:cs="Arial"/>
        </w:rPr>
        <w:tab/>
      </w:r>
    </w:p>
    <w:p w14:paraId="68ABE8E6" w14:textId="77777777" w:rsidR="00D727F6" w:rsidRPr="005A3035" w:rsidRDefault="00D727F6" w:rsidP="00D727F6">
      <w:pPr>
        <w:spacing w:line="360" w:lineRule="auto"/>
        <w:rPr>
          <w:rFonts w:ascii="Calibri" w:hAnsi="Calibri" w:cs="Arial"/>
          <w:u w:val="single"/>
        </w:rPr>
      </w:pP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Radiofrequency Ablation 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Spinal </w:t>
      </w:r>
      <w:r>
        <w:rPr>
          <w:rFonts w:ascii="Calibri" w:hAnsi="Calibri" w:cs="Arial"/>
        </w:rPr>
        <w:t>Cord</w:t>
      </w:r>
      <w:r w:rsidRPr="002E6052">
        <w:rPr>
          <w:rFonts w:ascii="Calibri" w:hAnsi="Calibri" w:cs="Arial"/>
        </w:rPr>
        <w:t xml:space="preserve"> Stimulator – (circle one) Trial Only / Permanent Implant</w:t>
      </w:r>
    </w:p>
    <w:p w14:paraId="2612A2B0" w14:textId="77777777" w:rsidR="00D727F6" w:rsidRPr="002E6052" w:rsidRDefault="00D727F6" w:rsidP="00D727F6">
      <w:pPr>
        <w:spacing w:line="360" w:lineRule="auto"/>
        <w:rPr>
          <w:rFonts w:ascii="Calibri" w:hAnsi="Calibri" w:cs="Arial"/>
        </w:rPr>
      </w:pP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Vertebroplasty</w:t>
      </w:r>
      <w:r>
        <w:rPr>
          <w:rFonts w:ascii="Calibri" w:hAnsi="Calibri" w:cs="Arial"/>
        </w:rPr>
        <w:t xml:space="preserve"> / Kyphoplasty</w:t>
      </w:r>
      <w:r w:rsidRPr="002E6052">
        <w:rPr>
          <w:rFonts w:ascii="Calibri" w:hAnsi="Calibri" w:cs="Arial"/>
        </w:rPr>
        <w:t xml:space="preserve"> – Level(s) </w:t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</w:p>
    <w:p w14:paraId="2D3E9252" w14:textId="1F32DD36" w:rsidR="00AD6E29" w:rsidRDefault="00D727F6" w:rsidP="00D727F6">
      <w:pPr>
        <w:spacing w:after="120"/>
        <w:rPr>
          <w:rFonts w:ascii="Calibri" w:hAnsi="Calibri" w:cs="Arial"/>
          <w:u w:val="single"/>
        </w:rPr>
      </w:pP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Spine Surgery – What type? </w:t>
      </w:r>
      <w:r>
        <w:rPr>
          <w:rFonts w:ascii="Calibri" w:hAnsi="Calibri" w:cs="Arial"/>
          <w:u w:val="single"/>
        </w:rPr>
        <w:tab/>
      </w:r>
      <w:r w:rsidR="00AD6E29" w:rsidRPr="00AD6E29">
        <w:rPr>
          <w:rFonts w:ascii="Calibri" w:hAnsi="Calibri" w:cs="Arial"/>
        </w:rPr>
        <w:t>_____________________________________________</w:t>
      </w:r>
      <w:r>
        <w:rPr>
          <w:rFonts w:ascii="Calibri" w:hAnsi="Calibri" w:cs="Arial"/>
        </w:rPr>
        <w:t xml:space="preserve">When? </w:t>
      </w:r>
      <w:r w:rsidRPr="00AD6E29">
        <w:rPr>
          <w:rFonts w:ascii="Calibri" w:hAnsi="Calibri" w:cs="Arial"/>
        </w:rPr>
        <w:tab/>
      </w:r>
      <w:r w:rsidR="00AD6E29" w:rsidRPr="00AD6E29">
        <w:rPr>
          <w:rFonts w:ascii="Calibri" w:hAnsi="Calibri" w:cs="Arial"/>
        </w:rPr>
        <w:t>___</w:t>
      </w:r>
      <w:r w:rsidR="00AD6E29">
        <w:rPr>
          <w:rFonts w:ascii="Calibri" w:hAnsi="Calibri" w:cs="Arial"/>
        </w:rPr>
        <w:t>__________</w:t>
      </w:r>
      <w:r w:rsidRPr="00AD6E29">
        <w:rPr>
          <w:rFonts w:ascii="Calibri" w:hAnsi="Calibri" w:cs="Arial"/>
        </w:rPr>
        <w:tab/>
      </w:r>
    </w:p>
    <w:p w14:paraId="5F96FBB7" w14:textId="49F3E900" w:rsidR="00D727F6" w:rsidRDefault="00D727F6" w:rsidP="00D727F6">
      <w:pPr>
        <w:spacing w:after="120"/>
        <w:rPr>
          <w:rFonts w:ascii="Calibri" w:hAnsi="Calibri" w:cs="Arial"/>
          <w:u w:val="single"/>
        </w:rPr>
      </w:pP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Other:</w:t>
      </w:r>
      <w:r w:rsidRPr="002E6052">
        <w:rPr>
          <w:rFonts w:ascii="Calibri" w:hAnsi="Calibri" w:cs="Arial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</w:p>
    <w:p w14:paraId="3E437EE9" w14:textId="77777777" w:rsidR="00D925C7" w:rsidRDefault="00D727F6" w:rsidP="00D925C7">
      <w:pPr>
        <w:tabs>
          <w:tab w:val="left" w:pos="2707"/>
          <w:tab w:val="left" w:pos="5400"/>
          <w:tab w:val="left" w:pos="8107"/>
        </w:tabs>
        <w:rPr>
          <w:rFonts w:ascii="Calibri" w:hAnsi="Calibri" w:cs="Arial"/>
        </w:rPr>
      </w:pPr>
      <w:r w:rsidRPr="00D856E1">
        <w:rPr>
          <w:rFonts w:ascii="Calibri" w:hAnsi="Calibri" w:cs="Arial"/>
        </w:rPr>
        <w:sym w:font="Wingdings" w:char="F071"/>
      </w:r>
      <w:r w:rsidRPr="00D856E1">
        <w:rPr>
          <w:rFonts w:ascii="Calibri" w:hAnsi="Calibri" w:cs="Arial"/>
        </w:rPr>
        <w:t xml:space="preserve"> I HAVE NOT HAD </w:t>
      </w:r>
      <w:r>
        <w:rPr>
          <w:rFonts w:ascii="Calibri" w:hAnsi="Calibri" w:cs="Arial"/>
        </w:rPr>
        <w:t>ANY PRIOR TREATMENTS</w:t>
      </w:r>
      <w:r w:rsidRPr="00D856E1">
        <w:rPr>
          <w:rFonts w:ascii="Calibri" w:hAnsi="Calibri" w:cs="Arial"/>
        </w:rPr>
        <w:t xml:space="preserve"> FOR MY CURRENT PAIN COMPLAINTS.</w:t>
      </w:r>
    </w:p>
    <w:p w14:paraId="3E688BE8" w14:textId="77777777" w:rsidR="00DB77ED" w:rsidRDefault="00DB77ED" w:rsidP="00D925C7">
      <w:pPr>
        <w:tabs>
          <w:tab w:val="left" w:pos="2707"/>
          <w:tab w:val="left" w:pos="5400"/>
          <w:tab w:val="left" w:pos="8107"/>
        </w:tabs>
        <w:rPr>
          <w:rFonts w:ascii="Calibri" w:hAnsi="Calibri" w:cs="Arial"/>
        </w:rPr>
      </w:pPr>
    </w:p>
    <w:tbl>
      <w:tblPr>
        <w:tblpPr w:leftFromText="187" w:rightFromText="187" w:bottomFromText="58" w:vertAnchor="text" w:horzAnchor="margin" w:tblpY="15"/>
        <w:tblW w:w="11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4" w:type="dxa"/>
          <w:left w:w="144" w:type="dxa"/>
          <w:bottom w:w="14" w:type="dxa"/>
          <w:right w:w="144" w:type="dxa"/>
        </w:tblCellMar>
        <w:tblLook w:val="04A0" w:firstRow="1" w:lastRow="0" w:firstColumn="1" w:lastColumn="0" w:noHBand="0" w:noVBand="1"/>
      </w:tblPr>
      <w:tblGrid>
        <w:gridCol w:w="11223"/>
      </w:tblGrid>
      <w:tr w:rsidR="00D925C7" w:rsidRPr="00E22B49" w14:paraId="71E4B027" w14:textId="77777777">
        <w:tc>
          <w:tcPr>
            <w:tcW w:w="11223" w:type="dxa"/>
            <w:tcBorders>
              <w:bottom w:val="single" w:sz="4" w:space="0" w:color="000000"/>
            </w:tcBorders>
            <w:shd w:val="clear" w:color="auto" w:fill="000000"/>
          </w:tcPr>
          <w:p w14:paraId="4BCC2643" w14:textId="06496EFA" w:rsidR="00D925C7" w:rsidRPr="00E22B49" w:rsidRDefault="00D925C7" w:rsidP="00B77683">
            <w:pPr>
              <w:tabs>
                <w:tab w:val="left" w:pos="1620"/>
              </w:tabs>
              <w:rPr>
                <w:rFonts w:ascii="Calibri" w:hAnsi="Calibri"/>
                <w:b/>
                <w:sz w:val="20"/>
                <w:szCs w:val="20"/>
              </w:rPr>
            </w:pPr>
          </w:p>
        </w:tc>
      </w:tr>
    </w:tbl>
    <w:p w14:paraId="07CCDB0E" w14:textId="77777777" w:rsidR="00D925C7" w:rsidRPr="00467BB9" w:rsidRDefault="00D925C7" w:rsidP="00D925C7">
      <w:pPr>
        <w:spacing w:line="360" w:lineRule="auto"/>
        <w:rPr>
          <w:rFonts w:ascii="Calibri" w:hAnsi="Calibri" w:cs="Arial"/>
          <w:u w:val="single"/>
        </w:rPr>
      </w:pP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MRI of the </w:t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Date: </w:t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Facility: </w:t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</w:p>
    <w:tbl>
      <w:tblPr>
        <w:tblpPr w:leftFromText="187" w:rightFromText="187" w:bottomFromText="58" w:vertAnchor="text" w:horzAnchor="margin" w:tblpY="-26"/>
        <w:tblW w:w="11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4" w:type="dxa"/>
          <w:left w:w="144" w:type="dxa"/>
          <w:bottom w:w="14" w:type="dxa"/>
          <w:right w:w="144" w:type="dxa"/>
        </w:tblCellMar>
        <w:tblLook w:val="04A0" w:firstRow="1" w:lastRow="0" w:firstColumn="1" w:lastColumn="0" w:noHBand="0" w:noVBand="1"/>
      </w:tblPr>
      <w:tblGrid>
        <w:gridCol w:w="11223"/>
      </w:tblGrid>
      <w:tr w:rsidR="00453649" w14:paraId="12D2E78F" w14:textId="77777777" w:rsidTr="00453649">
        <w:tc>
          <w:tcPr>
            <w:tcW w:w="11223" w:type="dxa"/>
            <w:tcBorders>
              <w:bottom w:val="single" w:sz="4" w:space="0" w:color="000000"/>
            </w:tcBorders>
            <w:shd w:val="clear" w:color="auto" w:fill="000000"/>
          </w:tcPr>
          <w:p w14:paraId="6F07A1B1" w14:textId="77777777" w:rsidR="00453649" w:rsidRPr="00FF34EA" w:rsidRDefault="00453649" w:rsidP="00453649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Diagnostic Tests and Imaging</w:t>
            </w:r>
          </w:p>
        </w:tc>
      </w:tr>
    </w:tbl>
    <w:p w14:paraId="58FC5D35" w14:textId="77777777" w:rsidR="00D925C7" w:rsidRPr="00467BB9" w:rsidRDefault="00D925C7" w:rsidP="00D925C7">
      <w:pPr>
        <w:spacing w:line="360" w:lineRule="auto"/>
        <w:rPr>
          <w:rFonts w:ascii="Calibri" w:hAnsi="Calibri" w:cs="Arial"/>
          <w:u w:val="single"/>
        </w:rPr>
      </w:pP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X-ray of the </w:t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Date: </w:t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Facility: </w:t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</w:p>
    <w:p w14:paraId="6490B223" w14:textId="77777777" w:rsidR="00D925C7" w:rsidRPr="002E6052" w:rsidRDefault="00D925C7" w:rsidP="00D925C7">
      <w:pPr>
        <w:spacing w:line="360" w:lineRule="auto"/>
        <w:rPr>
          <w:rFonts w:ascii="Calibri" w:hAnsi="Calibri" w:cs="Arial"/>
          <w:u w:val="single"/>
        </w:rPr>
      </w:pP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CT scan of the </w:t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Date: </w:t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Facility: </w:t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</w:p>
    <w:p w14:paraId="1E0EDA89" w14:textId="77777777" w:rsidR="00D925C7" w:rsidRPr="002E6052" w:rsidRDefault="00D925C7" w:rsidP="00D925C7">
      <w:pPr>
        <w:spacing w:line="360" w:lineRule="auto"/>
        <w:rPr>
          <w:rFonts w:ascii="Calibri" w:hAnsi="Calibri" w:cs="Arial"/>
          <w:u w:val="single"/>
        </w:rPr>
      </w:pP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EMG/NCV study of the </w:t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 w:rsidRPr="002E6052">
        <w:rPr>
          <w:rFonts w:ascii="Calibri" w:hAnsi="Calibri" w:cs="Arial"/>
          <w:u w:val="single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Date: </w:t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Facility: </w:t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</w:p>
    <w:p w14:paraId="3AE269E0" w14:textId="77777777" w:rsidR="00D925C7" w:rsidRPr="002E6052" w:rsidRDefault="00D925C7" w:rsidP="00D925C7">
      <w:pPr>
        <w:pStyle w:val="BodyText"/>
        <w:spacing w:line="360" w:lineRule="auto"/>
        <w:rPr>
          <w:rFonts w:ascii="Calibri" w:hAnsi="Calibri"/>
          <w:sz w:val="24"/>
          <w:u w:val="single"/>
        </w:rPr>
      </w:pPr>
      <w:r w:rsidRPr="002E6052">
        <w:rPr>
          <w:rFonts w:ascii="Calibri" w:hAnsi="Calibri"/>
        </w:rPr>
        <w:sym w:font="Wingdings" w:char="F071"/>
      </w:r>
      <w:r w:rsidRPr="002E6052">
        <w:rPr>
          <w:rFonts w:ascii="Calibri" w:hAnsi="Calibri"/>
        </w:rPr>
        <w:t xml:space="preserve"> </w:t>
      </w:r>
      <w:r w:rsidRPr="002E6052">
        <w:rPr>
          <w:rFonts w:ascii="Calibri" w:hAnsi="Calibri"/>
          <w:sz w:val="24"/>
        </w:rPr>
        <w:t>Other diagnostic testing:</w:t>
      </w:r>
      <w:r w:rsidRPr="002E6052">
        <w:rPr>
          <w:rFonts w:ascii="Calibri" w:hAnsi="Calibri"/>
          <w:sz w:val="24"/>
        </w:rPr>
        <w:tab/>
      </w:r>
      <w:r w:rsidRPr="002E6052">
        <w:rPr>
          <w:rFonts w:ascii="Calibri" w:hAnsi="Calibri"/>
          <w:sz w:val="24"/>
          <w:u w:val="single"/>
        </w:rPr>
        <w:tab/>
      </w:r>
      <w:r w:rsidRPr="002E6052">
        <w:rPr>
          <w:rFonts w:ascii="Calibri" w:hAnsi="Calibri"/>
          <w:sz w:val="24"/>
          <w:u w:val="single"/>
        </w:rPr>
        <w:tab/>
      </w:r>
      <w:r w:rsidRPr="002E6052">
        <w:rPr>
          <w:rFonts w:ascii="Calibri" w:hAnsi="Calibri"/>
          <w:sz w:val="24"/>
          <w:u w:val="single"/>
        </w:rPr>
        <w:tab/>
      </w:r>
      <w:r w:rsidRPr="002E6052">
        <w:rPr>
          <w:rFonts w:ascii="Calibri" w:hAnsi="Calibri"/>
          <w:sz w:val="24"/>
          <w:u w:val="single"/>
        </w:rPr>
        <w:tab/>
      </w:r>
      <w:r w:rsidRPr="002E6052">
        <w:rPr>
          <w:rFonts w:ascii="Calibri" w:hAnsi="Calibri"/>
          <w:sz w:val="24"/>
          <w:u w:val="single"/>
        </w:rPr>
        <w:tab/>
      </w:r>
      <w:r w:rsidRPr="002E6052">
        <w:rPr>
          <w:rFonts w:ascii="Calibri" w:hAnsi="Calibri"/>
          <w:sz w:val="24"/>
          <w:u w:val="single"/>
        </w:rPr>
        <w:tab/>
      </w:r>
      <w:r w:rsidRPr="002E6052">
        <w:rPr>
          <w:rFonts w:ascii="Calibri" w:hAnsi="Calibri"/>
          <w:sz w:val="24"/>
          <w:u w:val="single"/>
        </w:rPr>
        <w:tab/>
      </w:r>
      <w:r w:rsidRPr="002E6052">
        <w:rPr>
          <w:rFonts w:ascii="Calibri" w:hAnsi="Calibri"/>
          <w:sz w:val="24"/>
          <w:u w:val="single"/>
        </w:rPr>
        <w:tab/>
      </w:r>
      <w:r w:rsidRPr="002E6052">
        <w:rPr>
          <w:rFonts w:ascii="Calibri" w:hAnsi="Calibri"/>
          <w:sz w:val="24"/>
          <w:u w:val="single"/>
        </w:rPr>
        <w:tab/>
      </w:r>
      <w:r w:rsidRPr="002E6052">
        <w:rPr>
          <w:rFonts w:ascii="Calibri" w:hAnsi="Calibri"/>
          <w:sz w:val="24"/>
          <w:u w:val="single"/>
        </w:rPr>
        <w:tab/>
      </w:r>
      <w:r w:rsidRPr="002E6052">
        <w:rPr>
          <w:rFonts w:ascii="Calibri" w:hAnsi="Calibri"/>
          <w:sz w:val="24"/>
          <w:u w:val="single"/>
        </w:rPr>
        <w:tab/>
      </w:r>
      <w:r w:rsidRPr="002E6052">
        <w:rPr>
          <w:rFonts w:ascii="Calibri" w:hAnsi="Calibri"/>
          <w:sz w:val="24"/>
          <w:u w:val="single"/>
        </w:rPr>
        <w:tab/>
      </w:r>
      <w:r w:rsidRPr="002E6052">
        <w:rPr>
          <w:rFonts w:ascii="Calibri" w:hAnsi="Calibri"/>
          <w:sz w:val="24"/>
          <w:u w:val="single"/>
        </w:rPr>
        <w:tab/>
      </w:r>
      <w:r w:rsidRPr="002E6052">
        <w:rPr>
          <w:rFonts w:ascii="Calibri" w:hAnsi="Calibri"/>
          <w:sz w:val="24"/>
          <w:u w:val="single"/>
        </w:rPr>
        <w:tab/>
      </w:r>
      <w:r w:rsidRPr="002E6052">
        <w:rPr>
          <w:rFonts w:ascii="Calibri" w:hAnsi="Calibri"/>
          <w:sz w:val="24"/>
          <w:u w:val="single"/>
        </w:rPr>
        <w:tab/>
      </w:r>
      <w:r w:rsidRPr="002E6052">
        <w:rPr>
          <w:rFonts w:ascii="Calibri" w:hAnsi="Calibri"/>
          <w:sz w:val="24"/>
          <w:u w:val="single"/>
        </w:rPr>
        <w:tab/>
      </w:r>
      <w:r w:rsidRPr="002E6052">
        <w:rPr>
          <w:rFonts w:ascii="Calibri" w:hAnsi="Calibri"/>
          <w:sz w:val="24"/>
          <w:u w:val="single"/>
        </w:rPr>
        <w:tab/>
      </w:r>
      <w:r w:rsidRPr="002E6052">
        <w:rPr>
          <w:rFonts w:ascii="Calibri" w:hAnsi="Calibri"/>
          <w:sz w:val="24"/>
          <w:u w:val="single"/>
        </w:rPr>
        <w:tab/>
      </w:r>
      <w:r w:rsidRPr="002E6052">
        <w:rPr>
          <w:rFonts w:ascii="Calibri" w:hAnsi="Calibri"/>
          <w:sz w:val="24"/>
          <w:u w:val="single"/>
        </w:rPr>
        <w:tab/>
      </w:r>
      <w:r w:rsidRPr="002E6052">
        <w:rPr>
          <w:rFonts w:ascii="Calibri" w:hAnsi="Calibri"/>
          <w:sz w:val="24"/>
          <w:u w:val="single"/>
        </w:rPr>
        <w:tab/>
      </w:r>
      <w:r w:rsidRPr="002E6052">
        <w:rPr>
          <w:rFonts w:ascii="Calibri" w:hAnsi="Calibri"/>
          <w:sz w:val="24"/>
          <w:u w:val="single"/>
        </w:rPr>
        <w:tab/>
      </w:r>
      <w:r w:rsidRPr="002E6052">
        <w:rPr>
          <w:rFonts w:ascii="Calibri" w:hAnsi="Calibri"/>
          <w:sz w:val="24"/>
          <w:u w:val="single"/>
        </w:rPr>
        <w:tab/>
      </w:r>
      <w:r w:rsidRPr="002E6052"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  <w:u w:val="single"/>
        </w:rPr>
        <w:tab/>
      </w:r>
      <w:r w:rsidRPr="00C004A2">
        <w:rPr>
          <w:rFonts w:ascii="Calibri" w:hAnsi="Calibri"/>
          <w:sz w:val="28"/>
          <w:u w:val="single"/>
        </w:rPr>
        <w:tab/>
      </w:r>
      <w:r w:rsidRPr="00C004A2">
        <w:rPr>
          <w:rFonts w:ascii="Calibri" w:hAnsi="Calibri"/>
          <w:sz w:val="28"/>
          <w:u w:val="single"/>
        </w:rPr>
        <w:tab/>
      </w:r>
      <w:r w:rsidRPr="00C004A2">
        <w:rPr>
          <w:rFonts w:ascii="Calibri" w:hAnsi="Calibri"/>
          <w:sz w:val="28"/>
          <w:u w:val="single"/>
        </w:rPr>
        <w:tab/>
      </w:r>
    </w:p>
    <w:p w14:paraId="16E43943" w14:textId="789AE9F3" w:rsidR="00D925C7" w:rsidRPr="00C46555" w:rsidRDefault="00D925C7" w:rsidP="00C46555">
      <w:pPr>
        <w:pStyle w:val="BodyText"/>
        <w:rPr>
          <w:rFonts w:ascii="Calibri" w:hAnsi="Calibri"/>
          <w:sz w:val="16"/>
          <w:szCs w:val="16"/>
        </w:rPr>
      </w:pPr>
      <w:r w:rsidRPr="002E6052">
        <w:rPr>
          <w:rFonts w:ascii="Calibri" w:hAnsi="Calibri"/>
          <w:sz w:val="24"/>
        </w:rPr>
        <w:sym w:font="Wingdings" w:char="F071"/>
      </w:r>
      <w:r w:rsidRPr="002E6052">
        <w:rPr>
          <w:rFonts w:ascii="Calibri" w:hAnsi="Calibri"/>
          <w:sz w:val="24"/>
        </w:rPr>
        <w:t xml:space="preserve"> I H</w:t>
      </w:r>
      <w:r>
        <w:rPr>
          <w:rFonts w:ascii="Calibri" w:hAnsi="Calibri"/>
          <w:sz w:val="24"/>
        </w:rPr>
        <w:t>AVE NOT HAD ANY DIAGNOSTIC TESTS</w:t>
      </w:r>
      <w:r w:rsidRPr="002E6052">
        <w:rPr>
          <w:rFonts w:ascii="Calibri" w:hAnsi="Calibri"/>
          <w:sz w:val="24"/>
        </w:rPr>
        <w:t xml:space="preserve"> PERFORMED FOR MY CURRENT PAIN COMPLAINTS.</w:t>
      </w:r>
    </w:p>
    <w:p w14:paraId="5611FE8B" w14:textId="77777777" w:rsidR="00276669" w:rsidRDefault="00276669" w:rsidP="00B810F3">
      <w:pPr>
        <w:rPr>
          <w:rFonts w:ascii="Calibri" w:hAnsi="Calibri" w:cs="Arial"/>
          <w:u w:val="single"/>
        </w:rPr>
      </w:pPr>
    </w:p>
    <w:tbl>
      <w:tblPr>
        <w:tblpPr w:leftFromText="187" w:rightFromText="187" w:bottomFromText="58" w:vertAnchor="text" w:horzAnchor="margin" w:tblpY="69"/>
        <w:tblW w:w="11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4" w:type="dxa"/>
          <w:left w:w="144" w:type="dxa"/>
          <w:bottom w:w="14" w:type="dxa"/>
          <w:right w:w="144" w:type="dxa"/>
        </w:tblCellMar>
        <w:tblLook w:val="04A0" w:firstRow="1" w:lastRow="0" w:firstColumn="1" w:lastColumn="0" w:noHBand="0" w:noVBand="1"/>
      </w:tblPr>
      <w:tblGrid>
        <w:gridCol w:w="11223"/>
      </w:tblGrid>
      <w:tr w:rsidR="00B810F3" w14:paraId="2F0D998A" w14:textId="77777777">
        <w:tc>
          <w:tcPr>
            <w:tcW w:w="11223" w:type="dxa"/>
            <w:tcBorders>
              <w:bottom w:val="single" w:sz="4" w:space="0" w:color="000000"/>
            </w:tcBorders>
            <w:shd w:val="clear" w:color="auto" w:fill="000000"/>
          </w:tcPr>
          <w:p w14:paraId="523DFC87" w14:textId="77777777" w:rsidR="00B810F3" w:rsidRPr="00FF34EA" w:rsidRDefault="00B810F3" w:rsidP="00B77683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Past Medical History</w:t>
            </w:r>
          </w:p>
        </w:tc>
      </w:tr>
    </w:tbl>
    <w:p w14:paraId="37C81C73" w14:textId="77777777" w:rsidR="00B810F3" w:rsidRPr="00305A05" w:rsidRDefault="00B810F3" w:rsidP="00B810F3">
      <w:pPr>
        <w:spacing w:after="120"/>
        <w:rPr>
          <w:rFonts w:ascii="Calibri" w:hAnsi="Calibri" w:cs="Arial"/>
        </w:rPr>
      </w:pPr>
      <w:r w:rsidRPr="00305A05">
        <w:rPr>
          <w:rFonts w:ascii="Calibri" w:hAnsi="Calibri" w:cs="Arial"/>
        </w:rPr>
        <w:t xml:space="preserve">Mark the following conditions/diseases that you </w:t>
      </w:r>
      <w:r w:rsidR="00674892">
        <w:rPr>
          <w:rFonts w:ascii="Calibri" w:hAnsi="Calibri" w:cs="Arial"/>
        </w:rPr>
        <w:t xml:space="preserve">are being or </w:t>
      </w:r>
      <w:r w:rsidRPr="00305A05">
        <w:rPr>
          <w:rFonts w:ascii="Calibri" w:hAnsi="Calibri" w:cs="Arial"/>
        </w:rPr>
        <w:t xml:space="preserve">have been </w:t>
      </w:r>
      <w:r>
        <w:rPr>
          <w:rFonts w:ascii="Calibri" w:hAnsi="Calibri" w:cs="Arial"/>
        </w:rPr>
        <w:t>treated for:</w:t>
      </w:r>
    </w:p>
    <w:p w14:paraId="12F82F0A" w14:textId="77777777" w:rsidR="00FD63E0" w:rsidRDefault="00FD63E0" w:rsidP="00FD63E0">
      <w:pPr>
        <w:tabs>
          <w:tab w:val="left" w:pos="2707"/>
          <w:tab w:val="left" w:pos="5400"/>
          <w:tab w:val="left" w:pos="8107"/>
        </w:tabs>
        <w:rPr>
          <w:rFonts w:ascii="Calibri" w:hAnsi="Calibri" w:cs="Arial"/>
        </w:rPr>
      </w:pP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Anemia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Anxiety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Arthritis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>Asthma</w:t>
      </w:r>
    </w:p>
    <w:p w14:paraId="56313C24" w14:textId="77777777" w:rsidR="00FD63E0" w:rsidRDefault="00FD63E0" w:rsidP="00FD63E0">
      <w:pPr>
        <w:tabs>
          <w:tab w:val="left" w:pos="2707"/>
          <w:tab w:val="left" w:pos="5400"/>
          <w:tab w:val="left" w:pos="8107"/>
        </w:tabs>
        <w:rPr>
          <w:rFonts w:ascii="Calibri" w:hAnsi="Calibri" w:cs="Arial"/>
        </w:rPr>
      </w:pP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Back Problem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BPH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Breast CA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>CAD</w:t>
      </w:r>
    </w:p>
    <w:p w14:paraId="39DD230B" w14:textId="77777777" w:rsidR="00FD63E0" w:rsidRDefault="00FD63E0" w:rsidP="00FD63E0">
      <w:pPr>
        <w:tabs>
          <w:tab w:val="left" w:pos="2707"/>
          <w:tab w:val="left" w:pos="5400"/>
          <w:tab w:val="left" w:pos="8107"/>
        </w:tabs>
        <w:rPr>
          <w:rFonts w:ascii="Calibri" w:hAnsi="Calibri" w:cs="Arial"/>
        </w:rPr>
      </w:pP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Cancer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CHF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High Cholesterol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>COPD</w:t>
      </w:r>
    </w:p>
    <w:p w14:paraId="43444FE6" w14:textId="77777777" w:rsidR="00565AB4" w:rsidRDefault="00FD63E0" w:rsidP="00FD63E0">
      <w:pPr>
        <w:tabs>
          <w:tab w:val="left" w:pos="2707"/>
          <w:tab w:val="left" w:pos="5400"/>
          <w:tab w:val="left" w:pos="8107"/>
        </w:tabs>
        <w:rPr>
          <w:rFonts w:ascii="Calibri" w:hAnsi="Calibri" w:cs="Arial"/>
        </w:rPr>
      </w:pP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Dementia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Depression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>Diabetes</w:t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Epilepsy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GERD</w:t>
      </w:r>
      <w:r>
        <w:rPr>
          <w:rFonts w:ascii="Calibri" w:hAnsi="Calibri" w:cs="Arial"/>
        </w:rPr>
        <w:tab/>
      </w:r>
    </w:p>
    <w:p w14:paraId="72157E8C" w14:textId="77777777" w:rsidR="00565AB4" w:rsidRDefault="00FD63E0" w:rsidP="00FD63E0">
      <w:pPr>
        <w:tabs>
          <w:tab w:val="left" w:pos="2707"/>
          <w:tab w:val="left" w:pos="5400"/>
          <w:tab w:val="left" w:pos="8107"/>
        </w:tabs>
        <w:rPr>
          <w:rFonts w:ascii="Calibri" w:hAnsi="Calibri" w:cs="Arial"/>
        </w:rPr>
      </w:pP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Glaucoma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>Gout</w:t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Headache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Hepatitis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HIV</w:t>
      </w:r>
      <w:r>
        <w:rPr>
          <w:rFonts w:ascii="Calibri" w:hAnsi="Calibri" w:cs="Arial"/>
        </w:rPr>
        <w:tab/>
      </w:r>
    </w:p>
    <w:p w14:paraId="6E7D3444" w14:textId="77777777" w:rsidR="00565AB4" w:rsidRDefault="00FD63E0" w:rsidP="00FD63E0">
      <w:pPr>
        <w:tabs>
          <w:tab w:val="left" w:pos="2707"/>
          <w:tab w:val="left" w:pos="5400"/>
          <w:tab w:val="left" w:pos="8107"/>
        </w:tabs>
        <w:rPr>
          <w:rFonts w:ascii="Calibri" w:hAnsi="Calibri" w:cs="Arial"/>
        </w:rPr>
      </w:pP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>Hypertension</w:t>
      </w:r>
      <w:r w:rsidR="00FC7484">
        <w:rPr>
          <w:rFonts w:ascii="Calibri" w:hAnsi="Calibri" w:cs="Arial"/>
        </w:rPr>
        <w:t xml:space="preserve">                     </w:t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MI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Migraine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Pneumonia</w:t>
      </w:r>
      <w:r>
        <w:rPr>
          <w:rFonts w:ascii="Calibri" w:hAnsi="Calibri" w:cs="Arial"/>
        </w:rPr>
        <w:tab/>
      </w:r>
    </w:p>
    <w:p w14:paraId="584BD029" w14:textId="1CA68083" w:rsidR="00FD63E0" w:rsidRPr="00C46555" w:rsidRDefault="00565AB4" w:rsidP="00C46555">
      <w:pPr>
        <w:tabs>
          <w:tab w:val="left" w:pos="2707"/>
          <w:tab w:val="left" w:pos="5400"/>
          <w:tab w:val="left" w:pos="8107"/>
        </w:tabs>
        <w:rPr>
          <w:rFonts w:ascii="Calibri" w:hAnsi="Calibri" w:cs="Arial"/>
        </w:rPr>
        <w:sectPr w:rsidR="00FD63E0" w:rsidRPr="00C46555" w:rsidSect="00B54DF0">
          <w:footerReference w:type="default" r:id="rId10"/>
          <w:footerReference w:type="first" r:id="rId11"/>
          <w:type w:val="continuous"/>
          <w:pgSz w:w="12240" w:h="15840" w:code="1"/>
          <w:pgMar w:top="720" w:right="720" w:bottom="1008" w:left="720" w:header="0" w:footer="0" w:gutter="0"/>
          <w:pgNumType w:start="1"/>
          <w:cols w:space="720"/>
          <w:titlePg/>
          <w:docGrid w:linePitch="360"/>
        </w:sectPr>
      </w:pPr>
      <w:r w:rsidRPr="002E6052">
        <w:rPr>
          <w:rFonts w:ascii="Calibri" w:hAnsi="Calibri" w:cs="Arial"/>
        </w:rPr>
        <w:sym w:font="Wingdings" w:char="F071"/>
      </w:r>
      <w:r w:rsidRPr="002E6052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>Kidney Stones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Stroke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TB</w:t>
      </w:r>
      <w:r>
        <w:rPr>
          <w:rFonts w:ascii="Calibri" w:hAnsi="Calibri" w:cs="Arial"/>
        </w:rPr>
        <w:tab/>
      </w:r>
      <w:r w:rsidRPr="002E6052">
        <w:rPr>
          <w:rFonts w:ascii="Calibri" w:hAnsi="Calibri" w:cs="Arial"/>
        </w:rPr>
        <w:sym w:font="Wingdings" w:char="F071"/>
      </w:r>
      <w:r>
        <w:rPr>
          <w:rFonts w:ascii="Calibri" w:hAnsi="Calibri" w:cs="Arial"/>
        </w:rPr>
        <w:t xml:space="preserve"> Thyroid Disease</w:t>
      </w:r>
      <w:r>
        <w:rPr>
          <w:rFonts w:ascii="Calibri" w:hAnsi="Calibri" w:cs="Arial"/>
        </w:rPr>
        <w:tab/>
      </w:r>
    </w:p>
    <w:p w14:paraId="6F7DA1EA" w14:textId="77777777" w:rsidR="00D925C7" w:rsidRDefault="00D925C7" w:rsidP="00B810F3">
      <w:pPr>
        <w:tabs>
          <w:tab w:val="left" w:pos="270"/>
        </w:tabs>
        <w:rPr>
          <w:rFonts w:ascii="Calibri" w:hAnsi="Calibri" w:cs="Arial"/>
          <w:u w:val="single"/>
        </w:rPr>
      </w:pPr>
    </w:p>
    <w:p w14:paraId="41B972DD" w14:textId="77777777" w:rsidR="00FD63E0" w:rsidRDefault="00FD63E0" w:rsidP="00B810F3">
      <w:pPr>
        <w:tabs>
          <w:tab w:val="left" w:pos="270"/>
        </w:tabs>
        <w:rPr>
          <w:rFonts w:ascii="Calibri" w:hAnsi="Calibri" w:cs="Arial"/>
          <w:u w:val="single"/>
        </w:rPr>
      </w:pPr>
    </w:p>
    <w:p w14:paraId="02784EA6" w14:textId="77777777" w:rsidR="00D925C7" w:rsidRDefault="00D925C7" w:rsidP="00B810F3">
      <w:pPr>
        <w:tabs>
          <w:tab w:val="left" w:pos="270"/>
        </w:tabs>
        <w:rPr>
          <w:rFonts w:ascii="Calibri" w:hAnsi="Calibri" w:cs="Arial"/>
          <w:u w:val="single"/>
        </w:rPr>
        <w:sectPr w:rsidR="00D925C7" w:rsidSect="00B54DF0">
          <w:type w:val="continuous"/>
          <w:pgSz w:w="12240" w:h="15840" w:code="1"/>
          <w:pgMar w:top="720" w:right="720" w:bottom="1008" w:left="720" w:header="432" w:footer="432" w:gutter="0"/>
          <w:pgNumType w:start="11"/>
          <w:cols w:num="3" w:space="720"/>
          <w:docGrid w:linePitch="360"/>
        </w:sectPr>
      </w:pPr>
    </w:p>
    <w:tbl>
      <w:tblPr>
        <w:tblpPr w:leftFromText="187" w:rightFromText="187" w:bottomFromText="58" w:vertAnchor="text" w:horzAnchor="margin" w:tblpY="22"/>
        <w:tblW w:w="11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4" w:type="dxa"/>
          <w:left w:w="144" w:type="dxa"/>
          <w:bottom w:w="14" w:type="dxa"/>
          <w:right w:w="144" w:type="dxa"/>
        </w:tblCellMar>
        <w:tblLook w:val="04A0" w:firstRow="1" w:lastRow="0" w:firstColumn="1" w:lastColumn="0" w:noHBand="0" w:noVBand="1"/>
      </w:tblPr>
      <w:tblGrid>
        <w:gridCol w:w="11223"/>
      </w:tblGrid>
      <w:tr w:rsidR="00B810F3" w14:paraId="7D27AC6D" w14:textId="77777777">
        <w:tc>
          <w:tcPr>
            <w:tcW w:w="11223" w:type="dxa"/>
            <w:tcBorders>
              <w:bottom w:val="single" w:sz="4" w:space="0" w:color="000000"/>
            </w:tcBorders>
            <w:shd w:val="clear" w:color="auto" w:fill="000000"/>
          </w:tcPr>
          <w:p w14:paraId="5C6DD8EC" w14:textId="77777777" w:rsidR="00B810F3" w:rsidRPr="00FF34EA" w:rsidRDefault="00B810F3" w:rsidP="00B77683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Past Surgical History</w:t>
            </w:r>
          </w:p>
        </w:tc>
      </w:tr>
    </w:tbl>
    <w:p w14:paraId="760EC882" w14:textId="77777777" w:rsidR="00B810F3" w:rsidRDefault="00B810F3" w:rsidP="00B810F3">
      <w:pPr>
        <w:spacing w:after="120"/>
        <w:rPr>
          <w:rFonts w:ascii="Calibri" w:hAnsi="Calibri" w:cs="Arial"/>
        </w:rPr>
      </w:pPr>
      <w:r>
        <w:rPr>
          <w:rFonts w:ascii="Calibri" w:hAnsi="Calibri" w:cs="Arial"/>
        </w:rPr>
        <w:t>Please indicate any surgical procedures you have had done in the past, including the date, type, and any pertinent details.</w:t>
      </w:r>
    </w:p>
    <w:p w14:paraId="302F0742" w14:textId="77777777" w:rsidR="00B810F3" w:rsidRDefault="00B810F3" w:rsidP="00B810F3">
      <w:pPr>
        <w:spacing w:line="360" w:lineRule="auto"/>
        <w:rPr>
          <w:rFonts w:asciiTheme="minorHAnsi" w:hAnsiTheme="minorHAnsi"/>
          <w:u w:val="single"/>
        </w:rPr>
        <w:sectPr w:rsidR="00B810F3" w:rsidSect="00B54DF0">
          <w:footerReference w:type="default" r:id="rId12"/>
          <w:type w:val="continuous"/>
          <w:pgSz w:w="12240" w:h="15840" w:code="1"/>
          <w:pgMar w:top="720" w:right="720" w:bottom="1008" w:left="720" w:header="432" w:footer="432" w:gutter="0"/>
          <w:cols w:space="720"/>
          <w:docGrid w:linePitch="360"/>
        </w:sectPr>
      </w:pPr>
    </w:p>
    <w:p w14:paraId="17363556" w14:textId="387ABB61" w:rsidR="00C3773F" w:rsidRDefault="00C3773F" w:rsidP="00C3773F">
      <w:pPr>
        <w:spacing w:after="120"/>
        <w:rPr>
          <w:rFonts w:asciiTheme="minorHAnsi" w:hAnsiTheme="minorHAnsi"/>
          <w:bCs/>
          <w:u w:val="single"/>
        </w:rPr>
      </w:pPr>
      <w:r>
        <w:rPr>
          <w:rFonts w:asciiTheme="minorHAnsi" w:hAnsiTheme="minorHAnsi"/>
          <w:b/>
          <w:u w:val="single"/>
        </w:rPr>
        <w:t>Surgery: (include date, and type of surgery):</w:t>
      </w:r>
      <w:r w:rsidR="00B810F3" w:rsidRPr="00882C22">
        <w:rPr>
          <w:rFonts w:asciiTheme="minorHAnsi" w:hAnsiTheme="minorHAnsi"/>
          <w:b/>
          <w:u w:val="single"/>
        </w:rPr>
        <w:t xml:space="preserve"> </w:t>
      </w:r>
      <w:r w:rsidR="00B810F3">
        <w:rPr>
          <w:rFonts w:asciiTheme="minorHAnsi" w:hAnsiTheme="minorHAnsi"/>
          <w:b/>
        </w:rPr>
        <w:tab/>
      </w:r>
      <w:r w:rsidR="00B810F3">
        <w:rPr>
          <w:rFonts w:asciiTheme="minorHAnsi" w:hAnsiTheme="minorHAnsi"/>
          <w:b/>
        </w:rPr>
        <w:tab/>
      </w:r>
      <w:r w:rsidR="00B810F3">
        <w:rPr>
          <w:rFonts w:asciiTheme="minorHAnsi" w:hAnsiTheme="minorHAnsi"/>
          <w:b/>
        </w:rPr>
        <w:tab/>
      </w:r>
    </w:p>
    <w:p w14:paraId="7A898BC2" w14:textId="5EA40485" w:rsidR="00C3773F" w:rsidRDefault="00DA152A" w:rsidP="00C3773F">
      <w:pPr>
        <w:spacing w:after="120"/>
        <w:rPr>
          <w:rFonts w:asciiTheme="minorHAnsi" w:hAnsiTheme="minorHAnsi"/>
          <w:bCs/>
          <w:u w:val="single"/>
        </w:rPr>
      </w:pP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 w:rsidR="00E97066">
        <w:rPr>
          <w:rFonts w:asciiTheme="minorHAnsi" w:hAnsiTheme="minorHAnsi"/>
          <w:bCs/>
          <w:u w:val="single"/>
        </w:rPr>
        <w:tab/>
      </w:r>
      <w:r w:rsidR="00E97066">
        <w:rPr>
          <w:rFonts w:asciiTheme="minorHAnsi" w:hAnsiTheme="minorHAnsi"/>
          <w:bCs/>
          <w:u w:val="single"/>
        </w:rPr>
        <w:tab/>
      </w:r>
      <w:r w:rsidR="00E97066">
        <w:rPr>
          <w:rFonts w:asciiTheme="minorHAnsi" w:hAnsiTheme="minorHAnsi"/>
          <w:bCs/>
          <w:u w:val="single"/>
        </w:rPr>
        <w:tab/>
      </w:r>
      <w:r w:rsidR="00E97066">
        <w:rPr>
          <w:rFonts w:asciiTheme="minorHAnsi" w:hAnsiTheme="minorHAnsi"/>
          <w:bCs/>
          <w:u w:val="single"/>
        </w:rPr>
        <w:tab/>
      </w:r>
      <w:r w:rsidR="00E97066">
        <w:rPr>
          <w:rFonts w:asciiTheme="minorHAnsi" w:hAnsiTheme="minorHAnsi"/>
          <w:bCs/>
          <w:u w:val="single"/>
        </w:rPr>
        <w:tab/>
      </w:r>
      <w:r w:rsidR="00E97066">
        <w:rPr>
          <w:rFonts w:asciiTheme="minorHAnsi" w:hAnsiTheme="minorHAnsi"/>
          <w:bCs/>
          <w:u w:val="single"/>
        </w:rPr>
        <w:tab/>
      </w:r>
      <w:r w:rsidR="00E97066">
        <w:rPr>
          <w:rFonts w:asciiTheme="minorHAnsi" w:hAnsiTheme="minorHAnsi"/>
          <w:bCs/>
          <w:u w:val="single"/>
        </w:rPr>
        <w:tab/>
      </w:r>
    </w:p>
    <w:p w14:paraId="04DAB04C" w14:textId="6279B3F5" w:rsidR="00C3773F" w:rsidRDefault="00E97066" w:rsidP="00C3773F">
      <w:pPr>
        <w:spacing w:after="120"/>
        <w:rPr>
          <w:rFonts w:asciiTheme="minorHAnsi" w:hAnsiTheme="minorHAnsi"/>
          <w:bCs/>
          <w:u w:val="single"/>
        </w:rPr>
      </w:pP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</w:p>
    <w:p w14:paraId="1F06446B" w14:textId="174EAB53" w:rsidR="00C3773F" w:rsidRDefault="00C3773F" w:rsidP="00C3773F">
      <w:pPr>
        <w:spacing w:after="120"/>
        <w:rPr>
          <w:rFonts w:asciiTheme="minorHAnsi" w:hAnsiTheme="minorHAnsi"/>
          <w:bCs/>
          <w:u w:val="single"/>
        </w:rPr>
      </w:pPr>
    </w:p>
    <w:p w14:paraId="72D95DBF" w14:textId="6BF689E6" w:rsidR="00C3773F" w:rsidRPr="00C3773F" w:rsidRDefault="00C3773F" w:rsidP="00C3773F">
      <w:pPr>
        <w:spacing w:after="120"/>
        <w:rPr>
          <w:rFonts w:asciiTheme="minorHAnsi" w:hAnsiTheme="minorHAnsi"/>
          <w:b/>
          <w:bCs/>
          <w:u w:val="single"/>
        </w:rPr>
      </w:pPr>
      <w:r w:rsidRPr="00C3773F">
        <w:rPr>
          <w:rFonts w:asciiTheme="minorHAnsi" w:hAnsiTheme="minorHAnsi"/>
          <w:b/>
          <w:bCs/>
          <w:u w:val="single"/>
        </w:rPr>
        <w:t>Pertinent Details:</w:t>
      </w:r>
    </w:p>
    <w:p w14:paraId="313A8E80" w14:textId="68B84D94" w:rsidR="00C3773F" w:rsidRDefault="00E97066" w:rsidP="00C3773F">
      <w:pPr>
        <w:spacing w:after="120"/>
        <w:rPr>
          <w:rFonts w:asciiTheme="minorHAnsi" w:hAnsiTheme="minorHAnsi"/>
          <w:bCs/>
          <w:u w:val="single"/>
        </w:rPr>
      </w:pP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</w:p>
    <w:p w14:paraId="0AB96169" w14:textId="5E7FC886" w:rsidR="00C3773F" w:rsidRDefault="00E97066" w:rsidP="00C3773F">
      <w:pPr>
        <w:spacing w:after="120"/>
        <w:rPr>
          <w:rFonts w:asciiTheme="minorHAnsi" w:hAnsiTheme="minorHAnsi"/>
          <w:bCs/>
          <w:u w:val="single"/>
        </w:rPr>
      </w:pP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  <w:r>
        <w:rPr>
          <w:rFonts w:asciiTheme="minorHAnsi" w:hAnsiTheme="minorHAnsi"/>
          <w:bCs/>
          <w:u w:val="single"/>
        </w:rPr>
        <w:tab/>
      </w:r>
    </w:p>
    <w:p w14:paraId="3C0C73C3" w14:textId="77777777" w:rsidR="00B810F3" w:rsidRPr="00D727F6" w:rsidRDefault="00B810F3" w:rsidP="00B810F3">
      <w:pPr>
        <w:spacing w:after="120"/>
        <w:rPr>
          <w:rFonts w:asciiTheme="minorHAnsi" w:hAnsiTheme="minorHAnsi"/>
          <w:u w:val="single"/>
        </w:rPr>
        <w:sectPr w:rsidR="00B810F3" w:rsidRPr="00D727F6" w:rsidSect="00B54DF0">
          <w:footerReference w:type="default" r:id="rId13"/>
          <w:type w:val="continuous"/>
          <w:pgSz w:w="12240" w:h="15840" w:code="1"/>
          <w:pgMar w:top="720" w:right="720" w:bottom="1008" w:left="720" w:header="144" w:footer="432" w:gutter="0"/>
          <w:cols w:num="2" w:space="720"/>
          <w:docGrid w:linePitch="360"/>
        </w:sectPr>
      </w:pPr>
    </w:p>
    <w:p w14:paraId="44C1E1FF" w14:textId="7CE93A83" w:rsidR="00D925C7" w:rsidRPr="00BA7353" w:rsidRDefault="00B810F3" w:rsidP="00BA7353">
      <w:pPr>
        <w:spacing w:after="120" w:line="360" w:lineRule="auto"/>
        <w:rPr>
          <w:rFonts w:ascii="Calibri" w:hAnsi="Calibri"/>
          <w:bCs/>
        </w:rPr>
        <w:sectPr w:rsidR="00D925C7" w:rsidRPr="00BA7353" w:rsidSect="00B54DF0">
          <w:footerReference w:type="default" r:id="rId14"/>
          <w:type w:val="continuous"/>
          <w:pgSz w:w="12240" w:h="15840" w:code="1"/>
          <w:pgMar w:top="720" w:right="720" w:bottom="1008" w:left="720" w:header="432" w:footer="144" w:gutter="0"/>
          <w:cols w:space="720"/>
          <w:docGrid w:linePitch="360"/>
        </w:sectPr>
      </w:pPr>
      <w:r w:rsidRPr="003675F9">
        <w:rPr>
          <w:rFonts w:ascii="Calibri" w:hAnsi="Calibri"/>
          <w:bCs/>
        </w:rPr>
        <w:sym w:font="Wingdings" w:char="F071"/>
      </w:r>
      <w:r>
        <w:rPr>
          <w:rFonts w:ascii="Calibri" w:hAnsi="Calibri"/>
          <w:bCs/>
        </w:rPr>
        <w:t xml:space="preserve"> I HAVE NEVER HAD ANY SURGICAL PROCEDURES DON</w:t>
      </w:r>
      <w:r w:rsidR="00C46555">
        <w:rPr>
          <w:rFonts w:ascii="Calibri" w:hAnsi="Calibri"/>
          <w:bCs/>
        </w:rPr>
        <w:t>E</w:t>
      </w:r>
    </w:p>
    <w:p w14:paraId="5D07CB87" w14:textId="77777777" w:rsidR="006D5ACA" w:rsidRDefault="006D5ACA" w:rsidP="006D5ACA">
      <w:pPr>
        <w:rPr>
          <w:rFonts w:ascii="Calibri" w:hAnsi="Calibri" w:cs="Courier"/>
        </w:rPr>
      </w:pPr>
    </w:p>
    <w:tbl>
      <w:tblPr>
        <w:tblpPr w:leftFromText="187" w:rightFromText="187" w:bottomFromText="58" w:vertAnchor="text" w:horzAnchor="margin" w:tblpY="34"/>
        <w:tblW w:w="11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4" w:type="dxa"/>
          <w:left w:w="144" w:type="dxa"/>
          <w:bottom w:w="14" w:type="dxa"/>
          <w:right w:w="144" w:type="dxa"/>
        </w:tblCellMar>
        <w:tblLook w:val="04A0" w:firstRow="1" w:lastRow="0" w:firstColumn="1" w:lastColumn="0" w:noHBand="0" w:noVBand="1"/>
      </w:tblPr>
      <w:tblGrid>
        <w:gridCol w:w="11223"/>
      </w:tblGrid>
      <w:tr w:rsidR="00E62623" w14:paraId="20873282" w14:textId="77777777">
        <w:tc>
          <w:tcPr>
            <w:tcW w:w="11223" w:type="dxa"/>
            <w:tcBorders>
              <w:bottom w:val="single" w:sz="4" w:space="0" w:color="000000"/>
            </w:tcBorders>
            <w:shd w:val="clear" w:color="auto" w:fill="000000"/>
          </w:tcPr>
          <w:p w14:paraId="0F17D65C" w14:textId="77777777" w:rsidR="00E62623" w:rsidRPr="00FF34EA" w:rsidRDefault="00F84443" w:rsidP="00F84443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Review of Systems</w:t>
            </w:r>
          </w:p>
        </w:tc>
      </w:tr>
    </w:tbl>
    <w:p w14:paraId="24876BA5" w14:textId="77777777" w:rsidR="00A7665B" w:rsidRDefault="00A7665B" w:rsidP="000259A6">
      <w:pPr>
        <w:rPr>
          <w:rFonts w:ascii="Calibri" w:eastAsia="Calibri" w:hAnsi="Calibri" w:cs="Arial"/>
          <w:b/>
        </w:rPr>
      </w:pPr>
    </w:p>
    <w:p w14:paraId="066B918F" w14:textId="77777777" w:rsidR="00A7665B" w:rsidRDefault="00A7665B" w:rsidP="000259A6">
      <w:pPr>
        <w:rPr>
          <w:rFonts w:ascii="Calibri" w:eastAsia="Calibri" w:hAnsi="Calibri" w:cs="Arial"/>
          <w:b/>
        </w:rPr>
      </w:pPr>
    </w:p>
    <w:p w14:paraId="7DA969B5" w14:textId="7A3961D8" w:rsidR="000259A6" w:rsidRPr="000259A6" w:rsidRDefault="000259A6" w:rsidP="000259A6">
      <w:pPr>
        <w:rPr>
          <w:rFonts w:ascii="Calibri" w:eastAsia="Calibri" w:hAnsi="Calibri" w:cs="Arial"/>
          <w:b/>
        </w:rPr>
      </w:pPr>
      <w:r w:rsidRPr="000259A6">
        <w:rPr>
          <w:rFonts w:ascii="Calibri" w:eastAsia="Calibri" w:hAnsi="Calibri" w:cs="Arial"/>
          <w:b/>
        </w:rPr>
        <w:t>PLEASE CIRCLE THE SYMPTOMS THAT APPLY TO YOU:</w:t>
      </w:r>
    </w:p>
    <w:p w14:paraId="674945B4" w14:textId="77777777" w:rsidR="000259A6" w:rsidRPr="000259A6" w:rsidRDefault="000259A6" w:rsidP="000259A6">
      <w:pPr>
        <w:rPr>
          <w:rFonts w:ascii="Calibri" w:eastAsia="Calibri" w:hAnsi="Calibri" w:cs="Arial"/>
        </w:rPr>
      </w:pPr>
      <w:r w:rsidRPr="000259A6">
        <w:rPr>
          <w:rFonts w:ascii="Calibri" w:eastAsia="Calibri" w:hAnsi="Calibri" w:cs="Arial"/>
          <w:b/>
        </w:rPr>
        <w:t xml:space="preserve">Constitutional: </w:t>
      </w:r>
      <w:r w:rsidRPr="000259A6">
        <w:rPr>
          <w:rFonts w:ascii="Calibri" w:eastAsia="Calibri" w:hAnsi="Calibri" w:cs="Arial"/>
        </w:rPr>
        <w:t>No Problems, Lack of energy, Unexplained weight gain or weight loss, Loss of appetite, Fever,</w:t>
      </w:r>
    </w:p>
    <w:p w14:paraId="0103FB76" w14:textId="77777777" w:rsidR="000259A6" w:rsidRPr="000259A6" w:rsidRDefault="000259A6" w:rsidP="000259A6">
      <w:pPr>
        <w:rPr>
          <w:rFonts w:ascii="Calibri" w:eastAsia="Calibri" w:hAnsi="Calibri" w:cs="Arial"/>
        </w:rPr>
      </w:pPr>
      <w:r w:rsidRPr="000259A6">
        <w:rPr>
          <w:rFonts w:ascii="Calibri" w:eastAsia="Calibri" w:hAnsi="Calibri" w:cs="Arial"/>
        </w:rPr>
        <w:t>Night sweats</w:t>
      </w:r>
    </w:p>
    <w:p w14:paraId="10D29505" w14:textId="77777777" w:rsidR="000259A6" w:rsidRPr="000259A6" w:rsidRDefault="000259A6" w:rsidP="000259A6">
      <w:pPr>
        <w:rPr>
          <w:rFonts w:ascii="Calibri" w:hAnsi="Calibri" w:cs="Arial"/>
        </w:rPr>
      </w:pPr>
      <w:r w:rsidRPr="000259A6">
        <w:rPr>
          <w:rFonts w:ascii="Calibri" w:hAnsi="Calibri" w:cs="Arial"/>
          <w:b/>
        </w:rPr>
        <w:t>Head, Ears, Eyes, Nose, Throat:</w:t>
      </w:r>
      <w:r w:rsidRPr="000259A6">
        <w:rPr>
          <w:rFonts w:ascii="Calibri" w:hAnsi="Calibri" w:cs="Arial"/>
        </w:rPr>
        <w:t xml:space="preserve"> No Problems, Difficulty hearing, Ringing in ears, Bleeding gums, </w:t>
      </w:r>
      <w:proofErr w:type="gramStart"/>
      <w:r w:rsidRPr="000259A6">
        <w:rPr>
          <w:rFonts w:ascii="Calibri" w:hAnsi="Calibri" w:cs="Arial"/>
        </w:rPr>
        <w:t>Blurred</w:t>
      </w:r>
      <w:proofErr w:type="gramEnd"/>
      <w:r w:rsidRPr="000259A6">
        <w:rPr>
          <w:rFonts w:ascii="Calibri" w:hAnsi="Calibri" w:cs="Arial"/>
        </w:rPr>
        <w:t xml:space="preserve"> </w:t>
      </w:r>
    </w:p>
    <w:p w14:paraId="79AB884D" w14:textId="77777777" w:rsidR="000259A6" w:rsidRPr="000259A6" w:rsidRDefault="000259A6" w:rsidP="000259A6">
      <w:pPr>
        <w:rPr>
          <w:rFonts w:ascii="Calibri" w:hAnsi="Calibri" w:cs="Arial"/>
        </w:rPr>
      </w:pPr>
      <w:r w:rsidRPr="000259A6">
        <w:rPr>
          <w:rFonts w:ascii="Calibri" w:hAnsi="Calibri" w:cs="Arial"/>
        </w:rPr>
        <w:t>vision, Difficulty swallowing</w:t>
      </w:r>
      <w:r w:rsidRPr="000259A6">
        <w:rPr>
          <w:rFonts w:ascii="Calibri" w:hAnsi="Calibri" w:cs="Arial"/>
          <w:b/>
        </w:rPr>
        <w:t xml:space="preserve"> </w:t>
      </w:r>
    </w:p>
    <w:p w14:paraId="4498F31D" w14:textId="77777777" w:rsidR="000259A6" w:rsidRPr="000259A6" w:rsidRDefault="000259A6" w:rsidP="000259A6">
      <w:pPr>
        <w:rPr>
          <w:rFonts w:ascii="Calibri" w:eastAsia="Calibri" w:hAnsi="Calibri" w:cs="Arial"/>
        </w:rPr>
      </w:pPr>
      <w:r w:rsidRPr="000259A6">
        <w:rPr>
          <w:rFonts w:ascii="Calibri" w:eastAsia="Calibri" w:hAnsi="Calibri" w:cs="Arial"/>
          <w:b/>
        </w:rPr>
        <w:t>Cardiovascular:</w:t>
      </w:r>
      <w:r w:rsidRPr="000259A6">
        <w:rPr>
          <w:rFonts w:ascii="Calibri" w:eastAsia="Calibri" w:hAnsi="Calibri" w:cs="Arial"/>
        </w:rPr>
        <w:t xml:space="preserve"> No Problems, Irregular heartbeat, Racing heart, Chest pains, Swelling of feet or legs</w:t>
      </w:r>
    </w:p>
    <w:p w14:paraId="3AB36871" w14:textId="77777777" w:rsidR="000259A6" w:rsidRPr="000259A6" w:rsidRDefault="000259A6" w:rsidP="000259A6">
      <w:pPr>
        <w:rPr>
          <w:rFonts w:ascii="Calibri" w:eastAsia="Calibri" w:hAnsi="Calibri" w:cs="Arial"/>
        </w:rPr>
      </w:pPr>
      <w:r w:rsidRPr="000259A6">
        <w:rPr>
          <w:rFonts w:ascii="Calibri" w:eastAsia="Calibri" w:hAnsi="Calibri" w:cs="Arial"/>
          <w:b/>
        </w:rPr>
        <w:t>Respiratory:</w:t>
      </w:r>
      <w:r w:rsidRPr="000259A6">
        <w:rPr>
          <w:rFonts w:ascii="Calibri" w:eastAsia="Calibri" w:hAnsi="Calibri" w:cs="Arial"/>
        </w:rPr>
        <w:t xml:space="preserve"> No Problems, Shortness of breath, Cough, Wheezing, Sputum production, Prior tuberculosis</w:t>
      </w:r>
    </w:p>
    <w:p w14:paraId="0FBA86C7" w14:textId="77777777" w:rsidR="000259A6" w:rsidRPr="000259A6" w:rsidRDefault="000259A6" w:rsidP="000259A6">
      <w:pPr>
        <w:rPr>
          <w:rFonts w:ascii="Calibri" w:eastAsia="Calibri" w:hAnsi="Calibri" w:cs="Arial"/>
        </w:rPr>
      </w:pPr>
      <w:r w:rsidRPr="000259A6">
        <w:rPr>
          <w:rFonts w:ascii="Calibri" w:eastAsia="Calibri" w:hAnsi="Calibri" w:cs="Arial"/>
          <w:b/>
        </w:rPr>
        <w:t>GI:</w:t>
      </w:r>
      <w:r w:rsidRPr="000259A6">
        <w:rPr>
          <w:rFonts w:ascii="Calibri" w:eastAsia="Calibri" w:hAnsi="Calibri" w:cs="Arial"/>
        </w:rPr>
        <w:t xml:space="preserve"> No Problems, Heartburn, Diarrhea, Abdominal pain, Difficulty swallowing, Nausea, Vomiting, Blood in stool, Unexplained change in bowel habits, Incontinence</w:t>
      </w:r>
    </w:p>
    <w:p w14:paraId="01D13DF7" w14:textId="77777777" w:rsidR="000259A6" w:rsidRPr="000259A6" w:rsidRDefault="000259A6" w:rsidP="000259A6">
      <w:pPr>
        <w:rPr>
          <w:rFonts w:ascii="Calibri" w:eastAsia="Calibri" w:hAnsi="Calibri" w:cs="Arial"/>
        </w:rPr>
      </w:pPr>
      <w:r w:rsidRPr="000259A6">
        <w:rPr>
          <w:rFonts w:ascii="Calibri" w:eastAsia="Calibri" w:hAnsi="Calibri" w:cs="Arial"/>
          <w:b/>
        </w:rPr>
        <w:t xml:space="preserve">Genitourinary: </w:t>
      </w:r>
      <w:r w:rsidRPr="000259A6">
        <w:rPr>
          <w:rFonts w:ascii="Calibri" w:eastAsia="Calibri" w:hAnsi="Calibri" w:cs="Arial"/>
        </w:rPr>
        <w:t>No Problems, Painful urination, Frequent urination, Urinary urgency, Prostate problems</w:t>
      </w:r>
    </w:p>
    <w:p w14:paraId="5342CCA6" w14:textId="77777777" w:rsidR="000259A6" w:rsidRPr="000259A6" w:rsidRDefault="000259A6" w:rsidP="000259A6">
      <w:pPr>
        <w:rPr>
          <w:rFonts w:ascii="Calibri" w:eastAsia="Calibri" w:hAnsi="Calibri" w:cs="Arial"/>
        </w:rPr>
      </w:pPr>
      <w:r w:rsidRPr="000259A6">
        <w:rPr>
          <w:rFonts w:ascii="Calibri" w:eastAsia="Calibri" w:hAnsi="Calibri" w:cs="Arial"/>
          <w:b/>
        </w:rPr>
        <w:t>Musculoskeletal</w:t>
      </w:r>
      <w:r w:rsidRPr="000259A6">
        <w:rPr>
          <w:rFonts w:ascii="Calibri" w:eastAsia="Calibri" w:hAnsi="Calibri" w:cs="Arial"/>
        </w:rPr>
        <w:t>: No Problems Joint pain, Muscle aches</w:t>
      </w:r>
    </w:p>
    <w:p w14:paraId="44B1E4AF" w14:textId="77777777" w:rsidR="000259A6" w:rsidRPr="000259A6" w:rsidRDefault="000259A6" w:rsidP="000259A6">
      <w:pPr>
        <w:rPr>
          <w:rFonts w:ascii="Calibri" w:eastAsia="Calibri" w:hAnsi="Calibri" w:cs="Arial"/>
        </w:rPr>
      </w:pPr>
      <w:r w:rsidRPr="000259A6">
        <w:rPr>
          <w:rFonts w:ascii="Calibri" w:eastAsia="Calibri" w:hAnsi="Calibri" w:cs="Arial"/>
          <w:b/>
        </w:rPr>
        <w:t>Skin</w:t>
      </w:r>
      <w:r w:rsidRPr="000259A6">
        <w:rPr>
          <w:rFonts w:ascii="Calibri" w:eastAsia="Calibri" w:hAnsi="Calibri" w:cs="Arial"/>
        </w:rPr>
        <w:t>: No Problems, Persistent rash, Itching, New/worsening lesion</w:t>
      </w:r>
    </w:p>
    <w:p w14:paraId="779ED906" w14:textId="77777777" w:rsidR="000259A6" w:rsidRDefault="000259A6" w:rsidP="000259A6">
      <w:pPr>
        <w:rPr>
          <w:rFonts w:ascii="Calibri" w:eastAsia="Calibri" w:hAnsi="Calibri" w:cs="Arial"/>
        </w:rPr>
      </w:pPr>
      <w:r w:rsidRPr="000259A6">
        <w:rPr>
          <w:rFonts w:ascii="Calibri" w:eastAsia="Calibri" w:hAnsi="Calibri" w:cs="Arial"/>
          <w:b/>
        </w:rPr>
        <w:t>Neurologic</w:t>
      </w:r>
      <w:r w:rsidRPr="000259A6">
        <w:rPr>
          <w:rFonts w:ascii="Calibri" w:eastAsia="Calibri" w:hAnsi="Calibri" w:cs="Arial"/>
        </w:rPr>
        <w:t>: No Problems, Headaches, Weakness, Numbness, Tingling, Difficulty with walking or balance, Dizziness, Tremor, Loss of consciousness</w:t>
      </w:r>
    </w:p>
    <w:p w14:paraId="23F8B803" w14:textId="77777777" w:rsidR="000259A6" w:rsidRPr="000259A6" w:rsidRDefault="000259A6" w:rsidP="000259A6">
      <w:pPr>
        <w:rPr>
          <w:rFonts w:ascii="Calibri" w:eastAsia="Calibri" w:hAnsi="Calibri" w:cs="Arial"/>
        </w:rPr>
      </w:pPr>
      <w:r w:rsidRPr="000259A6">
        <w:rPr>
          <w:rFonts w:ascii="Calibri" w:eastAsia="Calibri" w:hAnsi="Calibri" w:cs="Arial"/>
          <w:b/>
        </w:rPr>
        <w:t xml:space="preserve">Endocrinologic: </w:t>
      </w:r>
      <w:r w:rsidRPr="000259A6">
        <w:rPr>
          <w:rFonts w:ascii="Calibri" w:eastAsia="Calibri" w:hAnsi="Calibri" w:cs="Arial"/>
        </w:rPr>
        <w:t>No Problems, Cold/heat intolerance, Sweating, Flushing</w:t>
      </w:r>
    </w:p>
    <w:p w14:paraId="17B8163F" w14:textId="77777777" w:rsidR="000259A6" w:rsidRDefault="000259A6" w:rsidP="000259A6">
      <w:pPr>
        <w:rPr>
          <w:rFonts w:ascii="Calibri" w:eastAsia="Calibri" w:hAnsi="Calibri" w:cs="Arial"/>
        </w:rPr>
      </w:pPr>
      <w:r w:rsidRPr="000259A6">
        <w:rPr>
          <w:rFonts w:ascii="Calibri" w:eastAsia="Calibri" w:hAnsi="Calibri" w:cs="Arial"/>
          <w:b/>
        </w:rPr>
        <w:t>Hematologic</w:t>
      </w:r>
      <w:r w:rsidRPr="000259A6">
        <w:rPr>
          <w:rFonts w:ascii="Calibri" w:eastAsia="Calibri" w:hAnsi="Calibri" w:cs="Arial"/>
        </w:rPr>
        <w:t>: No Problems, Easy bleeding, Easy bruising, Anemia, Swollen glands</w:t>
      </w:r>
    </w:p>
    <w:p w14:paraId="2E562F2C" w14:textId="5F2ECD9C" w:rsidR="00614825" w:rsidRDefault="000259A6" w:rsidP="00C46555">
      <w:pPr>
        <w:tabs>
          <w:tab w:val="left" w:pos="2520"/>
          <w:tab w:val="left" w:pos="5040"/>
          <w:tab w:val="left" w:pos="7560"/>
        </w:tabs>
        <w:rPr>
          <w:rFonts w:ascii="Calibri" w:hAnsi="Calibri" w:cs="Arial"/>
        </w:rPr>
      </w:pPr>
      <w:r>
        <w:rPr>
          <w:rFonts w:ascii="Calibri" w:eastAsia="Calibri" w:hAnsi="Calibri" w:cs="Arial"/>
          <w:b/>
        </w:rPr>
        <w:t xml:space="preserve">Psychiatric:  </w:t>
      </w:r>
      <w:r w:rsidR="00CB37FD" w:rsidRPr="000259A6">
        <w:rPr>
          <w:rFonts w:ascii="Calibri" w:eastAsia="Calibri" w:hAnsi="Calibri" w:cs="Arial"/>
        </w:rPr>
        <w:t>No Problems</w:t>
      </w:r>
      <w:r w:rsidR="00CB37FD">
        <w:rPr>
          <w:rFonts w:ascii="Calibri" w:hAnsi="Calibri" w:cs="Arial"/>
        </w:rPr>
        <w:t xml:space="preserve">, </w:t>
      </w:r>
      <w:r w:rsidRPr="002E6052">
        <w:rPr>
          <w:rFonts w:ascii="Calibri" w:hAnsi="Calibri" w:cs="Arial"/>
        </w:rPr>
        <w:t xml:space="preserve">Depressed </w:t>
      </w:r>
      <w:r>
        <w:rPr>
          <w:rFonts w:ascii="Calibri" w:hAnsi="Calibri" w:cs="Arial"/>
        </w:rPr>
        <w:t>m</w:t>
      </w:r>
      <w:r w:rsidRPr="002E6052">
        <w:rPr>
          <w:rFonts w:ascii="Calibri" w:hAnsi="Calibri" w:cs="Arial"/>
        </w:rPr>
        <w:t>ood</w:t>
      </w:r>
      <w:r>
        <w:rPr>
          <w:rFonts w:ascii="Calibri" w:hAnsi="Calibri" w:cs="Arial"/>
        </w:rPr>
        <w:t xml:space="preserve">, </w:t>
      </w:r>
      <w:r w:rsidRPr="002E6052">
        <w:rPr>
          <w:rFonts w:ascii="Calibri" w:hAnsi="Calibri" w:cs="Arial"/>
        </w:rPr>
        <w:t xml:space="preserve">Feeling </w:t>
      </w:r>
      <w:r>
        <w:rPr>
          <w:rFonts w:ascii="Calibri" w:hAnsi="Calibri" w:cs="Arial"/>
        </w:rPr>
        <w:t>a</w:t>
      </w:r>
      <w:r w:rsidRPr="002E6052">
        <w:rPr>
          <w:rFonts w:ascii="Calibri" w:hAnsi="Calibri" w:cs="Arial"/>
        </w:rPr>
        <w:t>nxious</w:t>
      </w:r>
      <w:r>
        <w:rPr>
          <w:rFonts w:ascii="Calibri" w:hAnsi="Calibri" w:cs="Arial"/>
        </w:rPr>
        <w:t>,</w:t>
      </w:r>
      <w:r w:rsidR="00CB37FD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 xml:space="preserve">Stress problems, </w:t>
      </w:r>
      <w:r w:rsidRPr="002E6052">
        <w:rPr>
          <w:rFonts w:ascii="Calibri" w:hAnsi="Calibri" w:cs="Arial"/>
        </w:rPr>
        <w:t xml:space="preserve">Suicidal </w:t>
      </w:r>
      <w:r>
        <w:rPr>
          <w:rFonts w:ascii="Calibri" w:hAnsi="Calibri" w:cs="Arial"/>
        </w:rPr>
        <w:t>t</w:t>
      </w:r>
      <w:r w:rsidRPr="002E6052">
        <w:rPr>
          <w:rFonts w:ascii="Calibri" w:hAnsi="Calibri" w:cs="Arial"/>
        </w:rPr>
        <w:t>houghts</w:t>
      </w:r>
      <w:r>
        <w:rPr>
          <w:rFonts w:ascii="Calibri" w:hAnsi="Calibri" w:cs="Arial"/>
        </w:rPr>
        <w:t xml:space="preserve">, Suicidal planning, Thoughts of </w:t>
      </w:r>
      <w:r w:rsidR="00CB37FD">
        <w:rPr>
          <w:rFonts w:ascii="Calibri" w:hAnsi="Calibri" w:cs="Arial"/>
        </w:rPr>
        <w:t>v</w:t>
      </w:r>
      <w:r>
        <w:rPr>
          <w:rFonts w:ascii="Calibri" w:hAnsi="Calibri" w:cs="Arial"/>
        </w:rPr>
        <w:t>iolence</w:t>
      </w:r>
    </w:p>
    <w:p w14:paraId="6D7740A2" w14:textId="77777777" w:rsidR="00276669" w:rsidRDefault="00276669" w:rsidP="00C46555">
      <w:pPr>
        <w:tabs>
          <w:tab w:val="left" w:pos="2520"/>
          <w:tab w:val="left" w:pos="5040"/>
          <w:tab w:val="left" w:pos="7560"/>
        </w:tabs>
        <w:rPr>
          <w:rFonts w:ascii="Calibri" w:hAnsi="Calibri" w:cs="Arial"/>
        </w:rPr>
      </w:pPr>
    </w:p>
    <w:p w14:paraId="12F76FAE" w14:textId="77777777" w:rsidR="00276669" w:rsidRPr="00DC2CA7" w:rsidRDefault="00276669" w:rsidP="00C46555">
      <w:pPr>
        <w:tabs>
          <w:tab w:val="left" w:pos="2520"/>
          <w:tab w:val="left" w:pos="5040"/>
          <w:tab w:val="left" w:pos="7560"/>
        </w:tabs>
        <w:rPr>
          <w:rFonts w:ascii="Calibri" w:hAnsi="Calibri" w:cs="Arial"/>
        </w:rPr>
      </w:pPr>
    </w:p>
    <w:tbl>
      <w:tblPr>
        <w:tblpPr w:leftFromText="187" w:rightFromText="187" w:bottomFromText="58" w:vertAnchor="text" w:horzAnchor="margin" w:tblpY="15"/>
        <w:tblW w:w="11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4" w:type="dxa"/>
          <w:left w:w="144" w:type="dxa"/>
          <w:bottom w:w="14" w:type="dxa"/>
          <w:right w:w="144" w:type="dxa"/>
        </w:tblCellMar>
        <w:tblLook w:val="04A0" w:firstRow="1" w:lastRow="0" w:firstColumn="1" w:lastColumn="0" w:noHBand="0" w:noVBand="1"/>
      </w:tblPr>
      <w:tblGrid>
        <w:gridCol w:w="11223"/>
      </w:tblGrid>
      <w:tr w:rsidR="00C11C2F" w14:paraId="662152AD" w14:textId="77777777">
        <w:tc>
          <w:tcPr>
            <w:tcW w:w="11223" w:type="dxa"/>
            <w:tcBorders>
              <w:bottom w:val="single" w:sz="4" w:space="0" w:color="000000"/>
            </w:tcBorders>
            <w:shd w:val="clear" w:color="auto" w:fill="000000"/>
          </w:tcPr>
          <w:p w14:paraId="3B5C7C82" w14:textId="77777777" w:rsidR="00C11C2F" w:rsidRPr="00FF34EA" w:rsidRDefault="00D925C7" w:rsidP="00D925C7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Attestation </w:t>
            </w:r>
            <w:r w:rsidR="00467BB9">
              <w:rPr>
                <w:rFonts w:ascii="Calibri" w:hAnsi="Calibri" w:cs="Arial"/>
                <w:b/>
              </w:rPr>
              <w:t xml:space="preserve">and </w:t>
            </w:r>
            <w:r w:rsidR="007E3EF2">
              <w:rPr>
                <w:rFonts w:ascii="Calibri" w:hAnsi="Calibri" w:cs="Arial"/>
                <w:b/>
              </w:rPr>
              <w:t>Consent for Treatment</w:t>
            </w:r>
          </w:p>
        </w:tc>
      </w:tr>
    </w:tbl>
    <w:p w14:paraId="276DB3AE" w14:textId="77777777" w:rsidR="005B17D3" w:rsidRDefault="005B17D3" w:rsidP="009A57CF">
      <w:pPr>
        <w:spacing w:after="120"/>
        <w:rPr>
          <w:rFonts w:ascii="Calibri" w:hAnsi="Calibri" w:cs="Arial"/>
        </w:rPr>
      </w:pPr>
      <w:r>
        <w:rPr>
          <w:rFonts w:ascii="Calibri" w:hAnsi="Calibri" w:cs="Arial"/>
        </w:rPr>
        <w:t xml:space="preserve">I certify that the </w:t>
      </w:r>
      <w:r w:rsidR="00170B3F">
        <w:rPr>
          <w:rFonts w:ascii="Calibri" w:hAnsi="Calibri" w:cs="Arial"/>
        </w:rPr>
        <w:t xml:space="preserve">information I have supplied </w:t>
      </w:r>
      <w:r>
        <w:rPr>
          <w:rFonts w:ascii="Calibri" w:hAnsi="Calibri" w:cs="Arial"/>
        </w:rPr>
        <w:t xml:space="preserve">is accurate, </w:t>
      </w:r>
      <w:proofErr w:type="gramStart"/>
      <w:r>
        <w:rPr>
          <w:rFonts w:ascii="Calibri" w:hAnsi="Calibri" w:cs="Arial"/>
        </w:rPr>
        <w:t>complete</w:t>
      </w:r>
      <w:proofErr w:type="gramEnd"/>
      <w:r>
        <w:rPr>
          <w:rFonts w:ascii="Calibri" w:hAnsi="Calibri" w:cs="Arial"/>
        </w:rPr>
        <w:t xml:space="preserve"> and true.</w:t>
      </w:r>
    </w:p>
    <w:p w14:paraId="3692E537" w14:textId="3B5BC067" w:rsidR="006036B1" w:rsidRDefault="005B17D3" w:rsidP="00523B31">
      <w:pPr>
        <w:spacing w:after="120"/>
        <w:rPr>
          <w:rFonts w:ascii="Calibri" w:hAnsi="Calibri" w:cs="Arial"/>
        </w:rPr>
      </w:pPr>
      <w:r>
        <w:rPr>
          <w:rFonts w:ascii="Calibri" w:hAnsi="Calibri" w:cs="Arial"/>
        </w:rPr>
        <w:t xml:space="preserve">I authorize </w:t>
      </w:r>
      <w:r w:rsidR="006A4AFF">
        <w:rPr>
          <w:rFonts w:ascii="Calibri" w:hAnsi="Calibri" w:cs="Arial"/>
        </w:rPr>
        <w:t>Walnut Valley</w:t>
      </w:r>
      <w:r w:rsidR="00AE50D3">
        <w:rPr>
          <w:rFonts w:ascii="Calibri" w:hAnsi="Calibri" w:cs="Arial"/>
        </w:rPr>
        <w:t xml:space="preserve"> Chiropractic</w:t>
      </w:r>
      <w:r w:rsidR="00994E63">
        <w:rPr>
          <w:rFonts w:ascii="Calibri" w:hAnsi="Calibri" w:cs="Arial"/>
        </w:rPr>
        <w:t xml:space="preserve"> </w:t>
      </w:r>
      <w:r w:rsidR="006A4AFF">
        <w:rPr>
          <w:rFonts w:ascii="Calibri" w:hAnsi="Calibri" w:cs="Arial"/>
        </w:rPr>
        <w:t xml:space="preserve">Center </w:t>
      </w:r>
      <w:r>
        <w:rPr>
          <w:rFonts w:ascii="Calibri" w:hAnsi="Calibri" w:cs="Arial"/>
        </w:rPr>
        <w:t>and any associates, assistants</w:t>
      </w:r>
      <w:r w:rsidR="00523B31">
        <w:rPr>
          <w:rFonts w:ascii="Calibri" w:hAnsi="Calibri" w:cs="Arial"/>
        </w:rPr>
        <w:t>,</w:t>
      </w:r>
      <w:r>
        <w:rPr>
          <w:rFonts w:ascii="Calibri" w:hAnsi="Calibri" w:cs="Arial"/>
        </w:rPr>
        <w:t xml:space="preserve"> and other health care providers it may deem necessary</w:t>
      </w:r>
      <w:r w:rsidR="00523B31">
        <w:rPr>
          <w:rFonts w:ascii="Calibri" w:hAnsi="Calibri" w:cs="Arial"/>
        </w:rPr>
        <w:t>,</w:t>
      </w:r>
      <w:r>
        <w:rPr>
          <w:rFonts w:ascii="Calibri" w:hAnsi="Calibri" w:cs="Arial"/>
        </w:rPr>
        <w:t xml:space="preserve"> to treat my condition. I understand that no warrant</w:t>
      </w:r>
      <w:r w:rsidR="00C81996">
        <w:rPr>
          <w:rFonts w:ascii="Calibri" w:hAnsi="Calibri" w:cs="Arial"/>
        </w:rPr>
        <w:t>y</w:t>
      </w:r>
      <w:r>
        <w:rPr>
          <w:rFonts w:ascii="Calibri" w:hAnsi="Calibri" w:cs="Arial"/>
        </w:rPr>
        <w:t xml:space="preserve"> or guarantee has been made of a specific result or cure. I agree to actively participate in my care to maximize its effectiveness.</w:t>
      </w:r>
    </w:p>
    <w:p w14:paraId="3C704200" w14:textId="7ADAECC8" w:rsidR="006036B1" w:rsidRDefault="005B17D3" w:rsidP="00523B31">
      <w:pPr>
        <w:spacing w:after="120"/>
        <w:rPr>
          <w:rFonts w:ascii="Calibri" w:hAnsi="Calibri" w:cs="Arial"/>
        </w:rPr>
      </w:pPr>
      <w:r>
        <w:rPr>
          <w:rFonts w:ascii="Calibri" w:hAnsi="Calibri" w:cs="Arial"/>
        </w:rPr>
        <w:t xml:space="preserve">I give my consent </w:t>
      </w:r>
      <w:proofErr w:type="gramStart"/>
      <w:r>
        <w:rPr>
          <w:rFonts w:ascii="Calibri" w:hAnsi="Calibri" w:cs="Arial"/>
        </w:rPr>
        <w:t>for</w:t>
      </w:r>
      <w:proofErr w:type="gramEnd"/>
      <w:r>
        <w:rPr>
          <w:rFonts w:ascii="Calibri" w:hAnsi="Calibri" w:cs="Arial"/>
        </w:rPr>
        <w:t xml:space="preserve"> </w:t>
      </w:r>
      <w:r w:rsidR="006A4AFF">
        <w:rPr>
          <w:rFonts w:ascii="Calibri" w:hAnsi="Calibri" w:cs="Arial"/>
        </w:rPr>
        <w:t>Walnut Valley</w:t>
      </w:r>
      <w:r w:rsidR="00AE50D3">
        <w:rPr>
          <w:rFonts w:ascii="Calibri" w:hAnsi="Calibri" w:cs="Arial"/>
        </w:rPr>
        <w:t xml:space="preserve"> Chiropractic </w:t>
      </w:r>
      <w:r w:rsidR="006A4AFF">
        <w:rPr>
          <w:rFonts w:ascii="Calibri" w:hAnsi="Calibri" w:cs="Arial"/>
        </w:rPr>
        <w:t xml:space="preserve">Center </w:t>
      </w:r>
      <w:r>
        <w:rPr>
          <w:rFonts w:ascii="Calibri" w:hAnsi="Calibri" w:cs="Arial"/>
        </w:rPr>
        <w:t>to retrieve and review my medication history. I understand that this will become part of my medical record.</w:t>
      </w:r>
    </w:p>
    <w:p w14:paraId="39A0DDBB" w14:textId="119AB08D" w:rsidR="00C81996" w:rsidRPr="00BC0213" w:rsidRDefault="00C81996" w:rsidP="009A57CF">
      <w:pPr>
        <w:spacing w:after="120"/>
        <w:rPr>
          <w:rFonts w:ascii="Calibri" w:hAnsi="Calibri" w:cs="Arial"/>
        </w:rPr>
      </w:pPr>
      <w:r>
        <w:rPr>
          <w:rFonts w:ascii="Calibri" w:hAnsi="Calibri" w:cs="Arial"/>
        </w:rPr>
        <w:lastRenderedPageBreak/>
        <w:t xml:space="preserve">I acknowledge that I have had the opportunity to review </w:t>
      </w:r>
      <w:r w:rsidR="006A4AFF">
        <w:rPr>
          <w:rFonts w:ascii="Calibri" w:hAnsi="Calibri" w:cs="Arial"/>
        </w:rPr>
        <w:t xml:space="preserve">Walnut Valley </w:t>
      </w:r>
      <w:r w:rsidR="00AE50D3">
        <w:rPr>
          <w:rFonts w:ascii="Calibri" w:hAnsi="Calibri" w:cs="Arial"/>
        </w:rPr>
        <w:t>Chiropractic</w:t>
      </w:r>
      <w:r w:rsidR="006A4AFF">
        <w:rPr>
          <w:rFonts w:ascii="Calibri" w:hAnsi="Calibri" w:cs="Arial"/>
        </w:rPr>
        <w:t xml:space="preserve"> Center’s </w:t>
      </w:r>
      <w:r>
        <w:rPr>
          <w:rFonts w:ascii="Calibri" w:hAnsi="Calibri" w:cs="Arial"/>
        </w:rPr>
        <w:t>Notice of Privacy Practices, which</w:t>
      </w:r>
      <w:r w:rsidR="00BC0213" w:rsidRPr="00BC0213">
        <w:rPr>
          <w:rFonts w:ascii="Calibri" w:hAnsi="Calibri" w:cs="Arial"/>
        </w:rPr>
        <w:t xml:space="preserve"> is displayed for public inspection. This Notice describes how my protected health information may be used and disclosed, and how I may access my health records. </w:t>
      </w:r>
    </w:p>
    <w:p w14:paraId="6B671FB4" w14:textId="0481F535" w:rsidR="00C81996" w:rsidRDefault="00BC0213" w:rsidP="009A57CF">
      <w:pPr>
        <w:spacing w:after="120"/>
        <w:rPr>
          <w:rFonts w:ascii="Calibri" w:hAnsi="Calibri" w:cs="Arial"/>
        </w:rPr>
      </w:pPr>
      <w:r w:rsidRPr="00BC0213">
        <w:rPr>
          <w:rFonts w:ascii="Calibri" w:hAnsi="Calibri" w:cs="Arial"/>
        </w:rPr>
        <w:t xml:space="preserve">I authorize </w:t>
      </w:r>
      <w:r w:rsidR="006A4AFF">
        <w:rPr>
          <w:rFonts w:ascii="Calibri" w:hAnsi="Calibri" w:cs="Arial"/>
        </w:rPr>
        <w:t>Walnut Valley Chiropractic Center</w:t>
      </w:r>
      <w:r w:rsidR="008C5536">
        <w:rPr>
          <w:rFonts w:ascii="Calibri" w:hAnsi="Calibri" w:cs="Arial"/>
        </w:rPr>
        <w:t xml:space="preserve"> </w:t>
      </w:r>
      <w:r w:rsidRPr="00BC0213">
        <w:rPr>
          <w:rFonts w:ascii="Calibri" w:hAnsi="Calibri" w:cs="Arial"/>
        </w:rPr>
        <w:t xml:space="preserve">to release my Protected Health Information (medical records) in accordance with its Notice of Privacy Practices. This </w:t>
      </w:r>
      <w:r w:rsidRPr="003270EC">
        <w:rPr>
          <w:rFonts w:asciiTheme="minorHAnsi" w:hAnsiTheme="minorHAnsi" w:cs="Arial"/>
        </w:rPr>
        <w:t>includes</w:t>
      </w:r>
      <w:r w:rsidR="003270EC" w:rsidRPr="003270EC">
        <w:rPr>
          <w:rFonts w:asciiTheme="minorHAnsi" w:hAnsiTheme="minorHAnsi"/>
        </w:rPr>
        <w:t xml:space="preserve">, but is not limited to, </w:t>
      </w:r>
      <w:r w:rsidRPr="003270EC">
        <w:rPr>
          <w:rFonts w:asciiTheme="minorHAnsi" w:hAnsiTheme="minorHAnsi" w:cs="Arial"/>
        </w:rPr>
        <w:t>release</w:t>
      </w:r>
      <w:r w:rsidRPr="00BC0213">
        <w:rPr>
          <w:rFonts w:ascii="Calibri" w:hAnsi="Calibri" w:cs="Arial"/>
        </w:rPr>
        <w:t xml:space="preserve"> to my referring physician, primary care physician, and any physician(s) I may be referred to. </w:t>
      </w:r>
    </w:p>
    <w:p w14:paraId="6E38353F" w14:textId="422CF8F6" w:rsidR="005B17D3" w:rsidRDefault="00BC0213" w:rsidP="007361AA">
      <w:pPr>
        <w:rPr>
          <w:rFonts w:ascii="Calibri" w:hAnsi="Calibri" w:cs="Arial"/>
        </w:rPr>
      </w:pPr>
      <w:r w:rsidRPr="00BC0213">
        <w:rPr>
          <w:rFonts w:ascii="Calibri" w:hAnsi="Calibri" w:cs="Arial"/>
        </w:rPr>
        <w:t xml:space="preserve">I understand that </w:t>
      </w:r>
      <w:r w:rsidR="006A4AFF">
        <w:rPr>
          <w:rFonts w:ascii="Calibri" w:hAnsi="Calibri" w:cs="Arial"/>
        </w:rPr>
        <w:t>Walnut Valley Chiropractic Center</w:t>
      </w:r>
      <w:r w:rsidR="008C5536">
        <w:rPr>
          <w:rFonts w:ascii="Calibri" w:hAnsi="Calibri" w:cs="Arial"/>
        </w:rPr>
        <w:t xml:space="preserve"> </w:t>
      </w:r>
      <w:r w:rsidRPr="00BC0213">
        <w:rPr>
          <w:rFonts w:ascii="Calibri" w:hAnsi="Calibri" w:cs="Arial"/>
        </w:rPr>
        <w:t>will not release my Protected Health Information to any other party (including family) without my completing a written “Patient Authorization for Use and Disclosure of Protected Health Inform</w:t>
      </w:r>
      <w:r>
        <w:rPr>
          <w:rFonts w:ascii="Calibri" w:hAnsi="Calibri" w:cs="Arial"/>
        </w:rPr>
        <w:t xml:space="preserve">ation” form, available </w:t>
      </w:r>
      <w:r w:rsidR="00C81996" w:rsidRPr="00BC0213">
        <w:rPr>
          <w:rFonts w:ascii="Calibri" w:hAnsi="Calibri" w:cs="Arial"/>
        </w:rPr>
        <w:t>at its facility</w:t>
      </w:r>
      <w:r w:rsidR="003D36BC">
        <w:rPr>
          <w:rFonts w:ascii="Calibri" w:hAnsi="Calibri" w:cs="Arial"/>
        </w:rPr>
        <w:t>.</w:t>
      </w:r>
    </w:p>
    <w:p w14:paraId="28F7C089" w14:textId="77777777" w:rsidR="008C2453" w:rsidRDefault="008C2453" w:rsidP="007361AA">
      <w:pPr>
        <w:rPr>
          <w:rFonts w:ascii="Calibri" w:hAnsi="Calibri" w:cs="Arial"/>
        </w:rPr>
      </w:pPr>
    </w:p>
    <w:p w14:paraId="43A21698" w14:textId="77777777" w:rsidR="008C2453" w:rsidRPr="00F97630" w:rsidRDefault="008C2453" w:rsidP="00C81996">
      <w:pPr>
        <w:spacing w:after="120"/>
        <w:rPr>
          <w:rFonts w:ascii="Calibri" w:hAnsi="Calibri" w:cs="Arial"/>
        </w:rPr>
      </w:pPr>
      <w:r>
        <w:rPr>
          <w:rFonts w:ascii="Calibri" w:hAnsi="Calibri" w:cs="Arial"/>
        </w:rPr>
        <w:t xml:space="preserve">Printed Name: </w:t>
      </w:r>
      <w:r>
        <w:rPr>
          <w:rFonts w:ascii="Calibri" w:hAnsi="Calibri" w:cs="Arial"/>
          <w:u w:val="single"/>
        </w:rPr>
        <w:softHyphen/>
      </w:r>
      <w:r>
        <w:rPr>
          <w:rFonts w:ascii="Calibri" w:hAnsi="Calibri" w:cs="Arial"/>
          <w:u w:val="single"/>
        </w:rPr>
        <w:softHyphen/>
      </w:r>
      <w:r>
        <w:rPr>
          <w:rFonts w:ascii="Calibri" w:hAnsi="Calibri" w:cs="Arial"/>
          <w:u w:val="single"/>
        </w:rPr>
        <w:softHyphen/>
      </w:r>
      <w:r>
        <w:rPr>
          <w:rFonts w:ascii="Calibri" w:hAnsi="Calibri" w:cs="Arial"/>
          <w:u w:val="single"/>
        </w:rPr>
        <w:softHyphen/>
      </w:r>
      <w:r>
        <w:rPr>
          <w:rFonts w:ascii="Calibri" w:hAnsi="Calibri" w:cs="Arial"/>
          <w:u w:val="single"/>
        </w:rPr>
        <w:softHyphen/>
      </w:r>
      <w:r>
        <w:rPr>
          <w:rFonts w:ascii="Calibri" w:hAnsi="Calibri" w:cs="Arial"/>
          <w:u w:val="single"/>
        </w:rPr>
        <w:softHyphen/>
      </w:r>
      <w:r>
        <w:rPr>
          <w:rFonts w:ascii="Calibri" w:hAnsi="Calibri" w:cs="Arial"/>
          <w:u w:val="single"/>
        </w:rPr>
        <w:softHyphen/>
      </w:r>
      <w:r>
        <w:rPr>
          <w:rFonts w:ascii="Calibri" w:hAnsi="Calibri" w:cs="Arial"/>
          <w:u w:val="single"/>
        </w:rPr>
        <w:softHyphen/>
      </w:r>
      <w:r>
        <w:rPr>
          <w:rFonts w:ascii="Calibri" w:hAnsi="Calibri" w:cs="Arial"/>
          <w:u w:val="single"/>
        </w:rPr>
        <w:softHyphen/>
      </w:r>
      <w:r>
        <w:rPr>
          <w:rFonts w:ascii="Calibri" w:hAnsi="Calibri" w:cs="Arial"/>
          <w:u w:val="single"/>
        </w:rPr>
        <w:softHyphen/>
      </w:r>
      <w:r>
        <w:rPr>
          <w:rFonts w:ascii="Calibri" w:hAnsi="Calibri" w:cs="Arial"/>
          <w:u w:val="single"/>
        </w:rPr>
        <w:softHyphen/>
      </w:r>
      <w:r>
        <w:rPr>
          <w:rFonts w:ascii="Calibri" w:hAnsi="Calibri" w:cs="Arial"/>
          <w:u w:val="single"/>
        </w:rPr>
        <w:softHyphen/>
      </w:r>
      <w:r>
        <w:rPr>
          <w:rFonts w:ascii="Calibri" w:hAnsi="Calibri" w:cs="Arial"/>
          <w:u w:val="single"/>
        </w:rPr>
        <w:softHyphen/>
      </w:r>
      <w:r>
        <w:rPr>
          <w:rFonts w:ascii="Calibri" w:hAnsi="Calibri" w:cs="Arial"/>
          <w:u w:val="single"/>
        </w:rPr>
        <w:softHyphen/>
      </w:r>
      <w:r w:rsidRPr="00F97630">
        <w:rPr>
          <w:rFonts w:ascii="Calibri" w:hAnsi="Calibri" w:cs="Arial"/>
        </w:rPr>
        <w:t>_________________________________________</w:t>
      </w:r>
    </w:p>
    <w:p w14:paraId="3C49A25B" w14:textId="350F3C05" w:rsidR="008C2453" w:rsidRPr="008C2453" w:rsidRDefault="008C2453" w:rsidP="00F97630">
      <w:pPr>
        <w:tabs>
          <w:tab w:val="left" w:pos="1524"/>
        </w:tabs>
        <w:spacing w:after="120"/>
        <w:rPr>
          <w:rFonts w:ascii="Calibri" w:hAnsi="Calibri" w:cs="Arial"/>
          <w:b/>
          <w:u w:val="single"/>
        </w:rPr>
      </w:pPr>
    </w:p>
    <w:p w14:paraId="6FE64E6E" w14:textId="517D0974" w:rsidR="00A3600C" w:rsidRDefault="005B17D3" w:rsidP="00C81996">
      <w:pPr>
        <w:spacing w:after="120"/>
        <w:rPr>
          <w:rFonts w:ascii="Calibri" w:hAnsi="Calibri" w:cs="Arial"/>
          <w:u w:val="single"/>
        </w:rPr>
      </w:pPr>
      <w:r w:rsidRPr="00440646">
        <w:rPr>
          <w:rFonts w:ascii="Calibri" w:hAnsi="Calibri" w:cs="Arial"/>
        </w:rPr>
        <w:t>Sign</w:t>
      </w:r>
      <w:r w:rsidR="008C2453">
        <w:rPr>
          <w:rFonts w:ascii="Calibri" w:hAnsi="Calibri" w:cs="Arial"/>
        </w:rPr>
        <w:t xml:space="preserve">ature: </w:t>
      </w:r>
      <w:r w:rsidR="00744BF9">
        <w:rPr>
          <w:rFonts w:ascii="Calibri" w:hAnsi="Calibri" w:cs="Arial"/>
        </w:rPr>
        <w:t>_____________________________________________</w:t>
      </w:r>
      <w:r w:rsidR="00AD0F3E">
        <w:rPr>
          <w:rFonts w:ascii="Calibri" w:hAnsi="Calibri" w:cs="Arial"/>
        </w:rPr>
        <w:tab/>
      </w:r>
      <w:r w:rsidR="00AD0F3E">
        <w:rPr>
          <w:rFonts w:ascii="Calibri" w:hAnsi="Calibri" w:cs="Arial"/>
        </w:rPr>
        <w:tab/>
        <w:t xml:space="preserve">    </w:t>
      </w:r>
      <w:r w:rsidRPr="00440646">
        <w:rPr>
          <w:rFonts w:ascii="Calibri" w:hAnsi="Calibri" w:cs="Arial"/>
        </w:rPr>
        <w:tab/>
      </w:r>
      <w:r w:rsidRPr="00440646">
        <w:rPr>
          <w:rFonts w:ascii="Calibri" w:hAnsi="Calibri" w:cs="Arial"/>
        </w:rPr>
        <w:tab/>
      </w:r>
      <w:r w:rsidRPr="00440646">
        <w:rPr>
          <w:rFonts w:ascii="Calibri" w:hAnsi="Calibri" w:cs="Arial"/>
        </w:rPr>
        <w:tab/>
        <w:t>D</w:t>
      </w:r>
      <w:r>
        <w:rPr>
          <w:rFonts w:ascii="Calibri" w:hAnsi="Calibri" w:cs="Arial"/>
        </w:rPr>
        <w:t xml:space="preserve">ate: </w:t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</w:p>
    <w:p w14:paraId="715BB5D6" w14:textId="77777777" w:rsidR="00A3600C" w:rsidRDefault="00A3600C" w:rsidP="00C81996">
      <w:pPr>
        <w:spacing w:after="120"/>
        <w:rPr>
          <w:rFonts w:ascii="Calibri" w:hAnsi="Calibri" w:cs="Arial"/>
          <w:u w:val="single"/>
        </w:rPr>
      </w:pPr>
    </w:p>
    <w:tbl>
      <w:tblPr>
        <w:tblpPr w:leftFromText="187" w:rightFromText="187" w:bottomFromText="58" w:vertAnchor="text" w:horzAnchor="margin" w:tblpY="15"/>
        <w:tblW w:w="11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4" w:type="dxa"/>
          <w:left w:w="144" w:type="dxa"/>
          <w:bottom w:w="14" w:type="dxa"/>
          <w:right w:w="144" w:type="dxa"/>
        </w:tblCellMar>
        <w:tblLook w:val="04A0" w:firstRow="1" w:lastRow="0" w:firstColumn="1" w:lastColumn="0" w:noHBand="0" w:noVBand="1"/>
      </w:tblPr>
      <w:tblGrid>
        <w:gridCol w:w="11223"/>
      </w:tblGrid>
      <w:tr w:rsidR="003D36BC" w14:paraId="2A92C4DD" w14:textId="77777777" w:rsidTr="00587358">
        <w:tc>
          <w:tcPr>
            <w:tcW w:w="11223" w:type="dxa"/>
            <w:tcBorders>
              <w:bottom w:val="single" w:sz="4" w:space="0" w:color="000000"/>
            </w:tcBorders>
            <w:shd w:val="clear" w:color="auto" w:fill="000000"/>
          </w:tcPr>
          <w:p w14:paraId="021995C1" w14:textId="4C93E934" w:rsidR="003D36BC" w:rsidRPr="00FF34EA" w:rsidRDefault="003D36BC" w:rsidP="00587358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No-Show Policy</w:t>
            </w:r>
          </w:p>
        </w:tc>
      </w:tr>
    </w:tbl>
    <w:p w14:paraId="6C76171F" w14:textId="1A856204" w:rsidR="00A3600C" w:rsidRPr="003D36BC" w:rsidRDefault="003D36BC" w:rsidP="00C81996">
      <w:pPr>
        <w:spacing w:after="120"/>
        <w:rPr>
          <w:rFonts w:ascii="Calibri" w:hAnsi="Calibri" w:cs="Arial"/>
        </w:rPr>
      </w:pPr>
      <w:r>
        <w:rPr>
          <w:rFonts w:ascii="Calibri" w:hAnsi="Calibri" w:cs="Arial"/>
        </w:rPr>
        <w:t xml:space="preserve">I hereby acknowledge that I fully understand </w:t>
      </w:r>
      <w:r w:rsidR="006A4AFF">
        <w:rPr>
          <w:rFonts w:ascii="Calibri" w:hAnsi="Calibri" w:cs="Arial"/>
        </w:rPr>
        <w:t xml:space="preserve">Walnut Valley Chiropractic Center </w:t>
      </w:r>
      <w:r>
        <w:rPr>
          <w:rFonts w:ascii="Calibri" w:hAnsi="Calibri" w:cs="Arial"/>
        </w:rPr>
        <w:t>has a $2</w:t>
      </w:r>
      <w:r w:rsidR="0036507B">
        <w:rPr>
          <w:rFonts w:ascii="Calibri" w:hAnsi="Calibri" w:cs="Arial"/>
        </w:rPr>
        <w:t>5</w:t>
      </w:r>
      <w:r>
        <w:rPr>
          <w:rFonts w:ascii="Calibri" w:hAnsi="Calibri" w:cs="Arial"/>
        </w:rPr>
        <w:t xml:space="preserve"> fee for not showing up </w:t>
      </w:r>
      <w:r w:rsidR="00565AB4">
        <w:rPr>
          <w:rFonts w:ascii="Calibri" w:hAnsi="Calibri" w:cs="Arial"/>
        </w:rPr>
        <w:t>for</w:t>
      </w:r>
      <w:r>
        <w:rPr>
          <w:rFonts w:ascii="Calibri" w:hAnsi="Calibri" w:cs="Arial"/>
        </w:rPr>
        <w:t xml:space="preserve"> a scheduled visit without 24 hours prior notice. If there is an </w:t>
      </w:r>
      <w:r w:rsidR="0036507B">
        <w:rPr>
          <w:rFonts w:ascii="Calibri" w:hAnsi="Calibri" w:cs="Arial"/>
        </w:rPr>
        <w:t>emergency,</w:t>
      </w:r>
      <w:r>
        <w:rPr>
          <w:rFonts w:ascii="Calibri" w:hAnsi="Calibri" w:cs="Arial"/>
        </w:rPr>
        <w:t xml:space="preserve"> please call our clinic at your earliest convenience and the fee may be dropped depending on the circumstances.  </w:t>
      </w:r>
    </w:p>
    <w:p w14:paraId="1FDBFF4A" w14:textId="77777777" w:rsidR="003D36BC" w:rsidRDefault="003D36BC" w:rsidP="003D36BC">
      <w:pPr>
        <w:rPr>
          <w:rFonts w:ascii="Calibri" w:hAnsi="Calibri" w:cs="Arial"/>
        </w:rPr>
      </w:pPr>
    </w:p>
    <w:p w14:paraId="55DD6D22" w14:textId="77777777" w:rsidR="003D36BC" w:rsidRDefault="003D36BC" w:rsidP="003D36BC">
      <w:pPr>
        <w:spacing w:after="120"/>
        <w:rPr>
          <w:rFonts w:ascii="Calibri" w:hAnsi="Calibri" w:cs="Arial"/>
          <w:u w:val="single"/>
        </w:rPr>
      </w:pPr>
      <w:r>
        <w:rPr>
          <w:rFonts w:ascii="Calibri" w:hAnsi="Calibri" w:cs="Arial"/>
        </w:rPr>
        <w:t xml:space="preserve">Printed Name: </w:t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  <w:t>_________________________________________</w:t>
      </w:r>
    </w:p>
    <w:p w14:paraId="2AB0947C" w14:textId="77777777" w:rsidR="003D36BC" w:rsidRPr="008C2453" w:rsidRDefault="003D36BC" w:rsidP="003D36BC">
      <w:pPr>
        <w:spacing w:after="120"/>
        <w:rPr>
          <w:rFonts w:ascii="Calibri" w:hAnsi="Calibri" w:cs="Arial"/>
          <w:b/>
          <w:u w:val="single"/>
        </w:rPr>
      </w:pPr>
    </w:p>
    <w:p w14:paraId="533D186F" w14:textId="69827B87" w:rsidR="003D36BC" w:rsidRDefault="003D36BC" w:rsidP="003D36BC">
      <w:pPr>
        <w:spacing w:after="120"/>
        <w:rPr>
          <w:rFonts w:ascii="Calibri" w:hAnsi="Calibri" w:cs="Arial"/>
          <w:u w:val="single"/>
        </w:rPr>
      </w:pPr>
      <w:r w:rsidRPr="00440646">
        <w:rPr>
          <w:rFonts w:ascii="Calibri" w:hAnsi="Calibri" w:cs="Arial"/>
        </w:rPr>
        <w:t>Sign</w:t>
      </w:r>
      <w:r>
        <w:rPr>
          <w:rFonts w:ascii="Calibri" w:hAnsi="Calibri" w:cs="Arial"/>
        </w:rPr>
        <w:t xml:space="preserve">ature: </w:t>
      </w:r>
      <w:r w:rsidR="00744BF9">
        <w:rPr>
          <w:rFonts w:ascii="Calibri" w:hAnsi="Calibri" w:cs="Arial"/>
        </w:rPr>
        <w:t>_____________</w:t>
      </w:r>
      <w:r w:rsidR="00AD0F3E">
        <w:rPr>
          <w:rFonts w:ascii="Calibri" w:hAnsi="Calibri" w:cs="Arial"/>
        </w:rPr>
        <w:t>_________________________________</w:t>
      </w:r>
      <w:r w:rsidRPr="00440646">
        <w:rPr>
          <w:rFonts w:ascii="Calibri" w:hAnsi="Calibri" w:cs="Arial"/>
        </w:rPr>
        <w:tab/>
      </w:r>
      <w:r w:rsidRPr="00440646">
        <w:rPr>
          <w:rFonts w:ascii="Calibri" w:hAnsi="Calibri" w:cs="Arial"/>
        </w:rPr>
        <w:tab/>
      </w:r>
      <w:r w:rsidRPr="00440646">
        <w:rPr>
          <w:rFonts w:ascii="Calibri" w:hAnsi="Calibri" w:cs="Arial"/>
        </w:rPr>
        <w:tab/>
      </w:r>
      <w:r w:rsidRPr="00440646">
        <w:rPr>
          <w:rFonts w:ascii="Calibri" w:hAnsi="Calibri" w:cs="Arial"/>
        </w:rPr>
        <w:tab/>
        <w:t>D</w:t>
      </w:r>
      <w:r>
        <w:rPr>
          <w:rFonts w:ascii="Calibri" w:hAnsi="Calibri" w:cs="Arial"/>
        </w:rPr>
        <w:t xml:space="preserve">ate: </w:t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</w:p>
    <w:p w14:paraId="0962038A" w14:textId="77777777" w:rsidR="00A3600C" w:rsidRDefault="00A3600C" w:rsidP="00C81996">
      <w:pPr>
        <w:spacing w:after="120"/>
        <w:rPr>
          <w:rFonts w:ascii="Calibri" w:hAnsi="Calibri" w:cs="Arial"/>
          <w:u w:val="single"/>
        </w:rPr>
      </w:pPr>
    </w:p>
    <w:tbl>
      <w:tblPr>
        <w:tblpPr w:leftFromText="187" w:rightFromText="187" w:bottomFromText="58" w:vertAnchor="text" w:horzAnchor="margin" w:tblpY="15"/>
        <w:tblW w:w="11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4" w:type="dxa"/>
          <w:left w:w="144" w:type="dxa"/>
          <w:bottom w:w="14" w:type="dxa"/>
          <w:right w:w="144" w:type="dxa"/>
        </w:tblCellMar>
        <w:tblLook w:val="04A0" w:firstRow="1" w:lastRow="0" w:firstColumn="1" w:lastColumn="0" w:noHBand="0" w:noVBand="1"/>
      </w:tblPr>
      <w:tblGrid>
        <w:gridCol w:w="11223"/>
      </w:tblGrid>
      <w:tr w:rsidR="00565AB4" w:rsidRPr="00FF34EA" w14:paraId="4342BEE2" w14:textId="77777777" w:rsidTr="00555BEB">
        <w:tc>
          <w:tcPr>
            <w:tcW w:w="11223" w:type="dxa"/>
            <w:tcBorders>
              <w:bottom w:val="single" w:sz="4" w:space="0" w:color="000000"/>
            </w:tcBorders>
            <w:shd w:val="clear" w:color="auto" w:fill="000000"/>
          </w:tcPr>
          <w:p w14:paraId="050C486A" w14:textId="7D9DAEC6" w:rsidR="00565AB4" w:rsidRPr="00FF34EA" w:rsidRDefault="00565AB4" w:rsidP="00555BEB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My Authorization </w:t>
            </w:r>
          </w:p>
        </w:tc>
      </w:tr>
    </w:tbl>
    <w:p w14:paraId="2F2B3C18" w14:textId="798A65B6" w:rsidR="00565AB4" w:rsidRPr="003D36BC" w:rsidRDefault="00565AB4" w:rsidP="00565AB4">
      <w:pPr>
        <w:spacing w:after="120"/>
        <w:rPr>
          <w:rFonts w:ascii="Calibri" w:hAnsi="Calibri" w:cs="Arial"/>
        </w:rPr>
      </w:pPr>
      <w:r>
        <w:rPr>
          <w:rFonts w:ascii="Calibri" w:hAnsi="Calibri" w:cs="Arial"/>
        </w:rPr>
        <w:t xml:space="preserve">I authorize the release of any medical or other information necessary to process my claims. I also request payment of government or private benefits either to myself or to the party who accepts assignment.  </w:t>
      </w:r>
    </w:p>
    <w:p w14:paraId="28AD2635" w14:textId="77777777" w:rsidR="00565AB4" w:rsidRDefault="00565AB4" w:rsidP="00565AB4">
      <w:pPr>
        <w:rPr>
          <w:rFonts w:ascii="Calibri" w:hAnsi="Calibri" w:cs="Arial"/>
        </w:rPr>
      </w:pPr>
    </w:p>
    <w:p w14:paraId="159F8FA8" w14:textId="77777777" w:rsidR="00565AB4" w:rsidRDefault="00565AB4" w:rsidP="00565AB4">
      <w:pPr>
        <w:spacing w:after="120"/>
        <w:rPr>
          <w:rFonts w:ascii="Calibri" w:hAnsi="Calibri" w:cs="Arial"/>
          <w:u w:val="single"/>
        </w:rPr>
      </w:pPr>
      <w:r>
        <w:rPr>
          <w:rFonts w:ascii="Calibri" w:hAnsi="Calibri" w:cs="Arial"/>
        </w:rPr>
        <w:t xml:space="preserve">Printed Name: </w:t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  <w:t>_________________________________________</w:t>
      </w:r>
    </w:p>
    <w:p w14:paraId="0DED1D31" w14:textId="77777777" w:rsidR="00565AB4" w:rsidRDefault="00565AB4" w:rsidP="00565AB4">
      <w:pPr>
        <w:spacing w:after="120"/>
        <w:rPr>
          <w:rFonts w:ascii="Calibri" w:hAnsi="Calibri" w:cs="Arial"/>
        </w:rPr>
      </w:pPr>
    </w:p>
    <w:p w14:paraId="0E6A5A7F" w14:textId="4812A267" w:rsidR="00565AB4" w:rsidRDefault="00565AB4" w:rsidP="00565AB4">
      <w:pPr>
        <w:spacing w:after="120"/>
        <w:rPr>
          <w:rFonts w:ascii="Calibri" w:hAnsi="Calibri" w:cs="Arial"/>
          <w:u w:val="single"/>
        </w:rPr>
      </w:pPr>
      <w:r w:rsidRPr="00440646">
        <w:rPr>
          <w:rFonts w:ascii="Calibri" w:hAnsi="Calibri" w:cs="Arial"/>
        </w:rPr>
        <w:t>Sign</w:t>
      </w:r>
      <w:r>
        <w:rPr>
          <w:rFonts w:ascii="Calibri" w:hAnsi="Calibri" w:cs="Arial"/>
        </w:rPr>
        <w:t>ature: ______________________________________________</w:t>
      </w:r>
      <w:r w:rsidRPr="00440646">
        <w:rPr>
          <w:rFonts w:ascii="Calibri" w:hAnsi="Calibri" w:cs="Arial"/>
        </w:rPr>
        <w:tab/>
      </w:r>
      <w:r w:rsidRPr="00440646">
        <w:rPr>
          <w:rFonts w:ascii="Calibri" w:hAnsi="Calibri" w:cs="Arial"/>
        </w:rPr>
        <w:tab/>
      </w:r>
      <w:r w:rsidRPr="00440646">
        <w:rPr>
          <w:rFonts w:ascii="Calibri" w:hAnsi="Calibri" w:cs="Arial"/>
        </w:rPr>
        <w:tab/>
      </w:r>
      <w:r w:rsidRPr="00440646">
        <w:rPr>
          <w:rFonts w:ascii="Calibri" w:hAnsi="Calibri" w:cs="Arial"/>
        </w:rPr>
        <w:tab/>
        <w:t>D</w:t>
      </w:r>
      <w:r>
        <w:rPr>
          <w:rFonts w:ascii="Calibri" w:hAnsi="Calibri" w:cs="Arial"/>
        </w:rPr>
        <w:t xml:space="preserve">ate: </w:t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</w:p>
    <w:tbl>
      <w:tblPr>
        <w:tblpPr w:leftFromText="187" w:rightFromText="187" w:bottomFromText="58" w:vertAnchor="text" w:horzAnchor="margin" w:tblpY="15"/>
        <w:tblW w:w="11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4" w:type="dxa"/>
          <w:left w:w="144" w:type="dxa"/>
          <w:bottom w:w="14" w:type="dxa"/>
          <w:right w:w="144" w:type="dxa"/>
        </w:tblCellMar>
        <w:tblLook w:val="04A0" w:firstRow="1" w:lastRow="0" w:firstColumn="1" w:lastColumn="0" w:noHBand="0" w:noVBand="1"/>
      </w:tblPr>
      <w:tblGrid>
        <w:gridCol w:w="11223"/>
      </w:tblGrid>
      <w:tr w:rsidR="00565AB4" w:rsidRPr="00FF34EA" w14:paraId="1571C021" w14:textId="77777777" w:rsidTr="00555BEB">
        <w:tc>
          <w:tcPr>
            <w:tcW w:w="11223" w:type="dxa"/>
            <w:tcBorders>
              <w:bottom w:val="single" w:sz="4" w:space="0" w:color="000000"/>
            </w:tcBorders>
            <w:shd w:val="clear" w:color="auto" w:fill="000000"/>
          </w:tcPr>
          <w:p w14:paraId="60C8E122" w14:textId="63D39BF3" w:rsidR="00565AB4" w:rsidRPr="00FF34EA" w:rsidRDefault="00565AB4" w:rsidP="00555BEB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Financial Responsibility</w:t>
            </w:r>
          </w:p>
        </w:tc>
      </w:tr>
    </w:tbl>
    <w:p w14:paraId="567F95A3" w14:textId="39D707B6" w:rsidR="00DF0D00" w:rsidRDefault="00DF0D00" w:rsidP="00DF0D00">
      <w:pPr>
        <w:spacing w:after="120"/>
        <w:rPr>
          <w:rFonts w:ascii="Calibri" w:hAnsi="Calibri" w:cs="Arial"/>
        </w:rPr>
      </w:pPr>
      <w:r>
        <w:rPr>
          <w:rFonts w:ascii="Calibri" w:hAnsi="Calibri" w:cs="Arial"/>
        </w:rPr>
        <w:t xml:space="preserve">I </w:t>
      </w:r>
      <w:r>
        <w:rPr>
          <w:rFonts w:ascii="Calibri" w:hAnsi="Calibri" w:cs="Arial"/>
        </w:rPr>
        <w:t>understand that I am personally financially responsible for all services not paid for by my insurance.  I am also responsible for any annual deductibles applicable, copayments, or non-covered services as may be required by my insurance plan. If I do not have insurance, I understand that I am personally financially responsible for all services rendered.</w:t>
      </w:r>
    </w:p>
    <w:p w14:paraId="601A4AD2" w14:textId="77777777" w:rsidR="00DF0D00" w:rsidRDefault="00DF0D00" w:rsidP="00DF0D00">
      <w:pPr>
        <w:spacing w:after="120"/>
        <w:rPr>
          <w:rFonts w:ascii="Calibri" w:hAnsi="Calibri" w:cs="Arial"/>
        </w:rPr>
      </w:pPr>
    </w:p>
    <w:p w14:paraId="2B777DD2" w14:textId="259855A4" w:rsidR="00DF0D00" w:rsidRDefault="00DF0D00" w:rsidP="00DF0D00">
      <w:pPr>
        <w:spacing w:after="120"/>
        <w:rPr>
          <w:rFonts w:ascii="Calibri" w:hAnsi="Calibri" w:cs="Arial"/>
          <w:u w:val="single"/>
        </w:rPr>
      </w:pPr>
      <w:r>
        <w:rPr>
          <w:rFonts w:ascii="Calibri" w:hAnsi="Calibri" w:cs="Arial"/>
        </w:rPr>
        <w:t xml:space="preserve">Printed Name: </w:t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</w:r>
      <w:r w:rsidRPr="00F97630">
        <w:rPr>
          <w:rFonts w:ascii="Calibri" w:hAnsi="Calibri" w:cs="Arial"/>
        </w:rPr>
        <w:softHyphen/>
        <w:t>_________________________________________</w:t>
      </w:r>
    </w:p>
    <w:p w14:paraId="2222B510" w14:textId="77777777" w:rsidR="00DF0D00" w:rsidRDefault="00DF0D00" w:rsidP="00DF0D00">
      <w:pPr>
        <w:spacing w:after="120"/>
        <w:rPr>
          <w:rFonts w:ascii="Calibri" w:hAnsi="Calibri" w:cs="Arial"/>
        </w:rPr>
      </w:pPr>
    </w:p>
    <w:p w14:paraId="2888DD23" w14:textId="77777777" w:rsidR="00DF0D00" w:rsidRDefault="00DF0D00" w:rsidP="00DF0D00">
      <w:pPr>
        <w:spacing w:after="120"/>
        <w:rPr>
          <w:rFonts w:ascii="Calibri" w:hAnsi="Calibri" w:cs="Arial"/>
          <w:u w:val="single"/>
        </w:rPr>
      </w:pPr>
      <w:r w:rsidRPr="00440646">
        <w:rPr>
          <w:rFonts w:ascii="Calibri" w:hAnsi="Calibri" w:cs="Arial"/>
        </w:rPr>
        <w:t>Sign</w:t>
      </w:r>
      <w:r>
        <w:rPr>
          <w:rFonts w:ascii="Calibri" w:hAnsi="Calibri" w:cs="Arial"/>
        </w:rPr>
        <w:t>ature: ______________________________________________</w:t>
      </w:r>
      <w:r w:rsidRPr="00440646">
        <w:rPr>
          <w:rFonts w:ascii="Calibri" w:hAnsi="Calibri" w:cs="Arial"/>
        </w:rPr>
        <w:tab/>
      </w:r>
      <w:r w:rsidRPr="00440646">
        <w:rPr>
          <w:rFonts w:ascii="Calibri" w:hAnsi="Calibri" w:cs="Arial"/>
        </w:rPr>
        <w:tab/>
      </w:r>
      <w:r w:rsidRPr="00440646">
        <w:rPr>
          <w:rFonts w:ascii="Calibri" w:hAnsi="Calibri" w:cs="Arial"/>
        </w:rPr>
        <w:tab/>
      </w:r>
      <w:r w:rsidRPr="00440646">
        <w:rPr>
          <w:rFonts w:ascii="Calibri" w:hAnsi="Calibri" w:cs="Arial"/>
        </w:rPr>
        <w:tab/>
        <w:t>D</w:t>
      </w:r>
      <w:r>
        <w:rPr>
          <w:rFonts w:ascii="Calibri" w:hAnsi="Calibri" w:cs="Arial"/>
        </w:rPr>
        <w:t xml:space="preserve">ate: </w:t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  <w:r>
        <w:rPr>
          <w:rFonts w:ascii="Calibri" w:hAnsi="Calibri" w:cs="Arial"/>
          <w:u w:val="single"/>
        </w:rPr>
        <w:tab/>
      </w:r>
    </w:p>
    <w:p w14:paraId="51D9B99B" w14:textId="77777777" w:rsidR="00DF0D00" w:rsidRDefault="00DF0D00" w:rsidP="00A3600C">
      <w:pPr>
        <w:jc w:val="center"/>
        <w:rPr>
          <w:b/>
          <w:bCs/>
          <w:sz w:val="32"/>
          <w:szCs w:val="32"/>
        </w:rPr>
      </w:pPr>
    </w:p>
    <w:p w14:paraId="7E51450C" w14:textId="0436806E" w:rsidR="00A3600C" w:rsidRDefault="00A3600C" w:rsidP="00A3600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INFORMED CONSENT</w:t>
      </w:r>
    </w:p>
    <w:p w14:paraId="0ED2D626" w14:textId="77777777" w:rsidR="00A3600C" w:rsidRDefault="00A3600C" w:rsidP="00A3600C"/>
    <w:p w14:paraId="496E1BCA" w14:textId="77777777" w:rsidR="00A3600C" w:rsidRDefault="00A3600C" w:rsidP="00A3600C">
      <w:pPr>
        <w:rPr>
          <w:sz w:val="18"/>
          <w:szCs w:val="18"/>
        </w:rPr>
      </w:pPr>
      <w:r>
        <w:rPr>
          <w:sz w:val="18"/>
          <w:szCs w:val="18"/>
        </w:rPr>
        <w:t>Medical doctors, chiropractic doctors, osteopaths, and physical therapists who perform manipulation are required by law to obtain your informed consent before starting treatment.</w:t>
      </w:r>
    </w:p>
    <w:p w14:paraId="202CDFC3" w14:textId="77777777" w:rsidR="00A3600C" w:rsidRDefault="00A3600C" w:rsidP="00A3600C">
      <w:pPr>
        <w:rPr>
          <w:sz w:val="18"/>
          <w:szCs w:val="18"/>
        </w:rPr>
      </w:pPr>
    </w:p>
    <w:p w14:paraId="74910B56" w14:textId="77777777" w:rsidR="00A3600C" w:rsidRDefault="00A3600C" w:rsidP="00A3600C">
      <w:pPr>
        <w:rPr>
          <w:sz w:val="18"/>
          <w:szCs w:val="18"/>
        </w:rPr>
      </w:pPr>
      <w:r>
        <w:rPr>
          <w:sz w:val="18"/>
          <w:szCs w:val="18"/>
        </w:rPr>
        <w:t>I______________________________________________, Do hereby give my consent to the performance of conservative noninvasive treatment to the joints and soft tissues.  I understand that the procedures may consist of manipulations/adjustments involving movement of the joints and soft tissues.  Physiotherapy, exercises, nutritional supplementation, or acupuncture may also be used.</w:t>
      </w:r>
    </w:p>
    <w:p w14:paraId="7B6CD7BA" w14:textId="77777777" w:rsidR="00A3600C" w:rsidRDefault="00A3600C" w:rsidP="00A3600C">
      <w:pPr>
        <w:rPr>
          <w:sz w:val="18"/>
          <w:szCs w:val="18"/>
        </w:rPr>
      </w:pPr>
    </w:p>
    <w:p w14:paraId="199CF395" w14:textId="4CFD6F19" w:rsidR="00A3600C" w:rsidRDefault="00A3600C" w:rsidP="00A3600C">
      <w:pPr>
        <w:rPr>
          <w:sz w:val="18"/>
          <w:szCs w:val="18"/>
        </w:rPr>
      </w:pPr>
      <w:r>
        <w:rPr>
          <w:sz w:val="18"/>
          <w:szCs w:val="18"/>
        </w:rPr>
        <w:t>Although spinal and extremity manipulat</w:t>
      </w:r>
      <w:r w:rsidR="003D36BC">
        <w:rPr>
          <w:sz w:val="18"/>
          <w:szCs w:val="18"/>
        </w:rPr>
        <w:t xml:space="preserve">ion/adjustment </w:t>
      </w:r>
      <w:proofErr w:type="gramStart"/>
      <w:r w:rsidR="003D36BC">
        <w:rPr>
          <w:sz w:val="18"/>
          <w:szCs w:val="18"/>
        </w:rPr>
        <w:t xml:space="preserve">is considered </w:t>
      </w:r>
      <w:r>
        <w:rPr>
          <w:sz w:val="18"/>
          <w:szCs w:val="18"/>
        </w:rPr>
        <w:t>to be</w:t>
      </w:r>
      <w:proofErr w:type="gramEnd"/>
      <w:r>
        <w:rPr>
          <w:sz w:val="18"/>
          <w:szCs w:val="18"/>
        </w:rPr>
        <w:t xml:space="preserve"> one of the safest, most effective forms of therapy for musculos</w:t>
      </w:r>
      <w:r w:rsidR="003D36BC">
        <w:rPr>
          <w:sz w:val="18"/>
          <w:szCs w:val="18"/>
        </w:rPr>
        <w:t>keletal problems, I am aware that</w:t>
      </w:r>
      <w:r>
        <w:rPr>
          <w:sz w:val="18"/>
          <w:szCs w:val="18"/>
        </w:rPr>
        <w:t xml:space="preserve"> there are possible risks and complications associated with these procedures as follows:</w:t>
      </w:r>
    </w:p>
    <w:p w14:paraId="35395C18" w14:textId="77777777" w:rsidR="00A3600C" w:rsidRDefault="00A3600C" w:rsidP="00A3600C">
      <w:pPr>
        <w:rPr>
          <w:sz w:val="18"/>
          <w:szCs w:val="18"/>
        </w:rPr>
      </w:pPr>
    </w:p>
    <w:p w14:paraId="748ECAB3" w14:textId="77777777" w:rsidR="00A3600C" w:rsidRDefault="00A3600C" w:rsidP="00A3600C">
      <w:pPr>
        <w:rPr>
          <w:sz w:val="18"/>
          <w:szCs w:val="18"/>
        </w:rPr>
      </w:pPr>
      <w:r>
        <w:rPr>
          <w:sz w:val="18"/>
          <w:szCs w:val="18"/>
          <w:u w:val="single"/>
        </w:rPr>
        <w:t>Soreness/Bruising</w:t>
      </w:r>
      <w:r>
        <w:rPr>
          <w:sz w:val="18"/>
          <w:szCs w:val="18"/>
        </w:rPr>
        <w:t>:  I am aware that like exercise it is common to experience muscle soreness and occasionally bruising in the first few treatments.</w:t>
      </w:r>
    </w:p>
    <w:p w14:paraId="250327E5" w14:textId="77777777" w:rsidR="00A3600C" w:rsidRDefault="00A3600C" w:rsidP="00A3600C">
      <w:pPr>
        <w:rPr>
          <w:sz w:val="18"/>
          <w:szCs w:val="18"/>
        </w:rPr>
      </w:pPr>
    </w:p>
    <w:p w14:paraId="051E4134" w14:textId="77777777" w:rsidR="00A3600C" w:rsidRDefault="00A3600C" w:rsidP="00A3600C">
      <w:pPr>
        <w:rPr>
          <w:sz w:val="18"/>
          <w:szCs w:val="18"/>
        </w:rPr>
      </w:pPr>
      <w:r>
        <w:rPr>
          <w:sz w:val="18"/>
          <w:szCs w:val="18"/>
          <w:u w:val="single"/>
        </w:rPr>
        <w:t>Dizziness</w:t>
      </w:r>
      <w:r>
        <w:rPr>
          <w:sz w:val="18"/>
          <w:szCs w:val="18"/>
        </w:rPr>
        <w:t>:  Temporary symptoms like dizziness and nausea can occur but are relatively rare.</w:t>
      </w:r>
    </w:p>
    <w:p w14:paraId="74B82687" w14:textId="77777777" w:rsidR="00A3600C" w:rsidRDefault="00A3600C" w:rsidP="00A3600C">
      <w:pPr>
        <w:rPr>
          <w:sz w:val="18"/>
          <w:szCs w:val="18"/>
        </w:rPr>
      </w:pPr>
    </w:p>
    <w:p w14:paraId="57AB038D" w14:textId="77777777" w:rsidR="00A3600C" w:rsidRDefault="00A3600C" w:rsidP="00A3600C">
      <w:pPr>
        <w:rPr>
          <w:sz w:val="18"/>
          <w:szCs w:val="18"/>
        </w:rPr>
      </w:pPr>
      <w:r>
        <w:rPr>
          <w:sz w:val="18"/>
          <w:szCs w:val="18"/>
          <w:u w:val="single"/>
        </w:rPr>
        <w:t>Fractures/Joint Injury</w:t>
      </w:r>
      <w:r>
        <w:rPr>
          <w:sz w:val="18"/>
          <w:szCs w:val="18"/>
        </w:rPr>
        <w:t xml:space="preserve">:  I further understand that in isolated cases underlying physical defects, </w:t>
      </w:r>
      <w:proofErr w:type="gramStart"/>
      <w:r>
        <w:rPr>
          <w:sz w:val="18"/>
          <w:szCs w:val="18"/>
        </w:rPr>
        <w:t>deformities</w:t>
      </w:r>
      <w:proofErr w:type="gramEnd"/>
      <w:r>
        <w:rPr>
          <w:sz w:val="18"/>
          <w:szCs w:val="18"/>
        </w:rPr>
        <w:t xml:space="preserve"> or pathologies like weak bones from osteoporosis may render the patient susceptible to injury.  When osteoporosis, degenerative disc, or other abnormality is detected, this office will proceed with extra caution.</w:t>
      </w:r>
    </w:p>
    <w:p w14:paraId="56B41176" w14:textId="77777777" w:rsidR="00A3600C" w:rsidRDefault="00A3600C" w:rsidP="00A3600C">
      <w:pPr>
        <w:rPr>
          <w:sz w:val="18"/>
          <w:szCs w:val="18"/>
        </w:rPr>
      </w:pPr>
    </w:p>
    <w:p w14:paraId="550EC285" w14:textId="77777777" w:rsidR="00A3600C" w:rsidRDefault="00A3600C" w:rsidP="00A3600C">
      <w:pPr>
        <w:rPr>
          <w:sz w:val="18"/>
          <w:szCs w:val="18"/>
        </w:rPr>
      </w:pPr>
      <w:r>
        <w:rPr>
          <w:sz w:val="18"/>
          <w:szCs w:val="18"/>
          <w:u w:val="single"/>
        </w:rPr>
        <w:t>Stroke</w:t>
      </w:r>
      <w:r>
        <w:rPr>
          <w:sz w:val="18"/>
          <w:szCs w:val="18"/>
        </w:rPr>
        <w:t>:  Although strokes happen with some frequency in our world, strokes from chiropractic adjustments are rare.  I am aware that nerve or brain damage including stroke is reported to occur once in a million to once in ten million treatments.  Once in a million is about the same chance as getting hit by lightning.  Once in ten million is about the same chance as a normal dose of aspirin or Tylenol causing death.</w:t>
      </w:r>
    </w:p>
    <w:p w14:paraId="32493C50" w14:textId="77777777" w:rsidR="00A3600C" w:rsidRDefault="00A3600C" w:rsidP="00A3600C">
      <w:pPr>
        <w:rPr>
          <w:sz w:val="18"/>
          <w:szCs w:val="18"/>
        </w:rPr>
      </w:pPr>
    </w:p>
    <w:p w14:paraId="3E9B944A" w14:textId="77777777" w:rsidR="00A3600C" w:rsidRDefault="00A3600C" w:rsidP="00A3600C">
      <w:pPr>
        <w:rPr>
          <w:sz w:val="18"/>
          <w:szCs w:val="18"/>
        </w:rPr>
      </w:pPr>
      <w:r>
        <w:rPr>
          <w:sz w:val="18"/>
          <w:szCs w:val="18"/>
          <w:u w:val="single"/>
        </w:rPr>
        <w:t>Physical Therapy Burns</w:t>
      </w:r>
      <w:r>
        <w:rPr>
          <w:sz w:val="18"/>
          <w:szCs w:val="18"/>
        </w:rPr>
        <w:t>:  Some of the therapies used in this office generate heat and may rarely cause a burn.  Despite precautions, if a burn is obtained, there will be a temporary increase in pain and possible blistering.  This should be reported to the doctor.</w:t>
      </w:r>
    </w:p>
    <w:p w14:paraId="7194C2CE" w14:textId="77777777" w:rsidR="00A3600C" w:rsidRDefault="00A3600C" w:rsidP="00A3600C">
      <w:pPr>
        <w:rPr>
          <w:sz w:val="18"/>
          <w:szCs w:val="18"/>
        </w:rPr>
      </w:pPr>
    </w:p>
    <w:p w14:paraId="73025690" w14:textId="77777777" w:rsidR="00A3600C" w:rsidRDefault="00A3600C" w:rsidP="00A3600C">
      <w:pPr>
        <w:rPr>
          <w:sz w:val="18"/>
          <w:szCs w:val="18"/>
        </w:rPr>
      </w:pPr>
      <w:r>
        <w:rPr>
          <w:sz w:val="18"/>
          <w:szCs w:val="18"/>
        </w:rPr>
        <w:t>Tests have been or will be performed on me to minimize the risk of any complication from treatment and I freely assume these risks.</w:t>
      </w:r>
    </w:p>
    <w:p w14:paraId="3BBFCAB9" w14:textId="77777777" w:rsidR="00A3600C" w:rsidRDefault="00A3600C" w:rsidP="00A3600C">
      <w:pPr>
        <w:rPr>
          <w:sz w:val="18"/>
          <w:szCs w:val="18"/>
        </w:rPr>
      </w:pPr>
    </w:p>
    <w:p w14:paraId="47D0F126" w14:textId="77777777" w:rsidR="00A3600C" w:rsidRDefault="00A3600C" w:rsidP="00A3600C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TREATMENT RESULTS</w:t>
      </w:r>
    </w:p>
    <w:p w14:paraId="35C025C2" w14:textId="77777777" w:rsidR="00A3600C" w:rsidRDefault="00A3600C" w:rsidP="00A3600C">
      <w:pPr>
        <w:rPr>
          <w:sz w:val="18"/>
          <w:szCs w:val="18"/>
        </w:rPr>
      </w:pPr>
    </w:p>
    <w:p w14:paraId="27754CFC" w14:textId="77777777" w:rsidR="00A3600C" w:rsidRDefault="00A3600C" w:rsidP="00A3600C">
      <w:pPr>
        <w:rPr>
          <w:sz w:val="18"/>
          <w:szCs w:val="18"/>
        </w:rPr>
      </w:pPr>
      <w:r>
        <w:rPr>
          <w:sz w:val="18"/>
          <w:szCs w:val="18"/>
        </w:rPr>
        <w:t>I also understand that there are beneficial effects associated with these treatment procedures including decreased pain, improved mobility and function, and reduced muscle spasm.  However, I appreciate there is no certainty I will achieve these benefits.</w:t>
      </w:r>
    </w:p>
    <w:p w14:paraId="5A171A4A" w14:textId="77777777" w:rsidR="00A3600C" w:rsidRDefault="00A3600C" w:rsidP="00A3600C">
      <w:pPr>
        <w:rPr>
          <w:sz w:val="18"/>
          <w:szCs w:val="18"/>
        </w:rPr>
      </w:pPr>
    </w:p>
    <w:p w14:paraId="4358724F" w14:textId="77777777" w:rsidR="00A3600C" w:rsidRDefault="00A3600C" w:rsidP="00A3600C">
      <w:pPr>
        <w:rPr>
          <w:sz w:val="18"/>
          <w:szCs w:val="18"/>
        </w:rPr>
      </w:pPr>
      <w:r>
        <w:rPr>
          <w:sz w:val="18"/>
          <w:szCs w:val="18"/>
        </w:rPr>
        <w:t>I realize that the practice of medicine, along with chiropractic, is not an exact science and I acknowledge that no guarantee has been made to me regarding the outcome of these procedures.</w:t>
      </w:r>
    </w:p>
    <w:p w14:paraId="332609FB" w14:textId="77777777" w:rsidR="00A3600C" w:rsidRDefault="00A3600C" w:rsidP="00A3600C">
      <w:pPr>
        <w:rPr>
          <w:sz w:val="18"/>
          <w:szCs w:val="18"/>
        </w:rPr>
      </w:pPr>
    </w:p>
    <w:p w14:paraId="5559AE62" w14:textId="77777777" w:rsidR="00A3600C" w:rsidRDefault="00A3600C" w:rsidP="00A3600C">
      <w:pPr>
        <w:rPr>
          <w:sz w:val="18"/>
          <w:szCs w:val="18"/>
        </w:rPr>
      </w:pPr>
      <w:r>
        <w:rPr>
          <w:sz w:val="18"/>
          <w:szCs w:val="18"/>
        </w:rPr>
        <w:t xml:space="preserve">I agree </w:t>
      </w:r>
      <w:proofErr w:type="gramStart"/>
      <w:r>
        <w:rPr>
          <w:sz w:val="18"/>
          <w:szCs w:val="18"/>
        </w:rPr>
        <w:t>to</w:t>
      </w:r>
      <w:proofErr w:type="gramEnd"/>
      <w:r>
        <w:rPr>
          <w:sz w:val="18"/>
          <w:szCs w:val="18"/>
        </w:rPr>
        <w:t xml:space="preserve"> the performance of these procedures by my doctor and such other persons of the doctor's choosing.  </w:t>
      </w:r>
    </w:p>
    <w:p w14:paraId="6C83DB63" w14:textId="77777777" w:rsidR="00A3600C" w:rsidRDefault="00A3600C" w:rsidP="00A3600C">
      <w:pPr>
        <w:rPr>
          <w:sz w:val="18"/>
          <w:szCs w:val="18"/>
        </w:rPr>
      </w:pPr>
    </w:p>
    <w:p w14:paraId="1984537D" w14:textId="77777777" w:rsidR="00A3600C" w:rsidRDefault="00A3600C" w:rsidP="00A3600C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ALTERNATIVE TREATMENTS AVAILABLE</w:t>
      </w:r>
    </w:p>
    <w:p w14:paraId="048392E5" w14:textId="77777777" w:rsidR="00A3600C" w:rsidRDefault="00A3600C" w:rsidP="00A3600C">
      <w:pPr>
        <w:rPr>
          <w:sz w:val="18"/>
          <w:szCs w:val="18"/>
        </w:rPr>
      </w:pPr>
    </w:p>
    <w:p w14:paraId="46A6FC4F" w14:textId="77777777" w:rsidR="00A3600C" w:rsidRDefault="00A3600C" w:rsidP="00A3600C">
      <w:pPr>
        <w:rPr>
          <w:sz w:val="18"/>
          <w:szCs w:val="18"/>
        </w:rPr>
      </w:pPr>
      <w:r>
        <w:rPr>
          <w:sz w:val="18"/>
          <w:szCs w:val="18"/>
        </w:rPr>
        <w:t xml:space="preserve">Reasonable alternatives to these procedures have been explained to me including rest, home applications of therapy, prescription or over-the-counter medications, </w:t>
      </w:r>
      <w:proofErr w:type="gramStart"/>
      <w:r>
        <w:rPr>
          <w:sz w:val="18"/>
          <w:szCs w:val="18"/>
        </w:rPr>
        <w:t>exercises</w:t>
      </w:r>
      <w:proofErr w:type="gramEnd"/>
      <w:r>
        <w:rPr>
          <w:sz w:val="18"/>
          <w:szCs w:val="18"/>
        </w:rPr>
        <w:t xml:space="preserve"> and possible surgery.</w:t>
      </w:r>
    </w:p>
    <w:p w14:paraId="0F2A477B" w14:textId="77777777" w:rsidR="00A3600C" w:rsidRDefault="00A3600C" w:rsidP="00A3600C">
      <w:pPr>
        <w:rPr>
          <w:sz w:val="18"/>
          <w:szCs w:val="18"/>
        </w:rPr>
      </w:pPr>
    </w:p>
    <w:p w14:paraId="6404F8EC" w14:textId="77777777" w:rsidR="00A3600C" w:rsidRDefault="00A3600C" w:rsidP="00A3600C">
      <w:pPr>
        <w:rPr>
          <w:sz w:val="18"/>
          <w:szCs w:val="18"/>
        </w:rPr>
      </w:pPr>
      <w:r>
        <w:rPr>
          <w:sz w:val="18"/>
          <w:szCs w:val="18"/>
          <w:u w:val="single"/>
        </w:rPr>
        <w:t>Medications</w:t>
      </w:r>
      <w:r>
        <w:rPr>
          <w:sz w:val="18"/>
          <w:szCs w:val="18"/>
        </w:rPr>
        <w:t>: Medication can be used to reduce pain or inflammation.  I am aware that long term use or overuse of medication is always a cause for concern.  Drugs may mask pathology, produce inadequate or short-term relief, undesirable side effects, physical or psychological dependence, and may have to be continued indefinitely.  Some medications may involve serious risks.</w:t>
      </w:r>
    </w:p>
    <w:p w14:paraId="2DCE5B43" w14:textId="77777777" w:rsidR="00A3600C" w:rsidRDefault="00A3600C" w:rsidP="00A3600C">
      <w:pPr>
        <w:rPr>
          <w:sz w:val="18"/>
          <w:szCs w:val="18"/>
        </w:rPr>
      </w:pPr>
    </w:p>
    <w:p w14:paraId="608FF7E6" w14:textId="77777777" w:rsidR="00A3600C" w:rsidRDefault="00A3600C" w:rsidP="00A3600C">
      <w:pPr>
        <w:rPr>
          <w:sz w:val="18"/>
          <w:szCs w:val="18"/>
        </w:rPr>
      </w:pPr>
      <w:r>
        <w:rPr>
          <w:sz w:val="18"/>
          <w:szCs w:val="18"/>
          <w:u w:val="single"/>
        </w:rPr>
        <w:t>Rest/Exercise</w:t>
      </w:r>
      <w:r>
        <w:rPr>
          <w:sz w:val="18"/>
          <w:szCs w:val="18"/>
        </w:rPr>
        <w:t xml:space="preserve">: It has been explained to me that simple rest is not likely to reverse pathology, although it may temporarily reduce inflammation and pain.  The same is true of ice, </w:t>
      </w:r>
      <w:proofErr w:type="gramStart"/>
      <w:r>
        <w:rPr>
          <w:sz w:val="18"/>
          <w:szCs w:val="18"/>
        </w:rPr>
        <w:t>heat</w:t>
      </w:r>
      <w:proofErr w:type="gramEnd"/>
      <w:r>
        <w:rPr>
          <w:sz w:val="18"/>
          <w:szCs w:val="18"/>
        </w:rPr>
        <w:t xml:space="preserve"> or home therapy.  Prolonged bed rest contributes to weakened bones and joint stiffness.  Exercises are of value but are not </w:t>
      </w:r>
      <w:proofErr w:type="gramStart"/>
      <w:r>
        <w:rPr>
          <w:sz w:val="18"/>
          <w:szCs w:val="18"/>
        </w:rPr>
        <w:t>corrective of</w:t>
      </w:r>
      <w:proofErr w:type="gramEnd"/>
      <w:r>
        <w:rPr>
          <w:sz w:val="18"/>
          <w:szCs w:val="18"/>
        </w:rPr>
        <w:t xml:space="preserve"> injured nerve and joint tissues. </w:t>
      </w:r>
    </w:p>
    <w:p w14:paraId="0E26153D" w14:textId="77777777" w:rsidR="00A3600C" w:rsidRDefault="00A3600C" w:rsidP="00A3600C">
      <w:pPr>
        <w:rPr>
          <w:sz w:val="18"/>
          <w:szCs w:val="18"/>
        </w:rPr>
      </w:pPr>
    </w:p>
    <w:p w14:paraId="6609811A" w14:textId="77777777" w:rsidR="00A3600C" w:rsidRDefault="00A3600C" w:rsidP="00A3600C">
      <w:pPr>
        <w:rPr>
          <w:sz w:val="18"/>
          <w:szCs w:val="18"/>
        </w:rPr>
      </w:pPr>
      <w:r>
        <w:rPr>
          <w:sz w:val="18"/>
          <w:szCs w:val="18"/>
          <w:u w:val="single"/>
        </w:rPr>
        <w:t>Surgery</w:t>
      </w:r>
      <w:r>
        <w:rPr>
          <w:sz w:val="18"/>
          <w:szCs w:val="18"/>
        </w:rPr>
        <w:t>: Surgery may be necessary for joint instability or serious disc rupture.  Surgical risks may include unsuccessful outcome, complications, pain or reaction to anesthesia, and prolonged recovery.</w:t>
      </w:r>
    </w:p>
    <w:p w14:paraId="15AAA847" w14:textId="77777777" w:rsidR="00A3600C" w:rsidRDefault="00A3600C" w:rsidP="00A3600C">
      <w:pPr>
        <w:rPr>
          <w:sz w:val="18"/>
          <w:szCs w:val="18"/>
        </w:rPr>
      </w:pPr>
    </w:p>
    <w:p w14:paraId="4F065980" w14:textId="1A5C33AC" w:rsidR="00A3600C" w:rsidRDefault="00A3600C" w:rsidP="00A3600C">
      <w:pPr>
        <w:rPr>
          <w:sz w:val="18"/>
          <w:szCs w:val="18"/>
        </w:rPr>
      </w:pPr>
      <w:r>
        <w:rPr>
          <w:sz w:val="18"/>
          <w:szCs w:val="18"/>
          <w:u w:val="single"/>
        </w:rPr>
        <w:t>Non-treatment</w:t>
      </w:r>
      <w:r>
        <w:rPr>
          <w:sz w:val="18"/>
          <w:szCs w:val="18"/>
        </w:rPr>
        <w:t>: I understand the potential risks of refusing or neglecting care may include increased pain, scar/adhesion formation, res</w:t>
      </w:r>
      <w:r w:rsidR="003D36BC">
        <w:rPr>
          <w:sz w:val="18"/>
          <w:szCs w:val="18"/>
        </w:rPr>
        <w:t>t</w:t>
      </w:r>
      <w:r>
        <w:rPr>
          <w:sz w:val="18"/>
          <w:szCs w:val="18"/>
        </w:rPr>
        <w:t xml:space="preserve">ricted motion, possible nerve damage, increased inflammation, and worsening pathology.  The aforementioned may complicate treatment making future recovery and rehabilitation </w:t>
      </w:r>
      <w:proofErr w:type="gramStart"/>
      <w:r>
        <w:rPr>
          <w:sz w:val="18"/>
          <w:szCs w:val="18"/>
        </w:rPr>
        <w:t>more</w:t>
      </w:r>
      <w:r w:rsidR="005B2D4E">
        <w:rPr>
          <w:sz w:val="18"/>
          <w:szCs w:val="18"/>
        </w:rPr>
        <w:t xml:space="preserve"> </w:t>
      </w:r>
      <w:r>
        <w:rPr>
          <w:sz w:val="18"/>
          <w:szCs w:val="18"/>
        </w:rPr>
        <w:t>difficult and lengthy</w:t>
      </w:r>
      <w:proofErr w:type="gramEnd"/>
      <w:r>
        <w:rPr>
          <w:sz w:val="18"/>
          <w:szCs w:val="18"/>
        </w:rPr>
        <w:t xml:space="preserve">.  </w:t>
      </w:r>
    </w:p>
    <w:p w14:paraId="41A455B2" w14:textId="77777777" w:rsidR="00A3600C" w:rsidRDefault="00A3600C" w:rsidP="00A3600C">
      <w:pPr>
        <w:rPr>
          <w:sz w:val="18"/>
          <w:szCs w:val="18"/>
        </w:rPr>
      </w:pPr>
    </w:p>
    <w:p w14:paraId="58787178" w14:textId="77777777" w:rsidR="00A3600C" w:rsidRDefault="00A3600C" w:rsidP="00A3600C">
      <w:pPr>
        <w:rPr>
          <w:sz w:val="18"/>
          <w:szCs w:val="18"/>
        </w:rPr>
      </w:pPr>
      <w:r>
        <w:rPr>
          <w:sz w:val="18"/>
          <w:szCs w:val="18"/>
        </w:rPr>
        <w:t>To attest to my consent to these procedures, I hereby affix my signature to the authorization for treatment.</w:t>
      </w:r>
    </w:p>
    <w:p w14:paraId="1FA5E056" w14:textId="77777777" w:rsidR="00A3600C" w:rsidRDefault="00A3600C" w:rsidP="00A3600C">
      <w:pPr>
        <w:rPr>
          <w:sz w:val="18"/>
          <w:szCs w:val="18"/>
        </w:rPr>
      </w:pPr>
    </w:p>
    <w:p w14:paraId="399C119E" w14:textId="71ECAE43" w:rsidR="00A3600C" w:rsidRDefault="00A3600C" w:rsidP="00A3600C">
      <w:pPr>
        <w:rPr>
          <w:sz w:val="20"/>
          <w:szCs w:val="20"/>
        </w:rPr>
      </w:pPr>
      <w:r>
        <w:rPr>
          <w:sz w:val="20"/>
          <w:szCs w:val="20"/>
        </w:rPr>
        <w:t>Signature of Patient___________________________________</w:t>
      </w:r>
      <w:r>
        <w:rPr>
          <w:sz w:val="20"/>
          <w:szCs w:val="20"/>
        </w:rPr>
        <w:tab/>
      </w:r>
      <w:r w:rsidR="00E32D4E">
        <w:rPr>
          <w:sz w:val="20"/>
          <w:szCs w:val="20"/>
        </w:rPr>
        <w:t xml:space="preserve">          </w:t>
      </w:r>
      <w:r>
        <w:rPr>
          <w:sz w:val="20"/>
          <w:szCs w:val="20"/>
        </w:rPr>
        <w:t>Date____________________________</w:t>
      </w:r>
    </w:p>
    <w:p w14:paraId="335CB417" w14:textId="77777777" w:rsidR="00A3600C" w:rsidRDefault="00A3600C" w:rsidP="00A3600C">
      <w:pPr>
        <w:rPr>
          <w:sz w:val="20"/>
          <w:szCs w:val="20"/>
        </w:rPr>
      </w:pPr>
      <w:r>
        <w:rPr>
          <w:sz w:val="20"/>
          <w:szCs w:val="20"/>
        </w:rPr>
        <w:t xml:space="preserve">Signature of Parent </w:t>
      </w:r>
    </w:p>
    <w:p w14:paraId="06759A18" w14:textId="7B5B3C77" w:rsidR="00A3600C" w:rsidRDefault="00A3600C" w:rsidP="00A3600C">
      <w:pPr>
        <w:rPr>
          <w:sz w:val="20"/>
          <w:szCs w:val="20"/>
        </w:rPr>
      </w:pPr>
      <w:r>
        <w:rPr>
          <w:sz w:val="20"/>
          <w:szCs w:val="20"/>
        </w:rPr>
        <w:t xml:space="preserve">or Guardian (if a </w:t>
      </w:r>
      <w:proofErr w:type="gramStart"/>
      <w:r w:rsidRPr="003D36BC">
        <w:rPr>
          <w:sz w:val="20"/>
          <w:szCs w:val="20"/>
        </w:rPr>
        <w:t>minor)</w:t>
      </w:r>
      <w:r>
        <w:rPr>
          <w:sz w:val="20"/>
          <w:szCs w:val="20"/>
        </w:rPr>
        <w:t>_</w:t>
      </w:r>
      <w:proofErr w:type="gramEnd"/>
      <w:r>
        <w:rPr>
          <w:sz w:val="20"/>
          <w:szCs w:val="20"/>
        </w:rPr>
        <w:t>______________________________</w:t>
      </w:r>
      <w:r w:rsidR="00E32D4E">
        <w:rPr>
          <w:sz w:val="20"/>
          <w:szCs w:val="20"/>
        </w:rPr>
        <w:t>_</w:t>
      </w:r>
      <w:r>
        <w:rPr>
          <w:sz w:val="20"/>
          <w:szCs w:val="20"/>
        </w:rPr>
        <w:t xml:space="preserve">           Date____________________________</w:t>
      </w:r>
    </w:p>
    <w:p w14:paraId="68A545FC" w14:textId="77777777" w:rsidR="005B17D3" w:rsidRDefault="005B17D3" w:rsidP="00C81996">
      <w:pPr>
        <w:spacing w:after="120"/>
        <w:rPr>
          <w:rFonts w:ascii="Calibri" w:hAnsi="Calibri" w:cs="Arial"/>
          <w:u w:val="single"/>
        </w:rPr>
      </w:pPr>
    </w:p>
    <w:sectPr w:rsidR="005B17D3" w:rsidSect="00B54DF0">
      <w:footerReference w:type="default" r:id="rId15"/>
      <w:type w:val="continuous"/>
      <w:pgSz w:w="12240" w:h="15840" w:code="1"/>
      <w:pgMar w:top="720" w:right="720" w:bottom="1008" w:left="720" w:header="432" w:footer="0" w:gutter="0"/>
      <w:pgNumType w:start="7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25A3D" w14:textId="77777777" w:rsidR="00B54DF0" w:rsidRDefault="00B54DF0" w:rsidP="002E6052">
      <w:r>
        <w:separator/>
      </w:r>
    </w:p>
  </w:endnote>
  <w:endnote w:type="continuationSeparator" w:id="0">
    <w:p w14:paraId="32B804FB" w14:textId="77777777" w:rsidR="00B54DF0" w:rsidRDefault="00B54DF0" w:rsidP="002E6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C104D8-EE69-4764-8ED5-1E6C54DB72CF}"/>
    <w:embedBold r:id="rId2" w:fontKey="{288FC78F-F5FD-415D-BABD-2F79213844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34BEAFE-4AAA-48AB-B113-541020AEBAFB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0092CC41-779E-496D-AF6F-E8A751DF8805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EDC9ECB-F12A-41D8-A17E-E266D89E34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37B31" w14:textId="77777777" w:rsidR="00693D50" w:rsidRPr="000E4A18" w:rsidRDefault="00693D50" w:rsidP="000E4A18">
    <w:pPr>
      <w:pStyle w:val="Footer"/>
    </w:pPr>
    <w:r w:rsidRPr="000E4A18">
      <w:t>Initials_____________</w:t>
    </w:r>
  </w:p>
  <w:p w14:paraId="0F89F938" w14:textId="77777777" w:rsidR="00693D50" w:rsidRDefault="00693D50" w:rsidP="00A90E75">
    <w:pPr>
      <w:pStyle w:val="Footer"/>
    </w:pPr>
  </w:p>
  <w:p w14:paraId="3B2A9AD5" w14:textId="77777777" w:rsidR="00693D50" w:rsidRDefault="00693D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1814F" w14:textId="77777777" w:rsidR="00693D50" w:rsidRDefault="00693D50">
    <w:pPr>
      <w:pStyle w:val="Footer"/>
    </w:pPr>
    <w:r>
      <w:t>Initials_____________</w:t>
    </w:r>
  </w:p>
  <w:p w14:paraId="0DDAA19F" w14:textId="77777777" w:rsidR="00693D50" w:rsidRDefault="00693D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C4ACB" w14:textId="77777777" w:rsidR="00693D50" w:rsidRPr="00A90E75" w:rsidRDefault="00693D50" w:rsidP="00A90E7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22975" w14:textId="77777777" w:rsidR="00693D50" w:rsidRPr="00F4417D" w:rsidRDefault="00693D50" w:rsidP="00D05BD5">
    <w:pPr>
      <w:pStyle w:val="Footer"/>
      <w:tabs>
        <w:tab w:val="clear" w:pos="8640"/>
        <w:tab w:val="center" w:pos="5400"/>
        <w:tab w:val="right" w:pos="10800"/>
      </w:tabs>
      <w:rPr>
        <w:rFonts w:ascii="Arial" w:hAnsi="Arial" w:cs="Arial"/>
        <w:sz w:val="20"/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C6706" w14:textId="77777777" w:rsidR="00693D50" w:rsidRDefault="00693D50" w:rsidP="000E4A18">
    <w:pPr>
      <w:pStyle w:val="Footer"/>
    </w:pPr>
    <w:r>
      <w:t>Initials_____________</w:t>
    </w:r>
  </w:p>
  <w:p w14:paraId="5D092745" w14:textId="77777777" w:rsidR="00693D50" w:rsidRPr="00D05BD5" w:rsidRDefault="00693D50" w:rsidP="00D05BD5">
    <w:pPr>
      <w:pStyle w:val="Footer"/>
      <w:tabs>
        <w:tab w:val="clear" w:pos="8640"/>
        <w:tab w:val="center" w:pos="5400"/>
        <w:tab w:val="right" w:pos="10800"/>
      </w:tabs>
      <w:rPr>
        <w:rFonts w:ascii="Arial" w:hAnsi="Arial" w:cs="Arial"/>
        <w:sz w:val="18"/>
        <w:szCs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45644" w14:textId="77777777" w:rsidR="00693D50" w:rsidRPr="00D05BD5" w:rsidRDefault="00693D50" w:rsidP="00D05BD5">
    <w:pPr>
      <w:pStyle w:val="Footer"/>
      <w:tabs>
        <w:tab w:val="clear" w:pos="8640"/>
        <w:tab w:val="center" w:pos="5400"/>
        <w:tab w:val="right" w:pos="10800"/>
      </w:tabs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A2C93" w14:textId="77777777" w:rsidR="00B54DF0" w:rsidRDefault="00B54DF0" w:rsidP="002E6052">
      <w:r>
        <w:separator/>
      </w:r>
    </w:p>
  </w:footnote>
  <w:footnote w:type="continuationSeparator" w:id="0">
    <w:p w14:paraId="7E1CA785" w14:textId="77777777" w:rsidR="00B54DF0" w:rsidRDefault="00B54DF0" w:rsidP="002E60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935FC6"/>
    <w:multiLevelType w:val="hybridMultilevel"/>
    <w:tmpl w:val="4DBEF9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EDF50CF"/>
    <w:multiLevelType w:val="hybridMultilevel"/>
    <w:tmpl w:val="5A200D3A"/>
    <w:lvl w:ilvl="0" w:tplc="E750AA14">
      <w:start w:val="1"/>
      <w:numFmt w:val="bullet"/>
      <w:lvlText w:val=""/>
      <w:lvlJc w:val="left"/>
      <w:pPr>
        <w:ind w:left="6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" w15:restartNumberingAfterBreak="0">
    <w:nsid w:val="61067F43"/>
    <w:multiLevelType w:val="hybridMultilevel"/>
    <w:tmpl w:val="F19C7570"/>
    <w:lvl w:ilvl="0" w:tplc="2A7C4054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8415A0"/>
    <w:multiLevelType w:val="hybridMultilevel"/>
    <w:tmpl w:val="BD309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6961751">
    <w:abstractNumId w:val="0"/>
  </w:num>
  <w:num w:numId="2" w16cid:durableId="1822697345">
    <w:abstractNumId w:val="1"/>
  </w:num>
  <w:num w:numId="3" w16cid:durableId="1614901240">
    <w:abstractNumId w:val="3"/>
  </w:num>
  <w:num w:numId="4" w16cid:durableId="19090748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64" w:dllVersion="5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attachedTemplate r:id="rId1"/>
  <w:defaultTabStop w:val="144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dgnword-docGUID" w:val="{22C60541-541E-4DD5-99F8-D85DC48E64EC}"/>
    <w:docVar w:name="dgnword-eventsink" w:val="133792592"/>
  </w:docVars>
  <w:rsids>
    <w:rsidRoot w:val="006831D6"/>
    <w:rsid w:val="000029FC"/>
    <w:rsid w:val="00004C1D"/>
    <w:rsid w:val="00005EB1"/>
    <w:rsid w:val="00016B21"/>
    <w:rsid w:val="000240D6"/>
    <w:rsid w:val="000259A6"/>
    <w:rsid w:val="00035047"/>
    <w:rsid w:val="00044807"/>
    <w:rsid w:val="00053AF4"/>
    <w:rsid w:val="000635C0"/>
    <w:rsid w:val="00064F2B"/>
    <w:rsid w:val="000661E5"/>
    <w:rsid w:val="00066787"/>
    <w:rsid w:val="00075C4C"/>
    <w:rsid w:val="00077149"/>
    <w:rsid w:val="00084260"/>
    <w:rsid w:val="000856FA"/>
    <w:rsid w:val="000970D4"/>
    <w:rsid w:val="000A02A2"/>
    <w:rsid w:val="000A235A"/>
    <w:rsid w:val="000A2DFD"/>
    <w:rsid w:val="000B4DF2"/>
    <w:rsid w:val="000C7C35"/>
    <w:rsid w:val="000D307F"/>
    <w:rsid w:val="000D5E92"/>
    <w:rsid w:val="000E4A18"/>
    <w:rsid w:val="000E7CA2"/>
    <w:rsid w:val="000F036D"/>
    <w:rsid w:val="000F4CDE"/>
    <w:rsid w:val="000F4CF0"/>
    <w:rsid w:val="001017EE"/>
    <w:rsid w:val="001034E3"/>
    <w:rsid w:val="00105998"/>
    <w:rsid w:val="00111A3A"/>
    <w:rsid w:val="00112911"/>
    <w:rsid w:val="00116A53"/>
    <w:rsid w:val="001237E3"/>
    <w:rsid w:val="001248F4"/>
    <w:rsid w:val="00134105"/>
    <w:rsid w:val="001405DE"/>
    <w:rsid w:val="00154BB7"/>
    <w:rsid w:val="00163803"/>
    <w:rsid w:val="0016531D"/>
    <w:rsid w:val="001674ED"/>
    <w:rsid w:val="00170B3F"/>
    <w:rsid w:val="0018079A"/>
    <w:rsid w:val="00181B45"/>
    <w:rsid w:val="001820F1"/>
    <w:rsid w:val="001826BA"/>
    <w:rsid w:val="0018463C"/>
    <w:rsid w:val="00186FB9"/>
    <w:rsid w:val="00190E9F"/>
    <w:rsid w:val="001930DA"/>
    <w:rsid w:val="001A146C"/>
    <w:rsid w:val="001A2D24"/>
    <w:rsid w:val="001B33A5"/>
    <w:rsid w:val="001B5FC2"/>
    <w:rsid w:val="001C49F2"/>
    <w:rsid w:val="001E5E4A"/>
    <w:rsid w:val="001E7CCD"/>
    <w:rsid w:val="001F1585"/>
    <w:rsid w:val="001F53D6"/>
    <w:rsid w:val="001F72F8"/>
    <w:rsid w:val="001F7EC7"/>
    <w:rsid w:val="002021C8"/>
    <w:rsid w:val="002045EA"/>
    <w:rsid w:val="00225852"/>
    <w:rsid w:val="00234993"/>
    <w:rsid w:val="00251E5E"/>
    <w:rsid w:val="00260A1A"/>
    <w:rsid w:val="0026189A"/>
    <w:rsid w:val="002619B2"/>
    <w:rsid w:val="002639BB"/>
    <w:rsid w:val="00265EDD"/>
    <w:rsid w:val="00272EE2"/>
    <w:rsid w:val="00276669"/>
    <w:rsid w:val="0027798C"/>
    <w:rsid w:val="00294147"/>
    <w:rsid w:val="002B3E5B"/>
    <w:rsid w:val="002B50D3"/>
    <w:rsid w:val="002B53D0"/>
    <w:rsid w:val="002B7D0F"/>
    <w:rsid w:val="002C4659"/>
    <w:rsid w:val="002C5C6C"/>
    <w:rsid w:val="002D1411"/>
    <w:rsid w:val="002D3A0C"/>
    <w:rsid w:val="002D43B8"/>
    <w:rsid w:val="002D596F"/>
    <w:rsid w:val="002E11F7"/>
    <w:rsid w:val="002E1FEF"/>
    <w:rsid w:val="002E3A36"/>
    <w:rsid w:val="002E604D"/>
    <w:rsid w:val="002E6052"/>
    <w:rsid w:val="002E6FC2"/>
    <w:rsid w:val="002E6FC7"/>
    <w:rsid w:val="002F708F"/>
    <w:rsid w:val="00304E8E"/>
    <w:rsid w:val="00305A05"/>
    <w:rsid w:val="00310F6C"/>
    <w:rsid w:val="0032532E"/>
    <w:rsid w:val="003270EC"/>
    <w:rsid w:val="00332557"/>
    <w:rsid w:val="00335CF0"/>
    <w:rsid w:val="00336B7A"/>
    <w:rsid w:val="00340C80"/>
    <w:rsid w:val="003430F8"/>
    <w:rsid w:val="00343D1C"/>
    <w:rsid w:val="00344D90"/>
    <w:rsid w:val="0034789A"/>
    <w:rsid w:val="00360BFF"/>
    <w:rsid w:val="0036507B"/>
    <w:rsid w:val="003675F9"/>
    <w:rsid w:val="0037447C"/>
    <w:rsid w:val="00374B88"/>
    <w:rsid w:val="00384EDC"/>
    <w:rsid w:val="00394501"/>
    <w:rsid w:val="00395D89"/>
    <w:rsid w:val="003962E7"/>
    <w:rsid w:val="003B18A5"/>
    <w:rsid w:val="003B2AC0"/>
    <w:rsid w:val="003B69E1"/>
    <w:rsid w:val="003C10C7"/>
    <w:rsid w:val="003C64A2"/>
    <w:rsid w:val="003C6989"/>
    <w:rsid w:val="003D36BC"/>
    <w:rsid w:val="003D4ADD"/>
    <w:rsid w:val="003E17F0"/>
    <w:rsid w:val="003E5FFA"/>
    <w:rsid w:val="003F30C8"/>
    <w:rsid w:val="003F49B0"/>
    <w:rsid w:val="003F63CB"/>
    <w:rsid w:val="00405B0E"/>
    <w:rsid w:val="00425F24"/>
    <w:rsid w:val="00426609"/>
    <w:rsid w:val="0042708E"/>
    <w:rsid w:val="00431D6D"/>
    <w:rsid w:val="0043225D"/>
    <w:rsid w:val="00440646"/>
    <w:rsid w:val="00443F4A"/>
    <w:rsid w:val="00444052"/>
    <w:rsid w:val="004446E5"/>
    <w:rsid w:val="00447EEF"/>
    <w:rsid w:val="00453649"/>
    <w:rsid w:val="00461A04"/>
    <w:rsid w:val="0046737C"/>
    <w:rsid w:val="00467BB9"/>
    <w:rsid w:val="00482111"/>
    <w:rsid w:val="004A411C"/>
    <w:rsid w:val="004A4E02"/>
    <w:rsid w:val="004B3345"/>
    <w:rsid w:val="004B3D8B"/>
    <w:rsid w:val="004B65E5"/>
    <w:rsid w:val="004D4625"/>
    <w:rsid w:val="004D6E6D"/>
    <w:rsid w:val="004F12EB"/>
    <w:rsid w:val="004F6FED"/>
    <w:rsid w:val="005020DB"/>
    <w:rsid w:val="00512699"/>
    <w:rsid w:val="0051648D"/>
    <w:rsid w:val="00516BA1"/>
    <w:rsid w:val="00517095"/>
    <w:rsid w:val="00523689"/>
    <w:rsid w:val="00523B31"/>
    <w:rsid w:val="005240F2"/>
    <w:rsid w:val="005272B7"/>
    <w:rsid w:val="005306E1"/>
    <w:rsid w:val="00530FA6"/>
    <w:rsid w:val="00532679"/>
    <w:rsid w:val="005360F4"/>
    <w:rsid w:val="0054155C"/>
    <w:rsid w:val="00542A77"/>
    <w:rsid w:val="0056089F"/>
    <w:rsid w:val="00561AC7"/>
    <w:rsid w:val="00563868"/>
    <w:rsid w:val="00565AB4"/>
    <w:rsid w:val="00565AE7"/>
    <w:rsid w:val="00566217"/>
    <w:rsid w:val="00570DBE"/>
    <w:rsid w:val="00572706"/>
    <w:rsid w:val="00574057"/>
    <w:rsid w:val="005768EB"/>
    <w:rsid w:val="00582BA2"/>
    <w:rsid w:val="00582DCC"/>
    <w:rsid w:val="0058547F"/>
    <w:rsid w:val="00586385"/>
    <w:rsid w:val="00593EF1"/>
    <w:rsid w:val="005A3035"/>
    <w:rsid w:val="005A4E6C"/>
    <w:rsid w:val="005A6C8F"/>
    <w:rsid w:val="005A7B28"/>
    <w:rsid w:val="005B17D3"/>
    <w:rsid w:val="005B2D4E"/>
    <w:rsid w:val="005B4B0A"/>
    <w:rsid w:val="005B4C1E"/>
    <w:rsid w:val="005B51A8"/>
    <w:rsid w:val="005B5AB4"/>
    <w:rsid w:val="005E2508"/>
    <w:rsid w:val="005E31EA"/>
    <w:rsid w:val="005E50F2"/>
    <w:rsid w:val="005E63AD"/>
    <w:rsid w:val="005F0FF2"/>
    <w:rsid w:val="005F11B2"/>
    <w:rsid w:val="005F30B8"/>
    <w:rsid w:val="005F3B1A"/>
    <w:rsid w:val="005F647E"/>
    <w:rsid w:val="005F7A66"/>
    <w:rsid w:val="006036B1"/>
    <w:rsid w:val="00614825"/>
    <w:rsid w:val="006150D8"/>
    <w:rsid w:val="006157B8"/>
    <w:rsid w:val="006210CE"/>
    <w:rsid w:val="006312E7"/>
    <w:rsid w:val="00634391"/>
    <w:rsid w:val="00636D6F"/>
    <w:rsid w:val="006373AA"/>
    <w:rsid w:val="00643BB8"/>
    <w:rsid w:val="00645857"/>
    <w:rsid w:val="00646E38"/>
    <w:rsid w:val="00653967"/>
    <w:rsid w:val="00656EED"/>
    <w:rsid w:val="006604BB"/>
    <w:rsid w:val="00660904"/>
    <w:rsid w:val="006666A7"/>
    <w:rsid w:val="00674892"/>
    <w:rsid w:val="00675508"/>
    <w:rsid w:val="00681E64"/>
    <w:rsid w:val="006831D6"/>
    <w:rsid w:val="00693D50"/>
    <w:rsid w:val="0069665C"/>
    <w:rsid w:val="006A4AFF"/>
    <w:rsid w:val="006A6781"/>
    <w:rsid w:val="006B13D7"/>
    <w:rsid w:val="006C264A"/>
    <w:rsid w:val="006C40D5"/>
    <w:rsid w:val="006C5F2F"/>
    <w:rsid w:val="006C73F4"/>
    <w:rsid w:val="006D3598"/>
    <w:rsid w:val="006D46C8"/>
    <w:rsid w:val="006D4798"/>
    <w:rsid w:val="006D5ACA"/>
    <w:rsid w:val="006D631D"/>
    <w:rsid w:val="006E6BC4"/>
    <w:rsid w:val="00700A33"/>
    <w:rsid w:val="00703B27"/>
    <w:rsid w:val="00706DDA"/>
    <w:rsid w:val="00711846"/>
    <w:rsid w:val="00712D7F"/>
    <w:rsid w:val="00734723"/>
    <w:rsid w:val="007361AA"/>
    <w:rsid w:val="00744BF9"/>
    <w:rsid w:val="00747A4C"/>
    <w:rsid w:val="0075013C"/>
    <w:rsid w:val="00750E88"/>
    <w:rsid w:val="00755C15"/>
    <w:rsid w:val="00774AB8"/>
    <w:rsid w:val="00774CB9"/>
    <w:rsid w:val="007854C9"/>
    <w:rsid w:val="00785BE2"/>
    <w:rsid w:val="007949DC"/>
    <w:rsid w:val="007A7D75"/>
    <w:rsid w:val="007B24B0"/>
    <w:rsid w:val="007B6DE7"/>
    <w:rsid w:val="007C0836"/>
    <w:rsid w:val="007C23DC"/>
    <w:rsid w:val="007C2517"/>
    <w:rsid w:val="007D1A7D"/>
    <w:rsid w:val="007E3065"/>
    <w:rsid w:val="007E3EF2"/>
    <w:rsid w:val="007F0374"/>
    <w:rsid w:val="007F60CE"/>
    <w:rsid w:val="007F670E"/>
    <w:rsid w:val="007F7CEE"/>
    <w:rsid w:val="008015A6"/>
    <w:rsid w:val="00802123"/>
    <w:rsid w:val="00811B55"/>
    <w:rsid w:val="008239D3"/>
    <w:rsid w:val="0082625F"/>
    <w:rsid w:val="00845F72"/>
    <w:rsid w:val="00854AA3"/>
    <w:rsid w:val="00863193"/>
    <w:rsid w:val="00866190"/>
    <w:rsid w:val="00867FD6"/>
    <w:rsid w:val="00871B84"/>
    <w:rsid w:val="008720AB"/>
    <w:rsid w:val="008829C4"/>
    <w:rsid w:val="00882C22"/>
    <w:rsid w:val="008941CF"/>
    <w:rsid w:val="00894CB8"/>
    <w:rsid w:val="00896EF2"/>
    <w:rsid w:val="008A6E6A"/>
    <w:rsid w:val="008A7CDD"/>
    <w:rsid w:val="008B371B"/>
    <w:rsid w:val="008B6777"/>
    <w:rsid w:val="008C2453"/>
    <w:rsid w:val="008C3A3F"/>
    <w:rsid w:val="008C51A5"/>
    <w:rsid w:val="008C5536"/>
    <w:rsid w:val="008D1D38"/>
    <w:rsid w:val="008D5369"/>
    <w:rsid w:val="008E194D"/>
    <w:rsid w:val="008E793A"/>
    <w:rsid w:val="008F1E8F"/>
    <w:rsid w:val="008F452E"/>
    <w:rsid w:val="008F6D8D"/>
    <w:rsid w:val="00911072"/>
    <w:rsid w:val="00911D22"/>
    <w:rsid w:val="0091244B"/>
    <w:rsid w:val="009132B3"/>
    <w:rsid w:val="009136BF"/>
    <w:rsid w:val="0091555A"/>
    <w:rsid w:val="00924029"/>
    <w:rsid w:val="0093355C"/>
    <w:rsid w:val="009509A4"/>
    <w:rsid w:val="00952773"/>
    <w:rsid w:val="009547A9"/>
    <w:rsid w:val="00954E01"/>
    <w:rsid w:val="009568BC"/>
    <w:rsid w:val="0096479C"/>
    <w:rsid w:val="009667DF"/>
    <w:rsid w:val="00975749"/>
    <w:rsid w:val="00975BF6"/>
    <w:rsid w:val="009802D3"/>
    <w:rsid w:val="00980730"/>
    <w:rsid w:val="00987D3A"/>
    <w:rsid w:val="00990310"/>
    <w:rsid w:val="00994E63"/>
    <w:rsid w:val="00996F59"/>
    <w:rsid w:val="00997C32"/>
    <w:rsid w:val="009A4878"/>
    <w:rsid w:val="009A4ADF"/>
    <w:rsid w:val="009A57CF"/>
    <w:rsid w:val="009A7342"/>
    <w:rsid w:val="009A7680"/>
    <w:rsid w:val="009B23C1"/>
    <w:rsid w:val="009E6719"/>
    <w:rsid w:val="009F43F1"/>
    <w:rsid w:val="009F4D53"/>
    <w:rsid w:val="009F5FA1"/>
    <w:rsid w:val="00A00ACE"/>
    <w:rsid w:val="00A02E74"/>
    <w:rsid w:val="00A0402B"/>
    <w:rsid w:val="00A11AC2"/>
    <w:rsid w:val="00A14197"/>
    <w:rsid w:val="00A33CF6"/>
    <w:rsid w:val="00A3600C"/>
    <w:rsid w:val="00A362A5"/>
    <w:rsid w:val="00A47EB8"/>
    <w:rsid w:val="00A51831"/>
    <w:rsid w:val="00A52711"/>
    <w:rsid w:val="00A55BF9"/>
    <w:rsid w:val="00A5661C"/>
    <w:rsid w:val="00A577DB"/>
    <w:rsid w:val="00A62EBF"/>
    <w:rsid w:val="00A75FA6"/>
    <w:rsid w:val="00A7665B"/>
    <w:rsid w:val="00A7693B"/>
    <w:rsid w:val="00A82BDD"/>
    <w:rsid w:val="00A90868"/>
    <w:rsid w:val="00A90E75"/>
    <w:rsid w:val="00A93A6A"/>
    <w:rsid w:val="00AA056C"/>
    <w:rsid w:val="00AA357B"/>
    <w:rsid w:val="00AA7672"/>
    <w:rsid w:val="00AB56BF"/>
    <w:rsid w:val="00AB607C"/>
    <w:rsid w:val="00AC5826"/>
    <w:rsid w:val="00AD0F3E"/>
    <w:rsid w:val="00AD6E29"/>
    <w:rsid w:val="00AE2670"/>
    <w:rsid w:val="00AE50D3"/>
    <w:rsid w:val="00AF1704"/>
    <w:rsid w:val="00AF61B3"/>
    <w:rsid w:val="00AF6427"/>
    <w:rsid w:val="00B03D2A"/>
    <w:rsid w:val="00B06CFA"/>
    <w:rsid w:val="00B4233B"/>
    <w:rsid w:val="00B4502C"/>
    <w:rsid w:val="00B54DF0"/>
    <w:rsid w:val="00B5582E"/>
    <w:rsid w:val="00B57FE6"/>
    <w:rsid w:val="00B60DC9"/>
    <w:rsid w:val="00B7611C"/>
    <w:rsid w:val="00B77683"/>
    <w:rsid w:val="00B801D2"/>
    <w:rsid w:val="00B810F3"/>
    <w:rsid w:val="00B86A47"/>
    <w:rsid w:val="00B97D63"/>
    <w:rsid w:val="00BA5256"/>
    <w:rsid w:val="00BA6E9D"/>
    <w:rsid w:val="00BA7353"/>
    <w:rsid w:val="00BB081B"/>
    <w:rsid w:val="00BB148C"/>
    <w:rsid w:val="00BB332C"/>
    <w:rsid w:val="00BC0213"/>
    <w:rsid w:val="00BD0C22"/>
    <w:rsid w:val="00BE13E9"/>
    <w:rsid w:val="00BF471F"/>
    <w:rsid w:val="00C0040A"/>
    <w:rsid w:val="00C004A2"/>
    <w:rsid w:val="00C00C5F"/>
    <w:rsid w:val="00C0145F"/>
    <w:rsid w:val="00C01AA2"/>
    <w:rsid w:val="00C037D0"/>
    <w:rsid w:val="00C10882"/>
    <w:rsid w:val="00C11C2F"/>
    <w:rsid w:val="00C11FB9"/>
    <w:rsid w:val="00C15804"/>
    <w:rsid w:val="00C24FE0"/>
    <w:rsid w:val="00C25F0F"/>
    <w:rsid w:val="00C264DE"/>
    <w:rsid w:val="00C27F5F"/>
    <w:rsid w:val="00C30DE9"/>
    <w:rsid w:val="00C3289F"/>
    <w:rsid w:val="00C36096"/>
    <w:rsid w:val="00C3773F"/>
    <w:rsid w:val="00C46555"/>
    <w:rsid w:val="00C6249D"/>
    <w:rsid w:val="00C648CB"/>
    <w:rsid w:val="00C7161D"/>
    <w:rsid w:val="00C75FBF"/>
    <w:rsid w:val="00C764E9"/>
    <w:rsid w:val="00C802BF"/>
    <w:rsid w:val="00C81996"/>
    <w:rsid w:val="00C84678"/>
    <w:rsid w:val="00C87698"/>
    <w:rsid w:val="00CA2191"/>
    <w:rsid w:val="00CA28AD"/>
    <w:rsid w:val="00CB37FD"/>
    <w:rsid w:val="00CB5F59"/>
    <w:rsid w:val="00CD59B7"/>
    <w:rsid w:val="00D05BD5"/>
    <w:rsid w:val="00D06F98"/>
    <w:rsid w:val="00D105A4"/>
    <w:rsid w:val="00D11505"/>
    <w:rsid w:val="00D11743"/>
    <w:rsid w:val="00D14C77"/>
    <w:rsid w:val="00D4192D"/>
    <w:rsid w:val="00D43B57"/>
    <w:rsid w:val="00D526A3"/>
    <w:rsid w:val="00D56504"/>
    <w:rsid w:val="00D57EAD"/>
    <w:rsid w:val="00D63012"/>
    <w:rsid w:val="00D65CA1"/>
    <w:rsid w:val="00D67ED1"/>
    <w:rsid w:val="00D727F6"/>
    <w:rsid w:val="00D751D5"/>
    <w:rsid w:val="00D7626E"/>
    <w:rsid w:val="00D77B83"/>
    <w:rsid w:val="00D84AB9"/>
    <w:rsid w:val="00D84ADF"/>
    <w:rsid w:val="00D856E1"/>
    <w:rsid w:val="00D86A14"/>
    <w:rsid w:val="00D90A1C"/>
    <w:rsid w:val="00D925C7"/>
    <w:rsid w:val="00D96FF5"/>
    <w:rsid w:val="00DA108E"/>
    <w:rsid w:val="00DA152A"/>
    <w:rsid w:val="00DA36D5"/>
    <w:rsid w:val="00DA4AB3"/>
    <w:rsid w:val="00DB03C2"/>
    <w:rsid w:val="00DB3DAF"/>
    <w:rsid w:val="00DB77ED"/>
    <w:rsid w:val="00DC2CA7"/>
    <w:rsid w:val="00DC6C00"/>
    <w:rsid w:val="00DC7DAA"/>
    <w:rsid w:val="00DD0C58"/>
    <w:rsid w:val="00DD51DE"/>
    <w:rsid w:val="00DE6548"/>
    <w:rsid w:val="00DF09C6"/>
    <w:rsid w:val="00DF0D00"/>
    <w:rsid w:val="00DF66E0"/>
    <w:rsid w:val="00DF6803"/>
    <w:rsid w:val="00E02DA8"/>
    <w:rsid w:val="00E07D9C"/>
    <w:rsid w:val="00E22B49"/>
    <w:rsid w:val="00E23962"/>
    <w:rsid w:val="00E32D4E"/>
    <w:rsid w:val="00E37436"/>
    <w:rsid w:val="00E377DE"/>
    <w:rsid w:val="00E506F5"/>
    <w:rsid w:val="00E52001"/>
    <w:rsid w:val="00E55096"/>
    <w:rsid w:val="00E60CC2"/>
    <w:rsid w:val="00E61144"/>
    <w:rsid w:val="00E62623"/>
    <w:rsid w:val="00E637EB"/>
    <w:rsid w:val="00E649D6"/>
    <w:rsid w:val="00E65018"/>
    <w:rsid w:val="00E6713C"/>
    <w:rsid w:val="00E70418"/>
    <w:rsid w:val="00E73966"/>
    <w:rsid w:val="00E74261"/>
    <w:rsid w:val="00E76006"/>
    <w:rsid w:val="00E77CF3"/>
    <w:rsid w:val="00E96967"/>
    <w:rsid w:val="00E97066"/>
    <w:rsid w:val="00EA2017"/>
    <w:rsid w:val="00EB44D1"/>
    <w:rsid w:val="00EB7614"/>
    <w:rsid w:val="00EC13BB"/>
    <w:rsid w:val="00EC5A89"/>
    <w:rsid w:val="00ED0EC6"/>
    <w:rsid w:val="00ED29A1"/>
    <w:rsid w:val="00ED303C"/>
    <w:rsid w:val="00ED39D9"/>
    <w:rsid w:val="00ED5A15"/>
    <w:rsid w:val="00EE1B37"/>
    <w:rsid w:val="00EE2DB1"/>
    <w:rsid w:val="00EF10D1"/>
    <w:rsid w:val="00EF14C7"/>
    <w:rsid w:val="00EF36E1"/>
    <w:rsid w:val="00F1426F"/>
    <w:rsid w:val="00F14C98"/>
    <w:rsid w:val="00F16264"/>
    <w:rsid w:val="00F2305C"/>
    <w:rsid w:val="00F33332"/>
    <w:rsid w:val="00F460C3"/>
    <w:rsid w:val="00F46BDA"/>
    <w:rsid w:val="00F515B3"/>
    <w:rsid w:val="00F6068C"/>
    <w:rsid w:val="00F61FA7"/>
    <w:rsid w:val="00F636E7"/>
    <w:rsid w:val="00F840EC"/>
    <w:rsid w:val="00F84443"/>
    <w:rsid w:val="00F84E81"/>
    <w:rsid w:val="00F9180B"/>
    <w:rsid w:val="00F92C78"/>
    <w:rsid w:val="00F97630"/>
    <w:rsid w:val="00FA1CBD"/>
    <w:rsid w:val="00FA6810"/>
    <w:rsid w:val="00FA77A5"/>
    <w:rsid w:val="00FB694F"/>
    <w:rsid w:val="00FB7607"/>
    <w:rsid w:val="00FC0BF6"/>
    <w:rsid w:val="00FC6E79"/>
    <w:rsid w:val="00FC7484"/>
    <w:rsid w:val="00FD4AFC"/>
    <w:rsid w:val="00FD63E0"/>
    <w:rsid w:val="00FE1661"/>
    <w:rsid w:val="00FE628A"/>
    <w:rsid w:val="00FE7293"/>
    <w:rsid w:val="00FF34EA"/>
    <w:rsid w:val="00FF5E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19F38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E4A18"/>
    <w:rPr>
      <w:sz w:val="24"/>
      <w:szCs w:val="24"/>
    </w:rPr>
  </w:style>
  <w:style w:type="paragraph" w:styleId="Heading1">
    <w:name w:val="heading 1"/>
    <w:basedOn w:val="Normal"/>
    <w:next w:val="Normal"/>
    <w:qFormat/>
    <w:rsid w:val="005F30B8"/>
    <w:pPr>
      <w:keepNext/>
      <w:jc w:val="center"/>
      <w:outlineLvl w:val="0"/>
    </w:pPr>
    <w:rPr>
      <w:rFonts w:ascii="Arial" w:hAnsi="Arial" w:cs="Arial"/>
      <w:sz w:val="28"/>
    </w:rPr>
  </w:style>
  <w:style w:type="paragraph" w:styleId="Heading2">
    <w:name w:val="heading 2"/>
    <w:basedOn w:val="Normal"/>
    <w:next w:val="Normal"/>
    <w:qFormat/>
    <w:rsid w:val="005F30B8"/>
    <w:pPr>
      <w:keepNext/>
      <w:outlineLvl w:val="1"/>
    </w:pPr>
    <w:rPr>
      <w:rFonts w:ascii="Arial" w:hAnsi="Arial" w:cs="Arial"/>
      <w:b/>
      <w:bCs/>
      <w:sz w:val="22"/>
      <w:u w:val="single"/>
    </w:rPr>
  </w:style>
  <w:style w:type="paragraph" w:styleId="Heading3">
    <w:name w:val="heading 3"/>
    <w:basedOn w:val="Normal"/>
    <w:next w:val="Normal"/>
    <w:qFormat/>
    <w:rsid w:val="005F30B8"/>
    <w:pPr>
      <w:keepNext/>
      <w:outlineLvl w:val="2"/>
    </w:pPr>
    <w:rPr>
      <w:rFonts w:ascii="Arial" w:hAnsi="Arial" w:cs="Arial"/>
      <w:b/>
      <w:bCs/>
      <w:sz w:val="22"/>
    </w:rPr>
  </w:style>
  <w:style w:type="paragraph" w:styleId="Heading4">
    <w:name w:val="heading 4"/>
    <w:basedOn w:val="Normal"/>
    <w:next w:val="Normal"/>
    <w:qFormat/>
    <w:rsid w:val="005F30B8"/>
    <w:pPr>
      <w:keepNext/>
      <w:outlineLvl w:val="3"/>
    </w:pPr>
    <w:rPr>
      <w:rFonts w:ascii="Arial" w:hAnsi="Arial" w:cs="Arial"/>
      <w:b/>
      <w:bCs/>
      <w:color w:val="FFFFF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F30B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5F30B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425F24"/>
    <w:rPr>
      <w:rFonts w:ascii="Arial" w:hAnsi="Arial" w:cs="Arial"/>
      <w:sz w:val="18"/>
      <w:szCs w:val="18"/>
    </w:rPr>
  </w:style>
  <w:style w:type="paragraph" w:styleId="BodyText">
    <w:name w:val="Body Text"/>
    <w:basedOn w:val="Normal"/>
    <w:semiHidden/>
    <w:rsid w:val="005F30B8"/>
    <w:rPr>
      <w:rFonts w:ascii="Arial" w:hAnsi="Arial" w:cs="Arial"/>
      <w:sz w:val="22"/>
    </w:rPr>
  </w:style>
  <w:style w:type="paragraph" w:styleId="BodyTextIndent">
    <w:name w:val="Body Text Indent"/>
    <w:basedOn w:val="Normal"/>
    <w:semiHidden/>
    <w:rsid w:val="005F30B8"/>
    <w:pPr>
      <w:ind w:left="2880" w:firstLine="144"/>
    </w:pPr>
    <w:rPr>
      <w:rFonts w:ascii="Arial" w:hAnsi="Arial"/>
      <w:sz w:val="22"/>
    </w:rPr>
  </w:style>
  <w:style w:type="table" w:styleId="TableGrid">
    <w:name w:val="Table Grid"/>
    <w:basedOn w:val="TableNormal"/>
    <w:uiPriority w:val="59"/>
    <w:rsid w:val="00DD51D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996F59"/>
    <w:rPr>
      <w:color w:val="0000FF"/>
      <w:u w:val="single"/>
    </w:rPr>
  </w:style>
  <w:style w:type="paragraph" w:styleId="NoSpacing">
    <w:name w:val="No Spacing"/>
    <w:uiPriority w:val="1"/>
    <w:qFormat/>
    <w:rsid w:val="00700A33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A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AC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05E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EB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EB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E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EB1"/>
    <w:rPr>
      <w:b/>
      <w:bCs/>
    </w:rPr>
  </w:style>
  <w:style w:type="paragraph" w:styleId="ListParagraph">
    <w:name w:val="List Paragraph"/>
    <w:basedOn w:val="Normal"/>
    <w:uiPriority w:val="34"/>
    <w:qFormat/>
    <w:rsid w:val="009A57CF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91555A"/>
    <w:rPr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259A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259A6"/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D5E92"/>
    <w:rPr>
      <w:sz w:val="24"/>
      <w:szCs w:val="24"/>
    </w:rPr>
  </w:style>
  <w:style w:type="paragraph" w:customStyle="1" w:styleId="p1">
    <w:name w:val="p1"/>
    <w:basedOn w:val="Normal"/>
    <w:rsid w:val="004A411C"/>
    <w:rPr>
      <w:rFonts w:ascii="Helvetica" w:hAnsi="Helvetica"/>
    </w:rPr>
  </w:style>
  <w:style w:type="paragraph" w:customStyle="1" w:styleId="p2">
    <w:name w:val="p2"/>
    <w:basedOn w:val="Normal"/>
    <w:rsid w:val="004A411C"/>
    <w:rPr>
      <w:rFonts w:ascii="Helvetica" w:hAnsi="Helvetic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llyM\Documents\Intake\2012.05.08-New-Patient-Intake-Paperwor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8BAE5-1B43-F047-8690-73126EE19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2012.05.08-New-Patient-Intake-Paperwork</Template>
  <TotalTime>2</TotalTime>
  <Pages>7</Pages>
  <Words>2244</Words>
  <Characters>12793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Patient Intake Paperwork</vt:lpstr>
    </vt:vector>
  </TitlesOfParts>
  <Company>Hewlett-Packard</Company>
  <LinksUpToDate>false</LinksUpToDate>
  <CharactersWithSpaces>15007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Patient Intake Paperwork</dc:title>
  <dc:creator>Molly Murphy</dc:creator>
  <cp:lastModifiedBy>Tessa Finney</cp:lastModifiedBy>
  <cp:revision>2</cp:revision>
  <cp:lastPrinted>2024-01-09T20:18:00Z</cp:lastPrinted>
  <dcterms:created xsi:type="dcterms:W3CDTF">2024-01-09T20:20:00Z</dcterms:created>
  <dcterms:modified xsi:type="dcterms:W3CDTF">2024-01-09T20:20:00Z</dcterms:modified>
</cp:coreProperties>
</file>