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2944"/>
        <w:gridCol w:w="424"/>
        <w:gridCol w:w="3305"/>
        <w:gridCol w:w="3306"/>
      </w:tblGrid>
      <w:tr w:rsidR="00E77B5E" w:rsidRPr="00AE68A8" w14:paraId="703193EB" w14:textId="77777777" w:rsidTr="00C52E29">
        <w:trPr>
          <w:trHeight w:val="92"/>
        </w:trPr>
        <w:tc>
          <w:tcPr>
            <w:tcW w:w="3664" w:type="dxa"/>
            <w:gridSpan w:val="2"/>
            <w:vMerge w:val="restart"/>
            <w:tcBorders>
              <w:bottom w:val="nil"/>
            </w:tcBorders>
            <w:tcMar>
              <w:left w:w="0" w:type="dxa"/>
              <w:right w:w="0" w:type="dxa"/>
            </w:tcMar>
          </w:tcPr>
          <w:p w14:paraId="405A26E1" w14:textId="62E75A50" w:rsidR="00E77B5E" w:rsidRPr="00AE68A8" w:rsidRDefault="002A6A30" w:rsidP="00AE68A8">
            <w:r>
              <w:rPr>
                <w:noProof/>
              </w:rPr>
              <w:drawing>
                <wp:anchor distT="0" distB="0" distL="114300" distR="114300" simplePos="0" relativeHeight="251659264" behindDoc="1" locked="0" layoutInCell="1" allowOverlap="1" wp14:anchorId="681A6865" wp14:editId="4FA3CD1C">
                  <wp:simplePos x="0" y="0"/>
                  <wp:positionH relativeFrom="column">
                    <wp:posOffset>397510</wp:posOffset>
                  </wp:positionH>
                  <wp:positionV relativeFrom="paragraph">
                    <wp:posOffset>914400</wp:posOffset>
                  </wp:positionV>
                  <wp:extent cx="975360" cy="989965"/>
                  <wp:effectExtent l="0" t="0" r="0" b="635"/>
                  <wp:wrapTight wrapText="bothSides">
                    <wp:wrapPolygon edited="0">
                      <wp:start x="0" y="0"/>
                      <wp:lineTo x="0" y="21198"/>
                      <wp:lineTo x="21094" y="21198"/>
                      <wp:lineTo x="2109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stretch>
                            <a:fillRect/>
                          </a:stretch>
                        </pic:blipFill>
                        <pic:spPr>
                          <a:xfrm>
                            <a:off x="0" y="0"/>
                            <a:ext cx="975360" cy="989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7D3AA05" wp14:editId="5D09FB07">
                  <wp:simplePos x="0" y="0"/>
                  <wp:positionH relativeFrom="column">
                    <wp:posOffset>1270</wp:posOffset>
                  </wp:positionH>
                  <wp:positionV relativeFrom="paragraph">
                    <wp:posOffset>38100</wp:posOffset>
                  </wp:positionV>
                  <wp:extent cx="1920240" cy="822960"/>
                  <wp:effectExtent l="0" t="0" r="3810" b="0"/>
                  <wp:wrapThrough wrapText="bothSides">
                    <wp:wrapPolygon edited="0">
                      <wp:start x="0" y="0"/>
                      <wp:lineTo x="0" y="21000"/>
                      <wp:lineTo x="21429" y="21000"/>
                      <wp:lineTo x="21429" y="0"/>
                      <wp:lineTo x="0" y="0"/>
                    </wp:wrapPolygon>
                  </wp:wrapThrough>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a:stretch>
                            <a:fillRect/>
                          </a:stretch>
                        </pic:blipFill>
                        <pic:spPr>
                          <a:xfrm>
                            <a:off x="0" y="0"/>
                            <a:ext cx="1920240" cy="82296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vMerge w:val="restart"/>
            <w:tcBorders>
              <w:bottom w:val="nil"/>
            </w:tcBorders>
          </w:tcPr>
          <w:p w14:paraId="5D92626C" w14:textId="77777777" w:rsidR="00E77B5E" w:rsidRPr="00AE68A8" w:rsidRDefault="00E77B5E" w:rsidP="00AE68A8"/>
        </w:tc>
        <w:tc>
          <w:tcPr>
            <w:tcW w:w="6611" w:type="dxa"/>
            <w:gridSpan w:val="2"/>
            <w:tcBorders>
              <w:bottom w:val="nil"/>
            </w:tcBorders>
          </w:tcPr>
          <w:p w14:paraId="53D6BD86" w14:textId="6CE02E89" w:rsidR="00E77B5E" w:rsidRPr="00AE68A8" w:rsidRDefault="002A6A30" w:rsidP="00AE68A8">
            <w:pPr>
              <w:pStyle w:val="Title"/>
            </w:pPr>
            <w:r w:rsidRPr="00204094">
              <w:rPr>
                <w:rFonts w:ascii="Congenial" w:hAnsi="Congenial"/>
                <w:i/>
                <w:iCs/>
                <w:sz w:val="40"/>
                <w:szCs w:val="40"/>
              </w:rPr>
              <w:t xml:space="preserve">Nurses On </w:t>
            </w:r>
            <w:proofErr w:type="gramStart"/>
            <w:r w:rsidRPr="00204094">
              <w:rPr>
                <w:rFonts w:ascii="Congenial" w:hAnsi="Congenial"/>
                <w:i/>
                <w:iCs/>
                <w:sz w:val="40"/>
                <w:szCs w:val="40"/>
              </w:rPr>
              <w:t>The</w:t>
            </w:r>
            <w:proofErr w:type="gramEnd"/>
            <w:r w:rsidRPr="00204094">
              <w:rPr>
                <w:rFonts w:ascii="Congenial" w:hAnsi="Congenial"/>
                <w:i/>
                <w:iCs/>
                <w:sz w:val="40"/>
                <w:szCs w:val="40"/>
              </w:rPr>
              <w:t xml:space="preserve"> Move</w:t>
            </w:r>
            <w:r>
              <w:rPr>
                <w:rFonts w:ascii="Congenial" w:hAnsi="Congenial"/>
                <w:i/>
                <w:iCs/>
                <w:sz w:val="40"/>
                <w:szCs w:val="40"/>
              </w:rPr>
              <w:t xml:space="preserve"> INC</w:t>
            </w:r>
            <w:r w:rsidRPr="00AE68A8">
              <w:br/>
            </w:r>
            <w:r w:rsidRPr="00204094">
              <w:rPr>
                <w:i/>
                <w:iCs/>
                <w:sz w:val="36"/>
                <w:szCs w:val="36"/>
              </w:rPr>
              <w:t>NAHN Houston</w:t>
            </w:r>
            <w:r w:rsidR="00A419E9">
              <w:rPr>
                <w:i/>
                <w:iCs/>
                <w:sz w:val="36"/>
                <w:szCs w:val="36"/>
              </w:rPr>
              <w:t xml:space="preserve"> Initiative</w:t>
            </w:r>
          </w:p>
        </w:tc>
      </w:tr>
      <w:tr w:rsidR="00E77B5E" w:rsidRPr="00AE68A8" w14:paraId="0219534F" w14:textId="77777777" w:rsidTr="002A6A30">
        <w:trPr>
          <w:trHeight w:val="884"/>
        </w:trPr>
        <w:tc>
          <w:tcPr>
            <w:tcW w:w="3664" w:type="dxa"/>
            <w:gridSpan w:val="2"/>
            <w:vMerge/>
          </w:tcPr>
          <w:p w14:paraId="3904A132" w14:textId="77777777" w:rsidR="00E77B5E" w:rsidRPr="00AE68A8" w:rsidRDefault="00E77B5E" w:rsidP="00AE68A8"/>
        </w:tc>
        <w:tc>
          <w:tcPr>
            <w:tcW w:w="424" w:type="dxa"/>
            <w:vMerge/>
          </w:tcPr>
          <w:p w14:paraId="01A8DAB4" w14:textId="77777777" w:rsidR="00E77B5E" w:rsidRPr="00AE68A8" w:rsidRDefault="00E77B5E" w:rsidP="00AE68A8"/>
        </w:tc>
        <w:tc>
          <w:tcPr>
            <w:tcW w:w="3305" w:type="dxa"/>
            <w:vAlign w:val="bottom"/>
          </w:tcPr>
          <w:p w14:paraId="1AF557D9" w14:textId="77BE2099" w:rsidR="00E77B5E" w:rsidRPr="00AE68A8" w:rsidRDefault="002E2A97" w:rsidP="00C57AEF">
            <w:r>
              <w:t>5/</w:t>
            </w:r>
            <w:r w:rsidR="00C57AEF">
              <w:t>10/2023</w:t>
            </w:r>
          </w:p>
        </w:tc>
        <w:tc>
          <w:tcPr>
            <w:tcW w:w="3306" w:type="dxa"/>
            <w:vAlign w:val="bottom"/>
          </w:tcPr>
          <w:p w14:paraId="68F109FE" w14:textId="3A2DD45D" w:rsidR="00E77B5E" w:rsidRPr="00AE68A8" w:rsidRDefault="00E77B5E" w:rsidP="009B591F">
            <w:pPr>
              <w:pStyle w:val="Contact"/>
            </w:pPr>
          </w:p>
        </w:tc>
      </w:tr>
      <w:tr w:rsidR="00E77B5E" w:rsidRPr="00AE68A8" w14:paraId="30EAFA7F" w14:textId="77777777" w:rsidTr="00C52E29">
        <w:trPr>
          <w:trHeight w:val="489"/>
        </w:trPr>
        <w:tc>
          <w:tcPr>
            <w:tcW w:w="3664" w:type="dxa"/>
            <w:gridSpan w:val="2"/>
            <w:vMerge/>
          </w:tcPr>
          <w:p w14:paraId="209D9EBF" w14:textId="77777777" w:rsidR="00E77B5E" w:rsidRPr="00AE68A8" w:rsidRDefault="00E77B5E" w:rsidP="00AE68A8"/>
        </w:tc>
        <w:tc>
          <w:tcPr>
            <w:tcW w:w="424" w:type="dxa"/>
            <w:vMerge/>
          </w:tcPr>
          <w:p w14:paraId="59DFBCD6" w14:textId="77777777" w:rsidR="00E77B5E" w:rsidRPr="00AE68A8" w:rsidRDefault="00E77B5E" w:rsidP="00AE68A8"/>
        </w:tc>
        <w:tc>
          <w:tcPr>
            <w:tcW w:w="6611" w:type="dxa"/>
            <w:gridSpan w:val="2"/>
            <w:vMerge w:val="restart"/>
          </w:tcPr>
          <w:p w14:paraId="775C381A" w14:textId="5466D5F3" w:rsidR="00E77B5E" w:rsidRPr="002A6A30" w:rsidRDefault="00E77B5E" w:rsidP="009B591F">
            <w:pPr>
              <w:pStyle w:val="Heading1"/>
              <w:rPr>
                <w:sz w:val="20"/>
              </w:rPr>
            </w:pPr>
            <w:r w:rsidRPr="002A6A30">
              <w:rPr>
                <w:sz w:val="20"/>
              </w:rPr>
              <w:t xml:space="preserve">Dear </w:t>
            </w:r>
            <w:r w:rsidR="0048348C">
              <w:rPr>
                <w:sz w:val="20"/>
              </w:rPr>
              <w:t xml:space="preserve">members &amp; friends, </w:t>
            </w:r>
          </w:p>
          <w:p w14:paraId="489B6615" w14:textId="387E773F" w:rsidR="002A6A30" w:rsidRPr="002A6A30" w:rsidRDefault="002A6A30" w:rsidP="002A6A30">
            <w:pPr>
              <w:rPr>
                <w:rFonts w:ascii="Arial" w:eastAsia="Arial" w:hAnsi="Arial" w:cs="Arial"/>
                <w:w w:val="90"/>
                <w:sz w:val="20"/>
                <w:szCs w:val="20"/>
              </w:rPr>
            </w:pPr>
            <w:r w:rsidRPr="002A6A30">
              <w:rPr>
                <w:rFonts w:ascii="Arial" w:eastAsia="Arial" w:hAnsi="Arial" w:cs="Arial"/>
                <w:w w:val="90"/>
                <w:sz w:val="20"/>
                <w:szCs w:val="20"/>
              </w:rPr>
              <w:t>Nurses on the Move</w:t>
            </w:r>
            <w:r w:rsidR="00425809">
              <w:rPr>
                <w:rFonts w:ascii="Arial" w:eastAsia="Arial" w:hAnsi="Arial" w:cs="Arial"/>
                <w:w w:val="90"/>
                <w:sz w:val="20"/>
                <w:szCs w:val="20"/>
              </w:rPr>
              <w:t xml:space="preserve"> INC</w:t>
            </w:r>
            <w:r w:rsidRPr="002A6A30">
              <w:rPr>
                <w:rFonts w:ascii="Arial" w:eastAsia="Arial" w:hAnsi="Arial" w:cs="Arial"/>
                <w:w w:val="90"/>
                <w:sz w:val="20"/>
                <w:szCs w:val="20"/>
              </w:rPr>
              <w:t xml:space="preserve"> (a </w:t>
            </w:r>
            <w:r w:rsidR="00425809">
              <w:rPr>
                <w:rFonts w:ascii="Arial" w:eastAsia="Arial" w:hAnsi="Arial" w:cs="Arial"/>
                <w:w w:val="90"/>
                <w:sz w:val="20"/>
                <w:szCs w:val="20"/>
              </w:rPr>
              <w:t>NAHN Houston Chapter</w:t>
            </w:r>
            <w:r w:rsidRPr="002A6A30">
              <w:rPr>
                <w:rFonts w:ascii="Arial" w:eastAsia="Arial" w:hAnsi="Arial" w:cs="Arial"/>
                <w:w w:val="90"/>
                <w:sz w:val="20"/>
                <w:szCs w:val="20"/>
              </w:rPr>
              <w:t xml:space="preserve"> initiative) is thankful for its medical mission donors and sponsors throughout the years. Your support allows us to accomplish our overall mission to provide aid to the people of Puerto Rico and other countries.</w:t>
            </w:r>
          </w:p>
          <w:p w14:paraId="19120D11" w14:textId="77777777" w:rsidR="002A6A30" w:rsidRPr="002A6A30" w:rsidRDefault="002A6A30" w:rsidP="002A6A30">
            <w:pPr>
              <w:rPr>
                <w:rFonts w:ascii="Arial" w:eastAsia="Arial" w:hAnsi="Arial" w:cs="Arial"/>
                <w:w w:val="90"/>
                <w:sz w:val="20"/>
                <w:szCs w:val="20"/>
              </w:rPr>
            </w:pPr>
            <w:r w:rsidRPr="002A6A30">
              <w:rPr>
                <w:rFonts w:ascii="Arial" w:eastAsia="Arial" w:hAnsi="Arial" w:cs="Arial"/>
                <w:w w:val="90"/>
                <w:sz w:val="20"/>
                <w:szCs w:val="20"/>
              </w:rPr>
              <w:br/>
              <w:t xml:space="preserve">A recap of 2022 mission’s donations – various municipalities were visited, impacting 150 residents and 1 school. Despite postal service delays, 19 large duffle bags and suitcases filled with supplies were donated. We also made a small financial donation to the Women’s Shelter and a Nursing Home in </w:t>
            </w:r>
            <w:proofErr w:type="spellStart"/>
            <w:r w:rsidRPr="002A6A30">
              <w:rPr>
                <w:rFonts w:ascii="Arial" w:eastAsia="Arial" w:hAnsi="Arial" w:cs="Arial"/>
                <w:w w:val="90"/>
                <w:sz w:val="20"/>
                <w:szCs w:val="20"/>
              </w:rPr>
              <w:t>Ciales</w:t>
            </w:r>
            <w:proofErr w:type="spellEnd"/>
            <w:r w:rsidRPr="002A6A30">
              <w:rPr>
                <w:rFonts w:ascii="Arial" w:eastAsia="Arial" w:hAnsi="Arial" w:cs="Arial"/>
                <w:w w:val="90"/>
                <w:sz w:val="20"/>
                <w:szCs w:val="20"/>
              </w:rPr>
              <w:t xml:space="preserve">. Our efforts led to the development of the Fundación </w:t>
            </w:r>
            <w:proofErr w:type="spellStart"/>
            <w:r w:rsidRPr="002A6A30">
              <w:rPr>
                <w:rFonts w:ascii="Arial" w:eastAsia="Arial" w:hAnsi="Arial" w:cs="Arial"/>
                <w:w w:val="90"/>
                <w:sz w:val="20"/>
                <w:szCs w:val="20"/>
              </w:rPr>
              <w:t>Cabecitas</w:t>
            </w:r>
            <w:proofErr w:type="spellEnd"/>
            <w:r w:rsidRPr="002A6A30">
              <w:rPr>
                <w:rFonts w:ascii="Arial" w:eastAsia="Arial" w:hAnsi="Arial" w:cs="Arial"/>
                <w:w w:val="90"/>
                <w:sz w:val="20"/>
                <w:szCs w:val="20"/>
              </w:rPr>
              <w:t xml:space="preserve"> de </w:t>
            </w:r>
            <w:proofErr w:type="spellStart"/>
            <w:r w:rsidRPr="002A6A30">
              <w:rPr>
                <w:rFonts w:ascii="Arial" w:eastAsia="Arial" w:hAnsi="Arial" w:cs="Arial"/>
                <w:w w:val="90"/>
                <w:sz w:val="20"/>
                <w:szCs w:val="20"/>
              </w:rPr>
              <w:t>Algodón</w:t>
            </w:r>
            <w:proofErr w:type="spellEnd"/>
            <w:r w:rsidRPr="002A6A30">
              <w:rPr>
                <w:rFonts w:ascii="Arial" w:eastAsia="Arial" w:hAnsi="Arial" w:cs="Arial"/>
                <w:w w:val="90"/>
                <w:sz w:val="20"/>
                <w:szCs w:val="20"/>
              </w:rPr>
              <w:t xml:space="preserve"> which continues to foment program sustainability and community empowerment. </w:t>
            </w:r>
          </w:p>
          <w:p w14:paraId="24898CFE" w14:textId="26F6089A" w:rsidR="002A6A30" w:rsidRPr="002A6A30" w:rsidRDefault="002A6A30" w:rsidP="002A6A30">
            <w:pPr>
              <w:rPr>
                <w:rFonts w:ascii="Arial" w:eastAsia="Arial" w:hAnsi="Arial" w:cs="Arial"/>
                <w:w w:val="90"/>
                <w:sz w:val="20"/>
                <w:szCs w:val="20"/>
              </w:rPr>
            </w:pPr>
            <w:r w:rsidRPr="002A6A30">
              <w:rPr>
                <w:rFonts w:ascii="Arial" w:eastAsia="Arial" w:hAnsi="Arial" w:cs="Arial"/>
                <w:w w:val="90"/>
                <w:sz w:val="20"/>
                <w:szCs w:val="20"/>
              </w:rPr>
              <w:br/>
              <w:t xml:space="preserve">This year we hope you continue to support our mission and vision in aiding Puerto Ricans. We aim to visit the municipalities of Vieques, Culebra, Penuelas, </w:t>
            </w:r>
            <w:proofErr w:type="spellStart"/>
            <w:r w:rsidRPr="002A6A30">
              <w:rPr>
                <w:rFonts w:ascii="Arial" w:eastAsia="Arial" w:hAnsi="Arial" w:cs="Arial"/>
                <w:w w:val="90"/>
                <w:sz w:val="20"/>
                <w:szCs w:val="20"/>
              </w:rPr>
              <w:t>Villalba</w:t>
            </w:r>
            <w:proofErr w:type="spellEnd"/>
            <w:r w:rsidR="00D00BAE">
              <w:rPr>
                <w:rFonts w:ascii="Arial" w:eastAsia="Arial" w:hAnsi="Arial" w:cs="Arial"/>
                <w:w w:val="90"/>
                <w:sz w:val="20"/>
                <w:szCs w:val="20"/>
              </w:rPr>
              <w:t xml:space="preserve"> and Salinas</w:t>
            </w:r>
            <w:r w:rsidRPr="002A6A30">
              <w:rPr>
                <w:rFonts w:ascii="Arial" w:eastAsia="Arial" w:hAnsi="Arial" w:cs="Arial"/>
                <w:w w:val="90"/>
                <w:sz w:val="20"/>
                <w:szCs w:val="20"/>
              </w:rPr>
              <w:t xml:space="preserve"> during the month of </w:t>
            </w:r>
            <w:r w:rsidR="00C57AEF" w:rsidRPr="002A6A30">
              <w:rPr>
                <w:rFonts w:ascii="Arial" w:eastAsia="Arial" w:hAnsi="Arial" w:cs="Arial"/>
                <w:w w:val="90"/>
                <w:sz w:val="20"/>
                <w:szCs w:val="20"/>
              </w:rPr>
              <w:t>December</w:t>
            </w:r>
            <w:r w:rsidRPr="002A6A30">
              <w:rPr>
                <w:rFonts w:ascii="Arial" w:eastAsia="Arial" w:hAnsi="Arial" w:cs="Arial"/>
                <w:w w:val="90"/>
                <w:sz w:val="20"/>
                <w:szCs w:val="20"/>
              </w:rPr>
              <w:t xml:space="preserve"> 2023. </w:t>
            </w:r>
          </w:p>
          <w:p w14:paraId="2E477EEB" w14:textId="77777777" w:rsidR="006E4A46" w:rsidRDefault="002A6A30" w:rsidP="002A6A30">
            <w:pPr>
              <w:rPr>
                <w:rFonts w:ascii="Arial" w:eastAsia="Arial" w:hAnsi="Arial" w:cs="Arial"/>
                <w:w w:val="90"/>
                <w:sz w:val="20"/>
                <w:szCs w:val="20"/>
              </w:rPr>
            </w:pPr>
            <w:r w:rsidRPr="002A6A30">
              <w:rPr>
                <w:rFonts w:ascii="Arial" w:eastAsia="Arial" w:hAnsi="Arial" w:cs="Arial"/>
                <w:w w:val="90"/>
                <w:sz w:val="20"/>
                <w:szCs w:val="20"/>
              </w:rPr>
              <w:t xml:space="preserve">The supply list is specific to the needs of each community identified for this mission. In addition, we are kindly soliciting monetary support for specific mission expenses (i.e., van rental) required during our mission trip. No donation* is too small. </w:t>
            </w:r>
          </w:p>
          <w:p w14:paraId="075D172D" w14:textId="3D603113" w:rsidR="00E77B5E" w:rsidRPr="002A6A30" w:rsidRDefault="002A6A30" w:rsidP="002A6A30">
            <w:pPr>
              <w:rPr>
                <w:sz w:val="20"/>
                <w:szCs w:val="20"/>
              </w:rPr>
            </w:pPr>
            <w:r w:rsidRPr="002A6A30">
              <w:rPr>
                <w:rFonts w:ascii="Arial" w:eastAsia="Arial" w:hAnsi="Arial" w:cs="Arial"/>
                <w:w w:val="90"/>
                <w:sz w:val="20"/>
                <w:szCs w:val="20"/>
              </w:rPr>
              <w:t xml:space="preserve">Financial contributions can be made through </w:t>
            </w:r>
            <w:proofErr w:type="spellStart"/>
            <w:r w:rsidRPr="002A6A30">
              <w:rPr>
                <w:rFonts w:ascii="Arial" w:eastAsia="Arial" w:hAnsi="Arial" w:cs="Arial"/>
                <w:w w:val="90"/>
                <w:sz w:val="20"/>
                <w:szCs w:val="20"/>
              </w:rPr>
              <w:t>CashApp</w:t>
            </w:r>
            <w:proofErr w:type="spellEnd"/>
            <w:r w:rsidRPr="002A6A30">
              <w:rPr>
                <w:rFonts w:ascii="Arial" w:eastAsia="Arial" w:hAnsi="Arial" w:cs="Arial"/>
                <w:w w:val="90"/>
                <w:sz w:val="20"/>
                <w:szCs w:val="20"/>
              </w:rPr>
              <w:t xml:space="preserve"> ($</w:t>
            </w:r>
            <w:proofErr w:type="spellStart"/>
            <w:r w:rsidRPr="002A6A30">
              <w:rPr>
                <w:rFonts w:ascii="Arial" w:eastAsia="Arial" w:hAnsi="Arial" w:cs="Arial"/>
                <w:w w:val="90"/>
                <w:sz w:val="20"/>
                <w:szCs w:val="20"/>
              </w:rPr>
              <w:t>NursesOnTheMoveOrg</w:t>
            </w:r>
            <w:proofErr w:type="spellEnd"/>
            <w:r w:rsidRPr="002A6A30">
              <w:rPr>
                <w:rFonts w:ascii="Arial" w:eastAsia="Arial" w:hAnsi="Arial" w:cs="Arial"/>
                <w:w w:val="90"/>
                <w:sz w:val="20"/>
                <w:szCs w:val="20"/>
              </w:rPr>
              <w:t>), Venmo (@Nursesonthemove), PayPal (NAHN Houston).</w:t>
            </w:r>
          </w:p>
          <w:sdt>
            <w:sdtPr>
              <w:rPr>
                <w:sz w:val="20"/>
                <w:szCs w:val="20"/>
              </w:rPr>
              <w:id w:val="877970023"/>
              <w:placeholder>
                <w:docPart w:val="B968E36B7AEC42BBBA302FAFE62A5F05"/>
              </w:placeholder>
              <w:temporary/>
              <w:showingPlcHdr/>
              <w15:appearance w15:val="hidden"/>
            </w:sdtPr>
            <w:sdtContent>
              <w:p w14:paraId="194ECACE" w14:textId="77777777" w:rsidR="00E77B5E" w:rsidRPr="002A6A30" w:rsidRDefault="00E77B5E" w:rsidP="00C83A18">
                <w:pPr>
                  <w:pStyle w:val="Closing"/>
                  <w:rPr>
                    <w:sz w:val="20"/>
                    <w:szCs w:val="20"/>
                  </w:rPr>
                </w:pPr>
                <w:r w:rsidRPr="002A6A30">
                  <w:rPr>
                    <w:sz w:val="20"/>
                    <w:szCs w:val="20"/>
                  </w:rPr>
                  <w:t>Sincerely,</w:t>
                </w:r>
              </w:p>
            </w:sdtContent>
          </w:sdt>
          <w:p w14:paraId="7EC6EFD0" w14:textId="1500252F" w:rsidR="00E77B5E" w:rsidRPr="00AE68A8" w:rsidRDefault="00C57AEF" w:rsidP="00AE68A8">
            <w:r>
              <w:rPr>
                <w:sz w:val="20"/>
                <w:szCs w:val="20"/>
              </w:rPr>
              <w:t>Jacqueline Crespo Perry RN, BSN, MSN</w:t>
            </w:r>
          </w:p>
        </w:tc>
      </w:tr>
      <w:tr w:rsidR="00E77B5E" w:rsidRPr="00AE68A8" w14:paraId="15B68988" w14:textId="77777777" w:rsidTr="00C52E29">
        <w:trPr>
          <w:trHeight w:val="1188"/>
        </w:trPr>
        <w:tc>
          <w:tcPr>
            <w:tcW w:w="720" w:type="dxa"/>
          </w:tcPr>
          <w:p w14:paraId="41989E66" w14:textId="77777777" w:rsidR="00E77B5E" w:rsidRPr="00AE68A8" w:rsidRDefault="00E77B5E" w:rsidP="00AE68A8"/>
        </w:tc>
        <w:tc>
          <w:tcPr>
            <w:tcW w:w="2944" w:type="dxa"/>
          </w:tcPr>
          <w:p w14:paraId="170174BE" w14:textId="77777777" w:rsidR="00E77B5E" w:rsidRPr="00AE68A8" w:rsidRDefault="00E77B5E" w:rsidP="00AE68A8"/>
        </w:tc>
        <w:tc>
          <w:tcPr>
            <w:tcW w:w="424" w:type="dxa"/>
            <w:vMerge/>
          </w:tcPr>
          <w:p w14:paraId="2DE84DA7" w14:textId="77777777" w:rsidR="00E77B5E" w:rsidRPr="00AE68A8" w:rsidRDefault="00E77B5E" w:rsidP="00AE68A8"/>
        </w:tc>
        <w:tc>
          <w:tcPr>
            <w:tcW w:w="6611" w:type="dxa"/>
            <w:gridSpan w:val="2"/>
            <w:vMerge/>
          </w:tcPr>
          <w:p w14:paraId="43F7D516" w14:textId="77777777" w:rsidR="00E77B5E" w:rsidRPr="00AE68A8" w:rsidRDefault="00E77B5E" w:rsidP="00AE68A8"/>
        </w:tc>
      </w:tr>
      <w:tr w:rsidR="002A6A30" w:rsidRPr="00AE68A8" w14:paraId="798292DE" w14:textId="77777777" w:rsidTr="00C52E29">
        <w:trPr>
          <w:trHeight w:val="7740"/>
        </w:trPr>
        <w:tc>
          <w:tcPr>
            <w:tcW w:w="3664" w:type="dxa"/>
            <w:gridSpan w:val="2"/>
          </w:tcPr>
          <w:p w14:paraId="33467017" w14:textId="77777777" w:rsidR="002A6A30" w:rsidRPr="00425809" w:rsidRDefault="002A6A30" w:rsidP="002A6A30">
            <w:pPr>
              <w:spacing w:after="120"/>
              <w:rPr>
                <w:rFonts w:ascii="Congenial" w:hAnsi="Congenial"/>
                <w:b/>
                <w:bCs/>
                <w:u w:val="single"/>
              </w:rPr>
            </w:pPr>
            <w:r w:rsidRPr="00425809">
              <w:rPr>
                <w:rFonts w:ascii="Congenial" w:hAnsi="Congenial"/>
                <w:b/>
                <w:bCs/>
                <w:u w:val="single"/>
              </w:rPr>
              <w:t>Officers:</w:t>
            </w:r>
          </w:p>
          <w:p w14:paraId="3046FC6C" w14:textId="1A2AB720" w:rsidR="002A6A30" w:rsidRPr="00425809" w:rsidRDefault="002A6A30" w:rsidP="002A6A30">
            <w:pPr>
              <w:spacing w:after="0"/>
              <w:rPr>
                <w:rFonts w:ascii="Congenial" w:hAnsi="Congenial"/>
              </w:rPr>
            </w:pPr>
            <w:r w:rsidRPr="00425809">
              <w:rPr>
                <w:rFonts w:ascii="Congenial" w:hAnsi="Congenial"/>
              </w:rPr>
              <w:t xml:space="preserve">Maria T. Villot </w:t>
            </w:r>
            <w:r w:rsidR="00C57AEF">
              <w:rPr>
                <w:rFonts w:ascii="Congenial" w:hAnsi="Congenial"/>
              </w:rPr>
              <w:t>RN, BSN</w:t>
            </w:r>
          </w:p>
          <w:p w14:paraId="2E4E7B73" w14:textId="77777777" w:rsidR="002A6A30" w:rsidRPr="00573036" w:rsidRDefault="002A6A30" w:rsidP="002A6A30">
            <w:pPr>
              <w:spacing w:after="0"/>
              <w:rPr>
                <w:rFonts w:ascii="Congenial" w:hAnsi="Congenial"/>
                <w:sz w:val="20"/>
                <w:szCs w:val="20"/>
              </w:rPr>
            </w:pPr>
            <w:r w:rsidRPr="00573036">
              <w:rPr>
                <w:rFonts w:ascii="Congenial" w:hAnsi="Congenial"/>
                <w:sz w:val="20"/>
                <w:szCs w:val="20"/>
              </w:rPr>
              <w:t>President</w:t>
            </w:r>
          </w:p>
          <w:p w14:paraId="13E2B7CF" w14:textId="77777777" w:rsidR="002A6A30" w:rsidRPr="00425809" w:rsidRDefault="002A6A30" w:rsidP="002A6A30">
            <w:pPr>
              <w:spacing w:after="120"/>
              <w:rPr>
                <w:rFonts w:ascii="Congenial" w:hAnsi="Congenial"/>
              </w:rPr>
            </w:pPr>
          </w:p>
          <w:p w14:paraId="7BB2292F" w14:textId="1D01AA12" w:rsidR="002A6A30" w:rsidRPr="00425809" w:rsidRDefault="002A6A30" w:rsidP="002A6A30">
            <w:pPr>
              <w:spacing w:after="0"/>
              <w:rPr>
                <w:rFonts w:ascii="Congenial" w:hAnsi="Congenial"/>
              </w:rPr>
            </w:pPr>
            <w:r w:rsidRPr="00425809">
              <w:rPr>
                <w:rFonts w:ascii="Congenial" w:hAnsi="Congenial"/>
              </w:rPr>
              <w:t xml:space="preserve">Jacqueline </w:t>
            </w:r>
            <w:r w:rsidR="00C57AEF">
              <w:rPr>
                <w:rFonts w:ascii="Congenial" w:hAnsi="Congenial"/>
              </w:rPr>
              <w:t xml:space="preserve">Crespo </w:t>
            </w:r>
            <w:r w:rsidRPr="00425809">
              <w:rPr>
                <w:rFonts w:ascii="Congenial" w:hAnsi="Congenial"/>
              </w:rPr>
              <w:t>Perry</w:t>
            </w:r>
            <w:r w:rsidR="00C57AEF">
              <w:rPr>
                <w:rFonts w:ascii="Congenial" w:hAnsi="Congenial"/>
              </w:rPr>
              <w:t xml:space="preserve"> MSN RN</w:t>
            </w:r>
          </w:p>
          <w:p w14:paraId="7CE2D79F" w14:textId="77777777" w:rsidR="002A6A30" w:rsidRPr="00573036" w:rsidRDefault="002A6A30" w:rsidP="002A6A30">
            <w:pPr>
              <w:spacing w:after="0"/>
              <w:rPr>
                <w:rFonts w:ascii="Congenial" w:hAnsi="Congenial"/>
                <w:sz w:val="20"/>
                <w:szCs w:val="20"/>
              </w:rPr>
            </w:pPr>
            <w:r w:rsidRPr="00573036">
              <w:rPr>
                <w:rFonts w:ascii="Congenial" w:hAnsi="Congenial"/>
                <w:sz w:val="20"/>
                <w:szCs w:val="20"/>
              </w:rPr>
              <w:t>Vice President</w:t>
            </w:r>
          </w:p>
          <w:p w14:paraId="2576F02A" w14:textId="77777777" w:rsidR="002A6A30" w:rsidRPr="00425809" w:rsidRDefault="002A6A30" w:rsidP="002A6A30">
            <w:pPr>
              <w:spacing w:after="0"/>
              <w:rPr>
                <w:rFonts w:ascii="Congenial" w:hAnsi="Congenial"/>
              </w:rPr>
            </w:pPr>
          </w:p>
          <w:p w14:paraId="5EE84968" w14:textId="77777777" w:rsidR="002A6A30" w:rsidRPr="00425809" w:rsidRDefault="002A6A30" w:rsidP="002A6A30">
            <w:pPr>
              <w:spacing w:after="0"/>
              <w:rPr>
                <w:rFonts w:ascii="Congenial" w:hAnsi="Congenial"/>
              </w:rPr>
            </w:pPr>
            <w:r w:rsidRPr="00425809">
              <w:rPr>
                <w:rFonts w:ascii="Congenial" w:hAnsi="Congenial"/>
              </w:rPr>
              <w:t>Dr. Jennifer Figueroa-Delgado</w:t>
            </w:r>
          </w:p>
          <w:p w14:paraId="105505EF" w14:textId="77777777" w:rsidR="002A6A30" w:rsidRPr="00573036" w:rsidRDefault="002A6A30" w:rsidP="002A6A30">
            <w:pPr>
              <w:spacing w:after="0"/>
              <w:rPr>
                <w:rFonts w:ascii="Congenial" w:hAnsi="Congenial"/>
                <w:sz w:val="20"/>
                <w:szCs w:val="20"/>
              </w:rPr>
            </w:pPr>
            <w:r w:rsidRPr="00573036">
              <w:rPr>
                <w:rFonts w:ascii="Congenial" w:hAnsi="Congenial"/>
                <w:sz w:val="20"/>
                <w:szCs w:val="20"/>
              </w:rPr>
              <w:t>Secretary</w:t>
            </w:r>
          </w:p>
          <w:p w14:paraId="28D14B90" w14:textId="77777777" w:rsidR="002A6A30" w:rsidRPr="00425809" w:rsidRDefault="002A6A30" w:rsidP="002A6A30">
            <w:pPr>
              <w:spacing w:after="0"/>
              <w:rPr>
                <w:rFonts w:ascii="Congenial" w:hAnsi="Congenial"/>
              </w:rPr>
            </w:pPr>
          </w:p>
          <w:p w14:paraId="004C8D76" w14:textId="773F6952" w:rsidR="002A6A30" w:rsidRPr="00425809" w:rsidRDefault="002A6A30" w:rsidP="002A6A30">
            <w:pPr>
              <w:spacing w:after="0"/>
              <w:rPr>
                <w:rFonts w:ascii="Congenial" w:hAnsi="Congenial"/>
              </w:rPr>
            </w:pPr>
            <w:r w:rsidRPr="00425809">
              <w:rPr>
                <w:rFonts w:ascii="Congenial" w:hAnsi="Congenial"/>
              </w:rPr>
              <w:t>Marina Ruiz</w:t>
            </w:r>
            <w:r w:rsidR="00C57AEF">
              <w:rPr>
                <w:rFonts w:ascii="Congenial" w:hAnsi="Congenial"/>
              </w:rPr>
              <w:t xml:space="preserve"> RN</w:t>
            </w:r>
          </w:p>
          <w:p w14:paraId="13DB998C" w14:textId="77777777" w:rsidR="002A6A30" w:rsidRPr="00573036" w:rsidRDefault="002A6A30" w:rsidP="002A6A30">
            <w:pPr>
              <w:spacing w:after="0"/>
              <w:rPr>
                <w:rFonts w:ascii="Congenial" w:hAnsi="Congenial"/>
                <w:sz w:val="20"/>
                <w:szCs w:val="20"/>
              </w:rPr>
            </w:pPr>
            <w:r w:rsidRPr="00573036">
              <w:rPr>
                <w:rFonts w:ascii="Congenial" w:hAnsi="Congenial"/>
                <w:sz w:val="20"/>
                <w:szCs w:val="20"/>
              </w:rPr>
              <w:t>Treasurer</w:t>
            </w:r>
          </w:p>
          <w:p w14:paraId="6A9E53BE" w14:textId="77777777" w:rsidR="002A6A30" w:rsidRPr="00425809" w:rsidRDefault="002A6A30" w:rsidP="002A6A30">
            <w:pPr>
              <w:spacing w:after="0"/>
              <w:rPr>
                <w:rFonts w:ascii="Congenial" w:hAnsi="Congenial"/>
              </w:rPr>
            </w:pPr>
          </w:p>
          <w:p w14:paraId="56FF9DF5" w14:textId="77777777" w:rsidR="002A6A30" w:rsidRPr="00425809" w:rsidRDefault="002A6A30" w:rsidP="002A6A30">
            <w:pPr>
              <w:spacing w:after="0"/>
              <w:rPr>
                <w:rFonts w:ascii="Congenial" w:hAnsi="Congenial"/>
              </w:rPr>
            </w:pPr>
            <w:r w:rsidRPr="00425809">
              <w:rPr>
                <w:rFonts w:ascii="Congenial" w:hAnsi="Congenial"/>
              </w:rPr>
              <w:t>Lilliam Diaz</w:t>
            </w:r>
          </w:p>
          <w:p w14:paraId="275BAEAD" w14:textId="77777777" w:rsidR="002A6A30" w:rsidRPr="00573036" w:rsidRDefault="002A6A30" w:rsidP="002A6A30">
            <w:pPr>
              <w:spacing w:after="0"/>
              <w:rPr>
                <w:rFonts w:ascii="Congenial" w:hAnsi="Congenial"/>
                <w:sz w:val="20"/>
                <w:szCs w:val="20"/>
              </w:rPr>
            </w:pPr>
            <w:r w:rsidRPr="00573036">
              <w:rPr>
                <w:rFonts w:ascii="Congenial" w:hAnsi="Congenial"/>
                <w:sz w:val="20"/>
                <w:szCs w:val="20"/>
              </w:rPr>
              <w:t>Member-at-Large</w:t>
            </w:r>
          </w:p>
          <w:p w14:paraId="5EAA418C" w14:textId="50B4E568" w:rsidR="002A6A30" w:rsidRDefault="002A6A30" w:rsidP="006E4A46">
            <w:pPr>
              <w:pStyle w:val="Information"/>
              <w:spacing w:before="0"/>
            </w:pPr>
          </w:p>
          <w:p w14:paraId="38C5ED94" w14:textId="77777777" w:rsidR="002A6A30" w:rsidRDefault="002A6A30" w:rsidP="006E4A46">
            <w:pPr>
              <w:spacing w:after="0"/>
              <w:rPr>
                <w:b/>
                <w:bCs/>
                <w:u w:val="single"/>
              </w:rPr>
            </w:pPr>
            <w:r w:rsidRPr="000E6BF0">
              <w:rPr>
                <w:b/>
                <w:bCs/>
                <w:u w:val="single"/>
              </w:rPr>
              <w:t>Email:</w:t>
            </w:r>
          </w:p>
          <w:p w14:paraId="59BE519A" w14:textId="77777777" w:rsidR="00C52E29" w:rsidRPr="000E6BF0" w:rsidRDefault="00C52E29" w:rsidP="006E4A46">
            <w:pPr>
              <w:spacing w:after="0"/>
              <w:rPr>
                <w:b/>
                <w:bCs/>
                <w:u w:val="single"/>
              </w:rPr>
            </w:pPr>
          </w:p>
          <w:p w14:paraId="1C382BA0" w14:textId="77777777" w:rsidR="002A6A30" w:rsidRDefault="00000000" w:rsidP="006E4A46">
            <w:pPr>
              <w:spacing w:after="0"/>
              <w:rPr>
                <w:sz w:val="20"/>
                <w:szCs w:val="20"/>
              </w:rPr>
            </w:pPr>
            <w:hyperlink r:id="rId13" w:history="1">
              <w:r w:rsidR="002A6A30" w:rsidRPr="002174B5">
                <w:rPr>
                  <w:rStyle w:val="Hyperlink"/>
                  <w:sz w:val="20"/>
                  <w:szCs w:val="20"/>
                </w:rPr>
                <w:t>teremv@nursesonthemove.org</w:t>
              </w:r>
            </w:hyperlink>
          </w:p>
          <w:p w14:paraId="517B7F0B" w14:textId="77777777" w:rsidR="006E4A46" w:rsidRDefault="006E4A46" w:rsidP="006E4A46">
            <w:pPr>
              <w:spacing w:after="0"/>
              <w:rPr>
                <w:b/>
                <w:bCs/>
                <w:sz w:val="20"/>
                <w:szCs w:val="20"/>
                <w:u w:val="single"/>
              </w:rPr>
            </w:pPr>
          </w:p>
          <w:p w14:paraId="31EE4FF9" w14:textId="44281A08" w:rsidR="002A6A30" w:rsidRDefault="002A6A30" w:rsidP="006E4A46">
            <w:pPr>
              <w:spacing w:after="0"/>
              <w:rPr>
                <w:b/>
                <w:bCs/>
                <w:sz w:val="20"/>
                <w:szCs w:val="20"/>
                <w:u w:val="single"/>
              </w:rPr>
            </w:pPr>
            <w:r w:rsidRPr="000E6BF0">
              <w:rPr>
                <w:b/>
                <w:bCs/>
                <w:sz w:val="20"/>
                <w:szCs w:val="20"/>
                <w:u w:val="single"/>
              </w:rPr>
              <w:t>Website:</w:t>
            </w:r>
          </w:p>
          <w:p w14:paraId="59A7B91E" w14:textId="77777777" w:rsidR="00C52E29" w:rsidRDefault="00C52E29" w:rsidP="006E4A46">
            <w:pPr>
              <w:spacing w:after="0"/>
              <w:rPr>
                <w:b/>
                <w:bCs/>
                <w:sz w:val="20"/>
                <w:szCs w:val="20"/>
                <w:u w:val="single"/>
              </w:rPr>
            </w:pPr>
          </w:p>
          <w:p w14:paraId="76565EE0" w14:textId="6AAF9A8D" w:rsidR="002A6A30" w:rsidRPr="006E4A46" w:rsidRDefault="00000000" w:rsidP="006E4A46">
            <w:pPr>
              <w:spacing w:after="0"/>
              <w:rPr>
                <w:rFonts w:ascii="Helvetica" w:hAnsi="Helvetica"/>
                <w:sz w:val="20"/>
                <w:szCs w:val="20"/>
              </w:rPr>
            </w:pPr>
            <w:hyperlink r:id="rId14" w:tgtFrame="_blank" w:history="1">
              <w:r w:rsidR="002A6A30">
                <w:rPr>
                  <w:rStyle w:val="Hyperlink"/>
                  <w:rFonts w:ascii="Helvetica" w:hAnsi="Helvetica"/>
                  <w:sz w:val="20"/>
                  <w:szCs w:val="20"/>
                </w:rPr>
                <w:t>Nurses on the Move</w:t>
              </w:r>
              <w:r w:rsidR="00425809">
                <w:rPr>
                  <w:rStyle w:val="Hyperlink"/>
                  <w:rFonts w:ascii="Helvetica" w:hAnsi="Helvetica"/>
                  <w:sz w:val="20"/>
                  <w:szCs w:val="20"/>
                </w:rPr>
                <w:t xml:space="preserve"> INC</w:t>
              </w:r>
              <w:r w:rsidR="002A6A30">
                <w:rPr>
                  <w:rStyle w:val="Hyperlink"/>
                  <w:rFonts w:ascii="Helvetica" w:hAnsi="Helvetica"/>
                  <w:sz w:val="20"/>
                  <w:szCs w:val="20"/>
                </w:rPr>
                <w:t xml:space="preserve"> (nursesonthemoves.org)</w:t>
              </w:r>
            </w:hyperlink>
          </w:p>
        </w:tc>
        <w:tc>
          <w:tcPr>
            <w:tcW w:w="424" w:type="dxa"/>
            <w:vMerge/>
          </w:tcPr>
          <w:p w14:paraId="6A829CE7" w14:textId="77777777" w:rsidR="002A6A30" w:rsidRPr="00AE68A8" w:rsidRDefault="002A6A30" w:rsidP="00AE68A8"/>
        </w:tc>
        <w:tc>
          <w:tcPr>
            <w:tcW w:w="6611" w:type="dxa"/>
            <w:gridSpan w:val="2"/>
            <w:vMerge/>
          </w:tcPr>
          <w:p w14:paraId="2FCA288E" w14:textId="77777777" w:rsidR="002A6A30" w:rsidRPr="00AE68A8" w:rsidRDefault="002A6A30" w:rsidP="00AE68A8"/>
        </w:tc>
      </w:tr>
    </w:tbl>
    <w:p w14:paraId="565E3192" w14:textId="5220CCF1" w:rsidR="007F5B63" w:rsidRPr="00CE1E3D" w:rsidRDefault="007F5B63" w:rsidP="009B591F"/>
    <w:sectPr w:rsidR="007F5B63" w:rsidRPr="00CE1E3D" w:rsidSect="00E77B5E">
      <w:headerReference w:type="default" r:id="rId15"/>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9E08A" w14:textId="77777777" w:rsidR="00687D35" w:rsidRDefault="00687D35" w:rsidP="00590471">
      <w:r>
        <w:separator/>
      </w:r>
    </w:p>
  </w:endnote>
  <w:endnote w:type="continuationSeparator" w:id="0">
    <w:p w14:paraId="2EAFB928" w14:textId="77777777" w:rsidR="00687D35" w:rsidRDefault="00687D3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genial">
    <w:charset w:val="00"/>
    <w:family w:val="auto"/>
    <w:pitch w:val="variable"/>
    <w:sig w:usb0="8000002F" w:usb1="1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44DEF" w14:textId="77777777" w:rsidR="00687D35" w:rsidRDefault="00687D35" w:rsidP="00590471">
      <w:r>
        <w:separator/>
      </w:r>
    </w:p>
  </w:footnote>
  <w:footnote w:type="continuationSeparator" w:id="0">
    <w:p w14:paraId="7CBB950D" w14:textId="77777777" w:rsidR="00687D35" w:rsidRDefault="00687D3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1A54"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64D781F" wp14:editId="550617C6">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C786421"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383728">
    <w:abstractNumId w:val="0"/>
  </w:num>
  <w:num w:numId="2" w16cid:durableId="1047072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A30"/>
    <w:rsid w:val="00055B72"/>
    <w:rsid w:val="00060042"/>
    <w:rsid w:val="000615DB"/>
    <w:rsid w:val="00080498"/>
    <w:rsid w:val="0008685D"/>
    <w:rsid w:val="000D5DB7"/>
    <w:rsid w:val="00112FD7"/>
    <w:rsid w:val="001253DD"/>
    <w:rsid w:val="00150ABD"/>
    <w:rsid w:val="00222466"/>
    <w:rsid w:val="00236632"/>
    <w:rsid w:val="00266E60"/>
    <w:rsid w:val="0029260E"/>
    <w:rsid w:val="002A6A30"/>
    <w:rsid w:val="002B4549"/>
    <w:rsid w:val="002E2A97"/>
    <w:rsid w:val="00310F17"/>
    <w:rsid w:val="003326CB"/>
    <w:rsid w:val="00335B66"/>
    <w:rsid w:val="00376291"/>
    <w:rsid w:val="003763B9"/>
    <w:rsid w:val="00380FD1"/>
    <w:rsid w:val="00383D02"/>
    <w:rsid w:val="00384CE1"/>
    <w:rsid w:val="00425809"/>
    <w:rsid w:val="0047466C"/>
    <w:rsid w:val="0048348C"/>
    <w:rsid w:val="004E158A"/>
    <w:rsid w:val="005471D7"/>
    <w:rsid w:val="00565C77"/>
    <w:rsid w:val="0056708E"/>
    <w:rsid w:val="00573036"/>
    <w:rsid w:val="005801E5"/>
    <w:rsid w:val="00590471"/>
    <w:rsid w:val="005D01FA"/>
    <w:rsid w:val="005D45DC"/>
    <w:rsid w:val="006716D8"/>
    <w:rsid w:val="00687D35"/>
    <w:rsid w:val="006920F0"/>
    <w:rsid w:val="006C020C"/>
    <w:rsid w:val="006D79A8"/>
    <w:rsid w:val="006E4A46"/>
    <w:rsid w:val="007575B6"/>
    <w:rsid w:val="007F5B63"/>
    <w:rsid w:val="00803A0A"/>
    <w:rsid w:val="00845BC4"/>
    <w:rsid w:val="00846CB9"/>
    <w:rsid w:val="0086666A"/>
    <w:rsid w:val="008702D9"/>
    <w:rsid w:val="008A1E6E"/>
    <w:rsid w:val="008B108C"/>
    <w:rsid w:val="008C2CFC"/>
    <w:rsid w:val="009475DC"/>
    <w:rsid w:val="00967B93"/>
    <w:rsid w:val="00987FB1"/>
    <w:rsid w:val="009B591F"/>
    <w:rsid w:val="00A31B16"/>
    <w:rsid w:val="00A419E9"/>
    <w:rsid w:val="00AE68A8"/>
    <w:rsid w:val="00B6466C"/>
    <w:rsid w:val="00B72627"/>
    <w:rsid w:val="00B76CDA"/>
    <w:rsid w:val="00C14078"/>
    <w:rsid w:val="00C52E29"/>
    <w:rsid w:val="00C57AEF"/>
    <w:rsid w:val="00C83A18"/>
    <w:rsid w:val="00CB04D0"/>
    <w:rsid w:val="00CC1E8B"/>
    <w:rsid w:val="00CD2321"/>
    <w:rsid w:val="00CE1E3D"/>
    <w:rsid w:val="00D00BAE"/>
    <w:rsid w:val="00D053FA"/>
    <w:rsid w:val="00D26515"/>
    <w:rsid w:val="00E26AED"/>
    <w:rsid w:val="00E73AB8"/>
    <w:rsid w:val="00E77B5E"/>
    <w:rsid w:val="00E823D0"/>
    <w:rsid w:val="00E90A60"/>
    <w:rsid w:val="00ED47F7"/>
    <w:rsid w:val="00EE7E09"/>
    <w:rsid w:val="00F0223C"/>
    <w:rsid w:val="00F3235D"/>
    <w:rsid w:val="00F509FC"/>
    <w:rsid w:val="00F878BD"/>
    <w:rsid w:val="00FC33D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3ACA3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2A6A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remv@nursesonthemove.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ursesonthemo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iguero\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68E36B7AEC42BBBA302FAFE62A5F05"/>
        <w:category>
          <w:name w:val="General"/>
          <w:gallery w:val="placeholder"/>
        </w:category>
        <w:types>
          <w:type w:val="bbPlcHdr"/>
        </w:types>
        <w:behaviors>
          <w:behavior w:val="content"/>
        </w:behaviors>
        <w:guid w:val="{8F23A51C-5E15-41C5-AC9D-B816BA3A8EB5}"/>
      </w:docPartPr>
      <w:docPartBody>
        <w:p w:rsidR="005B37D8" w:rsidRDefault="00EA7B57">
          <w:pPr>
            <w:pStyle w:val="B968E36B7AEC42BBBA302FAFE62A5F05"/>
          </w:pPr>
          <w:r w:rsidRPr="00C83A18">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genial">
    <w:charset w:val="00"/>
    <w:family w:val="auto"/>
    <w:pitch w:val="variable"/>
    <w:sig w:usb0="8000002F" w:usb1="1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F2"/>
    <w:rsid w:val="00006C21"/>
    <w:rsid w:val="005100EA"/>
    <w:rsid w:val="005B37D8"/>
    <w:rsid w:val="005E2770"/>
    <w:rsid w:val="00902A5D"/>
    <w:rsid w:val="00984266"/>
    <w:rsid w:val="00A145F2"/>
    <w:rsid w:val="00A7558D"/>
    <w:rsid w:val="00DC466B"/>
    <w:rsid w:val="00EA7B57"/>
    <w:rsid w:val="00F06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68E36B7AEC42BBBA302FAFE62A5F05">
    <w:name w:val="B968E36B7AEC42BBBA302FAFE62A5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2023-06-12T21:53:00Z</dcterms:created>
  <dcterms:modified xsi:type="dcterms:W3CDTF">2023-06-12T21:53:00Z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a8a73c85-e524-44a6-bd58-7df7ef87be8f_Enabled">
    <vt:lpwstr>true</vt:lpwstr>
  </property>
  <property fmtid="{D5CDD505-2E9C-101B-9397-08002B2CF9AE}" pid="4" name="MSIP_Label_a8a73c85-e524-44a6-bd58-7df7ef87be8f_SetDate">
    <vt:lpwstr>2023-04-28T23:04:25Z</vt:lpwstr>
  </property>
  <property fmtid="{D5CDD505-2E9C-101B-9397-08002B2CF9AE}" pid="5" name="MSIP_Label_a8a73c85-e524-44a6-bd58-7df7ef87be8f_Method">
    <vt:lpwstr>Standard</vt:lpwstr>
  </property>
  <property fmtid="{D5CDD505-2E9C-101B-9397-08002B2CF9AE}" pid="6" name="MSIP_Label_a8a73c85-e524-44a6-bd58-7df7ef87be8f_Name">
    <vt:lpwstr>Internal Label</vt:lpwstr>
  </property>
  <property fmtid="{D5CDD505-2E9C-101B-9397-08002B2CF9AE}" pid="7" name="MSIP_Label_a8a73c85-e524-44a6-bd58-7df7ef87be8f_SiteId">
    <vt:lpwstr>db05faca-c82a-4b9d-b9c5-0f64b6755421</vt:lpwstr>
  </property>
  <property fmtid="{D5CDD505-2E9C-101B-9397-08002B2CF9AE}" pid="8" name="MSIP_Label_a8a73c85-e524-44a6-bd58-7df7ef87be8f_ActionId">
    <vt:lpwstr>03cd95bf-9bbe-463a-8eb7-db7685b757f9</vt:lpwstr>
  </property>
  <property fmtid="{D5CDD505-2E9C-101B-9397-08002B2CF9AE}" pid="9" name="MSIP_Label_a8a73c85-e524-44a6-bd58-7df7ef87be8f_ContentBits">
    <vt:lpwstr>0</vt:lpwstr>
  </property>
</Properties>
</file>