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57" w:rsidRDefault="00733207">
      <w:r>
        <w:rPr>
          <w:noProof/>
        </w:rPr>
        <w:pict>
          <v:shapetype id="_x0000_t202" coordsize="21600,21600" o:spt="202" path="m,l,21600r21600,l21600,xe">
            <v:stroke joinstyle="miter"/>
            <v:path gradientshapeok="t" o:connecttype="rect"/>
          </v:shapetype>
          <v:shape id="Text Box 7" o:spid="_x0000_s1031" type="#_x0000_t202" style="position:absolute;margin-left:52.2pt;margin-top:34.75pt;width:512.55pt;height:59.75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CtqgIAAKs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" filled="f" stroked="f" strokecolor="white">
            <v:textbox inset="0,0,0,0">
              <w:txbxContent>
                <w:p w:rsidR="00136E72" w:rsidRPr="00136E72" w:rsidRDefault="00EC14F2" w:rsidP="0012571D">
                  <w:pPr>
                    <w:pStyle w:val="Masthead"/>
                  </w:pPr>
                  <w:r>
                    <w:rPr>
                      <w:noProof/>
                    </w:rPr>
                    <w:drawing>
                      <wp:inline distT="0" distB="0" distL="0" distR="0">
                        <wp:extent cx="1579529" cy="742950"/>
                        <wp:effectExtent l="19050" t="0" r="1621" b="0"/>
                        <wp:docPr id="658" name="Picture 658" descr="E:\NDE Racing Info\20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E:\NDE Racing Info\2012logo.jpg"/>
                                <pic:cNvPicPr>
                                  <a:picLocks noChangeAspect="1" noChangeArrowheads="1"/>
                                </pic:cNvPicPr>
                              </pic:nvPicPr>
                              <pic:blipFill>
                                <a:blip r:embed="rId8"/>
                                <a:stretch>
                                  <a:fillRect/>
                                </a:stretch>
                              </pic:blipFill>
                              <pic:spPr bwMode="auto">
                                <a:xfrm>
                                  <a:off x="0" y="0"/>
                                  <a:ext cx="1579529" cy="742950"/>
                                </a:xfrm>
                                <a:prstGeom prst="rect">
                                  <a:avLst/>
                                </a:prstGeom>
                                <a:noFill/>
                                <a:ln w="9525">
                                  <a:noFill/>
                                  <a:miter lim="800000"/>
                                  <a:headEnd/>
                                  <a:tailEnd/>
                                </a:ln>
                              </pic:spPr>
                            </pic:pic>
                          </a:graphicData>
                        </a:graphic>
                      </wp:inline>
                    </w:drawing>
                  </w:r>
                  <w:r w:rsidR="000B3958">
                    <w:t xml:space="preserve">  </w:t>
                  </w:r>
                  <w:r w:rsidR="00136E72" w:rsidRPr="00EC14F2">
                    <w:rPr>
                      <w:rFonts w:ascii="Rockwell Extra Bold" w:hAnsi="Rockwell Extra Bold"/>
                      <w:i/>
                      <w:sz w:val="110"/>
                      <w:szCs w:val="110"/>
                    </w:rPr>
                    <w:t>Newsletter</w:t>
                  </w:r>
                </w:p>
              </w:txbxContent>
            </v:textbox>
            <w10:wrap anchorx="page" anchory="page"/>
          </v:shape>
        </w:pict>
      </w:r>
    </w:p>
    <w:p w:rsidR="00136E72" w:rsidRDefault="00136E72"/>
    <w:p w:rsidR="00136E72" w:rsidRDefault="00136E72"/>
    <w:p w:rsidR="00136E72" w:rsidRDefault="00136E72"/>
    <w:p w:rsidR="00136E72" w:rsidRDefault="00733207">
      <w:r>
        <w:rPr>
          <w:noProof/>
        </w:rPr>
        <w:pict>
          <v:shape id="Text Box 20" o:spid="_x0000_s1044" type="#_x0000_t202" style="position:absolute;margin-left:311.25pt;margin-top:118.5pt;width:108.75pt;height:169.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5ltg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" filled="f" stroked="f">
            <v:textbox style="mso-next-textbox:#Text Box 20" inset="0,0,0,0">
              <w:txbxContent>
                <w:p w:rsidR="00AC4F4E" w:rsidRPr="00C56C81" w:rsidRDefault="004D0A82" w:rsidP="000159A1">
                  <w:pPr>
                    <w:pStyle w:val="CaptionTextWhite"/>
                  </w:pPr>
                  <w:r>
                    <w:t>Noah in the first Feature race of the season at Jefferson Speedway.  Noah qualified and start in the outside 3rd row and drove a clean race . Noah finished in 6th place for the night!  Great job Noah!</w:t>
                  </w:r>
                </w:p>
              </w:txbxContent>
            </v:textbox>
            <w10:wrap anchorx="page" anchory="page"/>
          </v:shape>
        </w:pict>
      </w:r>
      <w:r>
        <w:rPr>
          <w:noProof/>
        </w:rPr>
        <w:pict>
          <v:shape id="Text Box 19" o:spid="_x0000_s1043" type="#_x0000_t202" style="position:absolute;margin-left:44.9pt;margin-top:118.5pt;width:271.05pt;height:183.7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" filled="f" stroked="f">
            <v:textbox style="mso-next-textbox:#Text Box 19">
              <w:txbxContent>
                <w:p w:rsidR="00136E72" w:rsidRPr="00136E72" w:rsidRDefault="00EC14F2">
                  <w:r>
                    <w:rPr>
                      <w:noProof/>
                    </w:rPr>
                    <w:drawing>
                      <wp:inline distT="0" distB="0" distL="0" distR="0">
                        <wp:extent cx="3569087" cy="2381250"/>
                        <wp:effectExtent l="19050" t="0" r="0" b="0"/>
                        <wp:docPr id="258" name="Picture 258" descr="F:\BlackBerry\camera\Harlem-20140405-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BlackBerry\camera\Harlem-20140405-00999.jpg"/>
                                <pic:cNvPicPr>
                                  <a:picLocks noChangeAspect="1" noChangeArrowheads="1"/>
                                </pic:cNvPicPr>
                              </pic:nvPicPr>
                              <pic:blipFill>
                                <a:blip r:embed="rId9"/>
                                <a:stretch>
                                  <a:fillRect/>
                                </a:stretch>
                              </pic:blipFill>
                              <pic:spPr bwMode="auto">
                                <a:xfrm>
                                  <a:off x="0" y="0"/>
                                  <a:ext cx="3568580" cy="2380912"/>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18" o:spid="_x0000_s1042" type="#_x0000_t202" style="position:absolute;margin-left:35.8pt;margin-top:99pt;width:384pt;height:223.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" fillcolor="#036" stroked="f">
            <v:fill opacity="51143f"/>
            <v:textbox style="mso-next-textbox:#Text Box 18" inset="0,0,0,0">
              <w:txbxContent>
                <w:p w:rsidR="000159A1" w:rsidRPr="00F137F9" w:rsidRDefault="000159A1" w:rsidP="00F137F9"/>
              </w:txbxContent>
            </v:textbox>
            <w10:wrap anchorx="page" anchory="page"/>
          </v:shape>
        </w:pict>
      </w:r>
      <w:r>
        <w:rPr>
          <w:noProof/>
        </w:rPr>
        <w:pict>
          <v:shape id="Text Box 2" o:spid="_x0000_s1026" type="#_x0000_t202" style="position:absolute;margin-left:420pt;margin-top:99pt;width:156pt;height:9in;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" fillcolor="#036" stroked="f">
            <v:fill opacity="13107f"/>
            <v:textbox style="mso-next-textbox:#Text Box 2" inset="0,0,0,0">
              <w:txbxContent>
                <w:p w:rsidR="0031150F" w:rsidRPr="00A054F8" w:rsidRDefault="00727F5F" w:rsidP="00AB0530">
                  <w:pPr>
                    <w:rPr>
                      <w:b/>
                      <w:i/>
                      <w:color w:val="1F497D" w:themeColor="text2"/>
                      <w:sz w:val="40"/>
                      <w:szCs w:val="40"/>
                    </w:rPr>
                  </w:pPr>
                  <w:r>
                    <w:t xml:space="preserve">     </w:t>
                  </w:r>
                  <w:r w:rsidR="002A1A8A">
                    <w:rPr>
                      <w:b/>
                      <w:i/>
                      <w:color w:val="1F497D" w:themeColor="text2"/>
                      <w:sz w:val="40"/>
                      <w:szCs w:val="40"/>
                    </w:rPr>
                    <w:t>May</w:t>
                  </w:r>
                  <w:r w:rsidR="00701978" w:rsidRPr="00A054F8">
                    <w:rPr>
                      <w:b/>
                      <w:i/>
                      <w:color w:val="1F497D" w:themeColor="text2"/>
                      <w:sz w:val="40"/>
                      <w:szCs w:val="40"/>
                    </w:rPr>
                    <w:t xml:space="preserve"> </w:t>
                  </w:r>
                  <w:r w:rsidR="007D7EB9">
                    <w:rPr>
                      <w:b/>
                      <w:i/>
                      <w:color w:val="1F497D" w:themeColor="text2"/>
                      <w:sz w:val="40"/>
                      <w:szCs w:val="40"/>
                    </w:rPr>
                    <w:t>201</w:t>
                  </w:r>
                  <w:r w:rsidR="004F090A">
                    <w:rPr>
                      <w:b/>
                      <w:i/>
                      <w:color w:val="1F497D" w:themeColor="text2"/>
                      <w:sz w:val="40"/>
                      <w:szCs w:val="40"/>
                    </w:rPr>
                    <w:t>8</w:t>
                  </w:r>
                </w:p>
              </w:txbxContent>
            </v:textbox>
            <w10:wrap anchorx="page" anchory="page"/>
          </v:shape>
        </w:pict>
      </w:r>
    </w:p>
    <w:p w:rsidR="00136E72" w:rsidRDefault="00733207">
      <w:r>
        <w:rPr>
          <w:noProof/>
        </w:rPr>
        <w:pict>
          <v:shape id="Text Box 21" o:spid="_x0000_s1045" type="#_x0000_t202" style="position:absolute;margin-left:430.7pt;margin-top:123pt;width:134.05pt;height:270.7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jksg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" filled="f" stroked="f">
            <v:textbox style="mso-next-textbox:#Text Box 21" inset="0,0,0,0">
              <w:txbxContent>
                <w:p w:rsidR="00136E72" w:rsidRPr="000B3958" w:rsidRDefault="008B2EEA" w:rsidP="002433E7">
                  <w:pPr>
                    <w:pStyle w:val="QuoteTextLeftAlign"/>
                    <w:rPr>
                      <w:u w:val="single"/>
                    </w:rPr>
                  </w:pPr>
                  <w:r w:rsidRPr="000B3958">
                    <w:rPr>
                      <w:u w:val="single"/>
                    </w:rPr>
                    <w:t>Upcoming</w:t>
                  </w:r>
                  <w:r w:rsidR="00136E72" w:rsidRPr="000B3958">
                    <w:rPr>
                      <w:u w:val="single"/>
                    </w:rPr>
                    <w:t xml:space="preserve"> event</w:t>
                  </w:r>
                  <w:r w:rsidR="000B3958" w:rsidRPr="000B3958">
                    <w:rPr>
                      <w:u w:val="single"/>
                    </w:rPr>
                    <w:t>s:</w:t>
                  </w:r>
                </w:p>
                <w:p w:rsidR="002433E7" w:rsidRPr="00045515" w:rsidRDefault="002433E7" w:rsidP="002433E7">
                  <w:pPr>
                    <w:pStyle w:val="QuoteText"/>
                  </w:pPr>
                </w:p>
                <w:p w:rsidR="00674CAB" w:rsidRDefault="002A1A8A" w:rsidP="00674CAB">
                  <w:pPr>
                    <w:pStyle w:val="BodyTextIndent"/>
                    <w:numPr>
                      <w:ilvl w:val="0"/>
                      <w:numId w:val="5"/>
                    </w:numPr>
                    <w:tabs>
                      <w:tab w:val="clear" w:pos="180"/>
                      <w:tab w:val="left" w:pos="90"/>
                    </w:tabs>
                    <w:ind w:left="270" w:hanging="180"/>
                  </w:pPr>
                  <w:r>
                    <w:t>May</w:t>
                  </w:r>
                  <w:r w:rsidR="007D1DD9">
                    <w:t xml:space="preserve"> </w:t>
                  </w:r>
                  <w:r>
                    <w:t>12t</w:t>
                  </w:r>
                  <w:r w:rsidR="007D1DD9">
                    <w:t xml:space="preserve">h </w:t>
                  </w:r>
                  <w:r>
                    <w:t>Dells Raceway</w:t>
                  </w:r>
                  <w:r w:rsidR="0012063D">
                    <w:t>,</w:t>
                  </w:r>
                  <w:r w:rsidR="007D1DD9">
                    <w:t xml:space="preserve"> </w:t>
                  </w:r>
                  <w:r w:rsidR="0012063D">
                    <w:t>Wisconsin Dells, WI</w:t>
                  </w:r>
                </w:p>
                <w:p w:rsidR="00674CAB" w:rsidRDefault="0012063D" w:rsidP="00674CAB">
                  <w:pPr>
                    <w:pStyle w:val="BodyTextIndent"/>
                    <w:numPr>
                      <w:ilvl w:val="0"/>
                      <w:numId w:val="5"/>
                    </w:numPr>
                    <w:tabs>
                      <w:tab w:val="clear" w:pos="180"/>
                      <w:tab w:val="left" w:pos="90"/>
                    </w:tabs>
                    <w:ind w:left="270" w:hanging="180"/>
                  </w:pPr>
                  <w:r>
                    <w:t xml:space="preserve">May 19th Jefferson Speedway, Jefferson </w:t>
                  </w:r>
                  <w:r w:rsidR="007D1DD9">
                    <w:t>, WI</w:t>
                  </w:r>
                </w:p>
                <w:p w:rsidR="0012063D" w:rsidRDefault="0012063D" w:rsidP="0012063D">
                  <w:pPr>
                    <w:pStyle w:val="BodyTextIndent"/>
                    <w:numPr>
                      <w:ilvl w:val="0"/>
                      <w:numId w:val="5"/>
                    </w:numPr>
                    <w:tabs>
                      <w:tab w:val="clear" w:pos="180"/>
                      <w:tab w:val="left" w:pos="90"/>
                    </w:tabs>
                    <w:ind w:left="270" w:hanging="180"/>
                  </w:pPr>
                  <w:r>
                    <w:t>May 26th Dells Raceway, Wisconsin Dells, WI</w:t>
                  </w:r>
                </w:p>
                <w:p w:rsidR="00786C04" w:rsidRDefault="0012063D" w:rsidP="00786C04">
                  <w:pPr>
                    <w:pStyle w:val="BodyTextIndent"/>
                    <w:numPr>
                      <w:ilvl w:val="0"/>
                      <w:numId w:val="5"/>
                    </w:numPr>
                    <w:tabs>
                      <w:tab w:val="clear" w:pos="180"/>
                      <w:tab w:val="left" w:pos="90"/>
                    </w:tabs>
                    <w:ind w:left="270" w:hanging="180"/>
                  </w:pPr>
                  <w:r>
                    <w:t>May 28th Freeport Memorial Day Parade, Freeport, IL</w:t>
                  </w:r>
                </w:p>
                <w:p w:rsidR="0012063D" w:rsidRDefault="0012063D" w:rsidP="00786C04">
                  <w:pPr>
                    <w:pStyle w:val="BodyTextIndent"/>
                    <w:numPr>
                      <w:ilvl w:val="0"/>
                      <w:numId w:val="5"/>
                    </w:numPr>
                    <w:tabs>
                      <w:tab w:val="clear" w:pos="180"/>
                      <w:tab w:val="left" w:pos="90"/>
                    </w:tabs>
                    <w:ind w:left="270" w:hanging="180"/>
                  </w:pPr>
                  <w:r>
                    <w:t xml:space="preserve">June 1st, </w:t>
                  </w:r>
                  <w:r w:rsidR="004D0A82">
                    <w:t>Lafayette</w:t>
                  </w:r>
                  <w:r>
                    <w:t xml:space="preserve"> County Speedway, Darlington, WI</w:t>
                  </w:r>
                </w:p>
                <w:p w:rsidR="0012063D" w:rsidRDefault="0012063D" w:rsidP="00786C04">
                  <w:pPr>
                    <w:pStyle w:val="BodyTextIndent"/>
                    <w:numPr>
                      <w:ilvl w:val="0"/>
                      <w:numId w:val="5"/>
                    </w:numPr>
                    <w:tabs>
                      <w:tab w:val="clear" w:pos="180"/>
                      <w:tab w:val="left" w:pos="90"/>
                    </w:tabs>
                    <w:ind w:left="270" w:hanging="180"/>
                  </w:pPr>
                  <w:r>
                    <w:t>June 2nd, Jefferson Speedway, Jefferson, WI</w:t>
                  </w:r>
                </w:p>
                <w:p w:rsidR="0012063D" w:rsidRDefault="0012063D" w:rsidP="00786C04">
                  <w:pPr>
                    <w:pStyle w:val="BodyTextIndent"/>
                    <w:numPr>
                      <w:ilvl w:val="0"/>
                      <w:numId w:val="5"/>
                    </w:numPr>
                    <w:tabs>
                      <w:tab w:val="clear" w:pos="180"/>
                      <w:tab w:val="left" w:pos="90"/>
                    </w:tabs>
                    <w:ind w:left="270" w:hanging="180"/>
                  </w:pPr>
                  <w:r>
                    <w:t>June 9th, Dells Raceway, Wisconsin Dells, WI</w:t>
                  </w:r>
                </w:p>
                <w:p w:rsidR="0012063D" w:rsidRDefault="0012063D" w:rsidP="00786C04">
                  <w:pPr>
                    <w:pStyle w:val="BodyTextIndent"/>
                    <w:numPr>
                      <w:ilvl w:val="0"/>
                      <w:numId w:val="5"/>
                    </w:numPr>
                    <w:tabs>
                      <w:tab w:val="clear" w:pos="180"/>
                      <w:tab w:val="left" w:pos="90"/>
                    </w:tabs>
                    <w:ind w:left="270" w:hanging="180"/>
                  </w:pPr>
                  <w:r>
                    <w:t xml:space="preserve">June </w:t>
                  </w:r>
                  <w:r w:rsidR="004D0A82">
                    <w:t>16th, Jefferson Speedway, Jefferson WI</w:t>
                  </w:r>
                </w:p>
                <w:p w:rsidR="000B3958" w:rsidRPr="00045515" w:rsidRDefault="000B3958" w:rsidP="000B3958">
                  <w:pPr>
                    <w:pStyle w:val="BodyTextIndent"/>
                    <w:ind w:left="0" w:firstLine="0"/>
                  </w:pP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33207">
      <w:r>
        <w:rPr>
          <w:noProof/>
        </w:rPr>
        <w:pict>
          <v:shape id="Text Box 9" o:spid="_x0000_s1033" type="#_x0000_t202" style="position:absolute;margin-left:33.4pt;margin-top:322.5pt;width:392.6pt;height:27pt;z-index:251631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lQ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" filled="f" stroked="f">
            <v:textbox inset="0,0,0,0">
              <w:txbxContent>
                <w:p w:rsidR="00462C9C" w:rsidRPr="00BC40E3" w:rsidRDefault="004D2252" w:rsidP="00BC40E3">
                  <w:pPr>
                    <w:pStyle w:val="ArticleHeading"/>
                    <w:jc w:val="center"/>
                    <w:rPr>
                      <w:i/>
                    </w:rPr>
                  </w:pPr>
                  <w:r>
                    <w:rPr>
                      <w:i/>
                    </w:rPr>
                    <w:t xml:space="preserve">The </w:t>
                  </w:r>
                  <w:r w:rsidR="00786C04">
                    <w:rPr>
                      <w:i/>
                    </w:rPr>
                    <w:t>Season is underway!</w:t>
                  </w:r>
                </w:p>
                <w:p w:rsidR="00136E72" w:rsidRPr="00FA4A33" w:rsidRDefault="00136E72" w:rsidP="00451E59">
                  <w:pPr>
                    <w:pStyle w:val="ArticleHeading"/>
                  </w:pPr>
                  <w:r w:rsidRPr="00FA4A33">
                    <w:t xml:space="preserve">! </w:t>
                  </w:r>
                </w:p>
                <w:p w:rsidR="00136E72" w:rsidRDefault="00136E72" w:rsidP="00136E72">
                  <w:pPr>
                    <w:rPr>
                      <w:color w:val="003366"/>
                    </w:rPr>
                  </w:pPr>
                </w:p>
              </w:txbxContent>
            </v:textbox>
            <w10:wrap anchorx="page" anchory="page"/>
          </v:shape>
        </w:pict>
      </w:r>
    </w:p>
    <w:p w:rsidR="00136E72" w:rsidRDefault="00136E72" w:rsidP="00955221">
      <w:pPr>
        <w:jc w:val="center"/>
      </w:pPr>
    </w:p>
    <w:p w:rsidR="00136E72" w:rsidRDefault="00733207">
      <w:r>
        <w:rPr>
          <w:noProof/>
        </w:rPr>
        <w:pict>
          <v:shape id="Text Box 10" o:spid="_x0000_s1034" type="#_x0000_t202" style="position:absolute;margin-left:230.5pt;margin-top:5in;width:172.8pt;height:158.8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" filled="f" stroked="f">
            <v:textbox inset="0,0,0,0">
              <w:txbxContent/>
            </v:textbox>
            <w10:wrap anchorx="page" anchory="page"/>
          </v:shape>
        </w:pict>
      </w:r>
      <w:r>
        <w:rPr>
          <w:noProof/>
        </w:rPr>
        <w:pict>
          <v:shape id="Text Box 8" o:spid="_x0000_s1032" type="#_x0000_t202" style="position:absolute;margin-left:33.4pt;margin-top:5in;width:172.8pt;height:147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H0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" filled="f" stroked="f">
            <v:textbox style="mso-next-textbox:#Text Box 10" inset="0,0,0,0">
              <w:txbxContent>
                <w:p w:rsidR="004D2252" w:rsidRDefault="000E7E98" w:rsidP="00250FE7">
                  <w:pPr>
                    <w:pStyle w:val="BodyText"/>
                  </w:pPr>
                  <w:r>
                    <w:t>We have been very busy over the last few months getting ready for the upcoming race season.  NDE Racing has also been attend</w:t>
                  </w:r>
                  <w:r w:rsidR="00451419">
                    <w:t>ed</w:t>
                  </w:r>
                  <w:r>
                    <w:t xml:space="preserve"> </w:t>
                  </w:r>
                  <w:r w:rsidR="00451419">
                    <w:t>a couple of Race car shows put on by two of our Sponsors showcasing the regional racing talent!  The first one was on April 21</w:t>
                  </w:r>
                  <w:r w:rsidR="007E3D99">
                    <w:t xml:space="preserve">st </w:t>
                  </w:r>
                  <w:r w:rsidR="00451419">
                    <w:t xml:space="preserve"> at </w:t>
                  </w:r>
                  <w:r w:rsidR="007E3D99">
                    <w:t>Beltline Cafe and the second show was</w:t>
                  </w:r>
                  <w:r w:rsidR="006F01FF">
                    <w:t xml:space="preserve"> on April 28th</w:t>
                  </w:r>
                  <w:r w:rsidR="007E3D99">
                    <w:t xml:space="preserve"> at Logan's Bar &amp; Grill.  Both had </w:t>
                  </w:r>
                  <w:r w:rsidR="006F01FF">
                    <w:t xml:space="preserve">a </w:t>
                  </w:r>
                  <w:r w:rsidR="007E3D99">
                    <w:t>great turnout of cars, and racing fans!</w:t>
                  </w:r>
                </w:p>
                <w:p w:rsidR="008551FD" w:rsidRDefault="008551FD" w:rsidP="00250FE7">
                  <w:pPr>
                    <w:pStyle w:val="BodyText"/>
                  </w:pPr>
                  <w:r>
                    <w:t xml:space="preserve">We </w:t>
                  </w:r>
                  <w:r w:rsidR="007E3D99">
                    <w:t xml:space="preserve">are getting close to finishing the </w:t>
                  </w:r>
                  <w:r w:rsidR="006F01FF">
                    <w:t xml:space="preserve">Legends dirt car </w:t>
                  </w:r>
                  <w:r>
                    <w:t xml:space="preserve"> for the 2018  season.  We </w:t>
                  </w:r>
                  <w:r w:rsidR="007E3D99">
                    <w:t xml:space="preserve">just received the body back from paint from </w:t>
                  </w:r>
                  <w:proofErr w:type="spellStart"/>
                  <w:r w:rsidR="007E3D99">
                    <w:t>Bocker</w:t>
                  </w:r>
                  <w:proofErr w:type="spellEnd"/>
                  <w:r w:rsidR="007E3D99">
                    <w:t xml:space="preserve"> Collision Center and it turned out great! We still need to get </w:t>
                  </w:r>
                  <w:r w:rsidR="006F01FF">
                    <w:t xml:space="preserve">the </w:t>
                  </w:r>
                  <w:r w:rsidR="007E3D99">
                    <w:t>seat belts, and padding installed then do the final set up of the car.  We are hoping to have it ready for the June1st dirt race in Darlington, WI.  Come out to see Noah back on dirt for the first time in 5 years!</w:t>
                  </w:r>
                </w:p>
              </w:txbxContent>
            </v:textbox>
            <w10:wrap anchorx="page" anchory="page"/>
          </v:shape>
        </w:pict>
      </w:r>
    </w:p>
    <w:p w:rsidR="00136E72" w:rsidRDefault="00136E72"/>
    <w:p w:rsidR="00136E72" w:rsidRDefault="00733207">
      <w:r>
        <w:rPr>
          <w:noProof/>
        </w:rPr>
        <w:pict>
          <v:shape id="Text Box 13" o:spid="_x0000_s1037" type="#_x0000_t202" style="position:absolute;margin-left:436.95pt;margin-top:380.25pt;width:126.05pt;height:98.2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" filled="f" stroked="f" strokecolor="gray" strokeweight=".25pt">
            <v:textbox inset=",14.4pt,,0">
              <w:txbxContent>
                <w:p w:rsidR="008B2EEA" w:rsidRDefault="00012796" w:rsidP="006129BC">
                  <w:pPr>
                    <w:pStyle w:val="QuoteText"/>
                  </w:pPr>
                  <w:r>
                    <w:t>“</w:t>
                  </w:r>
                  <w:r w:rsidR="004F090A">
                    <w:t>Working hard to make my signature into an autograph</w:t>
                  </w:r>
                  <w:r>
                    <w:t>”</w:t>
                  </w:r>
                </w:p>
                <w:p w:rsidR="00136E72" w:rsidRPr="002F08BD" w:rsidRDefault="00955860" w:rsidP="006129BC">
                  <w:pPr>
                    <w:pStyle w:val="QuoteText"/>
                  </w:pPr>
                  <w:r w:rsidRPr="00955860">
                    <w:t xml:space="preserve"> </w:t>
                  </w:r>
                  <w:r w:rsidR="008B2EEA">
                    <w:t xml:space="preserve">– </w:t>
                  </w:r>
                  <w:r w:rsidR="004F090A">
                    <w:t>Noah Eisenhower</w: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733207">
      <w:r>
        <w:rPr>
          <w:noProof/>
        </w:rPr>
        <w:pict>
          <v:shape id="Text Box 27" o:spid="_x0000_s1051" type="#_x0000_t202" style="position:absolute;margin-left:394.4pt;margin-top:495.95pt;width:203.85pt;height:196.2pt;z-index:251689984;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gvuQIAAMI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" filled="f" stroked="f">
            <v:textbox style="mso-fit-shape-to-text:t">
              <w:txbxContent>
                <w:p w:rsidR="009F3BF9" w:rsidRDefault="00C94C73">
                  <w:r>
                    <w:t xml:space="preserve">        </w:t>
                  </w:r>
                  <w:r w:rsidR="00EC14F2">
                    <w:rPr>
                      <w:noProof/>
                    </w:rPr>
                    <w:drawing>
                      <wp:inline distT="0" distB="0" distL="0" distR="0">
                        <wp:extent cx="1781175" cy="2727097"/>
                        <wp:effectExtent l="19050" t="0" r="9525" b="0"/>
                        <wp:docPr id="158" name="Picture 158" descr="F:\BlackBerry\camera\Harlem-20140405-0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BlackBerry\camera\Harlem-20140405-00997.jpg"/>
                                <pic:cNvPicPr>
                                  <a:picLocks noChangeAspect="1" noChangeArrowheads="1"/>
                                </pic:cNvPicPr>
                              </pic:nvPicPr>
                              <pic:blipFill>
                                <a:blip r:embed="rId10"/>
                                <a:stretch>
                                  <a:fillRect/>
                                </a:stretch>
                              </pic:blipFill>
                              <pic:spPr bwMode="auto">
                                <a:xfrm>
                                  <a:off x="0" y="0"/>
                                  <a:ext cx="1785375" cy="2733528"/>
                                </a:xfrm>
                                <a:prstGeom prst="rect">
                                  <a:avLst/>
                                </a:prstGeom>
                                <a:noFill/>
                                <a:ln w="9525">
                                  <a:noFill/>
                                  <a:miter lim="800000"/>
                                  <a:headEnd/>
                                  <a:tailEnd/>
                                </a:ln>
                              </pic:spPr>
                            </pic:pic>
                          </a:graphicData>
                        </a:graphic>
                      </wp:inline>
                    </w:drawing>
                  </w:r>
                </w:p>
              </w:txbxContent>
            </v:textbox>
            <w10:wrap anchorx="page" anchory="page"/>
          </v:shape>
        </w:pict>
      </w:r>
      <w:r>
        <w:rPr>
          <w:noProof/>
        </w:rPr>
        <w:pict>
          <v:shape id="Text Box 26" o:spid="_x0000_s1050" type="#_x0000_t202" style="position:absolute;margin-left:421pt;margin-top:490pt;width:155pt;height:257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" fillcolor="#036" stroked="f">
            <v:fill opacity="51143f"/>
            <v:textbox inset="0,0,0,0">
              <w:txbxContent>
                <w:p w:rsidR="0012571D" w:rsidRDefault="0012571D" w:rsidP="00AB0530"/>
              </w:txbxContent>
            </v:textbox>
            <w10:wrap anchorx="page" anchory="page"/>
          </v:shape>
        </w:pict>
      </w:r>
    </w:p>
    <w:p w:rsidR="00136E72" w:rsidRDefault="00733207">
      <w:r>
        <w:rPr>
          <w:noProof/>
        </w:rPr>
        <w:pict>
          <v:shape id="Text Box 3" o:spid="_x0000_s1027" type="#_x0000_t202" style="position:absolute;margin-left:33.4pt;margin-top:507pt;width:369.9pt;height:24.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JhswIAALI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" filled="f" stroked="f">
            <v:textbox inset="0,0,0,0">
              <w:txbxContent>
                <w:p w:rsidR="00136E72" w:rsidRDefault="001113A5" w:rsidP="001113A5">
                  <w:pPr>
                    <w:pStyle w:val="ArticleHeading"/>
                    <w:jc w:val="center"/>
                  </w:pPr>
                  <w:r>
                    <w:t>New Sponsors working with NDE Racing!</w:t>
                  </w:r>
                </w:p>
                <w:p w:rsidR="001113A5" w:rsidRDefault="001113A5" w:rsidP="00451E59">
                  <w:pPr>
                    <w:pStyle w:val="ArticleHeading"/>
                  </w:pPr>
                </w:p>
                <w:p w:rsidR="001113A5" w:rsidRDefault="001113A5" w:rsidP="00451E59">
                  <w:pPr>
                    <w:pStyle w:val="ArticleHeading"/>
                  </w:pPr>
                </w:p>
                <w:p w:rsidR="00847772" w:rsidRPr="00FA2188" w:rsidRDefault="00847772" w:rsidP="00451E59">
                  <w:pPr>
                    <w:pStyle w:val="ArticleHeading"/>
                  </w:pPr>
                </w:p>
                <w:p w:rsidR="00136E72" w:rsidRDefault="00136E72" w:rsidP="00136E72">
                  <w:pPr>
                    <w:rPr>
                      <w:color w:val="3366FF"/>
                    </w:rPr>
                  </w:pPr>
                </w:p>
              </w:txbxContent>
            </v:textbox>
            <w10:wrap anchorx="page" anchory="page"/>
          </v:shape>
        </w:pict>
      </w:r>
    </w:p>
    <w:p w:rsidR="00136E72" w:rsidRDefault="00136E72"/>
    <w:p w:rsidR="00136E72" w:rsidRDefault="00733207">
      <w:r>
        <w:rPr>
          <w:noProof/>
        </w:rPr>
        <w:pict>
          <v:shape id="Text Box 4" o:spid="_x0000_s1028" type="#_x0000_t202" style="position:absolute;margin-left:33.4pt;margin-top:536.6pt;width:172.8pt;height:167.5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" filled="f" stroked="f">
            <v:textbox style="mso-next-textbox:#Text Box 5" inset="0,0,0,0">
              <w:txbxContent>
                <w:p w:rsidR="006F01FF" w:rsidRDefault="00DE7133" w:rsidP="006F01FF">
                  <w:pPr>
                    <w:pStyle w:val="BodyText"/>
                    <w:rPr>
                      <w:szCs w:val="18"/>
                    </w:rPr>
                  </w:pPr>
                  <w:r w:rsidRPr="000E7E98">
                    <w:rPr>
                      <w:szCs w:val="16"/>
                    </w:rPr>
                    <w:t xml:space="preserve"> </w:t>
                  </w:r>
                  <w:r w:rsidR="000E7E98" w:rsidRPr="000E7E98">
                    <w:rPr>
                      <w:szCs w:val="18"/>
                    </w:rPr>
                    <w:t xml:space="preserve">We </w:t>
                  </w:r>
                  <w:r w:rsidR="006F01FF">
                    <w:rPr>
                      <w:szCs w:val="18"/>
                    </w:rPr>
                    <w:t xml:space="preserve">recently </w:t>
                  </w:r>
                  <w:r w:rsidR="000E7E98" w:rsidRPr="000E7E98">
                    <w:rPr>
                      <w:szCs w:val="18"/>
                    </w:rPr>
                    <w:t>picked up t</w:t>
                  </w:r>
                  <w:r w:rsidR="006F01FF">
                    <w:rPr>
                      <w:szCs w:val="18"/>
                    </w:rPr>
                    <w:t>hree</w:t>
                  </w:r>
                  <w:r w:rsidR="001113A5">
                    <w:rPr>
                      <w:szCs w:val="18"/>
                    </w:rPr>
                    <w:t xml:space="preserve"> </w:t>
                  </w:r>
                  <w:r w:rsidR="000E7E98" w:rsidRPr="000E7E98">
                    <w:rPr>
                      <w:szCs w:val="18"/>
                    </w:rPr>
                    <w:t xml:space="preserve">new sponsors </w:t>
                  </w:r>
                  <w:r w:rsidR="006F01FF">
                    <w:rPr>
                      <w:szCs w:val="18"/>
                    </w:rPr>
                    <w:t xml:space="preserve"> for the 2018 season.  We would like to Welcome Logan's Bar and Grill that is located in Freeport, IL.  Logan's is a big racing supporter in the area and has done a lot for the local racing community!  Check them out, they have great meals and drink specials throughout the week.</w:t>
                  </w:r>
                </w:p>
                <w:p w:rsidR="006F01FF" w:rsidRDefault="006F01FF" w:rsidP="006F01FF">
                  <w:pPr>
                    <w:pStyle w:val="BodyText"/>
                    <w:rPr>
                      <w:szCs w:val="18"/>
                    </w:rPr>
                  </w:pPr>
                  <w:r>
                    <w:rPr>
                      <w:szCs w:val="18"/>
                    </w:rPr>
                    <w:t>We also would also like to Welcome MAS Roofing from Freeport, Il.  They are the #1 roofing, siding</w:t>
                  </w:r>
                  <w:r w:rsidR="00132003">
                    <w:rPr>
                      <w:szCs w:val="18"/>
                    </w:rPr>
                    <w:t xml:space="preserve">, window </w:t>
                  </w:r>
                  <w:r>
                    <w:rPr>
                      <w:szCs w:val="18"/>
                    </w:rPr>
                    <w:t xml:space="preserve">and deck installers in Northern Illinois.  </w:t>
                  </w:r>
                  <w:r w:rsidR="00132003">
                    <w:rPr>
                      <w:szCs w:val="18"/>
                    </w:rPr>
                    <w:t>You can check them out at www.masroofinginc.com tell Mike that Noah sent you!</w:t>
                  </w:r>
                </w:p>
                <w:p w:rsidR="00132003" w:rsidRDefault="00132003" w:rsidP="006F01FF">
                  <w:pPr>
                    <w:pStyle w:val="BodyText"/>
                  </w:pPr>
                  <w:r>
                    <w:rPr>
                      <w:szCs w:val="18"/>
                    </w:rPr>
                    <w:t>The</w:t>
                  </w:r>
                  <w:r w:rsidR="007D43FD">
                    <w:rPr>
                      <w:szCs w:val="18"/>
                    </w:rPr>
                    <w:t xml:space="preserve"> third </w:t>
                  </w:r>
                  <w:r>
                    <w:rPr>
                      <w:szCs w:val="18"/>
                    </w:rPr>
                    <w:t xml:space="preserve">new sponsor we picked up is Tailor Made </w:t>
                  </w:r>
                  <w:proofErr w:type="spellStart"/>
                  <w:r>
                    <w:rPr>
                      <w:szCs w:val="18"/>
                    </w:rPr>
                    <w:t>Autoworks</w:t>
                  </w:r>
                  <w:proofErr w:type="spellEnd"/>
                  <w:r>
                    <w:rPr>
                      <w:szCs w:val="18"/>
                    </w:rPr>
                    <w:t>, LLC</w:t>
                  </w:r>
                  <w:r w:rsidR="007D43FD">
                    <w:rPr>
                      <w:szCs w:val="18"/>
                    </w:rPr>
                    <w:t>.  T</w:t>
                  </w:r>
                  <w:r>
                    <w:rPr>
                      <w:szCs w:val="18"/>
                    </w:rPr>
                    <w:t>hey</w:t>
                  </w:r>
                  <w:r w:rsidR="007D43FD">
                    <w:rPr>
                      <w:szCs w:val="18"/>
                    </w:rPr>
                    <w:t xml:space="preserve"> can fabricate or build pretty much anything you want or can dream up.  They came on board to be our oil supplier since we go through a lot of it in a racing season!  Stop by and check out some of the cool projects they have going on!  Tailor Made Auto Works is located in Freeport, IL</w:t>
                  </w:r>
                </w:p>
              </w:txbxContent>
            </v:textbox>
            <w10:wrap anchorx="page" anchory="page"/>
          </v:shape>
        </w:pict>
      </w:r>
      <w:r>
        <w:rPr>
          <w:noProof/>
        </w:rPr>
        <w:pict>
          <v:shape id="Text Box 5" o:spid="_x0000_s1029" type="#_x0000_t202" style="position:absolute;margin-left:217.1pt;margin-top:536.6pt;width:172.8pt;height:220.9pt;z-index:25162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" filled="f" stroked="f">
            <v:textbox style="mso-next-textbox:#Text Box 5" inset="0,0,0,0">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136E72">
      <w:bookmarkStart w:id="0" w:name="_GoBack"/>
      <w:bookmarkEnd w:id="0"/>
    </w:p>
    <w:p w:rsidR="00136E72" w:rsidRDefault="00733207">
      <w:r>
        <w:rPr>
          <w:noProof/>
        </w:rPr>
        <w:pict>
          <v:shape id="Text Box 22" o:spid="_x0000_s1046" type="#_x0000_t202" style="position:absolute;margin-left:36pt;margin-top:675pt;width:21.2pt;height:29.1pt;z-index:-251651072;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" filled="f" fillcolor="#9c0" stroked="f" strokecolor="gray">
            <v:textbox style="mso-fit-shape-to-text:t" inset=",7.2pt,,7.2pt">
              <w:txbxContent>
                <w:p w:rsidR="00955860" w:rsidRPr="00FA1230" w:rsidRDefault="00955860" w:rsidP="00AB0530"/>
              </w:txbxContent>
            </v:textbox>
            <w10:wrap anchorx="page" anchory="page"/>
          </v:shape>
        </w:pict>
      </w:r>
    </w:p>
    <w:p w:rsidR="00136E72" w:rsidRDefault="00136E72"/>
    <w:p w:rsidR="00136E72" w:rsidRDefault="00C94C73">
      <w:r>
        <w:rPr>
          <w:noProof/>
        </w:rPr>
        <w:pict>
          <v:shape id="Text Box 17" o:spid="_x0000_s1041" type="#_x0000_t202" style="position:absolute;margin-left:426pt;margin-top:717.9pt;width:151.9pt;height:29.1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9S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" filled="f" stroked="f">
            <v:textbox inset="0,0,0,0">
              <w:txbxContent>
                <w:p w:rsidR="006129BC" w:rsidRPr="00C56C81" w:rsidRDefault="00C94C73" w:rsidP="00F137F9">
                  <w:pPr>
                    <w:pStyle w:val="CaptionTextWhite"/>
                  </w:pPr>
                  <w:r>
                    <w:t>Noah heading out for his first practice session at Jefferson Speedway.</w:t>
                  </w:r>
                </w:p>
              </w:txbxContent>
            </v:textbox>
            <w10:wrap anchorx="page" anchory="page"/>
          </v:shape>
        </w:pict>
      </w:r>
    </w:p>
    <w:p w:rsidR="00136E72" w:rsidRDefault="00733207">
      <w:r>
        <w:rPr>
          <w:noProof/>
        </w:rPr>
        <w:pict>
          <v:shape id="Text Box 28" o:spid="_x0000_s1052" type="#_x0000_t202" style="position:absolute;margin-left:40pt;margin-top:39pt;width:175.25pt;height:128.25pt;z-index:25169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" filled="f" stroked="f">
            <v:textbox>
              <w:txbxContent>
                <w:p w:rsidR="007C079F" w:rsidRDefault="00EC14F2" w:rsidP="002D00E1">
                  <w:pPr>
                    <w:jc w:val="center"/>
                  </w:pPr>
                  <w:r>
                    <w:rPr>
                      <w:noProof/>
                    </w:rPr>
                    <w:drawing>
                      <wp:inline distT="0" distB="0" distL="0" distR="0">
                        <wp:extent cx="1809069" cy="1356801"/>
                        <wp:effectExtent l="19050" t="0" r="681" b="0"/>
                        <wp:docPr id="65" name="Picture 65" descr="E:\minicup 2012 photos\DSCF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inicup 2012 photos\DSCF0848.JPG"/>
                                <pic:cNvPicPr>
                                  <a:picLocks noChangeAspect="1" noChangeArrowheads="1"/>
                                </pic:cNvPicPr>
                              </pic:nvPicPr>
                              <pic:blipFill>
                                <a:blip r:embed="rId11"/>
                                <a:stretch>
                                  <a:fillRect/>
                                </a:stretch>
                              </pic:blipFill>
                              <pic:spPr bwMode="auto">
                                <a:xfrm>
                                  <a:off x="0" y="0"/>
                                  <a:ext cx="1809069" cy="1356801"/>
                                </a:xfrm>
                                <a:prstGeom prst="rect">
                                  <a:avLst/>
                                </a:prstGeom>
                                <a:noFill/>
                                <a:ln w="9525">
                                  <a:noFill/>
                                  <a:miter lim="800000"/>
                                  <a:headEnd/>
                                  <a:tailEnd/>
                                </a:ln>
                              </pic:spPr>
                            </pic:pic>
                          </a:graphicData>
                        </a:graphic>
                      </wp:inline>
                    </w:drawing>
                  </w:r>
                </w:p>
              </w:txbxContent>
            </v:textbox>
            <w10:wrap anchorx="page" anchory="page"/>
          </v:shape>
        </w:pict>
      </w:r>
    </w:p>
    <w:p w:rsidR="00136E72" w:rsidRDefault="00733207">
      <w:r>
        <w:rPr>
          <w:noProof/>
        </w:rPr>
        <w:pict>
          <v:shape id="Text Box 6" o:spid="_x0000_s1030" type="#_x0000_t202" style="position:absolute;margin-left:417.6pt;margin-top:70.8pt;width:158.4pt;height:354.45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" filled="f" stroked="f">
            <v:textbox inset="0,0,0,0">
              <w:txbxContent/>
            </v:textbox>
            <w10:wrap anchorx="page" anchory="page"/>
          </v:shape>
        </w:pict>
      </w:r>
      <w:r>
        <w:rPr>
          <w:noProof/>
        </w:rPr>
        <w:pict>
          <v:shape id="Text Box 15" o:spid="_x0000_s1039" type="#_x0000_t202" style="position:absolute;margin-left:233pt;margin-top:70.8pt;width:158.4pt;height:367.2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Kysg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" filled="f" stroked="f">
            <v:textbox style="mso-next-textbox:#Text Box 6" inset="0,0,0,0">
              <w:txbxContent>
                <w:p w:rsidR="005C7D63" w:rsidRDefault="00D431D1" w:rsidP="00826807">
                  <w:pPr>
                    <w:pStyle w:val="BodyText"/>
                    <w:spacing w:line="240" w:lineRule="exact"/>
                    <w:rPr>
                      <w:szCs w:val="16"/>
                    </w:rPr>
                  </w:pPr>
                  <w:r>
                    <w:rPr>
                      <w:szCs w:val="16"/>
                    </w:rPr>
                    <w:t>The new Wisconsin FASTRAC Legends Series Schedule has been released with mostly races between the Dells Raceway and the Jefferson Speedway alternating each week.  I will release our schedule shortly once we see the Wisconsin Dirt Legends Series schedule.  Noah will be racing for the Rookie of the Year at the</w:t>
                  </w:r>
                  <w:r w:rsidR="00EA326B">
                    <w:rPr>
                      <w:szCs w:val="16"/>
                    </w:rPr>
                    <w:t xml:space="preserve"> Dells Raceway for sure!  Check out nderacing.com for updates!</w:t>
                  </w:r>
                </w:p>
                <w:p w:rsidR="0044297B" w:rsidRDefault="0044297B" w:rsidP="00826807">
                  <w:pPr>
                    <w:pStyle w:val="BodyText"/>
                    <w:spacing w:line="240" w:lineRule="exact"/>
                    <w:rPr>
                      <w:szCs w:val="16"/>
                    </w:rPr>
                  </w:pPr>
                  <w:r>
                    <w:rPr>
                      <w:szCs w:val="16"/>
                    </w:rPr>
                    <w:t xml:space="preserve">We would like to wish John Hawes the owner of Little John's Bar in Pearl City a Happy Retirement!  Little John's has sponsored Noah since he was 4 years old racing his Kid Kart.  John was a big supporter of Noah over the last 8 years and he will be missed!  Maybe now John can make it to the races to watch Noah in person!  </w:t>
                  </w:r>
                </w:p>
                <w:p w:rsidR="00C92FFE" w:rsidRDefault="00C92FFE" w:rsidP="00826807">
                  <w:pPr>
                    <w:pStyle w:val="BodyText"/>
                    <w:spacing w:line="240" w:lineRule="exact"/>
                    <w:rPr>
                      <w:szCs w:val="16"/>
                    </w:rPr>
                  </w:pPr>
                  <w:r>
                    <w:rPr>
                      <w:szCs w:val="16"/>
                    </w:rPr>
                    <w:t>Noah was invited to the first Wisconsin Short Track Young Racers Symposium in Hartford, WI on March  24th.  Noah had his car on display with other up-and-coming Racers from the region.  He was interviewed about his racing career and what he would like to do in the future in and outside of racing.  He was one of 50 ki</w:t>
                  </w:r>
                  <w:r w:rsidR="003D499E">
                    <w:rPr>
                      <w:szCs w:val="16"/>
                    </w:rPr>
                    <w:t>ds in attendance.  The Wisconsin racing scene has a great field of talent of youth coming up through different Series.</w:t>
                  </w:r>
                </w:p>
                <w:p w:rsidR="005C7D63" w:rsidRDefault="00477265" w:rsidP="00826807">
                  <w:pPr>
                    <w:pStyle w:val="BodyText"/>
                    <w:spacing w:line="240" w:lineRule="exact"/>
                    <w:rPr>
                      <w:szCs w:val="16"/>
                    </w:rPr>
                  </w:pPr>
                  <w:r>
                    <w:rPr>
                      <w:szCs w:val="16"/>
                    </w:rPr>
                    <w:t xml:space="preserve">We would like to Thank </w:t>
                  </w:r>
                  <w:proofErr w:type="spellStart"/>
                  <w:r>
                    <w:rPr>
                      <w:szCs w:val="16"/>
                    </w:rPr>
                    <w:t>Bocker</w:t>
                  </w:r>
                  <w:proofErr w:type="spellEnd"/>
                  <w:r>
                    <w:rPr>
                      <w:szCs w:val="16"/>
                    </w:rPr>
                    <w:t xml:space="preserve"> Collision Center for getting our Dirt Track body painted.  It has the same color scheme as the asphalt car but with a painted checkered flag.  The main body has more Orange on it with the fenders being painted the blue metallic color.</w:t>
                  </w:r>
                </w:p>
                <w:p w:rsidR="006D5F15" w:rsidRDefault="00477265" w:rsidP="00826807">
                  <w:pPr>
                    <w:pStyle w:val="BodyText"/>
                    <w:spacing w:line="240" w:lineRule="exact"/>
                    <w:rPr>
                      <w:szCs w:val="16"/>
                    </w:rPr>
                  </w:pPr>
                  <w:r>
                    <w:rPr>
                      <w:szCs w:val="16"/>
                    </w:rPr>
                    <w:t>On May 5th Noah kicked off the 2018 races at Jefferson Speedway.  Noah qualified in 6th place with a lap time of 16.46 using our new and improved setup.  He started the Feature race in 6th place and when the green flag dropped raced into corner one three wide.  Noah was shuffled back to 11th place and drove his way back through the field to finish in the 6th position.  It was a great points night and he leads the points in the Youth Division.</w:t>
                  </w:r>
                </w:p>
              </w:txbxContent>
            </v:textbox>
            <w10:wrap anchorx="page" anchory="page"/>
          </v:shape>
        </w:pict>
      </w:r>
    </w:p>
    <w:p w:rsidR="00136E72" w:rsidRDefault="00733207">
      <w:r>
        <w:rPr>
          <w:noProof/>
        </w:rPr>
        <w:pict>
          <v:shape id="Text Box 23" o:spid="_x0000_s1047" type="#_x0000_t202" style="position:absolute;margin-left:36pt;margin-top:35.5pt;width:186.6pt;height:131.7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" fillcolor="#036" stroked="f">
            <v:fill opacity="13107f"/>
            <v:textbox inset="0,0,0,0">
              <w:txbxContent>
                <w:p w:rsidR="00CB532B" w:rsidRDefault="00CB532B" w:rsidP="00AB0530">
                  <w:r>
                    <w:t xml:space="preserve">     </w:t>
                  </w:r>
                </w:p>
              </w:txbxContent>
            </v:textbox>
            <w10:wrap anchorx="page" anchory="page"/>
          </v:shape>
        </w:pict>
      </w:r>
      <w:r>
        <w:rPr>
          <w:noProof/>
        </w:rPr>
        <w:pict>
          <v:shape id="Text Box 11" o:spid="_x0000_s1035" type="#_x0000_t202" style="position:absolute;margin-left:233pt;margin-top:36pt;width:343pt;height:24.6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tLsgIAALM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" filled="f" stroked="f">
            <v:textbox inset="0,0,0,0">
              <w:txbxContent>
                <w:p w:rsidR="00136E72" w:rsidRPr="002F08BD" w:rsidRDefault="00477265" w:rsidP="00451E59">
                  <w:pPr>
                    <w:pStyle w:val="ArticleHeading"/>
                  </w:pPr>
                  <w:r>
                    <w:t>Updates and Results...</w:t>
                  </w:r>
                </w:p>
                <w:p w:rsidR="00136E72" w:rsidRDefault="00136E72" w:rsidP="00AF7545">
                  <w:pPr>
                    <w:pStyle w:val="Heading1"/>
                    <w:rPr>
                      <w:color w:val="3366FF"/>
                    </w:rPr>
                  </w:pPr>
                </w:p>
              </w:txbxContent>
            </v:textbox>
            <w10:wrap anchorx="page" anchory="page"/>
          </v:shape>
        </w:pict>
      </w:r>
    </w:p>
    <w:p w:rsidR="00136E72" w:rsidRDefault="00136E72"/>
    <w:p w:rsidR="00136E72" w:rsidRDefault="00136E72"/>
    <w:p w:rsidR="00136E72" w:rsidRDefault="00136E72"/>
    <w:p w:rsidR="00136E72" w:rsidRDefault="00136E72"/>
    <w:p w:rsidR="00136E72" w:rsidRDefault="00733207">
      <w:r>
        <w:rPr>
          <w:noProof/>
        </w:rPr>
        <w:pict>
          <v:shape id="Text Box 14" o:spid="_x0000_s1038" type="#_x0000_t202" style="position:absolute;margin-left:40pt;margin-top:167.25pt;width:162pt;height:38.2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" filled="f" stroked="f">
            <v:textbox style="mso-next-textbox:#Text Box 14" inset="0,0,0,0">
              <w:txbxContent>
                <w:p w:rsidR="00DA760E" w:rsidRPr="000013A6" w:rsidRDefault="00032A50" w:rsidP="00032A50">
                  <w:pPr>
                    <w:pStyle w:val="CaptionText"/>
                  </w:pPr>
                  <w:r>
                    <w:t xml:space="preserve">This is </w:t>
                  </w:r>
                  <w:r w:rsidR="00541FC4">
                    <w:t>the new dirt car we have been working on.  It's getting close to hitting the track!</w:t>
                  </w:r>
                </w:p>
              </w:txbxContent>
            </v:textbox>
            <w10:wrap anchorx="page" anchory="page"/>
          </v:shape>
        </w:pict>
      </w:r>
    </w:p>
    <w:p w:rsidR="00136E72" w:rsidRDefault="00136E72"/>
    <w:p w:rsidR="00136E72" w:rsidRDefault="00136E72"/>
    <w:p w:rsidR="00136E72" w:rsidRDefault="00733207">
      <w:r>
        <w:rPr>
          <w:noProof/>
          <w:lang w:eastAsia="zh-TW"/>
        </w:rPr>
        <w:pict>
          <v:shape id="_x0000_s1058" type="#_x0000_t202" style="position:absolute;margin-left:27.75pt;margin-top:211.25pt;width:183pt;height:242pt;z-index:251709440;mso-width-percent:350;mso-position-horizontal-relative:page;mso-position-vertical-relative:page;mso-width-percent:350;mso-width-relative:margin;v-text-anchor:middle" o:allowincell="f" fillcolor="#8db3e2 [1311]" strokecolor="#e36c0a [2409]" strokeweight="6pt">
            <v:fill color2="fill darken(200)" rotate="t" method="linear sigma" focus="-50%" type="gradient"/>
            <v:stroke linestyle="thickThin"/>
            <v:textbox style="mso-next-textbox:#_x0000_s1058;mso-fit-shape-to-text:t" inset="10.8pt,7.2pt,10.8pt,7.2pt">
              <w:txbxContent>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Contact us at:</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NDE Racing</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353 Rolling Hills Lane</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Freeport, IL 61032</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(815)535-3168</w:t>
                  </w:r>
                </w:p>
                <w:p w:rsidR="00BC5429" w:rsidRDefault="00BC5429" w:rsidP="00BC5429">
                  <w:pPr>
                    <w:rPr>
                      <w:rFonts w:asciiTheme="majorHAnsi" w:eastAsiaTheme="majorEastAsia" w:hAnsiTheme="majorHAnsi" w:cstheme="majorBidi"/>
                      <w:i/>
                      <w:iCs/>
                      <w:sz w:val="28"/>
                      <w:szCs w:val="28"/>
                    </w:rPr>
                  </w:pP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E-mail: nderacing@hotmail.com</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Web:</w:t>
                  </w:r>
                </w:p>
                <w:p w:rsidR="00BC5429" w:rsidRDefault="00BC5429"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www.facebook.com/NDE Racing- Noah Eisenhower</w:t>
                  </w:r>
                </w:p>
                <w:p w:rsidR="00AB19C0" w:rsidRDefault="00AB19C0"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Website:</w:t>
                  </w:r>
                </w:p>
                <w:p w:rsidR="00BC5429" w:rsidRDefault="00AB19C0" w:rsidP="00BC5429">
                  <w:pP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nderacing.com</w:t>
                  </w:r>
                </w:p>
                <w:p w:rsidR="00BC5429" w:rsidRDefault="00AB19C0" w:rsidP="00BC5429">
                  <w:pPr>
                    <w:rPr>
                      <w:rFonts w:asciiTheme="majorHAnsi" w:eastAsiaTheme="majorEastAsia" w:hAnsiTheme="majorHAnsi" w:cstheme="majorBidi"/>
                      <w:i/>
                      <w:iCs/>
                      <w:sz w:val="28"/>
                      <w:szCs w:val="28"/>
                    </w:rPr>
                  </w:pPr>
                  <w:proofErr w:type="spellStart"/>
                  <w:r>
                    <w:rPr>
                      <w:rFonts w:asciiTheme="majorHAnsi" w:eastAsiaTheme="majorEastAsia" w:hAnsiTheme="majorHAnsi" w:cstheme="majorBidi"/>
                      <w:i/>
                      <w:iCs/>
                      <w:sz w:val="28"/>
                      <w:szCs w:val="28"/>
                    </w:rPr>
                    <w:t>Instagram</w:t>
                  </w:r>
                  <w:proofErr w:type="spellEnd"/>
                  <w:r>
                    <w:rPr>
                      <w:rFonts w:asciiTheme="majorHAnsi" w:eastAsiaTheme="majorEastAsia" w:hAnsiTheme="majorHAnsi" w:cstheme="majorBidi"/>
                      <w:i/>
                      <w:iCs/>
                      <w:sz w:val="28"/>
                      <w:szCs w:val="28"/>
                    </w:rPr>
                    <w:t>:@</w:t>
                  </w:r>
                  <w:proofErr w:type="spellStart"/>
                  <w:r>
                    <w:rPr>
                      <w:rFonts w:asciiTheme="majorHAnsi" w:eastAsiaTheme="majorEastAsia" w:hAnsiTheme="majorHAnsi" w:cstheme="majorBidi"/>
                      <w:i/>
                      <w:iCs/>
                      <w:sz w:val="28"/>
                      <w:szCs w:val="28"/>
                    </w:rPr>
                    <w:t>nderacing</w:t>
                  </w:r>
                  <w:proofErr w:type="spellEnd"/>
                </w:p>
              </w:txbxContent>
            </v:textbox>
            <w10:wrap type="square" anchorx="page" anchory="page"/>
          </v:shape>
        </w:pict>
      </w: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BC5429" w:rsidRDefault="00BC5429">
      <w:pPr>
        <w:rPr>
          <w:noProof/>
        </w:rPr>
      </w:pPr>
    </w:p>
    <w:p w:rsidR="00A9192A" w:rsidRDefault="00DA760E">
      <w:r>
        <w:t xml:space="preserve">                                              </w:t>
      </w:r>
    </w:p>
    <w:p w:rsidR="00136E72" w:rsidRDefault="00DA760E">
      <w:r>
        <w:t xml:space="preserve"> </w:t>
      </w:r>
      <w:r w:rsidR="00A9192A" w:rsidRPr="00A9192A">
        <w:rPr>
          <w:noProof/>
        </w:rPr>
        <w:drawing>
          <wp:inline distT="0" distB="0" distL="0" distR="0">
            <wp:extent cx="2870200" cy="2152650"/>
            <wp:effectExtent l="19050" t="0" r="6350" b="0"/>
            <wp:docPr id="21" name="Picture 15" descr="rockford052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ford052516(2).jpg"/>
                    <pic:cNvPicPr/>
                  </pic:nvPicPr>
                  <pic:blipFill>
                    <a:blip r:embed="rId12" cstate="print"/>
                    <a:stretch>
                      <a:fillRect/>
                    </a:stretch>
                  </pic:blipFill>
                  <pic:spPr>
                    <a:xfrm>
                      <a:off x="0" y="0"/>
                      <a:ext cx="2868635" cy="2151477"/>
                    </a:xfrm>
                    <a:prstGeom prst="rect">
                      <a:avLst/>
                    </a:prstGeom>
                  </pic:spPr>
                </pic:pic>
              </a:graphicData>
            </a:graphic>
          </wp:inline>
        </w:drawing>
      </w:r>
      <w:r w:rsidR="00AD63E4">
        <w:tab/>
      </w:r>
      <w:r w:rsidR="009466F5" w:rsidRPr="009466F5">
        <w:rPr>
          <w:noProof/>
        </w:rPr>
        <w:drawing>
          <wp:inline distT="0" distB="0" distL="0" distR="0">
            <wp:extent cx="3212179" cy="2143125"/>
            <wp:effectExtent l="19050" t="0" r="7271" b="0"/>
            <wp:docPr id="12" name="Picture 258" descr="F:\BlackBerry\camera\Harlem-20140405-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BlackBerry\camera\Harlem-20140405-00999.jpg"/>
                    <pic:cNvPicPr>
                      <a:picLocks noChangeAspect="1" noChangeArrowheads="1"/>
                    </pic:cNvPicPr>
                  </pic:nvPicPr>
                  <pic:blipFill>
                    <a:blip r:embed="rId13" cstate="print"/>
                    <a:stretch>
                      <a:fillRect/>
                    </a:stretch>
                  </pic:blipFill>
                  <pic:spPr bwMode="auto">
                    <a:xfrm>
                      <a:off x="0" y="0"/>
                      <a:ext cx="3219944" cy="2148306"/>
                    </a:xfrm>
                    <a:prstGeom prst="rect">
                      <a:avLst/>
                    </a:prstGeom>
                    <a:noFill/>
                    <a:ln w="9525">
                      <a:noFill/>
                      <a:miter lim="800000"/>
                      <a:headEnd/>
                      <a:tailEnd/>
                    </a:ln>
                  </pic:spPr>
                </pic:pic>
              </a:graphicData>
            </a:graphic>
          </wp:inline>
        </w:drawing>
      </w:r>
    </w:p>
    <w:p w:rsidR="00136E72" w:rsidRDefault="00733207" w:rsidP="00B8159A">
      <w:r>
        <w:rPr>
          <w:noProof/>
        </w:rPr>
        <w:pict>
          <v:shape id="_x0000_s1057" type="#_x0000_t202" style="position:absolute;margin-left:40pt;margin-top:664.95pt;width:232.5pt;height:55.05pt;z-index:25170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lu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" filled="f" stroked="f">
            <v:textbox style="mso-next-textbox:#_x0000_s1057" inset="0,0,0,0">
              <w:txbxContent>
                <w:p w:rsidR="00B9408E" w:rsidRPr="000013A6" w:rsidRDefault="00AD63E4" w:rsidP="00B9408E">
                  <w:pPr>
                    <w:pStyle w:val="CaptionText"/>
                  </w:pPr>
                  <w:r>
                    <w:t xml:space="preserve">NDE Racing </w:t>
                  </w:r>
                  <w:r w:rsidR="00541FC4">
                    <w:t>attending the April 28th Race car show at Logan's Bar &amp; Grill in Freeport, IL.  Noah signed a lot of autographs for the race fans and let a few kids sit in his car.</w:t>
                  </w:r>
                </w:p>
              </w:txbxContent>
            </v:textbox>
            <w10:wrap anchorx="page" anchory="page"/>
          </v:shape>
        </w:pict>
      </w:r>
      <w:r>
        <w:rPr>
          <w:noProof/>
        </w:rPr>
        <w:pict>
          <v:shape id="Text Box 31" o:spid="_x0000_s1053" type="#_x0000_t202" style="position:absolute;margin-left:292.5pt;margin-top:664.95pt;width:229.3pt;height:45.45pt;z-index:25170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lu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" filled="f" stroked="f">
            <v:textbox style="mso-next-textbox:#Text Box 31" inset="0,0,0,0">
              <w:txbxContent>
                <w:p w:rsidR="00ED0469" w:rsidRPr="000013A6" w:rsidRDefault="00AD63E4" w:rsidP="00DA760E">
                  <w:pPr>
                    <w:pStyle w:val="CaptionText"/>
                  </w:pPr>
                  <w:r>
                    <w:t xml:space="preserve">Noah </w:t>
                  </w:r>
                  <w:r w:rsidR="00541FC4">
                    <w:t>racing to the front of the field in the May 5th Feature race at Jefferson Speedway.  He finished in 6th place  in the Feature out of 17 cars that made the race!  Great job Noah!</w:t>
                  </w:r>
                </w:p>
              </w:txbxContent>
            </v:textbox>
            <w10:wrap anchorx="page" anchory="page"/>
          </v:shape>
        </w:pict>
      </w:r>
    </w:p>
    <w:p w:rsidR="00136E72" w:rsidRDefault="00136E72"/>
    <w:p w:rsidR="00541FC4" w:rsidRDefault="00541FC4"/>
    <w:p w:rsidR="00541FC4" w:rsidRDefault="00541FC4"/>
    <w:p w:rsidR="00541FC4" w:rsidRDefault="00541FC4"/>
    <w:p w:rsidR="00541FC4" w:rsidRDefault="00541FC4"/>
    <w:p w:rsidR="00136E72" w:rsidRDefault="00136E72"/>
    <w:p w:rsidR="00136E72" w:rsidRDefault="00136E72"/>
    <w:p w:rsidR="00136E72" w:rsidRDefault="00136E72"/>
    <w:p w:rsidR="00136E72" w:rsidRDefault="00733207" w:rsidP="00600248">
      <w:r>
        <w:rPr>
          <w:noProof/>
        </w:rPr>
        <w:pict>
          <v:shape id="_x0000_s1060" type="#_x0000_t202" style="position:absolute;margin-left:267.9pt;margin-top:10.8pt;width:246.35pt;height:427.1pt;z-index:251712512;mso-width-relative:margin;mso-height-relative:margin" stroked="f">
            <v:textbox>
              <w:txbxContent/>
            </v:textbox>
          </v:shape>
        </w:pict>
      </w:r>
      <w:r>
        <w:rPr>
          <w:noProof/>
          <w:lang w:eastAsia="zh-TW"/>
        </w:rPr>
        <w:pict>
          <v:shape id="_x0000_s1059" type="#_x0000_t202" style="position:absolute;margin-left:16.65pt;margin-top:10.8pt;width:246.35pt;height:438pt;z-index:251711488;mso-width-relative:margin;mso-height-relative:margin" stroked="f">
            <v:textbox style="mso-next-textbox:#_x0000_s1060">
              <w:txbxContent>
                <w:p w:rsidR="00650DAA" w:rsidRDefault="00650DAA" w:rsidP="00650DAA">
                  <w:pPr>
                    <w:pStyle w:val="BodyText"/>
                    <w:rPr>
                      <w:sz w:val="22"/>
                      <w:szCs w:val="22"/>
                    </w:rPr>
                  </w:pPr>
                  <w:r w:rsidRPr="00AF2C03">
                    <w:rPr>
                      <w:sz w:val="22"/>
                      <w:szCs w:val="22"/>
                    </w:rPr>
                    <w:t xml:space="preserve">We would like to thank the following Marketing </w:t>
                  </w:r>
                  <w:r>
                    <w:rPr>
                      <w:sz w:val="22"/>
                      <w:szCs w:val="22"/>
                    </w:rPr>
                    <w:t>Partn</w:t>
                  </w:r>
                  <w:r w:rsidRPr="00AF2C03">
                    <w:rPr>
                      <w:sz w:val="22"/>
                      <w:szCs w:val="22"/>
                    </w:rPr>
                    <w:t>ers for supporting NDE Racing</w:t>
                  </w:r>
                  <w:r>
                    <w:rPr>
                      <w:sz w:val="22"/>
                      <w:szCs w:val="22"/>
                    </w:rPr>
                    <w:t xml:space="preserve"> this year</w:t>
                  </w:r>
                  <w:r w:rsidRPr="00AF2C03">
                    <w:rPr>
                      <w:sz w:val="22"/>
                      <w:szCs w:val="22"/>
                    </w:rPr>
                    <w:t>!</w:t>
                  </w:r>
                  <w:r>
                    <w:rPr>
                      <w:sz w:val="22"/>
                      <w:szCs w:val="22"/>
                    </w:rPr>
                    <w:t xml:space="preserve"> We could not do this without your support! </w:t>
                  </w:r>
                </w:p>
                <w:p w:rsidR="00650DAA" w:rsidRPr="003D499E" w:rsidRDefault="00650DAA" w:rsidP="00650DAA">
                  <w:pPr>
                    <w:pStyle w:val="BodyText"/>
                    <w:rPr>
                      <w:b/>
                      <w:sz w:val="20"/>
                    </w:rPr>
                  </w:pPr>
                  <w:proofErr w:type="spellStart"/>
                  <w:r w:rsidRPr="003D499E">
                    <w:rPr>
                      <w:b/>
                      <w:sz w:val="20"/>
                    </w:rPr>
                    <w:t>Slumberland</w:t>
                  </w:r>
                  <w:proofErr w:type="spellEnd"/>
                  <w:r w:rsidRPr="003D499E">
                    <w:rPr>
                      <w:b/>
                      <w:sz w:val="20"/>
                    </w:rPr>
                    <w:t xml:space="preserve"> Furniture _ Freeport, IL</w:t>
                  </w:r>
                </w:p>
                <w:p w:rsidR="00650DAA" w:rsidRPr="003D499E" w:rsidRDefault="00650DAA" w:rsidP="00650DAA">
                  <w:pPr>
                    <w:pStyle w:val="BodyText"/>
                    <w:rPr>
                      <w:b/>
                      <w:sz w:val="20"/>
                    </w:rPr>
                  </w:pPr>
                  <w:proofErr w:type="spellStart"/>
                  <w:r w:rsidRPr="003D499E">
                    <w:rPr>
                      <w:b/>
                      <w:sz w:val="20"/>
                    </w:rPr>
                    <w:t>Bocker</w:t>
                  </w:r>
                  <w:proofErr w:type="spellEnd"/>
                  <w:r w:rsidRPr="003D499E">
                    <w:rPr>
                      <w:b/>
                      <w:sz w:val="20"/>
                    </w:rPr>
                    <w:t xml:space="preserve"> Collision Service –Freeport, IL</w:t>
                  </w:r>
                </w:p>
                <w:p w:rsidR="00650DAA" w:rsidRPr="003D499E" w:rsidRDefault="00650DAA" w:rsidP="00650DAA">
                  <w:pPr>
                    <w:pStyle w:val="BodyText"/>
                    <w:rPr>
                      <w:b/>
                      <w:sz w:val="20"/>
                    </w:rPr>
                  </w:pPr>
                  <w:proofErr w:type="spellStart"/>
                  <w:r w:rsidRPr="003D499E">
                    <w:rPr>
                      <w:b/>
                      <w:sz w:val="20"/>
                    </w:rPr>
                    <w:t>Furst-McNess</w:t>
                  </w:r>
                  <w:proofErr w:type="spellEnd"/>
                  <w:r w:rsidRPr="003D499E">
                    <w:rPr>
                      <w:b/>
                      <w:sz w:val="20"/>
                    </w:rPr>
                    <w:t xml:space="preserve"> – Freeport, IL</w:t>
                  </w:r>
                </w:p>
                <w:p w:rsidR="00650DAA" w:rsidRPr="003D499E" w:rsidRDefault="00650DAA" w:rsidP="00650DAA">
                  <w:pPr>
                    <w:pStyle w:val="BodyText"/>
                    <w:rPr>
                      <w:b/>
                      <w:sz w:val="20"/>
                    </w:rPr>
                  </w:pPr>
                  <w:r w:rsidRPr="003D499E">
                    <w:rPr>
                      <w:b/>
                      <w:sz w:val="20"/>
                    </w:rPr>
                    <w:t>Auto Repair Specialists- Freeport, IL</w:t>
                  </w:r>
                </w:p>
                <w:p w:rsidR="00650DAA" w:rsidRPr="003D499E" w:rsidRDefault="00650DAA" w:rsidP="00650DAA">
                  <w:pPr>
                    <w:pStyle w:val="BodyText"/>
                    <w:rPr>
                      <w:b/>
                      <w:sz w:val="20"/>
                    </w:rPr>
                  </w:pPr>
                  <w:r w:rsidRPr="003D499E">
                    <w:rPr>
                      <w:b/>
                      <w:sz w:val="20"/>
                    </w:rPr>
                    <w:t>Out-Pace Race Products-Freeport, IL.</w:t>
                  </w:r>
                </w:p>
                <w:p w:rsidR="00650DAA" w:rsidRPr="003D499E" w:rsidRDefault="00650DAA" w:rsidP="00650DAA">
                  <w:pPr>
                    <w:pStyle w:val="BodyText"/>
                    <w:rPr>
                      <w:b/>
                      <w:sz w:val="20"/>
                    </w:rPr>
                  </w:pPr>
                  <w:r w:rsidRPr="003D499E">
                    <w:rPr>
                      <w:b/>
                      <w:sz w:val="20"/>
                    </w:rPr>
                    <w:t>Hooker Harness – Freeport, IL</w:t>
                  </w:r>
                </w:p>
                <w:p w:rsidR="00650DAA" w:rsidRPr="003D499E" w:rsidRDefault="00650DAA" w:rsidP="00650DAA">
                  <w:pPr>
                    <w:pStyle w:val="BodyText"/>
                    <w:rPr>
                      <w:b/>
                      <w:sz w:val="20"/>
                    </w:rPr>
                  </w:pPr>
                  <w:proofErr w:type="spellStart"/>
                  <w:r w:rsidRPr="003D499E">
                    <w:rPr>
                      <w:b/>
                      <w:sz w:val="20"/>
                    </w:rPr>
                    <w:t>Watz</w:t>
                  </w:r>
                  <w:proofErr w:type="spellEnd"/>
                  <w:r w:rsidRPr="003D499E">
                    <w:rPr>
                      <w:b/>
                      <w:sz w:val="20"/>
                    </w:rPr>
                    <w:t xml:space="preserve"> Express –</w:t>
                  </w:r>
                  <w:proofErr w:type="spellStart"/>
                  <w:r w:rsidRPr="003D499E">
                    <w:rPr>
                      <w:b/>
                      <w:sz w:val="20"/>
                    </w:rPr>
                    <w:t>Baileyville</w:t>
                  </w:r>
                  <w:proofErr w:type="spellEnd"/>
                  <w:r w:rsidRPr="003D499E">
                    <w:rPr>
                      <w:b/>
                      <w:sz w:val="20"/>
                    </w:rPr>
                    <w:t>, IL</w:t>
                  </w:r>
                </w:p>
                <w:p w:rsidR="00650DAA" w:rsidRPr="003D499E" w:rsidRDefault="00650DAA" w:rsidP="00650DAA">
                  <w:pPr>
                    <w:pStyle w:val="BodyText"/>
                    <w:rPr>
                      <w:b/>
                      <w:sz w:val="20"/>
                    </w:rPr>
                  </w:pPr>
                  <w:proofErr w:type="spellStart"/>
                  <w:r w:rsidRPr="003D499E">
                    <w:rPr>
                      <w:b/>
                      <w:sz w:val="20"/>
                    </w:rPr>
                    <w:t>Colberg</w:t>
                  </w:r>
                  <w:proofErr w:type="spellEnd"/>
                  <w:r w:rsidRPr="003D499E">
                    <w:rPr>
                      <w:b/>
                      <w:sz w:val="20"/>
                    </w:rPr>
                    <w:t xml:space="preserve"> Hi-Performance - Freeport, IL</w:t>
                  </w:r>
                </w:p>
                <w:p w:rsidR="00650DAA" w:rsidRPr="003D499E" w:rsidRDefault="007E3D99" w:rsidP="00650DAA">
                  <w:pPr>
                    <w:pStyle w:val="BodyText"/>
                    <w:rPr>
                      <w:b/>
                      <w:sz w:val="20"/>
                    </w:rPr>
                  </w:pPr>
                  <w:r w:rsidRPr="003D499E">
                    <w:rPr>
                      <w:b/>
                      <w:sz w:val="20"/>
                    </w:rPr>
                    <w:t>Logan's Bar &amp; Grill - Freeport, IL</w:t>
                  </w:r>
                </w:p>
                <w:p w:rsidR="00650DAA" w:rsidRPr="003D499E" w:rsidRDefault="00650DAA" w:rsidP="00650DAA">
                  <w:pPr>
                    <w:pStyle w:val="BodyText"/>
                    <w:rPr>
                      <w:b/>
                      <w:sz w:val="20"/>
                    </w:rPr>
                  </w:pPr>
                  <w:r w:rsidRPr="003D499E">
                    <w:rPr>
                      <w:b/>
                      <w:sz w:val="20"/>
                    </w:rPr>
                    <w:t xml:space="preserve">Becker Farms – </w:t>
                  </w:r>
                  <w:proofErr w:type="spellStart"/>
                  <w:r w:rsidRPr="003D499E">
                    <w:rPr>
                      <w:b/>
                      <w:sz w:val="20"/>
                    </w:rPr>
                    <w:t>Baileyville</w:t>
                  </w:r>
                  <w:proofErr w:type="spellEnd"/>
                  <w:r w:rsidRPr="003D499E">
                    <w:rPr>
                      <w:b/>
                      <w:sz w:val="20"/>
                    </w:rPr>
                    <w:t>, IL</w:t>
                  </w:r>
                </w:p>
                <w:p w:rsidR="00650DAA" w:rsidRPr="003D499E" w:rsidRDefault="00650DAA" w:rsidP="00650DAA">
                  <w:pPr>
                    <w:pStyle w:val="BodyText"/>
                    <w:rPr>
                      <w:b/>
                      <w:sz w:val="20"/>
                    </w:rPr>
                  </w:pPr>
                  <w:proofErr w:type="spellStart"/>
                  <w:r w:rsidRPr="003D499E">
                    <w:rPr>
                      <w:b/>
                      <w:sz w:val="20"/>
                    </w:rPr>
                    <w:t>Cannova’s</w:t>
                  </w:r>
                  <w:proofErr w:type="spellEnd"/>
                  <w:r w:rsidRPr="003D499E">
                    <w:rPr>
                      <w:b/>
                      <w:sz w:val="20"/>
                    </w:rPr>
                    <w:t xml:space="preserve"> Italian Restaurant – Freeport, IL</w:t>
                  </w:r>
                </w:p>
                <w:p w:rsidR="00650DAA" w:rsidRPr="003D499E" w:rsidRDefault="00650DAA" w:rsidP="00650DAA">
                  <w:pPr>
                    <w:pStyle w:val="BodyText"/>
                    <w:rPr>
                      <w:b/>
                      <w:sz w:val="20"/>
                    </w:rPr>
                  </w:pPr>
                  <w:r w:rsidRPr="003D499E">
                    <w:rPr>
                      <w:b/>
                      <w:sz w:val="20"/>
                    </w:rPr>
                    <w:t xml:space="preserve">Suspension Spring Specialists – </w:t>
                  </w:r>
                  <w:proofErr w:type="spellStart"/>
                  <w:r w:rsidRPr="003D499E">
                    <w:rPr>
                      <w:b/>
                      <w:sz w:val="20"/>
                    </w:rPr>
                    <w:t>Bremem</w:t>
                  </w:r>
                  <w:proofErr w:type="spellEnd"/>
                  <w:r w:rsidRPr="003D499E">
                    <w:rPr>
                      <w:b/>
                      <w:sz w:val="20"/>
                    </w:rPr>
                    <w:t>, IN</w:t>
                  </w:r>
                </w:p>
                <w:p w:rsidR="00650DAA" w:rsidRPr="003D499E" w:rsidRDefault="00650DAA" w:rsidP="00650DAA">
                  <w:pPr>
                    <w:pStyle w:val="BodyText"/>
                    <w:rPr>
                      <w:b/>
                      <w:sz w:val="20"/>
                    </w:rPr>
                  </w:pPr>
                  <w:r w:rsidRPr="003D499E">
                    <w:rPr>
                      <w:b/>
                      <w:sz w:val="20"/>
                    </w:rPr>
                    <w:t>Bell Helmets – Ludlow, IL</w:t>
                  </w:r>
                </w:p>
                <w:p w:rsidR="00650DAA" w:rsidRPr="003D499E" w:rsidRDefault="00650DAA" w:rsidP="00650DAA">
                  <w:pPr>
                    <w:pStyle w:val="BodyText"/>
                    <w:rPr>
                      <w:b/>
                      <w:sz w:val="20"/>
                    </w:rPr>
                  </w:pPr>
                  <w:r w:rsidRPr="003D499E">
                    <w:rPr>
                      <w:b/>
                      <w:sz w:val="20"/>
                    </w:rPr>
                    <w:t>Rowe Plumbing – Freeport, IL</w:t>
                  </w:r>
                </w:p>
                <w:p w:rsidR="00650DAA" w:rsidRPr="003D499E" w:rsidRDefault="00650DAA" w:rsidP="00650DAA">
                  <w:pPr>
                    <w:pStyle w:val="BodyText"/>
                    <w:rPr>
                      <w:b/>
                      <w:sz w:val="20"/>
                      <w:lang w:val="fr-FR"/>
                    </w:rPr>
                  </w:pPr>
                  <w:proofErr w:type="spellStart"/>
                  <w:r w:rsidRPr="003D499E">
                    <w:rPr>
                      <w:b/>
                      <w:sz w:val="20"/>
                      <w:lang w:val="fr-FR"/>
                    </w:rPr>
                    <w:t>Stimpertville</w:t>
                  </w:r>
                  <w:proofErr w:type="spellEnd"/>
                  <w:r w:rsidRPr="003D499E">
                    <w:rPr>
                      <w:b/>
                      <w:sz w:val="20"/>
                      <w:lang w:val="fr-FR"/>
                    </w:rPr>
                    <w:t xml:space="preserve">- </w:t>
                  </w:r>
                  <w:proofErr w:type="spellStart"/>
                  <w:r w:rsidRPr="003D499E">
                    <w:rPr>
                      <w:b/>
                      <w:sz w:val="20"/>
                      <w:lang w:val="fr-FR"/>
                    </w:rPr>
                    <w:t>Cedarville</w:t>
                  </w:r>
                  <w:proofErr w:type="spellEnd"/>
                  <w:r w:rsidRPr="003D499E">
                    <w:rPr>
                      <w:b/>
                      <w:sz w:val="20"/>
                      <w:lang w:val="fr-FR"/>
                    </w:rPr>
                    <w:t>, IL</w:t>
                  </w:r>
                </w:p>
                <w:p w:rsidR="00650DAA" w:rsidRPr="003D499E" w:rsidRDefault="00650DAA" w:rsidP="00650DAA">
                  <w:pPr>
                    <w:pStyle w:val="BodyText"/>
                    <w:rPr>
                      <w:b/>
                      <w:sz w:val="20"/>
                      <w:lang w:val="fr-FR"/>
                    </w:rPr>
                  </w:pPr>
                  <w:proofErr w:type="spellStart"/>
                  <w:r w:rsidRPr="003D499E">
                    <w:rPr>
                      <w:b/>
                      <w:sz w:val="20"/>
                      <w:lang w:val="fr-FR"/>
                    </w:rPr>
                    <w:t>Dan’s</w:t>
                  </w:r>
                  <w:proofErr w:type="spellEnd"/>
                  <w:r w:rsidRPr="003D499E">
                    <w:rPr>
                      <w:b/>
                      <w:sz w:val="20"/>
                      <w:lang w:val="fr-FR"/>
                    </w:rPr>
                    <w:t xml:space="preserve"> 66 Service – Freeport, IL</w:t>
                  </w:r>
                </w:p>
                <w:p w:rsidR="00650DAA" w:rsidRPr="003D499E" w:rsidRDefault="00650DAA" w:rsidP="00650DAA">
                  <w:pPr>
                    <w:pStyle w:val="BodyText"/>
                    <w:rPr>
                      <w:b/>
                      <w:sz w:val="20"/>
                    </w:rPr>
                  </w:pPr>
                  <w:r w:rsidRPr="003D499E">
                    <w:rPr>
                      <w:b/>
                      <w:sz w:val="20"/>
                    </w:rPr>
                    <w:t>Union Dairy – Freeport, IL</w:t>
                  </w:r>
                </w:p>
                <w:p w:rsidR="00650DAA" w:rsidRPr="003D499E" w:rsidRDefault="00650DAA" w:rsidP="00650DAA">
                  <w:pPr>
                    <w:pStyle w:val="BodyText"/>
                    <w:rPr>
                      <w:b/>
                      <w:sz w:val="20"/>
                    </w:rPr>
                  </w:pPr>
                  <w:r w:rsidRPr="003D499E">
                    <w:rPr>
                      <w:b/>
                      <w:sz w:val="20"/>
                    </w:rPr>
                    <w:t>Beltline Café – Freeport, IL</w:t>
                  </w:r>
                </w:p>
                <w:p w:rsidR="00650DAA" w:rsidRPr="003D499E" w:rsidRDefault="00650DAA" w:rsidP="00650DAA">
                  <w:pPr>
                    <w:pStyle w:val="BodyText"/>
                    <w:rPr>
                      <w:b/>
                      <w:sz w:val="20"/>
                    </w:rPr>
                  </w:pPr>
                  <w:r w:rsidRPr="003D499E">
                    <w:rPr>
                      <w:b/>
                      <w:sz w:val="20"/>
                    </w:rPr>
                    <w:t>Morse Group - Freeport, IL</w:t>
                  </w:r>
                </w:p>
                <w:p w:rsidR="00650DAA" w:rsidRPr="003D499E" w:rsidRDefault="00650DAA" w:rsidP="00650DAA">
                  <w:pPr>
                    <w:pStyle w:val="BodyText"/>
                    <w:rPr>
                      <w:b/>
                      <w:sz w:val="20"/>
                    </w:rPr>
                  </w:pPr>
                  <w:proofErr w:type="spellStart"/>
                  <w:r w:rsidRPr="003D499E">
                    <w:rPr>
                      <w:b/>
                      <w:sz w:val="20"/>
                    </w:rPr>
                    <w:t>SpeedBear</w:t>
                  </w:r>
                  <w:proofErr w:type="spellEnd"/>
                  <w:r w:rsidRPr="003D499E">
                    <w:rPr>
                      <w:b/>
                      <w:sz w:val="20"/>
                    </w:rPr>
                    <w:t xml:space="preserve"> Fasteners - </w:t>
                  </w:r>
                  <w:proofErr w:type="spellStart"/>
                  <w:r w:rsidRPr="003D499E">
                    <w:rPr>
                      <w:b/>
                      <w:sz w:val="20"/>
                    </w:rPr>
                    <w:t>Imperaial</w:t>
                  </w:r>
                  <w:proofErr w:type="spellEnd"/>
                  <w:r w:rsidRPr="003D499E">
                    <w:rPr>
                      <w:b/>
                      <w:sz w:val="20"/>
                    </w:rPr>
                    <w:t>, PA</w:t>
                  </w:r>
                </w:p>
                <w:p w:rsidR="00650DAA" w:rsidRPr="003D499E" w:rsidRDefault="00650DAA" w:rsidP="00650DAA">
                  <w:pPr>
                    <w:pStyle w:val="BodyText"/>
                    <w:rPr>
                      <w:b/>
                      <w:sz w:val="20"/>
                    </w:rPr>
                  </w:pPr>
                  <w:proofErr w:type="spellStart"/>
                  <w:r w:rsidRPr="003D499E">
                    <w:rPr>
                      <w:b/>
                      <w:sz w:val="20"/>
                    </w:rPr>
                    <w:t>Fluidyne</w:t>
                  </w:r>
                  <w:proofErr w:type="spellEnd"/>
                  <w:r w:rsidRPr="003D499E">
                    <w:rPr>
                      <w:b/>
                      <w:sz w:val="20"/>
                    </w:rPr>
                    <w:t xml:space="preserve"> - </w:t>
                  </w:r>
                  <w:proofErr w:type="spellStart"/>
                  <w:r w:rsidRPr="003D499E">
                    <w:rPr>
                      <w:b/>
                      <w:sz w:val="20"/>
                    </w:rPr>
                    <w:t>Moorseville</w:t>
                  </w:r>
                  <w:proofErr w:type="spellEnd"/>
                  <w:r w:rsidRPr="003D499E">
                    <w:rPr>
                      <w:b/>
                      <w:sz w:val="20"/>
                    </w:rPr>
                    <w:t>, NC</w:t>
                  </w:r>
                </w:p>
                <w:p w:rsidR="00912EBB" w:rsidRPr="003D499E" w:rsidRDefault="00912EBB" w:rsidP="00650DAA">
                  <w:pPr>
                    <w:pStyle w:val="BodyText"/>
                    <w:rPr>
                      <w:b/>
                      <w:sz w:val="20"/>
                    </w:rPr>
                  </w:pPr>
                  <w:r w:rsidRPr="003D499E">
                    <w:rPr>
                      <w:b/>
                      <w:sz w:val="20"/>
                    </w:rPr>
                    <w:t>PHK Bicycles &amp; Skateboards - Freeport, IL</w:t>
                  </w:r>
                </w:p>
                <w:p w:rsidR="00041827" w:rsidRPr="003D499E" w:rsidRDefault="00041827" w:rsidP="00650DAA">
                  <w:pPr>
                    <w:pStyle w:val="BodyText"/>
                    <w:rPr>
                      <w:b/>
                      <w:sz w:val="20"/>
                    </w:rPr>
                  </w:pPr>
                  <w:r w:rsidRPr="003D499E">
                    <w:rPr>
                      <w:b/>
                      <w:sz w:val="20"/>
                    </w:rPr>
                    <w:t>MAS Roofing - Freeport, IL</w:t>
                  </w:r>
                </w:p>
                <w:p w:rsidR="007E3D99" w:rsidRPr="003D499E" w:rsidRDefault="007E3D99" w:rsidP="00650DAA">
                  <w:pPr>
                    <w:pStyle w:val="BodyText"/>
                    <w:rPr>
                      <w:b/>
                      <w:sz w:val="20"/>
                    </w:rPr>
                  </w:pPr>
                  <w:r w:rsidRPr="003D499E">
                    <w:rPr>
                      <w:b/>
                      <w:sz w:val="20"/>
                    </w:rPr>
                    <w:t>HRT Products - Sterling, IL</w:t>
                  </w:r>
                </w:p>
                <w:p w:rsidR="00650DAA" w:rsidRPr="007E3D99" w:rsidRDefault="00650DAA" w:rsidP="00650DAA">
                  <w:pPr>
                    <w:pStyle w:val="BodyText"/>
                    <w:rPr>
                      <w:sz w:val="20"/>
                    </w:rPr>
                  </w:pPr>
                  <w:r w:rsidRPr="007E3D99">
                    <w:rPr>
                      <w:sz w:val="20"/>
                    </w:rPr>
                    <w:t xml:space="preserve">Many of you have been supporting Noah’s racing since he raced Kid Karts, and you have continued your support.  We cannot thank you enough!  </w:t>
                  </w:r>
                </w:p>
                <w:p w:rsidR="00650DAA" w:rsidRPr="007E3D99" w:rsidRDefault="00650DAA" w:rsidP="00650DAA">
                  <w:pPr>
                    <w:pStyle w:val="BodyText"/>
                    <w:rPr>
                      <w:sz w:val="20"/>
                    </w:rPr>
                  </w:pPr>
                  <w:r w:rsidRPr="007E3D99">
                    <w:rPr>
                      <w:sz w:val="20"/>
                    </w:rPr>
                    <w:t>Check the Calendar on the website for Upcoming dates at nderacing.com.  We try to get out as much as possible to help promote your businesses!</w:t>
                  </w:r>
                </w:p>
                <w:p w:rsidR="007E3D99" w:rsidRDefault="00650DAA" w:rsidP="00650DAA">
                  <w:pPr>
                    <w:pStyle w:val="BodyText"/>
                    <w:rPr>
                      <w:sz w:val="20"/>
                    </w:rPr>
                  </w:pPr>
                  <w:r w:rsidRPr="007E3D99">
                    <w:rPr>
                      <w:sz w:val="20"/>
                    </w:rPr>
                    <w:t xml:space="preserve">Stay up to date on Noah's racing.  Follow him at </w:t>
                  </w:r>
                  <w:r w:rsidR="007E3D99">
                    <w:rPr>
                      <w:sz w:val="20"/>
                    </w:rPr>
                    <w:t>www.</w:t>
                  </w:r>
                  <w:r w:rsidRPr="007E3D99">
                    <w:rPr>
                      <w:sz w:val="20"/>
                    </w:rPr>
                    <w:t>nderacing.com, on Facebook @</w:t>
                  </w:r>
                  <w:proofErr w:type="spellStart"/>
                  <w:r w:rsidRPr="007E3D99">
                    <w:rPr>
                      <w:sz w:val="20"/>
                    </w:rPr>
                    <w:t>nderacing</w:t>
                  </w:r>
                  <w:proofErr w:type="spellEnd"/>
                  <w:r w:rsidRPr="007E3D99">
                    <w:rPr>
                      <w:sz w:val="20"/>
                    </w:rPr>
                    <w:t xml:space="preserve">, or on </w:t>
                  </w:r>
                  <w:proofErr w:type="spellStart"/>
                  <w:r w:rsidRPr="007E3D99">
                    <w:rPr>
                      <w:sz w:val="20"/>
                    </w:rPr>
                    <w:t>Instagram</w:t>
                  </w:r>
                  <w:proofErr w:type="spellEnd"/>
                  <w:r w:rsidRPr="007E3D99">
                    <w:rPr>
                      <w:sz w:val="20"/>
                    </w:rPr>
                    <w:t xml:space="preserve"> @</w:t>
                  </w:r>
                  <w:proofErr w:type="spellStart"/>
                  <w:r w:rsidRPr="007E3D99">
                    <w:rPr>
                      <w:sz w:val="20"/>
                    </w:rPr>
                    <w:t>nderacing</w:t>
                  </w:r>
                  <w:proofErr w:type="spellEnd"/>
                  <w:r w:rsidRPr="007E3D99">
                    <w:rPr>
                      <w:sz w:val="20"/>
                    </w:rPr>
                    <w:t xml:space="preserve">.  </w:t>
                  </w:r>
                </w:p>
                <w:p w:rsidR="00650DAA" w:rsidRPr="007E3D99" w:rsidRDefault="00650DAA" w:rsidP="00650DAA">
                  <w:pPr>
                    <w:pStyle w:val="BodyText"/>
                    <w:rPr>
                      <w:sz w:val="20"/>
                    </w:rPr>
                  </w:pPr>
                  <w:r w:rsidRPr="007E3D99">
                    <w:rPr>
                      <w:sz w:val="20"/>
                    </w:rPr>
                    <w:t>Sign up today!</w:t>
                  </w:r>
                </w:p>
                <w:p w:rsidR="00600248" w:rsidRPr="00600248" w:rsidRDefault="00600248" w:rsidP="00600248"/>
              </w:txbxContent>
            </v:textbox>
          </v:shape>
        </w:pict>
      </w:r>
      <w:r>
        <w:rPr>
          <w:noProof/>
        </w:rPr>
        <w:pict>
          <v:shape id="_x0000_s1061" type="#_x0000_t202" style="position:absolute;margin-left:123.35pt;margin-top:-27.45pt;width:278.65pt;height:27.75pt;z-index:251713536" stroked="f">
            <v:textbox>
              <w:txbxContent>
                <w:p w:rsidR="00650DAA" w:rsidRPr="001064B7" w:rsidRDefault="00650DAA" w:rsidP="00650DAA">
                  <w:pPr>
                    <w:pStyle w:val="ArticleHeading"/>
                    <w:jc w:val="center"/>
                    <w:rPr>
                      <w:rFonts w:ascii="Rockwell" w:hAnsi="Rockwell"/>
                      <w:i/>
                      <w:u w:val="single"/>
                    </w:rPr>
                  </w:pPr>
                  <w:r>
                    <w:rPr>
                      <w:rFonts w:ascii="Rockwell" w:hAnsi="Rockwell"/>
                      <w:i/>
                      <w:u w:val="single"/>
                    </w:rPr>
                    <w:t xml:space="preserve">2018 </w:t>
                  </w:r>
                  <w:r w:rsidRPr="001064B7">
                    <w:rPr>
                      <w:rFonts w:ascii="Rockwell" w:hAnsi="Rockwell"/>
                      <w:i/>
                      <w:u w:val="single"/>
                    </w:rPr>
                    <w:t>Sponsor Roster</w:t>
                  </w:r>
                </w:p>
                <w:p w:rsidR="00600248" w:rsidRDefault="00600248"/>
              </w:txbxContent>
            </v:textbox>
          </v:shape>
        </w:pict>
      </w:r>
      <w:r w:rsidR="00772C6E">
        <w:tab/>
      </w:r>
    </w:p>
    <w:p w:rsidR="00136E72" w:rsidRDefault="00136E72"/>
    <w:p w:rsidR="00A213CA" w:rsidRDefault="00A213CA"/>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33207">
      <w:r>
        <w:rPr>
          <w:noProof/>
        </w:rPr>
        <w:pict>
          <v:shape id="Text Box 24" o:spid="_x0000_s1048" type="#_x0000_t202" style="position:absolute;margin-left:504.45pt;margin-top:661.4pt;width:21.2pt;height:29.1pt;z-index:-251642880;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" filled="f" fillcolor="#9c0" stroked="f" strokecolor="gray">
            <v:textbox style="mso-fit-shape-to-text:t" inset=",7.2pt,,7.2pt">
              <w:txbxContent>
                <w:p w:rsidR="00A570C0" w:rsidRPr="00FA1230" w:rsidRDefault="00A570C0" w:rsidP="00AB0530"/>
              </w:txbxContent>
            </v:textbox>
            <w10:wrap anchorx="page" anchory="page"/>
          </v:shape>
        </w:pict>
      </w:r>
      <w:r>
        <w:rPr>
          <w:noProof/>
        </w:rPr>
        <w:pict>
          <v:shape id="Text Box 12" o:spid="_x0000_s1036" type="#_x0000_t202" style="position:absolute;margin-left:299pt;margin-top:658pt;width:275pt;height:9.8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Ys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" filled="f" stroked="f">
            <v:textbox style="mso-fit-shape-to-text:t" inset="0,0,0,0">
              <w:txbxContent>
                <w:p w:rsidR="00136E72" w:rsidRPr="00C56C81" w:rsidRDefault="00136E72" w:rsidP="00F137F9">
                  <w:pPr>
                    <w:pStyle w:val="CaptionTextWhite"/>
                  </w:pPr>
                  <w:r w:rsidRPr="00C56C81">
                    <w:t>Caption describing picture or graphic.</w:t>
                  </w:r>
                </w:p>
              </w:txbxContent>
            </v:textbox>
            <w10:wrap anchorx="page" anchory="page"/>
          </v:shape>
        </w:pict>
      </w:r>
    </w:p>
    <w:p w:rsidR="00136E72" w:rsidRDefault="00733207">
      <w:r>
        <w:rPr>
          <w:noProof/>
        </w:rPr>
        <w:pict>
          <v:shape id="_x0000_s1062" type="#_x0000_t202" style="position:absolute;margin-left:283.5pt;margin-top:1.7pt;width:219.75pt;height:160.5pt;z-index:251714560">
            <v:textbox>
              <w:txbxContent>
                <w:p w:rsidR="006D5F15" w:rsidRDefault="006D5F15">
                  <w:r>
                    <w:rPr>
                      <w:noProof/>
                    </w:rPr>
                    <w:drawing>
                      <wp:inline distT="0" distB="0" distL="0" distR="0">
                        <wp:extent cx="2883823" cy="1924050"/>
                        <wp:effectExtent l="19050" t="0" r="0" b="0"/>
                        <wp:docPr id="1" name="Picture 0" descr="20180204_17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4_173806.jpg"/>
                                <pic:cNvPicPr/>
                              </pic:nvPicPr>
                              <pic:blipFill>
                                <a:blip r:embed="rId14"/>
                                <a:stretch>
                                  <a:fillRect/>
                                </a:stretch>
                              </pic:blipFill>
                              <pic:spPr>
                                <a:xfrm>
                                  <a:off x="0" y="0"/>
                                  <a:ext cx="2883823" cy="1924050"/>
                                </a:xfrm>
                                <a:prstGeom prst="rect">
                                  <a:avLst/>
                                </a:prstGeom>
                              </pic:spPr>
                            </pic:pic>
                          </a:graphicData>
                        </a:graphic>
                      </wp:inline>
                    </w:drawing>
                  </w:r>
                </w:p>
              </w:txbxContent>
            </v:textbox>
          </v:shape>
        </w:pict>
      </w:r>
    </w:p>
    <w:p w:rsidR="00136E72" w:rsidRDefault="00136E72"/>
    <w:p w:rsidR="00136E72" w:rsidRDefault="00136E72"/>
    <w:p w:rsidR="00136E72" w:rsidRDefault="00136E72"/>
    <w:p w:rsidR="00136E72" w:rsidRDefault="00733207">
      <w:r>
        <w:rPr>
          <w:noProof/>
        </w:rPr>
        <w:pict>
          <v:shape id="Text Box 16" o:spid="_x0000_s1040" type="#_x0000_t202" style="position:absolute;margin-left:39pt;margin-top:748pt;width:63pt;height:1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jorQIAALE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" filled="f" stroked="f">
            <v:textbox style="mso-next-textbox:#Text Box 16;mso-fit-shape-to-text:t" inset="0,0,0,0">
              <w:txbxContent>
                <w:p w:rsidR="004D5160" w:rsidRPr="008A407F" w:rsidRDefault="004D5160" w:rsidP="004D5160">
                  <w:pPr>
                    <w:pStyle w:val="PageNumbers"/>
                  </w:pPr>
                  <w:r>
                    <w:t>Page 2</w:t>
                  </w:r>
                </w:p>
              </w:txbxContent>
            </v:textbox>
            <w10:wrap anchorx="page" anchory="page"/>
          </v:shape>
        </w:pic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541FC4" w:rsidRDefault="00541FC4"/>
    <w:p w:rsidR="00541FC4" w:rsidRDefault="00541FC4"/>
    <w:p w:rsidR="00136E72" w:rsidRDefault="00136E72"/>
    <w:p w:rsidR="00136E72" w:rsidRDefault="00136E72"/>
    <w:p w:rsidR="00136E72" w:rsidRDefault="00136E72"/>
    <w:p w:rsidR="00541FC4" w:rsidRDefault="00541FC4"/>
    <w:p w:rsidR="009E3D1A" w:rsidRDefault="009E3D1A"/>
    <w:p w:rsidR="009E3D1A" w:rsidRDefault="009E3D1A"/>
    <w:p w:rsidR="009E3D1A" w:rsidRDefault="009E3D1A"/>
    <w:p w:rsidR="009E3D1A" w:rsidRDefault="009E3D1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118.9pt;margin-top:672.6pt;width:293.25pt;height:42pt;z-index:251715584;mso-position-horizontal-relative:margin;mso-position-vertical-relative:margin" fillcolor="#548dd4 [1951]" strokecolor="black [3213]">
            <v:fill color2="#aaa"/>
            <v:shadow color="#4d4d4d" opacity="52429f" offset="1pt,3pt" offset2="-2pt"/>
            <v:textpath style="font-family:&quot;Rage Italic&quot;;font-size:18pt;v-text-spacing:78650f;v-text-kern:t" trim="t" fitpath="t" string="Thank you for your Support!"/>
            <w10:wrap type="square" anchorx="margin" anchory="margin"/>
          </v:shape>
        </w:pict>
      </w:r>
    </w:p>
    <w:p w:rsidR="009E3D1A" w:rsidRDefault="009E3D1A"/>
    <w:p w:rsidR="009E3D1A" w:rsidRDefault="009E3D1A">
      <w:r>
        <w:rPr>
          <w:noProof/>
        </w:rPr>
        <w:pict>
          <v:line id="Line 32" o:spid="_x0000_s1054" style="position:absolute;z-index:251701248;visibility:visible;mso-position-horizontal-relative:page;mso-position-vertical-relative:page" from="24.2pt,711.75pt" to="582.2pt,7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JfwFQIAACk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" strokecolor="silver">
            <w10:wrap anchorx="page" anchory="page"/>
          </v:line>
        </w:pict>
      </w:r>
    </w:p>
    <w:p w:rsidR="009E3D1A" w:rsidRDefault="009E3D1A"/>
    <w:p w:rsidR="009E3D1A" w:rsidRDefault="009E3D1A">
      <w:r>
        <w:rPr>
          <w:noProof/>
        </w:rPr>
        <w:pict>
          <v:shape id="Text Box 33" o:spid="_x0000_s1055" type="#_x0000_t202" style="position:absolute;margin-left:100.65pt;margin-top:52.8pt;width:105.6pt;height:53.8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c4sgIAALI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AIjTjpo0QMdNboVI1osTHmGXqXgdd+Dnx5hH9psqar+TpTfFeJi3RC+ozdSiqGhpIL0fHPTfXZ1&#10;wlEGZDt8EhXEIXstLNBYy87UDqqBAB3a9HhqjcmlNCEXoe8HcFTCWRQvgs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" filled="f" stroked="f">
            <v:textbox style="mso-next-textbox:#Text Box 33" inset="0,0,0,0">
              <w:txbxContent>
                <w:p w:rsidR="00D961B5" w:rsidRPr="002F08BD" w:rsidRDefault="00D961B5" w:rsidP="00D961B5">
                  <w:pPr>
                    <w:pStyle w:val="ReturnAddress"/>
                  </w:pPr>
                  <w:r>
                    <w:t>NDE Racing</w:t>
                  </w:r>
                </w:p>
                <w:p w:rsidR="00D961B5" w:rsidRPr="002F08BD" w:rsidRDefault="00D961B5" w:rsidP="00D961B5">
                  <w:pPr>
                    <w:pStyle w:val="ReturnAddress"/>
                  </w:pPr>
                  <w:r>
                    <w:t>353 Rolling Hills Lane</w:t>
                  </w:r>
                </w:p>
                <w:p w:rsidR="00D961B5" w:rsidRPr="002F08BD" w:rsidRDefault="00D961B5" w:rsidP="00D961B5">
                  <w:pPr>
                    <w:pStyle w:val="ReturnAddress"/>
                  </w:pPr>
                  <w:r>
                    <w:t>Freeport, IL 61032</w:t>
                  </w:r>
                </w:p>
              </w:txbxContent>
            </v:textbox>
            <w10:wrap anchorx="page" anchory="page"/>
          </v:shape>
        </w:pict>
      </w:r>
      <w:r>
        <w:rPr>
          <w:noProof/>
        </w:rPr>
        <w:pict>
          <v:rect id="DOM 16" o:spid="_x0000_s1056" style="position:absolute;margin-left:542pt;margin-top:52.8pt;width:47.95pt;height:49.9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IblwIAADo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" filled="f" fillcolor="#339" strokecolor="#333">
            <v:fill opacity="32896f"/>
            <v:stroke dashstyle="1 1" endcap="round"/>
            <w10:wrap anchorx="page" anchory="page"/>
          </v:rect>
        </w:pict>
      </w:r>
      <w:r w:rsidRPr="00541FC4">
        <w:drawing>
          <wp:inline distT="0" distB="0" distL="0" distR="0">
            <wp:extent cx="619125" cy="828675"/>
            <wp:effectExtent l="0" t="0" r="9525" b="0"/>
            <wp:docPr id="7" name="Picture 85" descr="C:\Users\geisenhower\AppData\Local\Microsoft\Windows\Temporary Internet Files\Content.IE5\57AD8XF1\MC9003662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eisenhower\AppData\Local\Microsoft\Windows\Temporary Internet Files\Content.IE5\57AD8XF1\MC900366290[1].wmf"/>
                    <pic:cNvPicPr>
                      <a:picLocks noChangeAspect="1" noChangeArrowheads="1"/>
                    </pic:cNvPicPr>
                  </pic:nvPicPr>
                  <pic:blipFill>
                    <a:blip r:embed="rId15" cstate="print"/>
                    <a:srcRect/>
                    <a:stretch>
                      <a:fillRect/>
                    </a:stretch>
                  </pic:blipFill>
                  <pic:spPr bwMode="auto">
                    <a:xfrm>
                      <a:off x="0" y="0"/>
                      <a:ext cx="612645" cy="820002"/>
                    </a:xfrm>
                    <a:prstGeom prst="rect">
                      <a:avLst/>
                    </a:prstGeom>
                    <a:noFill/>
                    <a:ln w="9525">
                      <a:noFill/>
                      <a:miter lim="800000"/>
                      <a:headEnd/>
                      <a:tailEnd/>
                    </a:ln>
                  </pic:spPr>
                </pic:pic>
              </a:graphicData>
            </a:graphic>
          </wp:inline>
        </w:drawing>
      </w:r>
    </w:p>
    <w:p w:rsidR="009E3D1A" w:rsidRDefault="009E3D1A"/>
    <w:p w:rsidR="00136E72" w:rsidRDefault="00136E72" w:rsidP="00313733">
      <w:pPr>
        <w:pStyle w:val="Masthead"/>
      </w:pPr>
    </w:p>
    <w:p w:rsidR="00136E72" w:rsidRDefault="00136E72"/>
    <w:p w:rsidR="00136E72" w:rsidRDefault="00136E72"/>
    <w:p w:rsidR="00772C6E" w:rsidRPr="00451E59" w:rsidRDefault="00772C6E" w:rsidP="00772C6E">
      <w:pPr>
        <w:pStyle w:val="ContactInformation"/>
      </w:pP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733207">
      <w:r>
        <w:rPr>
          <w:noProof/>
        </w:rPr>
        <w:pict>
          <v:shape id="Text Box 25" o:spid="_x0000_s1049" type="#_x0000_t202" style="position:absolute;margin-left:27pt;margin-top:533.8pt;width:59.75pt;height:21.9pt;z-index:25168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XFuAIAAME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" filled="f" stroked="f">
            <v:textbox style="mso-fit-shape-to-text:t">
              <w:txbxContent>
                <w:p w:rsidR="002433E7" w:rsidRPr="001F090E" w:rsidRDefault="002433E7"/>
              </w:txbxContent>
            </v:textbox>
            <w10:wrap anchorx="page" anchory="page"/>
          </v:shape>
        </w:pict>
      </w:r>
    </w:p>
    <w:p w:rsidR="00136E72" w:rsidRDefault="00136E72"/>
    <w:sectPr w:rsidR="00136E72" w:rsidSect="00371D3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80E" w:rsidRDefault="00E9280E" w:rsidP="00081DDE">
      <w:r>
        <w:separator/>
      </w:r>
    </w:p>
  </w:endnote>
  <w:endnote w:type="continuationSeparator" w:id="0">
    <w:p w:rsidR="00E9280E" w:rsidRDefault="00E9280E" w:rsidP="00081D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80E" w:rsidRDefault="00E9280E" w:rsidP="00081DDE">
      <w:r>
        <w:separator/>
      </w:r>
    </w:p>
  </w:footnote>
  <w:footnote w:type="continuationSeparator" w:id="0">
    <w:p w:rsidR="00E9280E" w:rsidRDefault="00E9280E" w:rsidP="00081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832" w:rsidRDefault="00F058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048"/>
    <w:multiLevelType w:val="hybridMultilevel"/>
    <w:tmpl w:val="459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51B01"/>
    <w:multiLevelType w:val="hybridMultilevel"/>
    <w:tmpl w:val="58E4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73BEE"/>
    <w:multiLevelType w:val="hybridMultilevel"/>
    <w:tmpl w:val="9F12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C20EA8"/>
    <w:multiLevelType w:val="hybridMultilevel"/>
    <w:tmpl w:val="D20E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C116C1"/>
    <w:multiLevelType w:val="hybridMultilevel"/>
    <w:tmpl w:val="48A6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hdrShapeDefaults>
    <o:shapedefaults v:ext="edit" spidmax="2049">
      <o:colormru v:ext="edit" colors="#690,#66707a,#2b7e02"/>
    </o:shapedefaults>
  </w:hdrShapeDefaults>
  <w:footnotePr>
    <w:footnote w:id="-1"/>
    <w:footnote w:id="0"/>
  </w:footnotePr>
  <w:endnotePr>
    <w:endnote w:id="-1"/>
    <w:endnote w:id="0"/>
  </w:endnotePr>
  <w:compat/>
  <w:rsids>
    <w:rsidRoot w:val="00853F2E"/>
    <w:rsid w:val="000013A6"/>
    <w:rsid w:val="00003969"/>
    <w:rsid w:val="00006107"/>
    <w:rsid w:val="00012255"/>
    <w:rsid w:val="00012796"/>
    <w:rsid w:val="00012D06"/>
    <w:rsid w:val="000159A1"/>
    <w:rsid w:val="00022A60"/>
    <w:rsid w:val="00030C46"/>
    <w:rsid w:val="00032A50"/>
    <w:rsid w:val="00041827"/>
    <w:rsid w:val="00041D3D"/>
    <w:rsid w:val="0005787F"/>
    <w:rsid w:val="0006202B"/>
    <w:rsid w:val="000637BD"/>
    <w:rsid w:val="000717CB"/>
    <w:rsid w:val="000800B4"/>
    <w:rsid w:val="00081DDE"/>
    <w:rsid w:val="000A1A6F"/>
    <w:rsid w:val="000A6633"/>
    <w:rsid w:val="000B3940"/>
    <w:rsid w:val="000B3958"/>
    <w:rsid w:val="000C52BB"/>
    <w:rsid w:val="000C631C"/>
    <w:rsid w:val="000E32BA"/>
    <w:rsid w:val="000E7E98"/>
    <w:rsid w:val="000F40EB"/>
    <w:rsid w:val="001016EE"/>
    <w:rsid w:val="00105CBA"/>
    <w:rsid w:val="00110BC6"/>
    <w:rsid w:val="001113A5"/>
    <w:rsid w:val="001113FB"/>
    <w:rsid w:val="00113CB8"/>
    <w:rsid w:val="00116F7A"/>
    <w:rsid w:val="0012063D"/>
    <w:rsid w:val="0012571D"/>
    <w:rsid w:val="00125EDF"/>
    <w:rsid w:val="00126EB4"/>
    <w:rsid w:val="00132003"/>
    <w:rsid w:val="001326ED"/>
    <w:rsid w:val="00136E72"/>
    <w:rsid w:val="001554BF"/>
    <w:rsid w:val="001A2F30"/>
    <w:rsid w:val="001E6918"/>
    <w:rsid w:val="001F090E"/>
    <w:rsid w:val="00223F7C"/>
    <w:rsid w:val="002433E7"/>
    <w:rsid w:val="00250FE7"/>
    <w:rsid w:val="002A1A8A"/>
    <w:rsid w:val="002D00E1"/>
    <w:rsid w:val="002E5F28"/>
    <w:rsid w:val="002E7071"/>
    <w:rsid w:val="00301AE3"/>
    <w:rsid w:val="003038D5"/>
    <w:rsid w:val="0031146D"/>
    <w:rsid w:val="0031150F"/>
    <w:rsid w:val="00313733"/>
    <w:rsid w:val="00317423"/>
    <w:rsid w:val="00343482"/>
    <w:rsid w:val="00347211"/>
    <w:rsid w:val="00356E7D"/>
    <w:rsid w:val="00366C3B"/>
    <w:rsid w:val="00371D36"/>
    <w:rsid w:val="0037457F"/>
    <w:rsid w:val="00387B0B"/>
    <w:rsid w:val="003A1A82"/>
    <w:rsid w:val="003D2EAB"/>
    <w:rsid w:val="003D499E"/>
    <w:rsid w:val="00404357"/>
    <w:rsid w:val="0041512E"/>
    <w:rsid w:val="004369F5"/>
    <w:rsid w:val="0044297B"/>
    <w:rsid w:val="00442AC4"/>
    <w:rsid w:val="00442BDA"/>
    <w:rsid w:val="00443274"/>
    <w:rsid w:val="00451419"/>
    <w:rsid w:val="00451E59"/>
    <w:rsid w:val="004545E4"/>
    <w:rsid w:val="004566FB"/>
    <w:rsid w:val="00461B9A"/>
    <w:rsid w:val="00462C9C"/>
    <w:rsid w:val="00477265"/>
    <w:rsid w:val="00485DBF"/>
    <w:rsid w:val="004948F5"/>
    <w:rsid w:val="004D0A82"/>
    <w:rsid w:val="004D2252"/>
    <w:rsid w:val="004D5160"/>
    <w:rsid w:val="004F090A"/>
    <w:rsid w:val="0053433E"/>
    <w:rsid w:val="00541FC4"/>
    <w:rsid w:val="00582301"/>
    <w:rsid w:val="00583656"/>
    <w:rsid w:val="005B6848"/>
    <w:rsid w:val="005C7D63"/>
    <w:rsid w:val="005D4D7E"/>
    <w:rsid w:val="005D7E53"/>
    <w:rsid w:val="005F4480"/>
    <w:rsid w:val="00600248"/>
    <w:rsid w:val="006129BC"/>
    <w:rsid w:val="00635023"/>
    <w:rsid w:val="00650DAA"/>
    <w:rsid w:val="006525D5"/>
    <w:rsid w:val="0065555C"/>
    <w:rsid w:val="00674CAB"/>
    <w:rsid w:val="006766EE"/>
    <w:rsid w:val="00693B55"/>
    <w:rsid w:val="006B10D2"/>
    <w:rsid w:val="006D102D"/>
    <w:rsid w:val="006D5F15"/>
    <w:rsid w:val="006F01FF"/>
    <w:rsid w:val="00701978"/>
    <w:rsid w:val="00727F5F"/>
    <w:rsid w:val="00733207"/>
    <w:rsid w:val="00751139"/>
    <w:rsid w:val="0075352C"/>
    <w:rsid w:val="00754EF9"/>
    <w:rsid w:val="00757B4C"/>
    <w:rsid w:val="00772C6E"/>
    <w:rsid w:val="00785D46"/>
    <w:rsid w:val="00786C04"/>
    <w:rsid w:val="007B5E64"/>
    <w:rsid w:val="007C079F"/>
    <w:rsid w:val="007C609B"/>
    <w:rsid w:val="007D02F0"/>
    <w:rsid w:val="007D0462"/>
    <w:rsid w:val="007D1DD9"/>
    <w:rsid w:val="007D43FD"/>
    <w:rsid w:val="007D7EB9"/>
    <w:rsid w:val="007E3D99"/>
    <w:rsid w:val="007F34E5"/>
    <w:rsid w:val="00816361"/>
    <w:rsid w:val="00826807"/>
    <w:rsid w:val="00841145"/>
    <w:rsid w:val="00847772"/>
    <w:rsid w:val="00853F2E"/>
    <w:rsid w:val="008551FD"/>
    <w:rsid w:val="00856FE2"/>
    <w:rsid w:val="0087702E"/>
    <w:rsid w:val="008931CC"/>
    <w:rsid w:val="00896609"/>
    <w:rsid w:val="008976E8"/>
    <w:rsid w:val="008A407F"/>
    <w:rsid w:val="008B2EEA"/>
    <w:rsid w:val="008B5A9E"/>
    <w:rsid w:val="009053D0"/>
    <w:rsid w:val="00912EBB"/>
    <w:rsid w:val="009167C6"/>
    <w:rsid w:val="00923AE7"/>
    <w:rsid w:val="009340A5"/>
    <w:rsid w:val="00934F3B"/>
    <w:rsid w:val="00943D47"/>
    <w:rsid w:val="009466F5"/>
    <w:rsid w:val="00955221"/>
    <w:rsid w:val="00955860"/>
    <w:rsid w:val="0095740D"/>
    <w:rsid w:val="009764A9"/>
    <w:rsid w:val="009928CF"/>
    <w:rsid w:val="009B7703"/>
    <w:rsid w:val="009D7DED"/>
    <w:rsid w:val="009E3D1A"/>
    <w:rsid w:val="009F3BF9"/>
    <w:rsid w:val="009F50CF"/>
    <w:rsid w:val="00A054F8"/>
    <w:rsid w:val="00A138C3"/>
    <w:rsid w:val="00A213CA"/>
    <w:rsid w:val="00A570C0"/>
    <w:rsid w:val="00A71AEC"/>
    <w:rsid w:val="00A9192A"/>
    <w:rsid w:val="00A95CEE"/>
    <w:rsid w:val="00AA5EA4"/>
    <w:rsid w:val="00AB0530"/>
    <w:rsid w:val="00AB19C0"/>
    <w:rsid w:val="00AB30ED"/>
    <w:rsid w:val="00AB7160"/>
    <w:rsid w:val="00AB72C6"/>
    <w:rsid w:val="00AC4F4E"/>
    <w:rsid w:val="00AC4F53"/>
    <w:rsid w:val="00AD63E4"/>
    <w:rsid w:val="00AE6B14"/>
    <w:rsid w:val="00AF095D"/>
    <w:rsid w:val="00AF28E9"/>
    <w:rsid w:val="00AF7545"/>
    <w:rsid w:val="00B05B80"/>
    <w:rsid w:val="00B132F5"/>
    <w:rsid w:val="00B21040"/>
    <w:rsid w:val="00B25490"/>
    <w:rsid w:val="00B8159A"/>
    <w:rsid w:val="00B81C84"/>
    <w:rsid w:val="00B9408E"/>
    <w:rsid w:val="00BA03CE"/>
    <w:rsid w:val="00BA6820"/>
    <w:rsid w:val="00BC40E3"/>
    <w:rsid w:val="00BC5429"/>
    <w:rsid w:val="00BE50DE"/>
    <w:rsid w:val="00BF547C"/>
    <w:rsid w:val="00BF5D5A"/>
    <w:rsid w:val="00C27A92"/>
    <w:rsid w:val="00C35BF2"/>
    <w:rsid w:val="00C438D5"/>
    <w:rsid w:val="00C4414A"/>
    <w:rsid w:val="00C45A85"/>
    <w:rsid w:val="00C47F5F"/>
    <w:rsid w:val="00C56C81"/>
    <w:rsid w:val="00C91575"/>
    <w:rsid w:val="00C92FFE"/>
    <w:rsid w:val="00C94C73"/>
    <w:rsid w:val="00CA191C"/>
    <w:rsid w:val="00CB532B"/>
    <w:rsid w:val="00CD63AF"/>
    <w:rsid w:val="00D011B2"/>
    <w:rsid w:val="00D41DCB"/>
    <w:rsid w:val="00D425A7"/>
    <w:rsid w:val="00D431D1"/>
    <w:rsid w:val="00D65071"/>
    <w:rsid w:val="00D71E5E"/>
    <w:rsid w:val="00D75219"/>
    <w:rsid w:val="00D766BF"/>
    <w:rsid w:val="00D76BE1"/>
    <w:rsid w:val="00D961B5"/>
    <w:rsid w:val="00D9726E"/>
    <w:rsid w:val="00DA760E"/>
    <w:rsid w:val="00DA7D95"/>
    <w:rsid w:val="00DC52EE"/>
    <w:rsid w:val="00DD3772"/>
    <w:rsid w:val="00DE115B"/>
    <w:rsid w:val="00DE7133"/>
    <w:rsid w:val="00E06F70"/>
    <w:rsid w:val="00E17EB7"/>
    <w:rsid w:val="00E27AE4"/>
    <w:rsid w:val="00E344C1"/>
    <w:rsid w:val="00E77218"/>
    <w:rsid w:val="00E80AE2"/>
    <w:rsid w:val="00E82617"/>
    <w:rsid w:val="00E9280E"/>
    <w:rsid w:val="00E9394D"/>
    <w:rsid w:val="00EA326B"/>
    <w:rsid w:val="00EC14F2"/>
    <w:rsid w:val="00ED0469"/>
    <w:rsid w:val="00ED1727"/>
    <w:rsid w:val="00F05832"/>
    <w:rsid w:val="00F137F9"/>
    <w:rsid w:val="00F1600A"/>
    <w:rsid w:val="00F163B0"/>
    <w:rsid w:val="00F30F57"/>
    <w:rsid w:val="00F31E83"/>
    <w:rsid w:val="00F4224D"/>
    <w:rsid w:val="00F60876"/>
    <w:rsid w:val="00F87483"/>
    <w:rsid w:val="00F955E4"/>
    <w:rsid w:val="00FA104D"/>
    <w:rsid w:val="00FA1230"/>
    <w:rsid w:val="00FA2188"/>
    <w:rsid w:val="00FA4A33"/>
    <w:rsid w:val="00FA6BB1"/>
    <w:rsid w:val="00FB00ED"/>
    <w:rsid w:val="00FB7EE0"/>
    <w:rsid w:val="00FD371F"/>
    <w:rsid w:val="00FE2ED3"/>
    <w:rsid w:val="00FF77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90,#66707a,#2b7e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link w:val="BodyTextIndentChar"/>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Header">
    <w:name w:val="header"/>
    <w:basedOn w:val="Normal"/>
    <w:link w:val="HeaderChar"/>
    <w:uiPriority w:val="99"/>
    <w:rsid w:val="00081DDE"/>
    <w:pPr>
      <w:tabs>
        <w:tab w:val="center" w:pos="4680"/>
        <w:tab w:val="right" w:pos="9360"/>
      </w:tabs>
    </w:p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HeaderChar">
    <w:name w:val="Header Char"/>
    <w:basedOn w:val="DefaultParagraphFont"/>
    <w:link w:val="Header"/>
    <w:uiPriority w:val="99"/>
    <w:rsid w:val="00081DDE"/>
    <w:rPr>
      <w:rFonts w:ascii="Century Gothic" w:hAnsi="Century Gothic"/>
      <w:sz w:val="24"/>
      <w:szCs w:val="24"/>
    </w:rPr>
  </w:style>
  <w:style w:type="paragraph" w:styleId="Footer">
    <w:name w:val="footer"/>
    <w:basedOn w:val="Normal"/>
    <w:link w:val="FooterChar"/>
    <w:uiPriority w:val="99"/>
    <w:rsid w:val="00081DDE"/>
    <w:pPr>
      <w:tabs>
        <w:tab w:val="center" w:pos="4680"/>
        <w:tab w:val="right" w:pos="9360"/>
      </w:tabs>
    </w:pPr>
  </w:style>
  <w:style w:type="character" w:customStyle="1" w:styleId="FooterChar">
    <w:name w:val="Footer Char"/>
    <w:basedOn w:val="DefaultParagraphFont"/>
    <w:link w:val="Footer"/>
    <w:uiPriority w:val="99"/>
    <w:rsid w:val="00081DDE"/>
    <w:rPr>
      <w:rFonts w:ascii="Century Gothic" w:hAnsi="Century Gothic"/>
      <w:sz w:val="24"/>
      <w:szCs w:val="24"/>
    </w:rPr>
  </w:style>
  <w:style w:type="paragraph" w:styleId="BalloonText">
    <w:name w:val="Balloon Text"/>
    <w:basedOn w:val="Normal"/>
    <w:link w:val="BalloonTextChar"/>
    <w:rsid w:val="001A2F30"/>
    <w:rPr>
      <w:rFonts w:ascii="Tahoma" w:hAnsi="Tahoma" w:cs="Tahoma"/>
      <w:sz w:val="16"/>
      <w:szCs w:val="16"/>
    </w:rPr>
  </w:style>
  <w:style w:type="character" w:customStyle="1" w:styleId="BalloonTextChar">
    <w:name w:val="Balloon Text Char"/>
    <w:basedOn w:val="DefaultParagraphFont"/>
    <w:link w:val="BalloonText"/>
    <w:rsid w:val="001A2F30"/>
    <w:rPr>
      <w:rFonts w:ascii="Tahoma" w:hAnsi="Tahoma" w:cs="Tahoma"/>
      <w:sz w:val="16"/>
      <w:szCs w:val="16"/>
    </w:rPr>
  </w:style>
  <w:style w:type="paragraph" w:styleId="DocumentMap">
    <w:name w:val="Document Map"/>
    <w:basedOn w:val="Normal"/>
    <w:link w:val="DocumentMapChar"/>
    <w:rsid w:val="00772C6E"/>
    <w:rPr>
      <w:rFonts w:ascii="Tahoma" w:hAnsi="Tahoma" w:cs="Tahoma"/>
      <w:sz w:val="16"/>
      <w:szCs w:val="16"/>
    </w:rPr>
  </w:style>
  <w:style w:type="character" w:customStyle="1" w:styleId="DocumentMapChar">
    <w:name w:val="Document Map Char"/>
    <w:basedOn w:val="DefaultParagraphFont"/>
    <w:link w:val="DocumentMap"/>
    <w:rsid w:val="00772C6E"/>
    <w:rPr>
      <w:rFonts w:ascii="Tahoma" w:hAnsi="Tahoma" w:cs="Tahoma"/>
      <w:sz w:val="16"/>
      <w:szCs w:val="16"/>
    </w:rPr>
  </w:style>
  <w:style w:type="character" w:customStyle="1" w:styleId="BodyTextIndentChar">
    <w:name w:val="Body Text Indent Char"/>
    <w:basedOn w:val="DefaultParagraphFont"/>
    <w:link w:val="BodyTextIndent"/>
    <w:rsid w:val="00D961B5"/>
    <w:rPr>
      <w:rFonts w:ascii="Century Gothic" w:hAnsi="Century Gothic"/>
      <w:i/>
      <w:color w:val="003366"/>
      <w:sz w:val="18"/>
    </w:rPr>
  </w:style>
  <w:style w:type="paragraph" w:styleId="ListParagraph">
    <w:name w:val="List Paragraph"/>
    <w:basedOn w:val="Normal"/>
    <w:uiPriority w:val="34"/>
    <w:qFormat/>
    <w:rsid w:val="00600248"/>
    <w:pPr>
      <w:ind w:left="720"/>
      <w:contextualSpacing/>
    </w:pPr>
  </w:style>
  <w:style w:type="character" w:customStyle="1" w:styleId="BodyTextChar">
    <w:name w:val="Body Text Char"/>
    <w:basedOn w:val="DefaultParagraphFont"/>
    <w:link w:val="BodyText"/>
    <w:rsid w:val="00650DAA"/>
    <w:rPr>
      <w:rFonts w:ascii="Century Gothic" w:hAnsi="Century Gothic"/>
      <w:color w:val="000000"/>
      <w:sz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isenhower\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57C9A-3136-4AD8-8F56-781527B2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Template>
  <TotalTime>192</TotalTime>
  <Pages>1</Pages>
  <Words>35</Words>
  <Characters>203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geisenhower</dc:creator>
  <cp:lastModifiedBy>geisenhower</cp:lastModifiedBy>
  <cp:revision>12</cp:revision>
  <cp:lastPrinted>2014-05-27T19:14:00Z</cp:lastPrinted>
  <dcterms:created xsi:type="dcterms:W3CDTF">2018-05-10T19:58:00Z</dcterms:created>
  <dcterms:modified xsi:type="dcterms:W3CDTF">2018-05-11T15:19:00Z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