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210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10"/>
        <w:gridCol w:w="5940"/>
      </w:tblGrid>
      <w:tr w:rsidR="00C63C9B" w:rsidRPr="009917BB" w14:paraId="4630874F" w14:textId="77777777" w:rsidTr="009F5419">
        <w:tc>
          <w:tcPr>
            <w:tcW w:w="10350" w:type="dxa"/>
            <w:gridSpan w:val="2"/>
            <w:tcMar>
              <w:top w:w="72" w:type="dxa"/>
              <w:bottom w:w="72" w:type="dxa"/>
            </w:tcMar>
            <w:vAlign w:val="center"/>
          </w:tcPr>
          <w:p w14:paraId="718C8086" w14:textId="098E6D84" w:rsidR="009F5419" w:rsidRDefault="008B5CB1" w:rsidP="009F5419">
            <w:pPr>
              <w:pStyle w:val="Heading1"/>
              <w:rPr>
                <w:sz w:val="24"/>
                <w:szCs w:val="24"/>
              </w:rPr>
            </w:pPr>
            <w:sdt>
              <w:sdtPr>
                <w:rPr>
                  <w:sz w:val="36"/>
                  <w:szCs w:val="36"/>
                </w:rPr>
                <w:alias w:val="Title1"/>
                <w:tag w:val=""/>
                <w:id w:val="-1691056207"/>
                <w:placeholder>
                  <w:docPart w:val="9070EC4FD0164839AEE1D61B7DD3ABE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0212DF">
                  <w:rPr>
                    <w:sz w:val="36"/>
                    <w:szCs w:val="36"/>
                  </w:rPr>
                  <w:t>AWANA TREK</w:t>
                </w:r>
              </w:sdtContent>
            </w:sdt>
            <w:r w:rsidR="009F5419" w:rsidRPr="009F5419">
              <w:rPr>
                <w:sz w:val="36"/>
                <w:szCs w:val="36"/>
              </w:rPr>
              <w:t xml:space="preserve">Handout                   </w:t>
            </w:r>
            <w:r w:rsidR="009F5419">
              <w:rPr>
                <w:sz w:val="36"/>
                <w:szCs w:val="36"/>
              </w:rPr>
              <w:t xml:space="preserve">                 </w:t>
            </w:r>
            <w:r w:rsidR="009F5419" w:rsidRPr="009F5419">
              <w:rPr>
                <w:b w:val="0"/>
                <w:bCs/>
                <w:sz w:val="24"/>
                <w:szCs w:val="24"/>
              </w:rPr>
              <w:t>january 22, 2020</w:t>
            </w:r>
          </w:p>
          <w:p w14:paraId="191ABE0B" w14:textId="77777777" w:rsidR="009F5419" w:rsidRPr="009F5419" w:rsidRDefault="009F5419" w:rsidP="009F5419"/>
          <w:p w14:paraId="74002FA3" w14:textId="272722AD" w:rsidR="00C63C9B" w:rsidRPr="009F5419" w:rsidRDefault="009F5419" w:rsidP="009F5419">
            <w:pPr>
              <w:ind w:firstLine="0"/>
              <w:rPr>
                <w:rFonts w:ascii="Verdana" w:hAnsi="Verdana"/>
                <w:sz w:val="20"/>
                <w:szCs w:val="20"/>
              </w:rPr>
            </w:pPr>
            <w:r w:rsidRPr="009F5419">
              <w:rPr>
                <w:rFonts w:ascii="Verdana" w:hAnsi="Verdana"/>
                <w:sz w:val="20"/>
                <w:szCs w:val="20"/>
              </w:rPr>
              <w:t>Colossians 3:16 Let the word of Christ dwell in you richly in all wisdom; teaching and admonishing one another in psalms and hymns and spiritual songs, singing with grace in your hearts to the Lord.</w:t>
            </w:r>
          </w:p>
        </w:tc>
      </w:tr>
      <w:tr w:rsidR="00EB6CA7" w:rsidRPr="009917BB" w14:paraId="48DE4DB2" w14:textId="77777777" w:rsidTr="009F5419">
        <w:trPr>
          <w:trHeight w:val="26"/>
        </w:trPr>
        <w:tc>
          <w:tcPr>
            <w:tcW w:w="10350" w:type="dxa"/>
            <w:gridSpan w:val="2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4EC3CEB8" w14:textId="3C0AFF1D" w:rsidR="00EB6CA7" w:rsidRPr="009F5419" w:rsidRDefault="00CA5015" w:rsidP="009F5419">
            <w:pPr>
              <w:pStyle w:val="Heading2"/>
              <w:jc w:val="center"/>
              <w:rPr>
                <w:sz w:val="24"/>
                <w:szCs w:val="24"/>
              </w:rPr>
            </w:pPr>
            <w:r w:rsidRPr="009F5419">
              <w:rPr>
                <w:sz w:val="24"/>
                <w:szCs w:val="24"/>
              </w:rPr>
              <w:t>spiritual song – Humble thyself in the sight of the lord</w:t>
            </w:r>
            <w:r w:rsidR="009F5419">
              <w:rPr>
                <w:sz w:val="24"/>
                <w:szCs w:val="24"/>
              </w:rPr>
              <w:t xml:space="preserve"> (James 4:10)</w:t>
            </w:r>
          </w:p>
        </w:tc>
      </w:tr>
      <w:tr w:rsidR="00463D60" w:rsidRPr="009917BB" w14:paraId="3FCFA61C" w14:textId="77777777" w:rsidTr="009F5419">
        <w:trPr>
          <w:trHeight w:val="1983"/>
        </w:trPr>
        <w:tc>
          <w:tcPr>
            <w:tcW w:w="4410" w:type="dxa"/>
            <w:tcMar>
              <w:top w:w="360" w:type="dxa"/>
            </w:tcMar>
          </w:tcPr>
          <w:p w14:paraId="1357923D" w14:textId="076D6E9B" w:rsidR="00F22537" w:rsidRPr="009F5419" w:rsidRDefault="00463D60" w:rsidP="009F5419">
            <w:pPr>
              <w:pStyle w:val="Images"/>
              <w:rPr>
                <w:sz w:val="24"/>
                <w:szCs w:val="24"/>
              </w:rPr>
            </w:pPr>
            <w:r>
              <w:drawing>
                <wp:inline distT="0" distB="0" distL="0" distR="0" wp14:anchorId="192E5B49" wp14:editId="69F0917A">
                  <wp:extent cx="1866900" cy="1244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tcMar>
              <w:top w:w="360" w:type="dxa"/>
            </w:tcMar>
          </w:tcPr>
          <w:p w14:paraId="66B48550" w14:textId="38613548" w:rsidR="00B5111E" w:rsidRDefault="00B5111E" w:rsidP="009F5419">
            <w:pPr>
              <w:ind w:firstLine="0"/>
              <w:rPr>
                <w:rFonts w:ascii="inherit" w:hAnsi="inherit"/>
                <w:color w:val="000000"/>
                <w:shd w:val="clear" w:color="auto" w:fill="FFFFFF"/>
              </w:rPr>
            </w:pPr>
            <w:r w:rsidRPr="009F5419">
              <w:rPr>
                <w:rFonts w:ascii="inherit" w:hAnsi="inherit"/>
                <w:color w:val="000000"/>
                <w:shd w:val="clear" w:color="auto" w:fill="FFFFFF"/>
              </w:rPr>
              <w:t xml:space="preserve">Repeat 3 times </w:t>
            </w:r>
          </w:p>
          <w:p w14:paraId="0445DD95" w14:textId="77777777" w:rsidR="009F5419" w:rsidRPr="009F5419" w:rsidRDefault="009F5419" w:rsidP="009F5419">
            <w:pPr>
              <w:ind w:firstLine="0"/>
              <w:rPr>
                <w:rFonts w:ascii="inherit" w:hAnsi="inherit"/>
                <w:color w:val="000000"/>
                <w:sz w:val="10"/>
                <w:szCs w:val="10"/>
                <w:shd w:val="clear" w:color="auto" w:fill="FFFFFF"/>
              </w:rPr>
            </w:pPr>
          </w:p>
          <w:p w14:paraId="04B98DCF" w14:textId="77777777" w:rsidR="009F5419" w:rsidRDefault="00C64B9E" w:rsidP="009F5419">
            <w:pPr>
              <w:ind w:firstLine="0"/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</w:pP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Humble thyself in the sight of the Lord (echo)</w:t>
            </w:r>
            <w:r w:rsidRPr="009F5419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Humble thyself in the sight of the Lord (echo)</w:t>
            </w:r>
            <w:r w:rsidRPr="009F5419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 xml:space="preserve">And He </w:t>
            </w:r>
            <w:r w:rsidR="00B5111E"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 xml:space="preserve">(echo) </w:t>
            </w: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shall lift you up</w:t>
            </w:r>
            <w:r w:rsidRPr="009F5419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Higher and higher and He</w:t>
            </w:r>
            <w:r w:rsidRPr="009F5419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9F5419"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Shall lift you up</w:t>
            </w:r>
          </w:p>
          <w:p w14:paraId="5A4A0C3D" w14:textId="77777777" w:rsidR="009F5419" w:rsidRDefault="009F5419" w:rsidP="009F5419">
            <w:pPr>
              <w:ind w:firstLine="0"/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</w:pPr>
          </w:p>
          <w:p w14:paraId="2590D1DC" w14:textId="5D81DEB7" w:rsidR="009F5419" w:rsidRPr="009F5419" w:rsidRDefault="009F5419" w:rsidP="009F5419">
            <w:pPr>
              <w:ind w:firstLine="0"/>
              <w:rPr>
                <w:rFonts w:ascii="inherit" w:hAnsi="inherit"/>
                <w:b/>
                <w:bCs/>
                <w:color w:val="000000"/>
                <w:sz w:val="8"/>
                <w:szCs w:val="2"/>
                <w:shd w:val="clear" w:color="auto" w:fill="FFFFFF"/>
              </w:rPr>
            </w:pPr>
          </w:p>
        </w:tc>
      </w:tr>
      <w:tr w:rsidR="00CA5015" w:rsidRPr="009917BB" w14:paraId="5026B397" w14:textId="77777777" w:rsidTr="009F5419">
        <w:trPr>
          <w:trHeight w:val="63"/>
        </w:trPr>
        <w:tc>
          <w:tcPr>
            <w:tcW w:w="10350" w:type="dxa"/>
            <w:gridSpan w:val="2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15A4037E" w14:textId="25C5208B" w:rsidR="00CA5015" w:rsidRPr="009F5419" w:rsidRDefault="00CA5015" w:rsidP="009F5419">
            <w:pPr>
              <w:ind w:firstLine="0"/>
              <w:rPr>
                <w:color w:val="FF0000"/>
              </w:rPr>
            </w:pPr>
            <w:r w:rsidRPr="009F5419">
              <w:t>New Trek websit</w:t>
            </w:r>
            <w:r w:rsidR="009F5419" w:rsidRPr="009F5419">
              <w:t>e</w:t>
            </w:r>
            <w:r w:rsidRPr="009F5419">
              <w:t xml:space="preserve"> </w:t>
            </w:r>
            <w:r w:rsidR="009F5419">
              <w:t xml:space="preserve"> </w:t>
            </w:r>
            <w:r w:rsidRPr="009F5419">
              <w:t xml:space="preserve">  </w:t>
            </w:r>
            <w:hyperlink r:id="rId12" w:history="1">
              <w:r w:rsidRPr="009F5419">
                <w:rPr>
                  <w:rStyle w:val="Hyperlink"/>
                  <w:color w:val="FFFFFF" w:themeColor="background1"/>
                </w:rPr>
                <w:t>https://fellowshipchurchwhiteplains.com/</w:t>
              </w:r>
            </w:hyperlink>
            <w:r w:rsidR="00B5111E" w:rsidRPr="009F5419">
              <w:rPr>
                <w:color w:val="FFFFFF" w:themeColor="background1"/>
              </w:rPr>
              <w:t xml:space="preserve">  </w:t>
            </w:r>
            <w:r w:rsidR="009F5419">
              <w:rPr>
                <w:color w:val="FFFFFF" w:themeColor="background1"/>
              </w:rPr>
              <w:t xml:space="preserve">   </w:t>
            </w:r>
            <w:r w:rsidR="00B5111E" w:rsidRPr="009F5419">
              <w:rPr>
                <w:color w:val="FFFFFF" w:themeColor="background1"/>
              </w:rPr>
              <w:t>Looking for Contributions!</w:t>
            </w:r>
          </w:p>
        </w:tc>
      </w:tr>
    </w:tbl>
    <w:p w14:paraId="1F485B08" w14:textId="5DC16847" w:rsidR="009F5419" w:rsidRDefault="009F5419" w:rsidP="00B5111E">
      <w:pPr>
        <w:rPr>
          <w:sz w:val="2"/>
          <w:szCs w:val="2"/>
        </w:rPr>
      </w:pPr>
    </w:p>
    <w:p w14:paraId="5FCA5EA8" w14:textId="059DCB91" w:rsidR="009F5419" w:rsidRDefault="009F5419" w:rsidP="00B5111E">
      <w:pPr>
        <w:rPr>
          <w:sz w:val="2"/>
          <w:szCs w:val="2"/>
        </w:rPr>
      </w:pPr>
    </w:p>
    <w:p w14:paraId="11973313" w14:textId="708F189F" w:rsidR="009F5419" w:rsidRDefault="009F5419" w:rsidP="00B5111E">
      <w:pPr>
        <w:rPr>
          <w:sz w:val="2"/>
          <w:szCs w:val="2"/>
        </w:rPr>
      </w:pPr>
    </w:p>
    <w:p w14:paraId="3CB078DC" w14:textId="1102B21E" w:rsidR="009F5419" w:rsidRDefault="009F5419" w:rsidP="00B5111E">
      <w:pPr>
        <w:rPr>
          <w:sz w:val="2"/>
          <w:szCs w:val="2"/>
        </w:rPr>
      </w:pPr>
    </w:p>
    <w:p w14:paraId="3BED52B0" w14:textId="5605AE5B" w:rsidR="009F5419" w:rsidRDefault="009F5419" w:rsidP="00B5111E">
      <w:pPr>
        <w:rPr>
          <w:sz w:val="2"/>
          <w:szCs w:val="2"/>
        </w:rPr>
      </w:pPr>
    </w:p>
    <w:p w14:paraId="3CF06D42" w14:textId="047BC4C6" w:rsidR="009F5419" w:rsidRDefault="009F5419" w:rsidP="00B5111E">
      <w:pPr>
        <w:rPr>
          <w:sz w:val="2"/>
          <w:szCs w:val="2"/>
        </w:rPr>
      </w:pPr>
    </w:p>
    <w:p w14:paraId="7C70FBFA" w14:textId="02D31A97" w:rsidR="009F5419" w:rsidRDefault="009F5419" w:rsidP="00B5111E">
      <w:pPr>
        <w:rPr>
          <w:sz w:val="2"/>
          <w:szCs w:val="2"/>
        </w:rPr>
      </w:pPr>
    </w:p>
    <w:p w14:paraId="5C870C22" w14:textId="37BA11E1" w:rsidR="009F5419" w:rsidRDefault="009F5419" w:rsidP="00B5111E">
      <w:pPr>
        <w:rPr>
          <w:sz w:val="2"/>
          <w:szCs w:val="2"/>
        </w:rPr>
      </w:pPr>
    </w:p>
    <w:p w14:paraId="6A4989DF" w14:textId="14531658" w:rsidR="009F5419" w:rsidRDefault="009F5419" w:rsidP="00B5111E">
      <w:pPr>
        <w:rPr>
          <w:sz w:val="2"/>
          <w:szCs w:val="2"/>
        </w:rPr>
      </w:pPr>
    </w:p>
    <w:p w14:paraId="53FD5C6B" w14:textId="6643D71A" w:rsidR="009F5419" w:rsidRDefault="009F5419" w:rsidP="00B5111E">
      <w:pPr>
        <w:rPr>
          <w:sz w:val="2"/>
          <w:szCs w:val="2"/>
        </w:rPr>
      </w:pPr>
    </w:p>
    <w:p w14:paraId="62C8F9BE" w14:textId="63D7B357" w:rsidR="009F5419" w:rsidRDefault="009F5419" w:rsidP="00B5111E">
      <w:pPr>
        <w:rPr>
          <w:sz w:val="2"/>
          <w:szCs w:val="2"/>
        </w:rPr>
      </w:pPr>
    </w:p>
    <w:p w14:paraId="53EE8495" w14:textId="4BEF2DA9" w:rsidR="009F5419" w:rsidRDefault="009F5419" w:rsidP="00B5111E">
      <w:pPr>
        <w:rPr>
          <w:sz w:val="2"/>
          <w:szCs w:val="2"/>
        </w:rPr>
      </w:pPr>
    </w:p>
    <w:p w14:paraId="2BB3FDFF" w14:textId="78AD90B7" w:rsidR="009F5419" w:rsidRPr="009F5419" w:rsidRDefault="000212DF" w:rsidP="00B5111E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604AE96" wp14:editId="2BC54312">
            <wp:simplePos x="0" y="0"/>
            <wp:positionH relativeFrom="column">
              <wp:posOffset>9525</wp:posOffset>
            </wp:positionH>
            <wp:positionV relativeFrom="paragraph">
              <wp:posOffset>18415</wp:posOffset>
            </wp:positionV>
            <wp:extent cx="2143125" cy="216154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3" t="17950" r="33647" b="28774"/>
                    <a:stretch/>
                  </pic:blipFill>
                  <pic:spPr bwMode="auto">
                    <a:xfrm>
                      <a:off x="0" y="0"/>
                      <a:ext cx="2143125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50EAD" w14:textId="7BCDFBE0" w:rsidR="000212DF" w:rsidRDefault="000212DF" w:rsidP="000212DF">
      <w:pPr>
        <w:tabs>
          <w:tab w:val="left" w:pos="3975"/>
        </w:tabs>
        <w:jc w:val="center"/>
      </w:pPr>
      <w:r w:rsidRPr="000212D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9078C" wp14:editId="1E2F49E9">
                <wp:simplePos x="0" y="0"/>
                <wp:positionH relativeFrom="column">
                  <wp:posOffset>771525</wp:posOffset>
                </wp:positionH>
                <wp:positionV relativeFrom="paragraph">
                  <wp:posOffset>464185</wp:posOffset>
                </wp:positionV>
                <wp:extent cx="657225" cy="2571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7B72E" w14:textId="07C305AA" w:rsidR="009F5419" w:rsidRPr="009F5419" w:rsidRDefault="009F5419" w:rsidP="009F541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9F5419">
                              <w:rPr>
                                <w:sz w:val="16"/>
                                <w:szCs w:val="16"/>
                              </w:rPr>
                              <w:t>AWANAS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907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0.75pt;margin-top:36.55pt;width:51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" fillcolor="white [3201]" strokeweight=".5pt">
                <v:textbox>
                  <w:txbxContent>
                    <w:p w14:paraId="5047B72E" w14:textId="07C305AA" w:rsidR="009F5419" w:rsidRPr="009F5419" w:rsidRDefault="009F5419" w:rsidP="009F541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firstLine="0"/>
                        <w:rPr>
                          <w:sz w:val="16"/>
                          <w:szCs w:val="16"/>
                        </w:rPr>
                      </w:pPr>
                      <w:r w:rsidRPr="009F5419">
                        <w:rPr>
                          <w:sz w:val="16"/>
                          <w:szCs w:val="16"/>
                        </w:rPr>
                        <w:t>AWANAS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656AE3" wp14:editId="37C27C1A">
            <wp:extent cx="3352800" cy="1295400"/>
            <wp:effectExtent l="0" t="0" r="0" b="0"/>
            <wp:docPr id="1" name="Picture 1" descr="File:Sweet Frog - Premium Frozen Yogurt logo (frogs righ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ile:Sweet Frog - Premium Frozen Yogurt logo (frogs right ..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9B45" w14:textId="7285BD38" w:rsidR="000212DF" w:rsidRDefault="000212DF" w:rsidP="000212DF">
      <w:pPr>
        <w:tabs>
          <w:tab w:val="left" w:pos="3975"/>
        </w:tabs>
        <w:jc w:val="center"/>
        <w:rPr>
          <w:b/>
          <w:bCs/>
        </w:rPr>
      </w:pPr>
    </w:p>
    <w:p w14:paraId="44179D44" w14:textId="0FB906BB" w:rsidR="009F5419" w:rsidRPr="000212DF" w:rsidRDefault="000212DF" w:rsidP="000212DF">
      <w:pPr>
        <w:tabs>
          <w:tab w:val="left" w:pos="3975"/>
        </w:tabs>
        <w:jc w:val="center"/>
        <w:rPr>
          <w:b/>
          <w:bCs/>
        </w:rPr>
      </w:pPr>
      <w:r w:rsidRPr="000212DF"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DC527" wp14:editId="64AF1B58">
                <wp:simplePos x="0" y="0"/>
                <wp:positionH relativeFrom="column">
                  <wp:posOffset>1902778</wp:posOffset>
                </wp:positionH>
                <wp:positionV relativeFrom="paragraph">
                  <wp:posOffset>227012</wp:posOffset>
                </wp:positionV>
                <wp:extent cx="311150" cy="645795"/>
                <wp:effectExtent l="23177" t="14923" r="0" b="54927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80744">
                          <a:off x="0" y="0"/>
                          <a:ext cx="311150" cy="6457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FDE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49.85pt;margin-top:17.85pt;width:24.5pt;height:50.85pt;rotation:554952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" adj="16396" fillcolor="#a5300f [3204]" strokecolor="#511707 [1604]" strokeweight="1pt"/>
            </w:pict>
          </mc:Fallback>
        </mc:AlternateContent>
      </w:r>
      <w:r w:rsidRPr="000212D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E2D8A" wp14:editId="71676E3B">
                <wp:simplePos x="0" y="0"/>
                <wp:positionH relativeFrom="column">
                  <wp:posOffset>925195</wp:posOffset>
                </wp:positionH>
                <wp:positionV relativeFrom="paragraph">
                  <wp:posOffset>448945</wp:posOffset>
                </wp:positionV>
                <wp:extent cx="657225" cy="25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FD647" w14:textId="521174B3" w:rsidR="009F5419" w:rsidRPr="009F5419" w:rsidRDefault="009F5419" w:rsidP="009F541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2D8A" id="Text Box 9" o:spid="_x0000_s1027" type="#_x0000_t202" style="position:absolute;left:0;text-align:left;margin-left:72.85pt;margin-top:35.35pt;width:51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" fillcolor="white [3201]" strokeweight=".5pt">
                <v:textbox>
                  <w:txbxContent>
                    <w:p w14:paraId="1F5FD647" w14:textId="521174B3" w:rsidR="009F5419" w:rsidRPr="009F5419" w:rsidRDefault="009F5419" w:rsidP="009F541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Trek</w:t>
                      </w:r>
                    </w:p>
                  </w:txbxContent>
                </v:textbox>
              </v:shape>
            </w:pict>
          </mc:Fallback>
        </mc:AlternateContent>
      </w:r>
      <w:r w:rsidRPr="000212DF">
        <w:rPr>
          <w:b/>
          <w:bCs/>
        </w:rPr>
        <w:t>Treks are going here on January 29</w:t>
      </w:r>
      <w:r w:rsidR="009F5419" w:rsidRPr="000212DF">
        <w:rPr>
          <w:b/>
          <w:bCs/>
        </w:rPr>
        <w:tab/>
      </w:r>
      <w:bookmarkStart w:id="0" w:name="_GoBack"/>
      <w:bookmarkEnd w:id="0"/>
    </w:p>
    <w:p w14:paraId="5317160E" w14:textId="798ABE15" w:rsidR="00B5111E" w:rsidRPr="00B5111E" w:rsidRDefault="00B5111E" w:rsidP="009F5419">
      <w:pPr>
        <w:tabs>
          <w:tab w:val="left" w:pos="3975"/>
        </w:tabs>
        <w:jc w:val="center"/>
      </w:pPr>
      <w:r>
        <w:rPr>
          <w:noProof/>
        </w:rPr>
        <w:drawing>
          <wp:inline distT="0" distB="0" distL="0" distR="0" wp14:anchorId="7119B15F" wp14:editId="7B5315B3">
            <wp:extent cx="5529208" cy="2621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187" r="1789"/>
                    <a:stretch/>
                  </pic:blipFill>
                  <pic:spPr bwMode="auto">
                    <a:xfrm>
                      <a:off x="0" y="0"/>
                      <a:ext cx="5644435" cy="267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11E" w:rsidRPr="00B5111E" w:rsidSect="009F5419">
      <w:headerReference w:type="default" r:id="rId16"/>
      <w:footerReference w:type="even" r:id="rId17"/>
      <w:footerReference w:type="default" r:id="rId18"/>
      <w:footerReference w:type="first" r:id="rId19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D2B13" w14:textId="77777777" w:rsidR="008B5CB1" w:rsidRDefault="008B5CB1">
      <w:r>
        <w:separator/>
      </w:r>
    </w:p>
    <w:p w14:paraId="4D5A5723" w14:textId="77777777" w:rsidR="008B5CB1" w:rsidRDefault="008B5CB1"/>
  </w:endnote>
  <w:endnote w:type="continuationSeparator" w:id="0">
    <w:p w14:paraId="76A7C92E" w14:textId="77777777" w:rsidR="008B5CB1" w:rsidRDefault="008B5CB1">
      <w:r>
        <w:continuationSeparator/>
      </w:r>
    </w:p>
    <w:p w14:paraId="1DDDD2EA" w14:textId="77777777" w:rsidR="008B5CB1" w:rsidRDefault="008B5C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99857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299ED8" w14:textId="77777777" w:rsidR="0087708C" w:rsidRDefault="0087708C" w:rsidP="00AA5D1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BF8C40" w14:textId="77777777" w:rsidR="0087708C" w:rsidRDefault="0087708C" w:rsidP="00AA5D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F7C40" w14:textId="77777777" w:rsidR="0087708C" w:rsidRPr="00AA5D1C" w:rsidRDefault="00AA5D1C" w:rsidP="00AA5D1C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0C06B" wp14:editId="3022A6D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6C1485" w14:textId="77777777" w:rsidR="00AA5D1C" w:rsidRPr="00AA5D1C" w:rsidRDefault="00AA5D1C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40C06B" id="Rectangle 2" o:spid="_x0000_s1028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" fillcolor="#511707 [1604]" stroked="f" strokeweight="1pt">
              <v:textbox>
                <w:txbxContent>
                  <w:p w14:paraId="056C1485" w14:textId="77777777" w:rsidR="00AA5D1C" w:rsidRPr="00AA5D1C" w:rsidRDefault="00AA5D1C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B9645" w14:textId="477C1802" w:rsidR="00AA5D1C" w:rsidRDefault="00AA5D1C" w:rsidP="00AA5D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0191A" w14:textId="77777777" w:rsidR="008B5CB1" w:rsidRDefault="008B5CB1">
      <w:r>
        <w:separator/>
      </w:r>
    </w:p>
    <w:p w14:paraId="6EBFB70F" w14:textId="77777777" w:rsidR="008B5CB1" w:rsidRDefault="008B5CB1"/>
  </w:footnote>
  <w:footnote w:type="continuationSeparator" w:id="0">
    <w:p w14:paraId="3A5DCDD5" w14:textId="77777777" w:rsidR="008B5CB1" w:rsidRDefault="008B5CB1">
      <w:r>
        <w:continuationSeparator/>
      </w:r>
    </w:p>
    <w:p w14:paraId="3BAE39F3" w14:textId="77777777" w:rsidR="008B5CB1" w:rsidRDefault="008B5C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880" w14:textId="77777777" w:rsidR="00AE5D54" w:rsidRPr="00AE5D54" w:rsidRDefault="00AE5D54" w:rsidP="00AE5D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0sDC1MDExNgTyDJR0lIJTi4sz8/NACoxrAbiFjFQsAAAA"/>
  </w:docVars>
  <w:rsids>
    <w:rsidRoot w:val="00C64B9E"/>
    <w:rsid w:val="000069E1"/>
    <w:rsid w:val="000115F0"/>
    <w:rsid w:val="00020D91"/>
    <w:rsid w:val="000212DF"/>
    <w:rsid w:val="00024CF2"/>
    <w:rsid w:val="00027DF1"/>
    <w:rsid w:val="00034FD9"/>
    <w:rsid w:val="0006665E"/>
    <w:rsid w:val="00082BD3"/>
    <w:rsid w:val="000A298C"/>
    <w:rsid w:val="000E3D03"/>
    <w:rsid w:val="001923C3"/>
    <w:rsid w:val="001D291E"/>
    <w:rsid w:val="00211A70"/>
    <w:rsid w:val="0024182E"/>
    <w:rsid w:val="00244F7D"/>
    <w:rsid w:val="002826A9"/>
    <w:rsid w:val="002A2068"/>
    <w:rsid w:val="002A2DE6"/>
    <w:rsid w:val="00313C67"/>
    <w:rsid w:val="0032676E"/>
    <w:rsid w:val="0036029F"/>
    <w:rsid w:val="0040086D"/>
    <w:rsid w:val="004041BA"/>
    <w:rsid w:val="004308B1"/>
    <w:rsid w:val="00463D60"/>
    <w:rsid w:val="00467C49"/>
    <w:rsid w:val="00487DDA"/>
    <w:rsid w:val="00497EB9"/>
    <w:rsid w:val="004A2C07"/>
    <w:rsid w:val="004F0FB0"/>
    <w:rsid w:val="00531FB3"/>
    <w:rsid w:val="0054359F"/>
    <w:rsid w:val="00571C5D"/>
    <w:rsid w:val="005D13A8"/>
    <w:rsid w:val="00640B0E"/>
    <w:rsid w:val="0067331F"/>
    <w:rsid w:val="006747CF"/>
    <w:rsid w:val="00680B26"/>
    <w:rsid w:val="0069023C"/>
    <w:rsid w:val="006B7F07"/>
    <w:rsid w:val="006D4605"/>
    <w:rsid w:val="006F186F"/>
    <w:rsid w:val="006F4F92"/>
    <w:rsid w:val="0075685A"/>
    <w:rsid w:val="007A4959"/>
    <w:rsid w:val="007F6FCF"/>
    <w:rsid w:val="007F735D"/>
    <w:rsid w:val="008028BD"/>
    <w:rsid w:val="0085067B"/>
    <w:rsid w:val="00851B27"/>
    <w:rsid w:val="0087708C"/>
    <w:rsid w:val="0089340B"/>
    <w:rsid w:val="008B4F7C"/>
    <w:rsid w:val="008B4FB2"/>
    <w:rsid w:val="008B545E"/>
    <w:rsid w:val="008B5CB1"/>
    <w:rsid w:val="009028CF"/>
    <w:rsid w:val="00906436"/>
    <w:rsid w:val="0092022B"/>
    <w:rsid w:val="00923392"/>
    <w:rsid w:val="00956B8B"/>
    <w:rsid w:val="00962953"/>
    <w:rsid w:val="009853D3"/>
    <w:rsid w:val="00990645"/>
    <w:rsid w:val="009917BB"/>
    <w:rsid w:val="00997619"/>
    <w:rsid w:val="009B13C0"/>
    <w:rsid w:val="009F2F79"/>
    <w:rsid w:val="009F5419"/>
    <w:rsid w:val="00A03A05"/>
    <w:rsid w:val="00A04EDD"/>
    <w:rsid w:val="00A100CA"/>
    <w:rsid w:val="00A12A44"/>
    <w:rsid w:val="00A14F8E"/>
    <w:rsid w:val="00A54A53"/>
    <w:rsid w:val="00A565BE"/>
    <w:rsid w:val="00A56964"/>
    <w:rsid w:val="00A9325D"/>
    <w:rsid w:val="00AA5D1C"/>
    <w:rsid w:val="00AC399C"/>
    <w:rsid w:val="00AE5D54"/>
    <w:rsid w:val="00B2335F"/>
    <w:rsid w:val="00B5111E"/>
    <w:rsid w:val="00B8732B"/>
    <w:rsid w:val="00B90CB9"/>
    <w:rsid w:val="00BB3903"/>
    <w:rsid w:val="00BC591F"/>
    <w:rsid w:val="00C63C9B"/>
    <w:rsid w:val="00C64B9E"/>
    <w:rsid w:val="00C72AE1"/>
    <w:rsid w:val="00CA2061"/>
    <w:rsid w:val="00CA5015"/>
    <w:rsid w:val="00CA7021"/>
    <w:rsid w:val="00CC0499"/>
    <w:rsid w:val="00CE1624"/>
    <w:rsid w:val="00D00D38"/>
    <w:rsid w:val="00D01D0F"/>
    <w:rsid w:val="00D26DE7"/>
    <w:rsid w:val="00D636DC"/>
    <w:rsid w:val="00D80425"/>
    <w:rsid w:val="00D85AE4"/>
    <w:rsid w:val="00DA1AA5"/>
    <w:rsid w:val="00DD23FA"/>
    <w:rsid w:val="00E27F1F"/>
    <w:rsid w:val="00E30A95"/>
    <w:rsid w:val="00E3304B"/>
    <w:rsid w:val="00E74DCD"/>
    <w:rsid w:val="00E81868"/>
    <w:rsid w:val="00EB6CA7"/>
    <w:rsid w:val="00EE514E"/>
    <w:rsid w:val="00F22537"/>
    <w:rsid w:val="00F52A15"/>
    <w:rsid w:val="00F97A4E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FF3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BD3"/>
    <w:pPr>
      <w:ind w:firstLine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4182E"/>
    <w:pPr>
      <w:ind w:firstLine="0"/>
      <w:outlineLvl w:val="0"/>
    </w:pPr>
    <w:rPr>
      <w:rFonts w:asciiTheme="majorHAnsi" w:hAnsiTheme="majorHAnsi"/>
      <w:b/>
      <w:caps/>
      <w:sz w:val="144"/>
      <w:szCs w:val="9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4182E"/>
    <w:pPr>
      <w:ind w:firstLine="0"/>
      <w:outlineLvl w:val="1"/>
    </w:pPr>
    <w:rPr>
      <w:rFonts w:asciiTheme="majorHAnsi" w:hAnsiTheme="majorHAnsi"/>
      <w:caps/>
      <w:sz w:val="52"/>
      <w:szCs w:val="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13C0"/>
    <w:pPr>
      <w:ind w:firstLine="0"/>
      <w:jc w:val="center"/>
      <w:outlineLvl w:val="2"/>
    </w:pPr>
    <w:rPr>
      <w:rFonts w:asciiTheme="majorHAnsi" w:hAnsiTheme="majorHAnsi" w:cstheme="majorHAnsi"/>
      <w:b/>
      <w:caps/>
      <w:noProof/>
      <w:sz w:val="144"/>
      <w:szCs w:val="9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40B0E"/>
    <w:pPr>
      <w:ind w:firstLine="0"/>
      <w:jc w:val="center"/>
      <w:outlineLvl w:val="3"/>
    </w:pPr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51B27"/>
    <w:pPr>
      <w:autoSpaceDE w:val="0"/>
      <w:autoSpaceDN w:val="0"/>
      <w:adjustRightInd w:val="0"/>
      <w:ind w:firstLine="0"/>
      <w:outlineLvl w:val="4"/>
    </w:pPr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qFormat/>
    <w:rsid w:val="00851B27"/>
    <w:pPr>
      <w:autoSpaceDE w:val="0"/>
      <w:autoSpaceDN w:val="0"/>
      <w:adjustRightInd w:val="0"/>
      <w:spacing w:after="240"/>
      <w:ind w:firstLine="0"/>
      <w:outlineLvl w:val="5"/>
    </w:pPr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851B27"/>
    <w:pPr>
      <w:ind w:left="432" w:firstLine="0"/>
      <w:jc w:val="center"/>
      <w:outlineLvl w:val="6"/>
    </w:pPr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8">
    <w:name w:val="heading 8"/>
    <w:basedOn w:val="Normal"/>
    <w:next w:val="Normal"/>
    <w:link w:val="Heading8Char"/>
    <w:uiPriority w:val="9"/>
    <w:qFormat/>
    <w:rsid w:val="00851B27"/>
    <w:pPr>
      <w:ind w:firstLine="0"/>
      <w:jc w:val="center"/>
      <w:outlineLvl w:val="7"/>
    </w:pPr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9">
    <w:name w:val="heading 9"/>
    <w:basedOn w:val="Normal"/>
    <w:next w:val="Normal"/>
    <w:link w:val="Heading9Char"/>
    <w:uiPriority w:val="9"/>
    <w:qFormat/>
    <w:rsid w:val="000E3D03"/>
    <w:pPr>
      <w:keepNext/>
      <w:keepLines/>
      <w:ind w:firstLine="0"/>
      <w:jc w:val="center"/>
      <w:outlineLvl w:val="8"/>
    </w:pPr>
    <w:rPr>
      <w:rFonts w:asciiTheme="majorHAnsi" w:eastAsiaTheme="majorEastAsia" w:hAnsiTheme="majorHAnsi" w:cstheme="majorBidi"/>
      <w:iCs/>
      <w:caps/>
      <w:sz w:val="14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5685A"/>
    <w:pPr>
      <w:tabs>
        <w:tab w:val="center" w:pos="4680"/>
        <w:tab w:val="right" w:pos="9360"/>
      </w:tabs>
      <w:ind w:firstLin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C49"/>
  </w:style>
  <w:style w:type="paragraph" w:styleId="Footer">
    <w:name w:val="footer"/>
    <w:basedOn w:val="Normal"/>
    <w:link w:val="FooterChar"/>
    <w:uiPriority w:val="99"/>
    <w:semiHidden/>
    <w:rsid w:val="0075685A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7C49"/>
  </w:style>
  <w:style w:type="character" w:styleId="PageNumber">
    <w:name w:val="page number"/>
    <w:basedOn w:val="DefaultParagraphFont"/>
    <w:uiPriority w:val="99"/>
    <w:semiHidden/>
    <w:unhideWhenUsed/>
    <w:rsid w:val="0087708C"/>
  </w:style>
  <w:style w:type="character" w:styleId="PlaceholderText">
    <w:name w:val="Placeholder Text"/>
    <w:basedOn w:val="DefaultParagraphFont"/>
    <w:uiPriority w:val="99"/>
    <w:semiHidden/>
    <w:rsid w:val="006F4F9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6D4605"/>
    <w:pPr>
      <w:ind w:firstLine="0"/>
      <w:jc w:val="center"/>
    </w:pPr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6D4605"/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24182E"/>
    <w:rPr>
      <w:rFonts w:asciiTheme="majorHAnsi" w:hAnsiTheme="majorHAnsi"/>
      <w:b/>
      <w:caps/>
      <w:sz w:val="144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4182E"/>
    <w:rPr>
      <w:rFonts w:asciiTheme="majorHAnsi" w:hAnsiTheme="majorHAnsi"/>
      <w:caps/>
      <w:sz w:val="52"/>
      <w:szCs w:val="96"/>
    </w:rPr>
  </w:style>
  <w:style w:type="paragraph" w:customStyle="1" w:styleId="HeaderRight">
    <w:name w:val="Header Right"/>
    <w:basedOn w:val="Normal"/>
    <w:uiPriority w:val="11"/>
    <w:qFormat/>
    <w:rsid w:val="00851B2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asciiTheme="majorHAnsi" w:eastAsiaTheme="minorEastAsia" w:hAnsiTheme="majorHAnsi" w:cstheme="minorHAnsi"/>
      <w:caps/>
      <w:sz w:val="21"/>
      <w:szCs w:val="21"/>
      <w:lang w:eastAsia="ja-JP"/>
    </w:rPr>
  </w:style>
  <w:style w:type="paragraph" w:customStyle="1" w:styleId="HeaderLeft">
    <w:name w:val="Header Left"/>
    <w:basedOn w:val="Normal"/>
    <w:uiPriority w:val="11"/>
    <w:qFormat/>
    <w:rsid w:val="0075685A"/>
    <w:pPr>
      <w:ind w:firstLine="0"/>
      <w:jc w:val="center"/>
    </w:pPr>
  </w:style>
  <w:style w:type="paragraph" w:customStyle="1" w:styleId="Tagline">
    <w:name w:val="Tagline"/>
    <w:basedOn w:val="Normal"/>
    <w:uiPriority w:val="11"/>
    <w:qFormat/>
    <w:rsid w:val="00851B27"/>
    <w:pPr>
      <w:ind w:firstLine="0"/>
      <w:jc w:val="center"/>
    </w:pPr>
    <w:rPr>
      <w:rFonts w:asciiTheme="majorHAnsi" w:hAnsiTheme="majorHAnsi"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9B13C0"/>
    <w:rPr>
      <w:rFonts w:asciiTheme="majorHAnsi" w:hAnsiTheme="majorHAnsi" w:cstheme="majorHAnsi"/>
      <w:b/>
      <w:caps/>
      <w:noProof/>
      <w:sz w:val="144"/>
      <w:szCs w:val="96"/>
    </w:rPr>
  </w:style>
  <w:style w:type="character" w:customStyle="1" w:styleId="Heading4Char">
    <w:name w:val="Heading 4 Char"/>
    <w:basedOn w:val="DefaultParagraphFont"/>
    <w:link w:val="Heading4"/>
    <w:uiPriority w:val="9"/>
    <w:rsid w:val="00640B0E"/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Quote">
    <w:name w:val="Quote"/>
    <w:basedOn w:val="Normal"/>
    <w:next w:val="Normal"/>
    <w:link w:val="QuoteChar"/>
    <w:uiPriority w:val="29"/>
    <w:qFormat/>
    <w:rsid w:val="006B7F0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QuoteChar">
    <w:name w:val="Quote Char"/>
    <w:basedOn w:val="DefaultParagraphFont"/>
    <w:link w:val="Quote"/>
    <w:uiPriority w:val="29"/>
    <w:rsid w:val="006B7F07"/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851B27"/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51B27"/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851B27"/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8Char">
    <w:name w:val="Heading 8 Char"/>
    <w:basedOn w:val="DefaultParagraphFont"/>
    <w:link w:val="Heading8"/>
    <w:uiPriority w:val="9"/>
    <w:rsid w:val="00851B27"/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Images">
    <w:name w:val="Images"/>
    <w:basedOn w:val="Normal"/>
    <w:uiPriority w:val="11"/>
    <w:qFormat/>
    <w:rsid w:val="0024182E"/>
    <w:pPr>
      <w:ind w:firstLine="0"/>
    </w:pPr>
    <w:rPr>
      <w:noProof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5685A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B13C0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avigation">
    <w:name w:val="Navigation"/>
    <w:basedOn w:val="Normal"/>
    <w:uiPriority w:val="11"/>
    <w:qFormat/>
    <w:rsid w:val="00851B27"/>
    <w:pPr>
      <w:jc w:val="center"/>
    </w:pPr>
    <w:rPr>
      <w:b/>
      <w:caps/>
      <w:color w:val="FFFFFF" w:themeColor="background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rsid w:val="000E3D03"/>
    <w:rPr>
      <w:rFonts w:asciiTheme="majorHAnsi" w:eastAsiaTheme="majorEastAsia" w:hAnsiTheme="majorHAnsi" w:cstheme="majorBidi"/>
      <w:iCs/>
      <w:caps/>
      <w:sz w:val="144"/>
      <w:szCs w:val="21"/>
    </w:rPr>
  </w:style>
  <w:style w:type="paragraph" w:customStyle="1" w:styleId="Heading10">
    <w:name w:val="Heading 10"/>
    <w:basedOn w:val="Normal"/>
    <w:next w:val="Normal"/>
    <w:link w:val="Heading10Char"/>
    <w:uiPriority w:val="10"/>
    <w:qFormat/>
    <w:rsid w:val="00CA2061"/>
    <w:pPr>
      <w:ind w:firstLine="0"/>
      <w:jc w:val="center"/>
    </w:pPr>
    <w:rPr>
      <w:rFonts w:asciiTheme="majorHAnsi" w:hAnsiTheme="majorHAnsi"/>
      <w:caps/>
      <w:sz w:val="52"/>
    </w:rPr>
  </w:style>
  <w:style w:type="paragraph" w:customStyle="1" w:styleId="Heading11">
    <w:name w:val="Heading 11"/>
    <w:basedOn w:val="Normal"/>
    <w:link w:val="Heading11Char"/>
    <w:uiPriority w:val="10"/>
    <w:qFormat/>
    <w:rsid w:val="000E3D03"/>
    <w:pPr>
      <w:ind w:firstLine="0"/>
    </w:pPr>
    <w:rPr>
      <w:rFonts w:asciiTheme="majorHAnsi" w:hAnsiTheme="majorHAnsi"/>
      <w:b/>
      <w:i/>
      <w:caps/>
      <w:sz w:val="96"/>
    </w:rPr>
  </w:style>
  <w:style w:type="character" w:customStyle="1" w:styleId="Heading10Char">
    <w:name w:val="Heading 10 Char"/>
    <w:basedOn w:val="DefaultParagraphFont"/>
    <w:link w:val="Heading10"/>
    <w:uiPriority w:val="10"/>
    <w:rsid w:val="00CA2061"/>
    <w:rPr>
      <w:rFonts w:asciiTheme="majorHAnsi" w:hAnsiTheme="majorHAnsi"/>
      <w:caps/>
      <w:sz w:val="52"/>
    </w:rPr>
  </w:style>
  <w:style w:type="paragraph" w:customStyle="1" w:styleId="Heading12">
    <w:name w:val="Heading 12"/>
    <w:basedOn w:val="Normal"/>
    <w:next w:val="Normal"/>
    <w:link w:val="Heading12Char"/>
    <w:uiPriority w:val="10"/>
    <w:qFormat/>
    <w:rsid w:val="000E3D03"/>
    <w:pPr>
      <w:ind w:firstLine="0"/>
    </w:pPr>
    <w:rPr>
      <w:rFonts w:asciiTheme="majorHAnsi" w:hAnsiTheme="majorHAnsi"/>
      <w:i/>
      <w:caps/>
      <w:color w:val="7B230B" w:themeColor="accent1" w:themeShade="BF"/>
      <w:sz w:val="96"/>
    </w:rPr>
  </w:style>
  <w:style w:type="character" w:customStyle="1" w:styleId="Heading11Char">
    <w:name w:val="Heading 11 Char"/>
    <w:basedOn w:val="DefaultParagraphFont"/>
    <w:link w:val="Heading11"/>
    <w:uiPriority w:val="10"/>
    <w:rsid w:val="000E3D03"/>
    <w:rPr>
      <w:rFonts w:asciiTheme="majorHAnsi" w:hAnsiTheme="majorHAnsi"/>
      <w:b/>
      <w:i/>
      <w:caps/>
      <w:sz w:val="96"/>
    </w:rPr>
  </w:style>
  <w:style w:type="paragraph" w:customStyle="1" w:styleId="Titlesmall">
    <w:name w:val="Title small"/>
    <w:basedOn w:val="Normal"/>
    <w:next w:val="Normal"/>
    <w:link w:val="TitlesmallChar"/>
    <w:uiPriority w:val="10"/>
    <w:qFormat/>
    <w:rsid w:val="00313C67"/>
    <w:pPr>
      <w:ind w:firstLine="0"/>
      <w:jc w:val="center"/>
    </w:pPr>
    <w:rPr>
      <w:rFonts w:asciiTheme="majorHAnsi" w:hAnsiTheme="majorHAnsi"/>
      <w:caps/>
      <w:sz w:val="60"/>
    </w:rPr>
  </w:style>
  <w:style w:type="character" w:customStyle="1" w:styleId="Heading12Char">
    <w:name w:val="Heading 12 Char"/>
    <w:basedOn w:val="DefaultParagraphFont"/>
    <w:link w:val="Heading12"/>
    <w:uiPriority w:val="10"/>
    <w:rsid w:val="000E3D03"/>
    <w:rPr>
      <w:rFonts w:asciiTheme="majorHAnsi" w:hAnsiTheme="majorHAnsi"/>
      <w:i/>
      <w:caps/>
      <w:color w:val="7B230B" w:themeColor="accent1" w:themeShade="BF"/>
      <w:sz w:val="96"/>
    </w:rPr>
  </w:style>
  <w:style w:type="character" w:styleId="Emphasis">
    <w:name w:val="Emphasis"/>
    <w:basedOn w:val="DefaultParagraphFont"/>
    <w:uiPriority w:val="20"/>
    <w:qFormat/>
    <w:rsid w:val="008B545E"/>
    <w:rPr>
      <w:b/>
      <w:i w:val="0"/>
      <w:iCs/>
      <w:color w:val="521807" w:themeColor="accent1" w:themeShade="80"/>
    </w:rPr>
  </w:style>
  <w:style w:type="character" w:customStyle="1" w:styleId="TitlesmallChar">
    <w:name w:val="Title small Char"/>
    <w:basedOn w:val="DefaultParagraphFont"/>
    <w:link w:val="Titlesmall"/>
    <w:uiPriority w:val="10"/>
    <w:rsid w:val="00FD3A7D"/>
    <w:rPr>
      <w:rFonts w:asciiTheme="majorHAnsi" w:hAnsiTheme="majorHAnsi"/>
      <w:caps/>
      <w:sz w:val="60"/>
    </w:rPr>
  </w:style>
  <w:style w:type="paragraph" w:customStyle="1" w:styleId="Normallight">
    <w:name w:val="Normal light"/>
    <w:basedOn w:val="Normal"/>
    <w:link w:val="NormallightChar"/>
    <w:qFormat/>
    <w:rsid w:val="00851B27"/>
    <w:rPr>
      <w:color w:val="FFFFFF" w:themeColor="background1"/>
    </w:rPr>
  </w:style>
  <w:style w:type="character" w:customStyle="1" w:styleId="NormallightChar">
    <w:name w:val="Normal light Char"/>
    <w:basedOn w:val="DefaultParagraphFont"/>
    <w:link w:val="Normallight"/>
    <w:rsid w:val="00851B27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CA5015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fellowshipchurchwhiteplains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\AppData\Roaming\Microsoft\Templates\Lifestyle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070EC4FD0164839AEE1D61B7DD3A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139FE-A937-4860-A7F4-50B1286CA6F4}"/>
      </w:docPartPr>
      <w:docPartBody>
        <w:p w:rsidR="000E3220" w:rsidRDefault="00F65066" w:rsidP="00F65066">
          <w:pPr>
            <w:pStyle w:val="9070EC4FD0164839AEE1D61B7DD3ABED"/>
          </w:pPr>
          <w:r>
            <w:t>Your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194"/>
    <w:rsid w:val="000E3220"/>
    <w:rsid w:val="002E69BF"/>
    <w:rsid w:val="009B7AFA"/>
    <w:rsid w:val="00EB4194"/>
    <w:rsid w:val="00F6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240" w:lineRule="auto"/>
      <w:outlineLvl w:val="1"/>
    </w:pPr>
    <w:rPr>
      <w:rFonts w:asciiTheme="majorHAnsi" w:eastAsiaTheme="minorHAnsi" w:hAnsiTheme="majorHAnsi"/>
      <w:caps/>
      <w:sz w:val="52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C74ECEC9E8476890A7F82ABC707CC2">
    <w:name w:val="20C74ECEC9E8476890A7F82ABC707CC2"/>
  </w:style>
  <w:style w:type="paragraph" w:customStyle="1" w:styleId="45D8AA8FB6BC498AB4C05834F22572C0">
    <w:name w:val="45D8AA8FB6BC498AB4C05834F22572C0"/>
  </w:style>
  <w:style w:type="paragraph" w:customStyle="1" w:styleId="CD069EB1A3294C37AA7D577493E83881">
    <w:name w:val="CD069EB1A3294C37AA7D577493E83881"/>
  </w:style>
  <w:style w:type="paragraph" w:customStyle="1" w:styleId="6A183776B43149F3994A31D867EC47A4">
    <w:name w:val="6A183776B43149F3994A31D867EC47A4"/>
  </w:style>
  <w:style w:type="paragraph" w:customStyle="1" w:styleId="2E9821C8E2CC4F2F8EE55BCDC786BD3D">
    <w:name w:val="2E9821C8E2CC4F2F8EE55BCDC786BD3D"/>
  </w:style>
  <w:style w:type="paragraph" w:customStyle="1" w:styleId="36D6AC084E984AE792DF713A31A34557">
    <w:name w:val="36D6AC084E984AE792DF713A31A34557"/>
  </w:style>
  <w:style w:type="paragraph" w:customStyle="1" w:styleId="BFFE93EF89AF412680C3609C557C6920">
    <w:name w:val="BFFE93EF89AF412680C3609C557C6920"/>
  </w:style>
  <w:style w:type="paragraph" w:customStyle="1" w:styleId="25FDA747B01141068F2724899564B643">
    <w:name w:val="25FDA747B01141068F2724899564B643"/>
  </w:style>
  <w:style w:type="paragraph" w:customStyle="1" w:styleId="C6288894E7384D63B4D78C556C74D961">
    <w:name w:val="C6288894E7384D63B4D78C556C74D961"/>
  </w:style>
  <w:style w:type="paragraph" w:customStyle="1" w:styleId="7429AB071E624BDEAA3CBA7C7F568527">
    <w:name w:val="7429AB071E624BDEAA3CBA7C7F568527"/>
  </w:style>
  <w:style w:type="paragraph" w:customStyle="1" w:styleId="F0934241B0B04261B85763E3658CBE42">
    <w:name w:val="F0934241B0B04261B85763E3658CBE42"/>
  </w:style>
  <w:style w:type="paragraph" w:customStyle="1" w:styleId="11DC60812E46419697E6FF8E063BBB76">
    <w:name w:val="11DC60812E46419697E6FF8E063BBB76"/>
  </w:style>
  <w:style w:type="paragraph" w:customStyle="1" w:styleId="797975F37F954F2B8D2D1B99ED7A5CDA">
    <w:name w:val="797975F37F954F2B8D2D1B99ED7A5CDA"/>
  </w:style>
  <w:style w:type="paragraph" w:customStyle="1" w:styleId="70A94D83030B42F0B09CB894035E7BF7">
    <w:name w:val="70A94D83030B42F0B09CB894035E7BF7"/>
  </w:style>
  <w:style w:type="paragraph" w:customStyle="1" w:styleId="144E08885DF148C485861F341B219525">
    <w:name w:val="144E08885DF148C485861F341B219525"/>
  </w:style>
  <w:style w:type="paragraph" w:customStyle="1" w:styleId="A0EFE1981EC6441D885E3964A89ACAF4">
    <w:name w:val="A0EFE1981EC6441D885E3964A89ACAF4"/>
  </w:style>
  <w:style w:type="paragraph" w:customStyle="1" w:styleId="379D91CCE6D6436DB9F5C3096265CBD6">
    <w:name w:val="379D91CCE6D6436DB9F5C3096265CBD6"/>
  </w:style>
  <w:style w:type="paragraph" w:customStyle="1" w:styleId="393D5111189C4CEDB512AB52FA40DC9C">
    <w:name w:val="393D5111189C4CEDB512AB52FA40DC9C"/>
  </w:style>
  <w:style w:type="paragraph" w:customStyle="1" w:styleId="B7E64E2453FE4282A1C6206F66A146DF">
    <w:name w:val="B7E64E2453FE4282A1C6206F66A146DF"/>
  </w:style>
  <w:style w:type="paragraph" w:customStyle="1" w:styleId="AB4B5EEB01EC4EDE9E83E7F671139DB1">
    <w:name w:val="AB4B5EEB01EC4EDE9E83E7F671139DB1"/>
  </w:style>
  <w:style w:type="paragraph" w:customStyle="1" w:styleId="AB7F0D09CDB6420B9C764789BD6ACE9A">
    <w:name w:val="AB7F0D09CDB6420B9C764789BD6ACE9A"/>
  </w:style>
  <w:style w:type="paragraph" w:customStyle="1" w:styleId="8CFAF6F7353D4DE1BC116C40E3B1CAEC">
    <w:name w:val="8CFAF6F7353D4DE1BC116C40E3B1CAEC"/>
  </w:style>
  <w:style w:type="paragraph" w:customStyle="1" w:styleId="2B9FFE48E5714BC586D5EDF96F032C4E">
    <w:name w:val="2B9FFE48E5714BC586D5EDF96F032C4E"/>
  </w:style>
  <w:style w:type="paragraph" w:customStyle="1" w:styleId="9644D29C576D4669B185A1803E859FE9">
    <w:name w:val="9644D29C576D4669B185A1803E859FE9"/>
  </w:style>
  <w:style w:type="paragraph" w:customStyle="1" w:styleId="Normallight">
    <w:name w:val="Normal light"/>
    <w:basedOn w:val="Normal"/>
    <w:link w:val="NormallightChar"/>
    <w:qFormat/>
    <w:pPr>
      <w:spacing w:after="0" w:line="240" w:lineRule="auto"/>
      <w:ind w:firstLine="360"/>
    </w:pPr>
    <w:rPr>
      <w:rFonts w:eastAsiaTheme="minorHAnsi"/>
      <w:color w:val="FFFFFF" w:themeColor="background1"/>
      <w:sz w:val="24"/>
      <w:szCs w:val="24"/>
    </w:rPr>
  </w:style>
  <w:style w:type="character" w:customStyle="1" w:styleId="NormallightChar">
    <w:name w:val="Normal light Char"/>
    <w:basedOn w:val="DefaultParagraphFont"/>
    <w:link w:val="Normallight"/>
    <w:rPr>
      <w:rFonts w:eastAsiaTheme="minorHAnsi"/>
      <w:color w:val="FFFFFF" w:themeColor="background1"/>
      <w:sz w:val="24"/>
      <w:szCs w:val="24"/>
    </w:rPr>
  </w:style>
  <w:style w:type="paragraph" w:customStyle="1" w:styleId="384E60A4D73747888D92AC2F72E1A48F">
    <w:name w:val="384E60A4D73747888D92AC2F72E1A48F"/>
  </w:style>
  <w:style w:type="paragraph" w:customStyle="1" w:styleId="DF34BB8173D5493FB98D1EEFB07EEA53">
    <w:name w:val="DF34BB8173D5493FB98D1EEFB07EEA53"/>
  </w:style>
  <w:style w:type="paragraph" w:customStyle="1" w:styleId="F1F8E520222549E9A7F7D5425617E9CF">
    <w:name w:val="F1F8E520222549E9A7F7D5425617E9CF"/>
  </w:style>
  <w:style w:type="paragraph" w:customStyle="1" w:styleId="33B290F3859C47478E969E14F60EEAAC">
    <w:name w:val="33B290F3859C47478E969E14F60EEAAC"/>
  </w:style>
  <w:style w:type="paragraph" w:customStyle="1" w:styleId="2A6F14106D904D24AFEEDEC38F5C769A">
    <w:name w:val="2A6F14106D904D24AFEEDEC38F5C769A"/>
  </w:style>
  <w:style w:type="paragraph" w:customStyle="1" w:styleId="36AF4807245D421D8F4E81744D6A10DC">
    <w:name w:val="36AF4807245D421D8F4E81744D6A10DC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/>
      <w:caps/>
      <w:sz w:val="52"/>
      <w:szCs w:val="96"/>
    </w:rPr>
  </w:style>
  <w:style w:type="paragraph" w:customStyle="1" w:styleId="AC6D8033C72048D2A045375449708B3E">
    <w:name w:val="AC6D8033C72048D2A045375449708B3E"/>
  </w:style>
  <w:style w:type="paragraph" w:customStyle="1" w:styleId="A43B854614A7425F85598AFF6AF18436">
    <w:name w:val="A43B854614A7425F85598AFF6AF18436"/>
  </w:style>
  <w:style w:type="paragraph" w:customStyle="1" w:styleId="04FDAEE0D82943DFAD2B6B4AF981E860">
    <w:name w:val="04FDAEE0D82943DFAD2B6B4AF981E860"/>
  </w:style>
  <w:style w:type="paragraph" w:customStyle="1" w:styleId="E3AD5FFE577948D4A18388EC34123E47">
    <w:name w:val="E3AD5FFE577948D4A18388EC34123E47"/>
  </w:style>
  <w:style w:type="paragraph" w:customStyle="1" w:styleId="27B272DBC48A47A4B521EEED73359BBA">
    <w:name w:val="27B272DBC48A47A4B521EEED73359BBA"/>
  </w:style>
  <w:style w:type="paragraph" w:customStyle="1" w:styleId="7ADD72BCFB344D938BCE4C3CB8F463A7">
    <w:name w:val="7ADD72BCFB344D938BCE4C3CB8F463A7"/>
  </w:style>
  <w:style w:type="paragraph" w:customStyle="1" w:styleId="BE17946059824F7DA96F3037DD7FEE63">
    <w:name w:val="BE17946059824F7DA96F3037DD7FEE63"/>
  </w:style>
  <w:style w:type="paragraph" w:customStyle="1" w:styleId="9070EC4FD0164839AEE1D61B7DD3ABED">
    <w:name w:val="9070EC4FD0164839AEE1D61B7DD3ABED"/>
    <w:rsid w:val="00F650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735770-0AE8-422E-95CB-3A66BDD4F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Lifestyle newspaper.dotx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AWANA TREK</dc:title>
  <dc:subject/>
  <dc:creator/>
  <cp:keywords/>
  <dc:description/>
  <cp:lastModifiedBy/>
  <cp:revision>1</cp:revision>
  <dcterms:created xsi:type="dcterms:W3CDTF">2020-01-22T20:57:00Z</dcterms:created>
  <dcterms:modified xsi:type="dcterms:W3CDTF">2020-01-22T20:57:00Z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