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A9EDD6" w14:textId="31D8153D" w:rsidR="008942FC" w:rsidRDefault="0055679E" w:rsidP="0055679E">
      <w:pPr>
        <w:pStyle w:val="Title"/>
        <w:ind w:left="-630" w:right="-360"/>
        <w:jc w:val="center"/>
        <w:rPr>
          <w:sz w:val="48"/>
          <w:szCs w:val="48"/>
        </w:rPr>
      </w:pPr>
      <w:r>
        <w:rPr>
          <w:sz w:val="48"/>
          <w:szCs w:val="48"/>
        </w:rPr>
        <w:t>VOICE Your Story.</w:t>
      </w:r>
    </w:p>
    <w:p w14:paraId="041E05DF" w14:textId="558B54C4" w:rsidR="008B6D30" w:rsidRPr="00DC73A4" w:rsidRDefault="00857F6F" w:rsidP="0055679E">
      <w:pPr>
        <w:pStyle w:val="Title"/>
        <w:ind w:left="-630" w:right="-360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The </w:t>
      </w:r>
      <w:r w:rsidR="00DC73A4">
        <w:rPr>
          <w:sz w:val="48"/>
          <w:szCs w:val="48"/>
        </w:rPr>
        <w:t>Healing Power of Poetry &amp;</w:t>
      </w:r>
      <w:r w:rsidR="00DC73A4" w:rsidRPr="00DC73A4">
        <w:rPr>
          <w:sz w:val="48"/>
          <w:szCs w:val="48"/>
        </w:rPr>
        <w:t xml:space="preserve"> Writing</w:t>
      </w:r>
      <w:r>
        <w:rPr>
          <w:sz w:val="48"/>
          <w:szCs w:val="48"/>
        </w:rPr>
        <w:t xml:space="preserve"> </w:t>
      </w:r>
      <w:r w:rsidR="008942FC">
        <w:rPr>
          <w:sz w:val="48"/>
          <w:szCs w:val="48"/>
        </w:rPr>
        <w:t xml:space="preserve">For </w:t>
      </w:r>
      <w:r>
        <w:rPr>
          <w:sz w:val="48"/>
          <w:szCs w:val="48"/>
        </w:rPr>
        <w:t>Teen Girls</w:t>
      </w:r>
    </w:p>
    <w:tbl>
      <w:tblPr>
        <w:tblW w:w="886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4620"/>
      </w:tblGrid>
      <w:tr w:rsidR="008B6D30" w14:paraId="5B276C13" w14:textId="77777777" w:rsidTr="003C6A0A">
        <w:trPr>
          <w:jc w:val="center"/>
        </w:trPr>
        <w:tc>
          <w:tcPr>
            <w:tcW w:w="3675" w:type="dxa"/>
          </w:tcPr>
          <w:p w14:paraId="0ED3F75C" w14:textId="77777777" w:rsidR="008B6D30" w:rsidRDefault="00DC73A4">
            <w:r>
              <w:rPr>
                <w:noProof/>
                <w:lang w:eastAsia="en-US"/>
              </w:rPr>
              <w:drawing>
                <wp:inline distT="0" distB="0" distL="0" distR="0" wp14:anchorId="2A3BDAF1" wp14:editId="7D990D14">
                  <wp:extent cx="2540000" cy="1765300"/>
                  <wp:effectExtent l="0" t="0" r="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6_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04FAE" w14:textId="77777777" w:rsidR="008B6D30" w:rsidRDefault="00857F6F" w:rsidP="00857F6F">
            <w:pPr>
              <w:pStyle w:val="Caption"/>
            </w:pPr>
            <w:r>
              <w:t>You can write any where even in a tent in the desert.</w:t>
            </w:r>
          </w:p>
          <w:p w14:paraId="591D7989" w14:textId="77777777" w:rsidR="00D25642" w:rsidRDefault="00D25642" w:rsidP="00D25642"/>
          <w:p w14:paraId="40407100" w14:textId="2062DA5E" w:rsidR="00D25642" w:rsidRDefault="00DB3165" w:rsidP="008942FC">
            <w:pPr>
              <w:rPr>
                <w:rFonts w:cs="Garamond"/>
                <w:color w:val="auto"/>
              </w:rPr>
            </w:pPr>
            <w:r w:rsidRPr="0015356A">
              <w:rPr>
                <w:rFonts w:cs="Garamond"/>
                <w:b/>
                <w:bCs/>
                <w:color w:val="auto"/>
              </w:rPr>
              <w:t>I am</w:t>
            </w:r>
            <w:r w:rsidRPr="0015356A">
              <w:rPr>
                <w:rFonts w:cs="Garamond"/>
                <w:color w:val="auto"/>
              </w:rPr>
              <w:t xml:space="preserve"> a </w:t>
            </w:r>
            <w:r>
              <w:rPr>
                <w:rFonts w:cs="Garamond"/>
                <w:color w:val="auto"/>
              </w:rPr>
              <w:t>licensed MFT and registered Drama T</w:t>
            </w:r>
            <w:r w:rsidRPr="0015356A">
              <w:rPr>
                <w:rFonts w:cs="Garamond"/>
                <w:color w:val="auto"/>
              </w:rPr>
              <w:t xml:space="preserve">herapist who works with individuals and groups in various settings.  My strong background in the arts integrates play with </w:t>
            </w:r>
            <w:r>
              <w:rPr>
                <w:rFonts w:cs="Garamond"/>
                <w:color w:val="auto"/>
              </w:rPr>
              <w:t xml:space="preserve">clinical techniques </w:t>
            </w:r>
            <w:r w:rsidR="008942FC">
              <w:rPr>
                <w:rFonts w:cs="Garamond"/>
                <w:color w:val="auto"/>
              </w:rPr>
              <w:t xml:space="preserve">such as </w:t>
            </w:r>
            <w:r>
              <w:rPr>
                <w:rFonts w:cs="Garamond"/>
                <w:color w:val="auto"/>
              </w:rPr>
              <w:t>Hakomi, G</w:t>
            </w:r>
            <w:r w:rsidRPr="0015356A">
              <w:rPr>
                <w:rFonts w:cs="Garamond"/>
                <w:color w:val="auto"/>
              </w:rPr>
              <w:t xml:space="preserve">rief </w:t>
            </w:r>
            <w:r>
              <w:rPr>
                <w:rFonts w:cs="Garamond"/>
                <w:color w:val="auto"/>
              </w:rPr>
              <w:t>work</w:t>
            </w:r>
            <w:r w:rsidR="009C4EE9">
              <w:rPr>
                <w:rFonts w:cs="Garamond"/>
                <w:color w:val="auto"/>
              </w:rPr>
              <w:t xml:space="preserve"> and 12 step recovery. F</w:t>
            </w:r>
            <w:r w:rsidR="008942FC" w:rsidRPr="0015356A">
              <w:rPr>
                <w:rFonts w:cs="Garamond"/>
                <w:color w:val="auto"/>
              </w:rPr>
              <w:t>or the past 4 years</w:t>
            </w:r>
            <w:r w:rsidR="008942FC">
              <w:rPr>
                <w:rFonts w:cs="Garamond"/>
                <w:color w:val="auto"/>
              </w:rPr>
              <w:t>,</w:t>
            </w:r>
            <w:r w:rsidR="008942FC" w:rsidRPr="0015356A">
              <w:rPr>
                <w:rFonts w:cs="Garamond"/>
                <w:color w:val="auto"/>
              </w:rPr>
              <w:t xml:space="preserve"> </w:t>
            </w:r>
            <w:r w:rsidR="009C4EE9">
              <w:rPr>
                <w:rFonts w:cs="Garamond"/>
                <w:color w:val="auto"/>
              </w:rPr>
              <w:t xml:space="preserve">I’ve work </w:t>
            </w:r>
            <w:r w:rsidRPr="0015356A">
              <w:rPr>
                <w:rFonts w:cs="Garamond"/>
                <w:color w:val="auto"/>
              </w:rPr>
              <w:t xml:space="preserve">with Marin Shakespeare Co. directing men in therapeutic theatre at San Quentin. </w:t>
            </w:r>
            <w:r w:rsidR="00FC47A1">
              <w:rPr>
                <w:rFonts w:cs="Garamond"/>
                <w:color w:val="auto"/>
              </w:rPr>
              <w:t xml:space="preserve"> I love working with teens</w:t>
            </w:r>
            <w:r w:rsidR="00220E76">
              <w:rPr>
                <w:rFonts w:cs="Garamond"/>
                <w:color w:val="auto"/>
              </w:rPr>
              <w:t xml:space="preserve"> and elderly as well</w:t>
            </w:r>
            <w:r w:rsidR="00FC47A1">
              <w:rPr>
                <w:rFonts w:cs="Garamond"/>
                <w:color w:val="auto"/>
              </w:rPr>
              <w:t xml:space="preserve">. </w:t>
            </w:r>
            <w:r w:rsidRPr="0015356A">
              <w:rPr>
                <w:rFonts w:cs="Garamond"/>
                <w:color w:val="auto"/>
              </w:rPr>
              <w:t xml:space="preserve">I believe in the importance of warm support and encouragement to </w:t>
            </w:r>
            <w:r w:rsidR="00220E76">
              <w:rPr>
                <w:rFonts w:cs="Garamond"/>
                <w:color w:val="auto"/>
              </w:rPr>
              <w:t>explore</w:t>
            </w:r>
            <w:r w:rsidRPr="0015356A">
              <w:rPr>
                <w:rFonts w:cs="Garamond"/>
                <w:color w:val="auto"/>
              </w:rPr>
              <w:t xml:space="preserve"> your dreams</w:t>
            </w:r>
            <w:r w:rsidR="00220E76">
              <w:rPr>
                <w:rFonts w:cs="Garamond"/>
                <w:color w:val="auto"/>
              </w:rPr>
              <w:t xml:space="preserve"> in a more creative way</w:t>
            </w:r>
            <w:r w:rsidRPr="0015356A">
              <w:rPr>
                <w:rFonts w:cs="Garamond"/>
                <w:color w:val="auto"/>
              </w:rPr>
              <w:t>.</w:t>
            </w:r>
          </w:p>
          <w:p w14:paraId="74C53280" w14:textId="033BD47C" w:rsidR="00371B9E" w:rsidRPr="00D25642" w:rsidRDefault="00371B9E" w:rsidP="008942FC">
            <w:r>
              <w:rPr>
                <w:rFonts w:cs="Garamond"/>
                <w:color w:val="auto"/>
              </w:rPr>
              <w:t>-Marianne Shine</w:t>
            </w:r>
          </w:p>
        </w:tc>
        <w:tc>
          <w:tcPr>
            <w:tcW w:w="570" w:type="dxa"/>
          </w:tcPr>
          <w:p w14:paraId="4C2F4D8A" w14:textId="77777777" w:rsidR="008B6D30" w:rsidRDefault="008B6D30"/>
        </w:tc>
        <w:tc>
          <w:tcPr>
            <w:tcW w:w="4620" w:type="dxa"/>
          </w:tcPr>
          <w:p w14:paraId="4DBE767B" w14:textId="1EF48FAA" w:rsidR="008B6D30" w:rsidRDefault="00D25642" w:rsidP="00857F6F">
            <w:pPr>
              <w:pStyle w:val="Heading1"/>
              <w:rPr>
                <w:rStyle w:val="Heading1Char"/>
                <w:b/>
                <w:bCs/>
              </w:rPr>
            </w:pPr>
            <w:r>
              <w:rPr>
                <w:rStyle w:val="Heading1Char"/>
                <w:b/>
                <w:bCs/>
              </w:rPr>
              <w:t>Who This I</w:t>
            </w:r>
            <w:r w:rsidR="00857F6F">
              <w:rPr>
                <w:rStyle w:val="Heading1Char"/>
                <w:b/>
                <w:bCs/>
              </w:rPr>
              <w:t>s For</w:t>
            </w:r>
          </w:p>
          <w:p w14:paraId="1ED4343D" w14:textId="0B601720" w:rsidR="0015356A" w:rsidRDefault="00DD3164" w:rsidP="00857F6F">
            <w:r>
              <w:t>Standing at the threshold of adulthood,</w:t>
            </w:r>
            <w:r w:rsidR="00857F6F">
              <w:t xml:space="preserve"> adolescence can be </w:t>
            </w:r>
            <w:r>
              <w:t>a confusing time</w:t>
            </w:r>
            <w:r w:rsidR="00857F6F">
              <w:t>. This he</w:t>
            </w:r>
            <w:r w:rsidR="0015356A">
              <w:t xml:space="preserve">aling workshop is for young </w:t>
            </w:r>
            <w:r w:rsidR="00857F6F">
              <w:t>emerging wome</w:t>
            </w:r>
            <w:r w:rsidR="0015356A">
              <w:t>n</w:t>
            </w:r>
            <w:r w:rsidR="009B3726">
              <w:t>. Held in a safe and nurturing environment</w:t>
            </w:r>
            <w:r>
              <w:t>,</w:t>
            </w:r>
            <w:r w:rsidR="0015356A">
              <w:t xml:space="preserve"> </w:t>
            </w:r>
            <w:r w:rsidR="009B3726">
              <w:t xml:space="preserve">they will be </w:t>
            </w:r>
            <w:r w:rsidR="007B2B77">
              <w:t>guided</w:t>
            </w:r>
            <w:r w:rsidR="009B3726">
              <w:t xml:space="preserve"> to</w:t>
            </w:r>
            <w:r w:rsidR="007B2B77">
              <w:t xml:space="preserve"> find their creative voice</w:t>
            </w:r>
            <w:r w:rsidR="0015356A">
              <w:t>.</w:t>
            </w:r>
            <w:r w:rsidR="009B3726">
              <w:t xml:space="preserve"> </w:t>
            </w:r>
            <w:r w:rsidR="00DB3165">
              <w:t xml:space="preserve">We </w:t>
            </w:r>
            <w:r w:rsidR="009B3726">
              <w:t>will explore the po</w:t>
            </w:r>
            <w:r w:rsidR="007B2B77">
              <w:t xml:space="preserve">wer of writing and expression. We will learn how writing </w:t>
            </w:r>
            <w:r w:rsidR="009B3726">
              <w:t>is</w:t>
            </w:r>
            <w:r w:rsidR="007B2B77">
              <w:t xml:space="preserve"> both</w:t>
            </w:r>
            <w:r w:rsidR="009B3726">
              <w:t xml:space="preserve"> </w:t>
            </w:r>
            <w:r w:rsidR="007B2B77">
              <w:t>self-regulating and</w:t>
            </w:r>
            <w:r w:rsidR="009B3726">
              <w:t xml:space="preserve"> self-motivating</w:t>
            </w:r>
            <w:r w:rsidR="007B2B77">
              <w:t xml:space="preserve">. If there is a desire, we will </w:t>
            </w:r>
            <w:r w:rsidR="00DB3165">
              <w:t xml:space="preserve">close </w:t>
            </w:r>
            <w:r w:rsidR="00220E76">
              <w:t xml:space="preserve">our time together </w:t>
            </w:r>
            <w:r w:rsidR="00DB3165">
              <w:t xml:space="preserve">with a ceremonial </w:t>
            </w:r>
            <w:r w:rsidR="007B2B77">
              <w:t>reading .</w:t>
            </w:r>
          </w:p>
          <w:p w14:paraId="5F612526" w14:textId="52E5FB5B" w:rsidR="00DD3164" w:rsidRDefault="00DD3164" w:rsidP="00DD3164">
            <w:pPr>
              <w:pStyle w:val="Heading1"/>
              <w:rPr>
                <w:rStyle w:val="Heading1Char"/>
                <w:b/>
                <w:bCs/>
              </w:rPr>
            </w:pPr>
            <w:r>
              <w:rPr>
                <w:rStyle w:val="Heading1Char"/>
                <w:b/>
                <w:bCs/>
              </w:rPr>
              <w:t>What To Expect</w:t>
            </w:r>
          </w:p>
          <w:p w14:paraId="0138E60F" w14:textId="1481E06C" w:rsidR="00DD3164" w:rsidRPr="00220E76" w:rsidRDefault="00DD3164" w:rsidP="00DD3164">
            <w:pPr>
              <w:rPr>
                <w:rFonts w:asciiTheme="majorHAnsi" w:hAnsiTheme="majorHAnsi"/>
                <w:sz w:val="24"/>
                <w:szCs w:val="24"/>
              </w:rPr>
            </w:pPr>
            <w:r w:rsidRPr="003C6A0A">
              <w:rPr>
                <w:sz w:val="24"/>
                <w:szCs w:val="24"/>
              </w:rPr>
              <w:t>-</w:t>
            </w:r>
            <w:r w:rsidR="008942FC" w:rsidRPr="00220E76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20E76">
              <w:rPr>
                <w:rFonts w:asciiTheme="majorHAnsi" w:hAnsiTheme="majorHAnsi"/>
                <w:sz w:val="24"/>
                <w:szCs w:val="24"/>
              </w:rPr>
              <w:t>An opportunity to find your unique voice</w:t>
            </w:r>
          </w:p>
          <w:p w14:paraId="0B1CA571" w14:textId="77777777" w:rsidR="00DD3164" w:rsidRPr="00220E76" w:rsidRDefault="00DD3164" w:rsidP="00DD3164">
            <w:pPr>
              <w:rPr>
                <w:rFonts w:asciiTheme="majorHAnsi" w:hAnsiTheme="majorHAnsi"/>
                <w:sz w:val="24"/>
                <w:szCs w:val="24"/>
              </w:rPr>
            </w:pPr>
            <w:r w:rsidRPr="00220E76">
              <w:rPr>
                <w:rFonts w:asciiTheme="majorHAnsi" w:hAnsiTheme="majorHAnsi"/>
                <w:sz w:val="24"/>
                <w:szCs w:val="24"/>
              </w:rPr>
              <w:t>- Create a story woven from your inner wisdom</w:t>
            </w:r>
          </w:p>
          <w:p w14:paraId="55C68DA3" w14:textId="1B18765F" w:rsidR="00DD3164" w:rsidRPr="00220E76" w:rsidRDefault="007B2B77" w:rsidP="00DD3164">
            <w:pPr>
              <w:rPr>
                <w:rFonts w:asciiTheme="majorHAnsi" w:hAnsiTheme="majorHAnsi"/>
                <w:sz w:val="24"/>
                <w:szCs w:val="24"/>
              </w:rPr>
            </w:pPr>
            <w:r w:rsidRPr="00220E76">
              <w:rPr>
                <w:rFonts w:asciiTheme="majorHAnsi" w:hAnsiTheme="majorHAnsi"/>
                <w:sz w:val="24"/>
                <w:szCs w:val="24"/>
              </w:rPr>
              <w:t>-</w:t>
            </w:r>
            <w:r w:rsidR="008942FC" w:rsidRPr="00220E76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20E76">
              <w:rPr>
                <w:rFonts w:asciiTheme="majorHAnsi" w:hAnsiTheme="majorHAnsi"/>
                <w:sz w:val="24"/>
                <w:szCs w:val="24"/>
              </w:rPr>
              <w:t>Gain c</w:t>
            </w:r>
            <w:r w:rsidR="00DD3164" w:rsidRPr="00220E76">
              <w:rPr>
                <w:rFonts w:asciiTheme="majorHAnsi" w:hAnsiTheme="majorHAnsi"/>
                <w:sz w:val="24"/>
                <w:szCs w:val="24"/>
              </w:rPr>
              <w:t>onfidence in your creativity</w:t>
            </w:r>
          </w:p>
          <w:p w14:paraId="2D0B9D11" w14:textId="5DD72F9F" w:rsidR="00DB3165" w:rsidRPr="00220E76" w:rsidRDefault="008942FC" w:rsidP="009B3726">
            <w:pPr>
              <w:rPr>
                <w:rFonts w:asciiTheme="majorHAnsi" w:hAnsiTheme="majorHAnsi"/>
                <w:sz w:val="24"/>
                <w:szCs w:val="24"/>
              </w:rPr>
            </w:pPr>
            <w:r w:rsidRPr="00220E76">
              <w:rPr>
                <w:rFonts w:asciiTheme="majorHAnsi" w:hAnsiTheme="majorHAnsi"/>
                <w:sz w:val="24"/>
                <w:szCs w:val="24"/>
              </w:rPr>
              <w:t>- Work in community with others</w:t>
            </w:r>
          </w:p>
          <w:p w14:paraId="12F35AF6" w14:textId="1CF5410C" w:rsidR="009E1F5B" w:rsidRDefault="00DB3165" w:rsidP="009B3726">
            <w:r w:rsidRPr="00DB3165">
              <w:rPr>
                <w:rFonts w:asciiTheme="majorHAnsi" w:hAnsiTheme="majorHAnsi"/>
                <w:b/>
                <w:sz w:val="28"/>
                <w:szCs w:val="28"/>
              </w:rPr>
              <w:t>DATES</w:t>
            </w:r>
            <w:r>
              <w:t xml:space="preserve"> </w:t>
            </w:r>
            <w:r w:rsidR="00BF66DD">
              <w:t>:</w:t>
            </w:r>
            <w:r w:rsidR="00D62444">
              <w:t xml:space="preserve"> </w:t>
            </w:r>
            <w:r w:rsidRPr="00DB3165">
              <w:rPr>
                <w:rFonts w:asciiTheme="majorHAnsi" w:hAnsiTheme="majorHAnsi"/>
                <w:b/>
                <w:sz w:val="24"/>
                <w:szCs w:val="24"/>
              </w:rPr>
              <w:t>April 2, 16, 23, 30 MAY 7 &amp; 14</w:t>
            </w:r>
            <w:r>
              <w:t xml:space="preserve"> </w:t>
            </w:r>
          </w:p>
          <w:p w14:paraId="2B9D2695" w14:textId="654D9317" w:rsidR="00371B9E" w:rsidRDefault="00371B9E" w:rsidP="009B3726">
            <w:r>
              <w:t>Cost: Sliding scale $275- 325</w:t>
            </w:r>
            <w:r w:rsidR="009E1F5B">
              <w:t xml:space="preserve"> (</w:t>
            </w:r>
            <w:bookmarkStart w:id="0" w:name="_GoBack"/>
            <w:bookmarkEnd w:id="0"/>
            <w:r w:rsidR="009E1F5B">
              <w:t>No session 4/9)</w:t>
            </w:r>
          </w:p>
          <w:p w14:paraId="4DE4BCAF" w14:textId="3DB6871A" w:rsidR="008942FC" w:rsidRPr="00FC47A1" w:rsidRDefault="008942FC" w:rsidP="009B3726">
            <w:pPr>
              <w:rPr>
                <w:rFonts w:asciiTheme="majorHAnsi" w:hAnsiTheme="majorHAnsi"/>
                <w:b/>
                <w:color w:val="027E6F" w:themeColor="accent1" w:themeShade="BF"/>
                <w:sz w:val="48"/>
                <w:szCs w:val="48"/>
              </w:rPr>
            </w:pPr>
            <w:r w:rsidRPr="00FC47A1">
              <w:rPr>
                <w:rFonts w:asciiTheme="majorHAnsi" w:hAnsiTheme="majorHAnsi"/>
                <w:b/>
                <w:color w:val="027E6F" w:themeColor="accent1" w:themeShade="BF"/>
                <w:sz w:val="48"/>
                <w:szCs w:val="48"/>
              </w:rPr>
              <w:t>415-849-1761</w:t>
            </w:r>
          </w:p>
        </w:tc>
      </w:tr>
    </w:tbl>
    <w:p w14:paraId="07C1A0A0" w14:textId="307A9E0F" w:rsidR="008B6D30" w:rsidRPr="001076CF" w:rsidRDefault="001076CF" w:rsidP="001076CF">
      <w:pPr>
        <w:pStyle w:val="Date"/>
        <w:ind w:left="-540" w:right="-540"/>
        <w:rPr>
          <w:rFonts w:cs="Garamond"/>
          <w:color w:val="auto"/>
          <w:sz w:val="40"/>
          <w:szCs w:val="40"/>
        </w:rPr>
      </w:pPr>
      <w:r w:rsidRPr="00FC4FE9">
        <w:rPr>
          <w:noProof/>
          <w:color w:val="008000"/>
          <w:sz w:val="32"/>
          <w:szCs w:val="32"/>
          <w:lang w:eastAsia="en-US"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 wp14:anchorId="3A6F4D54" wp14:editId="6260DFFC">
                <wp:simplePos x="0" y="0"/>
                <wp:positionH relativeFrom="margin">
                  <wp:posOffset>-228600</wp:posOffset>
                </wp:positionH>
                <wp:positionV relativeFrom="margin">
                  <wp:posOffset>8001000</wp:posOffset>
                </wp:positionV>
                <wp:extent cx="5029200" cy="457200"/>
                <wp:effectExtent l="0" t="0" r="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ntact Info"/>
                            </w:tblPr>
                            <w:tblGrid>
                              <w:gridCol w:w="1440"/>
                              <w:gridCol w:w="152"/>
                              <w:gridCol w:w="6333"/>
                            </w:tblGrid>
                            <w:tr w:rsidR="00FC47A1" w14:paraId="000C465B" w14:textId="77777777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14:paraId="6B08C59A" w14:textId="77777777" w:rsidR="00FC47A1" w:rsidRDefault="00FC47A1">
                                  <w:pPr>
                                    <w:pStyle w:val="NoSpacing"/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0EB29454" wp14:editId="39ED9D79">
                                        <wp:extent cx="914400" cy="516255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ogo_placeholder.tif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516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14:paraId="4A9182C1" w14:textId="77777777" w:rsidR="00FC47A1" w:rsidRDefault="00FC47A1"/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14:paraId="4B520FD6" w14:textId="77777777" w:rsidR="00FC47A1" w:rsidRDefault="00FC47A1">
                                  <w:pPr>
                                    <w:pStyle w:val="Company"/>
                                  </w:pPr>
                                  <w:r>
                                    <w:t>Marianne Shine Therapy</w:t>
                                  </w:r>
                                </w:p>
                                <w:p w14:paraId="263669E6" w14:textId="77777777" w:rsidR="00FC47A1" w:rsidRDefault="00FC47A1">
                                  <w:pPr>
                                    <w:pStyle w:val="Footer"/>
                                  </w:pPr>
                                  <w:r>
                                    <w:t>45 Camino Alto Ste 204, Mill Valley, CA 94941</w:t>
                                  </w:r>
                                </w:p>
                                <w:p w14:paraId="10895847" w14:textId="77777777" w:rsidR="00FC47A1" w:rsidRDefault="00FC47A1" w:rsidP="00857F6F">
                                  <w:pPr>
                                    <w:pStyle w:val="Footer"/>
                                  </w:pPr>
                                  <w:r>
                                    <w:t>415-849-1761 | dramatxshine@gmail.com | marianneshinetherapy.com</w:t>
                                  </w:r>
                                </w:p>
                              </w:tc>
                            </w:tr>
                            <w:tr w:rsidR="00FC47A1" w14:paraId="27577B4F" w14:textId="77777777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14:paraId="3DC5BB51" w14:textId="77777777" w:rsidR="00FC47A1" w:rsidRDefault="00FC47A1">
                                  <w:pPr>
                                    <w:pStyle w:val="NoSpacing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14:paraId="65AFE4B2" w14:textId="77777777" w:rsidR="00FC47A1" w:rsidRDefault="00FC47A1"/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14:paraId="27E56B70" w14:textId="77777777" w:rsidR="00FC47A1" w:rsidRDefault="00FC47A1">
                                  <w:pPr>
                                    <w:pStyle w:val="Company"/>
                                  </w:pPr>
                                </w:p>
                              </w:tc>
                            </w:tr>
                          </w:tbl>
                          <w:p w14:paraId="71F3CB20" w14:textId="77777777" w:rsidR="00FC47A1" w:rsidRDefault="00FC47A1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95pt;margin-top:630pt;width:396pt;height:36pt;z-index:251659264;visibility:visible;mso-wrap-style:square;mso-width-percent:0;mso-height-percent:0;mso-wrap-distance-left:9pt;mso-wrap-distance-top:28.8pt;mso-wrap-distance-right:9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" filled="f" stroked="f" strokeweight=".5pt">
                <v:textbox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ntact Info"/>
                      </w:tblPr>
                      <w:tblGrid>
                        <w:gridCol w:w="1440"/>
                        <w:gridCol w:w="152"/>
                        <w:gridCol w:w="6333"/>
                      </w:tblGrid>
                      <w:tr w:rsidR="00FC47A1" w14:paraId="000C465B" w14:textId="77777777">
                        <w:tc>
                          <w:tcPr>
                            <w:tcW w:w="900" w:type="pct"/>
                            <w:vAlign w:val="center"/>
                          </w:tcPr>
                          <w:p w14:paraId="6B08C59A" w14:textId="77777777" w:rsidR="00FC47A1" w:rsidRDefault="00FC47A1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EB29454" wp14:editId="39ED9D79">
                                  <wp:extent cx="914400" cy="51625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_placeholder.ti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516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" w:type="pct"/>
                          </w:tcPr>
                          <w:p w14:paraId="4A9182C1" w14:textId="77777777" w:rsidR="00FC47A1" w:rsidRDefault="00FC47A1"/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14:paraId="4B520FD6" w14:textId="77777777" w:rsidR="00FC47A1" w:rsidRDefault="00FC47A1">
                            <w:pPr>
                              <w:pStyle w:val="Company"/>
                            </w:pPr>
                            <w:r>
                              <w:t>Marianne Shine Therapy</w:t>
                            </w:r>
                          </w:p>
                          <w:p w14:paraId="263669E6" w14:textId="77777777" w:rsidR="00FC47A1" w:rsidRDefault="00FC47A1">
                            <w:pPr>
                              <w:pStyle w:val="Footer"/>
                            </w:pPr>
                            <w:r>
                              <w:t>45 Camino Alto Ste 204, Mill Valley, CA 94941</w:t>
                            </w:r>
                          </w:p>
                          <w:p w14:paraId="10895847" w14:textId="77777777" w:rsidR="00FC47A1" w:rsidRDefault="00FC47A1" w:rsidP="00857F6F">
                            <w:pPr>
                              <w:pStyle w:val="Footer"/>
                            </w:pPr>
                            <w:r>
                              <w:t>415-849-1761 | dramatxshine@gmail.com | marianneshinetherapy.com</w:t>
                            </w:r>
                          </w:p>
                        </w:tc>
                      </w:tr>
                      <w:tr w:rsidR="00FC47A1" w14:paraId="27577B4F" w14:textId="77777777">
                        <w:tc>
                          <w:tcPr>
                            <w:tcW w:w="900" w:type="pct"/>
                            <w:vAlign w:val="center"/>
                          </w:tcPr>
                          <w:p w14:paraId="3DC5BB51" w14:textId="77777777" w:rsidR="00FC47A1" w:rsidRDefault="00FC47A1">
                            <w:pPr>
                              <w:pStyle w:val="NoSpacing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00" w:type="pct"/>
                          </w:tcPr>
                          <w:p w14:paraId="65AFE4B2" w14:textId="77777777" w:rsidR="00FC47A1" w:rsidRDefault="00FC47A1"/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14:paraId="27E56B70" w14:textId="77777777" w:rsidR="00FC47A1" w:rsidRDefault="00FC47A1">
                            <w:pPr>
                              <w:pStyle w:val="Company"/>
                            </w:pPr>
                          </w:p>
                        </w:tc>
                      </w:tr>
                    </w:tbl>
                    <w:p w14:paraId="71F3CB20" w14:textId="77777777" w:rsidR="00FC47A1" w:rsidRDefault="00FC47A1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sdt>
        <w:sdtPr>
          <w:rPr>
            <w:rStyle w:val="Strong"/>
          </w:rPr>
          <w:id w:val="945890675"/>
          <w:placeholder>
            <w:docPart w:val="94A47C62FBFB254CB7F7681C9FAF815B"/>
          </w:placeholder>
          <w:date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b w:val="0"/>
          </w:rPr>
        </w:sdtEndPr>
        <w:sdtContent>
          <w:r w:rsidRPr="009C4EE9">
            <w:rPr>
              <w:rStyle w:val="Strong"/>
            </w:rPr>
            <w:t xml:space="preserve">    </w:t>
          </w:r>
          <w:r w:rsidR="00DC73A4" w:rsidRPr="009C4EE9">
            <w:rPr>
              <w:rStyle w:val="Strong"/>
            </w:rPr>
            <w:t>6 Mondays</w:t>
          </w:r>
        </w:sdtContent>
      </w:sdt>
      <w:r w:rsidR="00DC73A4" w:rsidRPr="009C4EE9">
        <w:t> 3:15-4:45pm</w:t>
      </w:r>
      <w:r w:rsidRPr="009C4EE9">
        <w:rPr>
          <w:sz w:val="32"/>
          <w:szCs w:val="32"/>
        </w:rPr>
        <w:t xml:space="preserve"> April and May</w:t>
      </w:r>
      <w:r w:rsidRPr="009C4EE9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F66DD">
        <w:rPr>
          <w:rFonts w:cs="Garamond"/>
          <w:color w:val="auto"/>
          <w:sz w:val="40"/>
          <w:szCs w:val="40"/>
        </w:rPr>
        <w:t>Echo R</w:t>
      </w:r>
      <w:r>
        <w:rPr>
          <w:rFonts w:cs="Garamond"/>
          <w:color w:val="auto"/>
          <w:sz w:val="40"/>
          <w:szCs w:val="40"/>
        </w:rPr>
        <w:t>ock</w:t>
      </w:r>
      <w:r w:rsidR="00220E76">
        <w:rPr>
          <w:rFonts w:cs="Garamond"/>
          <w:color w:val="auto"/>
          <w:sz w:val="40"/>
          <w:szCs w:val="40"/>
        </w:rPr>
        <w:t xml:space="preserve"> </w:t>
      </w:r>
      <w:r w:rsidR="00220E76">
        <w:rPr>
          <w:rFonts w:cs="Garamond"/>
          <w:color w:val="auto"/>
          <w:sz w:val="20"/>
        </w:rPr>
        <w:t>(above Starbucks)</w:t>
      </w:r>
      <w:r w:rsidRPr="001076CF">
        <w:rPr>
          <w:rFonts w:cs="Garamond"/>
          <w:color w:val="auto"/>
          <w:sz w:val="40"/>
          <w:szCs w:val="40"/>
        </w:rPr>
        <w:t>, 45 Camino Alto</w:t>
      </w:r>
      <w:r>
        <w:rPr>
          <w:rFonts w:cs="Garamond"/>
          <w:color w:val="auto"/>
          <w:sz w:val="40"/>
          <w:szCs w:val="40"/>
        </w:rPr>
        <w:t xml:space="preserve"> Suite 204</w:t>
      </w:r>
    </w:p>
    <w:sectPr w:rsidR="008B6D30" w:rsidRPr="001076CF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42CA4B" w14:textId="77777777" w:rsidR="00FC47A1" w:rsidRDefault="00FC47A1">
      <w:pPr>
        <w:spacing w:after="0" w:line="240" w:lineRule="auto"/>
      </w:pPr>
      <w:r>
        <w:separator/>
      </w:r>
    </w:p>
  </w:endnote>
  <w:endnote w:type="continuationSeparator" w:id="0">
    <w:p w14:paraId="60A27722" w14:textId="77777777" w:rsidR="00FC47A1" w:rsidRDefault="00FC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GｺﾞｼｯｸM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G明朝B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F5DF1B" w14:textId="77777777" w:rsidR="00FC47A1" w:rsidRDefault="00FC47A1">
      <w:pPr>
        <w:spacing w:after="0" w:line="240" w:lineRule="auto"/>
      </w:pPr>
      <w:r>
        <w:separator/>
      </w:r>
    </w:p>
  </w:footnote>
  <w:footnote w:type="continuationSeparator" w:id="0">
    <w:p w14:paraId="0026D7C8" w14:textId="77777777" w:rsidR="00FC47A1" w:rsidRDefault="00FC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7D2"/>
    <w:rsid w:val="0003089F"/>
    <w:rsid w:val="001076CF"/>
    <w:rsid w:val="0015356A"/>
    <w:rsid w:val="00220E76"/>
    <w:rsid w:val="00251F3F"/>
    <w:rsid w:val="00371B9E"/>
    <w:rsid w:val="003C6A0A"/>
    <w:rsid w:val="003D1705"/>
    <w:rsid w:val="0055679E"/>
    <w:rsid w:val="007B2B77"/>
    <w:rsid w:val="00857F6F"/>
    <w:rsid w:val="008942FC"/>
    <w:rsid w:val="008B6D30"/>
    <w:rsid w:val="009B3726"/>
    <w:rsid w:val="009C4EE9"/>
    <w:rsid w:val="009E1F5B"/>
    <w:rsid w:val="00B00F94"/>
    <w:rsid w:val="00BC77D2"/>
    <w:rsid w:val="00BF66DD"/>
    <w:rsid w:val="00D25642"/>
    <w:rsid w:val="00D62444"/>
    <w:rsid w:val="00DB3165"/>
    <w:rsid w:val="00DC73A4"/>
    <w:rsid w:val="00DD3164"/>
    <w:rsid w:val="00EF0418"/>
    <w:rsid w:val="00F83342"/>
    <w:rsid w:val="00FC47A1"/>
    <w:rsid w:val="00FC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3A63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7D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7D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7D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7D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hine:Downloads:tf0291190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4A47C62FBFB254CB7F7681C9FAF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FE5EA-915D-1B48-B6E3-7EBE53EED256}"/>
      </w:docPartPr>
      <w:docPartBody>
        <w:p w:rsidR="00000000" w:rsidRDefault="00000000">
          <w:pPr>
            <w:pStyle w:val="94A47C62FBFB254CB7F7681C9FAF815B"/>
          </w:pPr>
          <w:r>
            <w:rPr>
              <w:rStyle w:val="Strong"/>
            </w:rPr>
            <w:t>[Event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GｺﾞｼｯｸM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G明朝B">
    <w:panose1 w:val="00000000000000000000"/>
    <w:charset w:val="8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3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86C7ADFB5F89E48AD234082EDA54CFC">
    <w:name w:val="D86C7ADFB5F89E48AD234082EDA54CFC"/>
  </w:style>
  <w:style w:type="paragraph" w:customStyle="1" w:styleId="2D85F0037DC14B4D89FF01AA7096C574">
    <w:name w:val="2D85F0037DC14B4D89FF01AA7096C574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1F497D" w:themeColor="text2"/>
      <w:sz w:val="32"/>
      <w:szCs w:val="22"/>
      <w:lang w:eastAsia="en-US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cs="Times New Roman"/>
      <w:color w:val="265898" w:themeColor="text2" w:themeTint="E6"/>
      <w:sz w:val="20"/>
      <w:szCs w:val="22"/>
      <w:lang w:eastAsia="en-US"/>
    </w:rPr>
  </w:style>
  <w:style w:type="paragraph" w:customStyle="1" w:styleId="13CB43F04F6DC94BB1A29154DEBABF90">
    <w:name w:val="13CB43F04F6DC94BB1A29154DEBABF90"/>
  </w:style>
  <w:style w:type="character" w:styleId="Strong">
    <w:name w:val="Strong"/>
    <w:basedOn w:val="DefaultParagraphFont"/>
    <w:uiPriority w:val="22"/>
    <w:qFormat/>
    <w:rPr>
      <w:b/>
      <w:bCs/>
      <w:color w:val="5A5A5A" w:themeColor="text1" w:themeTint="A5"/>
    </w:rPr>
  </w:style>
  <w:style w:type="paragraph" w:customStyle="1" w:styleId="94A47C62FBFB254CB7F7681C9FAF815B">
    <w:name w:val="94A47C62FBFB254CB7F7681C9FAF815B"/>
  </w:style>
  <w:style w:type="paragraph" w:customStyle="1" w:styleId="2FDE0A27D1C0AF40A76A3EFC29613D25">
    <w:name w:val="2FDE0A27D1C0AF40A76A3EFC29613D25"/>
  </w:style>
  <w:style w:type="paragraph" w:customStyle="1" w:styleId="36132CF4A353B0448AAA4F338640C480">
    <w:name w:val="36132CF4A353B0448AAA4F338640C480"/>
  </w:style>
  <w:style w:type="paragraph" w:customStyle="1" w:styleId="DE39EFF6D0C05141851E25CAC56E807C">
    <w:name w:val="DE39EFF6D0C05141851E25CAC56E807C"/>
  </w:style>
  <w:style w:type="paragraph" w:customStyle="1" w:styleId="AF399285834A7D4186D731119D53BC58">
    <w:name w:val="AF399285834A7D4186D731119D53BC58"/>
  </w:style>
  <w:style w:type="paragraph" w:customStyle="1" w:styleId="B8A9E78C0CF42647B4F58F9D95246064">
    <w:name w:val="B8A9E78C0CF42647B4F58F9D95246064"/>
  </w:style>
  <w:style w:type="paragraph" w:customStyle="1" w:styleId="A6548DF59A942E40A03A9E21480EAEAB">
    <w:name w:val="A6548DF59A942E40A03A9E21480EAEAB"/>
  </w:style>
  <w:style w:type="paragraph" w:customStyle="1" w:styleId="1B95B4F602769247B2E52B0D18E02A3A">
    <w:name w:val="1B95B4F602769247B2E52B0D18E02A3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3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86C7ADFB5F89E48AD234082EDA54CFC">
    <w:name w:val="D86C7ADFB5F89E48AD234082EDA54CFC"/>
  </w:style>
  <w:style w:type="paragraph" w:customStyle="1" w:styleId="2D85F0037DC14B4D89FF01AA7096C574">
    <w:name w:val="2D85F0037DC14B4D89FF01AA7096C574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1F497D" w:themeColor="text2"/>
      <w:sz w:val="32"/>
      <w:szCs w:val="22"/>
      <w:lang w:eastAsia="en-US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cs="Times New Roman"/>
      <w:color w:val="265898" w:themeColor="text2" w:themeTint="E6"/>
      <w:sz w:val="20"/>
      <w:szCs w:val="22"/>
      <w:lang w:eastAsia="en-US"/>
    </w:rPr>
  </w:style>
  <w:style w:type="paragraph" w:customStyle="1" w:styleId="13CB43F04F6DC94BB1A29154DEBABF90">
    <w:name w:val="13CB43F04F6DC94BB1A29154DEBABF90"/>
  </w:style>
  <w:style w:type="character" w:styleId="Strong">
    <w:name w:val="Strong"/>
    <w:basedOn w:val="DefaultParagraphFont"/>
    <w:uiPriority w:val="22"/>
    <w:qFormat/>
    <w:rPr>
      <w:b/>
      <w:bCs/>
      <w:color w:val="5A5A5A" w:themeColor="text1" w:themeTint="A5"/>
    </w:rPr>
  </w:style>
  <w:style w:type="paragraph" w:customStyle="1" w:styleId="94A47C62FBFB254CB7F7681C9FAF815B">
    <w:name w:val="94A47C62FBFB254CB7F7681C9FAF815B"/>
  </w:style>
  <w:style w:type="paragraph" w:customStyle="1" w:styleId="2FDE0A27D1C0AF40A76A3EFC29613D25">
    <w:name w:val="2FDE0A27D1C0AF40A76A3EFC29613D25"/>
  </w:style>
  <w:style w:type="paragraph" w:customStyle="1" w:styleId="36132CF4A353B0448AAA4F338640C480">
    <w:name w:val="36132CF4A353B0448AAA4F338640C480"/>
  </w:style>
  <w:style w:type="paragraph" w:customStyle="1" w:styleId="DE39EFF6D0C05141851E25CAC56E807C">
    <w:name w:val="DE39EFF6D0C05141851E25CAC56E807C"/>
  </w:style>
  <w:style w:type="paragraph" w:customStyle="1" w:styleId="AF399285834A7D4186D731119D53BC58">
    <w:name w:val="AF399285834A7D4186D731119D53BC58"/>
  </w:style>
  <w:style w:type="paragraph" w:customStyle="1" w:styleId="B8A9E78C0CF42647B4F58F9D95246064">
    <w:name w:val="B8A9E78C0CF42647B4F58F9D95246064"/>
  </w:style>
  <w:style w:type="paragraph" w:customStyle="1" w:styleId="A6548DF59A942E40A03A9E21480EAEAB">
    <w:name w:val="A6548DF59A942E40A03A9E21480EAEAB"/>
  </w:style>
  <w:style w:type="paragraph" w:customStyle="1" w:styleId="1B95B4F602769247B2E52B0D18E02A3A">
    <w:name w:val="1B95B4F602769247B2E52B0D18E02A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Use this event flyer to announce a sale, grand opening, or other event at your business, school or volunteer organization. Replace the photos with your own, customize the colors and get exactly the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840693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1572286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78557F-9067-4EAE-9435-C16B966ECCE9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356893-B87B-4F3B-B6AB-5EF31A561D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B83CBE-52EC-C845-984E-3C884A5D7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tf02911900.dotx</Template>
  <TotalTime>975</TotalTime>
  <Pages>1</Pages>
  <Words>218</Words>
  <Characters>1244</Characters>
  <Application>Microsoft Macintosh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&lt;[Event Date]&gt; &lt;[Event Time]&gt;</vt:lpstr>
      <vt:lpstr>        &lt;[Event Address, City, ST  ZIP Code]&gt;/</vt:lpstr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 Powers</dc:creator>
  <cp:lastModifiedBy>Rob Powers</cp:lastModifiedBy>
  <cp:revision>9</cp:revision>
  <cp:lastPrinted>2018-03-26T21:30:00Z</cp:lastPrinted>
  <dcterms:created xsi:type="dcterms:W3CDTF">2018-03-25T22:58:00Z</dcterms:created>
  <dcterms:modified xsi:type="dcterms:W3CDTF">2018-03-26T21:31:00Z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