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RPr="00BB7FB7" w14:paraId="799EA61A" w14:textId="77777777" w:rsidTr="00FB45C6">
        <w:trPr>
          <w:cantSplit/>
          <w:trHeight w:hRule="exact" w:val="10458"/>
          <w:tblHeader/>
          <w:jc w:val="left"/>
        </w:trPr>
        <w:tc>
          <w:tcPr>
            <w:tcW w:w="3823" w:type="dxa"/>
            <w:shd w:val="clear" w:color="auto" w:fill="253356" w:themeFill="accent1" w:themeFillShade="80"/>
            <w:tcMar>
              <w:top w:w="288" w:type="dxa"/>
              <w:right w:w="720" w:type="dxa"/>
            </w:tcMar>
          </w:tcPr>
          <w:p w14:paraId="1B2F645A" w14:textId="77777777" w:rsidR="006D113B" w:rsidRDefault="006D113B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2B2B2B"/>
                <w:bdr w:val="none" w:sz="0" w:space="0" w:color="auto" w:frame="1"/>
                <w:lang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color w:val="2B2B2B"/>
                <w:bdr w:val="none" w:sz="0" w:space="0" w:color="auto" w:frame="1"/>
                <w:lang w:eastAsia="en-US"/>
              </w:rPr>
              <w:t xml:space="preserve"> </w:t>
            </w:r>
          </w:p>
          <w:p w14:paraId="7DC362DE" w14:textId="77777777" w:rsidR="00AB00EC" w:rsidRDefault="00AB00EC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FFFFFF" w:themeColor="background1"/>
                <w:bdr w:val="none" w:sz="0" w:space="0" w:color="auto" w:frame="1"/>
                <w:lang w:eastAsia="en-US"/>
              </w:rPr>
            </w:pPr>
          </w:p>
          <w:p w14:paraId="71A2E7DF" w14:textId="77777777" w:rsidR="00AB00EC" w:rsidRDefault="00AB00EC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FFFFFF" w:themeColor="background1"/>
                <w:bdr w:val="none" w:sz="0" w:space="0" w:color="auto" w:frame="1"/>
                <w:lang w:eastAsia="en-US"/>
              </w:rPr>
            </w:pPr>
          </w:p>
          <w:p w14:paraId="35157000" w14:textId="77777777" w:rsidR="00AB00EC" w:rsidRDefault="00AB00EC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FFFFFF" w:themeColor="background1"/>
                <w:bdr w:val="none" w:sz="0" w:space="0" w:color="auto" w:frame="1"/>
                <w:lang w:eastAsia="en-US"/>
              </w:rPr>
            </w:pPr>
          </w:p>
          <w:p w14:paraId="2EBD56EE" w14:textId="77777777" w:rsidR="00E50EC6" w:rsidRDefault="00E50EC6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6770BB7B" w14:textId="77777777" w:rsidR="00843A63" w:rsidRDefault="00843A63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2C820F7E" w14:textId="77777777" w:rsidR="008939E3" w:rsidRDefault="008939E3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4F933D44" w14:textId="77777777" w:rsidR="008939E3" w:rsidRDefault="008939E3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4BD7F9AC" w14:textId="149913A4" w:rsidR="00EA3B37" w:rsidRPr="00C3150C" w:rsidRDefault="00EA3B37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color w:val="FFFFFF" w:themeColor="background1"/>
                <w:sz w:val="24"/>
                <w:szCs w:val="24"/>
                <w:lang w:eastAsia="en-US"/>
              </w:rPr>
            </w:pPr>
            <w:r w:rsidRPr="00C3150C"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  <w:t>The Museum’s mission</w:t>
            </w:r>
            <w:r w:rsidRPr="00C3150C">
              <w:rPr>
                <w:rFonts w:ascii="Arial Narrow" w:eastAsia="Times New Roman" w:hAnsi="Arial Narrow" w:cs="Arial"/>
                <w:color w:val="FFFFFF" w:themeColor="background1"/>
                <w:sz w:val="24"/>
                <w:szCs w:val="24"/>
                <w:lang w:eastAsia="en-US"/>
              </w:rPr>
              <w:t> </w:t>
            </w:r>
            <w:r w:rsidRPr="00C3150C">
              <w:rPr>
                <w:rFonts w:ascii="Arial Narrow" w:eastAsia="Times New Roman" w:hAnsi="Arial Narrow" w:cs="Arial"/>
                <w:color w:val="FFFFFF" w:themeColor="background1"/>
                <w:sz w:val="26"/>
                <w:szCs w:val="26"/>
                <w:lang w:eastAsia="en-US"/>
              </w:rPr>
              <w:t>is to acquire, document, interpret and display materials that are historically important to the lower Chesapeake Bay – with special emphasis on activities relating to Reedville fisheries and the lives of the region’s watermen – and to establish educational programs to interpret this maritime heritage.</w:t>
            </w:r>
          </w:p>
          <w:p w14:paraId="37920B22" w14:textId="77777777" w:rsidR="00EA3B37" w:rsidRPr="00CC4166" w:rsidRDefault="00EA3B37" w:rsidP="00AB00EC">
            <w:pPr>
              <w:spacing w:after="0" w:line="240" w:lineRule="auto"/>
              <w:textAlignment w:val="baseline"/>
              <w:rPr>
                <w:rFonts w:ascii="Book Antiqua" w:eastAsia="Times New Roman" w:hAnsi="Book Antiqua" w:cs="Arial"/>
                <w:color w:val="FFFFFF" w:themeColor="background1"/>
                <w:sz w:val="24"/>
                <w:szCs w:val="24"/>
                <w:lang w:eastAsia="en-US"/>
              </w:rPr>
            </w:pPr>
          </w:p>
          <w:p w14:paraId="6B5E0AC2" w14:textId="4230AA67" w:rsidR="00CF1B6A" w:rsidRDefault="00CF1B6A" w:rsidP="00AB00EC">
            <w:pPr>
              <w:spacing w:after="360" w:line="240" w:lineRule="auto"/>
              <w:jc w:val="both"/>
              <w:textAlignment w:val="baseline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11CF9C08" w14:textId="77777777"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rPr>
                <w:color w:val="4A66AC" w:themeColor="accent1"/>
              </w:rPr>
              <w:id w:val="-1229453485"/>
              <w:placeholder>
                <w:docPart w:val="D398AE5C90FA40C8BF93089A973D8CE1"/>
              </w:placeholder>
              <w15:dataBinding w:prefixMappings="xmlns:ns0='http://schemas.microsoft.com/temp/samples' " w:xpath="/ns0:employees[1]/ns0:employee[1]/ns0:CustomerName[1]" w:storeItemID="{64F97C93-7F93-46CF-BC84-64F14BA1A1E2}" w16sdtdh:storeItemChecksum="aL99pQ=="/>
              <w15:appearance w15:val="hidden"/>
            </w:sdtPr>
            <w:sdtEndPr>
              <w:rPr>
                <w:rFonts w:ascii="Arial Narrow" w:hAnsi="Arial Narrow"/>
              </w:rPr>
            </w:sdtEndPr>
            <w:sdtContent>
              <w:p w14:paraId="3F4F3758" w14:textId="443B185C" w:rsidR="008939E3" w:rsidRPr="00FB45C6" w:rsidRDefault="008939E3" w:rsidP="00FB45C6">
                <w:pPr>
                  <w:pStyle w:val="NoSpacing"/>
                  <w:rPr>
                    <w:color w:val="4A66AC" w:themeColor="accent1"/>
                  </w:rPr>
                </w:pPr>
                <w:r w:rsidRPr="00FB45C6">
                  <w:rPr>
                    <w:color w:val="4A66AC" w:themeColor="accent1"/>
                  </w:rPr>
                  <w:t>Reedville Fishermens Museum</w:t>
                </w:r>
              </w:p>
              <w:p w14:paraId="5D0AF226" w14:textId="77777777" w:rsidR="008939E3" w:rsidRPr="00FB45C6" w:rsidRDefault="008939E3" w:rsidP="007B03D6">
                <w:pPr>
                  <w:pStyle w:val="ReturnAddress"/>
                  <w:rPr>
                    <w:rFonts w:ascii="Arial Narrow" w:hAnsi="Arial Narrow"/>
                    <w:color w:val="4A66AC" w:themeColor="accent1"/>
                  </w:rPr>
                </w:pPr>
                <w:r w:rsidRPr="00FB45C6">
                  <w:rPr>
                    <w:rFonts w:ascii="Arial Narrow" w:hAnsi="Arial Narrow"/>
                    <w:color w:val="4A66AC" w:themeColor="accent1"/>
                  </w:rPr>
                  <w:t>Family Boat Building Weekend</w:t>
                </w:r>
              </w:p>
              <w:p w14:paraId="07F88B14" w14:textId="77777777" w:rsidR="008939E3" w:rsidRPr="00FB45C6" w:rsidRDefault="008939E3" w:rsidP="007B03D6">
                <w:pPr>
                  <w:pStyle w:val="ReturnAddress"/>
                  <w:rPr>
                    <w:rFonts w:ascii="Arial Narrow" w:hAnsi="Arial Narrow"/>
                    <w:color w:val="4A66AC" w:themeColor="accent1"/>
                  </w:rPr>
                </w:pPr>
                <w:r w:rsidRPr="00FB45C6">
                  <w:rPr>
                    <w:rFonts w:ascii="Arial Narrow" w:hAnsi="Arial Narrow"/>
                    <w:color w:val="4A66AC" w:themeColor="accent1"/>
                  </w:rPr>
                  <w:t>PO Box 306</w:t>
                </w:r>
              </w:p>
              <w:p w14:paraId="4E10ABBD" w14:textId="64FC27A0" w:rsidR="008939E3" w:rsidRPr="00FB45C6" w:rsidRDefault="008939E3" w:rsidP="007B03D6">
                <w:pPr>
                  <w:pStyle w:val="ReturnAddress"/>
                  <w:rPr>
                    <w:rFonts w:ascii="Arial Narrow" w:hAnsi="Arial Narrow"/>
                    <w:color w:val="4A66AC" w:themeColor="accent1"/>
                  </w:rPr>
                </w:pPr>
                <w:r w:rsidRPr="00FB45C6">
                  <w:rPr>
                    <w:rFonts w:ascii="Arial Narrow" w:hAnsi="Arial Narrow"/>
                    <w:color w:val="4A66AC" w:themeColor="accent1"/>
                  </w:rPr>
                  <w:t>Reedville, VA 22539</w:t>
                </w:r>
              </w:p>
            </w:sdtContent>
          </w:sdt>
          <w:p w14:paraId="25A78935" w14:textId="7099505E" w:rsidR="00CF1B6A" w:rsidRDefault="00CF1B6A" w:rsidP="007B03D6">
            <w:pPr>
              <w:pStyle w:val="ReturnAddress"/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27477412" w14:textId="204C087F" w:rsidR="00CF1B6A" w:rsidRDefault="00CF1B6A" w:rsidP="00CE1E3B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7B3CAAC1" w14:textId="77777777"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26F06584" w14:textId="2B221E4A" w:rsidR="00BB7FB7" w:rsidRDefault="00CC4166" w:rsidP="00EA3B37">
            <w:pPr>
              <w:pStyle w:val="Title"/>
              <w:rPr>
                <w:rFonts w:ascii="Book Antiqua" w:hAnsi="Book Antiqua"/>
                <w:color w:val="002060"/>
                <w:sz w:val="48"/>
                <w:szCs w:val="48"/>
              </w:rPr>
            </w:pPr>
            <w:r w:rsidRPr="00EA3B37">
              <w:rPr>
                <w:rFonts w:ascii="Book Antiqua" w:hAnsi="Book Antiqua"/>
                <w:color w:val="002060"/>
                <w:sz w:val="48"/>
                <w:szCs w:val="48"/>
              </w:rPr>
              <w:t>Reedville Fishermen’s Museum</w:t>
            </w:r>
          </w:p>
          <w:p w14:paraId="56F0C004" w14:textId="2382FCD2" w:rsidR="00EA3B37" w:rsidRPr="00EA3B37" w:rsidRDefault="007C63E9" w:rsidP="00EA3B37">
            <w:pPr>
              <w:pStyle w:val="Title"/>
              <w:rPr>
                <w:rFonts w:ascii="Book Antiqua" w:hAnsi="Book Antiqua"/>
                <w:color w:val="002060"/>
                <w:sz w:val="48"/>
                <w:szCs w:val="48"/>
              </w:rPr>
            </w:pPr>
            <w:r>
              <w:rPr>
                <w:rFonts w:ascii="Book Antiqua" w:hAnsi="Book Antiqua"/>
                <w:noProof/>
                <w:color w:val="002060"/>
                <w:sz w:val="48"/>
                <w:szCs w:val="48"/>
              </w:rPr>
              <w:drawing>
                <wp:inline distT="0" distB="0" distL="0" distR="0" wp14:anchorId="7329C2B4" wp14:editId="470AC108">
                  <wp:extent cx="907415" cy="626890"/>
                  <wp:effectExtent l="0" t="0" r="698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avy Logo.t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15" cy="63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3B621" w14:textId="7B75C3ED" w:rsidR="00BB7FB7" w:rsidRPr="00C3150C" w:rsidRDefault="00BB7FB7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Family Boat Building Workshop</w:t>
            </w:r>
          </w:p>
          <w:p w14:paraId="5CECF864" w14:textId="24C00CD4" w:rsidR="006E0ABA" w:rsidRPr="00C3150C" w:rsidRDefault="006E0ABA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June 2</w:t>
            </w:r>
            <w:r w:rsidR="008939E3">
              <w:rPr>
                <w:rFonts w:ascii="Arial" w:hAnsi="Arial" w:cs="Arial"/>
                <w:b/>
                <w:color w:val="002060"/>
                <w:sz w:val="36"/>
                <w:szCs w:val="36"/>
              </w:rPr>
              <w:t>5</w:t>
            </w: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– 2</w:t>
            </w:r>
            <w:r w:rsidR="008939E3">
              <w:rPr>
                <w:rFonts w:ascii="Arial" w:hAnsi="Arial" w:cs="Arial"/>
                <w:b/>
                <w:color w:val="002060"/>
                <w:sz w:val="36"/>
                <w:szCs w:val="36"/>
              </w:rPr>
              <w:t>7</w:t>
            </w:r>
            <w:r w:rsidR="00AB00EC"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, </w:t>
            </w:r>
            <w:r w:rsidR="008939E3">
              <w:rPr>
                <w:rFonts w:ascii="Arial" w:hAnsi="Arial" w:cs="Arial"/>
                <w:b/>
                <w:color w:val="002060"/>
                <w:sz w:val="36"/>
                <w:szCs w:val="36"/>
              </w:rPr>
              <w:t>2021</w:t>
            </w:r>
          </w:p>
          <w:p w14:paraId="5B150610" w14:textId="19C6DE30" w:rsidR="00BB7FB7" w:rsidRPr="00C3150C" w:rsidRDefault="00BB7FB7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Hosted by:</w:t>
            </w:r>
          </w:p>
          <w:p w14:paraId="7B1C0293" w14:textId="1EB96E7C" w:rsidR="00BB7FB7" w:rsidRPr="00C3150C" w:rsidRDefault="00AB00EC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The Museum’s </w:t>
            </w:r>
            <w:r w:rsidR="007C63E9"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                </w:t>
            </w:r>
            <w:r w:rsidR="00BB7FB7"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Boat Shop</w:t>
            </w: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Crew</w:t>
            </w:r>
          </w:p>
          <w:p w14:paraId="44156CEC" w14:textId="5B523E14" w:rsidR="00BB7FB7" w:rsidRPr="00EA3B37" w:rsidRDefault="007C63E9" w:rsidP="00BB7FB7">
            <w:pPr>
              <w:rPr>
                <w:rFonts w:ascii="Book Antiqua" w:hAnsi="Book Antiqua" w:cs="Calibri"/>
                <w:b/>
                <w:color w:val="002060"/>
                <w:sz w:val="48"/>
                <w:szCs w:val="48"/>
              </w:rPr>
            </w:pPr>
            <w:r w:rsidRPr="006374F8">
              <w:rPr>
                <w:rFonts w:ascii="Calibri" w:hAnsi="Calibri" w:cs="Calibri"/>
                <w:b/>
                <w:noProof/>
                <w:sz w:val="52"/>
                <w:szCs w:val="52"/>
              </w:rPr>
              <w:drawing>
                <wp:inline distT="0" distB="0" distL="0" distR="0" wp14:anchorId="7D247EB9" wp14:editId="7C1E69E7">
                  <wp:extent cx="2238375" cy="2232025"/>
                  <wp:effectExtent l="0" t="0" r="9525" b="0"/>
                  <wp:docPr id="1" name="Picture 1" descr="F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1CAD1" w14:textId="172EF153" w:rsidR="00BB7FB7" w:rsidRDefault="00BB7FB7" w:rsidP="00BB7FB7">
            <w:pPr>
              <w:rPr>
                <w:rFonts w:ascii="Book Antiqua" w:hAnsi="Book Antiqua" w:cs="Calibri"/>
                <w:b/>
                <w:sz w:val="48"/>
                <w:szCs w:val="48"/>
              </w:rPr>
            </w:pPr>
          </w:p>
          <w:p w14:paraId="604B5990" w14:textId="50923759" w:rsidR="00BB7FB7" w:rsidRPr="00BB7FB7" w:rsidRDefault="00BB7FB7" w:rsidP="00BB7FB7">
            <w:pPr>
              <w:rPr>
                <w:rFonts w:ascii="Book Antiqua" w:hAnsi="Book Antiqua" w:cs="Calibri"/>
                <w:b/>
                <w:sz w:val="48"/>
                <w:szCs w:val="48"/>
              </w:rPr>
            </w:pPr>
          </w:p>
          <w:p w14:paraId="0A939DFC" w14:textId="5C207229" w:rsidR="00BB7FB7" w:rsidRPr="00BB7FB7" w:rsidRDefault="00BB7FB7" w:rsidP="00CE1E3B">
            <w:pPr>
              <w:pStyle w:val="Title"/>
              <w:rPr>
                <w:rFonts w:ascii="Book Antiqua" w:hAnsi="Book Antiqua"/>
                <w:sz w:val="56"/>
                <w:szCs w:val="56"/>
              </w:rPr>
            </w:pPr>
          </w:p>
          <w:p w14:paraId="075564E9" w14:textId="77777777" w:rsidR="00BB7FB7" w:rsidRPr="00BB7FB7" w:rsidRDefault="00BB7FB7" w:rsidP="00BB7FB7">
            <w:pPr>
              <w:spacing w:after="0" w:line="240" w:lineRule="auto"/>
              <w:textAlignment w:val="baseline"/>
              <w:outlineLvl w:val="3"/>
              <w:rPr>
                <w:rFonts w:ascii="Book Antiqua" w:eastAsia="Times New Roman" w:hAnsi="Book Antiqua" w:cs="Arial"/>
                <w:b/>
                <w:bCs/>
                <w:color w:val="2B2B2B"/>
                <w:sz w:val="30"/>
                <w:szCs w:val="30"/>
                <w:lang w:eastAsia="en-US"/>
              </w:rPr>
            </w:pPr>
          </w:p>
          <w:p w14:paraId="63C86FC6" w14:textId="77777777" w:rsidR="00BB7FB7" w:rsidRPr="00BB7FB7" w:rsidRDefault="00BB7FB7" w:rsidP="00CE1E3B">
            <w:pPr>
              <w:pStyle w:val="Title"/>
              <w:rPr>
                <w:rFonts w:ascii="Book Antiqua" w:hAnsi="Book Antiqua"/>
                <w:sz w:val="56"/>
                <w:szCs w:val="56"/>
              </w:rPr>
            </w:pPr>
          </w:p>
          <w:p w14:paraId="24F13B40" w14:textId="77777777" w:rsidR="00CC4166" w:rsidRPr="00CC4166" w:rsidRDefault="00CC4166" w:rsidP="00CC4166">
            <w:pPr>
              <w:spacing w:after="0" w:line="240" w:lineRule="auto"/>
              <w:textAlignment w:val="baseline"/>
              <w:outlineLvl w:val="3"/>
              <w:rPr>
                <w:rFonts w:ascii="Book Antiqua" w:eastAsia="Times New Roman" w:hAnsi="Book Antiqua" w:cs="Arial"/>
                <w:b/>
                <w:bCs/>
                <w:color w:val="2B2B2B"/>
                <w:sz w:val="30"/>
                <w:szCs w:val="30"/>
                <w:lang w:eastAsia="en-US"/>
              </w:rPr>
            </w:pPr>
          </w:p>
          <w:p w14:paraId="1570A050" w14:textId="016D055C" w:rsidR="00CF1B6A" w:rsidRPr="00BB7FB7" w:rsidRDefault="00CF1B6A" w:rsidP="00CE1E3B">
            <w:pPr>
              <w:pStyle w:val="Subtitle"/>
              <w:rPr>
                <w:rFonts w:ascii="Book Antiqua" w:hAnsi="Book Antiqua"/>
              </w:rPr>
            </w:pPr>
          </w:p>
          <w:p w14:paraId="1CC2D629" w14:textId="67536C74" w:rsidR="00CF1B6A" w:rsidRPr="00BB7FB7" w:rsidRDefault="00CF1B6A" w:rsidP="00CE1E3B">
            <w:pPr>
              <w:rPr>
                <w:rFonts w:ascii="Book Antiqua" w:hAnsi="Book Antiqua"/>
              </w:rPr>
            </w:pPr>
          </w:p>
        </w:tc>
      </w:tr>
    </w:tbl>
    <w:p w14:paraId="56573106" w14:textId="77777777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78D7CCD3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6A009D80" w14:textId="6FCA07EC" w:rsidR="0037743C" w:rsidRDefault="00EA3B37" w:rsidP="00A55F3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49EE1AB" wp14:editId="2FF4AC25">
                  <wp:extent cx="2876550" cy="1974850"/>
                  <wp:effectExtent l="0" t="0" r="0" b="6350"/>
                  <wp:docPr id="2" name="Picture 2" descr="A group of people on a boat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milty Boat Building 20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A5A67" w14:textId="7B4B72D0" w:rsidR="00BB7FB7" w:rsidRPr="007C63E9" w:rsidRDefault="00BB7FB7" w:rsidP="00A074FE">
            <w:pPr>
              <w:ind w:left="360"/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</w:pPr>
            <w:r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 xml:space="preserve">Join us at the Museum to build a </w:t>
            </w:r>
            <w:r w:rsidR="007C63E9"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>flat-bottom skiff! You’ll t</w:t>
            </w:r>
            <w:r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>ake</w:t>
            </w:r>
            <w:r w:rsidR="007C63E9"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 xml:space="preserve"> it </w:t>
            </w:r>
            <w:r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>home with you at the end of the weekend!</w:t>
            </w:r>
          </w:p>
          <w:p w14:paraId="3E4AB326" w14:textId="10EE7B5B" w:rsidR="00BB7FB7" w:rsidRPr="007C63E9" w:rsidRDefault="00BB7FB7" w:rsidP="006D113B">
            <w:pPr>
              <w:jc w:val="center"/>
              <w:rPr>
                <w:rFonts w:ascii="Arial Narrow" w:hAnsi="Arial Narrow" w:cs="Calibri"/>
                <w:b/>
                <w:i/>
                <w:sz w:val="32"/>
                <w:szCs w:val="32"/>
              </w:rPr>
            </w:pPr>
            <w:r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>Space is limited to 8 famil</w:t>
            </w:r>
            <w:r w:rsidR="007C63E9"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 xml:space="preserve">ies </w:t>
            </w:r>
            <w:r w:rsidR="00CA4755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 xml:space="preserve">     </w:t>
            </w:r>
            <w:r w:rsidR="007C63E9"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>or</w:t>
            </w:r>
            <w:r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 xml:space="preserve"> teams</w:t>
            </w:r>
          </w:p>
          <w:p w14:paraId="52C77D4A" w14:textId="2D94223D" w:rsidR="00BB7FB7" w:rsidRPr="007C63E9" w:rsidRDefault="00BB7FB7" w:rsidP="00A074FE">
            <w:pPr>
              <w:ind w:left="360"/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</w:pPr>
            <w:r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To register your family for the 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202</w:t>
            </w:r>
            <w:r w:rsidR="008939E3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1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 </w:t>
            </w:r>
            <w:r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workshop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,</w:t>
            </w:r>
            <w:r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 or for more information, please call the office at 804-453-6529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 or go on-line to </w:t>
            </w:r>
            <w:hyperlink r:id="rId16" w:history="1">
              <w:r w:rsidR="007C63E9" w:rsidRPr="007C63E9">
                <w:rPr>
                  <w:rStyle w:val="Hyperlink"/>
                  <w:rFonts w:ascii="Arial Narrow" w:hAnsi="Arial Narrow" w:cs="Calibri"/>
                  <w:b/>
                  <w:iCs/>
                  <w:sz w:val="32"/>
                  <w:szCs w:val="32"/>
                </w:rPr>
                <w:t>www.rfmuseum.org</w:t>
              </w:r>
            </w:hyperlink>
          </w:p>
          <w:p w14:paraId="2C486972" w14:textId="77777777" w:rsidR="007C63E9" w:rsidRPr="00A074FE" w:rsidRDefault="007C63E9" w:rsidP="00A074FE">
            <w:pPr>
              <w:ind w:left="360"/>
              <w:rPr>
                <w:rFonts w:ascii="Book Antiqua" w:hAnsi="Book Antiqua" w:cs="Calibri"/>
                <w:b/>
                <w:iCs/>
                <w:color w:val="002060"/>
                <w:sz w:val="32"/>
                <w:szCs w:val="32"/>
              </w:rPr>
            </w:pPr>
          </w:p>
          <w:p w14:paraId="2C915A59" w14:textId="77777777" w:rsidR="00A074FE" w:rsidRPr="006D113B" w:rsidRDefault="00A074FE" w:rsidP="006D113B">
            <w:pPr>
              <w:rPr>
                <w:rFonts w:ascii="Book Antiqua" w:hAnsi="Book Antiqua" w:cs="Calibri"/>
                <w:b/>
                <w:iCs/>
                <w:color w:val="002060"/>
                <w:sz w:val="36"/>
                <w:szCs w:val="36"/>
              </w:rPr>
            </w:pPr>
          </w:p>
          <w:p w14:paraId="30DD87F6" w14:textId="32695769"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104DE1E5" w14:textId="6861A8EA" w:rsidR="00A55F3C" w:rsidRPr="006D113B" w:rsidRDefault="00A55F3C" w:rsidP="007C63E9">
            <w:pPr>
              <w:jc w:val="center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Family Boat Building Weekend Includes:</w:t>
            </w:r>
          </w:p>
          <w:p w14:paraId="41D79DD9" w14:textId="26DD9590" w:rsidR="00BB7FB7" w:rsidRPr="006D113B" w:rsidRDefault="00A55F3C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Boat </w:t>
            </w:r>
            <w:r w:rsidR="00AB00EC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k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it, 2 T-shirts, lunch</w:t>
            </w:r>
            <w:r w:rsidR="00AB00EC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 on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 Friday &amp; Saturday, water &amp; sodas all weekend, and admission to 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the </w:t>
            </w:r>
            <w:r w:rsidR="00AB00EC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M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useum for 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all 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team members.</w:t>
            </w:r>
          </w:p>
          <w:p w14:paraId="2A68245E" w14:textId="77777777" w:rsidR="006D113B" w:rsidRPr="006D113B" w:rsidRDefault="006D113B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</w:p>
          <w:p w14:paraId="3870F002" w14:textId="6021F24A" w:rsidR="006D113B" w:rsidRPr="006D113B" w:rsidRDefault="006D113B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Registration: $</w:t>
            </w:r>
            <w:r w:rsidR="00CA4755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9</w:t>
            </w:r>
            <w:r w:rsidR="00C55BD4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50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.00</w:t>
            </w:r>
          </w:p>
          <w:p w14:paraId="5BD3E46B" w14:textId="0CA9E574" w:rsidR="00A55F3C" w:rsidRPr="006D113B" w:rsidRDefault="00A55F3C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Oars are $</w:t>
            </w:r>
            <w:r w:rsidR="00C55BD4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1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00.00</w:t>
            </w:r>
          </w:p>
          <w:p w14:paraId="787C3DD9" w14:textId="48931E81" w:rsidR="006D113B" w:rsidRDefault="00A55F3C" w:rsidP="00AB00E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Extra T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-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shirts are $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20.00</w:t>
            </w:r>
          </w:p>
          <w:p w14:paraId="30BCABFC" w14:textId="77777777" w:rsidR="00AB00EC" w:rsidRPr="006D113B" w:rsidRDefault="00AB00EC" w:rsidP="00AB00EC">
            <w:pPr>
              <w:spacing w:after="0" w:line="240" w:lineRule="auto"/>
              <w:textAlignment w:val="baseline"/>
              <w:rPr>
                <w:rFonts w:ascii="Book Antiqua" w:hAnsi="Book Antiqua"/>
                <w:b/>
                <w:bCs/>
                <w:color w:val="002060"/>
                <w:sz w:val="36"/>
                <w:szCs w:val="36"/>
              </w:rPr>
            </w:pPr>
          </w:p>
          <w:p w14:paraId="0878E4E7" w14:textId="511EB771" w:rsidR="00075279" w:rsidRDefault="006D113B" w:rsidP="00AB00EC">
            <w:pPr>
              <w:spacing w:after="0" w:line="240" w:lineRule="auto"/>
              <w:jc w:val="center"/>
              <w:textAlignment w:val="baseline"/>
            </w:pPr>
            <w:r w:rsidRPr="006D113B">
              <w:rPr>
                <w:rFonts w:ascii="Book Antiqua" w:hAnsi="Book Antiqua"/>
                <w:b/>
                <w:bCs/>
                <w:color w:val="002060"/>
                <w:sz w:val="36"/>
                <w:szCs w:val="36"/>
              </w:rPr>
              <w:t>The Mabel Skiff</w:t>
            </w:r>
          </w:p>
          <w:p w14:paraId="61B1ABE1" w14:textId="77777777" w:rsidR="0037743C" w:rsidRDefault="006D113B" w:rsidP="0037743C"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962F568" wp14:editId="0A39EDDA">
                  <wp:extent cx="2790825" cy="26574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8E0B6" w14:textId="0C60CFB9" w:rsidR="00AB00EC" w:rsidRPr="007C63E9" w:rsidRDefault="00AB00EC" w:rsidP="0037743C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 xml:space="preserve">This </w:t>
            </w:r>
            <w:r w:rsidR="007C63E9"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s</w:t>
            </w: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kiff was named after Mabel, the</w:t>
            </w:r>
            <w:r w:rsidR="007C63E9"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 xml:space="preserve"> grand-</w:t>
            </w: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 xml:space="preserve"> daughter of the boat shop’s </w:t>
            </w:r>
            <w:r w:rsidR="007C63E9"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founder</w:t>
            </w: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.</w:t>
            </w:r>
          </w:p>
        </w:tc>
        <w:tc>
          <w:tcPr>
            <w:tcW w:w="4579" w:type="dxa"/>
            <w:tcMar>
              <w:left w:w="432" w:type="dxa"/>
            </w:tcMar>
          </w:tcPr>
          <w:p w14:paraId="38CEC271" w14:textId="3DF65AB9" w:rsidR="0037743C" w:rsidRDefault="00AB00EC" w:rsidP="007C63E9">
            <w:pPr>
              <w:pStyle w:val="Heading2"/>
              <w:rPr>
                <w:rFonts w:ascii="Arial Narrow" w:hAnsi="Arial Narrow"/>
                <w:b/>
                <w:bCs/>
                <w:color w:val="002060"/>
              </w:rPr>
            </w:pPr>
            <w:r w:rsidRPr="007C63E9">
              <w:rPr>
                <w:rFonts w:ascii="Arial Narrow" w:hAnsi="Arial Narrow"/>
                <w:b/>
                <w:bCs/>
                <w:color w:val="002060"/>
              </w:rPr>
              <w:t xml:space="preserve">Comments from </w:t>
            </w:r>
            <w:r w:rsidR="00A55F3C" w:rsidRPr="007C63E9">
              <w:rPr>
                <w:rFonts w:ascii="Arial Narrow" w:hAnsi="Arial Narrow"/>
                <w:b/>
                <w:bCs/>
                <w:color w:val="002060"/>
              </w:rPr>
              <w:t>2019</w:t>
            </w:r>
            <w:r w:rsidR="00EA3B37" w:rsidRPr="007C63E9">
              <w:rPr>
                <w:rFonts w:ascii="Arial Narrow" w:hAnsi="Arial Narrow"/>
                <w:b/>
                <w:bCs/>
                <w:color w:val="002060"/>
              </w:rPr>
              <w:t xml:space="preserve"> Participant</w:t>
            </w:r>
            <w:r w:rsidRPr="007C63E9">
              <w:rPr>
                <w:rFonts w:ascii="Arial Narrow" w:hAnsi="Arial Narrow"/>
                <w:b/>
                <w:bCs/>
                <w:color w:val="002060"/>
              </w:rPr>
              <w:t>s</w:t>
            </w:r>
            <w:r w:rsidR="00EA3B37" w:rsidRPr="007C63E9">
              <w:rPr>
                <w:rFonts w:ascii="Arial Narrow" w:hAnsi="Arial Narrow"/>
                <w:b/>
                <w:bCs/>
                <w:color w:val="002060"/>
              </w:rPr>
              <w:t>:</w:t>
            </w:r>
          </w:p>
          <w:p w14:paraId="2F033769" w14:textId="77777777" w:rsidR="007C63E9" w:rsidRPr="007C63E9" w:rsidRDefault="007C63E9" w:rsidP="007C63E9"/>
          <w:p w14:paraId="1E11B18A" w14:textId="586FC0C8" w:rsidR="0037743C" w:rsidRPr="007C63E9" w:rsidRDefault="00AB00EC" w:rsidP="00A55F3C">
            <w:pPr>
              <w:pStyle w:val="ListBullet"/>
              <w:rPr>
                <w:rFonts w:ascii="Arial Narrow" w:hAnsi="Arial Narrow"/>
                <w:color w:val="002060"/>
              </w:rPr>
            </w:pPr>
            <w:r w:rsidRPr="007C63E9">
              <w:rPr>
                <w:rFonts w:ascii="Arial Narrow" w:hAnsi="Arial Narrow"/>
                <w:color w:val="002060"/>
              </w:rPr>
              <w:t>“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Family Boat Building was a memory that our family will treasure. We got a chance to appreciate the craft of </w:t>
            </w:r>
            <w:r w:rsidR="00F768D2" w:rsidRPr="007C63E9">
              <w:rPr>
                <w:rFonts w:ascii="Arial Narrow" w:hAnsi="Arial Narrow"/>
                <w:color w:val="002060"/>
              </w:rPr>
              <w:t>boat building</w:t>
            </w:r>
            <w:r w:rsidRPr="007C63E9">
              <w:rPr>
                <w:rFonts w:ascii="Arial Narrow" w:hAnsi="Arial Narrow"/>
                <w:color w:val="002060"/>
              </w:rPr>
              <w:t>.”</w:t>
            </w:r>
          </w:p>
          <w:p w14:paraId="42726F99" w14:textId="2B21BE44" w:rsidR="00A55F3C" w:rsidRPr="007C63E9" w:rsidRDefault="00AB00EC" w:rsidP="00A55F3C">
            <w:pPr>
              <w:pStyle w:val="ListBullet"/>
              <w:rPr>
                <w:rFonts w:ascii="Arial Narrow" w:hAnsi="Arial Narrow"/>
                <w:color w:val="002060"/>
              </w:rPr>
            </w:pPr>
            <w:r w:rsidRPr="007C63E9">
              <w:rPr>
                <w:rFonts w:ascii="Arial Narrow" w:hAnsi="Arial Narrow"/>
                <w:color w:val="002060"/>
              </w:rPr>
              <w:t>“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The instruction manual was </w:t>
            </w:r>
            <w:r w:rsidRPr="007C63E9">
              <w:rPr>
                <w:rFonts w:ascii="Arial Narrow" w:hAnsi="Arial Narrow"/>
                <w:color w:val="002060"/>
              </w:rPr>
              <w:t>easy to understand.”</w:t>
            </w:r>
          </w:p>
          <w:p w14:paraId="33F21C38" w14:textId="6467B132" w:rsidR="00A55F3C" w:rsidRPr="007C63E9" w:rsidRDefault="00AB00EC" w:rsidP="00A55F3C">
            <w:pPr>
              <w:pStyle w:val="ListBullet"/>
              <w:rPr>
                <w:rFonts w:ascii="Arial Narrow" w:hAnsi="Arial Narrow"/>
                <w:color w:val="002060"/>
              </w:rPr>
            </w:pPr>
            <w:r w:rsidRPr="007C63E9">
              <w:rPr>
                <w:rFonts w:ascii="Arial Narrow" w:hAnsi="Arial Narrow"/>
                <w:color w:val="002060"/>
              </w:rPr>
              <w:t>“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The whole weekend was </w:t>
            </w:r>
            <w:r w:rsidRPr="007C63E9">
              <w:rPr>
                <w:rFonts w:ascii="Arial Narrow" w:hAnsi="Arial Narrow"/>
                <w:color w:val="002060"/>
              </w:rPr>
              <w:t>amazing;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 we could not have asked for anything better.</w:t>
            </w:r>
            <w:r w:rsidRPr="007C63E9">
              <w:rPr>
                <w:rFonts w:ascii="Arial Narrow" w:hAnsi="Arial Narrow"/>
                <w:color w:val="002060"/>
              </w:rPr>
              <w:t>”</w:t>
            </w:r>
          </w:p>
          <w:p w14:paraId="44C74C31" w14:textId="5F778D72" w:rsidR="00BB43A5" w:rsidRDefault="00BB43A5" w:rsidP="00BB43A5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087A2FF9" wp14:editId="1A32B9C5">
                  <wp:extent cx="2301283" cy="3038475"/>
                  <wp:effectExtent l="0" t="0" r="3810" b="0"/>
                  <wp:docPr id="4" name="Picture 4" descr="https://lh3.googleusercontent.com/MB9YrLQnDye1SY3F4yQydMvXSBPjqDOamERk6hX1RKHOHIpa0ym-FGTVR616iXHitQyA_WDkGH07TjNG6XiP-OJ9846sN2sDFhuLlx3VVDoxc0aXWL53iX-jVS6hbpC83xlFNEWKsjM=w727-h969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MB9YrLQnDye1SY3F4yQydMvXSBPjqDOamERk6hX1RKHOHIpa0ym-FGTVR616iXHitQyA_WDkGH07TjNG6XiP-OJ9846sN2sDFhuLlx3VVDoxc0aXWL53iX-jVS6hbpC83xlFNEWKsjM=w727-h969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93" cy="308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6DCB3" w14:textId="2D17D9EF" w:rsidR="00BB43A5" w:rsidRPr="007C63E9" w:rsidRDefault="00BB43A5" w:rsidP="00BB43A5">
            <w:pPr>
              <w:pStyle w:val="ListBullet"/>
              <w:numPr>
                <w:ilvl w:val="0"/>
                <w:numId w:val="0"/>
              </w:numPr>
              <w:ind w:left="360"/>
              <w:jc w:val="center"/>
              <w:rPr>
                <w:rFonts w:ascii="Arial Narrow" w:hAnsi="Arial Narrow"/>
              </w:rPr>
            </w:pPr>
            <w:r w:rsidRPr="007C63E9">
              <w:rPr>
                <w:rFonts w:ascii="Arial Narrow" w:hAnsi="Arial Narrow"/>
                <w:color w:val="002060"/>
              </w:rPr>
              <w:t>The Roth Family</w:t>
            </w:r>
            <w:r w:rsidR="007C63E9">
              <w:rPr>
                <w:rFonts w:ascii="Arial Narrow" w:hAnsi="Arial Narrow"/>
                <w:color w:val="002060"/>
              </w:rPr>
              <w:t xml:space="preserve"> in 2019</w:t>
            </w:r>
          </w:p>
          <w:p w14:paraId="27D4BA00" w14:textId="22BEA6F5" w:rsidR="0037743C" w:rsidRDefault="0037743C" w:rsidP="00BB43A5"/>
          <w:p w14:paraId="0717C5E5" w14:textId="2181024D" w:rsidR="00BB43A5" w:rsidRDefault="00BB43A5" w:rsidP="00BB43A5"/>
          <w:p w14:paraId="6D41FF2A" w14:textId="17E6DB22" w:rsidR="00BB43A5" w:rsidRDefault="00BB43A5" w:rsidP="00BB43A5"/>
          <w:p w14:paraId="0E7157FC" w14:textId="2D490D9A" w:rsidR="00BB43A5" w:rsidRDefault="00BB43A5" w:rsidP="00BB43A5"/>
          <w:p w14:paraId="669BA97B" w14:textId="77777777" w:rsidR="00BB43A5" w:rsidRPr="00BB43A5" w:rsidRDefault="00BB43A5" w:rsidP="00BB43A5"/>
          <w:sdt>
            <w:sdtPr>
              <w:rPr>
                <w:color w:val="002060"/>
              </w:rPr>
              <w:id w:val="883065717"/>
              <w:placeholder>
                <w:docPart w:val="C5B862E4B45144CDB710230A03712BED"/>
              </w:placeholder>
              <w15:dataBinding w:prefixMappings="xmlns:ns0='http://schemas.microsoft.com/temp/samples' " w:xpath="/ns0:employees[1]/ns0:employee[1]/ns0:CustomerName[1]" w:storeItemID="{64F97C93-7F93-46CF-BC84-64F14BA1A1E2}" w16sdtdh:storeItemChecksum="aL99pQ=="/>
              <w15:appearance w15:val="hidden"/>
            </w:sdtPr>
            <w:sdtEndPr/>
            <w:sdtContent>
              <w:p w14:paraId="54157B21" w14:textId="77777777" w:rsidR="00FB45C6" w:rsidRPr="00FB45C6" w:rsidRDefault="00FB45C6" w:rsidP="00FB45C6">
                <w:pPr>
                  <w:pStyle w:val="NoSpacing"/>
                  <w:rPr>
                    <w:color w:val="4A66AC" w:themeColor="accent1"/>
                  </w:rPr>
                </w:pPr>
                <w:r w:rsidRPr="00FB45C6">
                  <w:rPr>
                    <w:color w:val="4A66AC" w:themeColor="accent1"/>
                  </w:rPr>
                  <w:t>Reedville Fishermens Museum</w:t>
                </w:r>
              </w:p>
              <w:p w14:paraId="572187F0" w14:textId="77777777" w:rsidR="00FB45C6" w:rsidRPr="00FB45C6" w:rsidRDefault="00FB45C6" w:rsidP="007B03D6">
                <w:pPr>
                  <w:pStyle w:val="ReturnAddress"/>
                  <w:rPr>
                    <w:rFonts w:ascii="Arial Narrow" w:hAnsi="Arial Narrow"/>
                    <w:color w:val="4A66AC" w:themeColor="accent1"/>
                  </w:rPr>
                </w:pPr>
                <w:r w:rsidRPr="00FB45C6">
                  <w:rPr>
                    <w:rFonts w:ascii="Arial Narrow" w:hAnsi="Arial Narrow"/>
                    <w:color w:val="4A66AC" w:themeColor="accent1"/>
                  </w:rPr>
                  <w:t>Family Boat Building Weekend</w:t>
                </w:r>
              </w:p>
              <w:p w14:paraId="3C68F20E" w14:textId="77777777" w:rsidR="00FB45C6" w:rsidRPr="00FB45C6" w:rsidRDefault="00FB45C6" w:rsidP="007B03D6">
                <w:pPr>
                  <w:pStyle w:val="ReturnAddress"/>
                  <w:rPr>
                    <w:rFonts w:ascii="Arial Narrow" w:hAnsi="Arial Narrow"/>
                    <w:color w:val="4A66AC" w:themeColor="accent1"/>
                  </w:rPr>
                </w:pPr>
                <w:r w:rsidRPr="00FB45C6">
                  <w:rPr>
                    <w:rFonts w:ascii="Arial Narrow" w:hAnsi="Arial Narrow"/>
                    <w:color w:val="4A66AC" w:themeColor="accent1"/>
                  </w:rPr>
                  <w:t>PO Box 306</w:t>
                </w:r>
              </w:p>
              <w:p w14:paraId="0EE7DC7D" w14:textId="211AE432" w:rsidR="00FB45C6" w:rsidRPr="00FB45C6" w:rsidRDefault="00FB45C6" w:rsidP="007B03D6">
                <w:pPr>
                  <w:pStyle w:val="ReturnAddress"/>
                  <w:rPr>
                    <w:rFonts w:ascii="Arial Narrow" w:hAnsi="Arial Narrow"/>
                    <w:color w:val="4A66AC" w:themeColor="accent1"/>
                  </w:rPr>
                </w:pPr>
                <w:r w:rsidRPr="00FB45C6">
                  <w:rPr>
                    <w:rFonts w:ascii="Arial Narrow" w:hAnsi="Arial Narrow"/>
                    <w:color w:val="4A66AC" w:themeColor="accent1"/>
                  </w:rPr>
                  <w:t>Reedville, VA 22539</w:t>
                </w:r>
              </w:p>
            </w:sdtContent>
          </w:sdt>
          <w:p w14:paraId="75A22377" w14:textId="70027170" w:rsidR="0037743C" w:rsidRPr="006D113B" w:rsidRDefault="00BB7FB7">
            <w:pPr>
              <w:pStyle w:val="ContactInfo"/>
              <w:rPr>
                <w:color w:val="002060"/>
              </w:rPr>
            </w:pPr>
            <w:r w:rsidRPr="006D113B">
              <w:rPr>
                <w:color w:val="002060"/>
              </w:rPr>
              <w:t>804-453-6529</w:t>
            </w:r>
          </w:p>
          <w:p w14:paraId="343BE548" w14:textId="5CA7D23F" w:rsidR="0037743C" w:rsidRDefault="00BB7FB7">
            <w:pPr>
              <w:pStyle w:val="Website"/>
            </w:pPr>
            <w:r>
              <w:t>office@rfmuseum.org</w:t>
            </w:r>
          </w:p>
        </w:tc>
      </w:tr>
    </w:tbl>
    <w:p w14:paraId="09D9BA69" w14:textId="77777777" w:rsidR="00ED7C90" w:rsidRPr="000E2C45" w:rsidRDefault="00ED7C90" w:rsidP="00D91EF3">
      <w:pPr>
        <w:pStyle w:val="NoSpacing"/>
        <w:rPr>
          <w:sz w:val="6"/>
        </w:rPr>
      </w:pPr>
    </w:p>
    <w:sectPr w:rsidR="00ED7C90" w:rsidRPr="000E2C45" w:rsidSect="00AB00EC">
      <w:footerReference w:type="default" r:id="rId19"/>
      <w:headerReference w:type="first" r:id="rId20"/>
      <w:footerReference w:type="first" r:id="rId21"/>
      <w:pgSz w:w="15840" w:h="12240" w:orient="landscape"/>
      <w:pgMar w:top="720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EDE0A" w14:textId="77777777" w:rsidR="00CC4166" w:rsidRDefault="00CC4166" w:rsidP="0037743C">
      <w:pPr>
        <w:spacing w:after="0" w:line="240" w:lineRule="auto"/>
      </w:pPr>
      <w:r>
        <w:separator/>
      </w:r>
    </w:p>
  </w:endnote>
  <w:endnote w:type="continuationSeparator" w:id="0">
    <w:p w14:paraId="6E38A422" w14:textId="77777777" w:rsidR="00CC4166" w:rsidRDefault="00CC416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8DF5" w14:textId="77777777"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46406616" wp14:editId="2F992AFE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CB843C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43255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1155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</w:rPr>
      <mc:AlternateContent>
        <mc:Choice Requires="wps">
          <w:drawing>
            <wp:inline distT="0" distB="0" distL="0" distR="0" wp14:anchorId="22131350" wp14:editId="50D8B103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FB88094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43255 [1604]" stroked="f" strokeweight="1pt">
              <w10:anchorlock/>
            </v:rect>
          </w:pict>
        </mc:Fallback>
      </mc:AlternateContent>
    </w:r>
    <w:r>
      <w:tab/>
    </w:r>
    <w:r>
      <w:rPr>
        <w:noProof/>
      </w:rPr>
      <mc:AlternateContent>
        <mc:Choice Requires="wps">
          <w:drawing>
            <wp:inline distT="0" distB="0" distL="0" distR="0" wp14:anchorId="240BAED6" wp14:editId="6F3F0D0C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E91179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43255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B16AA" w14:textId="77777777" w:rsidR="00CC4166" w:rsidRDefault="00CC4166" w:rsidP="0037743C">
      <w:pPr>
        <w:spacing w:after="0" w:line="240" w:lineRule="auto"/>
      </w:pPr>
      <w:r>
        <w:separator/>
      </w:r>
    </w:p>
  </w:footnote>
  <w:footnote w:type="continuationSeparator" w:id="0">
    <w:p w14:paraId="0D09C07D" w14:textId="77777777" w:rsidR="00CC4166" w:rsidRDefault="00CC416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B3A5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A66AC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53356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66"/>
    <w:rsid w:val="00016C11"/>
    <w:rsid w:val="000425F6"/>
    <w:rsid w:val="00075279"/>
    <w:rsid w:val="000E2C45"/>
    <w:rsid w:val="0023299E"/>
    <w:rsid w:val="00275195"/>
    <w:rsid w:val="002F5ECB"/>
    <w:rsid w:val="003270C5"/>
    <w:rsid w:val="003309C2"/>
    <w:rsid w:val="0037743C"/>
    <w:rsid w:val="003E1E9B"/>
    <w:rsid w:val="00400FAF"/>
    <w:rsid w:val="00425687"/>
    <w:rsid w:val="0048709F"/>
    <w:rsid w:val="004C0ACC"/>
    <w:rsid w:val="00555FE1"/>
    <w:rsid w:val="005F496D"/>
    <w:rsid w:val="00632BB1"/>
    <w:rsid w:val="00636FE2"/>
    <w:rsid w:val="0069002D"/>
    <w:rsid w:val="006D113B"/>
    <w:rsid w:val="006E0ABA"/>
    <w:rsid w:val="00704FD6"/>
    <w:rsid w:val="00712321"/>
    <w:rsid w:val="00726D69"/>
    <w:rsid w:val="007327A6"/>
    <w:rsid w:val="00751AA2"/>
    <w:rsid w:val="007B03D6"/>
    <w:rsid w:val="007C63E9"/>
    <w:rsid w:val="007C70E3"/>
    <w:rsid w:val="00843A63"/>
    <w:rsid w:val="008939E3"/>
    <w:rsid w:val="00971D3A"/>
    <w:rsid w:val="009775E0"/>
    <w:rsid w:val="009C3321"/>
    <w:rsid w:val="00A01D2E"/>
    <w:rsid w:val="00A074FE"/>
    <w:rsid w:val="00A55F3C"/>
    <w:rsid w:val="00A92C80"/>
    <w:rsid w:val="00AA6A5D"/>
    <w:rsid w:val="00AB00EC"/>
    <w:rsid w:val="00BB43A5"/>
    <w:rsid w:val="00BB7FB7"/>
    <w:rsid w:val="00C3150C"/>
    <w:rsid w:val="00C55BD4"/>
    <w:rsid w:val="00CA1864"/>
    <w:rsid w:val="00CA4755"/>
    <w:rsid w:val="00CC4166"/>
    <w:rsid w:val="00CD1B39"/>
    <w:rsid w:val="00CD4ED2"/>
    <w:rsid w:val="00CE1E3B"/>
    <w:rsid w:val="00CF1B6A"/>
    <w:rsid w:val="00D2631E"/>
    <w:rsid w:val="00D91EF3"/>
    <w:rsid w:val="00DC332A"/>
    <w:rsid w:val="00DD0276"/>
    <w:rsid w:val="00E12DFB"/>
    <w:rsid w:val="00E36671"/>
    <w:rsid w:val="00E50EC6"/>
    <w:rsid w:val="00E75E55"/>
    <w:rsid w:val="00E938FB"/>
    <w:rsid w:val="00EA3B37"/>
    <w:rsid w:val="00ED7C90"/>
    <w:rsid w:val="00F768D2"/>
    <w:rsid w:val="00F91541"/>
    <w:rsid w:val="00FB1F73"/>
    <w:rsid w:val="00FB45C6"/>
    <w:rsid w:val="00FC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9FE95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8D2"/>
  </w:style>
  <w:style w:type="paragraph" w:styleId="Heading1">
    <w:name w:val="heading 1"/>
    <w:basedOn w:val="Normal"/>
    <w:next w:val="Normal"/>
    <w:link w:val="Heading1Char"/>
    <w:uiPriority w:val="9"/>
    <w:qFormat/>
    <w:rsid w:val="00F768D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8D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8D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8D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8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8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8D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8D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8D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768D2"/>
    <w:pPr>
      <w:pBdr>
        <w:top w:val="single" w:sz="6" w:space="8" w:color="297FD5" w:themeColor="accent3"/>
        <w:bottom w:val="single" w:sz="6" w:space="8" w:color="297FD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768D2"/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8D2"/>
    <w:pPr>
      <w:numPr>
        <w:ilvl w:val="1"/>
      </w:numPr>
      <w:jc w:val="center"/>
    </w:pPr>
    <w:rPr>
      <w:color w:val="242852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8D2"/>
    <w:rPr>
      <w:color w:val="242852" w:themeColor="text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68D2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68D2"/>
    <w:rPr>
      <w:rFonts w:asciiTheme="majorHAnsi" w:eastAsiaTheme="majorEastAsia" w:hAnsiTheme="majorHAnsi" w:cstheme="majorBidi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768D2"/>
    <w:pPr>
      <w:spacing w:before="160"/>
      <w:ind w:left="720" w:right="720"/>
      <w:jc w:val="center"/>
    </w:pPr>
    <w:rPr>
      <w:i/>
      <w:iCs/>
      <w:color w:val="1E5E9F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768D2"/>
    <w:rPr>
      <w:i/>
      <w:iCs/>
      <w:color w:val="1E5E9F" w:themeColor="accent3" w:themeShade="BF"/>
      <w:sz w:val="24"/>
      <w:szCs w:val="24"/>
    </w:rPr>
  </w:style>
  <w:style w:type="paragraph" w:styleId="ListBullet">
    <w:name w:val="List Bullet"/>
    <w:basedOn w:val="Normal"/>
    <w:uiPriority w:val="10"/>
    <w:unhideWhenUsed/>
    <w:pPr>
      <w:numPr>
        <w:numId w:val="14"/>
      </w:numPr>
      <w:tabs>
        <w:tab w:val="left" w:pos="360"/>
      </w:tabs>
      <w:spacing w:after="120"/>
    </w:pPr>
    <w:rPr>
      <w:color w:val="242852" w:themeColor="text2"/>
    </w:rPr>
  </w:style>
  <w:style w:type="paragraph" w:customStyle="1" w:styleId="ContactInfo">
    <w:name w:val="Contact Info"/>
    <w:basedOn w:val="Normal"/>
    <w:uiPriority w:val="13"/>
    <w:pPr>
      <w:spacing w:after="0"/>
    </w:pPr>
  </w:style>
  <w:style w:type="paragraph" w:customStyle="1" w:styleId="Website">
    <w:name w:val="Website"/>
    <w:basedOn w:val="Normal"/>
    <w:next w:val="Normal"/>
    <w:uiPriority w:val="14"/>
    <w:pPr>
      <w:spacing w:before="120"/>
    </w:pPr>
    <w:rPr>
      <w:color w:val="253356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8D2"/>
    <w:rPr>
      <w:rFonts w:asciiTheme="majorHAnsi" w:eastAsiaTheme="majorEastAsia" w:hAnsiTheme="majorHAnsi" w:cstheme="majorBidi"/>
      <w:sz w:val="32"/>
      <w:szCs w:val="32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768D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8D2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8D2"/>
    <w:rPr>
      <w:rFonts w:asciiTheme="majorHAnsi" w:eastAsiaTheme="majorEastAsia" w:hAnsiTheme="majorHAnsi" w:cstheme="majorBidi"/>
      <w:i/>
      <w:iCs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F768D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8D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8D2"/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F768D2"/>
    <w:rPr>
      <w:b/>
      <w:bCs/>
      <w:caps w:val="0"/>
      <w:smallCaps/>
      <w:color w:val="auto"/>
      <w:spacing w:val="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68D2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qFormat/>
    <w:rsid w:val="00F768D2"/>
    <w:rPr>
      <w:b/>
      <w:bCs/>
      <w:caps w:val="0"/>
      <w:smallCap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68D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F768D2"/>
    <w:rPr>
      <w:i/>
      <w:iCs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417A84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9"/>
    <w:semiHidden/>
    <w:rsid w:val="00F768D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8D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8D2"/>
    <w:rPr>
      <w:b/>
      <w:bCs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53356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F768D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qFormat/>
    <w:rsid w:val="00F768D2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F768D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F768D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table" w:styleId="Table3Deffects1">
    <w:name w:val="Table 3D effects 1"/>
    <w:basedOn w:val="TableNormal"/>
    <w:uiPriority w:val="99"/>
    <w:semiHidden/>
    <w:unhideWhenUsed/>
    <w:rsid w:val="00A92C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7C6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1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rfmuseum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M%20Office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98AE5C90FA40C8BF93089A973D8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F00F8-774D-4E32-A42F-3150EC77A732}"/>
      </w:docPartPr>
      <w:docPartBody>
        <w:p w:rsidR="00152238" w:rsidRDefault="00152238">
          <w:pPr>
            <w:pStyle w:val="D398AE5C90FA40C8BF93089A973D8CE1"/>
          </w:pPr>
          <w:r w:rsidRPr="007B03D6">
            <w:t>Company Name</w:t>
          </w:r>
        </w:p>
      </w:docPartBody>
    </w:docPart>
    <w:docPart>
      <w:docPartPr>
        <w:name w:val="C5B862E4B45144CDB710230A03712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2691D-15E5-4CCC-84FE-4ED0065835F1}"/>
      </w:docPartPr>
      <w:docPartBody>
        <w:p w:rsidR="00152238" w:rsidRDefault="00152238">
          <w:pPr>
            <w:pStyle w:val="C5B862E4B45144CDB710230A03712BED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38"/>
    <w:rsid w:val="0015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D398AE5C90FA40C8BF93089A973D8CE1">
    <w:name w:val="D398AE5C90FA40C8BF93089A973D8CE1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C5B862E4B45144CDB710230A03712BED">
    <w:name w:val="C5B862E4B45144CDB710230A03712B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w14:paraId="3F4F3758" w14:textId="443B185C" w:rsidR="008939E3" w:rsidRPr="00FB45C6" w:rsidRDefault="008939E3" w:rsidP="00FB45C6"&gt;&lt;w:pPr&gt;&lt;w:pStyle w:val="NoSpacing"/&gt;&lt;w:rPr&gt;&lt;w:color w:val="4A66AC" w:themeColor="accent1"/&gt;&lt;/w:rPr&gt;&lt;/w:pPr&gt;&lt;w:r w:rsidRPr="00FB45C6"&gt;&lt;w:rPr&gt;&lt;w:color w:val="4A66AC" w:themeColor="accent1"/&gt;&lt;/w:rPr&gt;&lt;w:t&gt;Reedville Fishermens Museum&lt;/w:t&gt;&lt;/w:r&gt;&lt;/w:p&gt;&lt;w:p w14:paraId="5D0AF226" w14:textId="77777777" w:rsidR="008939E3" w:rsidRPr="00FB45C6" w:rsidRDefault="008939E3" w:rsidP="007B03D6"&gt;&lt;w:pPr&gt;&lt;w:pStyle w:val="ReturnAddress"/&gt;&lt;w:rPr&gt;&lt;w:rFonts w:ascii="Arial Narrow" w:hAnsi="Arial Narrow"/&gt;&lt;w:color w:val="4A66AC" w:themeColor="accent1"/&gt;&lt;/w:rPr&gt;&lt;/w:pPr&gt;&lt;w:r w:rsidRPr="00FB45C6"&gt;&lt;w:rPr&gt;&lt;w:rFonts w:ascii="Arial Narrow" w:hAnsi="Arial Narrow"/&gt;&lt;w:color w:val="4A66AC" w:themeColor="accent1"/&gt;&lt;/w:rPr&gt;&lt;w:t&gt;Family Boat Building Weekend&lt;/w:t&gt;&lt;/w:r&gt;&lt;/w:p&gt;&lt;w:p w14:paraId="07F88B14" w14:textId="77777777" w:rsidR="008939E3" w:rsidRPr="00FB45C6" w:rsidRDefault="008939E3" w:rsidP="007B03D6"&gt;&lt;w:pPr&gt;&lt;w:pStyle w:val="ReturnAddress"/&gt;&lt;w:rPr&gt;&lt;w:rFonts w:ascii="Arial Narrow" w:hAnsi="Arial Narrow"/&gt;&lt;w:color w:val="4A66AC" w:themeColor="accent1"/&gt;&lt;/w:rPr&gt;&lt;/w:pPr&gt;&lt;w:r w:rsidRPr="00FB45C6"&gt;&lt;w:rPr&gt;&lt;w:rFonts w:ascii="Arial Narrow" w:hAnsi="Arial Narrow"/&gt;&lt;w:color w:val="4A66AC" w:themeColor="accent1"/&gt;&lt;/w:rPr&gt;&lt;w:t&gt;PO Box 306&lt;/w:t&gt;&lt;/w:r&gt;&lt;/w:p&gt;&lt;w:p w14:paraId="2A226168" w14:textId="77777777" w:rsidR="008939E3" w:rsidRPr="00FB45C6" w:rsidRDefault="008939E3" w:rsidP="007B03D6"&gt;&lt;w:pPr&gt;&lt;w:pStyle w:val="ReturnAddress"/&gt;&lt;w:rPr&gt;&lt;w:rFonts w:ascii="Arial Narrow" w:hAnsi="Arial Narrow"/&gt;&lt;w:color w:val="4A66AC" w:themeColor="accent1"/&gt;&lt;/w:rPr&gt;&lt;/w:pPr&gt;&lt;w:r w:rsidRPr="00FB45C6"&gt;&lt;w:rPr&gt;&lt;w:rFonts w:ascii="Arial Narrow" w:hAnsi="Arial Narrow"/&gt;&lt;w:color w:val="4A66AC" w:themeColor="accent1"/&gt;&lt;/w:rPr&gt;&lt;w:t&gt;Reedville, VA 22539&lt;/w:t&gt;&lt;/w:r&gt;&lt;/w:p&gt;&lt;w:p w:rsidR="00000000" w:rsidRDefault="00000000"/&gt;&lt;w:sectPr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w:eastAsiaTheme="minorEastAsia" w:hAnsiTheme="minorHAnsi" w:cstheme="minorBidi"/&gt;&lt;w:sz w:val="21"/&gt;&lt;w:szCs w:val="21"/&gt;&lt;w:lang w:val="en-US" w:eastAsia="ja-JP" w:bidi="ar-SA"/&gt;&lt;/w:rPr&gt;&lt;/w:rPrDefault&gt;&lt;w:pPrDefault&gt;&lt;w:pPr&gt;&lt;w:spacing w:after="160" w:line="300" w:lineRule="auto"/&gt;&lt;/w:pPr&gt;&lt;/w:pPrDefault&gt;&lt;/w:docDefaults&gt;&lt;w:style w:type="paragraph" w:default="1" w:styleId="Normal"&gt;&lt;w:name w:val="Normal"/&gt;&lt;w:qFormat/&gt;&lt;/w:style&gt;&lt;w:style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w:type="paragraph" w:customStyle="1" w:styleId="ReturnAddress"&gt;&lt;w:name w:val="Return Address"/&gt;&lt;w:basedOn w:val="Normal"/&gt;&lt;w:uiPriority w:val="3"/&gt;&lt;w:pPr&gt;&lt;w:spacing w:after="0" w:line="288" w:lineRule="auto"/&gt;&lt;/w:pPr&gt;&lt;w:rPr&gt;&lt;w:color w:val="595959" w:themeColor="text1" w:themeTint="A6"/&gt;&lt;/w:rPr&gt;&lt;/w:style&gt;&lt;w:style w:type="paragraph" w:styleId="NoSpacing"&gt;&lt;w:name w:val="No Spacing"/&gt;&lt;w:uiPriority w:val="1"/&gt;&lt;w:qFormat/&gt;&lt;w:pPr&gt;&lt;w:spacing w:after="0" w:line="240" w:lineRule="auto"/&gt;&lt;/w:pPr&gt;&lt;/w:style&gt;&lt;/w:styles&gt;&lt;/pkg:xmlData&gt;&lt;/pkg:part&gt;&lt;/pkg:package&gt;
</CustomerName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C41B2274-12CC-41F4-9656-090DD0C4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2020-01-23T16:01:00Z</dcterms:created>
  <dcterms:modified xsi:type="dcterms:W3CDTF">2021-04-12T15:53:00Z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