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90904" w14:textId="063FF836" w:rsidR="00A82319" w:rsidRPr="001B0A09" w:rsidRDefault="003B0DA3">
      <w:pPr>
        <w:pStyle w:val="Title"/>
        <w:rPr>
          <w:sz w:val="52"/>
          <w:szCs w:val="52"/>
        </w:rPr>
      </w:pPr>
      <w:r w:rsidRPr="003B0DA3">
        <w:rPr>
          <w:noProof/>
          <w:sz w:val="64"/>
          <w:szCs w:val="64"/>
        </w:rPr>
        <w:drawing>
          <wp:anchor distT="0" distB="0" distL="114300" distR="114300" simplePos="0" relativeHeight="251666432" behindDoc="0" locked="0" layoutInCell="1" allowOverlap="1" wp14:anchorId="3B8BCCDE" wp14:editId="1A68BE2E">
            <wp:simplePos x="0" y="0"/>
            <wp:positionH relativeFrom="margin">
              <wp:posOffset>4991100</wp:posOffset>
            </wp:positionH>
            <wp:positionV relativeFrom="paragraph">
              <wp:posOffset>0</wp:posOffset>
            </wp:positionV>
            <wp:extent cx="1819275" cy="1819275"/>
            <wp:effectExtent l="0" t="0" r="9525" b="9525"/>
            <wp:wrapThrough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hrough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649" w:rsidRPr="003B0DA3">
        <w:rPr>
          <w:sz w:val="64"/>
          <w:szCs w:val="64"/>
        </w:rPr>
        <w:t>Blaxland Redbacks Netball Club</w:t>
      </w:r>
      <w:r w:rsidR="001B0A09">
        <w:rPr>
          <w:sz w:val="64"/>
          <w:szCs w:val="64"/>
        </w:rPr>
        <w:br/>
      </w:r>
    </w:p>
    <w:p w14:paraId="11D51EAA" w14:textId="36440328" w:rsidR="00CD5649" w:rsidRPr="003B0DA3" w:rsidRDefault="00CD5649">
      <w:pPr>
        <w:pStyle w:val="Title"/>
        <w:rPr>
          <w:caps w:val="0"/>
          <w:sz w:val="64"/>
          <w:szCs w:val="64"/>
        </w:rPr>
      </w:pPr>
      <w:r w:rsidRPr="003B0DA3">
        <w:rPr>
          <w:caps w:val="0"/>
          <w:sz w:val="64"/>
          <w:szCs w:val="64"/>
        </w:rPr>
        <w:t>202</w:t>
      </w:r>
      <w:r w:rsidR="00027E24">
        <w:rPr>
          <w:caps w:val="0"/>
          <w:sz w:val="64"/>
          <w:szCs w:val="64"/>
        </w:rPr>
        <w:t>3</w:t>
      </w:r>
      <w:r w:rsidRPr="003B0DA3">
        <w:rPr>
          <w:caps w:val="0"/>
          <w:sz w:val="64"/>
          <w:szCs w:val="64"/>
        </w:rPr>
        <w:t xml:space="preserve"> Presentation</w:t>
      </w:r>
    </w:p>
    <w:p w14:paraId="403B1486" w14:textId="77777777" w:rsidR="00E17497" w:rsidRDefault="00E17497">
      <w:pPr>
        <w:pStyle w:val="Subtitle"/>
        <w:rPr>
          <w:sz w:val="28"/>
          <w:szCs w:val="22"/>
        </w:rPr>
      </w:pPr>
    </w:p>
    <w:p w14:paraId="7FFBC207" w14:textId="7FDAB95B" w:rsidR="00A82319" w:rsidRPr="00A83767" w:rsidRDefault="00EC428E">
      <w:pPr>
        <w:pStyle w:val="Subtitle"/>
        <w:rPr>
          <w:sz w:val="32"/>
          <w:szCs w:val="24"/>
        </w:rPr>
      </w:pPr>
      <w:r w:rsidRPr="00A83767">
        <w:rPr>
          <w:sz w:val="32"/>
          <w:szCs w:val="24"/>
        </w:rPr>
        <w:t>28 October</w:t>
      </w:r>
      <w:r w:rsidR="00CD5649" w:rsidRPr="00A83767">
        <w:rPr>
          <w:sz w:val="32"/>
          <w:szCs w:val="24"/>
        </w:rPr>
        <w:t xml:space="preserve"> 202</w:t>
      </w:r>
      <w:r w:rsidR="002A417A" w:rsidRPr="00A83767">
        <w:rPr>
          <w:sz w:val="32"/>
          <w:szCs w:val="24"/>
        </w:rPr>
        <w:t>3</w:t>
      </w:r>
    </w:p>
    <w:tbl>
      <w:tblPr>
        <w:tblW w:w="106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2"/>
      </w:tblGrid>
      <w:tr w:rsidR="00985D81" w:rsidRPr="00A83767" w14:paraId="1F7892E0" w14:textId="77777777" w:rsidTr="00A83767">
        <w:trPr>
          <w:trHeight w:hRule="exact" w:val="7840"/>
        </w:trPr>
        <w:tc>
          <w:tcPr>
            <w:tcW w:w="10632" w:type="dxa"/>
            <w:shd w:val="clear" w:color="auto" w:fill="B22600" w:themeFill="accent6"/>
            <w:tcMar>
              <w:top w:w="288" w:type="dxa"/>
              <w:bottom w:w="288" w:type="dxa"/>
            </w:tcMar>
          </w:tcPr>
          <w:p w14:paraId="04A4FDE7" w14:textId="1A9A0528" w:rsidR="00985D81" w:rsidRPr="00A83767" w:rsidRDefault="00985D81" w:rsidP="001E3153">
            <w:pPr>
              <w:pStyle w:val="BlockHeading"/>
              <w:rPr>
                <w:sz w:val="36"/>
                <w:szCs w:val="24"/>
              </w:rPr>
            </w:pPr>
            <w:r w:rsidRPr="00A83767">
              <w:rPr>
                <w:sz w:val="36"/>
                <w:szCs w:val="24"/>
              </w:rPr>
              <w:t>SEASON 202</w:t>
            </w:r>
            <w:r w:rsidR="002A417A" w:rsidRPr="00A83767">
              <w:rPr>
                <w:sz w:val="36"/>
                <w:szCs w:val="24"/>
              </w:rPr>
              <w:t>3</w:t>
            </w:r>
            <w:r w:rsidR="00A2379B" w:rsidRPr="00A83767">
              <w:rPr>
                <w:sz w:val="36"/>
                <w:szCs w:val="24"/>
              </w:rPr>
              <w:br/>
            </w:r>
          </w:p>
          <w:p w14:paraId="48AD2CD5" w14:textId="57BC9181" w:rsidR="00985D81" w:rsidRPr="00A83767" w:rsidRDefault="00985D81" w:rsidP="00196CF6">
            <w:pPr>
              <w:pStyle w:val="BlockText"/>
              <w:spacing w:after="240"/>
              <w:ind w:left="289" w:right="289"/>
              <w:rPr>
                <w:rFonts w:ascii="Alte Haas Grotesk" w:hAnsi="Alte Haas Grotesk"/>
                <w:sz w:val="32"/>
                <w:szCs w:val="32"/>
              </w:rPr>
            </w:pPr>
            <w:r w:rsidRPr="00A83767">
              <w:rPr>
                <w:rFonts w:ascii="Alte Haas Grotesk" w:hAnsi="Alte Haas Grotesk"/>
                <w:sz w:val="32"/>
                <w:szCs w:val="32"/>
              </w:rPr>
              <w:t xml:space="preserve">Thank you to everyone involved in playing, umpiring, coaching, managing, </w:t>
            </w:r>
            <w:proofErr w:type="spellStart"/>
            <w:proofErr w:type="gramStart"/>
            <w:r w:rsidRPr="00A83767">
              <w:rPr>
                <w:rFonts w:ascii="Alte Haas Grotesk" w:hAnsi="Alte Haas Grotesk"/>
                <w:sz w:val="32"/>
                <w:szCs w:val="32"/>
              </w:rPr>
              <w:t>organising</w:t>
            </w:r>
            <w:proofErr w:type="spellEnd"/>
            <w:proofErr w:type="gramEnd"/>
            <w:r w:rsidRPr="00A83767">
              <w:rPr>
                <w:rFonts w:ascii="Alte Haas Grotesk" w:hAnsi="Alte Haas Grotesk"/>
                <w:sz w:val="32"/>
                <w:szCs w:val="32"/>
              </w:rPr>
              <w:t xml:space="preserve"> and supporting the 202</w:t>
            </w:r>
            <w:r w:rsidR="00EC428E" w:rsidRPr="00A83767">
              <w:rPr>
                <w:rFonts w:ascii="Alte Haas Grotesk" w:hAnsi="Alte Haas Grotesk"/>
                <w:sz w:val="32"/>
                <w:szCs w:val="32"/>
              </w:rPr>
              <w:t>3</w:t>
            </w:r>
            <w:r w:rsidRPr="00A83767">
              <w:rPr>
                <w:rFonts w:ascii="Alte Haas Grotesk" w:hAnsi="Alte Haas Grotesk"/>
                <w:sz w:val="32"/>
                <w:szCs w:val="32"/>
              </w:rPr>
              <w:t xml:space="preserve"> netball season. </w:t>
            </w:r>
          </w:p>
          <w:p w14:paraId="369DBDC6" w14:textId="244501C0" w:rsidR="00985D81" w:rsidRPr="00A83767" w:rsidRDefault="00985D81" w:rsidP="00196CF6">
            <w:pPr>
              <w:pStyle w:val="BlockText"/>
              <w:spacing w:after="240"/>
              <w:ind w:left="289" w:right="289"/>
              <w:rPr>
                <w:rFonts w:ascii="Alte Haas Grotesk" w:hAnsi="Alte Haas Grotesk"/>
                <w:sz w:val="32"/>
                <w:szCs w:val="32"/>
              </w:rPr>
            </w:pPr>
            <w:r w:rsidRPr="00A83767">
              <w:rPr>
                <w:rFonts w:ascii="Alte Haas Grotesk" w:hAnsi="Alte Haas Grotesk"/>
                <w:sz w:val="32"/>
                <w:szCs w:val="32"/>
              </w:rPr>
              <w:t>Our presentation is an opportunity to celebrate the achievements of our club</w:t>
            </w:r>
            <w:r w:rsidR="00AB7A0B" w:rsidRPr="00A83767">
              <w:rPr>
                <w:rFonts w:ascii="Alte Haas Grotesk" w:hAnsi="Alte Haas Grotesk"/>
                <w:sz w:val="32"/>
                <w:szCs w:val="32"/>
              </w:rPr>
              <w:t>,</w:t>
            </w:r>
            <w:r w:rsidRPr="00A83767">
              <w:rPr>
                <w:rFonts w:ascii="Alte Haas Grotesk" w:hAnsi="Alte Haas Grotesk"/>
                <w:sz w:val="32"/>
                <w:szCs w:val="32"/>
              </w:rPr>
              <w:t xml:space="preserve"> as well as the teams and individuals contributing to our success. </w:t>
            </w:r>
          </w:p>
          <w:p w14:paraId="4D9E9FF4" w14:textId="3CF8F780" w:rsidR="001D0D89" w:rsidRPr="00A83767" w:rsidRDefault="00C73782" w:rsidP="00196CF6">
            <w:pPr>
              <w:pStyle w:val="BlockText"/>
              <w:spacing w:after="240"/>
              <w:ind w:left="289" w:right="289"/>
              <w:rPr>
                <w:rFonts w:ascii="Alte Haas Grotesk" w:hAnsi="Alte Haas Grotesk"/>
                <w:sz w:val="32"/>
                <w:szCs w:val="32"/>
              </w:rPr>
            </w:pPr>
            <w:r w:rsidRPr="00A83767">
              <w:rPr>
                <w:rFonts w:ascii="Alte Haas Grotesk" w:hAnsi="Alte Haas Grotesk"/>
                <w:sz w:val="32"/>
                <w:szCs w:val="32"/>
              </w:rPr>
              <w:t xml:space="preserve">Our Annual General Meeting </w:t>
            </w:r>
            <w:r w:rsidR="000A10EA" w:rsidRPr="00A83767">
              <w:rPr>
                <w:rFonts w:ascii="Alte Haas Grotesk" w:hAnsi="Alte Haas Grotesk"/>
                <w:sz w:val="32"/>
                <w:szCs w:val="32"/>
              </w:rPr>
              <w:t xml:space="preserve">will be held at Glenbrook Bowling Club on </w:t>
            </w:r>
            <w:r w:rsidR="0064273A" w:rsidRPr="00A83767">
              <w:rPr>
                <w:rFonts w:ascii="Alte Haas Grotesk" w:hAnsi="Alte Haas Grotesk"/>
                <w:sz w:val="32"/>
                <w:szCs w:val="32"/>
              </w:rPr>
              <w:t>2 November 2023 at 7.30 pm</w:t>
            </w:r>
            <w:r w:rsidR="00A81F1E" w:rsidRPr="00A83767">
              <w:rPr>
                <w:rFonts w:ascii="Alte Haas Grotesk" w:hAnsi="Alte Haas Grotesk"/>
                <w:sz w:val="32"/>
                <w:szCs w:val="32"/>
              </w:rPr>
              <w:t xml:space="preserve">.  We encourage you to join our committee to help us </w:t>
            </w:r>
            <w:r w:rsidR="00443D66" w:rsidRPr="00A83767">
              <w:rPr>
                <w:rFonts w:ascii="Alte Haas Grotesk" w:hAnsi="Alte Haas Grotesk"/>
                <w:sz w:val="32"/>
                <w:szCs w:val="32"/>
              </w:rPr>
              <w:t xml:space="preserve">continue to </w:t>
            </w:r>
            <w:r w:rsidR="00466C22" w:rsidRPr="00A83767">
              <w:rPr>
                <w:rFonts w:ascii="Alte Haas Grotesk" w:hAnsi="Alte Haas Grotesk"/>
                <w:sz w:val="32"/>
                <w:szCs w:val="32"/>
              </w:rPr>
              <w:t xml:space="preserve">run a successful club.  </w:t>
            </w:r>
            <w:r w:rsidR="00401448" w:rsidRPr="00A83767">
              <w:rPr>
                <w:rFonts w:ascii="Alte Haas Grotesk" w:hAnsi="Alte Haas Grotesk"/>
                <w:sz w:val="32"/>
                <w:szCs w:val="32"/>
              </w:rPr>
              <w:t xml:space="preserve">If you would like information on </w:t>
            </w:r>
            <w:r w:rsidR="005173CF" w:rsidRPr="00A83767">
              <w:rPr>
                <w:rFonts w:ascii="Alte Haas Grotesk" w:hAnsi="Alte Haas Grotesk"/>
                <w:sz w:val="32"/>
                <w:szCs w:val="32"/>
              </w:rPr>
              <w:t>roles and responsibilities, please speak with any member of our Executive team.</w:t>
            </w:r>
            <w:r w:rsidR="00962687" w:rsidRPr="00A83767">
              <w:rPr>
                <w:rFonts w:ascii="Alte Haas Grotesk" w:hAnsi="Alte Haas Grotesk"/>
                <w:sz w:val="32"/>
                <w:szCs w:val="32"/>
              </w:rPr>
              <w:t xml:space="preserve">  </w:t>
            </w:r>
          </w:p>
          <w:p w14:paraId="5C8618F7" w14:textId="785F485C" w:rsidR="00C73782" w:rsidRPr="00A83767" w:rsidRDefault="005173CF" w:rsidP="00196CF6">
            <w:pPr>
              <w:pStyle w:val="BlockText"/>
              <w:spacing w:after="240"/>
              <w:ind w:left="289" w:right="289"/>
              <w:rPr>
                <w:sz w:val="28"/>
                <w:szCs w:val="24"/>
              </w:rPr>
            </w:pPr>
            <w:r w:rsidRPr="00A83767">
              <w:rPr>
                <w:rFonts w:ascii="Alte Haas Grotesk" w:hAnsi="Alte Haas Grotesk"/>
                <w:sz w:val="32"/>
                <w:szCs w:val="32"/>
              </w:rPr>
              <w:t xml:space="preserve">Thank you, again for your </w:t>
            </w:r>
            <w:r w:rsidR="009B7489" w:rsidRPr="00A83767">
              <w:rPr>
                <w:rFonts w:ascii="Alte Haas Grotesk" w:hAnsi="Alte Haas Grotesk"/>
                <w:sz w:val="32"/>
                <w:szCs w:val="32"/>
              </w:rPr>
              <w:t>commitment in 202</w:t>
            </w:r>
            <w:r w:rsidR="0009459D" w:rsidRPr="00A83767">
              <w:rPr>
                <w:rFonts w:ascii="Alte Haas Grotesk" w:hAnsi="Alte Haas Grotesk"/>
                <w:sz w:val="32"/>
                <w:szCs w:val="32"/>
              </w:rPr>
              <w:t>3</w:t>
            </w:r>
            <w:r w:rsidR="009B7489" w:rsidRPr="00A83767">
              <w:rPr>
                <w:rFonts w:ascii="Alte Haas Grotesk" w:hAnsi="Alte Haas Grotesk"/>
                <w:sz w:val="32"/>
                <w:szCs w:val="32"/>
              </w:rPr>
              <w:t xml:space="preserve">.  </w:t>
            </w:r>
            <w:r w:rsidR="000A10EA" w:rsidRPr="00A83767">
              <w:rPr>
                <w:rFonts w:ascii="Alte Haas Grotesk" w:hAnsi="Alte Haas Grotesk"/>
                <w:sz w:val="32"/>
                <w:szCs w:val="32"/>
              </w:rPr>
              <w:t>We look forward to welcoming you back to the club in 202</w:t>
            </w:r>
            <w:r w:rsidR="0009459D" w:rsidRPr="00A83767">
              <w:rPr>
                <w:rFonts w:ascii="Alte Haas Grotesk" w:hAnsi="Alte Haas Grotesk"/>
                <w:sz w:val="32"/>
                <w:szCs w:val="32"/>
              </w:rPr>
              <w:t>4</w:t>
            </w:r>
            <w:r w:rsidR="000A10EA" w:rsidRPr="00A83767">
              <w:rPr>
                <w:rFonts w:ascii="Alte Haas Grotesk" w:hAnsi="Alte Haas Grotesk"/>
                <w:sz w:val="32"/>
                <w:szCs w:val="32"/>
              </w:rPr>
              <w:t>.</w:t>
            </w:r>
          </w:p>
        </w:tc>
      </w:tr>
    </w:tbl>
    <w:p w14:paraId="085214DD" w14:textId="77777777" w:rsidR="00B56FBD" w:rsidRDefault="00B56FBD" w:rsidP="00B56FBD">
      <w:pPr>
        <w:spacing w:after="0"/>
        <w:rPr>
          <w:noProof/>
          <w:sz w:val="22"/>
          <w:szCs w:val="22"/>
        </w:rPr>
      </w:pPr>
    </w:p>
    <w:p w14:paraId="580D08DA" w14:textId="4E089A73" w:rsidR="00B56FBD" w:rsidRDefault="00B56FBD">
      <w:pPr>
        <w:rPr>
          <w:noProof/>
          <w:sz w:val="22"/>
          <w:szCs w:val="22"/>
        </w:rPr>
      </w:pPr>
    </w:p>
    <w:p w14:paraId="5F84592A" w14:textId="0A05E737" w:rsidR="00364DFE" w:rsidRPr="00364DFE" w:rsidRDefault="00364DFE" w:rsidP="00364DFE">
      <w:pPr>
        <w:shd w:val="clear" w:color="auto" w:fill="FFFFFF"/>
        <w:spacing w:line="240" w:lineRule="auto"/>
        <w:ind w:left="720"/>
        <w:rPr>
          <w:rFonts w:ascii="Arial" w:eastAsia="Times New Roman" w:hAnsi="Arial" w:cs="Arial"/>
          <w:i/>
          <w:iCs/>
          <w:color w:val="4D4D4D"/>
          <w:kern w:val="0"/>
          <w:sz w:val="22"/>
          <w:szCs w:val="22"/>
          <w:lang w:val="en-AU" w:eastAsia="en-AU"/>
          <w14:ligatures w14:val="none"/>
        </w:rPr>
      </w:pPr>
      <w:r w:rsidRPr="00364DFE">
        <w:rPr>
          <w:rFonts w:ascii="Arial" w:eastAsia="Times New Roman" w:hAnsi="Arial" w:cs="Arial"/>
          <w:i/>
          <w:iCs/>
          <w:color w:val="4D4D4D"/>
          <w:kern w:val="0"/>
          <w:sz w:val="22"/>
          <w:szCs w:val="22"/>
          <w:lang w:val="en-AU" w:eastAsia="en-AU"/>
          <w14:ligatures w14:val="none"/>
        </w:rPr>
        <w:drawing>
          <wp:anchor distT="0" distB="0" distL="114300" distR="114300" simplePos="0" relativeHeight="251678720" behindDoc="0" locked="0" layoutInCell="1" allowOverlap="1" wp14:anchorId="4ED436A0" wp14:editId="4498A9E4">
            <wp:simplePos x="0" y="0"/>
            <wp:positionH relativeFrom="column">
              <wp:posOffset>5519941</wp:posOffset>
            </wp:positionH>
            <wp:positionV relativeFrom="paragraph">
              <wp:posOffset>8890</wp:posOffset>
            </wp:positionV>
            <wp:extent cx="804545" cy="534035"/>
            <wp:effectExtent l="0" t="0" r="0" b="0"/>
            <wp:wrapSquare wrapText="bothSides"/>
            <wp:docPr id="932976053" name="Picture 1" descr="Dot art of aboriginal motif with the colors of the aboriginal flag -  Download Graphics &amp; V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t art of aboriginal motif with the colors of the aboriginal flag -  Download Graphics &amp; Vector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4DFE">
        <w:rPr>
          <w:rFonts w:ascii="Arial" w:eastAsia="Times New Roman" w:hAnsi="Arial" w:cs="Arial"/>
          <w:i/>
          <w:iCs/>
          <w:color w:val="4D4D4D"/>
          <w:kern w:val="0"/>
          <w:sz w:val="22"/>
          <w:szCs w:val="22"/>
          <w:lang w:val="en-AU" w:eastAsia="en-AU"/>
          <w14:ligatures w14:val="none"/>
        </w:rPr>
        <w:t>BRNC</w:t>
      </w:r>
      <w:r w:rsidRPr="00364DFE">
        <w:rPr>
          <w:rFonts w:ascii="Arial" w:eastAsia="Times New Roman" w:hAnsi="Arial" w:cs="Arial"/>
          <w:i/>
          <w:iCs/>
          <w:color w:val="4D4D4D"/>
          <w:kern w:val="0"/>
          <w:sz w:val="22"/>
          <w:szCs w:val="22"/>
          <w:lang w:val="en-AU" w:eastAsia="en-AU"/>
          <w14:ligatures w14:val="none"/>
        </w:rPr>
        <w:t xml:space="preserve"> would like to Acknowledge the </w:t>
      </w:r>
      <w:proofErr w:type="spellStart"/>
      <w:r w:rsidRPr="00364DFE">
        <w:rPr>
          <w:rFonts w:ascii="Arial" w:eastAsia="Times New Roman" w:hAnsi="Arial" w:cs="Arial"/>
          <w:i/>
          <w:iCs/>
          <w:color w:val="4D4D4D"/>
          <w:kern w:val="0"/>
          <w:sz w:val="22"/>
          <w:szCs w:val="22"/>
          <w:lang w:val="en-AU" w:eastAsia="en-AU"/>
          <w14:ligatures w14:val="none"/>
        </w:rPr>
        <w:t>Gundungurra</w:t>
      </w:r>
      <w:proofErr w:type="spellEnd"/>
      <w:r w:rsidRPr="00364DFE">
        <w:rPr>
          <w:rFonts w:ascii="Arial" w:eastAsia="Times New Roman" w:hAnsi="Arial" w:cs="Arial"/>
          <w:i/>
          <w:iCs/>
          <w:color w:val="4D4D4D"/>
          <w:kern w:val="0"/>
          <w:sz w:val="22"/>
          <w:szCs w:val="22"/>
          <w:lang w:val="en-AU" w:eastAsia="en-AU"/>
          <w14:ligatures w14:val="none"/>
        </w:rPr>
        <w:t xml:space="preserve"> and </w:t>
      </w:r>
      <w:proofErr w:type="spellStart"/>
      <w:r w:rsidRPr="00364DFE">
        <w:rPr>
          <w:rFonts w:ascii="Arial" w:eastAsia="Times New Roman" w:hAnsi="Arial" w:cs="Arial"/>
          <w:i/>
          <w:iCs/>
          <w:color w:val="4D4D4D"/>
          <w:kern w:val="0"/>
          <w:sz w:val="22"/>
          <w:szCs w:val="22"/>
          <w:lang w:val="en-AU" w:eastAsia="en-AU"/>
          <w14:ligatures w14:val="none"/>
        </w:rPr>
        <w:t>Darug</w:t>
      </w:r>
      <w:proofErr w:type="spellEnd"/>
      <w:r w:rsidRPr="00364DFE">
        <w:rPr>
          <w:rFonts w:ascii="Arial" w:eastAsia="Times New Roman" w:hAnsi="Arial" w:cs="Arial"/>
          <w:i/>
          <w:iCs/>
          <w:color w:val="4D4D4D"/>
          <w:kern w:val="0"/>
          <w:sz w:val="22"/>
          <w:szCs w:val="22"/>
          <w:lang w:val="en-AU" w:eastAsia="en-AU"/>
          <w14:ligatures w14:val="none"/>
        </w:rPr>
        <w:t xml:space="preserve"> people who are the traditional custodians of this land. </w:t>
      </w:r>
      <w:r w:rsidRPr="00364DFE">
        <w:rPr>
          <w:rFonts w:ascii="Arial" w:eastAsia="Times New Roman" w:hAnsi="Arial" w:cs="Arial"/>
          <w:i/>
          <w:iCs/>
          <w:color w:val="4D4D4D"/>
          <w:kern w:val="0"/>
          <w:sz w:val="22"/>
          <w:szCs w:val="22"/>
          <w:lang w:val="en-AU" w:eastAsia="en-AU"/>
          <w14:ligatures w14:val="none"/>
        </w:rPr>
        <w:t>We</w:t>
      </w:r>
      <w:r w:rsidRPr="00364DFE">
        <w:rPr>
          <w:rFonts w:ascii="Arial" w:eastAsia="Times New Roman" w:hAnsi="Arial" w:cs="Arial"/>
          <w:i/>
          <w:iCs/>
          <w:color w:val="4D4D4D"/>
          <w:kern w:val="0"/>
          <w:sz w:val="22"/>
          <w:szCs w:val="22"/>
          <w:lang w:val="en-AU" w:eastAsia="en-AU"/>
          <w14:ligatures w14:val="none"/>
        </w:rPr>
        <w:t xml:space="preserve"> would also like to pay respect to Elders both past and present.</w:t>
      </w:r>
    </w:p>
    <w:p w14:paraId="2EAEC834" w14:textId="4FF729D7" w:rsidR="00B56FBD" w:rsidRDefault="000749EC">
      <w:pPr>
        <w:rPr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541AF9F" wp14:editId="2D52BD2F">
            <wp:simplePos x="0" y="0"/>
            <wp:positionH relativeFrom="margin">
              <wp:align>right</wp:align>
            </wp:positionH>
            <wp:positionV relativeFrom="paragraph">
              <wp:posOffset>5786755</wp:posOffset>
            </wp:positionV>
            <wp:extent cx="2686050" cy="3524250"/>
            <wp:effectExtent l="0" t="0" r="0" b="0"/>
            <wp:wrapNone/>
            <wp:docPr id="1891703014" name="Picture 1" descr="A person in a sports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03014" name="Picture 1" descr="A person in a sports uniform&#10;&#10;Description automatically generated"/>
                    <pic:cNvPicPr/>
                  </pic:nvPicPr>
                  <pic:blipFill rotWithShape="1">
                    <a:blip r:embed="rId11"/>
                    <a:srcRect l="34935" t="22696" r="3494" b="40951"/>
                    <a:stretch/>
                  </pic:blipFill>
                  <pic:spPr bwMode="auto">
                    <a:xfrm>
                      <a:off x="0" y="0"/>
                      <a:ext cx="268605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A0E56">
        <w:rPr>
          <w:noProof/>
          <w:sz w:val="22"/>
          <w:szCs w:val="22"/>
        </w:rPr>
        <w:br w:type="page"/>
      </w:r>
    </w:p>
    <w:p w14:paraId="26E810E9" w14:textId="5FB03434" w:rsidR="002E3D2B" w:rsidRDefault="00DF5B17" w:rsidP="00ED105B">
      <w:pPr>
        <w:pStyle w:val="Heading1"/>
        <w:spacing w:before="240" w:after="0"/>
        <w:ind w:right="-24"/>
        <w:jc w:val="center"/>
        <w:rPr>
          <w:rFonts w:ascii="Alte Haas Grotesk" w:hAnsi="Alte Haas Grotesk"/>
          <w:color w:val="C00000"/>
          <w:sz w:val="32"/>
          <w:szCs w:val="24"/>
        </w:rPr>
      </w:pPr>
      <w:bookmarkStart w:id="0" w:name="_Hlk114065356"/>
      <w:r w:rsidRPr="00B45519">
        <w:rPr>
          <w:rFonts w:ascii="Alte Haas Grotesk" w:hAnsi="Alte Haas Grotesk"/>
          <w:color w:val="C00000"/>
          <w:sz w:val="32"/>
          <w:szCs w:val="24"/>
        </w:rPr>
        <w:lastRenderedPageBreak/>
        <w:t>Welcome</w:t>
      </w:r>
    </w:p>
    <w:p w14:paraId="69C734BE" w14:textId="2D8778DB" w:rsidR="00B45519" w:rsidRPr="000C6EF2" w:rsidRDefault="00B56FBD" w:rsidP="008A6192">
      <w:pPr>
        <w:spacing w:after="120"/>
        <w:jc w:val="center"/>
        <w:rPr>
          <w:b/>
          <w:bCs/>
          <w:sz w:val="30"/>
          <w:szCs w:val="30"/>
        </w:rPr>
      </w:pPr>
      <w:r>
        <w:rPr>
          <w:rFonts w:ascii="Alte Haas Grotesk" w:hAnsi="Alte Haas Grotesk"/>
          <w:b/>
          <w:bCs/>
          <w:sz w:val="30"/>
          <w:szCs w:val="30"/>
        </w:rPr>
        <w:br/>
      </w:r>
      <w:r w:rsidR="008A6192" w:rsidRPr="000C6EF2">
        <w:rPr>
          <w:rFonts w:ascii="Alte Haas Grotesk" w:hAnsi="Alte Haas Grotesk"/>
          <w:b/>
          <w:bCs/>
          <w:sz w:val="30"/>
          <w:szCs w:val="30"/>
        </w:rPr>
        <w:t>Special guests:</w:t>
      </w:r>
    </w:p>
    <w:p w14:paraId="75B84430" w14:textId="40FCB5A7" w:rsidR="00DF5B17" w:rsidRPr="000C6EF2" w:rsidRDefault="00DF5B17" w:rsidP="006F5BB1">
      <w:pPr>
        <w:pStyle w:val="ListParagraph"/>
        <w:spacing w:after="120"/>
        <w:jc w:val="center"/>
        <w:rPr>
          <w:rFonts w:ascii="Alte Haas Grotesk" w:hAnsi="Alte Haas Grotesk"/>
          <w:sz w:val="30"/>
          <w:szCs w:val="30"/>
        </w:rPr>
      </w:pPr>
      <w:r w:rsidRPr="000C6EF2">
        <w:rPr>
          <w:rFonts w:ascii="Alte Haas Grotesk" w:hAnsi="Alte Haas Grotesk"/>
          <w:sz w:val="30"/>
          <w:szCs w:val="30"/>
        </w:rPr>
        <w:t>Roger Snaith and Cathy Phillips</w:t>
      </w:r>
      <w:r w:rsidR="006F5BB1" w:rsidRPr="000C6EF2">
        <w:rPr>
          <w:rFonts w:ascii="Alte Haas Grotesk" w:hAnsi="Alte Haas Grotesk"/>
          <w:sz w:val="30"/>
          <w:szCs w:val="30"/>
        </w:rPr>
        <w:br/>
      </w:r>
      <w:r w:rsidR="007B1714" w:rsidRPr="000C6EF2">
        <w:rPr>
          <w:rFonts w:ascii="Alte Haas Grotesk" w:hAnsi="Alte Haas Grotesk"/>
          <w:sz w:val="30"/>
          <w:szCs w:val="30"/>
        </w:rPr>
        <w:t>Kim Stubbs</w:t>
      </w:r>
      <w:r w:rsidR="002E3D2B" w:rsidRPr="000C6EF2">
        <w:rPr>
          <w:rFonts w:ascii="Alte Haas Grotesk" w:hAnsi="Alte Haas Grotesk"/>
          <w:sz w:val="30"/>
          <w:szCs w:val="30"/>
        </w:rPr>
        <w:t xml:space="preserve"> from Blaxland Day N Night Pharmacy</w:t>
      </w:r>
    </w:p>
    <w:p w14:paraId="391CEE55" w14:textId="4C9C8633" w:rsidR="00DF5B17" w:rsidRPr="000C6EF2" w:rsidRDefault="00DF5B17" w:rsidP="00DF5B17">
      <w:pPr>
        <w:spacing w:after="120"/>
        <w:jc w:val="center"/>
        <w:rPr>
          <w:rFonts w:ascii="Alte Haas Grotesk" w:hAnsi="Alte Haas Grotesk"/>
          <w:sz w:val="30"/>
          <w:szCs w:val="30"/>
        </w:rPr>
      </w:pPr>
    </w:p>
    <w:p w14:paraId="25F00753" w14:textId="39D1A7A7" w:rsidR="00DF5B17" w:rsidRPr="000C6EF2" w:rsidRDefault="00DF5B17" w:rsidP="00DF5B17">
      <w:pPr>
        <w:spacing w:after="120"/>
        <w:jc w:val="center"/>
        <w:rPr>
          <w:rFonts w:ascii="Alte Haas Grotesk" w:hAnsi="Alte Haas Grotesk"/>
          <w:b/>
          <w:bCs/>
          <w:sz w:val="30"/>
          <w:szCs w:val="30"/>
        </w:rPr>
      </w:pPr>
      <w:r w:rsidRPr="000C6EF2">
        <w:rPr>
          <w:rFonts w:ascii="Alte Haas Grotesk" w:hAnsi="Alte Haas Grotesk"/>
          <w:b/>
          <w:bCs/>
          <w:sz w:val="30"/>
          <w:szCs w:val="30"/>
        </w:rPr>
        <w:t>Blaxland Redbacks Netball Club Life Members:</w:t>
      </w:r>
    </w:p>
    <w:p w14:paraId="0455C9D5" w14:textId="03B2B1D7" w:rsidR="00DF5B17" w:rsidRPr="000C6EF2" w:rsidRDefault="00DF5B17" w:rsidP="00DF5B17">
      <w:pPr>
        <w:jc w:val="center"/>
        <w:rPr>
          <w:rFonts w:ascii="Alte Haas Grotesk" w:hAnsi="Alte Haas Grotesk"/>
          <w:sz w:val="30"/>
          <w:szCs w:val="30"/>
        </w:rPr>
      </w:pPr>
      <w:r w:rsidRPr="000C6EF2">
        <w:rPr>
          <w:rFonts w:ascii="Alte Haas Grotesk" w:hAnsi="Alte Haas Grotesk"/>
          <w:sz w:val="30"/>
          <w:szCs w:val="30"/>
        </w:rPr>
        <w:t xml:space="preserve">Jan and Gordon Grant, Marion and Paul </w:t>
      </w:r>
      <w:proofErr w:type="spellStart"/>
      <w:r w:rsidRPr="000C6EF2">
        <w:rPr>
          <w:rFonts w:ascii="Alte Haas Grotesk" w:hAnsi="Alte Haas Grotesk"/>
          <w:sz w:val="30"/>
          <w:szCs w:val="30"/>
        </w:rPr>
        <w:t>Selems</w:t>
      </w:r>
      <w:proofErr w:type="spellEnd"/>
      <w:r w:rsidRPr="000C6EF2">
        <w:rPr>
          <w:rFonts w:ascii="Alte Haas Grotesk" w:hAnsi="Alte Haas Grotesk"/>
          <w:sz w:val="30"/>
          <w:szCs w:val="30"/>
        </w:rPr>
        <w:t xml:space="preserve">, Judy Black, </w:t>
      </w:r>
      <w:r w:rsidR="008A6192" w:rsidRPr="000C6EF2">
        <w:rPr>
          <w:rFonts w:ascii="Alte Haas Grotesk" w:hAnsi="Alte Haas Grotesk"/>
          <w:sz w:val="30"/>
          <w:szCs w:val="30"/>
        </w:rPr>
        <w:br/>
      </w:r>
      <w:r w:rsidRPr="000C6EF2">
        <w:rPr>
          <w:rFonts w:ascii="Alte Haas Grotesk" w:hAnsi="Alte Haas Grotesk"/>
          <w:sz w:val="30"/>
          <w:szCs w:val="30"/>
        </w:rPr>
        <w:t xml:space="preserve">Estelle Godkin, Terese </w:t>
      </w:r>
      <w:proofErr w:type="spellStart"/>
      <w:r w:rsidRPr="000C6EF2">
        <w:rPr>
          <w:rFonts w:ascii="Alte Haas Grotesk" w:hAnsi="Alte Haas Grotesk"/>
          <w:sz w:val="30"/>
          <w:szCs w:val="30"/>
        </w:rPr>
        <w:t>Klynhout</w:t>
      </w:r>
      <w:proofErr w:type="spellEnd"/>
      <w:r w:rsidRPr="000C6EF2">
        <w:rPr>
          <w:rFonts w:ascii="Alte Haas Grotesk" w:hAnsi="Alte Haas Grotesk"/>
          <w:sz w:val="30"/>
          <w:szCs w:val="30"/>
        </w:rPr>
        <w:t xml:space="preserve">, Karen </w:t>
      </w:r>
      <w:proofErr w:type="spellStart"/>
      <w:r w:rsidRPr="000C6EF2">
        <w:rPr>
          <w:rFonts w:ascii="Alte Haas Grotesk" w:hAnsi="Alte Haas Grotesk"/>
          <w:sz w:val="30"/>
          <w:szCs w:val="30"/>
        </w:rPr>
        <w:t>Libbesson</w:t>
      </w:r>
      <w:proofErr w:type="spellEnd"/>
      <w:r w:rsidRPr="000C6EF2">
        <w:rPr>
          <w:rFonts w:ascii="Alte Haas Grotesk" w:hAnsi="Alte Haas Grotesk"/>
          <w:sz w:val="30"/>
          <w:szCs w:val="30"/>
        </w:rPr>
        <w:t xml:space="preserve">, Ilona Saad, </w:t>
      </w:r>
      <w:r w:rsidR="008A6192" w:rsidRPr="000C6EF2">
        <w:rPr>
          <w:rFonts w:ascii="Alte Haas Grotesk" w:hAnsi="Alte Haas Grotesk"/>
          <w:sz w:val="30"/>
          <w:szCs w:val="30"/>
        </w:rPr>
        <w:br/>
      </w:r>
      <w:r w:rsidRPr="000C6EF2">
        <w:rPr>
          <w:rFonts w:ascii="Alte Haas Grotesk" w:hAnsi="Alte Haas Grotesk"/>
          <w:sz w:val="30"/>
          <w:szCs w:val="30"/>
        </w:rPr>
        <w:t xml:space="preserve">Janet Nolan, Craig </w:t>
      </w:r>
      <w:proofErr w:type="gramStart"/>
      <w:r w:rsidRPr="000C6EF2">
        <w:rPr>
          <w:rFonts w:ascii="Alte Haas Grotesk" w:hAnsi="Alte Haas Grotesk"/>
          <w:sz w:val="30"/>
          <w:szCs w:val="30"/>
        </w:rPr>
        <w:t>Sinclair</w:t>
      </w:r>
      <w:proofErr w:type="gramEnd"/>
      <w:r w:rsidRPr="000C6EF2">
        <w:rPr>
          <w:rFonts w:ascii="Alte Haas Grotesk" w:hAnsi="Alte Haas Grotesk"/>
          <w:sz w:val="30"/>
          <w:szCs w:val="30"/>
        </w:rPr>
        <w:t xml:space="preserve"> and Lyn Silk.</w:t>
      </w:r>
    </w:p>
    <w:p w14:paraId="1678C410" w14:textId="14BE0BA8" w:rsidR="000749EC" w:rsidRDefault="00E24465" w:rsidP="00DF5B17">
      <w:pPr>
        <w:jc w:val="center"/>
        <w:rPr>
          <w:rFonts w:ascii="Alte Haas Grotesk" w:hAnsi="Alte Haas Grotes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35A0164" wp14:editId="2BA36CE2">
            <wp:simplePos x="0" y="0"/>
            <wp:positionH relativeFrom="page">
              <wp:posOffset>409822</wp:posOffset>
            </wp:positionH>
            <wp:positionV relativeFrom="paragraph">
              <wp:posOffset>21855</wp:posOffset>
            </wp:positionV>
            <wp:extent cx="4391025" cy="2819400"/>
            <wp:effectExtent l="0" t="0" r="9525" b="0"/>
            <wp:wrapNone/>
            <wp:docPr id="1364466512" name="Picture 4" descr="A group of girls in uniform on a cou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466512" name="Picture 4" descr="A group of girls in uniform on a cou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" t="8020" r="27479" b="12850"/>
                    <a:stretch/>
                  </pic:blipFill>
                  <pic:spPr bwMode="auto">
                    <a:xfrm>
                      <a:off x="0" y="0"/>
                      <a:ext cx="43910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E6C6B" w14:textId="3F02B7C6" w:rsidR="000749EC" w:rsidRDefault="000749EC" w:rsidP="00DF5B17">
      <w:pPr>
        <w:jc w:val="center"/>
        <w:rPr>
          <w:rFonts w:ascii="Alte Haas Grotesk" w:hAnsi="Alte Haas Grotesk"/>
          <w:sz w:val="28"/>
          <w:szCs w:val="28"/>
        </w:rPr>
      </w:pPr>
    </w:p>
    <w:p w14:paraId="53A23D03" w14:textId="7934C0C2" w:rsidR="000749EC" w:rsidRDefault="000749EC" w:rsidP="00DF5B17">
      <w:pPr>
        <w:jc w:val="center"/>
        <w:rPr>
          <w:rFonts w:ascii="Alte Haas Grotesk" w:hAnsi="Alte Haas Grotesk"/>
          <w:sz w:val="28"/>
          <w:szCs w:val="28"/>
        </w:rPr>
      </w:pPr>
    </w:p>
    <w:p w14:paraId="5EB1E65F" w14:textId="51811BCF" w:rsidR="000749EC" w:rsidRDefault="000749EC" w:rsidP="00DF5B17">
      <w:pPr>
        <w:jc w:val="center"/>
        <w:rPr>
          <w:rFonts w:ascii="Alte Haas Grotesk" w:hAnsi="Alte Haas Grotesk"/>
          <w:sz w:val="28"/>
          <w:szCs w:val="28"/>
        </w:rPr>
      </w:pPr>
    </w:p>
    <w:p w14:paraId="4BFEAC98" w14:textId="6980BBB6" w:rsidR="00DF5B17" w:rsidRDefault="00DF5B17" w:rsidP="00DF5B17">
      <w:pPr>
        <w:jc w:val="center"/>
        <w:rPr>
          <w:rFonts w:ascii="Alte Haas Grotesk" w:hAnsi="Alte Haas Grotesk"/>
          <w:sz w:val="28"/>
          <w:szCs w:val="28"/>
        </w:rPr>
      </w:pPr>
    </w:p>
    <w:p w14:paraId="280820E2" w14:textId="59D1EA5F" w:rsidR="00A83767" w:rsidRDefault="00E24465" w:rsidP="00DF5B17">
      <w:pPr>
        <w:jc w:val="center"/>
        <w:rPr>
          <w:rFonts w:ascii="Alte Haas Grotesk" w:hAnsi="Alte Haas Grotes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159" behindDoc="0" locked="0" layoutInCell="1" allowOverlap="1" wp14:anchorId="7F70C05F" wp14:editId="4A60F50B">
            <wp:simplePos x="0" y="0"/>
            <wp:positionH relativeFrom="margin">
              <wp:align>right</wp:align>
            </wp:positionH>
            <wp:positionV relativeFrom="paragraph">
              <wp:posOffset>270007</wp:posOffset>
            </wp:positionV>
            <wp:extent cx="2936240" cy="2552700"/>
            <wp:effectExtent l="0" t="0" r="0" b="0"/>
            <wp:wrapNone/>
            <wp:docPr id="1516405683" name="Picture 3" descr="A group of people walking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05683" name="Picture 3" descr="A group of people walking on a stre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5" t="30382" r="29773" b="5493"/>
                    <a:stretch/>
                  </pic:blipFill>
                  <pic:spPr bwMode="auto">
                    <a:xfrm>
                      <a:off x="0" y="0"/>
                      <a:ext cx="29362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9152F" w14:textId="642AE89A" w:rsidR="00D15620" w:rsidRDefault="00D15620" w:rsidP="00DF5B17">
      <w:pPr>
        <w:jc w:val="center"/>
        <w:rPr>
          <w:rFonts w:ascii="Alte Haas Grotesk" w:hAnsi="Alte Haas Grotesk"/>
          <w:sz w:val="28"/>
          <w:szCs w:val="28"/>
        </w:rPr>
      </w:pPr>
    </w:p>
    <w:p w14:paraId="7C798BAB" w14:textId="58A75E8B" w:rsidR="00D15620" w:rsidRDefault="00D15620" w:rsidP="00DF5B17">
      <w:pPr>
        <w:jc w:val="center"/>
        <w:rPr>
          <w:rFonts w:ascii="Alte Haas Grotesk" w:hAnsi="Alte Haas Grotesk"/>
          <w:sz w:val="28"/>
          <w:szCs w:val="28"/>
        </w:rPr>
      </w:pPr>
    </w:p>
    <w:p w14:paraId="5C930B7E" w14:textId="5D843588" w:rsidR="00D15620" w:rsidRDefault="00D15620" w:rsidP="00DF5B17">
      <w:pPr>
        <w:jc w:val="center"/>
        <w:rPr>
          <w:rFonts w:ascii="Alte Haas Grotesk" w:hAnsi="Alte Haas Grotesk"/>
          <w:sz w:val="28"/>
          <w:szCs w:val="28"/>
        </w:rPr>
      </w:pPr>
    </w:p>
    <w:p w14:paraId="1F9E0399" w14:textId="340683BD" w:rsidR="00D15620" w:rsidRDefault="009703BC" w:rsidP="00DF5B17">
      <w:pPr>
        <w:jc w:val="center"/>
        <w:rPr>
          <w:rFonts w:ascii="Alte Haas Grotesk" w:hAnsi="Alte Haas Grotesk"/>
          <w:sz w:val="28"/>
          <w:szCs w:val="28"/>
        </w:rPr>
      </w:pPr>
      <w:r>
        <w:rPr>
          <w:rFonts w:ascii="Alte Haas Grotesk" w:hAnsi="Alte Haas Grotesk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6FF3089" wp14:editId="2779ADB3">
            <wp:simplePos x="0" y="0"/>
            <wp:positionH relativeFrom="column">
              <wp:posOffset>272463</wp:posOffset>
            </wp:positionH>
            <wp:positionV relativeFrom="paragraph">
              <wp:posOffset>116006</wp:posOffset>
            </wp:positionV>
            <wp:extent cx="3087630" cy="566929"/>
            <wp:effectExtent l="0" t="0" r="0" b="5080"/>
            <wp:wrapThrough wrapText="bothSides">
              <wp:wrapPolygon edited="0">
                <wp:start x="133" y="0"/>
                <wp:lineTo x="133" y="10170"/>
                <wp:lineTo x="1999" y="13076"/>
                <wp:lineTo x="5598" y="13803"/>
                <wp:lineTo x="5731" y="18888"/>
                <wp:lineTo x="8263" y="21067"/>
                <wp:lineTo x="13328" y="21067"/>
                <wp:lineTo x="15727" y="18888"/>
                <wp:lineTo x="15993" y="14529"/>
                <wp:lineTo x="20525" y="10897"/>
                <wp:lineTo x="21458" y="4359"/>
                <wp:lineTo x="21058" y="0"/>
                <wp:lineTo x="133" y="0"/>
              </wp:wrapPolygon>
            </wp:wrapThrough>
            <wp:docPr id="328265667" name="Picture 7" descr="A black background with blue and whit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65667" name="Picture 7" descr="A black background with blue and white letter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7630" cy="566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3C3D1" w14:textId="38B9FA21" w:rsidR="00D15620" w:rsidRDefault="00D15620" w:rsidP="00DF5B17">
      <w:pPr>
        <w:jc w:val="center"/>
        <w:rPr>
          <w:rFonts w:ascii="Alte Haas Grotesk" w:hAnsi="Alte Haas Grotesk"/>
          <w:sz w:val="28"/>
          <w:szCs w:val="28"/>
        </w:rPr>
      </w:pPr>
    </w:p>
    <w:p w14:paraId="717E645B" w14:textId="3E48985F" w:rsidR="00D15620" w:rsidRDefault="00D15620" w:rsidP="00DF5B17">
      <w:pPr>
        <w:jc w:val="center"/>
        <w:rPr>
          <w:rFonts w:ascii="Alte Haas Grotesk" w:hAnsi="Alte Haas Grotesk"/>
          <w:sz w:val="28"/>
          <w:szCs w:val="28"/>
        </w:rPr>
      </w:pPr>
    </w:p>
    <w:p w14:paraId="6B9CE9FC" w14:textId="77777777" w:rsidR="00D15620" w:rsidRDefault="00D15620" w:rsidP="00DF5B17">
      <w:pPr>
        <w:jc w:val="center"/>
        <w:rPr>
          <w:rFonts w:ascii="Alte Haas Grotesk" w:hAnsi="Alte Haas Grotesk"/>
          <w:sz w:val="28"/>
          <w:szCs w:val="28"/>
        </w:rPr>
      </w:pPr>
    </w:p>
    <w:p w14:paraId="42255E09" w14:textId="36F3C337" w:rsidR="00DF5B17" w:rsidRPr="00666CBD" w:rsidRDefault="00DF5B17" w:rsidP="00DF5B17">
      <w:pPr>
        <w:jc w:val="center"/>
        <w:rPr>
          <w:rFonts w:ascii="Alte Haas Grotesk" w:hAnsi="Alte Haas Grotesk"/>
          <w:b/>
          <w:bCs/>
          <w:sz w:val="28"/>
          <w:szCs w:val="28"/>
        </w:rPr>
      </w:pPr>
      <w:r w:rsidRPr="00666CBD">
        <w:rPr>
          <w:rFonts w:ascii="Alte Haas Grotesk" w:hAnsi="Alte Haas Grotesk"/>
          <w:b/>
          <w:bCs/>
          <w:sz w:val="36"/>
          <w:szCs w:val="36"/>
        </w:rPr>
        <w:t>Thank you to our sponsor, Blaxland Day N Night Pharmacy</w:t>
      </w:r>
    </w:p>
    <w:bookmarkEnd w:id="0"/>
    <w:p w14:paraId="185421FD" w14:textId="77777777" w:rsidR="005B0361" w:rsidRDefault="005B0361" w:rsidP="006F1FBA">
      <w:pPr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br w:type="page"/>
      </w:r>
    </w:p>
    <w:p w14:paraId="64C320F2" w14:textId="6698EB31" w:rsidR="00F833E2" w:rsidRPr="00B45519" w:rsidRDefault="00F833E2" w:rsidP="00032F83">
      <w:pPr>
        <w:pStyle w:val="Heading1"/>
        <w:spacing w:before="240" w:after="0"/>
        <w:ind w:left="426" w:right="401"/>
        <w:jc w:val="center"/>
        <w:rPr>
          <w:rFonts w:ascii="Alte Haas Grotesk" w:hAnsi="Alte Haas Grotesk"/>
          <w:color w:val="C00000"/>
          <w:sz w:val="32"/>
          <w:szCs w:val="24"/>
        </w:rPr>
      </w:pPr>
      <w:r w:rsidRPr="00B45519">
        <w:rPr>
          <w:rFonts w:ascii="Alte Haas Grotesk" w:hAnsi="Alte Haas Grotesk"/>
          <w:color w:val="C00000"/>
          <w:sz w:val="32"/>
          <w:szCs w:val="24"/>
        </w:rPr>
        <w:lastRenderedPageBreak/>
        <w:t>CLUB HISTORY – 40 YEARS</w:t>
      </w:r>
    </w:p>
    <w:p w14:paraId="546B0389" w14:textId="77777777" w:rsidR="00F833E2" w:rsidRPr="00933704" w:rsidRDefault="00F833E2" w:rsidP="00F52DF2">
      <w:pPr>
        <w:spacing w:after="0"/>
        <w:ind w:left="425"/>
        <w:rPr>
          <w:rFonts w:ascii="Alte Haas Grotesk" w:hAnsi="Alte Haas Grotesk"/>
          <w:sz w:val="28"/>
          <w:szCs w:val="28"/>
        </w:rPr>
      </w:pPr>
    </w:p>
    <w:p w14:paraId="64C0BF56" w14:textId="15F3E34D" w:rsidR="00223A00" w:rsidRPr="00223A00" w:rsidRDefault="00FE32B7" w:rsidP="00223A00">
      <w:pPr>
        <w:ind w:left="426"/>
        <w:rPr>
          <w:rFonts w:ascii="Alte Haas Grotesk" w:hAnsi="Alte Haas Grotesk"/>
          <w:sz w:val="28"/>
          <w:szCs w:val="28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9504" behindDoc="0" locked="0" layoutInCell="1" allowOverlap="1" wp14:anchorId="2AA17428" wp14:editId="13990DD8">
            <wp:simplePos x="0" y="0"/>
            <wp:positionH relativeFrom="column">
              <wp:posOffset>4697095</wp:posOffset>
            </wp:positionH>
            <wp:positionV relativeFrom="paragraph">
              <wp:posOffset>81280</wp:posOffset>
            </wp:positionV>
            <wp:extent cx="2106930" cy="2667000"/>
            <wp:effectExtent l="0" t="0" r="7620" b="0"/>
            <wp:wrapThrough wrapText="bothSides">
              <wp:wrapPolygon edited="0">
                <wp:start x="0" y="0"/>
                <wp:lineTo x="0" y="21446"/>
                <wp:lineTo x="21483" y="21446"/>
                <wp:lineTo x="21483" y="0"/>
                <wp:lineTo x="0" y="0"/>
              </wp:wrapPolygon>
            </wp:wrapThrough>
            <wp:docPr id="340333145" name="Picture 2" descr="A group of girls in matching outf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33145" name="Picture 2" descr="A group of girls in matching outfi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A00" w:rsidRPr="00223A00">
        <w:rPr>
          <w:rFonts w:ascii="Alte Haas Grotesk" w:hAnsi="Alte Haas Grotesk"/>
          <w:sz w:val="28"/>
          <w:szCs w:val="28"/>
        </w:rPr>
        <w:t>Blaxland Redbacks Netball Club was conceived in late 1982 when a group of Blaxland</w:t>
      </w:r>
      <w:r w:rsidR="00223A00">
        <w:rPr>
          <w:rFonts w:ascii="Alte Haas Grotesk" w:hAnsi="Alte Haas Grotesk"/>
          <w:sz w:val="28"/>
          <w:szCs w:val="28"/>
        </w:rPr>
        <w:t xml:space="preserve"> </w:t>
      </w:r>
      <w:r w:rsidR="00223A00" w:rsidRPr="00223A00">
        <w:rPr>
          <w:rFonts w:ascii="Alte Haas Grotesk" w:hAnsi="Alte Haas Grotesk"/>
          <w:sz w:val="28"/>
          <w:szCs w:val="28"/>
        </w:rPr>
        <w:t xml:space="preserve">Redbacks Soccer Club </w:t>
      </w:r>
      <w:r w:rsidR="00223A00">
        <w:rPr>
          <w:rFonts w:ascii="Alte Haas Grotesk" w:hAnsi="Alte Haas Grotesk"/>
          <w:sz w:val="28"/>
          <w:szCs w:val="28"/>
        </w:rPr>
        <w:t>m</w:t>
      </w:r>
      <w:r w:rsidR="00223A00" w:rsidRPr="00223A00">
        <w:rPr>
          <w:rFonts w:ascii="Alte Haas Grotesk" w:hAnsi="Alte Haas Grotesk"/>
          <w:sz w:val="28"/>
          <w:szCs w:val="28"/>
        </w:rPr>
        <w:t>ums decided that they wanted something for their daughters to</w:t>
      </w:r>
      <w:r w:rsidR="00707289">
        <w:rPr>
          <w:rFonts w:ascii="Alte Haas Grotesk" w:hAnsi="Alte Haas Grotesk"/>
          <w:sz w:val="28"/>
          <w:szCs w:val="28"/>
        </w:rPr>
        <w:t xml:space="preserve"> </w:t>
      </w:r>
      <w:r w:rsidR="00223A00" w:rsidRPr="00223A00">
        <w:rPr>
          <w:rFonts w:ascii="Alte Haas Grotesk" w:hAnsi="Alte Haas Grotesk"/>
          <w:sz w:val="28"/>
          <w:szCs w:val="28"/>
        </w:rPr>
        <w:t>play when their sons were playing soccer. The Soccer Club were on board with this decision</w:t>
      </w:r>
      <w:r w:rsidR="00707289">
        <w:rPr>
          <w:rFonts w:ascii="Alte Haas Grotesk" w:hAnsi="Alte Haas Grotesk"/>
          <w:sz w:val="28"/>
          <w:szCs w:val="28"/>
        </w:rPr>
        <w:t xml:space="preserve"> </w:t>
      </w:r>
      <w:r w:rsidR="00223A00" w:rsidRPr="00223A00">
        <w:rPr>
          <w:rFonts w:ascii="Alte Haas Grotesk" w:hAnsi="Alte Haas Grotesk"/>
          <w:sz w:val="28"/>
          <w:szCs w:val="28"/>
        </w:rPr>
        <w:t>and even gave the Netball Club a grant to help it get started.</w:t>
      </w:r>
    </w:p>
    <w:p w14:paraId="3214D6B5" w14:textId="08FFDFAD" w:rsidR="00223A00" w:rsidRPr="00223A00" w:rsidRDefault="00223A00" w:rsidP="00223A00">
      <w:pPr>
        <w:ind w:left="426"/>
        <w:rPr>
          <w:rFonts w:ascii="Alte Haas Grotesk" w:hAnsi="Alte Haas Grotesk"/>
          <w:sz w:val="28"/>
          <w:szCs w:val="28"/>
        </w:rPr>
      </w:pPr>
      <w:r w:rsidRPr="00223A00">
        <w:rPr>
          <w:rFonts w:ascii="Alte Haas Grotesk" w:hAnsi="Alte Haas Grotesk"/>
          <w:sz w:val="28"/>
          <w:szCs w:val="28"/>
        </w:rPr>
        <w:t>The first meeting was held in Rose O’Neil’s lounge room, where it was decided to invite Jan</w:t>
      </w:r>
      <w:r w:rsidR="00707289">
        <w:rPr>
          <w:rFonts w:ascii="Alte Haas Grotesk" w:hAnsi="Alte Haas Grotesk"/>
          <w:sz w:val="28"/>
          <w:szCs w:val="28"/>
        </w:rPr>
        <w:t xml:space="preserve"> </w:t>
      </w:r>
      <w:r w:rsidRPr="00223A00">
        <w:rPr>
          <w:rFonts w:ascii="Alte Haas Grotesk" w:hAnsi="Alte Haas Grotesk"/>
          <w:sz w:val="28"/>
          <w:szCs w:val="28"/>
        </w:rPr>
        <w:t>and Gordon Grant, who were the fledging “Mt Riverview Netball Club”</w:t>
      </w:r>
      <w:r w:rsidR="004063A2">
        <w:rPr>
          <w:rFonts w:ascii="Alte Haas Grotesk" w:hAnsi="Alte Haas Grotesk"/>
          <w:sz w:val="28"/>
          <w:szCs w:val="28"/>
        </w:rPr>
        <w:t xml:space="preserve">.  They </w:t>
      </w:r>
      <w:r w:rsidRPr="00223A00">
        <w:rPr>
          <w:rFonts w:ascii="Alte Haas Grotesk" w:hAnsi="Alte Haas Grotesk"/>
          <w:sz w:val="28"/>
          <w:szCs w:val="28"/>
        </w:rPr>
        <w:t>combine</w:t>
      </w:r>
      <w:r w:rsidR="004063A2">
        <w:rPr>
          <w:rFonts w:ascii="Alte Haas Grotesk" w:hAnsi="Alte Haas Grotesk"/>
          <w:sz w:val="28"/>
          <w:szCs w:val="28"/>
        </w:rPr>
        <w:t>d</w:t>
      </w:r>
      <w:r w:rsidRPr="00223A00">
        <w:rPr>
          <w:rFonts w:ascii="Alte Haas Grotesk" w:hAnsi="Alte Haas Grotesk"/>
          <w:sz w:val="28"/>
          <w:szCs w:val="28"/>
        </w:rPr>
        <w:t xml:space="preserve"> forces</w:t>
      </w:r>
      <w:r w:rsidR="00707289">
        <w:rPr>
          <w:rFonts w:ascii="Alte Haas Grotesk" w:hAnsi="Alte Haas Grotesk"/>
          <w:sz w:val="28"/>
          <w:szCs w:val="28"/>
        </w:rPr>
        <w:t xml:space="preserve"> </w:t>
      </w:r>
      <w:r w:rsidRPr="00223A00">
        <w:rPr>
          <w:rFonts w:ascii="Alte Haas Grotesk" w:hAnsi="Alte Haas Grotesk"/>
          <w:sz w:val="28"/>
          <w:szCs w:val="28"/>
        </w:rPr>
        <w:t>and use</w:t>
      </w:r>
      <w:r w:rsidR="004063A2">
        <w:rPr>
          <w:rFonts w:ascii="Alte Haas Grotesk" w:hAnsi="Alte Haas Grotesk"/>
          <w:sz w:val="28"/>
          <w:szCs w:val="28"/>
        </w:rPr>
        <w:t>d</w:t>
      </w:r>
      <w:r w:rsidRPr="00223A00">
        <w:rPr>
          <w:rFonts w:ascii="Alte Haas Grotesk" w:hAnsi="Alte Haas Grotesk"/>
          <w:sz w:val="28"/>
          <w:szCs w:val="28"/>
        </w:rPr>
        <w:t xml:space="preserve"> their netball knowledge to help become the mighty Club that we know today.</w:t>
      </w:r>
    </w:p>
    <w:p w14:paraId="2185A7CD" w14:textId="331DE8E1" w:rsidR="00223A00" w:rsidRPr="00223A00" w:rsidRDefault="00223A00" w:rsidP="00223A00">
      <w:pPr>
        <w:ind w:left="426"/>
        <w:rPr>
          <w:rFonts w:ascii="Alte Haas Grotesk" w:hAnsi="Alte Haas Grotesk"/>
          <w:sz w:val="28"/>
          <w:szCs w:val="28"/>
        </w:rPr>
      </w:pPr>
      <w:r w:rsidRPr="00223A00">
        <w:rPr>
          <w:rFonts w:ascii="Alte Haas Grotesk" w:hAnsi="Alte Haas Grotesk"/>
          <w:sz w:val="28"/>
          <w:szCs w:val="28"/>
        </w:rPr>
        <w:t xml:space="preserve">Rose was our inaugural </w:t>
      </w:r>
      <w:proofErr w:type="gramStart"/>
      <w:r w:rsidRPr="00223A00">
        <w:rPr>
          <w:rFonts w:ascii="Alte Haas Grotesk" w:hAnsi="Alte Haas Grotesk"/>
          <w:sz w:val="28"/>
          <w:szCs w:val="28"/>
        </w:rPr>
        <w:t>President</w:t>
      </w:r>
      <w:proofErr w:type="gramEnd"/>
      <w:r w:rsidRPr="00223A00">
        <w:rPr>
          <w:rFonts w:ascii="Alte Haas Grotesk" w:hAnsi="Alte Haas Grotesk"/>
          <w:sz w:val="28"/>
          <w:szCs w:val="28"/>
        </w:rPr>
        <w:t xml:space="preserve"> and she was a wonderful leader. Jan was at the first</w:t>
      </w:r>
      <w:r w:rsidR="00707289">
        <w:rPr>
          <w:rFonts w:ascii="Alte Haas Grotesk" w:hAnsi="Alte Haas Grotesk"/>
          <w:sz w:val="28"/>
          <w:szCs w:val="28"/>
        </w:rPr>
        <w:t xml:space="preserve"> </w:t>
      </w:r>
      <w:r w:rsidRPr="00223A00">
        <w:rPr>
          <w:rFonts w:ascii="Alte Haas Grotesk" w:hAnsi="Alte Haas Grotesk"/>
          <w:sz w:val="28"/>
          <w:szCs w:val="28"/>
        </w:rPr>
        <w:t>meeting and was also elected to this new Club’s executive. A couple of the other first</w:t>
      </w:r>
      <w:r w:rsidR="00707289">
        <w:rPr>
          <w:rFonts w:ascii="Alte Haas Grotesk" w:hAnsi="Alte Haas Grotesk"/>
          <w:sz w:val="28"/>
          <w:szCs w:val="28"/>
        </w:rPr>
        <w:t xml:space="preserve"> </w:t>
      </w:r>
      <w:r w:rsidRPr="00223A00">
        <w:rPr>
          <w:rFonts w:ascii="Alte Haas Grotesk" w:hAnsi="Alte Haas Grotesk"/>
          <w:sz w:val="28"/>
          <w:szCs w:val="28"/>
        </w:rPr>
        <w:t>executive members were Lesley Watson and Jan Fuge</w:t>
      </w:r>
      <w:r w:rsidR="00707289">
        <w:rPr>
          <w:rFonts w:ascii="Alte Haas Grotesk" w:hAnsi="Alte Haas Grotesk"/>
          <w:sz w:val="28"/>
          <w:szCs w:val="28"/>
        </w:rPr>
        <w:t>.</w:t>
      </w:r>
    </w:p>
    <w:p w14:paraId="079AA5D6" w14:textId="3AFBDCF7" w:rsidR="00223A00" w:rsidRPr="00223A00" w:rsidRDefault="00223A00" w:rsidP="00223A00">
      <w:pPr>
        <w:ind w:left="426"/>
        <w:rPr>
          <w:rFonts w:ascii="Alte Haas Grotesk" w:hAnsi="Alte Haas Grotesk"/>
          <w:sz w:val="28"/>
          <w:szCs w:val="28"/>
        </w:rPr>
      </w:pPr>
      <w:r w:rsidRPr="00223A00">
        <w:rPr>
          <w:rFonts w:ascii="Alte Haas Grotesk" w:hAnsi="Alte Haas Grotesk"/>
          <w:sz w:val="28"/>
          <w:szCs w:val="28"/>
        </w:rPr>
        <w:t>In the first year of play, 1983, Redbacks had 5 teams and in the 2nd year we progressed to 7</w:t>
      </w:r>
      <w:r w:rsidR="006F727A">
        <w:rPr>
          <w:rFonts w:ascii="Alte Haas Grotesk" w:hAnsi="Alte Haas Grotesk"/>
          <w:sz w:val="28"/>
          <w:szCs w:val="28"/>
        </w:rPr>
        <w:t xml:space="preserve"> </w:t>
      </w:r>
      <w:r w:rsidRPr="00223A00">
        <w:rPr>
          <w:rFonts w:ascii="Alte Haas Grotesk" w:hAnsi="Alte Haas Grotesk"/>
          <w:sz w:val="28"/>
          <w:szCs w:val="28"/>
        </w:rPr>
        <w:t>teams and grew from there where in 2023 we had 16 teams.</w:t>
      </w:r>
    </w:p>
    <w:p w14:paraId="70964DF6" w14:textId="769F9878" w:rsidR="00F833E2" w:rsidRDefault="00223A00" w:rsidP="00223A00">
      <w:pPr>
        <w:ind w:left="426"/>
        <w:rPr>
          <w:rFonts w:ascii="Alte Haas Grotesk" w:hAnsi="Alte Haas Grotesk"/>
          <w:sz w:val="28"/>
          <w:szCs w:val="28"/>
        </w:rPr>
      </w:pPr>
      <w:r w:rsidRPr="00223A00">
        <w:rPr>
          <w:rFonts w:ascii="Alte Haas Grotesk" w:hAnsi="Alte Haas Grotesk"/>
          <w:sz w:val="28"/>
          <w:szCs w:val="28"/>
        </w:rPr>
        <w:t>On our 40</w:t>
      </w:r>
      <w:r w:rsidR="00B56B34">
        <w:rPr>
          <w:rFonts w:ascii="Alte Haas Grotesk" w:hAnsi="Alte Haas Grotesk"/>
          <w:sz w:val="28"/>
          <w:szCs w:val="28"/>
        </w:rPr>
        <w:t>th</w:t>
      </w:r>
      <w:r w:rsidRPr="00223A00">
        <w:rPr>
          <w:rFonts w:ascii="Alte Haas Grotesk" w:hAnsi="Alte Haas Grotesk"/>
          <w:sz w:val="28"/>
          <w:szCs w:val="28"/>
        </w:rPr>
        <w:t xml:space="preserve"> Anniversary, three of our original members are still with this mighty Club and</w:t>
      </w:r>
      <w:r w:rsidR="006F727A">
        <w:rPr>
          <w:rFonts w:ascii="Alte Haas Grotesk" w:hAnsi="Alte Haas Grotesk"/>
          <w:sz w:val="28"/>
          <w:szCs w:val="28"/>
        </w:rPr>
        <w:t xml:space="preserve"> </w:t>
      </w:r>
      <w:r w:rsidRPr="00223A00">
        <w:rPr>
          <w:rFonts w:ascii="Alte Haas Grotesk" w:hAnsi="Alte Haas Grotesk"/>
          <w:sz w:val="28"/>
          <w:szCs w:val="28"/>
        </w:rPr>
        <w:t xml:space="preserve">they are Jan Grant, Gordon </w:t>
      </w:r>
      <w:proofErr w:type="gramStart"/>
      <w:r w:rsidRPr="00223A00">
        <w:rPr>
          <w:rFonts w:ascii="Alte Haas Grotesk" w:hAnsi="Alte Haas Grotesk"/>
          <w:sz w:val="28"/>
          <w:szCs w:val="28"/>
        </w:rPr>
        <w:t>Grant</w:t>
      </w:r>
      <w:proofErr w:type="gramEnd"/>
      <w:r w:rsidRPr="00223A00">
        <w:rPr>
          <w:rFonts w:ascii="Alte Haas Grotesk" w:hAnsi="Alte Haas Grotesk"/>
          <w:sz w:val="28"/>
          <w:szCs w:val="28"/>
        </w:rPr>
        <w:t xml:space="preserve"> and Lee Harvey (nee Grant).</w:t>
      </w:r>
    </w:p>
    <w:p w14:paraId="1F6FBA53" w14:textId="645A006A" w:rsidR="009520ED" w:rsidRDefault="003F2BAD" w:rsidP="00223A00">
      <w:pPr>
        <w:ind w:left="426"/>
        <w:rPr>
          <w:rFonts w:ascii="Alte Haas Grotesk" w:hAnsi="Alte Haas Grotes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AFA1C4E" wp14:editId="57CB6EB4">
            <wp:simplePos x="0" y="0"/>
            <wp:positionH relativeFrom="margin">
              <wp:align>right</wp:align>
            </wp:positionH>
            <wp:positionV relativeFrom="paragraph">
              <wp:posOffset>288129</wp:posOffset>
            </wp:positionV>
            <wp:extent cx="3507105" cy="2360295"/>
            <wp:effectExtent l="0" t="0" r="0" b="1905"/>
            <wp:wrapThrough wrapText="bothSides">
              <wp:wrapPolygon edited="0">
                <wp:start x="0" y="0"/>
                <wp:lineTo x="0" y="21443"/>
                <wp:lineTo x="21471" y="21443"/>
                <wp:lineTo x="21471" y="0"/>
                <wp:lineTo x="0" y="0"/>
              </wp:wrapPolygon>
            </wp:wrapThrough>
            <wp:docPr id="75992246" name="Picture 5" descr="A group of cheerleaders walking in the 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2246" name="Picture 5" descr="A group of cheerleaders walking in the rai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5" t="41921" r="4978" b="20028"/>
                    <a:stretch/>
                  </pic:blipFill>
                  <pic:spPr bwMode="auto">
                    <a:xfrm>
                      <a:off x="0" y="0"/>
                      <a:ext cx="350710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4B6"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8480" behindDoc="0" locked="0" layoutInCell="1" allowOverlap="1" wp14:anchorId="38A94988" wp14:editId="5CBDF2E1">
            <wp:simplePos x="0" y="0"/>
            <wp:positionH relativeFrom="column">
              <wp:posOffset>114300</wp:posOffset>
            </wp:positionH>
            <wp:positionV relativeFrom="paragraph">
              <wp:posOffset>13970</wp:posOffset>
            </wp:positionV>
            <wp:extent cx="2886075" cy="3028950"/>
            <wp:effectExtent l="0" t="0" r="9525" b="0"/>
            <wp:wrapThrough wrapText="bothSides">
              <wp:wrapPolygon edited="0">
                <wp:start x="0" y="0"/>
                <wp:lineTo x="0" y="21464"/>
                <wp:lineTo x="21529" y="21464"/>
                <wp:lineTo x="21529" y="0"/>
                <wp:lineTo x="0" y="0"/>
              </wp:wrapPolygon>
            </wp:wrapThrough>
            <wp:docPr id="731804261" name="Picture 1" descr="A group of girls in red shirts and black ski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04261" name="Picture 1" descr="A group of girls in red shirts and black skir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39835" w14:textId="48D07EFB" w:rsidR="009520ED" w:rsidRPr="00933704" w:rsidRDefault="009520ED" w:rsidP="00223A00">
      <w:pPr>
        <w:ind w:left="426"/>
        <w:rPr>
          <w:rFonts w:ascii="Alte Haas Grotesk" w:hAnsi="Alte Haas Grotesk"/>
          <w:sz w:val="28"/>
          <w:szCs w:val="28"/>
        </w:rPr>
      </w:pPr>
    </w:p>
    <w:p w14:paraId="0115755F" w14:textId="54D33AB9" w:rsidR="00F833E2" w:rsidRDefault="00F833E2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br w:type="page"/>
      </w:r>
    </w:p>
    <w:p w14:paraId="5D09C2D6" w14:textId="601288B7" w:rsidR="00BE5348" w:rsidRPr="00376A18" w:rsidRDefault="00BE5348" w:rsidP="00032F83">
      <w:pPr>
        <w:pStyle w:val="Heading1"/>
        <w:spacing w:before="240" w:after="0"/>
        <w:ind w:left="426" w:right="401"/>
        <w:jc w:val="center"/>
        <w:rPr>
          <w:rFonts w:ascii="Alte Haas Grotesk" w:hAnsi="Alte Haas Grotesk"/>
          <w:color w:val="C00000"/>
          <w:sz w:val="32"/>
          <w:szCs w:val="24"/>
        </w:rPr>
      </w:pPr>
      <w:r w:rsidRPr="00376A18">
        <w:rPr>
          <w:rFonts w:ascii="Alte Haas Grotesk" w:hAnsi="Alte Haas Grotesk"/>
          <w:color w:val="C00000"/>
          <w:sz w:val="32"/>
          <w:szCs w:val="24"/>
        </w:rPr>
        <w:lastRenderedPageBreak/>
        <w:t>service awards</w:t>
      </w:r>
    </w:p>
    <w:p w14:paraId="5A8469DA" w14:textId="41342B1F" w:rsidR="00BE5348" w:rsidRPr="00A738CF" w:rsidRDefault="00B56FBD" w:rsidP="00364DFE">
      <w:pPr>
        <w:spacing w:after="240" w:line="240" w:lineRule="auto"/>
        <w:ind w:left="425" w:right="403"/>
        <w:rPr>
          <w:rFonts w:ascii="Alte Haas Grotesk" w:hAnsi="Alte Haas Grotesk"/>
          <w:sz w:val="26"/>
          <w:szCs w:val="26"/>
        </w:rPr>
      </w:pPr>
      <w:r>
        <w:rPr>
          <w:rFonts w:ascii="Alte Haas Grotesk" w:hAnsi="Alte Haas Grotesk"/>
          <w:sz w:val="26"/>
          <w:szCs w:val="26"/>
        </w:rPr>
        <w:br/>
      </w:r>
      <w:r w:rsidR="00BE5348" w:rsidRPr="00A738CF">
        <w:rPr>
          <w:rFonts w:ascii="Alte Haas Grotesk" w:hAnsi="Alte Haas Grotesk"/>
          <w:sz w:val="26"/>
          <w:szCs w:val="26"/>
        </w:rPr>
        <w:t>We would like to acknowledge the service of the following club members for their commitment to BRNC.</w:t>
      </w:r>
    </w:p>
    <w:p w14:paraId="679FE3A1" w14:textId="576E935A" w:rsidR="00BE5348" w:rsidRPr="00A738CF" w:rsidRDefault="00BE5348" w:rsidP="00BA474D">
      <w:pPr>
        <w:spacing w:after="240"/>
        <w:ind w:left="425"/>
        <w:rPr>
          <w:rFonts w:ascii="Alte Haas Grotesk" w:hAnsi="Alte Haas Grotesk"/>
          <w:sz w:val="26"/>
          <w:szCs w:val="26"/>
        </w:rPr>
      </w:pPr>
      <w:r w:rsidRPr="00A738CF">
        <w:rPr>
          <w:rFonts w:ascii="Alte Haas Grotesk" w:hAnsi="Alte Haas Grotesk"/>
          <w:b/>
          <w:bCs/>
          <w:sz w:val="26"/>
          <w:szCs w:val="26"/>
        </w:rPr>
        <w:t>5 Years</w:t>
      </w:r>
      <w:r w:rsidRPr="00A738CF">
        <w:rPr>
          <w:rFonts w:ascii="Alte Haas Grotesk" w:hAnsi="Alte Haas Grotesk"/>
          <w:b/>
          <w:bCs/>
          <w:sz w:val="26"/>
          <w:szCs w:val="26"/>
        </w:rPr>
        <w:br/>
      </w:r>
      <w:r w:rsidRPr="00A738CF">
        <w:rPr>
          <w:rFonts w:ascii="Alte Haas Grotesk" w:hAnsi="Alte Haas Grotesk"/>
          <w:sz w:val="26"/>
          <w:szCs w:val="26"/>
        </w:rPr>
        <w:t xml:space="preserve">Grace Baines (2022); </w:t>
      </w:r>
      <w:r w:rsidR="006F2AF4" w:rsidRPr="00A738CF">
        <w:rPr>
          <w:rFonts w:ascii="Alte Haas Grotesk" w:hAnsi="Alte Haas Grotesk"/>
          <w:sz w:val="26"/>
          <w:szCs w:val="26"/>
        </w:rPr>
        <w:t xml:space="preserve">Gabby Bentham-Mudie (2020); </w:t>
      </w:r>
      <w:r w:rsidRPr="00A738CF">
        <w:rPr>
          <w:rFonts w:ascii="Alte Haas Grotesk" w:hAnsi="Alte Haas Grotesk"/>
          <w:sz w:val="26"/>
          <w:szCs w:val="26"/>
        </w:rPr>
        <w:t>Rebecca Bentham (2023); Charlotte Bradford (2023); Emily Brown (2023); Ainslie Rose Cottle (2022); Andrew Ford (2022); Charlie Gabriel (202</w:t>
      </w:r>
      <w:r w:rsidR="00B97C49" w:rsidRPr="00A738CF">
        <w:rPr>
          <w:rFonts w:ascii="Alte Haas Grotesk" w:hAnsi="Alte Haas Grotesk"/>
          <w:sz w:val="26"/>
          <w:szCs w:val="26"/>
        </w:rPr>
        <w:t>2</w:t>
      </w:r>
      <w:r w:rsidRPr="00A738CF">
        <w:rPr>
          <w:rFonts w:ascii="Alte Haas Grotesk" w:hAnsi="Alte Haas Grotesk"/>
          <w:sz w:val="26"/>
          <w:szCs w:val="26"/>
        </w:rPr>
        <w:t xml:space="preserve">); Madison Galea (2021); Jessica Gallen (2021); Amelia Goldsmith (2022); Nicola Grant (2022); Ashley Harris (2023); Taylor Harris (2021); Courtney Harvey (2021); Jasmine Hollis (2022); </w:t>
      </w:r>
      <w:r w:rsidR="00827DA6" w:rsidRPr="00A738CF">
        <w:rPr>
          <w:rFonts w:ascii="Alte Haas Grotesk" w:hAnsi="Alte Haas Grotesk"/>
          <w:sz w:val="26"/>
          <w:szCs w:val="26"/>
        </w:rPr>
        <w:t xml:space="preserve">Mia Kozlowski (2020); </w:t>
      </w:r>
      <w:r w:rsidRPr="00A738CF">
        <w:rPr>
          <w:rFonts w:ascii="Alte Haas Grotesk" w:hAnsi="Alte Haas Grotesk"/>
          <w:sz w:val="26"/>
          <w:szCs w:val="26"/>
        </w:rPr>
        <w:t xml:space="preserve">Ivy </w:t>
      </w:r>
      <w:proofErr w:type="spellStart"/>
      <w:r w:rsidRPr="00A738CF">
        <w:rPr>
          <w:rFonts w:ascii="Alte Haas Grotesk" w:hAnsi="Alte Haas Grotesk"/>
          <w:sz w:val="26"/>
          <w:szCs w:val="26"/>
        </w:rPr>
        <w:t>Letertre</w:t>
      </w:r>
      <w:proofErr w:type="spellEnd"/>
      <w:r w:rsidRPr="00A738CF">
        <w:rPr>
          <w:rFonts w:ascii="Alte Haas Grotesk" w:hAnsi="Alte Haas Grotesk"/>
          <w:sz w:val="26"/>
          <w:szCs w:val="26"/>
        </w:rPr>
        <w:t xml:space="preserve"> (202</w:t>
      </w:r>
      <w:r w:rsidR="00B97C49" w:rsidRPr="00A738CF">
        <w:rPr>
          <w:rFonts w:ascii="Alte Haas Grotesk" w:hAnsi="Alte Haas Grotesk"/>
          <w:sz w:val="26"/>
          <w:szCs w:val="26"/>
        </w:rPr>
        <w:t>2</w:t>
      </w:r>
      <w:r w:rsidRPr="00A738CF">
        <w:rPr>
          <w:rFonts w:ascii="Alte Haas Grotesk" w:hAnsi="Alte Haas Grotesk"/>
          <w:sz w:val="26"/>
          <w:szCs w:val="26"/>
        </w:rPr>
        <w:t>); Amanda Mc</w:t>
      </w:r>
      <w:r w:rsidR="00D804B6">
        <w:rPr>
          <w:rFonts w:ascii="Alte Haas Grotesk" w:hAnsi="Alte Haas Grotesk"/>
          <w:sz w:val="26"/>
          <w:szCs w:val="26"/>
        </w:rPr>
        <w:t>A</w:t>
      </w:r>
      <w:r w:rsidRPr="00A738CF">
        <w:rPr>
          <w:rFonts w:ascii="Alte Haas Grotesk" w:hAnsi="Alte Haas Grotesk"/>
          <w:sz w:val="26"/>
          <w:szCs w:val="26"/>
        </w:rPr>
        <w:t xml:space="preserve">lpine (2023); Aleeah McDaid (2022); Liana McDaid (2021); Bonnie </w:t>
      </w:r>
      <w:proofErr w:type="spellStart"/>
      <w:r w:rsidRPr="00A738CF">
        <w:rPr>
          <w:rFonts w:ascii="Alte Haas Grotesk" w:hAnsi="Alte Haas Grotesk"/>
          <w:sz w:val="26"/>
          <w:szCs w:val="26"/>
        </w:rPr>
        <w:t>Przydacz</w:t>
      </w:r>
      <w:proofErr w:type="spellEnd"/>
      <w:r w:rsidRPr="00A738CF">
        <w:rPr>
          <w:rFonts w:ascii="Alte Haas Grotesk" w:hAnsi="Alte Haas Grotesk"/>
          <w:sz w:val="26"/>
          <w:szCs w:val="26"/>
        </w:rPr>
        <w:t xml:space="preserve"> (2023); Isobel Roberts (2022); Jules Rozyn (2022); Lacey Rozyn (2023); Joanne Sepetauc (2023); Ava Shaw (202</w:t>
      </w:r>
      <w:r w:rsidR="003E2D30" w:rsidRPr="00A738CF">
        <w:rPr>
          <w:rFonts w:ascii="Alte Haas Grotesk" w:hAnsi="Alte Haas Grotesk"/>
          <w:sz w:val="26"/>
          <w:szCs w:val="26"/>
        </w:rPr>
        <w:t>0</w:t>
      </w:r>
      <w:r w:rsidRPr="00A738CF">
        <w:rPr>
          <w:rFonts w:ascii="Alte Haas Grotesk" w:hAnsi="Alte Haas Grotesk"/>
          <w:sz w:val="26"/>
          <w:szCs w:val="26"/>
        </w:rPr>
        <w:t>);</w:t>
      </w:r>
      <w:r w:rsidR="00827DA6" w:rsidRPr="00A738CF">
        <w:rPr>
          <w:rFonts w:ascii="Alte Haas Grotesk" w:hAnsi="Alte Haas Grotesk"/>
          <w:sz w:val="26"/>
          <w:szCs w:val="26"/>
        </w:rPr>
        <w:t xml:space="preserve"> </w:t>
      </w:r>
      <w:r w:rsidR="00922C76" w:rsidRPr="00A738CF">
        <w:rPr>
          <w:rFonts w:ascii="Alte Haas Grotesk" w:hAnsi="Alte Haas Grotesk"/>
          <w:sz w:val="26"/>
          <w:szCs w:val="26"/>
        </w:rPr>
        <w:t>Sophie Shaw (202</w:t>
      </w:r>
      <w:r w:rsidR="003E2D30" w:rsidRPr="00A738CF">
        <w:rPr>
          <w:rFonts w:ascii="Alte Haas Grotesk" w:hAnsi="Alte Haas Grotesk"/>
          <w:sz w:val="26"/>
          <w:szCs w:val="26"/>
        </w:rPr>
        <w:t>0</w:t>
      </w:r>
      <w:r w:rsidR="00922C76" w:rsidRPr="00A738CF">
        <w:rPr>
          <w:rFonts w:ascii="Alte Haas Grotesk" w:hAnsi="Alte Haas Grotesk"/>
          <w:sz w:val="26"/>
          <w:szCs w:val="26"/>
        </w:rPr>
        <w:t xml:space="preserve">); </w:t>
      </w:r>
      <w:r w:rsidRPr="00A738CF">
        <w:rPr>
          <w:rFonts w:ascii="Alte Haas Grotesk" w:hAnsi="Alte Haas Grotesk"/>
          <w:sz w:val="26"/>
          <w:szCs w:val="26"/>
        </w:rPr>
        <w:t xml:space="preserve">Olivia </w:t>
      </w:r>
      <w:proofErr w:type="spellStart"/>
      <w:r w:rsidRPr="00A738CF">
        <w:rPr>
          <w:rFonts w:ascii="Alte Haas Grotesk" w:hAnsi="Alte Haas Grotesk"/>
          <w:sz w:val="26"/>
          <w:szCs w:val="26"/>
        </w:rPr>
        <w:t>Stockenstroom</w:t>
      </w:r>
      <w:proofErr w:type="spellEnd"/>
      <w:r w:rsidRPr="00A738CF">
        <w:rPr>
          <w:rFonts w:ascii="Alte Haas Grotesk" w:hAnsi="Alte Haas Grotesk"/>
          <w:sz w:val="26"/>
          <w:szCs w:val="26"/>
        </w:rPr>
        <w:t xml:space="preserve"> (2023); Krystal Trigg (2023)</w:t>
      </w:r>
    </w:p>
    <w:p w14:paraId="3A3A2460" w14:textId="5F40242C" w:rsidR="00BE5348" w:rsidRPr="00A738CF" w:rsidRDefault="00BE5348" w:rsidP="00BA474D">
      <w:pPr>
        <w:spacing w:after="240"/>
        <w:ind w:left="425"/>
        <w:rPr>
          <w:rFonts w:ascii="Alte Haas Grotesk" w:hAnsi="Alte Haas Grotesk"/>
          <w:sz w:val="26"/>
          <w:szCs w:val="26"/>
        </w:rPr>
      </w:pPr>
      <w:r w:rsidRPr="00A738CF">
        <w:rPr>
          <w:rFonts w:ascii="Alte Haas Grotesk" w:hAnsi="Alte Haas Grotesk"/>
          <w:b/>
          <w:bCs/>
          <w:sz w:val="26"/>
          <w:szCs w:val="26"/>
        </w:rPr>
        <w:t>10 Years</w:t>
      </w:r>
      <w:r w:rsidRPr="00A738CF">
        <w:rPr>
          <w:rFonts w:ascii="Alte Haas Grotesk" w:hAnsi="Alte Haas Grotesk"/>
          <w:b/>
          <w:bCs/>
          <w:sz w:val="26"/>
          <w:szCs w:val="26"/>
        </w:rPr>
        <w:br/>
      </w:r>
      <w:r w:rsidRPr="00A738CF">
        <w:rPr>
          <w:rFonts w:ascii="Alte Haas Grotesk" w:hAnsi="Alte Haas Grotesk"/>
          <w:sz w:val="26"/>
          <w:szCs w:val="26"/>
        </w:rPr>
        <w:t>Margaret Bell (2023);</w:t>
      </w:r>
      <w:r w:rsidR="00E6464C" w:rsidRPr="00A738CF">
        <w:rPr>
          <w:rFonts w:ascii="Alte Haas Grotesk" w:hAnsi="Alte Haas Grotesk"/>
          <w:sz w:val="26"/>
          <w:szCs w:val="26"/>
        </w:rPr>
        <w:t xml:space="preserve"> Catherine Brown (2020); </w:t>
      </w:r>
      <w:r w:rsidRPr="00A738CF">
        <w:rPr>
          <w:rFonts w:ascii="Alte Haas Grotesk" w:hAnsi="Alte Haas Grotesk"/>
          <w:sz w:val="26"/>
          <w:szCs w:val="26"/>
        </w:rPr>
        <w:t>Ruby Clark (2022); Alix Ford (2022); Sally Hinde (2023)</w:t>
      </w:r>
    </w:p>
    <w:p w14:paraId="7F51CC99" w14:textId="77777777" w:rsidR="00BE5348" w:rsidRPr="00A738CF" w:rsidRDefault="00BE5348" w:rsidP="00BA474D">
      <w:pPr>
        <w:spacing w:after="240"/>
        <w:ind w:left="425"/>
        <w:rPr>
          <w:rFonts w:ascii="Alte Haas Grotesk" w:hAnsi="Alte Haas Grotesk"/>
          <w:sz w:val="26"/>
          <w:szCs w:val="26"/>
        </w:rPr>
      </w:pPr>
      <w:r w:rsidRPr="00A738CF">
        <w:rPr>
          <w:rFonts w:ascii="Alte Haas Grotesk" w:hAnsi="Alte Haas Grotesk"/>
          <w:b/>
          <w:bCs/>
          <w:sz w:val="26"/>
          <w:szCs w:val="26"/>
        </w:rPr>
        <w:t>15 Years</w:t>
      </w:r>
      <w:r w:rsidRPr="00A738CF">
        <w:rPr>
          <w:rFonts w:ascii="Alte Haas Grotesk" w:hAnsi="Alte Haas Grotesk"/>
          <w:b/>
          <w:bCs/>
          <w:sz w:val="26"/>
          <w:szCs w:val="26"/>
        </w:rPr>
        <w:br/>
      </w:r>
      <w:r w:rsidRPr="00A738CF">
        <w:rPr>
          <w:rFonts w:ascii="Alte Haas Grotesk" w:hAnsi="Alte Haas Grotesk"/>
          <w:sz w:val="26"/>
          <w:szCs w:val="26"/>
        </w:rPr>
        <w:t>Lauren Silk (2022); Craig Sinclair (2023)</w:t>
      </w:r>
    </w:p>
    <w:p w14:paraId="598089AE" w14:textId="77777777" w:rsidR="00BE5348" w:rsidRPr="00A738CF" w:rsidRDefault="00BE5348" w:rsidP="00BA474D">
      <w:pPr>
        <w:spacing w:after="240"/>
        <w:ind w:left="425"/>
        <w:rPr>
          <w:rFonts w:ascii="Alte Haas Grotesk" w:hAnsi="Alte Haas Grotesk"/>
          <w:sz w:val="26"/>
          <w:szCs w:val="26"/>
        </w:rPr>
      </w:pPr>
      <w:r w:rsidRPr="00A738CF">
        <w:rPr>
          <w:rFonts w:ascii="Alte Haas Grotesk" w:hAnsi="Alte Haas Grotesk"/>
          <w:b/>
          <w:bCs/>
          <w:sz w:val="26"/>
          <w:szCs w:val="26"/>
        </w:rPr>
        <w:t>20 Years</w:t>
      </w:r>
      <w:r w:rsidRPr="00A738CF">
        <w:rPr>
          <w:rFonts w:ascii="Alte Haas Grotesk" w:hAnsi="Alte Haas Grotesk"/>
          <w:b/>
          <w:bCs/>
          <w:sz w:val="26"/>
          <w:szCs w:val="26"/>
        </w:rPr>
        <w:br/>
      </w:r>
      <w:r w:rsidRPr="00A738CF">
        <w:rPr>
          <w:rFonts w:ascii="Alte Haas Grotesk" w:hAnsi="Alte Haas Grotesk"/>
          <w:sz w:val="26"/>
          <w:szCs w:val="26"/>
        </w:rPr>
        <w:t>Bridget Corke (2023); Alyson Lyne (2020); Lyn Silk (2023)</w:t>
      </w:r>
    </w:p>
    <w:p w14:paraId="332ECD67" w14:textId="4D8BC396" w:rsidR="00BE5348" w:rsidRPr="00A738CF" w:rsidRDefault="00FC704F" w:rsidP="00BA474D">
      <w:pPr>
        <w:spacing w:after="240"/>
        <w:ind w:left="425"/>
        <w:rPr>
          <w:rFonts w:ascii="Alte Haas Grotesk" w:hAnsi="Alte Haas Grotesk"/>
          <w:sz w:val="26"/>
          <w:szCs w:val="26"/>
        </w:rPr>
      </w:pPr>
      <w:r w:rsidRPr="00A738CF">
        <w:rPr>
          <w:rFonts w:ascii="Alte Haas Grotesk" w:hAnsi="Alte Haas Grotesk"/>
          <w:b/>
          <w:bCs/>
          <w:sz w:val="26"/>
          <w:szCs w:val="26"/>
        </w:rPr>
        <w:t>25 Years</w:t>
      </w:r>
      <w:r w:rsidRPr="00A738CF">
        <w:rPr>
          <w:rFonts w:ascii="Alte Haas Grotesk" w:hAnsi="Alte Haas Grotesk"/>
          <w:b/>
          <w:bCs/>
          <w:sz w:val="26"/>
          <w:szCs w:val="26"/>
        </w:rPr>
        <w:br/>
      </w:r>
      <w:r w:rsidRPr="00A738CF">
        <w:rPr>
          <w:rFonts w:ascii="Alte Haas Grotesk" w:hAnsi="Alte Haas Grotesk"/>
          <w:sz w:val="26"/>
          <w:szCs w:val="26"/>
        </w:rPr>
        <w:t>Tracey Grant (2021)</w:t>
      </w:r>
    </w:p>
    <w:p w14:paraId="258AAD94" w14:textId="36C8B747" w:rsidR="00BE5348" w:rsidRDefault="00BE5348" w:rsidP="00D804B6">
      <w:pPr>
        <w:spacing w:after="360"/>
        <w:ind w:left="425"/>
        <w:rPr>
          <w:rFonts w:ascii="Alte Haas Grotesk" w:hAnsi="Alte Haas Grotesk"/>
          <w:sz w:val="26"/>
          <w:szCs w:val="26"/>
        </w:rPr>
      </w:pPr>
      <w:r w:rsidRPr="00A738CF">
        <w:rPr>
          <w:rFonts w:ascii="Alte Haas Grotesk" w:hAnsi="Alte Haas Grotesk"/>
          <w:b/>
          <w:bCs/>
          <w:sz w:val="26"/>
          <w:szCs w:val="26"/>
        </w:rPr>
        <w:t>30 Years</w:t>
      </w:r>
      <w:r w:rsidRPr="00A738CF">
        <w:rPr>
          <w:rFonts w:ascii="Alte Haas Grotesk" w:hAnsi="Alte Haas Grotesk"/>
          <w:b/>
          <w:bCs/>
          <w:sz w:val="26"/>
          <w:szCs w:val="26"/>
        </w:rPr>
        <w:br/>
      </w:r>
      <w:r w:rsidRPr="00A738CF">
        <w:rPr>
          <w:rFonts w:ascii="Alte Haas Grotesk" w:hAnsi="Alte Haas Grotesk"/>
          <w:sz w:val="26"/>
          <w:szCs w:val="26"/>
        </w:rPr>
        <w:t>Gordon Grant (2022); Jan Grant (2023)</w:t>
      </w:r>
      <w:r w:rsidR="00381068">
        <w:rPr>
          <w:rFonts w:ascii="Alte Haas Grotesk" w:hAnsi="Alte Haas Grotesk"/>
          <w:sz w:val="26"/>
          <w:szCs w:val="26"/>
        </w:rPr>
        <w:t>; Lee Harvey (2019)</w:t>
      </w:r>
    </w:p>
    <w:p w14:paraId="6C770DC1" w14:textId="77777777" w:rsidR="00BE145E" w:rsidRPr="0033549F" w:rsidRDefault="00BE145E" w:rsidP="00032F83">
      <w:pPr>
        <w:pStyle w:val="Heading1"/>
        <w:spacing w:before="120" w:after="120"/>
        <w:jc w:val="center"/>
        <w:rPr>
          <w:color w:val="B22600" w:themeColor="accent6"/>
          <w:sz w:val="32"/>
          <w:szCs w:val="24"/>
        </w:rPr>
      </w:pPr>
      <w:r w:rsidRPr="0033549F">
        <w:rPr>
          <w:color w:val="B22600" w:themeColor="accent6"/>
          <w:sz w:val="32"/>
          <w:szCs w:val="24"/>
        </w:rPr>
        <w:t>202</w:t>
      </w:r>
      <w:r>
        <w:rPr>
          <w:color w:val="B22600" w:themeColor="accent6"/>
          <w:sz w:val="32"/>
          <w:szCs w:val="24"/>
        </w:rPr>
        <w:t>3</w:t>
      </w:r>
      <w:r w:rsidRPr="0033549F">
        <w:rPr>
          <w:color w:val="B22600" w:themeColor="accent6"/>
          <w:sz w:val="32"/>
          <w:szCs w:val="24"/>
        </w:rPr>
        <w:t xml:space="preserve"> UMPIRES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BE145E" w:rsidRPr="005B7AFC" w14:paraId="4C65DD6A" w14:textId="77777777" w:rsidTr="009369F8">
        <w:tc>
          <w:tcPr>
            <w:tcW w:w="10456" w:type="dxa"/>
          </w:tcPr>
          <w:p w14:paraId="2E5797C1" w14:textId="77777777" w:rsidR="00BE145E" w:rsidRPr="00720D33" w:rsidRDefault="00BE145E" w:rsidP="009369F8">
            <w:pPr>
              <w:spacing w:before="120" w:after="120"/>
              <w:rPr>
                <w:rFonts w:ascii="Alte Haas Grotesk" w:eastAsia="Times New Roman" w:hAnsi="Alte Haas Grotesk" w:cs="Calibri"/>
                <w:color w:val="000000"/>
                <w:sz w:val="28"/>
                <w:szCs w:val="28"/>
                <w:lang w:eastAsia="en-AU"/>
              </w:rPr>
            </w:pPr>
            <w:r w:rsidRPr="00720D33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National C</w:t>
            </w:r>
            <w:r w:rsidRPr="00720D33">
              <w:rPr>
                <w:rFonts w:ascii="Alte Haas Grotesk" w:hAnsi="Alte Haas Grotesk"/>
                <w:noProof/>
                <w:sz w:val="28"/>
                <w:szCs w:val="28"/>
              </w:rPr>
              <w:br/>
            </w:r>
            <w:r w:rsidRPr="00720D33">
              <w:rPr>
                <w:rFonts w:ascii="Alte Haas Grotesk" w:eastAsia="Times New Roman" w:hAnsi="Alte Haas Grotesk" w:cs="Calibri"/>
                <w:color w:val="000000"/>
                <w:sz w:val="28"/>
                <w:szCs w:val="28"/>
                <w:lang w:eastAsia="en-AU"/>
              </w:rPr>
              <w:t>Tracey Grant, Zoe McLeod, Jacinta Selby, Lyn Silk</w:t>
            </w:r>
          </w:p>
          <w:p w14:paraId="71659DA7" w14:textId="77777777" w:rsidR="00BE145E" w:rsidRPr="00720D33" w:rsidRDefault="00BE145E" w:rsidP="009369F8">
            <w:pPr>
              <w:spacing w:before="120" w:after="120"/>
              <w:rPr>
                <w:rFonts w:ascii="Alte Haas Grotesk" w:eastAsia="Times New Roman" w:hAnsi="Alte Haas Grotesk" w:cs="Calibri"/>
                <w:color w:val="000000"/>
                <w:sz w:val="28"/>
                <w:szCs w:val="28"/>
                <w:lang w:eastAsia="en-AU"/>
              </w:rPr>
            </w:pPr>
            <w:r w:rsidRPr="00720D33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Merit</w:t>
            </w:r>
            <w:r w:rsidRPr="00720D33">
              <w:rPr>
                <w:rFonts w:ascii="Alte Haas Grotesk" w:eastAsia="Times New Roman" w:hAnsi="Alte Haas Grotesk" w:cs="Calibri"/>
                <w:color w:val="000000"/>
                <w:sz w:val="28"/>
                <w:szCs w:val="28"/>
                <w:lang w:eastAsia="en-AU"/>
              </w:rPr>
              <w:br/>
            </w:r>
            <w:r>
              <w:rPr>
                <w:rFonts w:ascii="Alte Haas Grotesk" w:eastAsia="Times New Roman" w:hAnsi="Alte Haas Grotesk" w:cs="Calibri"/>
                <w:color w:val="000000"/>
                <w:sz w:val="28"/>
                <w:szCs w:val="28"/>
                <w:lang w:eastAsia="en-AU"/>
              </w:rPr>
              <w:t xml:space="preserve">Grace Baines, </w:t>
            </w:r>
            <w:r w:rsidRPr="00720D33">
              <w:rPr>
                <w:rFonts w:ascii="Alte Haas Grotesk" w:eastAsia="Times New Roman" w:hAnsi="Alte Haas Grotesk" w:cs="Calibri"/>
                <w:color w:val="000000"/>
                <w:sz w:val="28"/>
                <w:szCs w:val="28"/>
                <w:lang w:eastAsia="en-AU"/>
              </w:rPr>
              <w:t xml:space="preserve">Molly Barton, Emily Brown, Matti Gault, Mariska </w:t>
            </w:r>
            <w:proofErr w:type="spellStart"/>
            <w:r w:rsidRPr="00720D33">
              <w:rPr>
                <w:rFonts w:ascii="Alte Haas Grotesk" w:eastAsia="Times New Roman" w:hAnsi="Alte Haas Grotesk" w:cs="Calibri"/>
                <w:color w:val="000000"/>
                <w:sz w:val="28"/>
                <w:szCs w:val="28"/>
                <w:lang w:eastAsia="en-AU"/>
              </w:rPr>
              <w:t>Matulovich</w:t>
            </w:r>
            <w:proofErr w:type="spellEnd"/>
            <w:r w:rsidRPr="00720D33">
              <w:rPr>
                <w:rFonts w:ascii="Alte Haas Grotesk" w:eastAsia="Times New Roman" w:hAnsi="Alte Haas Grotesk" w:cs="Calibri"/>
                <w:color w:val="000000"/>
                <w:sz w:val="28"/>
                <w:szCs w:val="28"/>
                <w:lang w:eastAsia="en-AU"/>
              </w:rPr>
              <w:t xml:space="preserve">, Ebony </w:t>
            </w:r>
            <w:proofErr w:type="spellStart"/>
            <w:r w:rsidRPr="00720D33">
              <w:rPr>
                <w:rFonts w:ascii="Alte Haas Grotesk" w:eastAsia="Times New Roman" w:hAnsi="Alte Haas Grotesk" w:cs="Calibri"/>
                <w:color w:val="000000"/>
                <w:sz w:val="28"/>
                <w:szCs w:val="28"/>
                <w:lang w:eastAsia="en-AU"/>
              </w:rPr>
              <w:t>Matulovich</w:t>
            </w:r>
            <w:proofErr w:type="spellEnd"/>
            <w:r w:rsidRPr="00720D33">
              <w:rPr>
                <w:rFonts w:ascii="Alte Haas Grotesk" w:eastAsia="Times New Roman" w:hAnsi="Alte Haas Grotesk" w:cs="Calibri"/>
                <w:color w:val="000000"/>
                <w:sz w:val="28"/>
                <w:szCs w:val="28"/>
                <w:lang w:eastAsia="en-AU"/>
              </w:rPr>
              <w:t>, Issy Roberts, Amy Robinson, Charlotte Selby, Joanne Sepetauc</w:t>
            </w:r>
          </w:p>
          <w:p w14:paraId="625E0800" w14:textId="77777777" w:rsidR="00BE145E" w:rsidRPr="00AF7A81" w:rsidRDefault="00BE145E" w:rsidP="009369F8">
            <w:pPr>
              <w:spacing w:before="120"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D33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Umpire in Training</w:t>
            </w:r>
            <w:r w:rsidRPr="00720D33">
              <w:rPr>
                <w:rFonts w:ascii="Alte Haas Grotesk" w:eastAsia="Times New Roman" w:hAnsi="Alte Haas Grotesk" w:cs="Calibri"/>
                <w:b/>
                <w:bCs/>
                <w:color w:val="000000"/>
                <w:sz w:val="28"/>
                <w:szCs w:val="28"/>
                <w:lang w:eastAsia="en-AU"/>
              </w:rPr>
              <w:br/>
            </w:r>
            <w:r w:rsidRPr="00720D33">
              <w:rPr>
                <w:rFonts w:ascii="Alte Haas Grotesk" w:eastAsia="Times New Roman" w:hAnsi="Alte Haas Grotesk" w:cs="Calibri"/>
                <w:color w:val="000000"/>
                <w:sz w:val="28"/>
                <w:szCs w:val="28"/>
                <w:lang w:eastAsia="en-AU"/>
              </w:rPr>
              <w:t>Stella Davies, Charlie Gabriel, Nicky Grant</w:t>
            </w:r>
          </w:p>
        </w:tc>
      </w:tr>
    </w:tbl>
    <w:p w14:paraId="2313AA39" w14:textId="5D526F30" w:rsidR="00BE5348" w:rsidRDefault="00BE5348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br w:type="page"/>
      </w:r>
    </w:p>
    <w:p w14:paraId="5D89153E" w14:textId="6C4E17EC" w:rsidR="005E3510" w:rsidRPr="005E3510" w:rsidRDefault="00E97337" w:rsidP="00032F83">
      <w:pPr>
        <w:pStyle w:val="Heading1"/>
        <w:spacing w:before="240" w:after="0"/>
        <w:jc w:val="center"/>
        <w:rPr>
          <w:color w:val="B22600" w:themeColor="accent6"/>
          <w:sz w:val="32"/>
          <w:szCs w:val="24"/>
        </w:rPr>
      </w:pPr>
      <w:r w:rsidRPr="0033549F">
        <w:rPr>
          <w:color w:val="B22600" w:themeColor="accent6"/>
          <w:sz w:val="32"/>
          <w:szCs w:val="24"/>
        </w:rPr>
        <w:lastRenderedPageBreak/>
        <w:t>SPECIAL AWARDS</w:t>
      </w:r>
    </w:p>
    <w:p w14:paraId="50E722FF" w14:textId="6F9D5D44" w:rsidR="00E97337" w:rsidRPr="0008614D" w:rsidRDefault="00B56FBD" w:rsidP="0008614D">
      <w:pPr>
        <w:spacing w:after="0" w:line="240" w:lineRule="auto"/>
        <w:rPr>
          <w:rFonts w:ascii="Alte Haas Grotesk" w:hAnsi="Alte Haas Grotesk" w:cs="Arial"/>
          <w:sz w:val="28"/>
          <w:szCs w:val="28"/>
        </w:rPr>
      </w:pPr>
      <w:r>
        <w:rPr>
          <w:rFonts w:ascii="Alte Haas Grotesk" w:hAnsi="Alte Haas Grotesk" w:cs="Arial"/>
          <w:b/>
          <w:bCs/>
          <w:sz w:val="28"/>
          <w:szCs w:val="28"/>
        </w:rPr>
        <w:br/>
      </w:r>
      <w:r w:rsidR="00E97337" w:rsidRPr="0008614D">
        <w:rPr>
          <w:rFonts w:ascii="Alte Haas Grotesk" w:hAnsi="Alte Haas Grotesk" w:cs="Arial"/>
          <w:b/>
          <w:bCs/>
          <w:sz w:val="28"/>
          <w:szCs w:val="28"/>
        </w:rPr>
        <w:t>Kim Nolan Club Service Award</w:t>
      </w:r>
      <w:r w:rsidR="00E97337" w:rsidRPr="0008614D">
        <w:rPr>
          <w:rFonts w:ascii="Alte Haas Grotesk" w:hAnsi="Alte Haas Grotesk" w:cs="Arial"/>
          <w:sz w:val="28"/>
          <w:szCs w:val="28"/>
        </w:rPr>
        <w:t xml:space="preserve"> </w:t>
      </w:r>
      <w:r w:rsidR="00AD7159" w:rsidRPr="0008614D">
        <w:rPr>
          <w:rFonts w:ascii="Alte Haas Grotesk" w:hAnsi="Alte Haas Grotesk" w:cs="Arial"/>
          <w:sz w:val="28"/>
          <w:szCs w:val="28"/>
        </w:rPr>
        <w:t>–</w:t>
      </w:r>
      <w:r w:rsidR="00D553A3" w:rsidRPr="0008614D">
        <w:rPr>
          <w:rFonts w:ascii="Alte Haas Grotesk" w:hAnsi="Alte Haas Grotesk" w:cs="Arial"/>
          <w:sz w:val="28"/>
          <w:szCs w:val="28"/>
        </w:rPr>
        <w:t xml:space="preserve"> </w:t>
      </w:r>
      <w:proofErr w:type="spellStart"/>
      <w:r w:rsidR="00C16773" w:rsidRPr="0008614D">
        <w:rPr>
          <w:rFonts w:ascii="Alte Haas Grotesk" w:hAnsi="Alte Haas Grotesk" w:cs="Arial"/>
          <w:i/>
          <w:iCs/>
          <w:sz w:val="28"/>
          <w:szCs w:val="28"/>
        </w:rPr>
        <w:t>recoginses</w:t>
      </w:r>
      <w:proofErr w:type="spellEnd"/>
      <w:r w:rsidR="00C16773" w:rsidRPr="0008614D">
        <w:rPr>
          <w:rFonts w:ascii="Alte Haas Grotesk" w:hAnsi="Alte Haas Grotesk" w:cs="Arial"/>
          <w:i/>
          <w:iCs/>
          <w:sz w:val="28"/>
          <w:szCs w:val="28"/>
        </w:rPr>
        <w:t xml:space="preserve"> a </w:t>
      </w:r>
      <w:r w:rsidR="00AD7159" w:rsidRPr="0008614D">
        <w:rPr>
          <w:rFonts w:ascii="Alte Haas Grotesk" w:hAnsi="Alte Haas Grotesk" w:cs="Arial"/>
          <w:i/>
          <w:iCs/>
          <w:sz w:val="28"/>
          <w:szCs w:val="28"/>
        </w:rPr>
        <w:t xml:space="preserve">club member who </w:t>
      </w:r>
      <w:r w:rsidR="00A8789E" w:rsidRPr="0008614D">
        <w:rPr>
          <w:rFonts w:ascii="Alte Haas Grotesk" w:hAnsi="Alte Haas Grotesk" w:cs="Arial"/>
          <w:i/>
          <w:iCs/>
          <w:sz w:val="28"/>
          <w:szCs w:val="28"/>
        </w:rPr>
        <w:t xml:space="preserve">always volunteers to </w:t>
      </w:r>
      <w:proofErr w:type="gramStart"/>
      <w:r w:rsidR="00A8789E" w:rsidRPr="0008614D">
        <w:rPr>
          <w:rFonts w:ascii="Alte Haas Grotesk" w:hAnsi="Alte Haas Grotesk" w:cs="Arial"/>
          <w:i/>
          <w:iCs/>
          <w:sz w:val="28"/>
          <w:szCs w:val="28"/>
        </w:rPr>
        <w:t>help out</w:t>
      </w:r>
      <w:proofErr w:type="gramEnd"/>
      <w:r w:rsidR="00A8789E" w:rsidRPr="0008614D">
        <w:rPr>
          <w:rFonts w:ascii="Alte Haas Grotesk" w:hAnsi="Alte Haas Grotesk" w:cs="Arial"/>
          <w:i/>
          <w:iCs/>
          <w:sz w:val="28"/>
          <w:szCs w:val="28"/>
        </w:rPr>
        <w:t xml:space="preserve">, is often a “quiet achiever”, </w:t>
      </w:r>
      <w:r w:rsidR="00921CE5" w:rsidRPr="0008614D">
        <w:rPr>
          <w:rFonts w:ascii="Alte Haas Grotesk" w:hAnsi="Alte Haas Grotesk" w:cs="Arial"/>
          <w:i/>
          <w:iCs/>
          <w:sz w:val="28"/>
          <w:szCs w:val="28"/>
        </w:rPr>
        <w:t>who is committed to the achievements of those around them.  Name</w:t>
      </w:r>
      <w:r w:rsidR="004D05DF" w:rsidRPr="0008614D">
        <w:rPr>
          <w:rFonts w:ascii="Alte Haas Grotesk" w:hAnsi="Alte Haas Grotesk" w:cs="Arial"/>
          <w:i/>
          <w:iCs/>
          <w:sz w:val="28"/>
          <w:szCs w:val="28"/>
        </w:rPr>
        <w:t>d</w:t>
      </w:r>
      <w:r w:rsidR="00921CE5" w:rsidRPr="0008614D">
        <w:rPr>
          <w:rFonts w:ascii="Alte Haas Grotesk" w:hAnsi="Alte Haas Grotesk" w:cs="Arial"/>
          <w:i/>
          <w:iCs/>
          <w:sz w:val="28"/>
          <w:szCs w:val="28"/>
        </w:rPr>
        <w:t xml:space="preserve"> in </w:t>
      </w:r>
      <w:proofErr w:type="spellStart"/>
      <w:r w:rsidR="00D553A3" w:rsidRPr="0008614D">
        <w:rPr>
          <w:rFonts w:ascii="Alte Haas Grotesk" w:hAnsi="Alte Haas Grotesk" w:cs="Arial"/>
          <w:i/>
          <w:iCs/>
          <w:sz w:val="28"/>
          <w:szCs w:val="28"/>
        </w:rPr>
        <w:t>honour</w:t>
      </w:r>
      <w:proofErr w:type="spellEnd"/>
      <w:r w:rsidR="00921CE5" w:rsidRPr="0008614D">
        <w:rPr>
          <w:rFonts w:ascii="Alte Haas Grotesk" w:hAnsi="Alte Haas Grotesk" w:cs="Arial"/>
          <w:i/>
          <w:iCs/>
          <w:sz w:val="28"/>
          <w:szCs w:val="28"/>
        </w:rPr>
        <w:t xml:space="preserve"> </w:t>
      </w:r>
      <w:r w:rsidR="00D553A3" w:rsidRPr="0008614D">
        <w:rPr>
          <w:rFonts w:ascii="Alte Haas Grotesk" w:hAnsi="Alte Haas Grotesk" w:cs="Arial"/>
          <w:i/>
          <w:iCs/>
          <w:sz w:val="28"/>
          <w:szCs w:val="28"/>
        </w:rPr>
        <w:t>of a former BRNC member Kim Nolan</w:t>
      </w:r>
      <w:r w:rsidR="006C6BE7" w:rsidRPr="0008614D">
        <w:rPr>
          <w:rFonts w:ascii="Alte Haas Grotesk" w:hAnsi="Alte Haas Grotesk" w:cs="Arial"/>
          <w:i/>
          <w:iCs/>
          <w:sz w:val="28"/>
          <w:szCs w:val="28"/>
        </w:rPr>
        <w:t>.</w:t>
      </w:r>
      <w:r w:rsidR="0049416B" w:rsidRPr="0008614D">
        <w:rPr>
          <w:rFonts w:ascii="Alte Haas Grotesk" w:hAnsi="Alte Haas Grotesk" w:cs="Arial"/>
          <w:i/>
          <w:iCs/>
          <w:sz w:val="28"/>
          <w:szCs w:val="28"/>
        </w:rPr>
        <w:br/>
      </w:r>
    </w:p>
    <w:p w14:paraId="4E366AC6" w14:textId="7BF4F56A" w:rsidR="00E97337" w:rsidRPr="0008614D" w:rsidRDefault="00E97337" w:rsidP="0008614D">
      <w:pPr>
        <w:spacing w:after="0" w:line="240" w:lineRule="auto"/>
        <w:rPr>
          <w:rFonts w:ascii="Alte Haas Grotesk" w:hAnsi="Alte Haas Grotesk" w:cs="Arial"/>
          <w:sz w:val="28"/>
          <w:szCs w:val="28"/>
        </w:rPr>
      </w:pPr>
      <w:r w:rsidRPr="0008614D">
        <w:rPr>
          <w:rFonts w:ascii="Alte Haas Grotesk" w:hAnsi="Alte Haas Grotesk" w:cs="Arial"/>
          <w:b/>
          <w:bCs/>
          <w:sz w:val="28"/>
          <w:szCs w:val="28"/>
        </w:rPr>
        <w:t>Bert Vetter Encouragement Award</w:t>
      </w:r>
      <w:r w:rsidRPr="0008614D">
        <w:rPr>
          <w:rFonts w:ascii="Alte Haas Grotesk" w:hAnsi="Alte Haas Grotesk" w:cs="Arial"/>
          <w:sz w:val="28"/>
          <w:szCs w:val="28"/>
        </w:rPr>
        <w:t xml:space="preserve"> </w:t>
      </w:r>
      <w:r w:rsidR="006C6BE7" w:rsidRPr="0008614D">
        <w:rPr>
          <w:rFonts w:ascii="Alte Haas Grotesk" w:hAnsi="Alte Haas Grotesk" w:cs="Arial"/>
          <w:sz w:val="28"/>
          <w:szCs w:val="28"/>
        </w:rPr>
        <w:t xml:space="preserve">- </w:t>
      </w:r>
      <w:r w:rsidR="00D04126" w:rsidRPr="0008614D">
        <w:rPr>
          <w:rFonts w:ascii="Alte Haas Grotesk" w:hAnsi="Alte Haas Grotesk" w:cs="Arial"/>
          <w:i/>
          <w:iCs/>
          <w:sz w:val="28"/>
          <w:szCs w:val="28"/>
        </w:rPr>
        <w:t xml:space="preserve">shows ability to encourage other players; </w:t>
      </w:r>
      <w:proofErr w:type="gramStart"/>
      <w:r w:rsidR="00D04126" w:rsidRPr="0008614D">
        <w:rPr>
          <w:rFonts w:ascii="Alte Haas Grotesk" w:hAnsi="Alte Haas Grotesk" w:cs="Arial"/>
          <w:i/>
          <w:iCs/>
          <w:sz w:val="28"/>
          <w:szCs w:val="28"/>
        </w:rPr>
        <w:t>displays a positive attitude at all times</w:t>
      </w:r>
      <w:proofErr w:type="gramEnd"/>
      <w:r w:rsidR="00D04126" w:rsidRPr="0008614D">
        <w:rPr>
          <w:rFonts w:ascii="Alte Haas Grotesk" w:hAnsi="Alte Haas Grotesk" w:cs="Arial"/>
          <w:i/>
          <w:iCs/>
          <w:sz w:val="28"/>
          <w:szCs w:val="28"/>
        </w:rPr>
        <w:t>; shows commitment and dedication to their team</w:t>
      </w:r>
      <w:r w:rsidR="009E6645" w:rsidRPr="0008614D">
        <w:rPr>
          <w:rFonts w:ascii="Alte Haas Grotesk" w:hAnsi="Alte Haas Grotesk" w:cs="Arial"/>
          <w:i/>
          <w:iCs/>
          <w:sz w:val="28"/>
          <w:szCs w:val="28"/>
        </w:rPr>
        <w:t xml:space="preserve"> and Club</w:t>
      </w:r>
      <w:r w:rsidR="009E6645" w:rsidRPr="0008614D">
        <w:rPr>
          <w:rFonts w:ascii="Alte Haas Grotesk" w:hAnsi="Alte Haas Grotesk" w:cs="Arial"/>
          <w:sz w:val="28"/>
          <w:szCs w:val="28"/>
        </w:rPr>
        <w:t>.</w:t>
      </w:r>
      <w:r w:rsidR="0049416B" w:rsidRPr="0008614D">
        <w:rPr>
          <w:rFonts w:ascii="Alte Haas Grotesk" w:hAnsi="Alte Haas Grotesk" w:cs="Arial"/>
          <w:sz w:val="28"/>
          <w:szCs w:val="28"/>
        </w:rPr>
        <w:br/>
      </w:r>
    </w:p>
    <w:p w14:paraId="2D8C593B" w14:textId="0FF42C9D" w:rsidR="00F87D21" w:rsidRPr="0008614D" w:rsidRDefault="00E97337" w:rsidP="0008614D">
      <w:pPr>
        <w:spacing w:after="0" w:line="240" w:lineRule="auto"/>
        <w:rPr>
          <w:rFonts w:ascii="Alte Haas Grotesk" w:hAnsi="Alte Haas Grotesk" w:cs="Arial"/>
          <w:sz w:val="28"/>
          <w:szCs w:val="28"/>
        </w:rPr>
      </w:pPr>
      <w:r w:rsidRPr="0008614D">
        <w:rPr>
          <w:rFonts w:ascii="Alte Haas Grotesk" w:hAnsi="Alte Haas Grotesk" w:cs="Arial"/>
          <w:b/>
          <w:bCs/>
          <w:sz w:val="28"/>
          <w:szCs w:val="28"/>
        </w:rPr>
        <w:t>Alicia Snaith Junior Coaching Award</w:t>
      </w:r>
      <w:r w:rsidR="0083125E" w:rsidRPr="0008614D">
        <w:rPr>
          <w:rFonts w:ascii="Alte Haas Grotesk" w:hAnsi="Alte Haas Grotesk" w:cs="Arial"/>
          <w:sz w:val="28"/>
          <w:szCs w:val="28"/>
        </w:rPr>
        <w:t xml:space="preserve"> </w:t>
      </w:r>
      <w:r w:rsidR="009E6645" w:rsidRPr="0008614D">
        <w:rPr>
          <w:rFonts w:ascii="Alte Haas Grotesk" w:hAnsi="Alte Haas Grotesk" w:cs="Arial"/>
          <w:sz w:val="28"/>
          <w:szCs w:val="28"/>
        </w:rPr>
        <w:t xml:space="preserve">- </w:t>
      </w:r>
      <w:r w:rsidR="00F87D21" w:rsidRPr="0008614D">
        <w:rPr>
          <w:rFonts w:ascii="Alte Haas Grotesk" w:hAnsi="Alte Haas Grotesk" w:cs="Arial"/>
          <w:i/>
          <w:iCs/>
          <w:sz w:val="28"/>
          <w:szCs w:val="28"/>
        </w:rPr>
        <w:t xml:space="preserve">This award is in </w:t>
      </w:r>
      <w:r w:rsidR="001B386E" w:rsidRPr="0008614D">
        <w:rPr>
          <w:rFonts w:ascii="Alte Haas Grotesk" w:hAnsi="Alte Haas Grotesk" w:cs="Arial"/>
          <w:i/>
          <w:iCs/>
          <w:sz w:val="28"/>
          <w:szCs w:val="28"/>
        </w:rPr>
        <w:t>memory</w:t>
      </w:r>
      <w:r w:rsidR="00F87D21" w:rsidRPr="0008614D">
        <w:rPr>
          <w:rFonts w:ascii="Alte Haas Grotesk" w:hAnsi="Alte Haas Grotesk" w:cs="Arial"/>
          <w:i/>
          <w:iCs/>
          <w:sz w:val="28"/>
          <w:szCs w:val="28"/>
        </w:rPr>
        <w:t xml:space="preserve"> of a former junior coach.  Alicia gave her young players enthusiasm</w:t>
      </w:r>
      <w:r w:rsidR="00F74B7C" w:rsidRPr="0008614D">
        <w:rPr>
          <w:rFonts w:ascii="Alte Haas Grotesk" w:hAnsi="Alte Haas Grotesk" w:cs="Arial"/>
          <w:i/>
          <w:iCs/>
          <w:sz w:val="28"/>
          <w:szCs w:val="28"/>
        </w:rPr>
        <w:t xml:space="preserve">, </w:t>
      </w:r>
      <w:proofErr w:type="gramStart"/>
      <w:r w:rsidR="00F87D21" w:rsidRPr="0008614D">
        <w:rPr>
          <w:rFonts w:ascii="Alte Haas Grotesk" w:hAnsi="Alte Haas Grotesk" w:cs="Arial"/>
          <w:i/>
          <w:iCs/>
          <w:sz w:val="28"/>
          <w:szCs w:val="28"/>
        </w:rPr>
        <w:t>knowledge</w:t>
      </w:r>
      <w:proofErr w:type="gramEnd"/>
      <w:r w:rsidR="007F5502" w:rsidRPr="0008614D">
        <w:rPr>
          <w:rFonts w:ascii="Alte Haas Grotesk" w:hAnsi="Alte Haas Grotesk" w:cs="Arial"/>
          <w:i/>
          <w:iCs/>
          <w:sz w:val="28"/>
          <w:szCs w:val="28"/>
        </w:rPr>
        <w:t xml:space="preserve"> and</w:t>
      </w:r>
      <w:r w:rsidR="00F87D21" w:rsidRPr="0008614D">
        <w:rPr>
          <w:rFonts w:ascii="Alte Haas Grotesk" w:hAnsi="Alte Haas Grotesk" w:cs="Arial"/>
          <w:i/>
          <w:iCs/>
          <w:sz w:val="28"/>
          <w:szCs w:val="28"/>
        </w:rPr>
        <w:t xml:space="preserve"> dedication</w:t>
      </w:r>
      <w:r w:rsidR="007F5502" w:rsidRPr="0008614D">
        <w:rPr>
          <w:rFonts w:ascii="Alte Haas Grotesk" w:hAnsi="Alte Haas Grotesk" w:cs="Arial"/>
          <w:i/>
          <w:iCs/>
          <w:sz w:val="28"/>
          <w:szCs w:val="28"/>
        </w:rPr>
        <w:t>.  She ensured they had fun and showed</w:t>
      </w:r>
      <w:r w:rsidR="00F87D21" w:rsidRPr="0008614D">
        <w:rPr>
          <w:rFonts w:ascii="Alte Haas Grotesk" w:hAnsi="Alte Haas Grotesk" w:cs="Arial"/>
          <w:i/>
          <w:iCs/>
          <w:sz w:val="28"/>
          <w:szCs w:val="28"/>
        </w:rPr>
        <w:t xml:space="preserve"> sportsmanship </w:t>
      </w:r>
      <w:r w:rsidR="007F5502" w:rsidRPr="0008614D">
        <w:rPr>
          <w:rFonts w:ascii="Alte Haas Grotesk" w:hAnsi="Alte Haas Grotesk" w:cs="Arial"/>
          <w:i/>
          <w:iCs/>
          <w:sz w:val="28"/>
          <w:szCs w:val="28"/>
        </w:rPr>
        <w:t xml:space="preserve">in </w:t>
      </w:r>
      <w:proofErr w:type="gramStart"/>
      <w:r w:rsidR="00F87D21" w:rsidRPr="0008614D">
        <w:rPr>
          <w:rFonts w:ascii="Alte Haas Grotesk" w:hAnsi="Alte Haas Grotesk" w:cs="Arial"/>
          <w:i/>
          <w:iCs/>
          <w:sz w:val="28"/>
          <w:szCs w:val="28"/>
        </w:rPr>
        <w:t>competition</w:t>
      </w:r>
      <w:proofErr w:type="gramEnd"/>
      <w:r w:rsidR="00F87D21" w:rsidRPr="0008614D">
        <w:rPr>
          <w:rFonts w:ascii="Alte Haas Grotesk" w:hAnsi="Alte Haas Grotesk" w:cs="Arial"/>
          <w:i/>
          <w:iCs/>
          <w:sz w:val="28"/>
          <w:szCs w:val="28"/>
        </w:rPr>
        <w:t xml:space="preserve">. Alicia was dependable and dedicated to her </w:t>
      </w:r>
      <w:proofErr w:type="gramStart"/>
      <w:r w:rsidR="00F87D21" w:rsidRPr="0008614D">
        <w:rPr>
          <w:rFonts w:ascii="Alte Haas Grotesk" w:hAnsi="Alte Haas Grotesk" w:cs="Arial"/>
          <w:i/>
          <w:iCs/>
          <w:sz w:val="28"/>
          <w:szCs w:val="28"/>
        </w:rPr>
        <w:t>team</w:t>
      </w:r>
      <w:proofErr w:type="gramEnd"/>
      <w:r w:rsidR="00F87D21" w:rsidRPr="0008614D">
        <w:rPr>
          <w:rFonts w:ascii="Alte Haas Grotesk" w:hAnsi="Alte Haas Grotesk" w:cs="Arial"/>
          <w:i/>
          <w:iCs/>
          <w:sz w:val="28"/>
          <w:szCs w:val="28"/>
        </w:rPr>
        <w:t xml:space="preserve"> also demonstrated </w:t>
      </w:r>
      <w:proofErr w:type="gramStart"/>
      <w:r w:rsidR="00F87D21" w:rsidRPr="0008614D">
        <w:rPr>
          <w:rFonts w:ascii="Alte Haas Grotesk" w:hAnsi="Alte Haas Grotesk" w:cs="Arial"/>
          <w:i/>
          <w:iCs/>
          <w:sz w:val="28"/>
          <w:szCs w:val="28"/>
        </w:rPr>
        <w:t>team work</w:t>
      </w:r>
      <w:proofErr w:type="gramEnd"/>
      <w:r w:rsidR="00F87D21" w:rsidRPr="0008614D">
        <w:rPr>
          <w:rFonts w:ascii="Alte Haas Grotesk" w:hAnsi="Alte Haas Grotesk" w:cs="Arial"/>
          <w:i/>
          <w:iCs/>
          <w:sz w:val="28"/>
          <w:szCs w:val="28"/>
        </w:rPr>
        <w:t xml:space="preserve"> when working alongside her managers and co-coaches. She shared</w:t>
      </w:r>
      <w:r w:rsidR="006B5288" w:rsidRPr="0008614D">
        <w:rPr>
          <w:rFonts w:ascii="Alte Haas Grotesk" w:hAnsi="Alte Haas Grotesk" w:cs="Arial"/>
          <w:i/>
          <w:iCs/>
          <w:sz w:val="28"/>
          <w:szCs w:val="28"/>
        </w:rPr>
        <w:t xml:space="preserve"> </w:t>
      </w:r>
      <w:r w:rsidR="00F87D21" w:rsidRPr="0008614D">
        <w:rPr>
          <w:rFonts w:ascii="Alte Haas Grotesk" w:hAnsi="Alte Haas Grotesk" w:cs="Arial"/>
          <w:i/>
          <w:iCs/>
          <w:sz w:val="28"/>
          <w:szCs w:val="28"/>
        </w:rPr>
        <w:t>her sense of fun as well as netball skills. Alicia was a wonderful role model for all young</w:t>
      </w:r>
      <w:r w:rsidR="006B5288" w:rsidRPr="0008614D">
        <w:rPr>
          <w:rFonts w:ascii="Alte Haas Grotesk" w:hAnsi="Alte Haas Grotesk" w:cs="Arial"/>
          <w:i/>
          <w:iCs/>
          <w:sz w:val="28"/>
          <w:szCs w:val="28"/>
        </w:rPr>
        <w:t xml:space="preserve"> </w:t>
      </w:r>
      <w:r w:rsidR="00F87D21" w:rsidRPr="0008614D">
        <w:rPr>
          <w:rFonts w:ascii="Alte Haas Grotesk" w:hAnsi="Alte Haas Grotesk" w:cs="Arial"/>
          <w:i/>
          <w:iCs/>
          <w:sz w:val="28"/>
          <w:szCs w:val="28"/>
        </w:rPr>
        <w:t>players</w:t>
      </w:r>
      <w:r w:rsidR="006B5288" w:rsidRPr="0008614D">
        <w:rPr>
          <w:rFonts w:ascii="Alte Haas Grotesk" w:hAnsi="Alte Haas Grotesk" w:cs="Arial"/>
          <w:i/>
          <w:iCs/>
          <w:sz w:val="28"/>
          <w:szCs w:val="28"/>
        </w:rPr>
        <w:t xml:space="preserve"> and coaches.</w:t>
      </w:r>
      <w:r w:rsidR="0049416B" w:rsidRPr="0008614D">
        <w:rPr>
          <w:rFonts w:ascii="Alte Haas Grotesk" w:hAnsi="Alte Haas Grotesk" w:cs="Arial"/>
          <w:i/>
          <w:iCs/>
          <w:sz w:val="28"/>
          <w:szCs w:val="28"/>
        </w:rPr>
        <w:br/>
      </w:r>
    </w:p>
    <w:p w14:paraId="7749E039" w14:textId="0E07F721" w:rsidR="00E97337" w:rsidRPr="0008614D" w:rsidRDefault="005336BE" w:rsidP="0008614D">
      <w:pPr>
        <w:spacing w:after="0" w:line="240" w:lineRule="auto"/>
        <w:rPr>
          <w:rFonts w:ascii="Alte Haas Grotesk" w:hAnsi="Alte Haas Grotesk" w:cs="Arial"/>
          <w:color w:val="auto"/>
          <w:sz w:val="28"/>
          <w:szCs w:val="28"/>
        </w:rPr>
      </w:pPr>
      <w:r w:rsidRPr="0008614D">
        <w:rPr>
          <w:rFonts w:ascii="Alte Haas Grotesk" w:hAnsi="Alte Haas Grotesk" w:cs="Arial"/>
          <w:b/>
          <w:bCs/>
          <w:sz w:val="28"/>
          <w:szCs w:val="28"/>
        </w:rPr>
        <w:t>Blaxland Pharmacy</w:t>
      </w:r>
      <w:r w:rsidR="00E97337" w:rsidRPr="0008614D">
        <w:rPr>
          <w:rFonts w:ascii="Alte Haas Grotesk" w:hAnsi="Alte Haas Grotesk" w:cs="Arial"/>
          <w:b/>
          <w:bCs/>
          <w:sz w:val="28"/>
          <w:szCs w:val="28"/>
        </w:rPr>
        <w:t xml:space="preserve"> Coaching Award</w:t>
      </w:r>
      <w:r w:rsidR="00AC4216" w:rsidRPr="0008614D">
        <w:rPr>
          <w:rFonts w:ascii="Alte Haas Grotesk" w:hAnsi="Alte Haas Grotesk" w:cs="Arial"/>
          <w:sz w:val="28"/>
          <w:szCs w:val="28"/>
        </w:rPr>
        <w:t xml:space="preserve"> </w:t>
      </w:r>
      <w:r w:rsidR="002B1269" w:rsidRPr="0008614D">
        <w:rPr>
          <w:rFonts w:ascii="Alte Haas Grotesk" w:hAnsi="Alte Haas Grotesk" w:cs="Arial"/>
          <w:sz w:val="28"/>
          <w:szCs w:val="28"/>
        </w:rPr>
        <w:t>–</w:t>
      </w:r>
      <w:r w:rsidR="00AC4216" w:rsidRPr="0008614D">
        <w:rPr>
          <w:rFonts w:ascii="Alte Haas Grotesk" w:hAnsi="Alte Haas Grotesk" w:cs="Arial"/>
          <w:sz w:val="28"/>
          <w:szCs w:val="28"/>
        </w:rPr>
        <w:t xml:space="preserve"> </w:t>
      </w:r>
      <w:proofErr w:type="spellStart"/>
      <w:r w:rsidR="002B1269" w:rsidRPr="0008614D">
        <w:rPr>
          <w:rFonts w:ascii="Alte Haas Grotesk" w:hAnsi="Alte Haas Grotesk" w:cs="Arial"/>
          <w:i/>
          <w:iCs/>
          <w:sz w:val="28"/>
          <w:szCs w:val="28"/>
        </w:rPr>
        <w:t>recognises</w:t>
      </w:r>
      <w:proofErr w:type="spellEnd"/>
      <w:r w:rsidR="002B1269" w:rsidRPr="0008614D">
        <w:rPr>
          <w:rFonts w:ascii="Alte Haas Grotesk" w:hAnsi="Alte Haas Grotesk" w:cs="Arial"/>
          <w:i/>
          <w:iCs/>
          <w:sz w:val="28"/>
          <w:szCs w:val="28"/>
        </w:rPr>
        <w:t xml:space="preserve"> the coach that gives</w:t>
      </w:r>
      <w:r w:rsidR="00AC4216" w:rsidRPr="0008614D">
        <w:rPr>
          <w:rFonts w:ascii="Alte Haas Grotesk" w:hAnsi="Alte Haas Grotesk" w:cs="Arial"/>
          <w:i/>
          <w:iCs/>
          <w:sz w:val="28"/>
          <w:szCs w:val="28"/>
        </w:rPr>
        <w:t xml:space="preserve"> the team a sense of enthusiasm and fair play. Encoura</w:t>
      </w:r>
      <w:r w:rsidR="002B1269" w:rsidRPr="0008614D">
        <w:rPr>
          <w:rFonts w:ascii="Alte Haas Grotesk" w:hAnsi="Alte Haas Grotesk" w:cs="Arial"/>
          <w:i/>
          <w:iCs/>
          <w:sz w:val="28"/>
          <w:szCs w:val="28"/>
        </w:rPr>
        <w:t>ges</w:t>
      </w:r>
      <w:r w:rsidR="00AC4216" w:rsidRPr="0008614D">
        <w:rPr>
          <w:rFonts w:ascii="Alte Haas Grotesk" w:hAnsi="Alte Haas Grotesk" w:cs="Arial"/>
          <w:i/>
          <w:iCs/>
          <w:sz w:val="28"/>
          <w:szCs w:val="28"/>
        </w:rPr>
        <w:t xml:space="preserve"> all players; </w:t>
      </w:r>
      <w:r w:rsidR="002B1269" w:rsidRPr="0008614D">
        <w:rPr>
          <w:rFonts w:ascii="Alte Haas Grotesk" w:hAnsi="Alte Haas Grotesk" w:cs="Arial"/>
          <w:i/>
          <w:iCs/>
          <w:sz w:val="28"/>
          <w:szCs w:val="28"/>
        </w:rPr>
        <w:t>is loyal</w:t>
      </w:r>
      <w:r w:rsidR="00AC4216" w:rsidRPr="0008614D">
        <w:rPr>
          <w:rFonts w:ascii="Alte Haas Grotesk" w:hAnsi="Alte Haas Grotesk" w:cs="Arial"/>
          <w:i/>
          <w:iCs/>
          <w:sz w:val="28"/>
          <w:szCs w:val="28"/>
        </w:rPr>
        <w:t xml:space="preserve"> to the</w:t>
      </w:r>
      <w:r w:rsidR="00666517" w:rsidRPr="0008614D">
        <w:rPr>
          <w:rFonts w:ascii="Alte Haas Grotesk" w:hAnsi="Alte Haas Grotesk" w:cs="Arial"/>
          <w:i/>
          <w:iCs/>
          <w:sz w:val="28"/>
          <w:szCs w:val="28"/>
        </w:rPr>
        <w:t xml:space="preserve"> </w:t>
      </w:r>
      <w:r w:rsidR="00AC4216" w:rsidRPr="0008614D">
        <w:rPr>
          <w:rFonts w:ascii="Alte Haas Grotesk" w:hAnsi="Alte Haas Grotesk" w:cs="Arial"/>
          <w:i/>
          <w:iCs/>
          <w:sz w:val="28"/>
          <w:szCs w:val="28"/>
        </w:rPr>
        <w:t xml:space="preserve">club; </w:t>
      </w:r>
      <w:r w:rsidR="00077C70" w:rsidRPr="0008614D">
        <w:rPr>
          <w:rFonts w:ascii="Alte Haas Grotesk" w:hAnsi="Alte Haas Grotesk" w:cs="Arial"/>
          <w:i/>
          <w:iCs/>
          <w:sz w:val="28"/>
          <w:szCs w:val="28"/>
        </w:rPr>
        <w:t>is</w:t>
      </w:r>
      <w:r w:rsidR="00AC4216" w:rsidRPr="0008614D">
        <w:rPr>
          <w:rFonts w:ascii="Alte Haas Grotesk" w:hAnsi="Alte Haas Grotesk" w:cs="Arial"/>
          <w:i/>
          <w:iCs/>
          <w:sz w:val="28"/>
          <w:szCs w:val="28"/>
        </w:rPr>
        <w:t xml:space="preserve"> prepared to accept any team offered by the club</w:t>
      </w:r>
      <w:r w:rsidR="00FD5A0A" w:rsidRPr="0008614D">
        <w:rPr>
          <w:rFonts w:ascii="Alte Haas Grotesk" w:hAnsi="Alte Haas Grotesk" w:cs="Arial"/>
          <w:i/>
          <w:iCs/>
          <w:sz w:val="28"/>
          <w:szCs w:val="28"/>
        </w:rPr>
        <w:t>,</w:t>
      </w:r>
      <w:r w:rsidR="00077C70" w:rsidRPr="0008614D">
        <w:rPr>
          <w:rFonts w:ascii="Alte Haas Grotesk" w:hAnsi="Alte Haas Grotesk" w:cs="Arial"/>
          <w:i/>
          <w:iCs/>
          <w:sz w:val="28"/>
          <w:szCs w:val="28"/>
        </w:rPr>
        <w:t xml:space="preserve"> is dedicated</w:t>
      </w:r>
      <w:r w:rsidR="00FD5A0A" w:rsidRPr="0008614D">
        <w:rPr>
          <w:rFonts w:ascii="Alte Haas Grotesk" w:hAnsi="Alte Haas Grotesk" w:cs="Arial"/>
          <w:i/>
          <w:iCs/>
          <w:sz w:val="28"/>
          <w:szCs w:val="28"/>
        </w:rPr>
        <w:t xml:space="preserve"> to the </w:t>
      </w:r>
      <w:r w:rsidR="00AC4216" w:rsidRPr="0008614D">
        <w:rPr>
          <w:rFonts w:ascii="Alte Haas Grotesk" w:hAnsi="Alte Haas Grotesk" w:cs="Arial"/>
          <w:i/>
          <w:iCs/>
          <w:sz w:val="28"/>
          <w:szCs w:val="28"/>
        </w:rPr>
        <w:t>to the team</w:t>
      </w:r>
      <w:r w:rsidR="00FD5A0A" w:rsidRPr="0008614D">
        <w:rPr>
          <w:rFonts w:ascii="Alte Haas Grotesk" w:hAnsi="Alte Haas Grotesk" w:cs="Arial"/>
          <w:i/>
          <w:iCs/>
          <w:sz w:val="28"/>
          <w:szCs w:val="28"/>
        </w:rPr>
        <w:t xml:space="preserve"> and i</w:t>
      </w:r>
      <w:r w:rsidR="00AC4216" w:rsidRPr="0008614D">
        <w:rPr>
          <w:rFonts w:ascii="Alte Haas Grotesk" w:hAnsi="Alte Haas Grotesk" w:cs="Arial"/>
          <w:i/>
          <w:iCs/>
          <w:sz w:val="28"/>
          <w:szCs w:val="28"/>
        </w:rPr>
        <w:t>mproving the</w:t>
      </w:r>
      <w:r w:rsidR="00204C39" w:rsidRPr="0008614D">
        <w:rPr>
          <w:rFonts w:ascii="Alte Haas Grotesk" w:hAnsi="Alte Haas Grotesk" w:cs="Arial"/>
          <w:i/>
          <w:iCs/>
          <w:sz w:val="28"/>
          <w:szCs w:val="28"/>
        </w:rPr>
        <w:t xml:space="preserve">ir </w:t>
      </w:r>
      <w:r w:rsidR="00AC4216" w:rsidRPr="0008614D">
        <w:rPr>
          <w:rFonts w:ascii="Alte Haas Grotesk" w:hAnsi="Alte Haas Grotesk" w:cs="Arial"/>
          <w:i/>
          <w:iCs/>
          <w:sz w:val="28"/>
          <w:szCs w:val="28"/>
        </w:rPr>
        <w:t xml:space="preserve">skills; </w:t>
      </w:r>
      <w:r w:rsidR="00FD5A0A" w:rsidRPr="0008614D">
        <w:rPr>
          <w:rFonts w:ascii="Alte Haas Grotesk" w:hAnsi="Alte Haas Grotesk" w:cs="Arial"/>
          <w:i/>
          <w:iCs/>
          <w:sz w:val="28"/>
          <w:szCs w:val="28"/>
        </w:rPr>
        <w:t>s</w:t>
      </w:r>
      <w:r w:rsidR="00AC4216" w:rsidRPr="0008614D">
        <w:rPr>
          <w:rFonts w:ascii="Alte Haas Grotesk" w:hAnsi="Alte Haas Grotesk" w:cs="Arial"/>
          <w:i/>
          <w:iCs/>
          <w:sz w:val="28"/>
          <w:szCs w:val="28"/>
        </w:rPr>
        <w:t>har</w:t>
      </w:r>
      <w:r w:rsidR="00077C70" w:rsidRPr="0008614D">
        <w:rPr>
          <w:rFonts w:ascii="Alte Haas Grotesk" w:hAnsi="Alte Haas Grotesk" w:cs="Arial"/>
          <w:i/>
          <w:iCs/>
          <w:sz w:val="28"/>
          <w:szCs w:val="28"/>
        </w:rPr>
        <w:t>es</w:t>
      </w:r>
      <w:r w:rsidR="00AC4216" w:rsidRPr="0008614D">
        <w:rPr>
          <w:rFonts w:ascii="Alte Haas Grotesk" w:hAnsi="Alte Haas Grotesk" w:cs="Arial"/>
          <w:i/>
          <w:iCs/>
          <w:sz w:val="28"/>
          <w:szCs w:val="28"/>
        </w:rPr>
        <w:t xml:space="preserve"> knowledge of </w:t>
      </w:r>
      <w:r w:rsidR="00FD5A0A" w:rsidRPr="0008614D">
        <w:rPr>
          <w:rFonts w:ascii="Alte Haas Grotesk" w:hAnsi="Alte Haas Grotesk" w:cs="Arial"/>
          <w:i/>
          <w:iCs/>
          <w:sz w:val="28"/>
          <w:szCs w:val="28"/>
        </w:rPr>
        <w:t>the r</w:t>
      </w:r>
      <w:r w:rsidR="00AC4216" w:rsidRPr="0008614D">
        <w:rPr>
          <w:rFonts w:ascii="Alte Haas Grotesk" w:hAnsi="Alte Haas Grotesk" w:cs="Arial"/>
          <w:i/>
          <w:iCs/>
          <w:sz w:val="28"/>
          <w:szCs w:val="28"/>
        </w:rPr>
        <w:t>ules</w:t>
      </w:r>
      <w:r w:rsidR="00FD5A0A" w:rsidRPr="0008614D">
        <w:rPr>
          <w:rFonts w:ascii="Alte Haas Grotesk" w:hAnsi="Alte Haas Grotesk" w:cs="Arial"/>
          <w:i/>
          <w:iCs/>
          <w:sz w:val="28"/>
          <w:szCs w:val="28"/>
        </w:rPr>
        <w:t>; as well as e</w:t>
      </w:r>
      <w:r w:rsidR="00AC4216" w:rsidRPr="0008614D">
        <w:rPr>
          <w:rFonts w:ascii="Alte Haas Grotesk" w:hAnsi="Alte Haas Grotesk" w:cs="Arial"/>
          <w:i/>
          <w:iCs/>
          <w:sz w:val="28"/>
          <w:szCs w:val="28"/>
        </w:rPr>
        <w:t>ncoura</w:t>
      </w:r>
      <w:r w:rsidR="00077C70" w:rsidRPr="0008614D">
        <w:rPr>
          <w:rFonts w:ascii="Alte Haas Grotesk" w:hAnsi="Alte Haas Grotesk" w:cs="Arial"/>
          <w:i/>
          <w:iCs/>
          <w:sz w:val="28"/>
          <w:szCs w:val="28"/>
        </w:rPr>
        <w:t>ges</w:t>
      </w:r>
      <w:r w:rsidR="00FD5A0A" w:rsidRPr="0008614D">
        <w:rPr>
          <w:rFonts w:ascii="Alte Haas Grotesk" w:hAnsi="Alte Haas Grotesk" w:cs="Arial"/>
          <w:i/>
          <w:iCs/>
          <w:sz w:val="28"/>
          <w:szCs w:val="28"/>
        </w:rPr>
        <w:t xml:space="preserve"> </w:t>
      </w:r>
      <w:r w:rsidR="00AC4216" w:rsidRPr="0008614D">
        <w:rPr>
          <w:rFonts w:ascii="Alte Haas Grotesk" w:hAnsi="Alte Haas Grotesk" w:cs="Arial"/>
          <w:i/>
          <w:iCs/>
          <w:sz w:val="28"/>
          <w:szCs w:val="28"/>
        </w:rPr>
        <w:t>team participation and sportsmanship</w:t>
      </w:r>
      <w:r w:rsidR="00077C70" w:rsidRPr="0008614D">
        <w:rPr>
          <w:rFonts w:ascii="Alte Haas Grotesk" w:hAnsi="Alte Haas Grotesk" w:cs="Arial"/>
          <w:sz w:val="28"/>
          <w:szCs w:val="28"/>
        </w:rPr>
        <w:t>.</w:t>
      </w:r>
    </w:p>
    <w:p w14:paraId="3D8AD3E5" w14:textId="77777777" w:rsidR="005D3442" w:rsidRDefault="005D3442" w:rsidP="00AA6DE6">
      <w:pPr>
        <w:spacing w:after="0" w:line="240" w:lineRule="auto"/>
        <w:rPr>
          <w:rFonts w:ascii="Alte Haas Grotesk" w:hAnsi="Alte Haas Grotesk" w:cs="Arial"/>
          <w:color w:val="auto"/>
          <w:sz w:val="28"/>
          <w:szCs w:val="28"/>
        </w:rPr>
      </w:pPr>
    </w:p>
    <w:p w14:paraId="026D51C4" w14:textId="77777777" w:rsidR="00BE145E" w:rsidRDefault="00BE145E" w:rsidP="00AA6DE6">
      <w:pPr>
        <w:spacing w:after="0" w:line="240" w:lineRule="auto"/>
        <w:rPr>
          <w:rFonts w:ascii="Alte Haas Grotesk" w:hAnsi="Alte Haas Grotesk" w:cs="Arial"/>
          <w:color w:val="auto"/>
          <w:sz w:val="28"/>
          <w:szCs w:val="28"/>
        </w:rPr>
      </w:pPr>
    </w:p>
    <w:p w14:paraId="7B6053B6" w14:textId="39786DC5" w:rsidR="00BE145E" w:rsidRPr="00720D33" w:rsidRDefault="00BE145E" w:rsidP="00BE145E">
      <w:pPr>
        <w:spacing w:after="0" w:line="240" w:lineRule="auto"/>
        <w:jc w:val="center"/>
        <w:rPr>
          <w:rFonts w:ascii="Alte Haas Grotesk" w:hAnsi="Alte Haas Grotesk"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5C17F3C2" wp14:editId="1DEF4779">
            <wp:extent cx="5581650" cy="3401060"/>
            <wp:effectExtent l="0" t="0" r="0" b="8890"/>
            <wp:docPr id="1034129054" name="Picture 6" descr="A group of girls in sports uni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29054" name="Picture 6" descr="A group of girls in sports uniform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20" r="16014"/>
                    <a:stretch/>
                  </pic:blipFill>
                  <pic:spPr bwMode="auto">
                    <a:xfrm>
                      <a:off x="0" y="0"/>
                      <a:ext cx="558165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2C3B9" w14:textId="77777777" w:rsidR="00E857EC" w:rsidRDefault="00E857EC">
      <w:pPr>
        <w:rPr>
          <w:rFonts w:asciiTheme="majorHAnsi" w:eastAsiaTheme="majorEastAsia" w:hAnsiTheme="majorHAnsi" w:cstheme="majorBidi"/>
          <w:b/>
          <w:bCs/>
          <w:caps/>
          <w:color w:val="B22600" w:themeColor="accent6"/>
          <w:sz w:val="32"/>
          <w:szCs w:val="24"/>
        </w:rPr>
      </w:pPr>
      <w:r>
        <w:rPr>
          <w:color w:val="B22600" w:themeColor="accent6"/>
          <w:sz w:val="32"/>
          <w:szCs w:val="24"/>
        </w:rPr>
        <w:br w:type="page"/>
      </w:r>
    </w:p>
    <w:p w14:paraId="1620413A" w14:textId="5E348B81" w:rsidR="007D448A" w:rsidRPr="0033549F" w:rsidRDefault="00C56068" w:rsidP="00032F83">
      <w:pPr>
        <w:pStyle w:val="Heading1"/>
        <w:spacing w:before="0" w:after="120"/>
        <w:jc w:val="center"/>
        <w:rPr>
          <w:color w:val="B22600" w:themeColor="accent6"/>
          <w:sz w:val="32"/>
          <w:szCs w:val="24"/>
        </w:rPr>
      </w:pPr>
      <w:r w:rsidRPr="0033549F">
        <w:rPr>
          <w:color w:val="B22600" w:themeColor="accent6"/>
          <w:sz w:val="32"/>
          <w:szCs w:val="24"/>
        </w:rPr>
        <w:lastRenderedPageBreak/>
        <w:t>202</w:t>
      </w:r>
      <w:r w:rsidR="00AA5812">
        <w:rPr>
          <w:color w:val="B22600" w:themeColor="accent6"/>
          <w:sz w:val="32"/>
          <w:szCs w:val="24"/>
        </w:rPr>
        <w:t>3</w:t>
      </w:r>
      <w:r w:rsidRPr="0033549F">
        <w:rPr>
          <w:color w:val="B22600" w:themeColor="accent6"/>
          <w:sz w:val="32"/>
          <w:szCs w:val="24"/>
        </w:rPr>
        <w:t xml:space="preserve"> </w:t>
      </w:r>
      <w:r w:rsidR="00D9297D" w:rsidRPr="0033549F">
        <w:rPr>
          <w:color w:val="B22600" w:themeColor="accent6"/>
          <w:sz w:val="32"/>
          <w:szCs w:val="24"/>
        </w:rPr>
        <w:t>team</w:t>
      </w:r>
      <w:r w:rsidR="00B53101">
        <w:rPr>
          <w:color w:val="B22600" w:themeColor="accent6"/>
          <w:sz w:val="32"/>
          <w:szCs w:val="24"/>
        </w:rPr>
        <w:t>s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6971"/>
      </w:tblGrid>
      <w:tr w:rsidR="00EC03D1" w:rsidRPr="005B7AFC" w14:paraId="087C7B92" w14:textId="77777777" w:rsidTr="00201882">
        <w:tc>
          <w:tcPr>
            <w:tcW w:w="3485" w:type="dxa"/>
          </w:tcPr>
          <w:p w14:paraId="488B4922" w14:textId="372FEF31" w:rsidR="00EC03D1" w:rsidRPr="008906F6" w:rsidRDefault="00EC03D1" w:rsidP="0053640C">
            <w:pPr>
              <w:spacing w:after="120"/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</w:pPr>
            <w:r w:rsidRPr="008906F6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U8 Jaffas</w:t>
            </w:r>
          </w:p>
        </w:tc>
        <w:tc>
          <w:tcPr>
            <w:tcW w:w="6971" w:type="dxa"/>
          </w:tcPr>
          <w:p w14:paraId="6D4A778A" w14:textId="77777777" w:rsidR="006F410A" w:rsidRDefault="00EC03D1" w:rsidP="00B16DBD">
            <w:pPr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 w:rsidRPr="00D66295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Coach: </w:t>
            </w:r>
            <w:r w:rsidR="006F410A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Lee Harvey</w:t>
            </w:r>
          </w:p>
          <w:p w14:paraId="2835407F" w14:textId="4E99F859" w:rsidR="00A63B1F" w:rsidRPr="00D66295" w:rsidRDefault="006F410A" w:rsidP="00B16DBD">
            <w:pPr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Asst Coach:  Olivia Stockenstroom</w:t>
            </w:r>
            <w:r w:rsidR="00EC03D1" w:rsidRPr="00D66295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   </w:t>
            </w:r>
          </w:p>
          <w:p w14:paraId="5BC0A4BB" w14:textId="336A661C" w:rsidR="00EC03D1" w:rsidRPr="00EC03D1" w:rsidRDefault="00EC03D1" w:rsidP="00B16DBD">
            <w:pPr>
              <w:spacing w:after="120"/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 w:rsidRPr="00D66295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Manager: </w:t>
            </w:r>
            <w:r w:rsidR="00884F0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Katie McNamara</w:t>
            </w:r>
          </w:p>
        </w:tc>
      </w:tr>
      <w:tr w:rsidR="00422E85" w:rsidRPr="00870C77" w14:paraId="3D9AFBB9" w14:textId="77777777" w:rsidTr="005411DE">
        <w:tc>
          <w:tcPr>
            <w:tcW w:w="10456" w:type="dxa"/>
            <w:gridSpan w:val="2"/>
          </w:tcPr>
          <w:p w14:paraId="4640C38E" w14:textId="5B91A750" w:rsidR="00327FCB" w:rsidRPr="000E2C15" w:rsidRDefault="000E2C15" w:rsidP="004A4693">
            <w:pPr>
              <w:spacing w:after="12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C3D91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 xml:space="preserve">Jessica Applebee, Ayla Du Rieu, Matilda Graham, Alora </w:t>
            </w:r>
            <w:proofErr w:type="spellStart"/>
            <w:r w:rsidRPr="00FC3D91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Hitchon</w:t>
            </w:r>
            <w:proofErr w:type="spellEnd"/>
            <w:r w:rsidRPr="00FC3D91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 xml:space="preserve">, Alyssa Hollis, Raven </w:t>
            </w:r>
            <w:proofErr w:type="spellStart"/>
            <w:r w:rsidRPr="00FC3D91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Letertre</w:t>
            </w:r>
            <w:proofErr w:type="spellEnd"/>
            <w:r w:rsidRPr="00FC3D91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, Bronte McNamara, Edie Richards, Harper Smith</w:t>
            </w:r>
          </w:p>
        </w:tc>
      </w:tr>
    </w:tbl>
    <w:p w14:paraId="5D3DC2A4" w14:textId="77777777" w:rsidR="00A82319" w:rsidRPr="00870C77" w:rsidRDefault="00A82319" w:rsidP="00C56068">
      <w:pPr>
        <w:spacing w:after="0"/>
        <w:rPr>
          <w:noProof/>
          <w:sz w:val="16"/>
          <w:szCs w:val="16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6971"/>
      </w:tblGrid>
      <w:tr w:rsidR="00EC03D1" w:rsidRPr="00870C77" w14:paraId="256E890B" w14:textId="77777777" w:rsidTr="00E21223">
        <w:tc>
          <w:tcPr>
            <w:tcW w:w="3485" w:type="dxa"/>
          </w:tcPr>
          <w:p w14:paraId="6AEB57AC" w14:textId="65696A6B" w:rsidR="00EC03D1" w:rsidRPr="00870C77" w:rsidRDefault="00EC03D1" w:rsidP="0053640C">
            <w:pPr>
              <w:spacing w:after="120"/>
              <w:rPr>
                <w:rFonts w:ascii="Alte Haas Grotesk" w:hAnsi="Alte Haas Grotesk"/>
                <w:b/>
                <w:bCs/>
                <w:noProof/>
                <w:sz w:val="24"/>
                <w:szCs w:val="24"/>
              </w:rPr>
            </w:pPr>
            <w:r w:rsidRPr="008906F6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U</w:t>
            </w:r>
            <w:r w:rsidR="006204E0" w:rsidRPr="008906F6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9</w:t>
            </w:r>
            <w:r w:rsidRPr="008906F6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 Smarties</w:t>
            </w:r>
          </w:p>
        </w:tc>
        <w:tc>
          <w:tcPr>
            <w:tcW w:w="6971" w:type="dxa"/>
          </w:tcPr>
          <w:p w14:paraId="5150BB9B" w14:textId="658A33F4" w:rsidR="00A63B1F" w:rsidRPr="00D66295" w:rsidRDefault="00270B5E" w:rsidP="00B16DBD">
            <w:pPr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 w:rsidRPr="00D66295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Coach: </w:t>
            </w:r>
            <w:r w:rsidR="00884F0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Rosemary Nolan</w:t>
            </w:r>
            <w:r w:rsidRPr="00D66295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   </w:t>
            </w:r>
          </w:p>
          <w:p w14:paraId="506A9F4F" w14:textId="39316E5C" w:rsidR="00EC03D1" w:rsidRPr="00870C77" w:rsidRDefault="00270B5E" w:rsidP="00B16DBD">
            <w:pPr>
              <w:spacing w:after="120"/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 w:rsidRPr="00D66295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Manager: </w:t>
            </w:r>
            <w:r w:rsidR="002900CA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Tania McGarry</w:t>
            </w:r>
          </w:p>
        </w:tc>
      </w:tr>
      <w:tr w:rsidR="00C56068" w:rsidRPr="00870C77" w14:paraId="4BC0DCD8" w14:textId="77777777" w:rsidTr="001E3153">
        <w:tc>
          <w:tcPr>
            <w:tcW w:w="10456" w:type="dxa"/>
            <w:gridSpan w:val="2"/>
          </w:tcPr>
          <w:p w14:paraId="1C8C41B1" w14:textId="6ECB693F" w:rsidR="00327FCB" w:rsidRPr="00607E76" w:rsidRDefault="00607E76" w:rsidP="004A4693">
            <w:pPr>
              <w:spacing w:after="120"/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</w:pPr>
            <w:r w:rsidRPr="00607E76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 xml:space="preserve">Olivia </w:t>
            </w:r>
            <w:proofErr w:type="spellStart"/>
            <w:r w:rsidRPr="00607E76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Isbitzki</w:t>
            </w:r>
            <w:proofErr w:type="spellEnd"/>
            <w:r w:rsidRPr="00607E76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 xml:space="preserve">, Cassidy Jackson, </w:t>
            </w:r>
            <w:proofErr w:type="spellStart"/>
            <w:r w:rsidRPr="00607E76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Arhyannah</w:t>
            </w:r>
            <w:proofErr w:type="spellEnd"/>
            <w:r w:rsidRPr="00607E76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 xml:space="preserve"> Mackenzie, Bridie Maher, Lucy McDermott, Tully McGarry, Ella Nolan</w:t>
            </w:r>
          </w:p>
        </w:tc>
      </w:tr>
    </w:tbl>
    <w:p w14:paraId="50E7E28F" w14:textId="77777777" w:rsidR="00C56068" w:rsidRPr="00870C77" w:rsidRDefault="00C56068" w:rsidP="00C56068">
      <w:pPr>
        <w:spacing w:after="0"/>
        <w:rPr>
          <w:noProof/>
          <w:sz w:val="16"/>
          <w:szCs w:val="16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6971"/>
      </w:tblGrid>
      <w:tr w:rsidR="00E0380D" w:rsidRPr="00870C77" w14:paraId="290170F5" w14:textId="77777777" w:rsidTr="00FB75A0">
        <w:tc>
          <w:tcPr>
            <w:tcW w:w="3485" w:type="dxa"/>
          </w:tcPr>
          <w:p w14:paraId="157EEB81" w14:textId="46A2F1BA" w:rsidR="00E0380D" w:rsidRPr="00870C77" w:rsidRDefault="00E0380D" w:rsidP="0053640C">
            <w:pPr>
              <w:spacing w:after="120"/>
              <w:rPr>
                <w:rFonts w:ascii="Alte Haas Grotesk" w:hAnsi="Alte Haas Grotesk"/>
                <w:b/>
                <w:bCs/>
                <w:noProof/>
                <w:sz w:val="24"/>
                <w:szCs w:val="24"/>
              </w:rPr>
            </w:pPr>
            <w:r w:rsidRPr="008906F6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U9 </w:t>
            </w:r>
            <w:r w:rsidR="006204E0" w:rsidRPr="008906F6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TicTacs</w:t>
            </w:r>
          </w:p>
        </w:tc>
        <w:tc>
          <w:tcPr>
            <w:tcW w:w="6971" w:type="dxa"/>
          </w:tcPr>
          <w:p w14:paraId="4BA5A2CF" w14:textId="67B66993" w:rsidR="00A63B1F" w:rsidRPr="00D66295" w:rsidRDefault="00270B5E" w:rsidP="00B16DBD">
            <w:pPr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 w:rsidRPr="00D66295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Coach: </w:t>
            </w:r>
            <w:r w:rsidR="002900CA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Lauren Hutchins-Lang</w:t>
            </w:r>
            <w:r w:rsidRPr="00D66295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   </w:t>
            </w:r>
          </w:p>
          <w:p w14:paraId="22260E5B" w14:textId="585BEB5C" w:rsidR="00E0380D" w:rsidRPr="00870C77" w:rsidRDefault="002900CA" w:rsidP="0053640C">
            <w:pPr>
              <w:spacing w:after="120"/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Coach</w:t>
            </w:r>
            <w:r w:rsidR="00270B5E" w:rsidRPr="00D66295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: </w:t>
            </w:r>
            <w:r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Paul Lang</w:t>
            </w:r>
          </w:p>
        </w:tc>
      </w:tr>
      <w:tr w:rsidR="00C56068" w:rsidRPr="00870C77" w14:paraId="268550FE" w14:textId="77777777" w:rsidTr="001E3153">
        <w:tc>
          <w:tcPr>
            <w:tcW w:w="10456" w:type="dxa"/>
            <w:gridSpan w:val="2"/>
          </w:tcPr>
          <w:p w14:paraId="37572DD0" w14:textId="6F41BB33" w:rsidR="00327FCB" w:rsidRPr="007108B3" w:rsidRDefault="007108B3" w:rsidP="004A4693">
            <w:pPr>
              <w:spacing w:after="12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108B3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 xml:space="preserve">Rebecca Applebee, Eloise Briffa, Sofina Dedovic, Holly Dixon, Zoey </w:t>
            </w:r>
            <w:proofErr w:type="spellStart"/>
            <w:r w:rsidRPr="007108B3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Gradden</w:t>
            </w:r>
            <w:proofErr w:type="spellEnd"/>
            <w:r w:rsidRPr="007108B3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 xml:space="preserve">, Alyssa Hollis, Rorie Hutchins-Lang, </w:t>
            </w:r>
            <w:proofErr w:type="spellStart"/>
            <w:r w:rsidRPr="007108B3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Michaella</w:t>
            </w:r>
            <w:proofErr w:type="spellEnd"/>
            <w:r w:rsidRPr="007108B3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 xml:space="preserve"> Paterson, Addison Phillpott</w:t>
            </w:r>
          </w:p>
        </w:tc>
      </w:tr>
    </w:tbl>
    <w:p w14:paraId="533EA0F7" w14:textId="77777777" w:rsidR="0033549F" w:rsidRPr="00870C77" w:rsidRDefault="0033549F" w:rsidP="00EF3B3C">
      <w:pPr>
        <w:pStyle w:val="Heading1"/>
        <w:spacing w:before="0" w:after="0"/>
        <w:rPr>
          <w:color w:val="B22600" w:themeColor="accent6"/>
          <w:sz w:val="28"/>
          <w:szCs w:val="22"/>
        </w:rPr>
      </w:pPr>
    </w:p>
    <w:tbl>
      <w:tblPr>
        <w:tblStyle w:val="TableGrid"/>
        <w:tblW w:w="1048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812"/>
      </w:tblGrid>
      <w:tr w:rsidR="003762C4" w:rsidRPr="00870C77" w14:paraId="4EA152A5" w14:textId="77777777" w:rsidTr="0042306F">
        <w:tc>
          <w:tcPr>
            <w:tcW w:w="4673" w:type="dxa"/>
          </w:tcPr>
          <w:p w14:paraId="56AAB568" w14:textId="019F7DE3" w:rsidR="003762C4" w:rsidRPr="00870C77" w:rsidRDefault="003762C4" w:rsidP="003762C4">
            <w:pPr>
              <w:spacing w:after="120"/>
              <w:rPr>
                <w:rFonts w:ascii="Alte Haas Grotesk" w:hAnsi="Alte Haas Grotesk"/>
                <w:b/>
                <w:bCs/>
                <w:i/>
                <w:iCs/>
                <w:noProof/>
                <w:sz w:val="24"/>
                <w:szCs w:val="24"/>
              </w:rPr>
            </w:pPr>
            <w:r w:rsidRPr="008906F6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U10A </w:t>
            </w:r>
            <w:r w:rsidR="006204E0" w:rsidRPr="008906F6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Hot Shots</w:t>
            </w:r>
            <w:r w:rsidRPr="008906F6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 – Grand Finalists</w:t>
            </w:r>
          </w:p>
        </w:tc>
        <w:tc>
          <w:tcPr>
            <w:tcW w:w="5812" w:type="dxa"/>
          </w:tcPr>
          <w:p w14:paraId="07E57593" w14:textId="7BC8F2E4" w:rsidR="002A0B40" w:rsidRPr="002A0B40" w:rsidRDefault="00270B5E" w:rsidP="00B16DBD">
            <w:pPr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 w:rsidRPr="002A0B40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Coach: </w:t>
            </w:r>
            <w:r w:rsidR="002A0B40" w:rsidRPr="002A0B40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Lee Harvey</w:t>
            </w:r>
          </w:p>
          <w:p w14:paraId="0AA45074" w14:textId="4429B694" w:rsidR="00A63B1F" w:rsidRPr="002A0B40" w:rsidRDefault="002A0B40" w:rsidP="00B16DBD">
            <w:pPr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 w:rsidRPr="002A0B40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Asst Coach: Tahlia McIntosh  </w:t>
            </w:r>
            <w:r w:rsidR="00270B5E" w:rsidRPr="002A0B40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   </w:t>
            </w:r>
          </w:p>
          <w:p w14:paraId="6DFE44C6" w14:textId="4DF337D7" w:rsidR="003762C4" w:rsidRPr="00870C77" w:rsidRDefault="00270B5E" w:rsidP="003F219C">
            <w:pPr>
              <w:spacing w:after="120"/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 w:rsidRPr="00CA0A30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Manager: </w:t>
            </w:r>
            <w:r w:rsidR="00CA0A30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Renee McIntosh</w:t>
            </w:r>
            <w:r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</w:tr>
      <w:tr w:rsidR="00450EC9" w:rsidRPr="00870C77" w14:paraId="10608D20" w14:textId="77777777" w:rsidTr="003762C4">
        <w:tc>
          <w:tcPr>
            <w:tcW w:w="10485" w:type="dxa"/>
            <w:gridSpan w:val="2"/>
          </w:tcPr>
          <w:p w14:paraId="1DEC6161" w14:textId="4626958F" w:rsidR="00327FCB" w:rsidRPr="003F3CF8" w:rsidRDefault="003F3CF8" w:rsidP="004A4693">
            <w:pPr>
              <w:spacing w:after="12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3CF8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Bridie Buckley, Adelaide Davies, Sophia Druce, Olivia Franco, Evie Graham, Sophie Harris, Imogen Reynolds, Adalyn Sanders, Emily Smythe</w:t>
            </w:r>
          </w:p>
        </w:tc>
      </w:tr>
    </w:tbl>
    <w:p w14:paraId="6312B1A8" w14:textId="07BF61B6" w:rsidR="00055293" w:rsidRPr="00870C77" w:rsidRDefault="00055293" w:rsidP="00450EC9">
      <w:pPr>
        <w:spacing w:after="0"/>
        <w:rPr>
          <w:noProof/>
          <w:sz w:val="16"/>
          <w:szCs w:val="16"/>
        </w:rPr>
      </w:pPr>
    </w:p>
    <w:tbl>
      <w:tblPr>
        <w:tblStyle w:val="TableGrid"/>
        <w:tblW w:w="1048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6095"/>
      </w:tblGrid>
      <w:tr w:rsidR="00832F69" w:rsidRPr="00870C77" w14:paraId="50E6B831" w14:textId="77777777" w:rsidTr="00832F69">
        <w:tc>
          <w:tcPr>
            <w:tcW w:w="4390" w:type="dxa"/>
          </w:tcPr>
          <w:p w14:paraId="4330B8B1" w14:textId="6FF83C70" w:rsidR="00832F69" w:rsidRPr="0042306F" w:rsidRDefault="00832F69" w:rsidP="00F432D9">
            <w:pPr>
              <w:spacing w:after="120"/>
              <w:rPr>
                <w:rFonts w:ascii="Alte Haas Grotesk" w:hAnsi="Alte Haas Grotesk"/>
                <w:b/>
                <w:bCs/>
                <w:i/>
                <w:iCs/>
                <w:noProof/>
                <w:sz w:val="28"/>
                <w:szCs w:val="28"/>
              </w:rPr>
            </w:pPr>
            <w:r w:rsidRPr="0042306F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U10B  </w:t>
            </w:r>
            <w:r w:rsidR="00DE0470" w:rsidRPr="0042306F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Gems</w:t>
            </w:r>
          </w:p>
        </w:tc>
        <w:tc>
          <w:tcPr>
            <w:tcW w:w="6095" w:type="dxa"/>
          </w:tcPr>
          <w:p w14:paraId="13B4B881" w14:textId="77777777" w:rsidR="00E46B1D" w:rsidRDefault="00270B5E" w:rsidP="001E3153">
            <w:pPr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 w:rsidRPr="00CA0A30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Coach: </w:t>
            </w:r>
            <w:r w:rsidR="00CA0A30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Daniella Schro</w:t>
            </w:r>
            <w:r w:rsidR="00E46B1D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der</w:t>
            </w:r>
          </w:p>
          <w:p w14:paraId="0AF6B171" w14:textId="6FDF7867" w:rsidR="00A63B1F" w:rsidRPr="00CA0A30" w:rsidRDefault="00E46B1D" w:rsidP="001E3153">
            <w:pPr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Asst Coach:  Issy Roberts</w:t>
            </w:r>
            <w:r w:rsidR="00270B5E" w:rsidRPr="00CA0A30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   </w:t>
            </w:r>
          </w:p>
          <w:p w14:paraId="3F2A32AC" w14:textId="2269D43F" w:rsidR="00832F69" w:rsidRPr="00870C77" w:rsidRDefault="00270B5E" w:rsidP="00B16DBD">
            <w:pPr>
              <w:spacing w:after="120"/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 w:rsidRPr="00CA0A30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Manager: </w:t>
            </w:r>
            <w:r w:rsidR="00E46B1D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Emma Prendergast</w:t>
            </w:r>
          </w:p>
        </w:tc>
      </w:tr>
      <w:tr w:rsidR="00450EC9" w:rsidRPr="00870C77" w14:paraId="12C59581" w14:textId="77777777" w:rsidTr="00832F69">
        <w:tc>
          <w:tcPr>
            <w:tcW w:w="10485" w:type="dxa"/>
            <w:gridSpan w:val="2"/>
          </w:tcPr>
          <w:p w14:paraId="3E35031F" w14:textId="1744FC73" w:rsidR="00327FCB" w:rsidRPr="00585764" w:rsidRDefault="00585764" w:rsidP="004A4693">
            <w:pPr>
              <w:spacing w:after="12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85764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 xml:space="preserve">Alivia Badman, Chiara Della Valle, Nova Friese, Cassidy Jackson, </w:t>
            </w:r>
            <w:proofErr w:type="spellStart"/>
            <w:r w:rsidRPr="00585764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Arhyannah</w:t>
            </w:r>
            <w:proofErr w:type="spellEnd"/>
            <w:r w:rsidRPr="00585764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 xml:space="preserve"> Mackenzie, Tully McGarry, Bronte Prendergast, Bridget Whylie</w:t>
            </w:r>
          </w:p>
        </w:tc>
      </w:tr>
    </w:tbl>
    <w:p w14:paraId="34FCEBD3" w14:textId="77777777" w:rsidR="00450EC9" w:rsidRPr="00870C77" w:rsidRDefault="00450EC9" w:rsidP="00450EC9">
      <w:pPr>
        <w:spacing w:after="0"/>
        <w:rPr>
          <w:noProof/>
          <w:sz w:val="16"/>
          <w:szCs w:val="16"/>
        </w:rPr>
      </w:pPr>
    </w:p>
    <w:tbl>
      <w:tblPr>
        <w:tblStyle w:val="TableGrid"/>
        <w:tblW w:w="1048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812"/>
      </w:tblGrid>
      <w:tr w:rsidR="006364EF" w:rsidRPr="00870C77" w14:paraId="62104BF9" w14:textId="77777777" w:rsidTr="0042306F">
        <w:tc>
          <w:tcPr>
            <w:tcW w:w="4673" w:type="dxa"/>
          </w:tcPr>
          <w:p w14:paraId="3BFFDBE5" w14:textId="7DA34134" w:rsidR="006364EF" w:rsidRPr="0042306F" w:rsidRDefault="006364EF" w:rsidP="006364EF">
            <w:pPr>
              <w:spacing w:after="120"/>
              <w:rPr>
                <w:rFonts w:ascii="Alte Haas Grotesk" w:hAnsi="Alte Haas Grotesk"/>
                <w:b/>
                <w:bCs/>
                <w:i/>
                <w:iCs/>
                <w:noProof/>
                <w:sz w:val="28"/>
                <w:szCs w:val="28"/>
              </w:rPr>
            </w:pPr>
            <w:r w:rsidRPr="0042306F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U12A Rockets</w:t>
            </w:r>
            <w:r w:rsidR="00E231E1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 </w:t>
            </w:r>
            <w:r w:rsidR="00E231E1" w:rsidRPr="00882CA8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– </w:t>
            </w:r>
            <w:r w:rsidR="00DE0470" w:rsidRPr="0042306F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Grand </w:t>
            </w:r>
            <w:r w:rsidRPr="0042306F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Finalists</w:t>
            </w:r>
          </w:p>
        </w:tc>
        <w:tc>
          <w:tcPr>
            <w:tcW w:w="5812" w:type="dxa"/>
          </w:tcPr>
          <w:p w14:paraId="2CF64EF1" w14:textId="77777777" w:rsidR="00A63B1F" w:rsidRDefault="006364EF" w:rsidP="001E3153">
            <w:pPr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Coach: Jan Grant</w:t>
            </w:r>
          </w:p>
          <w:p w14:paraId="61A3C02C" w14:textId="0E109379" w:rsidR="006364EF" w:rsidRPr="00870C77" w:rsidRDefault="008764F4" w:rsidP="00B16DBD">
            <w:pPr>
              <w:spacing w:after="120"/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Asst Coach Milly Goldsmith   </w:t>
            </w:r>
            <w:r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br/>
              <w:t>Manager:  Tracey Grant</w:t>
            </w:r>
          </w:p>
        </w:tc>
      </w:tr>
      <w:tr w:rsidR="00450EC9" w:rsidRPr="00870C77" w14:paraId="6ABFCE62" w14:textId="77777777" w:rsidTr="006364EF">
        <w:tc>
          <w:tcPr>
            <w:tcW w:w="10485" w:type="dxa"/>
            <w:gridSpan w:val="2"/>
          </w:tcPr>
          <w:p w14:paraId="263F7031" w14:textId="5C5155B5" w:rsidR="00327FCB" w:rsidRPr="00C5227A" w:rsidRDefault="00C5227A" w:rsidP="004A4693">
            <w:pPr>
              <w:spacing w:after="12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27A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 xml:space="preserve">Eliza Barton, Alice Croft, Kristen Drake, Nicola Grant, Ella Henderson, Jasmine Hollis, Brooke Lyne, Audrey Mills, Bonnie </w:t>
            </w:r>
            <w:proofErr w:type="spellStart"/>
            <w:r w:rsidRPr="00C5227A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Przydacz</w:t>
            </w:r>
            <w:proofErr w:type="spellEnd"/>
          </w:p>
        </w:tc>
      </w:tr>
    </w:tbl>
    <w:p w14:paraId="6D831EE0" w14:textId="77777777" w:rsidR="00450EC9" w:rsidRPr="00870C77" w:rsidRDefault="00450EC9" w:rsidP="00450EC9">
      <w:pPr>
        <w:spacing w:after="0"/>
        <w:rPr>
          <w:noProof/>
          <w:sz w:val="24"/>
          <w:szCs w:val="24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0"/>
        <w:gridCol w:w="3486"/>
      </w:tblGrid>
      <w:tr w:rsidR="001F2F8C" w:rsidRPr="00870C77" w14:paraId="2D2C9B93" w14:textId="77777777" w:rsidTr="00A24F80">
        <w:tc>
          <w:tcPr>
            <w:tcW w:w="6970" w:type="dxa"/>
          </w:tcPr>
          <w:p w14:paraId="0D92B2A0" w14:textId="66118EDF" w:rsidR="001F2F8C" w:rsidRPr="00882CA8" w:rsidRDefault="001F2F8C" w:rsidP="00F432D9">
            <w:pPr>
              <w:spacing w:after="120"/>
              <w:rPr>
                <w:rFonts w:ascii="Alte Haas Grotesk" w:hAnsi="Alte Haas Grotesk"/>
                <w:b/>
                <w:bCs/>
                <w:i/>
                <w:iCs/>
                <w:noProof/>
                <w:sz w:val="28"/>
                <w:szCs w:val="28"/>
              </w:rPr>
            </w:pPr>
            <w:r w:rsidRPr="00882CA8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U12B </w:t>
            </w:r>
            <w:r w:rsidR="00DE0470" w:rsidRPr="00882CA8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Cyclones</w:t>
            </w:r>
            <w:r w:rsidRPr="00882CA8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 – Grand Finalists</w:t>
            </w:r>
          </w:p>
        </w:tc>
        <w:tc>
          <w:tcPr>
            <w:tcW w:w="3486" w:type="dxa"/>
          </w:tcPr>
          <w:p w14:paraId="485183DA" w14:textId="483C59C4" w:rsidR="001F2F8C" w:rsidRDefault="001F2F8C" w:rsidP="001E3153">
            <w:pPr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Coach:</w:t>
            </w:r>
            <w:r w:rsidR="001D3551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 Chantelle Leterre</w:t>
            </w:r>
            <w:r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 </w:t>
            </w:r>
          </w:p>
          <w:p w14:paraId="4FDB5A86" w14:textId="268346A6" w:rsidR="00A63B1F" w:rsidRPr="00870C77" w:rsidRDefault="008966E4" w:rsidP="00B16DBD">
            <w:pPr>
              <w:spacing w:after="120"/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Coach</w:t>
            </w:r>
            <w:r w:rsidR="00A63B1F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:  </w:t>
            </w:r>
            <w:r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Amanda Gabriel</w:t>
            </w:r>
          </w:p>
        </w:tc>
      </w:tr>
      <w:tr w:rsidR="00450EC9" w:rsidRPr="00870C77" w14:paraId="2E747984" w14:textId="77777777" w:rsidTr="001E3153">
        <w:tc>
          <w:tcPr>
            <w:tcW w:w="10456" w:type="dxa"/>
            <w:gridSpan w:val="2"/>
          </w:tcPr>
          <w:p w14:paraId="23592887" w14:textId="0766662B" w:rsidR="00327FCB" w:rsidRPr="00985905" w:rsidRDefault="00985905" w:rsidP="004A4693">
            <w:pPr>
              <w:spacing w:after="12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85905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 xml:space="preserve">Grace Baines, Ainslie Rose Cottle, Grace Cunningham, Charlie Gabriel, Edie Hutchins-Lang, Stella Jenkins, Ivy </w:t>
            </w:r>
            <w:proofErr w:type="spellStart"/>
            <w:r w:rsidRPr="00985905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Letertre</w:t>
            </w:r>
            <w:proofErr w:type="spellEnd"/>
            <w:r w:rsidRPr="00985905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, Cassandra Wade, Charlotte Wright</w:t>
            </w:r>
          </w:p>
        </w:tc>
      </w:tr>
    </w:tbl>
    <w:p w14:paraId="2B82E88F" w14:textId="77777777" w:rsidR="007C4736" w:rsidRPr="00870C77" w:rsidRDefault="007C4736" w:rsidP="007C4736">
      <w:pPr>
        <w:spacing w:after="0"/>
        <w:rPr>
          <w:noProof/>
          <w:sz w:val="24"/>
          <w:szCs w:val="24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0"/>
        <w:gridCol w:w="3486"/>
      </w:tblGrid>
      <w:tr w:rsidR="007C4736" w:rsidRPr="00870C77" w14:paraId="74E7E14F" w14:textId="77777777" w:rsidTr="00E2580E">
        <w:tc>
          <w:tcPr>
            <w:tcW w:w="6970" w:type="dxa"/>
          </w:tcPr>
          <w:p w14:paraId="58208440" w14:textId="2AA7ED1A" w:rsidR="007C4736" w:rsidRPr="00882CA8" w:rsidRDefault="007C4736" w:rsidP="00E2580E">
            <w:pPr>
              <w:spacing w:after="120"/>
              <w:rPr>
                <w:rFonts w:ascii="Alte Haas Grotesk" w:hAnsi="Alte Haas Grotesk"/>
                <w:b/>
                <w:bCs/>
                <w:i/>
                <w:iCs/>
                <w:noProof/>
                <w:sz w:val="28"/>
                <w:szCs w:val="28"/>
              </w:rPr>
            </w:pPr>
            <w:r w:rsidRPr="00882CA8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U12</w:t>
            </w:r>
            <w:r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C Tornadoes</w:t>
            </w:r>
            <w:r w:rsidRPr="00882CA8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 – </w:t>
            </w:r>
            <w:r w:rsidR="00D13521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Premiers</w:t>
            </w:r>
          </w:p>
        </w:tc>
        <w:tc>
          <w:tcPr>
            <w:tcW w:w="3486" w:type="dxa"/>
          </w:tcPr>
          <w:p w14:paraId="6D6AFD93" w14:textId="77777777" w:rsidR="007C4736" w:rsidRDefault="007C4736" w:rsidP="00E2580E">
            <w:pPr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Coach: </w:t>
            </w:r>
            <w:r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Troy Spalding</w:t>
            </w:r>
          </w:p>
          <w:p w14:paraId="727E5DF8" w14:textId="5BEA66EA" w:rsidR="00A63B1F" w:rsidRPr="00870C77" w:rsidRDefault="00A63B1F" w:rsidP="00B16DBD">
            <w:pPr>
              <w:spacing w:after="120"/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Manager:  </w:t>
            </w:r>
            <w:r w:rsidR="008966E4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Alison Knight</w:t>
            </w:r>
          </w:p>
        </w:tc>
      </w:tr>
      <w:tr w:rsidR="007C4736" w:rsidRPr="00870C77" w14:paraId="7E4549BB" w14:textId="77777777" w:rsidTr="00E2580E">
        <w:tc>
          <w:tcPr>
            <w:tcW w:w="10456" w:type="dxa"/>
            <w:gridSpan w:val="2"/>
          </w:tcPr>
          <w:p w14:paraId="7EBB9B64" w14:textId="13DC7338" w:rsidR="00327FCB" w:rsidRPr="00985905" w:rsidRDefault="00253B3F" w:rsidP="004A4693">
            <w:pPr>
              <w:spacing w:after="12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3B3F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 xml:space="preserve">Ashleigh Adams, Amelia Batchelor, Mikayla Buckley, Ivy Fairclough, </w:t>
            </w:r>
            <w:r w:rsidR="006E3375" w:rsidRPr="00253B3F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Kaitlyn Gaukel</w:t>
            </w:r>
            <w:r w:rsidRPr="00253B3F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, Nora Harvey, Ava Schnell, Jasmine Smith, Marli Spaulding, Charlotte Ward</w:t>
            </w:r>
          </w:p>
        </w:tc>
      </w:tr>
    </w:tbl>
    <w:p w14:paraId="456698D1" w14:textId="77777777" w:rsidR="00450EC9" w:rsidRDefault="00450EC9" w:rsidP="00450EC9">
      <w:pPr>
        <w:spacing w:after="0"/>
        <w:rPr>
          <w:noProof/>
          <w:sz w:val="24"/>
          <w:szCs w:val="24"/>
        </w:rPr>
      </w:pPr>
    </w:p>
    <w:p w14:paraId="7F80D994" w14:textId="170463C9" w:rsidR="009523B0" w:rsidRPr="0033549F" w:rsidRDefault="009523B0" w:rsidP="00032F83">
      <w:pPr>
        <w:pStyle w:val="Heading1"/>
        <w:spacing w:before="0" w:after="120"/>
        <w:jc w:val="center"/>
        <w:rPr>
          <w:color w:val="B22600" w:themeColor="accent6"/>
          <w:sz w:val="32"/>
          <w:szCs w:val="24"/>
        </w:rPr>
      </w:pPr>
      <w:r w:rsidRPr="0033549F">
        <w:rPr>
          <w:color w:val="B22600" w:themeColor="accent6"/>
          <w:sz w:val="32"/>
          <w:szCs w:val="24"/>
        </w:rPr>
        <w:lastRenderedPageBreak/>
        <w:t>202</w:t>
      </w:r>
      <w:r>
        <w:rPr>
          <w:color w:val="B22600" w:themeColor="accent6"/>
          <w:sz w:val="32"/>
          <w:szCs w:val="24"/>
        </w:rPr>
        <w:t>3</w:t>
      </w:r>
      <w:r w:rsidRPr="0033549F">
        <w:rPr>
          <w:color w:val="B22600" w:themeColor="accent6"/>
          <w:sz w:val="32"/>
          <w:szCs w:val="24"/>
        </w:rPr>
        <w:t xml:space="preserve"> team</w:t>
      </w:r>
      <w:r w:rsidR="00B53101">
        <w:rPr>
          <w:color w:val="B22600" w:themeColor="accent6"/>
          <w:sz w:val="32"/>
          <w:szCs w:val="24"/>
        </w:rPr>
        <w:t>s</w:t>
      </w:r>
    </w:p>
    <w:tbl>
      <w:tblPr>
        <w:tblStyle w:val="TableGrid"/>
        <w:tblW w:w="1048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954"/>
      </w:tblGrid>
      <w:tr w:rsidR="001F2F8C" w:rsidRPr="00870C77" w14:paraId="0997CE65" w14:textId="77777777" w:rsidTr="001F2F8C">
        <w:tc>
          <w:tcPr>
            <w:tcW w:w="4531" w:type="dxa"/>
          </w:tcPr>
          <w:p w14:paraId="2A96FC4F" w14:textId="7E0ED50E" w:rsidR="001F2F8C" w:rsidRPr="00882CA8" w:rsidRDefault="001F2F8C" w:rsidP="001F2F8C">
            <w:pPr>
              <w:spacing w:after="120"/>
              <w:rPr>
                <w:rFonts w:ascii="Alte Haas Grotesk" w:hAnsi="Alte Haas Grotesk"/>
                <w:b/>
                <w:bCs/>
                <w:i/>
                <w:iCs/>
                <w:noProof/>
                <w:sz w:val="28"/>
                <w:szCs w:val="28"/>
              </w:rPr>
            </w:pPr>
            <w:r w:rsidRPr="00882CA8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U14A </w:t>
            </w:r>
            <w:r w:rsidR="00DE0470" w:rsidRPr="00882CA8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Vipers</w:t>
            </w:r>
            <w:r w:rsidRPr="00882CA8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 </w:t>
            </w:r>
            <w:r w:rsidR="00D13521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–</w:t>
            </w:r>
            <w:r w:rsidRPr="00882CA8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 </w:t>
            </w:r>
            <w:r w:rsidR="00D13521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Grand Finalists</w:t>
            </w:r>
          </w:p>
        </w:tc>
        <w:tc>
          <w:tcPr>
            <w:tcW w:w="5954" w:type="dxa"/>
          </w:tcPr>
          <w:p w14:paraId="311E6EC3" w14:textId="77777777" w:rsidR="00A63B1F" w:rsidRDefault="001F2F8C" w:rsidP="001E3153">
            <w:pPr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Coach: </w:t>
            </w:r>
            <w:r w:rsidR="0020306C"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Gordon Grant</w:t>
            </w:r>
          </w:p>
          <w:p w14:paraId="7D5A3B09" w14:textId="2E05D739" w:rsidR="001F2F8C" w:rsidRPr="00870C77" w:rsidRDefault="001F2F8C" w:rsidP="00947885">
            <w:pPr>
              <w:spacing w:after="120"/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Manager: Bec Bentham</w:t>
            </w:r>
          </w:p>
        </w:tc>
      </w:tr>
      <w:tr w:rsidR="00450EC9" w:rsidRPr="00870C77" w14:paraId="6409B5FB" w14:textId="77777777" w:rsidTr="001F2F8C">
        <w:tc>
          <w:tcPr>
            <w:tcW w:w="10485" w:type="dxa"/>
            <w:gridSpan w:val="2"/>
          </w:tcPr>
          <w:p w14:paraId="1FD5B190" w14:textId="22EF49BF" w:rsidR="00327FCB" w:rsidRPr="00D13521" w:rsidRDefault="00D13521" w:rsidP="004A4693">
            <w:pPr>
              <w:spacing w:after="120"/>
              <w:rPr>
                <w:rFonts w:ascii="Alte Haas Grotesk" w:hAnsi="Alte Haas Grotesk" w:cs="Calibri"/>
                <w:color w:val="000000"/>
              </w:rPr>
            </w:pPr>
            <w:r w:rsidRPr="00D13521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 xml:space="preserve">Gabby Bentham-Mudie, Taylor Harris, Ava </w:t>
            </w:r>
            <w:proofErr w:type="spellStart"/>
            <w:r w:rsidRPr="00D13521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Lorking</w:t>
            </w:r>
            <w:proofErr w:type="spellEnd"/>
            <w:r w:rsidRPr="00D13521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, Paige Miles, Jules Rozyn, Lacey Rozyn, Ava Shaw, Sophie Shaw</w:t>
            </w:r>
          </w:p>
        </w:tc>
      </w:tr>
    </w:tbl>
    <w:p w14:paraId="37C0D391" w14:textId="77777777" w:rsidR="00450EC9" w:rsidRPr="00870C77" w:rsidRDefault="00450EC9" w:rsidP="00450EC9">
      <w:pPr>
        <w:spacing w:after="0"/>
        <w:rPr>
          <w:noProof/>
          <w:sz w:val="24"/>
          <w:szCs w:val="24"/>
        </w:rPr>
      </w:pPr>
    </w:p>
    <w:tbl>
      <w:tblPr>
        <w:tblStyle w:val="TableGrid"/>
        <w:tblW w:w="1048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812"/>
      </w:tblGrid>
      <w:tr w:rsidR="00F432D9" w:rsidRPr="00870C77" w14:paraId="3B01AA47" w14:textId="77777777" w:rsidTr="00882CA8">
        <w:tc>
          <w:tcPr>
            <w:tcW w:w="4673" w:type="dxa"/>
          </w:tcPr>
          <w:p w14:paraId="780F54E4" w14:textId="0780AA42" w:rsidR="00F432D9" w:rsidRPr="00870C77" w:rsidRDefault="00F432D9" w:rsidP="00F432D9">
            <w:pPr>
              <w:spacing w:after="120"/>
              <w:rPr>
                <w:rFonts w:ascii="Alte Haas Grotesk" w:hAnsi="Alte Haas Grotesk"/>
                <w:b/>
                <w:bCs/>
                <w:noProof/>
                <w:sz w:val="24"/>
                <w:szCs w:val="24"/>
              </w:rPr>
            </w:pPr>
            <w:r w:rsidRPr="00882CA8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U14</w:t>
            </w:r>
            <w:r w:rsidR="00DE0470" w:rsidRPr="00882CA8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B Meteors</w:t>
            </w:r>
            <w:r w:rsidRPr="00882CA8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 </w:t>
            </w:r>
            <w:r w:rsidR="00DE0470" w:rsidRPr="00882CA8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–</w:t>
            </w:r>
            <w:r w:rsidRPr="00882CA8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 </w:t>
            </w:r>
            <w:r w:rsidR="00DE0470" w:rsidRPr="00882CA8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Semi </w:t>
            </w:r>
            <w:r w:rsidRPr="00882CA8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Finalists</w:t>
            </w:r>
          </w:p>
        </w:tc>
        <w:tc>
          <w:tcPr>
            <w:tcW w:w="5812" w:type="dxa"/>
          </w:tcPr>
          <w:p w14:paraId="2DDFB582" w14:textId="77777777" w:rsidR="008C6952" w:rsidRDefault="00F432D9" w:rsidP="001E3153">
            <w:pPr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Coach</w:t>
            </w:r>
            <w:r w:rsidR="0020306C"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:  Julie Woods  </w:t>
            </w:r>
          </w:p>
          <w:p w14:paraId="786DB5F8" w14:textId="4F9BC930" w:rsidR="008C6952" w:rsidRDefault="008C6952" w:rsidP="001E3153">
            <w:pPr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Asst Coach:  Liana McDaid</w:t>
            </w:r>
          </w:p>
          <w:p w14:paraId="7F38A43D" w14:textId="477D52D6" w:rsidR="00F432D9" w:rsidRPr="00870C77" w:rsidRDefault="00A3665B" w:rsidP="00947885">
            <w:pPr>
              <w:spacing w:after="120"/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Manager:  </w:t>
            </w:r>
            <w:r w:rsidR="0020306C"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Joanne Sepetauc</w:t>
            </w:r>
          </w:p>
        </w:tc>
      </w:tr>
      <w:tr w:rsidR="004B3D49" w:rsidRPr="00870C77" w14:paraId="51FB1352" w14:textId="77777777" w:rsidTr="00A3665B">
        <w:tc>
          <w:tcPr>
            <w:tcW w:w="10485" w:type="dxa"/>
            <w:gridSpan w:val="2"/>
          </w:tcPr>
          <w:p w14:paraId="49EE31D8" w14:textId="4B0CD546" w:rsidR="00327FCB" w:rsidRPr="00870C77" w:rsidRDefault="00A84C50" w:rsidP="004A4693">
            <w:pPr>
              <w:spacing w:after="120"/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</w:pPr>
            <w:r w:rsidRPr="00A84C50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Abigail Brown, Emily Brown, Erin Buck, Lilian Crowley, Stella Davies, Mia Kozlowski, Aleeah McDaid, Tahlia McIntosh, Phoenix Tempest, Krystal Trigg</w:t>
            </w:r>
          </w:p>
        </w:tc>
      </w:tr>
    </w:tbl>
    <w:p w14:paraId="1DF63A72" w14:textId="77777777" w:rsidR="004B3D49" w:rsidRPr="00870C77" w:rsidRDefault="004B3D49" w:rsidP="00450EC9">
      <w:pPr>
        <w:spacing w:after="0"/>
        <w:rPr>
          <w:noProof/>
          <w:sz w:val="24"/>
          <w:szCs w:val="24"/>
        </w:rPr>
      </w:pPr>
    </w:p>
    <w:tbl>
      <w:tblPr>
        <w:tblStyle w:val="TableGrid"/>
        <w:tblW w:w="1048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670"/>
      </w:tblGrid>
      <w:tr w:rsidR="00A3665B" w:rsidRPr="00870C77" w14:paraId="3AAFA1C9" w14:textId="77777777" w:rsidTr="00327FCB">
        <w:tc>
          <w:tcPr>
            <w:tcW w:w="4815" w:type="dxa"/>
          </w:tcPr>
          <w:p w14:paraId="26C3F4EA" w14:textId="47613A09" w:rsidR="00A3665B" w:rsidRPr="00870C77" w:rsidRDefault="004C4602" w:rsidP="00A3665B">
            <w:pPr>
              <w:spacing w:after="120"/>
              <w:rPr>
                <w:rFonts w:ascii="Alte Haas Grotesk" w:hAnsi="Alte Haas Grotesk"/>
                <w:b/>
                <w:bCs/>
                <w:noProof/>
                <w:sz w:val="24"/>
                <w:szCs w:val="24"/>
              </w:rPr>
            </w:pPr>
            <w:r w:rsidRPr="00327FCB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Inter</w:t>
            </w:r>
            <w:r w:rsidR="00E76FF2" w:rsidRPr="00327FCB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mediate</w:t>
            </w:r>
            <w:r w:rsidRPr="00327FCB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 A Jewels</w:t>
            </w:r>
            <w:r w:rsidR="00A3665B" w:rsidRPr="00327FCB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 - </w:t>
            </w:r>
            <w:r w:rsidRPr="00327FCB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Premiers</w:t>
            </w:r>
          </w:p>
        </w:tc>
        <w:tc>
          <w:tcPr>
            <w:tcW w:w="5670" w:type="dxa"/>
          </w:tcPr>
          <w:p w14:paraId="46976FFA" w14:textId="2B7AD183" w:rsidR="00A3665B" w:rsidRPr="00870C77" w:rsidRDefault="00A3665B" w:rsidP="007B3286">
            <w:pPr>
              <w:spacing w:after="120"/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Coach:</w:t>
            </w:r>
            <w:r w:rsidR="007B3286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 </w:t>
            </w:r>
            <w:r w:rsidR="00D43DDC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Jacinta Selby </w:t>
            </w:r>
            <w:r w:rsidR="007B3286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br/>
            </w:r>
            <w:r w:rsidR="006E1F83"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Manager: </w:t>
            </w:r>
            <w:r w:rsidR="00D43DDC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Jason Barton</w:t>
            </w:r>
          </w:p>
        </w:tc>
      </w:tr>
      <w:tr w:rsidR="00450EC9" w:rsidRPr="00870C77" w14:paraId="38C67A4D" w14:textId="77777777" w:rsidTr="006E1F83">
        <w:tc>
          <w:tcPr>
            <w:tcW w:w="10485" w:type="dxa"/>
            <w:gridSpan w:val="2"/>
          </w:tcPr>
          <w:p w14:paraId="7EDE7F4C" w14:textId="1B840255" w:rsidR="00450EC9" w:rsidRPr="00870C77" w:rsidRDefault="002109ED" w:rsidP="004A4693">
            <w:pPr>
              <w:spacing w:after="120"/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</w:pPr>
            <w:r w:rsidRPr="002109ED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 xml:space="preserve">Molly Barton, Matilda Gault, Amelia Goldsmith, Leila Kennedy, Ebony </w:t>
            </w:r>
            <w:proofErr w:type="spellStart"/>
            <w:r w:rsidRPr="002109ED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Matulovich</w:t>
            </w:r>
            <w:proofErr w:type="spellEnd"/>
            <w:r w:rsidRPr="002109ED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, Liana McDaid, Isobel Roberts, Zoe Roberts, Charlotte Selby</w:t>
            </w:r>
          </w:p>
        </w:tc>
      </w:tr>
    </w:tbl>
    <w:p w14:paraId="411AE5F2" w14:textId="77777777" w:rsidR="00472EBD" w:rsidRPr="00870C77" w:rsidRDefault="00472EBD" w:rsidP="00472EBD">
      <w:pPr>
        <w:spacing w:after="0"/>
        <w:rPr>
          <w:noProof/>
          <w:sz w:val="24"/>
          <w:szCs w:val="24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0"/>
        <w:gridCol w:w="3486"/>
      </w:tblGrid>
      <w:tr w:rsidR="00263488" w:rsidRPr="00870C77" w14:paraId="0F8017E6" w14:textId="77777777" w:rsidTr="00F124D8">
        <w:tc>
          <w:tcPr>
            <w:tcW w:w="6970" w:type="dxa"/>
          </w:tcPr>
          <w:p w14:paraId="1A307748" w14:textId="779E768C" w:rsidR="00263488" w:rsidRPr="00870C77" w:rsidRDefault="00263488" w:rsidP="00263488">
            <w:pPr>
              <w:spacing w:after="120"/>
              <w:rPr>
                <w:rFonts w:ascii="Alte Haas Grotesk" w:hAnsi="Alte Haas Grotesk"/>
                <w:b/>
                <w:bCs/>
                <w:noProof/>
                <w:sz w:val="24"/>
                <w:szCs w:val="24"/>
              </w:rPr>
            </w:pPr>
            <w:r w:rsidRPr="008C6952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Intermediate A </w:t>
            </w:r>
            <w:r w:rsidR="00E76FF2" w:rsidRPr="008C6952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Hurricanes</w:t>
            </w:r>
          </w:p>
        </w:tc>
        <w:tc>
          <w:tcPr>
            <w:tcW w:w="3486" w:type="dxa"/>
          </w:tcPr>
          <w:p w14:paraId="505CB45C" w14:textId="7DF920B3" w:rsidR="00263488" w:rsidRPr="00870C77" w:rsidRDefault="00854926" w:rsidP="00947885">
            <w:pPr>
              <w:spacing w:after="120"/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Coach:</w:t>
            </w:r>
            <w:r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 Gordon Grant</w:t>
            </w:r>
            <w:r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br/>
              <w:t>Asst Coach:  Olivia Guy</w:t>
            </w:r>
            <w:r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 </w:t>
            </w:r>
            <w:r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br/>
              <w:t xml:space="preserve">Manager: </w:t>
            </w:r>
            <w:r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Julie Guy</w:t>
            </w:r>
            <w:r w:rsidR="003325EC"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</w:tr>
      <w:tr w:rsidR="00472EBD" w:rsidRPr="00870C77" w14:paraId="61C38B34" w14:textId="77777777" w:rsidTr="001E3153">
        <w:tc>
          <w:tcPr>
            <w:tcW w:w="10456" w:type="dxa"/>
            <w:gridSpan w:val="2"/>
          </w:tcPr>
          <w:p w14:paraId="40218A4D" w14:textId="34F92D69" w:rsidR="00472EBD" w:rsidRPr="00292F72" w:rsidRDefault="00292F72" w:rsidP="004A4693">
            <w:pPr>
              <w:spacing w:after="120"/>
              <w:rPr>
                <w:rFonts w:ascii="Alte Haas Grotesk" w:hAnsi="Alte Haas Grotesk" w:cs="Calibri"/>
                <w:color w:val="000000"/>
              </w:rPr>
            </w:pPr>
            <w:r w:rsidRPr="00292F72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 xml:space="preserve">Mia Corscadden, Abby Devine, Amelia Guy, Tehya Lester, Zoe Mcleod, Isabelle Roots, Sophie Shaw, Olivia </w:t>
            </w:r>
            <w:proofErr w:type="spellStart"/>
            <w:r w:rsidRPr="00292F72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Stockenstroom</w:t>
            </w:r>
            <w:proofErr w:type="spellEnd"/>
          </w:p>
        </w:tc>
      </w:tr>
    </w:tbl>
    <w:p w14:paraId="25C044ED" w14:textId="77777777" w:rsidR="00472EBD" w:rsidRPr="00870C77" w:rsidRDefault="00472EBD" w:rsidP="00472EBD">
      <w:pPr>
        <w:spacing w:after="0"/>
        <w:rPr>
          <w:noProof/>
          <w:sz w:val="24"/>
          <w:szCs w:val="24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0"/>
        <w:gridCol w:w="3486"/>
      </w:tblGrid>
      <w:tr w:rsidR="00263488" w:rsidRPr="00870C77" w14:paraId="15C667E9" w14:textId="77777777" w:rsidTr="00095022">
        <w:tc>
          <w:tcPr>
            <w:tcW w:w="6970" w:type="dxa"/>
          </w:tcPr>
          <w:p w14:paraId="776FE742" w14:textId="402DB1B8" w:rsidR="00263488" w:rsidRPr="00870C77" w:rsidRDefault="008931E4" w:rsidP="00263488">
            <w:pPr>
              <w:spacing w:after="120"/>
              <w:rPr>
                <w:rFonts w:ascii="Alte Haas Grotesk" w:hAnsi="Alte Haas Grotesk"/>
                <w:b/>
                <w:bCs/>
                <w:noProof/>
                <w:sz w:val="24"/>
                <w:szCs w:val="24"/>
              </w:rPr>
            </w:pPr>
            <w:r w:rsidRPr="00AD2042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Division 1</w:t>
            </w:r>
            <w:r w:rsidR="000A0FCC" w:rsidRPr="00AD2042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 Targets</w:t>
            </w:r>
          </w:p>
        </w:tc>
        <w:tc>
          <w:tcPr>
            <w:tcW w:w="3486" w:type="dxa"/>
          </w:tcPr>
          <w:p w14:paraId="1B07D015" w14:textId="4AA6C00D" w:rsidR="00263488" w:rsidRPr="00870C77" w:rsidRDefault="00263488" w:rsidP="00947885">
            <w:pPr>
              <w:spacing w:after="120"/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</w:p>
        </w:tc>
      </w:tr>
      <w:tr w:rsidR="00472EBD" w:rsidRPr="00870C77" w14:paraId="77F463D2" w14:textId="77777777" w:rsidTr="001E3153">
        <w:tc>
          <w:tcPr>
            <w:tcW w:w="10456" w:type="dxa"/>
            <w:gridSpan w:val="2"/>
          </w:tcPr>
          <w:p w14:paraId="778D048C" w14:textId="0168F870" w:rsidR="00472EBD" w:rsidRPr="00B16DBD" w:rsidRDefault="002D6437" w:rsidP="004A4693">
            <w:pPr>
              <w:spacing w:after="12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6DBD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 xml:space="preserve">Megan Bradburn, Jade Cullen, Kelsey Day, Amanda Gabriel, Tracey Grant, </w:t>
            </w:r>
            <w:r w:rsidR="00B16DBD" w:rsidRPr="00B16DBD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Courtney Harvey</w:t>
            </w:r>
            <w:r w:rsidRPr="00B16DBD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 xml:space="preserve">, Chantel </w:t>
            </w:r>
            <w:proofErr w:type="spellStart"/>
            <w:r w:rsidRPr="00B16DBD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Letertre</w:t>
            </w:r>
            <w:proofErr w:type="spellEnd"/>
            <w:r w:rsidRPr="00B16DBD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, Alyson Lyne, Tamara Marshall</w:t>
            </w:r>
          </w:p>
        </w:tc>
      </w:tr>
    </w:tbl>
    <w:p w14:paraId="75A65DF5" w14:textId="77777777" w:rsidR="00472EBD" w:rsidRPr="00870C77" w:rsidRDefault="00472EBD" w:rsidP="00472EBD">
      <w:pPr>
        <w:spacing w:after="0"/>
        <w:rPr>
          <w:noProof/>
          <w:sz w:val="24"/>
          <w:szCs w:val="24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0"/>
        <w:gridCol w:w="3486"/>
      </w:tblGrid>
      <w:tr w:rsidR="00263488" w:rsidRPr="00870C77" w14:paraId="055EE451" w14:textId="77777777" w:rsidTr="00490B82">
        <w:tc>
          <w:tcPr>
            <w:tcW w:w="6970" w:type="dxa"/>
          </w:tcPr>
          <w:p w14:paraId="6E7A3255" w14:textId="35FC37C8" w:rsidR="00263488" w:rsidRPr="00870C77" w:rsidRDefault="00263488" w:rsidP="00263488">
            <w:pPr>
              <w:spacing w:after="120"/>
              <w:rPr>
                <w:rFonts w:ascii="Alte Haas Grotesk" w:hAnsi="Alte Haas Grotesk"/>
                <w:b/>
                <w:bCs/>
                <w:noProof/>
                <w:sz w:val="24"/>
                <w:szCs w:val="24"/>
              </w:rPr>
            </w:pPr>
            <w:r w:rsidRPr="00540AC0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Division 1 Bullets </w:t>
            </w:r>
            <w:r w:rsidR="008931E4" w:rsidRPr="00540AC0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–</w:t>
            </w:r>
            <w:r w:rsidRPr="00540AC0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 </w:t>
            </w:r>
            <w:r w:rsidR="008931E4" w:rsidRPr="00540AC0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Grand Finalists</w:t>
            </w:r>
          </w:p>
        </w:tc>
        <w:tc>
          <w:tcPr>
            <w:tcW w:w="3486" w:type="dxa"/>
          </w:tcPr>
          <w:p w14:paraId="60E9D360" w14:textId="79BCC1ED" w:rsidR="00263488" w:rsidRPr="00870C77" w:rsidRDefault="00263488" w:rsidP="00947885">
            <w:pPr>
              <w:spacing w:after="120"/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Coach:</w:t>
            </w:r>
            <w:r w:rsidR="00067B7E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 Lauren Silk</w:t>
            </w:r>
            <w:r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 </w:t>
            </w:r>
            <w:r w:rsidR="00E56B84"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br/>
              <w:t xml:space="preserve">Manager: </w:t>
            </w:r>
            <w:r w:rsidR="00067B7E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Andrew Ford</w:t>
            </w:r>
          </w:p>
        </w:tc>
      </w:tr>
      <w:tr w:rsidR="00472EBD" w:rsidRPr="00870C77" w14:paraId="062FC1B0" w14:textId="77777777" w:rsidTr="001E3153">
        <w:tc>
          <w:tcPr>
            <w:tcW w:w="10456" w:type="dxa"/>
            <w:gridSpan w:val="2"/>
          </w:tcPr>
          <w:p w14:paraId="2469B41F" w14:textId="01101D0F" w:rsidR="00472EBD" w:rsidRPr="00540AC0" w:rsidRDefault="00540AC0" w:rsidP="004A4693">
            <w:pPr>
              <w:spacing w:after="12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40AC0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Charlotte Bradford, Mia Burns, Ruby Clark, Alix Ford, Madison Galea, Jessica Gallen, Sally Hinde, Lauren Silk, Hannah Smith</w:t>
            </w:r>
          </w:p>
        </w:tc>
      </w:tr>
    </w:tbl>
    <w:p w14:paraId="712627CB" w14:textId="77777777" w:rsidR="00472EBD" w:rsidRPr="00870C77" w:rsidRDefault="00472EBD" w:rsidP="00472EBD">
      <w:pPr>
        <w:spacing w:after="0"/>
        <w:rPr>
          <w:noProof/>
          <w:sz w:val="24"/>
          <w:szCs w:val="24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0"/>
        <w:gridCol w:w="3486"/>
      </w:tblGrid>
      <w:tr w:rsidR="00263488" w:rsidRPr="00870C77" w14:paraId="044225B2" w14:textId="77777777" w:rsidTr="0050469F">
        <w:tc>
          <w:tcPr>
            <w:tcW w:w="6970" w:type="dxa"/>
          </w:tcPr>
          <w:p w14:paraId="060340C1" w14:textId="30870A50" w:rsidR="00263488" w:rsidRPr="00870C77" w:rsidRDefault="00263488" w:rsidP="00263488">
            <w:pPr>
              <w:spacing w:after="120"/>
              <w:rPr>
                <w:rFonts w:ascii="Alte Haas Grotesk" w:hAnsi="Alte Haas Grotesk"/>
                <w:b/>
                <w:bCs/>
                <w:noProof/>
                <w:sz w:val="24"/>
                <w:szCs w:val="24"/>
              </w:rPr>
            </w:pPr>
            <w:r w:rsidRPr="00540AC0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 xml:space="preserve">Division 1 Renegades - </w:t>
            </w:r>
            <w:r w:rsidR="008931E4" w:rsidRPr="00540AC0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Premiers</w:t>
            </w:r>
          </w:p>
        </w:tc>
        <w:tc>
          <w:tcPr>
            <w:tcW w:w="3486" w:type="dxa"/>
          </w:tcPr>
          <w:p w14:paraId="45D7D639" w14:textId="4CCE6005" w:rsidR="00263488" w:rsidRPr="00870C77" w:rsidRDefault="00263488" w:rsidP="00947885">
            <w:pPr>
              <w:spacing w:after="120"/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  <w:r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Coach:</w:t>
            </w:r>
            <w:r w:rsidR="00406493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 Gordon Grant</w:t>
            </w:r>
            <w:r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 xml:space="preserve"> </w:t>
            </w:r>
            <w:r w:rsidR="00E56B84" w:rsidRPr="00870C77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br/>
              <w:t xml:space="preserve">Manager: </w:t>
            </w:r>
            <w:r w:rsidR="00067B7E"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  <w:t>Samantha Miles</w:t>
            </w:r>
          </w:p>
        </w:tc>
      </w:tr>
      <w:tr w:rsidR="00472EBD" w:rsidRPr="00870C77" w14:paraId="1B446835" w14:textId="77777777" w:rsidTr="001E3153">
        <w:tc>
          <w:tcPr>
            <w:tcW w:w="10456" w:type="dxa"/>
            <w:gridSpan w:val="2"/>
          </w:tcPr>
          <w:p w14:paraId="78ACE119" w14:textId="7059B555" w:rsidR="00472EBD" w:rsidRPr="00870C77" w:rsidRDefault="00EB0680" w:rsidP="004A4693">
            <w:pPr>
              <w:spacing w:after="120"/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</w:pPr>
            <w:r w:rsidRPr="00EB0680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 xml:space="preserve">Georgia Campbell, Madison Cooney, Claire Debien, Eloise </w:t>
            </w:r>
            <w:proofErr w:type="spellStart"/>
            <w:r w:rsidRPr="00EB0680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Lorking</w:t>
            </w:r>
            <w:proofErr w:type="spellEnd"/>
            <w:r w:rsidRPr="00EB0680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 xml:space="preserve">, Zoe Mcleod, Keira Miles, Erin </w:t>
            </w:r>
            <w:proofErr w:type="spellStart"/>
            <w:r w:rsidRPr="00EB0680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O</w:t>
            </w:r>
            <w:r w:rsidR="00AD7E17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’</w:t>
            </w:r>
            <w:r w:rsidRPr="00EB0680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Shannessy</w:t>
            </w:r>
            <w:proofErr w:type="spellEnd"/>
            <w:r w:rsidRPr="00EB0680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, Amy Robinson, Olivia Rogers</w:t>
            </w:r>
          </w:p>
        </w:tc>
      </w:tr>
    </w:tbl>
    <w:p w14:paraId="26799274" w14:textId="77777777" w:rsidR="000A0FCC" w:rsidRPr="00870C77" w:rsidRDefault="000A0FCC" w:rsidP="000A0FCC">
      <w:pPr>
        <w:spacing w:after="0"/>
        <w:rPr>
          <w:noProof/>
          <w:sz w:val="24"/>
          <w:szCs w:val="24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0"/>
        <w:gridCol w:w="3486"/>
      </w:tblGrid>
      <w:tr w:rsidR="000A0FCC" w:rsidRPr="00870C77" w14:paraId="26E022EE" w14:textId="77777777" w:rsidTr="00E2580E">
        <w:tc>
          <w:tcPr>
            <w:tcW w:w="6970" w:type="dxa"/>
          </w:tcPr>
          <w:p w14:paraId="20F43BB7" w14:textId="264BA86C" w:rsidR="000A0FCC" w:rsidRPr="00EB0680" w:rsidRDefault="000A0FCC" w:rsidP="00E2580E">
            <w:pPr>
              <w:spacing w:after="120"/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</w:pPr>
            <w:r w:rsidRPr="00EB0680">
              <w:rPr>
                <w:rFonts w:ascii="Alte Haas Grotesk" w:hAnsi="Alte Haas Grotesk"/>
                <w:b/>
                <w:bCs/>
                <w:noProof/>
                <w:sz w:val="28"/>
                <w:szCs w:val="28"/>
              </w:rPr>
              <w:t>Division 4 Rubies – Semi Finalists</w:t>
            </w:r>
          </w:p>
        </w:tc>
        <w:tc>
          <w:tcPr>
            <w:tcW w:w="3486" w:type="dxa"/>
          </w:tcPr>
          <w:p w14:paraId="54A3B192" w14:textId="20465BD5" w:rsidR="000A0FCC" w:rsidRPr="00870C77" w:rsidRDefault="000A0FCC" w:rsidP="00947885">
            <w:pPr>
              <w:spacing w:after="120"/>
              <w:jc w:val="right"/>
              <w:rPr>
                <w:rFonts w:ascii="Alte Haas Grotesk" w:hAnsi="Alte Haas Grotesk"/>
                <w:i/>
                <w:iCs/>
                <w:noProof/>
                <w:sz w:val="24"/>
                <w:szCs w:val="24"/>
              </w:rPr>
            </w:pPr>
          </w:p>
        </w:tc>
      </w:tr>
      <w:tr w:rsidR="000A0FCC" w:rsidRPr="00870C77" w14:paraId="08B62C11" w14:textId="77777777" w:rsidTr="00E2580E">
        <w:tc>
          <w:tcPr>
            <w:tcW w:w="10456" w:type="dxa"/>
            <w:gridSpan w:val="2"/>
          </w:tcPr>
          <w:p w14:paraId="7FA8C5B8" w14:textId="39364A59" w:rsidR="000A0FCC" w:rsidRPr="00870C77" w:rsidRDefault="00371CEA" w:rsidP="004A4693">
            <w:pPr>
              <w:spacing w:after="120"/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</w:pPr>
            <w:r w:rsidRPr="00371CEA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 xml:space="preserve">Margaret Bell, Catherine Brown, Bridget Corke, Melissa </w:t>
            </w:r>
            <w:proofErr w:type="spellStart"/>
            <w:r w:rsidRPr="00371CEA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Flexman</w:t>
            </w:r>
            <w:proofErr w:type="spellEnd"/>
            <w:r w:rsidRPr="00371CEA">
              <w:rPr>
                <w:rFonts w:ascii="Alte Haas Grotesk" w:eastAsia="Times New Roman" w:hAnsi="Alte Haas Grotesk" w:cs="Calibri"/>
                <w:color w:val="000000"/>
                <w:sz w:val="24"/>
                <w:szCs w:val="24"/>
                <w:lang w:eastAsia="en-AU"/>
              </w:rPr>
              <w:t>, Kathryn Gaffney, Ashley Harris, Katherine Hovey, Steph Krampitz, Jenny Oxley, Hannah Rigg, Danielle Schroder</w:t>
            </w:r>
          </w:p>
        </w:tc>
      </w:tr>
    </w:tbl>
    <w:p w14:paraId="1C71620D" w14:textId="440DCA62" w:rsidR="001435EF" w:rsidRDefault="0044359F" w:rsidP="001435EF">
      <w:r>
        <w:rPr>
          <w:noProof/>
          <w:sz w:val="22"/>
          <w:szCs w:val="22"/>
        </w:rPr>
        <w:br w:type="page"/>
      </w:r>
    </w:p>
    <w:p w14:paraId="741D9043" w14:textId="01CC07DF" w:rsidR="001435EF" w:rsidRPr="00B9335A" w:rsidRDefault="001435EF" w:rsidP="00032F83">
      <w:pPr>
        <w:pStyle w:val="Heading1"/>
        <w:spacing w:before="0" w:after="0"/>
        <w:jc w:val="center"/>
        <w:rPr>
          <w:b w:val="0"/>
          <w:color w:val="FF0000"/>
          <w:sz w:val="28"/>
          <w:szCs w:val="28"/>
          <w14:glow w14:rad="63500">
            <w14:schemeClr w14:val="accent1">
              <w14:alpha w14:val="60000"/>
              <w14:satMod w14:val="175000"/>
            </w14:schemeClr>
          </w14:glow>
        </w:rPr>
      </w:pPr>
      <w:r>
        <w:rPr>
          <w:color w:val="B22600" w:themeColor="accent6"/>
          <w:sz w:val="28"/>
          <w:szCs w:val="22"/>
        </w:rPr>
        <w:lastRenderedPageBreak/>
        <w:t>202</w:t>
      </w:r>
      <w:r w:rsidR="001D5DA6">
        <w:rPr>
          <w:color w:val="B22600" w:themeColor="accent6"/>
          <w:sz w:val="28"/>
          <w:szCs w:val="22"/>
        </w:rPr>
        <w:t>3</w:t>
      </w:r>
      <w:r>
        <w:rPr>
          <w:color w:val="B22600" w:themeColor="accent6"/>
          <w:sz w:val="28"/>
          <w:szCs w:val="22"/>
        </w:rPr>
        <w:t xml:space="preserve"> </w:t>
      </w:r>
      <w:r w:rsidR="00B7073B">
        <w:rPr>
          <w:color w:val="B22600" w:themeColor="accent6"/>
          <w:sz w:val="28"/>
          <w:szCs w:val="22"/>
        </w:rPr>
        <w:t>BMNA REPRESENTATIVE</w:t>
      </w:r>
    </w:p>
    <w:p w14:paraId="48F32150" w14:textId="6AD631A4" w:rsidR="001435EF" w:rsidRPr="00FB4094" w:rsidRDefault="001435EF" w:rsidP="00B56FBD">
      <w:pPr>
        <w:spacing w:before="240" w:after="120"/>
        <w:rPr>
          <w:rFonts w:ascii="Alte Haas Grotesk" w:hAnsi="Alte Haas Grotesk"/>
          <w:sz w:val="28"/>
          <w:szCs w:val="28"/>
        </w:rPr>
      </w:pPr>
      <w:bookmarkStart w:id="1" w:name="_Hlk54085622"/>
      <w:r w:rsidRPr="00FB4094">
        <w:rPr>
          <w:rFonts w:ascii="Alte Haas Grotesk" w:hAnsi="Alte Haas Grotesk"/>
          <w:sz w:val="28"/>
          <w:szCs w:val="28"/>
        </w:rPr>
        <w:t>Congratulations to the following Redbacks Players and Officials</w:t>
      </w:r>
      <w:r w:rsidR="00B7073B" w:rsidRPr="00FB4094">
        <w:rPr>
          <w:rFonts w:ascii="Alte Haas Grotesk" w:hAnsi="Alte Haas Grotesk"/>
          <w:sz w:val="28"/>
          <w:szCs w:val="28"/>
        </w:rPr>
        <w:t xml:space="preserve"> </w:t>
      </w:r>
      <w:r w:rsidRPr="00FB4094">
        <w:rPr>
          <w:rFonts w:ascii="Alte Haas Grotesk" w:hAnsi="Alte Haas Grotesk"/>
          <w:sz w:val="28"/>
          <w:szCs w:val="28"/>
        </w:rPr>
        <w:t>who were selected for the</w:t>
      </w:r>
      <w:r w:rsidR="00B7073B" w:rsidRPr="00FB4094">
        <w:rPr>
          <w:rFonts w:ascii="Alte Haas Grotesk" w:hAnsi="Alte Haas Grotesk"/>
          <w:sz w:val="28"/>
          <w:szCs w:val="28"/>
        </w:rPr>
        <w:t xml:space="preserve"> </w:t>
      </w:r>
      <w:r w:rsidRPr="00FB4094">
        <w:rPr>
          <w:rFonts w:ascii="Alte Haas Grotesk" w:hAnsi="Alte Haas Grotesk"/>
          <w:sz w:val="28"/>
          <w:szCs w:val="28"/>
        </w:rPr>
        <w:t xml:space="preserve">BMNA Representative Teams </w:t>
      </w:r>
      <w:r w:rsidR="00FD600F">
        <w:rPr>
          <w:rFonts w:ascii="Alte Haas Grotesk" w:hAnsi="Alte Haas Grotesk"/>
          <w:sz w:val="28"/>
          <w:szCs w:val="28"/>
        </w:rPr>
        <w:t>in</w:t>
      </w:r>
      <w:r w:rsidRPr="00FB4094">
        <w:rPr>
          <w:rFonts w:ascii="Alte Haas Grotesk" w:hAnsi="Alte Haas Grotesk"/>
          <w:sz w:val="28"/>
          <w:szCs w:val="28"/>
        </w:rPr>
        <w:t xml:space="preserve"> 202</w:t>
      </w:r>
      <w:r w:rsidR="001D5DA6">
        <w:rPr>
          <w:rFonts w:ascii="Alte Haas Grotesk" w:hAnsi="Alte Haas Grotesk"/>
          <w:sz w:val="28"/>
          <w:szCs w:val="28"/>
        </w:rPr>
        <w:t>3</w:t>
      </w:r>
    </w:p>
    <w:tbl>
      <w:tblPr>
        <w:tblStyle w:val="TableGrid"/>
        <w:tblW w:w="10343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245"/>
      </w:tblGrid>
      <w:tr w:rsidR="00B806F8" w:rsidRPr="00A342A9" w14:paraId="68E4BDD8" w14:textId="77777777" w:rsidTr="003D58AC">
        <w:tc>
          <w:tcPr>
            <w:tcW w:w="10343" w:type="dxa"/>
            <w:gridSpan w:val="2"/>
          </w:tcPr>
          <w:bookmarkEnd w:id="1"/>
          <w:p w14:paraId="6CBEA59F" w14:textId="2AF4E3A2" w:rsidR="00B806F8" w:rsidRPr="00A342A9" w:rsidRDefault="00B806F8" w:rsidP="004E75B0">
            <w:pPr>
              <w:ind w:firstLine="164"/>
              <w:rPr>
                <w:rFonts w:ascii="Alte Haas Grotesk" w:hAnsi="Alte Haas Grotesk"/>
                <w:b/>
                <w:color w:val="000000" w:themeColor="text1"/>
                <w:sz w:val="24"/>
                <w:szCs w:val="24"/>
              </w:rPr>
            </w:pPr>
            <w:r w:rsidRPr="00A342A9">
              <w:rPr>
                <w:rFonts w:ascii="Alte Haas Grotesk" w:hAnsi="Alte Haas Grotesk"/>
                <w:b/>
                <w:color w:val="B22600" w:themeColor="accent6"/>
                <w:sz w:val="28"/>
                <w:szCs w:val="28"/>
              </w:rPr>
              <w:t xml:space="preserve">11yrs </w:t>
            </w:r>
            <w:r w:rsidR="004A64D6">
              <w:rPr>
                <w:rFonts w:ascii="Alte Haas Grotesk" w:hAnsi="Alte Haas Grotesk"/>
                <w:b/>
                <w:color w:val="B22600" w:themeColor="accent6"/>
                <w:sz w:val="28"/>
                <w:szCs w:val="28"/>
              </w:rPr>
              <w:t>Talent</w:t>
            </w:r>
            <w:r w:rsidRPr="00A342A9">
              <w:rPr>
                <w:rFonts w:ascii="Alte Haas Grotesk" w:hAnsi="Alte Haas Grotesk"/>
                <w:b/>
                <w:color w:val="B22600" w:themeColor="accent6"/>
                <w:sz w:val="28"/>
                <w:szCs w:val="28"/>
              </w:rPr>
              <w:t xml:space="preserve"> Team</w:t>
            </w:r>
          </w:p>
        </w:tc>
      </w:tr>
      <w:tr w:rsidR="001435EF" w:rsidRPr="00A342A9" w14:paraId="4BCB4AE1" w14:textId="77777777" w:rsidTr="003D58AC">
        <w:tc>
          <w:tcPr>
            <w:tcW w:w="5098" w:type="dxa"/>
          </w:tcPr>
          <w:p w14:paraId="08CE179E" w14:textId="77777777" w:rsidR="001435EF" w:rsidRPr="00A342A9" w:rsidRDefault="001435EF" w:rsidP="004E75B0">
            <w:pPr>
              <w:ind w:firstLine="164"/>
              <w:rPr>
                <w:rFonts w:ascii="Alte Haas Grotesk" w:hAnsi="Alte Haas Grotesk"/>
                <w:b/>
                <w:bCs/>
                <w:sz w:val="24"/>
                <w:szCs w:val="24"/>
              </w:rPr>
            </w:pPr>
            <w:r w:rsidRPr="00A342A9">
              <w:rPr>
                <w:rFonts w:ascii="Alte Haas Grotesk" w:hAnsi="Alte Haas Grotesk"/>
                <w:b/>
                <w:color w:val="000000" w:themeColor="text1"/>
                <w:sz w:val="24"/>
                <w:szCs w:val="24"/>
              </w:rPr>
              <w:t>Team 1 (Blue)</w:t>
            </w:r>
            <w:r w:rsidRPr="00A342A9">
              <w:rPr>
                <w:rFonts w:ascii="Alte Haas Grotesk" w:hAnsi="Alte Haas Grotesk"/>
                <w:b/>
                <w:bCs/>
                <w:sz w:val="24"/>
                <w:szCs w:val="24"/>
              </w:rPr>
              <w:t xml:space="preserve"> </w:t>
            </w:r>
          </w:p>
          <w:p w14:paraId="483A4E37" w14:textId="77777777" w:rsidR="003044A1" w:rsidRDefault="003044A1" w:rsidP="004E75B0">
            <w:pPr>
              <w:ind w:firstLine="164"/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Audrey Mills</w:t>
            </w:r>
          </w:p>
          <w:p w14:paraId="436CDF7E" w14:textId="03E4ABA3" w:rsidR="001435EF" w:rsidRPr="00A342A9" w:rsidRDefault="001B0B9A" w:rsidP="00A13B4B">
            <w:pPr>
              <w:spacing w:after="120"/>
              <w:ind w:firstLine="164"/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Eliza Barton</w:t>
            </w:r>
          </w:p>
        </w:tc>
        <w:tc>
          <w:tcPr>
            <w:tcW w:w="5245" w:type="dxa"/>
          </w:tcPr>
          <w:p w14:paraId="42C6C9C7" w14:textId="77777777" w:rsidR="001435EF" w:rsidRPr="00A342A9" w:rsidRDefault="001435EF" w:rsidP="004E75B0">
            <w:pPr>
              <w:ind w:firstLine="164"/>
              <w:rPr>
                <w:rFonts w:ascii="Alte Haas Grotesk" w:hAnsi="Alte Haas Grotesk"/>
                <w:b/>
                <w:color w:val="000000" w:themeColor="text1"/>
                <w:sz w:val="24"/>
                <w:szCs w:val="24"/>
              </w:rPr>
            </w:pPr>
            <w:r w:rsidRPr="00A342A9">
              <w:rPr>
                <w:rFonts w:ascii="Alte Haas Grotesk" w:hAnsi="Alte Haas Grotesk"/>
                <w:b/>
                <w:color w:val="000000" w:themeColor="text1"/>
                <w:sz w:val="24"/>
                <w:szCs w:val="24"/>
              </w:rPr>
              <w:t>Team 2 (Green)</w:t>
            </w:r>
          </w:p>
          <w:p w14:paraId="75B8C0D9" w14:textId="7E2A9F2B" w:rsidR="001435EF" w:rsidRPr="001B0B9A" w:rsidRDefault="001B0B9A" w:rsidP="004E75B0">
            <w:pPr>
              <w:ind w:firstLine="164"/>
              <w:rPr>
                <w:rFonts w:ascii="Alte Haas Grotesk" w:hAnsi="Alte Haas Grotesk"/>
                <w:i/>
                <w:iCs/>
                <w:sz w:val="24"/>
                <w:szCs w:val="24"/>
              </w:rPr>
            </w:pPr>
            <w:r w:rsidRPr="001B0B9A">
              <w:rPr>
                <w:rFonts w:ascii="Alte Haas Grotesk" w:hAnsi="Alte Haas Grotesk"/>
                <w:i/>
                <w:iCs/>
                <w:sz w:val="24"/>
                <w:szCs w:val="24"/>
              </w:rPr>
              <w:t>Coach:  Amanda McAlpine</w:t>
            </w:r>
          </w:p>
        </w:tc>
      </w:tr>
    </w:tbl>
    <w:p w14:paraId="510471EE" w14:textId="77777777" w:rsidR="001435EF" w:rsidRPr="00A342A9" w:rsidRDefault="001435EF" w:rsidP="00B50A3D">
      <w:pPr>
        <w:spacing w:after="0"/>
        <w:rPr>
          <w:rFonts w:ascii="Alte Haas Grotesk" w:hAnsi="Alte Haas Grotesk"/>
          <w:b/>
          <w:color w:val="000000" w:themeColor="text1"/>
          <w:sz w:val="16"/>
          <w:szCs w:val="16"/>
        </w:rPr>
      </w:pPr>
    </w:p>
    <w:tbl>
      <w:tblPr>
        <w:tblStyle w:val="TableGrid"/>
        <w:tblW w:w="10343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245"/>
      </w:tblGrid>
      <w:tr w:rsidR="001435EF" w:rsidRPr="00A342A9" w14:paraId="7FBB2A50" w14:textId="77777777" w:rsidTr="003D58AC">
        <w:tc>
          <w:tcPr>
            <w:tcW w:w="5098" w:type="dxa"/>
          </w:tcPr>
          <w:p w14:paraId="32938949" w14:textId="77777777" w:rsidR="001435EF" w:rsidRPr="00A342A9" w:rsidRDefault="001435EF" w:rsidP="004E75B0">
            <w:pPr>
              <w:spacing w:before="120"/>
              <w:ind w:firstLine="164"/>
              <w:rPr>
                <w:rFonts w:ascii="Alte Haas Grotesk" w:hAnsi="Alte Haas Grotesk"/>
                <w:b/>
                <w:color w:val="B22600" w:themeColor="accent6"/>
                <w:sz w:val="28"/>
                <w:szCs w:val="28"/>
              </w:rPr>
            </w:pPr>
            <w:r w:rsidRPr="00A342A9">
              <w:rPr>
                <w:rFonts w:ascii="Alte Haas Grotesk" w:hAnsi="Alte Haas Grotesk"/>
                <w:b/>
                <w:color w:val="B22600" w:themeColor="accent6"/>
                <w:sz w:val="28"/>
                <w:szCs w:val="28"/>
              </w:rPr>
              <w:t>12yrs State Team</w:t>
            </w:r>
          </w:p>
          <w:p w14:paraId="043AE483" w14:textId="2F227C06" w:rsidR="004621E8" w:rsidRPr="004621E8" w:rsidRDefault="004621E8" w:rsidP="00397704">
            <w:pPr>
              <w:ind w:firstLine="164"/>
              <w:rPr>
                <w:rFonts w:ascii="Alte Haas Grotesk" w:hAnsi="Alte Haas Grotesk"/>
                <w:i/>
                <w:iCs/>
                <w:sz w:val="24"/>
                <w:szCs w:val="24"/>
              </w:rPr>
            </w:pPr>
            <w:r w:rsidRPr="004621E8">
              <w:rPr>
                <w:rFonts w:ascii="Alte Haas Grotesk" w:hAnsi="Alte Haas Grotesk"/>
                <w:i/>
                <w:iCs/>
                <w:sz w:val="24"/>
                <w:szCs w:val="24"/>
              </w:rPr>
              <w:t>Manager:  Tracey Grant</w:t>
            </w:r>
          </w:p>
          <w:p w14:paraId="07F4BC45" w14:textId="3694C449" w:rsidR="00397704" w:rsidRPr="00A342A9" w:rsidRDefault="00397704" w:rsidP="00397704">
            <w:pPr>
              <w:ind w:firstLine="164"/>
              <w:rPr>
                <w:rFonts w:ascii="Alte Haas Grotesk" w:hAnsi="Alte Haas Grotesk"/>
                <w:sz w:val="24"/>
                <w:szCs w:val="24"/>
              </w:rPr>
            </w:pPr>
            <w:r w:rsidRPr="00A342A9">
              <w:rPr>
                <w:rFonts w:ascii="Alte Haas Grotesk" w:hAnsi="Alte Haas Grotesk"/>
                <w:sz w:val="24"/>
                <w:szCs w:val="24"/>
              </w:rPr>
              <w:t>Nicola Grant</w:t>
            </w:r>
          </w:p>
          <w:p w14:paraId="1B460E4E" w14:textId="6C80FAE0" w:rsidR="001435EF" w:rsidRPr="00A342A9" w:rsidRDefault="00397704" w:rsidP="00397704">
            <w:pPr>
              <w:ind w:firstLine="164"/>
              <w:rPr>
                <w:rFonts w:ascii="Alte Haas Grotesk" w:hAnsi="Alte Haas Grotesk"/>
                <w:sz w:val="24"/>
                <w:szCs w:val="24"/>
              </w:rPr>
            </w:pPr>
            <w:r w:rsidRPr="00A342A9">
              <w:rPr>
                <w:rFonts w:ascii="Alte Haas Grotesk" w:hAnsi="Alte Haas Grotesk"/>
                <w:sz w:val="24"/>
                <w:szCs w:val="24"/>
              </w:rPr>
              <w:t xml:space="preserve">Bonnie </w:t>
            </w:r>
            <w:proofErr w:type="spellStart"/>
            <w:r w:rsidRPr="00A342A9">
              <w:rPr>
                <w:rFonts w:ascii="Alte Haas Grotesk" w:hAnsi="Alte Haas Grotesk"/>
                <w:sz w:val="24"/>
                <w:szCs w:val="24"/>
              </w:rPr>
              <w:t>Przydacz</w:t>
            </w:r>
            <w:proofErr w:type="spellEnd"/>
          </w:p>
        </w:tc>
        <w:tc>
          <w:tcPr>
            <w:tcW w:w="5245" w:type="dxa"/>
          </w:tcPr>
          <w:p w14:paraId="699F783C" w14:textId="77777777" w:rsidR="001435EF" w:rsidRPr="00A342A9" w:rsidRDefault="001435EF" w:rsidP="008011ED">
            <w:pPr>
              <w:spacing w:before="120"/>
              <w:rPr>
                <w:rFonts w:ascii="Alte Haas Grotesk" w:hAnsi="Alte Haas Grotesk"/>
                <w:sz w:val="24"/>
                <w:szCs w:val="24"/>
              </w:rPr>
            </w:pPr>
            <w:r w:rsidRPr="00A342A9">
              <w:rPr>
                <w:rFonts w:ascii="Alte Haas Grotesk" w:hAnsi="Alte Haas Grotesk"/>
                <w:b/>
                <w:color w:val="B22600" w:themeColor="accent6"/>
                <w:sz w:val="28"/>
                <w:szCs w:val="28"/>
              </w:rPr>
              <w:t>12yrs Development Team</w:t>
            </w:r>
          </w:p>
          <w:p w14:paraId="7AA47CA9" w14:textId="77777777" w:rsidR="001435EF" w:rsidRDefault="00397704" w:rsidP="00BD063D">
            <w:pPr>
              <w:rPr>
                <w:rFonts w:ascii="Alte Haas Grotesk" w:hAnsi="Alte Haas Grotesk"/>
                <w:sz w:val="24"/>
                <w:szCs w:val="24"/>
              </w:rPr>
            </w:pPr>
            <w:r w:rsidRPr="00A342A9">
              <w:rPr>
                <w:rFonts w:ascii="Alte Haas Grotesk" w:hAnsi="Alte Haas Grotesk"/>
                <w:sz w:val="24"/>
                <w:szCs w:val="24"/>
              </w:rPr>
              <w:t>Grace Baines</w:t>
            </w:r>
          </w:p>
          <w:p w14:paraId="64F9490A" w14:textId="77777777" w:rsidR="004621E8" w:rsidRDefault="004621E8" w:rsidP="00BD063D">
            <w:pPr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Charlie Gabriel</w:t>
            </w:r>
          </w:p>
          <w:p w14:paraId="6E70FD88" w14:textId="0CD19655" w:rsidR="004621E8" w:rsidRPr="00A342A9" w:rsidRDefault="004621E8" w:rsidP="004621E8">
            <w:pPr>
              <w:spacing w:after="120"/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Kristen Drake</w:t>
            </w:r>
          </w:p>
        </w:tc>
      </w:tr>
    </w:tbl>
    <w:p w14:paraId="4A532C15" w14:textId="77777777" w:rsidR="001435EF" w:rsidRPr="00A342A9" w:rsidRDefault="001435EF" w:rsidP="00B50A3D">
      <w:pPr>
        <w:spacing w:after="0"/>
        <w:rPr>
          <w:rFonts w:ascii="Alte Haas Grotesk" w:hAnsi="Alte Haas Grotesk"/>
          <w:b/>
          <w:color w:val="000000" w:themeColor="text1"/>
          <w:sz w:val="16"/>
          <w:szCs w:val="16"/>
        </w:rPr>
      </w:pPr>
    </w:p>
    <w:tbl>
      <w:tblPr>
        <w:tblStyle w:val="TableGrid"/>
        <w:tblW w:w="1035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256"/>
      </w:tblGrid>
      <w:tr w:rsidR="001435EF" w:rsidRPr="00A342A9" w14:paraId="2509FAF1" w14:textId="77777777" w:rsidTr="003D58AC">
        <w:tc>
          <w:tcPr>
            <w:tcW w:w="5098" w:type="dxa"/>
          </w:tcPr>
          <w:p w14:paraId="73CF068E" w14:textId="77777777" w:rsidR="001435EF" w:rsidRPr="00A342A9" w:rsidRDefault="001435EF" w:rsidP="004E75B0">
            <w:pPr>
              <w:spacing w:before="120"/>
              <w:ind w:firstLine="216"/>
              <w:rPr>
                <w:rFonts w:ascii="Alte Haas Grotesk" w:hAnsi="Alte Haas Grotesk"/>
                <w:b/>
                <w:color w:val="B22600" w:themeColor="accent6"/>
                <w:sz w:val="28"/>
                <w:szCs w:val="28"/>
              </w:rPr>
            </w:pPr>
            <w:r w:rsidRPr="00A342A9">
              <w:rPr>
                <w:rFonts w:ascii="Alte Haas Grotesk" w:hAnsi="Alte Haas Grotesk"/>
                <w:b/>
                <w:color w:val="B22600" w:themeColor="accent6"/>
                <w:sz w:val="28"/>
                <w:szCs w:val="28"/>
              </w:rPr>
              <w:t>13yrs State Team</w:t>
            </w:r>
          </w:p>
          <w:p w14:paraId="4A3CCE0F" w14:textId="14A321DD" w:rsidR="001435EF" w:rsidRDefault="001D1CE4" w:rsidP="004E75B0">
            <w:pPr>
              <w:ind w:firstLine="216"/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 xml:space="preserve">Ava </w:t>
            </w:r>
            <w:proofErr w:type="spellStart"/>
            <w:r>
              <w:rPr>
                <w:rFonts w:ascii="Alte Haas Grotesk" w:hAnsi="Alte Haas Grotesk"/>
                <w:sz w:val="24"/>
                <w:szCs w:val="24"/>
              </w:rPr>
              <w:t>Lorking</w:t>
            </w:r>
            <w:proofErr w:type="spellEnd"/>
          </w:p>
          <w:p w14:paraId="0B27166E" w14:textId="54438531" w:rsidR="001D1CE4" w:rsidRDefault="001D1CE4" w:rsidP="004E75B0">
            <w:pPr>
              <w:ind w:firstLine="216"/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Ava Shaw</w:t>
            </w:r>
          </w:p>
          <w:p w14:paraId="2D7724F1" w14:textId="0DB92483" w:rsidR="001D1CE4" w:rsidRPr="00A342A9" w:rsidRDefault="001D1CE4" w:rsidP="004E75B0">
            <w:pPr>
              <w:ind w:firstLine="216"/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Gabby Bentham-Mudie</w:t>
            </w:r>
          </w:p>
          <w:p w14:paraId="47AA71C8" w14:textId="77777777" w:rsidR="0071764C" w:rsidRDefault="0071764C" w:rsidP="004E75B0">
            <w:pPr>
              <w:ind w:firstLine="216"/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Jules Rozyn</w:t>
            </w:r>
          </w:p>
          <w:p w14:paraId="59EE31A8" w14:textId="30EBA257" w:rsidR="001435EF" w:rsidRPr="00A342A9" w:rsidRDefault="0071764C" w:rsidP="004621E8">
            <w:pPr>
              <w:spacing w:after="120"/>
              <w:ind w:firstLine="215"/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Paige Miles</w:t>
            </w:r>
          </w:p>
        </w:tc>
        <w:tc>
          <w:tcPr>
            <w:tcW w:w="5256" w:type="dxa"/>
          </w:tcPr>
          <w:p w14:paraId="21F3DC90" w14:textId="77777777" w:rsidR="001435EF" w:rsidRPr="00A342A9" w:rsidRDefault="001435EF" w:rsidP="008011ED">
            <w:pPr>
              <w:spacing w:before="120"/>
              <w:rPr>
                <w:rFonts w:ascii="Alte Haas Grotesk" w:hAnsi="Alte Haas Grotesk"/>
                <w:b/>
                <w:color w:val="B22600" w:themeColor="accent6"/>
                <w:sz w:val="28"/>
                <w:szCs w:val="28"/>
              </w:rPr>
            </w:pPr>
            <w:r w:rsidRPr="00A342A9">
              <w:rPr>
                <w:rFonts w:ascii="Alte Haas Grotesk" w:hAnsi="Alte Haas Grotesk"/>
                <w:b/>
                <w:color w:val="B22600" w:themeColor="accent6"/>
                <w:sz w:val="28"/>
                <w:szCs w:val="28"/>
              </w:rPr>
              <w:t>13yrs Development Team</w:t>
            </w:r>
          </w:p>
          <w:p w14:paraId="4A972F9A" w14:textId="0C8898E2" w:rsidR="001435EF" w:rsidRPr="00A342A9" w:rsidRDefault="0071764C" w:rsidP="00BD063D">
            <w:pPr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Taylor Harris</w:t>
            </w:r>
          </w:p>
        </w:tc>
      </w:tr>
    </w:tbl>
    <w:p w14:paraId="0AECBAC8" w14:textId="77777777" w:rsidR="001435EF" w:rsidRPr="00A342A9" w:rsidRDefault="001435EF" w:rsidP="002D59DE">
      <w:pPr>
        <w:spacing w:after="0"/>
        <w:rPr>
          <w:rFonts w:ascii="Alte Haas Grotesk" w:hAnsi="Alte Haas Grotesk"/>
          <w:b/>
          <w:color w:val="000000" w:themeColor="text1"/>
          <w:sz w:val="16"/>
          <w:szCs w:val="16"/>
        </w:rPr>
      </w:pPr>
    </w:p>
    <w:tbl>
      <w:tblPr>
        <w:tblStyle w:val="TableGrid"/>
        <w:tblW w:w="1035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7"/>
        <w:gridCol w:w="5277"/>
      </w:tblGrid>
      <w:tr w:rsidR="001435EF" w:rsidRPr="00A342A9" w14:paraId="48068924" w14:textId="77777777" w:rsidTr="003D58AC">
        <w:tc>
          <w:tcPr>
            <w:tcW w:w="5077" w:type="dxa"/>
          </w:tcPr>
          <w:p w14:paraId="36C64C38" w14:textId="77777777" w:rsidR="001435EF" w:rsidRPr="00A342A9" w:rsidRDefault="001435EF" w:rsidP="004E75B0">
            <w:pPr>
              <w:spacing w:before="120"/>
              <w:ind w:firstLine="202"/>
              <w:rPr>
                <w:rFonts w:ascii="Alte Haas Grotesk" w:hAnsi="Alte Haas Grotesk"/>
                <w:b/>
                <w:color w:val="B22600" w:themeColor="accent6"/>
                <w:sz w:val="28"/>
                <w:szCs w:val="28"/>
              </w:rPr>
            </w:pPr>
            <w:r w:rsidRPr="00A342A9">
              <w:rPr>
                <w:rFonts w:ascii="Alte Haas Grotesk" w:hAnsi="Alte Haas Grotesk"/>
                <w:b/>
                <w:color w:val="B22600" w:themeColor="accent6"/>
                <w:sz w:val="28"/>
                <w:szCs w:val="28"/>
              </w:rPr>
              <w:t>14yrs State Team</w:t>
            </w:r>
          </w:p>
          <w:p w14:paraId="661604A7" w14:textId="77777777" w:rsidR="001435EF" w:rsidRDefault="00A63838" w:rsidP="003336EE">
            <w:pPr>
              <w:ind w:firstLine="204"/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Amelia Goldsmith</w:t>
            </w:r>
          </w:p>
          <w:p w14:paraId="754FD37A" w14:textId="77777777" w:rsidR="00A63838" w:rsidRDefault="00A63838" w:rsidP="003336EE">
            <w:pPr>
              <w:ind w:firstLine="204"/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Charlotte Selby</w:t>
            </w:r>
          </w:p>
          <w:p w14:paraId="74169ADC" w14:textId="77777777" w:rsidR="00A63838" w:rsidRDefault="00A63838" w:rsidP="003336EE">
            <w:pPr>
              <w:ind w:firstLine="204"/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Isobel Roberts</w:t>
            </w:r>
          </w:p>
          <w:p w14:paraId="2F3295FA" w14:textId="77777777" w:rsidR="00A63838" w:rsidRDefault="00A63838" w:rsidP="003336EE">
            <w:pPr>
              <w:ind w:firstLine="204"/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Matilda Gault</w:t>
            </w:r>
          </w:p>
          <w:p w14:paraId="7E8DBFB2" w14:textId="59B7BD68" w:rsidR="00A63838" w:rsidRPr="00A342A9" w:rsidRDefault="00A63838" w:rsidP="004E75B0">
            <w:pPr>
              <w:spacing w:after="120"/>
              <w:ind w:firstLine="202"/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Molly Barton</w:t>
            </w:r>
          </w:p>
        </w:tc>
        <w:tc>
          <w:tcPr>
            <w:tcW w:w="5277" w:type="dxa"/>
          </w:tcPr>
          <w:p w14:paraId="0C331AD6" w14:textId="77777777" w:rsidR="006C0958" w:rsidRPr="00A342A9" w:rsidRDefault="006C0958" w:rsidP="006C0958">
            <w:pPr>
              <w:spacing w:before="120"/>
              <w:rPr>
                <w:rFonts w:ascii="Alte Haas Grotesk" w:hAnsi="Alte Haas Grotesk"/>
                <w:b/>
                <w:color w:val="B22600" w:themeColor="accent6"/>
                <w:sz w:val="28"/>
                <w:szCs w:val="28"/>
              </w:rPr>
            </w:pPr>
            <w:r w:rsidRPr="00A342A9">
              <w:rPr>
                <w:rFonts w:ascii="Alte Haas Grotesk" w:hAnsi="Alte Haas Grotesk"/>
                <w:b/>
                <w:color w:val="B22600" w:themeColor="accent6"/>
                <w:sz w:val="28"/>
                <w:szCs w:val="28"/>
              </w:rPr>
              <w:t>15yrs State Team</w:t>
            </w:r>
          </w:p>
          <w:p w14:paraId="1F994E4C" w14:textId="77777777" w:rsidR="006C0958" w:rsidRDefault="006C0958" w:rsidP="006C0958">
            <w:pPr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Amelia Guy</w:t>
            </w:r>
          </w:p>
          <w:p w14:paraId="31F61168" w14:textId="575D892F" w:rsidR="001435EF" w:rsidRPr="00A342A9" w:rsidRDefault="006C0958" w:rsidP="006C0958">
            <w:pPr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Zoe McLeod</w:t>
            </w:r>
          </w:p>
        </w:tc>
      </w:tr>
    </w:tbl>
    <w:p w14:paraId="3DC7F30F" w14:textId="77777777" w:rsidR="001435EF" w:rsidRPr="00A342A9" w:rsidRDefault="001435EF" w:rsidP="002D59DE">
      <w:pPr>
        <w:spacing w:after="0"/>
        <w:rPr>
          <w:rFonts w:ascii="Alte Haas Grotesk" w:hAnsi="Alte Haas Grotesk"/>
          <w:b/>
          <w:color w:val="000000" w:themeColor="text1"/>
          <w:sz w:val="16"/>
          <w:szCs w:val="16"/>
        </w:rPr>
      </w:pPr>
    </w:p>
    <w:tbl>
      <w:tblPr>
        <w:tblStyle w:val="TableGrid"/>
        <w:tblW w:w="1035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3"/>
        <w:gridCol w:w="5151"/>
      </w:tblGrid>
      <w:tr w:rsidR="001435EF" w:rsidRPr="00A342A9" w14:paraId="14FA6E7C" w14:textId="77777777" w:rsidTr="004E75B0">
        <w:trPr>
          <w:trHeight w:val="1990"/>
        </w:trPr>
        <w:tc>
          <w:tcPr>
            <w:tcW w:w="5203" w:type="dxa"/>
          </w:tcPr>
          <w:p w14:paraId="57647771" w14:textId="77777777" w:rsidR="001435EF" w:rsidRPr="00A342A9" w:rsidRDefault="001435EF" w:rsidP="004E75B0">
            <w:pPr>
              <w:spacing w:before="120"/>
              <w:ind w:firstLine="230"/>
              <w:rPr>
                <w:rFonts w:ascii="Alte Haas Grotesk" w:hAnsi="Alte Haas Grotesk"/>
                <w:b/>
                <w:color w:val="B22600" w:themeColor="accent6"/>
                <w:sz w:val="28"/>
                <w:szCs w:val="28"/>
              </w:rPr>
            </w:pPr>
            <w:r w:rsidRPr="00A342A9">
              <w:rPr>
                <w:rFonts w:ascii="Alte Haas Grotesk" w:hAnsi="Alte Haas Grotesk"/>
                <w:b/>
                <w:color w:val="B22600" w:themeColor="accent6"/>
                <w:sz w:val="28"/>
                <w:szCs w:val="28"/>
              </w:rPr>
              <w:t>17yrs State Team</w:t>
            </w:r>
          </w:p>
          <w:p w14:paraId="7245C2B6" w14:textId="77777777" w:rsidR="00450C60" w:rsidRDefault="001435EF" w:rsidP="00AD7E17">
            <w:pPr>
              <w:ind w:firstLine="232"/>
              <w:rPr>
                <w:rFonts w:ascii="Alte Haas Grotesk" w:hAnsi="Alte Haas Grotesk"/>
                <w:sz w:val="24"/>
                <w:szCs w:val="24"/>
              </w:rPr>
            </w:pPr>
            <w:r w:rsidRPr="00A342A9">
              <w:rPr>
                <w:rFonts w:ascii="Alte Haas Grotesk" w:hAnsi="Alte Haas Grotesk"/>
                <w:sz w:val="24"/>
                <w:szCs w:val="24"/>
              </w:rPr>
              <w:t>Claire Debien</w:t>
            </w:r>
          </w:p>
          <w:p w14:paraId="0F1975CF" w14:textId="77777777" w:rsidR="00450C60" w:rsidRDefault="00450C60" w:rsidP="00AD7E17">
            <w:pPr>
              <w:ind w:firstLine="232"/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 xml:space="preserve">Eloise </w:t>
            </w:r>
            <w:proofErr w:type="spellStart"/>
            <w:r>
              <w:rPr>
                <w:rFonts w:ascii="Alte Haas Grotesk" w:hAnsi="Alte Haas Grotesk"/>
                <w:sz w:val="24"/>
                <w:szCs w:val="24"/>
              </w:rPr>
              <w:t>Lorking</w:t>
            </w:r>
            <w:proofErr w:type="spellEnd"/>
          </w:p>
          <w:p w14:paraId="550F0703" w14:textId="77777777" w:rsidR="00450C60" w:rsidRDefault="00450C60" w:rsidP="00AD7E17">
            <w:pPr>
              <w:ind w:firstLine="232"/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 xml:space="preserve">Erin </w:t>
            </w:r>
            <w:proofErr w:type="spellStart"/>
            <w:r>
              <w:rPr>
                <w:rFonts w:ascii="Alte Haas Grotesk" w:hAnsi="Alte Haas Grotesk"/>
                <w:sz w:val="24"/>
                <w:szCs w:val="24"/>
              </w:rPr>
              <w:t>O’Shannessy</w:t>
            </w:r>
            <w:proofErr w:type="spellEnd"/>
          </w:p>
          <w:p w14:paraId="7F6F9CD5" w14:textId="77777777" w:rsidR="00AD7E17" w:rsidRDefault="00AD7E17" w:rsidP="00AD7E17">
            <w:pPr>
              <w:ind w:firstLine="232"/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Keira Miles</w:t>
            </w:r>
          </w:p>
          <w:p w14:paraId="0478870A" w14:textId="77777777" w:rsidR="00AD7E17" w:rsidRDefault="00AD7E17" w:rsidP="00AD7E17">
            <w:pPr>
              <w:ind w:firstLine="232"/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Madison Cooney</w:t>
            </w:r>
          </w:p>
          <w:p w14:paraId="6C5E2E9C" w14:textId="53536386" w:rsidR="00AD7E17" w:rsidRPr="00450C60" w:rsidRDefault="009B1DC4" w:rsidP="009B1DC4">
            <w:pPr>
              <w:spacing w:after="120"/>
              <w:ind w:firstLine="232"/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Olivia Rogers</w:t>
            </w:r>
          </w:p>
        </w:tc>
        <w:tc>
          <w:tcPr>
            <w:tcW w:w="5151" w:type="dxa"/>
          </w:tcPr>
          <w:p w14:paraId="742F0437" w14:textId="408D57A7" w:rsidR="001435EF" w:rsidRPr="00A342A9" w:rsidRDefault="00CD1FE3" w:rsidP="008011ED">
            <w:pPr>
              <w:spacing w:before="120"/>
              <w:rPr>
                <w:rFonts w:ascii="Alte Haas Grotesk" w:hAnsi="Alte Haas Grotesk"/>
                <w:b/>
                <w:color w:val="B22600" w:themeColor="accent6"/>
                <w:sz w:val="28"/>
                <w:szCs w:val="28"/>
              </w:rPr>
            </w:pPr>
            <w:r>
              <w:rPr>
                <w:rFonts w:ascii="Alte Haas Grotesk" w:hAnsi="Alte Haas Grotesk"/>
                <w:b/>
                <w:color w:val="B22600" w:themeColor="accent6"/>
                <w:sz w:val="28"/>
                <w:szCs w:val="28"/>
              </w:rPr>
              <w:t>Opens</w:t>
            </w:r>
          </w:p>
          <w:p w14:paraId="4EE58780" w14:textId="77777777" w:rsidR="006470F4" w:rsidRPr="006470F4" w:rsidRDefault="006470F4" w:rsidP="00BD063D">
            <w:pPr>
              <w:rPr>
                <w:rFonts w:ascii="Alte Haas Grotesk" w:hAnsi="Alte Haas Grotesk"/>
                <w:i/>
                <w:iCs/>
                <w:sz w:val="24"/>
                <w:szCs w:val="24"/>
              </w:rPr>
            </w:pPr>
            <w:r w:rsidRPr="006470F4">
              <w:rPr>
                <w:rFonts w:ascii="Alte Haas Grotesk" w:hAnsi="Alte Haas Grotesk"/>
                <w:i/>
                <w:iCs/>
                <w:sz w:val="24"/>
                <w:szCs w:val="24"/>
              </w:rPr>
              <w:t>Coach:  Jan Grant</w:t>
            </w:r>
          </w:p>
          <w:p w14:paraId="7F58FC87" w14:textId="2579DB79" w:rsidR="001435EF" w:rsidRDefault="00BB6C9A" w:rsidP="00BD063D">
            <w:pPr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Alyson Lyne</w:t>
            </w:r>
          </w:p>
          <w:p w14:paraId="60D94962" w14:textId="2FE83689" w:rsidR="00BB6C9A" w:rsidRDefault="00BB6C9A" w:rsidP="00BD063D">
            <w:pPr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Courtney Harvey</w:t>
            </w:r>
          </w:p>
          <w:p w14:paraId="4081F05D" w14:textId="2FAEB21A" w:rsidR="00BB6C9A" w:rsidRDefault="00BB6C9A" w:rsidP="00BD063D">
            <w:pPr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Emma Prendergast</w:t>
            </w:r>
          </w:p>
          <w:p w14:paraId="13DCB437" w14:textId="07CB72F1" w:rsidR="001435EF" w:rsidRPr="00A342A9" w:rsidRDefault="006470F4" w:rsidP="00BD063D">
            <w:pPr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Lauren Silk</w:t>
            </w:r>
          </w:p>
        </w:tc>
      </w:tr>
    </w:tbl>
    <w:p w14:paraId="1140043B" w14:textId="6C5EDC9D" w:rsidR="00386137" w:rsidRPr="00A342A9" w:rsidRDefault="00386137" w:rsidP="00DB3687">
      <w:pPr>
        <w:spacing w:after="0"/>
        <w:rPr>
          <w:rFonts w:ascii="Alte Haas Grotesk" w:hAnsi="Alte Haas Grotesk"/>
          <w:noProof/>
          <w:sz w:val="22"/>
          <w:szCs w:val="22"/>
        </w:rPr>
      </w:pPr>
    </w:p>
    <w:tbl>
      <w:tblPr>
        <w:tblStyle w:val="TableGrid"/>
        <w:tblW w:w="10340" w:type="dxa"/>
        <w:tblLook w:val="04A0" w:firstRow="1" w:lastRow="0" w:firstColumn="1" w:lastColumn="0" w:noHBand="0" w:noVBand="1"/>
      </w:tblPr>
      <w:tblGrid>
        <w:gridCol w:w="4508"/>
        <w:gridCol w:w="5832"/>
      </w:tblGrid>
      <w:tr w:rsidR="00BA0D6B" w:rsidRPr="0015541E" w14:paraId="3B181D41" w14:textId="77777777" w:rsidTr="00E2580E">
        <w:tc>
          <w:tcPr>
            <w:tcW w:w="4508" w:type="dxa"/>
            <w:tcBorders>
              <w:right w:val="nil"/>
            </w:tcBorders>
          </w:tcPr>
          <w:p w14:paraId="096F1F76" w14:textId="77777777" w:rsidR="00D225BA" w:rsidRPr="00A342A9" w:rsidRDefault="00D225BA" w:rsidP="00D225BA">
            <w:pPr>
              <w:spacing w:before="120"/>
              <w:ind w:left="308"/>
              <w:rPr>
                <w:rFonts w:ascii="Alte Haas Grotesk" w:hAnsi="Alte Haas Grotesk"/>
                <w:b/>
                <w:color w:val="B22600" w:themeColor="accent6"/>
                <w:sz w:val="28"/>
                <w:szCs w:val="28"/>
              </w:rPr>
            </w:pPr>
            <w:r w:rsidRPr="00A342A9">
              <w:rPr>
                <w:rFonts w:ascii="Alte Haas Grotesk" w:hAnsi="Alte Haas Grotesk"/>
                <w:b/>
                <w:color w:val="B22600" w:themeColor="accent6"/>
                <w:sz w:val="28"/>
                <w:szCs w:val="28"/>
              </w:rPr>
              <w:t>Metro League Team</w:t>
            </w:r>
          </w:p>
          <w:p w14:paraId="66AA2493" w14:textId="3FBB79F1" w:rsidR="00BA0D6B" w:rsidRPr="0015541E" w:rsidRDefault="00D225BA" w:rsidP="00304EB5">
            <w:pPr>
              <w:spacing w:after="120"/>
              <w:ind w:left="306"/>
              <w:rPr>
                <w:rFonts w:ascii="Alte Haas Grotesk" w:hAnsi="Alte Haas Grotesk"/>
                <w:sz w:val="24"/>
                <w:szCs w:val="24"/>
              </w:rPr>
            </w:pPr>
            <w:r>
              <w:rPr>
                <w:rFonts w:ascii="Alte Haas Grotesk" w:hAnsi="Alte Haas Grotesk"/>
                <w:sz w:val="24"/>
                <w:szCs w:val="24"/>
              </w:rPr>
              <w:t>Mia Burns</w:t>
            </w:r>
          </w:p>
        </w:tc>
        <w:tc>
          <w:tcPr>
            <w:tcW w:w="5832" w:type="dxa"/>
            <w:tcBorders>
              <w:left w:val="nil"/>
            </w:tcBorders>
          </w:tcPr>
          <w:p w14:paraId="284A07C0" w14:textId="77777777" w:rsidR="00BA0D6B" w:rsidRPr="0015541E" w:rsidRDefault="00BA0D6B" w:rsidP="00D225BA">
            <w:pPr>
              <w:rPr>
                <w:rFonts w:ascii="Alte Haas Grotesk" w:hAnsi="Alte Haas Grotesk"/>
                <w:sz w:val="24"/>
                <w:szCs w:val="24"/>
              </w:rPr>
            </w:pPr>
          </w:p>
        </w:tc>
      </w:tr>
    </w:tbl>
    <w:p w14:paraId="0E42671A" w14:textId="1685A2E0" w:rsidR="00386137" w:rsidRDefault="00386137">
      <w:pPr>
        <w:rPr>
          <w:rFonts w:ascii="Alte Haas Grotesk" w:hAnsi="Alte Haas Grotesk"/>
          <w:noProof/>
          <w:sz w:val="22"/>
          <w:szCs w:val="22"/>
        </w:rPr>
      </w:pPr>
    </w:p>
    <w:p w14:paraId="1CAA648C" w14:textId="77777777" w:rsidR="00C66C40" w:rsidRDefault="00C66C40">
      <w:pPr>
        <w:rPr>
          <w:rFonts w:ascii="Alte Haas Grotesk" w:hAnsi="Alte Haas Grotesk"/>
          <w:noProof/>
          <w:sz w:val="22"/>
          <w:szCs w:val="22"/>
        </w:rPr>
      </w:pPr>
    </w:p>
    <w:sectPr w:rsidR="00C66C40" w:rsidSect="001A2F2D">
      <w:pgSz w:w="11906" w:h="16838" w:code="9"/>
      <w:pgMar w:top="851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9B398" w14:textId="77777777" w:rsidR="00347532" w:rsidRDefault="00347532">
      <w:pPr>
        <w:spacing w:after="0" w:line="240" w:lineRule="auto"/>
      </w:pPr>
      <w:r>
        <w:separator/>
      </w:r>
    </w:p>
  </w:endnote>
  <w:endnote w:type="continuationSeparator" w:id="0">
    <w:p w14:paraId="0B986083" w14:textId="77777777" w:rsidR="00347532" w:rsidRDefault="00347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te Haas Grotesk">
    <w:panose1 w:val="02000503000000020004"/>
    <w:charset w:val="00"/>
    <w:family w:val="auto"/>
    <w:pitch w:val="variable"/>
    <w:sig w:usb0="A0000067" w:usb1="00000000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9E422" w14:textId="77777777" w:rsidR="00347532" w:rsidRDefault="00347532">
      <w:pPr>
        <w:spacing w:after="0" w:line="240" w:lineRule="auto"/>
      </w:pPr>
      <w:r>
        <w:separator/>
      </w:r>
    </w:p>
  </w:footnote>
  <w:footnote w:type="continuationSeparator" w:id="0">
    <w:p w14:paraId="603E8C9C" w14:textId="77777777" w:rsidR="00347532" w:rsidRDefault="00347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11EF5"/>
    <w:multiLevelType w:val="hybridMultilevel"/>
    <w:tmpl w:val="694042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8556E"/>
    <w:multiLevelType w:val="hybridMultilevel"/>
    <w:tmpl w:val="2E7CD6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A7482A"/>
    <w:multiLevelType w:val="hybridMultilevel"/>
    <w:tmpl w:val="BC4682AE"/>
    <w:lvl w:ilvl="0" w:tplc="002A96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C80C6B"/>
    <w:multiLevelType w:val="hybridMultilevel"/>
    <w:tmpl w:val="240AEC16"/>
    <w:lvl w:ilvl="0" w:tplc="9B92CA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65682515">
    <w:abstractNumId w:val="2"/>
  </w:num>
  <w:num w:numId="2" w16cid:durableId="532692821">
    <w:abstractNumId w:val="0"/>
  </w:num>
  <w:num w:numId="3" w16cid:durableId="1415784833">
    <w:abstractNumId w:val="3"/>
  </w:num>
  <w:num w:numId="4" w16cid:durableId="20739622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649"/>
    <w:rsid w:val="00004456"/>
    <w:rsid w:val="00024DC8"/>
    <w:rsid w:val="000278C6"/>
    <w:rsid w:val="00027E24"/>
    <w:rsid w:val="00032F83"/>
    <w:rsid w:val="000511E6"/>
    <w:rsid w:val="00055293"/>
    <w:rsid w:val="00067B7E"/>
    <w:rsid w:val="000722BC"/>
    <w:rsid w:val="000749EC"/>
    <w:rsid w:val="00077C70"/>
    <w:rsid w:val="0008614D"/>
    <w:rsid w:val="0009459D"/>
    <w:rsid w:val="000A0E56"/>
    <w:rsid w:val="000A0FCC"/>
    <w:rsid w:val="000A10EA"/>
    <w:rsid w:val="000C6EF2"/>
    <w:rsid w:val="000E2C15"/>
    <w:rsid w:val="000F6B53"/>
    <w:rsid w:val="00116611"/>
    <w:rsid w:val="00141602"/>
    <w:rsid w:val="001435EF"/>
    <w:rsid w:val="001469AD"/>
    <w:rsid w:val="00150F0A"/>
    <w:rsid w:val="0015541E"/>
    <w:rsid w:val="00160074"/>
    <w:rsid w:val="00162F92"/>
    <w:rsid w:val="001652CC"/>
    <w:rsid w:val="00173418"/>
    <w:rsid w:val="0017664D"/>
    <w:rsid w:val="001803DA"/>
    <w:rsid w:val="001814BE"/>
    <w:rsid w:val="00186188"/>
    <w:rsid w:val="00196B35"/>
    <w:rsid w:val="00196CF6"/>
    <w:rsid w:val="001A2F2D"/>
    <w:rsid w:val="001A43E5"/>
    <w:rsid w:val="001B0A09"/>
    <w:rsid w:val="001B0B9A"/>
    <w:rsid w:val="001B386E"/>
    <w:rsid w:val="001B4FC0"/>
    <w:rsid w:val="001C0400"/>
    <w:rsid w:val="001C0D3D"/>
    <w:rsid w:val="001C7AA1"/>
    <w:rsid w:val="001D0D89"/>
    <w:rsid w:val="001D1CE4"/>
    <w:rsid w:val="001D3551"/>
    <w:rsid w:val="001D5DA6"/>
    <w:rsid w:val="001D79FD"/>
    <w:rsid w:val="001E5C8B"/>
    <w:rsid w:val="001F2F8C"/>
    <w:rsid w:val="0020306C"/>
    <w:rsid w:val="00204C39"/>
    <w:rsid w:val="002109ED"/>
    <w:rsid w:val="00211802"/>
    <w:rsid w:val="00214AAC"/>
    <w:rsid w:val="00223A00"/>
    <w:rsid w:val="00225DA2"/>
    <w:rsid w:val="00237919"/>
    <w:rsid w:val="002529F4"/>
    <w:rsid w:val="00253B3F"/>
    <w:rsid w:val="00257B89"/>
    <w:rsid w:val="00261920"/>
    <w:rsid w:val="00263488"/>
    <w:rsid w:val="0027071C"/>
    <w:rsid w:val="00270B5E"/>
    <w:rsid w:val="002719CD"/>
    <w:rsid w:val="002900CA"/>
    <w:rsid w:val="00292F72"/>
    <w:rsid w:val="002A0B40"/>
    <w:rsid w:val="002A417A"/>
    <w:rsid w:val="002B1269"/>
    <w:rsid w:val="002D59DE"/>
    <w:rsid w:val="002D6437"/>
    <w:rsid w:val="002E3D2B"/>
    <w:rsid w:val="003044A1"/>
    <w:rsid w:val="00304EB5"/>
    <w:rsid w:val="003209D6"/>
    <w:rsid w:val="00327FCB"/>
    <w:rsid w:val="003325EC"/>
    <w:rsid w:val="003336EE"/>
    <w:rsid w:val="0033549F"/>
    <w:rsid w:val="00335CDE"/>
    <w:rsid w:val="00347532"/>
    <w:rsid w:val="00357BA1"/>
    <w:rsid w:val="00364DFE"/>
    <w:rsid w:val="0036507F"/>
    <w:rsid w:val="00371CEA"/>
    <w:rsid w:val="003738E0"/>
    <w:rsid w:val="00375DDE"/>
    <w:rsid w:val="003762C4"/>
    <w:rsid w:val="00380F5E"/>
    <w:rsid w:val="00381068"/>
    <w:rsid w:val="00386137"/>
    <w:rsid w:val="00387F64"/>
    <w:rsid w:val="00393B3A"/>
    <w:rsid w:val="00396515"/>
    <w:rsid w:val="00397704"/>
    <w:rsid w:val="003B0DA3"/>
    <w:rsid w:val="003B14E3"/>
    <w:rsid w:val="003D0A0F"/>
    <w:rsid w:val="003D58AC"/>
    <w:rsid w:val="003E2BA9"/>
    <w:rsid w:val="003E2D30"/>
    <w:rsid w:val="003E5896"/>
    <w:rsid w:val="003F219C"/>
    <w:rsid w:val="003F2BAD"/>
    <w:rsid w:val="003F3CF8"/>
    <w:rsid w:val="00401448"/>
    <w:rsid w:val="004063A2"/>
    <w:rsid w:val="00406493"/>
    <w:rsid w:val="00411540"/>
    <w:rsid w:val="00422E85"/>
    <w:rsid w:val="0042306F"/>
    <w:rsid w:val="00441802"/>
    <w:rsid w:val="0044359F"/>
    <w:rsid w:val="00443D66"/>
    <w:rsid w:val="00450C60"/>
    <w:rsid w:val="00450EC9"/>
    <w:rsid w:val="004621E8"/>
    <w:rsid w:val="004634B8"/>
    <w:rsid w:val="00466C22"/>
    <w:rsid w:val="00472EBD"/>
    <w:rsid w:val="00480335"/>
    <w:rsid w:val="00483E77"/>
    <w:rsid w:val="00485BDC"/>
    <w:rsid w:val="00492D95"/>
    <w:rsid w:val="0049416B"/>
    <w:rsid w:val="00495943"/>
    <w:rsid w:val="00496B9D"/>
    <w:rsid w:val="004A4693"/>
    <w:rsid w:val="004A64D6"/>
    <w:rsid w:val="004B3D49"/>
    <w:rsid w:val="004B5845"/>
    <w:rsid w:val="004B6175"/>
    <w:rsid w:val="004C11AA"/>
    <w:rsid w:val="004C4602"/>
    <w:rsid w:val="004C7441"/>
    <w:rsid w:val="004D05DF"/>
    <w:rsid w:val="004E75B0"/>
    <w:rsid w:val="004F2927"/>
    <w:rsid w:val="005173CF"/>
    <w:rsid w:val="005218A6"/>
    <w:rsid w:val="005336BE"/>
    <w:rsid w:val="0053640C"/>
    <w:rsid w:val="00540AC0"/>
    <w:rsid w:val="0054698A"/>
    <w:rsid w:val="0055195F"/>
    <w:rsid w:val="0058133D"/>
    <w:rsid w:val="00585764"/>
    <w:rsid w:val="005A49B7"/>
    <w:rsid w:val="005B0361"/>
    <w:rsid w:val="005B2829"/>
    <w:rsid w:val="005B7AFC"/>
    <w:rsid w:val="005C2019"/>
    <w:rsid w:val="005D3442"/>
    <w:rsid w:val="005D7086"/>
    <w:rsid w:val="005E3510"/>
    <w:rsid w:val="0060720E"/>
    <w:rsid w:val="00607E76"/>
    <w:rsid w:val="006149BB"/>
    <w:rsid w:val="006204E0"/>
    <w:rsid w:val="00623954"/>
    <w:rsid w:val="006364EF"/>
    <w:rsid w:val="0064273A"/>
    <w:rsid w:val="006470F4"/>
    <w:rsid w:val="00666517"/>
    <w:rsid w:val="00666CBD"/>
    <w:rsid w:val="0066728F"/>
    <w:rsid w:val="0068119B"/>
    <w:rsid w:val="00686051"/>
    <w:rsid w:val="006A68FE"/>
    <w:rsid w:val="006A70EE"/>
    <w:rsid w:val="006B5288"/>
    <w:rsid w:val="006C0958"/>
    <w:rsid w:val="006C6BE7"/>
    <w:rsid w:val="006D6FE6"/>
    <w:rsid w:val="006D778D"/>
    <w:rsid w:val="006E188E"/>
    <w:rsid w:val="006E1F83"/>
    <w:rsid w:val="006E3375"/>
    <w:rsid w:val="006F1FBA"/>
    <w:rsid w:val="006F2AF4"/>
    <w:rsid w:val="006F410A"/>
    <w:rsid w:val="006F5BB1"/>
    <w:rsid w:val="006F727A"/>
    <w:rsid w:val="00707289"/>
    <w:rsid w:val="007108B3"/>
    <w:rsid w:val="0071764C"/>
    <w:rsid w:val="00720D33"/>
    <w:rsid w:val="00725E54"/>
    <w:rsid w:val="00726F21"/>
    <w:rsid w:val="007317DA"/>
    <w:rsid w:val="0073605D"/>
    <w:rsid w:val="00736A00"/>
    <w:rsid w:val="00736F94"/>
    <w:rsid w:val="00763B73"/>
    <w:rsid w:val="00776D6E"/>
    <w:rsid w:val="0079584E"/>
    <w:rsid w:val="007A106D"/>
    <w:rsid w:val="007B1714"/>
    <w:rsid w:val="007B3286"/>
    <w:rsid w:val="007C4736"/>
    <w:rsid w:val="007C48BC"/>
    <w:rsid w:val="007C63C1"/>
    <w:rsid w:val="007C65F4"/>
    <w:rsid w:val="007D448A"/>
    <w:rsid w:val="007F0F7D"/>
    <w:rsid w:val="007F4BF2"/>
    <w:rsid w:val="007F5502"/>
    <w:rsid w:val="007F7455"/>
    <w:rsid w:val="008011ED"/>
    <w:rsid w:val="0082353C"/>
    <w:rsid w:val="00827DA6"/>
    <w:rsid w:val="0083125E"/>
    <w:rsid w:val="00832F69"/>
    <w:rsid w:val="008441FD"/>
    <w:rsid w:val="00852080"/>
    <w:rsid w:val="00854926"/>
    <w:rsid w:val="00870C77"/>
    <w:rsid w:val="00870D92"/>
    <w:rsid w:val="00873FF2"/>
    <w:rsid w:val="00876425"/>
    <w:rsid w:val="008764F4"/>
    <w:rsid w:val="00882CA8"/>
    <w:rsid w:val="00884F07"/>
    <w:rsid w:val="00887C6F"/>
    <w:rsid w:val="008906F6"/>
    <w:rsid w:val="008931E4"/>
    <w:rsid w:val="00893E97"/>
    <w:rsid w:val="008956E6"/>
    <w:rsid w:val="008966E4"/>
    <w:rsid w:val="008A1D68"/>
    <w:rsid w:val="008A2A7B"/>
    <w:rsid w:val="008A5119"/>
    <w:rsid w:val="008A6192"/>
    <w:rsid w:val="008B03EF"/>
    <w:rsid w:val="008B076E"/>
    <w:rsid w:val="008B4578"/>
    <w:rsid w:val="008C6952"/>
    <w:rsid w:val="008D0128"/>
    <w:rsid w:val="008D6DA7"/>
    <w:rsid w:val="008E48F1"/>
    <w:rsid w:val="008F5828"/>
    <w:rsid w:val="009130EC"/>
    <w:rsid w:val="00921CE5"/>
    <w:rsid w:val="00922C76"/>
    <w:rsid w:val="009231A2"/>
    <w:rsid w:val="00924B98"/>
    <w:rsid w:val="00933704"/>
    <w:rsid w:val="00942746"/>
    <w:rsid w:val="00947885"/>
    <w:rsid w:val="009520ED"/>
    <w:rsid w:val="009523B0"/>
    <w:rsid w:val="009547AF"/>
    <w:rsid w:val="0095606F"/>
    <w:rsid w:val="00962687"/>
    <w:rsid w:val="009703BC"/>
    <w:rsid w:val="00975835"/>
    <w:rsid w:val="00985905"/>
    <w:rsid w:val="00985D81"/>
    <w:rsid w:val="00987BE3"/>
    <w:rsid w:val="00993465"/>
    <w:rsid w:val="009A453A"/>
    <w:rsid w:val="009B1DC4"/>
    <w:rsid w:val="009B23F6"/>
    <w:rsid w:val="009B7489"/>
    <w:rsid w:val="009C3F5E"/>
    <w:rsid w:val="009D6A46"/>
    <w:rsid w:val="009E2379"/>
    <w:rsid w:val="009E6645"/>
    <w:rsid w:val="009F64AC"/>
    <w:rsid w:val="00A13B4B"/>
    <w:rsid w:val="00A20D7C"/>
    <w:rsid w:val="00A2379B"/>
    <w:rsid w:val="00A342A9"/>
    <w:rsid w:val="00A3665B"/>
    <w:rsid w:val="00A36B80"/>
    <w:rsid w:val="00A63838"/>
    <w:rsid w:val="00A63B1F"/>
    <w:rsid w:val="00A65174"/>
    <w:rsid w:val="00A738CF"/>
    <w:rsid w:val="00A81F1E"/>
    <w:rsid w:val="00A82319"/>
    <w:rsid w:val="00A83767"/>
    <w:rsid w:val="00A84C50"/>
    <w:rsid w:val="00A8789E"/>
    <w:rsid w:val="00AA5812"/>
    <w:rsid w:val="00AA6DE6"/>
    <w:rsid w:val="00AB7A0B"/>
    <w:rsid w:val="00AC4216"/>
    <w:rsid w:val="00AC4424"/>
    <w:rsid w:val="00AC46FC"/>
    <w:rsid w:val="00AD2042"/>
    <w:rsid w:val="00AD7159"/>
    <w:rsid w:val="00AD7C29"/>
    <w:rsid w:val="00AD7E17"/>
    <w:rsid w:val="00AE243A"/>
    <w:rsid w:val="00AF196B"/>
    <w:rsid w:val="00AF6A02"/>
    <w:rsid w:val="00AF7A81"/>
    <w:rsid w:val="00B070BE"/>
    <w:rsid w:val="00B07FB9"/>
    <w:rsid w:val="00B1090E"/>
    <w:rsid w:val="00B16DBD"/>
    <w:rsid w:val="00B45519"/>
    <w:rsid w:val="00B50A3D"/>
    <w:rsid w:val="00B53101"/>
    <w:rsid w:val="00B56B34"/>
    <w:rsid w:val="00B56FBD"/>
    <w:rsid w:val="00B7073B"/>
    <w:rsid w:val="00B71022"/>
    <w:rsid w:val="00B75985"/>
    <w:rsid w:val="00B77BAA"/>
    <w:rsid w:val="00B806F8"/>
    <w:rsid w:val="00B807A2"/>
    <w:rsid w:val="00B82BC3"/>
    <w:rsid w:val="00B9187E"/>
    <w:rsid w:val="00B97C49"/>
    <w:rsid w:val="00BA06C7"/>
    <w:rsid w:val="00BA0D6B"/>
    <w:rsid w:val="00BA474D"/>
    <w:rsid w:val="00BB6872"/>
    <w:rsid w:val="00BB6C9A"/>
    <w:rsid w:val="00BC356D"/>
    <w:rsid w:val="00BE02ED"/>
    <w:rsid w:val="00BE145E"/>
    <w:rsid w:val="00BE5348"/>
    <w:rsid w:val="00C049B9"/>
    <w:rsid w:val="00C16773"/>
    <w:rsid w:val="00C26F89"/>
    <w:rsid w:val="00C31128"/>
    <w:rsid w:val="00C3555A"/>
    <w:rsid w:val="00C5227A"/>
    <w:rsid w:val="00C56068"/>
    <w:rsid w:val="00C63312"/>
    <w:rsid w:val="00C64E02"/>
    <w:rsid w:val="00C657BE"/>
    <w:rsid w:val="00C66C40"/>
    <w:rsid w:val="00C73782"/>
    <w:rsid w:val="00C7588C"/>
    <w:rsid w:val="00C81BA0"/>
    <w:rsid w:val="00C94183"/>
    <w:rsid w:val="00C94E60"/>
    <w:rsid w:val="00CA0A30"/>
    <w:rsid w:val="00CA11DD"/>
    <w:rsid w:val="00CC44DC"/>
    <w:rsid w:val="00CC6F3F"/>
    <w:rsid w:val="00CD07DC"/>
    <w:rsid w:val="00CD1FE3"/>
    <w:rsid w:val="00CD5649"/>
    <w:rsid w:val="00CF7253"/>
    <w:rsid w:val="00D04126"/>
    <w:rsid w:val="00D04515"/>
    <w:rsid w:val="00D13521"/>
    <w:rsid w:val="00D15620"/>
    <w:rsid w:val="00D225BA"/>
    <w:rsid w:val="00D30ED6"/>
    <w:rsid w:val="00D42C35"/>
    <w:rsid w:val="00D43DDC"/>
    <w:rsid w:val="00D458DD"/>
    <w:rsid w:val="00D553A3"/>
    <w:rsid w:val="00D66295"/>
    <w:rsid w:val="00D72F16"/>
    <w:rsid w:val="00D804B6"/>
    <w:rsid w:val="00D81F06"/>
    <w:rsid w:val="00D9297D"/>
    <w:rsid w:val="00D935B3"/>
    <w:rsid w:val="00D936E5"/>
    <w:rsid w:val="00DA1A20"/>
    <w:rsid w:val="00DA2BA1"/>
    <w:rsid w:val="00DA4D30"/>
    <w:rsid w:val="00DB3687"/>
    <w:rsid w:val="00DC037B"/>
    <w:rsid w:val="00DC073B"/>
    <w:rsid w:val="00DC3E2B"/>
    <w:rsid w:val="00DD08F1"/>
    <w:rsid w:val="00DE0470"/>
    <w:rsid w:val="00DE6860"/>
    <w:rsid w:val="00DF5B17"/>
    <w:rsid w:val="00E0380D"/>
    <w:rsid w:val="00E17497"/>
    <w:rsid w:val="00E21B12"/>
    <w:rsid w:val="00E21E9A"/>
    <w:rsid w:val="00E22EEA"/>
    <w:rsid w:val="00E231E1"/>
    <w:rsid w:val="00E24465"/>
    <w:rsid w:val="00E258A3"/>
    <w:rsid w:val="00E46B1D"/>
    <w:rsid w:val="00E56B84"/>
    <w:rsid w:val="00E6464C"/>
    <w:rsid w:val="00E711DA"/>
    <w:rsid w:val="00E72C87"/>
    <w:rsid w:val="00E75DC1"/>
    <w:rsid w:val="00E76FF2"/>
    <w:rsid w:val="00E857EC"/>
    <w:rsid w:val="00E90712"/>
    <w:rsid w:val="00E97337"/>
    <w:rsid w:val="00EA6E59"/>
    <w:rsid w:val="00EB0680"/>
    <w:rsid w:val="00EB3C07"/>
    <w:rsid w:val="00EC03D1"/>
    <w:rsid w:val="00EC1656"/>
    <w:rsid w:val="00EC31BE"/>
    <w:rsid w:val="00EC428E"/>
    <w:rsid w:val="00EC7809"/>
    <w:rsid w:val="00ED105B"/>
    <w:rsid w:val="00ED7BA6"/>
    <w:rsid w:val="00EF3B3C"/>
    <w:rsid w:val="00F432D9"/>
    <w:rsid w:val="00F52DF2"/>
    <w:rsid w:val="00F74B7C"/>
    <w:rsid w:val="00F76DB4"/>
    <w:rsid w:val="00F8065C"/>
    <w:rsid w:val="00F833E2"/>
    <w:rsid w:val="00F87D21"/>
    <w:rsid w:val="00F92BC2"/>
    <w:rsid w:val="00FB37B3"/>
    <w:rsid w:val="00FB4094"/>
    <w:rsid w:val="00FB4C81"/>
    <w:rsid w:val="00FC3D91"/>
    <w:rsid w:val="00FC704F"/>
    <w:rsid w:val="00FD5A0A"/>
    <w:rsid w:val="00FD600F"/>
    <w:rsid w:val="00FE3149"/>
    <w:rsid w:val="00FE32B7"/>
    <w:rsid w:val="00FE6A41"/>
    <w:rsid w:val="00FE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F0E64E"/>
  <w15:chartTrackingRefBased/>
  <w15:docId w15:val="{0C31E417-4F39-4A05-8623-58754B3D2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B43412" w:themeColor="accent1" w:themeShade="BF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B43412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4341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bCs/>
      <w:caps/>
      <w:color w:val="B43412" w:themeColor="accent1" w:themeShade="BF"/>
      <w:sz w:val="24"/>
    </w:rPr>
  </w:style>
  <w:style w:type="paragraph" w:customStyle="1" w:styleId="BlockHeading">
    <w:name w:val="Block Heading"/>
    <w:basedOn w:val="Normal"/>
    <w:next w:val="BlockText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8"/>
    </w:rPr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B43412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3"/>
    <w:rPr>
      <w:b/>
      <w:bCs/>
    </w:rPr>
  </w:style>
  <w:style w:type="paragraph" w:styleId="Quote">
    <w:name w:val="Quote"/>
    <w:basedOn w:val="Normal"/>
    <w:next w:val="Normal"/>
    <w:link w:val="QuoteChar"/>
    <w:uiPriority w:val="3"/>
    <w:qFormat/>
    <w:pPr>
      <w:pBdr>
        <w:top w:val="single" w:sz="6" w:space="4" w:color="B43412" w:themeColor="accent1" w:themeShade="BF"/>
        <w:bottom w:val="single" w:sz="6" w:space="4" w:color="B43412" w:themeColor="accent1" w:themeShade="BF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3"/>
    <w:rPr>
      <w:i/>
      <w:iCs/>
      <w:sz w:val="2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</w:rPr>
  </w:style>
  <w:style w:type="paragraph" w:customStyle="1" w:styleId="ContactInfo">
    <w:name w:val="Contact Info"/>
    <w:basedOn w:val="Normal"/>
    <w:uiPriority w:val="5"/>
    <w:qFormat/>
    <w:pPr>
      <w:spacing w:after="0"/>
    </w:pPr>
  </w:style>
  <w:style w:type="paragraph" w:customStyle="1" w:styleId="ContactHeading">
    <w:name w:val="Contact Heading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B43412" w:themeColor="accent1" w:themeShade="B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  <w:kern w:val="0"/>
      <w:lang w:eastAsia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kern w:val="0"/>
      <w:lang w:eastAsia="en-US"/>
      <w14:ligatures w14:val="none"/>
    </w:rPr>
  </w:style>
  <w:style w:type="paragraph" w:customStyle="1" w:styleId="Organization">
    <w:name w:val="Organization"/>
    <w:basedOn w:val="Normal"/>
    <w:uiPriority w:val="7"/>
    <w:qFormat/>
    <w:pPr>
      <w:spacing w:after="0"/>
    </w:pPr>
    <w:rPr>
      <w:rFonts w:asciiTheme="majorHAnsi" w:eastAsiaTheme="majorEastAsia" w:hAnsiTheme="majorHAnsi" w:cstheme="majorBidi"/>
      <w:b/>
      <w:bCs/>
      <w:caps/>
      <w:color w:val="B43412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B43412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B434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B43412" w:themeColor="accent1" w:themeShade="BF"/>
        <w:bottom w:val="single" w:sz="4" w:space="10" w:color="B43412" w:themeColor="accent1" w:themeShade="BF"/>
      </w:pBdr>
      <w:spacing w:before="360" w:after="360"/>
      <w:ind w:left="864" w:right="864"/>
      <w:jc w:val="center"/>
    </w:pPr>
    <w:rPr>
      <w:i/>
      <w:iCs/>
      <w:color w:val="B434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B434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B43412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Bold">
    <w:name w:val="Contact Info Bold"/>
    <w:basedOn w:val="Normal"/>
    <w:uiPriority w:val="6"/>
    <w:qFormat/>
    <w:pPr>
      <w:spacing w:after="0"/>
    </w:pPr>
    <w:rPr>
      <w:b/>
      <w:noProof/>
    </w:rPr>
  </w:style>
  <w:style w:type="paragraph" w:styleId="ListParagraph">
    <w:name w:val="List Paragraph"/>
    <w:basedOn w:val="Normal"/>
    <w:uiPriority w:val="34"/>
    <w:unhideWhenUsed/>
    <w:qFormat/>
    <w:rsid w:val="00DE686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1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en-AU"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81067">
          <w:marLeft w:val="0"/>
          <w:marRight w:val="0"/>
          <w:marTop w:val="0"/>
          <w:marBottom w:val="0"/>
          <w:divBdr>
            <w:top w:val="single" w:sz="2" w:space="0" w:color="E7E7E7"/>
            <w:left w:val="single" w:sz="2" w:space="0" w:color="E7E7E7"/>
            <w:bottom w:val="single" w:sz="2" w:space="0" w:color="E7E7E7"/>
            <w:right w:val="single" w:sz="2" w:space="0" w:color="E7E7E7"/>
          </w:divBdr>
          <w:divsChild>
            <w:div w:id="548300154">
              <w:marLeft w:val="0"/>
              <w:marRight w:val="0"/>
              <w:marTop w:val="225"/>
              <w:marBottom w:val="225"/>
              <w:divBdr>
                <w:top w:val="single" w:sz="2" w:space="0" w:color="E7E7E7"/>
                <w:left w:val="single" w:sz="2" w:space="0" w:color="E7E7E7"/>
                <w:bottom w:val="single" w:sz="2" w:space="0" w:color="E7E7E7"/>
                <w:right w:val="single" w:sz="2" w:space="0" w:color="E7E7E7"/>
              </w:divBdr>
              <w:divsChild>
                <w:div w:id="1455904084">
                  <w:marLeft w:val="0"/>
                  <w:marRight w:val="0"/>
                  <w:marTop w:val="0"/>
                  <w:marBottom w:val="0"/>
                  <w:divBdr>
                    <w:top w:val="single" w:sz="2" w:space="0" w:color="E7E7E7"/>
                    <w:left w:val="single" w:sz="2" w:space="0" w:color="E7E7E7"/>
                    <w:bottom w:val="single" w:sz="2" w:space="0" w:color="E7E7E7"/>
                    <w:right w:val="single" w:sz="2" w:space="0" w:color="E7E7E7"/>
                  </w:divBdr>
                </w:div>
              </w:divsChild>
            </w:div>
          </w:divsChild>
        </w:div>
      </w:divsChild>
    </w:div>
    <w:div w:id="15988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er\AppData\Roaming\Microsoft\Templates\Company%20Newsletter.dotx" TargetMode="External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89EEA8F-63D5-4390-AD0E-FA6ACAC16B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Company Newsletter</Template>
  <TotalTime>2326</TotalTime>
  <Pages>8</Pages>
  <Words>1420</Words>
  <Characters>8095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Brown</dc:creator>
  <cp:keywords/>
  <cp:lastModifiedBy>Robert Brown</cp:lastModifiedBy>
  <cp:revision>209</cp:revision>
  <cp:lastPrinted>2023-10-24T09:47:00Z</cp:lastPrinted>
  <dcterms:created xsi:type="dcterms:W3CDTF">2023-10-08T02:38:00Z</dcterms:created>
  <dcterms:modified xsi:type="dcterms:W3CDTF">2023-10-24T10:01:00Z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