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df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pPr w:leftFromText="180" w:rightFromText="180" w:vertAnchor="page" w:horzAnchor="margin" w:tblpY="232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1269"/>
        <w:gridCol w:w="6896"/>
      </w:tblGrid>
      <w:tr w:rsidR="002A1244" w:rsidRPr="002A1244" w14:paraId="3B02FB6E" w14:textId="77777777" w:rsidTr="00D74EA6">
        <w:tc>
          <w:tcPr>
            <w:tcW w:w="5000" w:type="pct"/>
            <w:gridSpan w:val="3"/>
            <w:shd w:val="clear" w:color="auto" w:fill="C00000"/>
            <w:vAlign w:val="bottom"/>
          </w:tcPr>
          <w:p w14:paraId="0C2D2577" w14:textId="0E40E419" w:rsidR="002A1244" w:rsidRPr="002A1244" w:rsidRDefault="00A80B55" w:rsidP="00D74EA6">
            <w:pPr>
              <w:pStyle w:val="Heading1"/>
              <w:outlineLvl w:val="0"/>
            </w:pPr>
            <w:r>
              <w:t>Name and address</w:t>
            </w:r>
          </w:p>
        </w:tc>
      </w:tr>
      <w:tr w:rsidR="002A1244" w:rsidRPr="002A1244" w14:paraId="685BB8CC" w14:textId="77777777" w:rsidTr="00CA4061">
        <w:tc>
          <w:tcPr>
            <w:tcW w:w="1316" w:type="pct"/>
            <w:gridSpan w:val="2"/>
            <w:vAlign w:val="bottom"/>
          </w:tcPr>
          <w:p w14:paraId="7C748373" w14:textId="20653BEF" w:rsidR="002A1244" w:rsidRPr="002A1244" w:rsidRDefault="00A80B55" w:rsidP="00D74EA6">
            <w:pPr>
              <w:pStyle w:val="NormalIndent"/>
            </w:pPr>
            <w:r>
              <w:t>Name</w:t>
            </w:r>
            <w:r w:rsidR="004304EB">
              <w:t xml:space="preserve"> </w:t>
            </w:r>
            <w:r w:rsidR="004304EB" w:rsidRPr="004304EB">
              <w:rPr>
                <w:sz w:val="20"/>
                <w:szCs w:val="20"/>
              </w:rPr>
              <w:t>(Please print Clearly)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1CE3C07A" w14:textId="77777777" w:rsidR="002A1244" w:rsidRPr="002A1244" w:rsidRDefault="002A1244" w:rsidP="00D74EA6"/>
        </w:tc>
      </w:tr>
      <w:tr w:rsidR="002A1244" w:rsidRPr="002A1244" w14:paraId="5FE6BE79" w14:textId="77777777" w:rsidTr="00CA4061">
        <w:tc>
          <w:tcPr>
            <w:tcW w:w="1316" w:type="pct"/>
            <w:gridSpan w:val="2"/>
            <w:vAlign w:val="bottom"/>
          </w:tcPr>
          <w:p w14:paraId="21CD57F5" w14:textId="33E942F6" w:rsidR="002A1244" w:rsidRPr="002A1244" w:rsidRDefault="00A80B55" w:rsidP="00D74EA6">
            <w:pPr>
              <w:pStyle w:val="NormalIndent"/>
            </w:pPr>
            <w:r>
              <w:t>Address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5DB4106B" w14:textId="77777777" w:rsidR="002A1244" w:rsidRPr="002A1244" w:rsidRDefault="002A1244" w:rsidP="00D74EA6"/>
        </w:tc>
      </w:tr>
      <w:tr w:rsidR="002A1244" w:rsidRPr="002A1244" w14:paraId="4B1C18FD" w14:textId="77777777" w:rsidTr="00CA4061">
        <w:tc>
          <w:tcPr>
            <w:tcW w:w="1316" w:type="pct"/>
            <w:gridSpan w:val="2"/>
            <w:vAlign w:val="bottom"/>
          </w:tcPr>
          <w:p w14:paraId="32260D7C" w14:textId="506F1DD0" w:rsidR="002A1244" w:rsidRPr="002A1244" w:rsidRDefault="00A80B55" w:rsidP="00D74EA6">
            <w:pPr>
              <w:pStyle w:val="NormalIndent"/>
            </w:pPr>
            <w:r>
              <w:t>Cell #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78E02C9A" w14:textId="77777777" w:rsidR="002A1244" w:rsidRPr="002A1244" w:rsidRDefault="002A1244" w:rsidP="00D74EA6"/>
        </w:tc>
      </w:tr>
      <w:tr w:rsidR="002A1244" w:rsidRPr="002A1244" w14:paraId="259AF7AE" w14:textId="77777777" w:rsidTr="00D74EA6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0FF7844B" w14:textId="77777777" w:rsidR="002A1244" w:rsidRPr="002A1244" w:rsidRDefault="002A1244" w:rsidP="00D74EA6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75EC5D76" w14:textId="77777777" w:rsidTr="00D74EA6">
        <w:tc>
          <w:tcPr>
            <w:tcW w:w="5000" w:type="pct"/>
            <w:gridSpan w:val="3"/>
            <w:shd w:val="clear" w:color="auto" w:fill="C00000"/>
            <w:vAlign w:val="bottom"/>
          </w:tcPr>
          <w:p w14:paraId="451C9E29" w14:textId="1699F679" w:rsidR="002A1244" w:rsidRPr="002A1244" w:rsidRDefault="00A80B55" w:rsidP="00D74EA6">
            <w:pPr>
              <w:pStyle w:val="Heading1"/>
              <w:outlineLvl w:val="0"/>
            </w:pPr>
            <w:r>
              <w:t>Email – Personal email only, No company email please</w:t>
            </w:r>
          </w:p>
        </w:tc>
      </w:tr>
      <w:tr w:rsidR="002A1244" w:rsidRPr="002A1244" w14:paraId="698A8F79" w14:textId="77777777" w:rsidTr="00CA4061">
        <w:tc>
          <w:tcPr>
            <w:tcW w:w="1316" w:type="pct"/>
            <w:gridSpan w:val="2"/>
            <w:vAlign w:val="bottom"/>
          </w:tcPr>
          <w:p w14:paraId="07CA7E84" w14:textId="51D2E1E5" w:rsidR="002A1244" w:rsidRPr="002A1244" w:rsidRDefault="00A80B55" w:rsidP="00D74EA6">
            <w:pPr>
              <w:pStyle w:val="NormalIndent"/>
            </w:pPr>
            <w:r>
              <w:t>email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7E645129" w14:textId="77777777" w:rsidR="002A1244" w:rsidRPr="002A1244" w:rsidRDefault="002A1244" w:rsidP="00D74EA6"/>
        </w:tc>
      </w:tr>
      <w:tr w:rsidR="002A1244" w:rsidRPr="002A1244" w14:paraId="4B31A6FE" w14:textId="77777777" w:rsidTr="00CA4061">
        <w:tc>
          <w:tcPr>
            <w:tcW w:w="1316" w:type="pct"/>
            <w:gridSpan w:val="2"/>
            <w:vAlign w:val="bottom"/>
          </w:tcPr>
          <w:p w14:paraId="03AEFF49" w14:textId="42452B72" w:rsidR="002A1244" w:rsidRPr="002A1244" w:rsidRDefault="00A80B55" w:rsidP="00D74EA6">
            <w:pPr>
              <w:pStyle w:val="NormalIndent"/>
            </w:pPr>
            <w:r>
              <w:t>Alt phone #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6B843D54" w14:textId="77777777" w:rsidR="002A1244" w:rsidRPr="002A1244" w:rsidRDefault="002A1244" w:rsidP="00D74EA6"/>
        </w:tc>
      </w:tr>
      <w:tr w:rsidR="002A1244" w:rsidRPr="002A1244" w14:paraId="15F54C4C" w14:textId="77777777" w:rsidTr="00D74EA6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4AE03245" w14:textId="77777777" w:rsidR="002A1244" w:rsidRPr="002A1244" w:rsidRDefault="002A1244" w:rsidP="00D74EA6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130B8C5B" w14:textId="77777777" w:rsidTr="00D74EA6">
        <w:tc>
          <w:tcPr>
            <w:tcW w:w="5000" w:type="pct"/>
            <w:gridSpan w:val="3"/>
            <w:shd w:val="clear" w:color="auto" w:fill="C00000"/>
            <w:vAlign w:val="bottom"/>
          </w:tcPr>
          <w:p w14:paraId="7E7CC12B" w14:textId="6BCDF794" w:rsidR="002A1244" w:rsidRPr="00715C65" w:rsidRDefault="00A80B55" w:rsidP="00D74EA6">
            <w:pPr>
              <w:pStyle w:val="Heading1"/>
              <w:outlineLvl w:val="0"/>
            </w:pPr>
            <w:r>
              <w:t>Company Information</w:t>
            </w:r>
          </w:p>
        </w:tc>
      </w:tr>
      <w:tr w:rsidR="00D74EA6" w:rsidRPr="002A1244" w14:paraId="489B5AD0" w14:textId="77777777" w:rsidTr="00CA4061">
        <w:tc>
          <w:tcPr>
            <w:tcW w:w="1316" w:type="pct"/>
            <w:gridSpan w:val="2"/>
            <w:vAlign w:val="bottom"/>
          </w:tcPr>
          <w:p w14:paraId="3D142ABE" w14:textId="3439E089" w:rsidR="002A1244" w:rsidRPr="002A1244" w:rsidRDefault="00FD7A34" w:rsidP="00D74EA6">
            <w:pPr>
              <w:pStyle w:val="NormalIndent"/>
              <w:ind w:left="0"/>
            </w:pPr>
            <w:r>
              <w:t>Your job title</w:t>
            </w:r>
            <w:r w:rsidR="00A80B55">
              <w:t xml:space="preserve"> 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49B890E4" w14:textId="77777777" w:rsidR="002A1244" w:rsidRPr="002A1244" w:rsidRDefault="002A1244" w:rsidP="00D74EA6"/>
        </w:tc>
      </w:tr>
      <w:tr w:rsidR="00D74EA6" w:rsidRPr="002A1244" w14:paraId="76BE2B90" w14:textId="77777777" w:rsidTr="00CA4061">
        <w:tc>
          <w:tcPr>
            <w:tcW w:w="1316" w:type="pct"/>
            <w:gridSpan w:val="2"/>
            <w:vAlign w:val="bottom"/>
          </w:tcPr>
          <w:p w14:paraId="0AF7AB31" w14:textId="167541E7" w:rsidR="002A1244" w:rsidRPr="002A1244" w:rsidRDefault="00FD7A34" w:rsidP="00D74EA6">
            <w:pPr>
              <w:pStyle w:val="NormalIndent"/>
              <w:ind w:left="0"/>
            </w:pPr>
            <w:r>
              <w:t>Company name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5A6F312B" w14:textId="77777777" w:rsidR="002A1244" w:rsidRPr="002A1244" w:rsidRDefault="002A1244" w:rsidP="00D74EA6"/>
        </w:tc>
      </w:tr>
      <w:tr w:rsidR="00D74EA6" w:rsidRPr="002A1244" w14:paraId="2548A98F" w14:textId="77777777" w:rsidTr="00CA4061">
        <w:tc>
          <w:tcPr>
            <w:tcW w:w="1316" w:type="pct"/>
            <w:gridSpan w:val="2"/>
            <w:vAlign w:val="bottom"/>
          </w:tcPr>
          <w:p w14:paraId="789A378F" w14:textId="36346E5A" w:rsidR="002A1244" w:rsidRPr="002A1244" w:rsidRDefault="00FD7A34" w:rsidP="00D74EA6">
            <w:pPr>
              <w:pStyle w:val="NormalIndent"/>
              <w:ind w:left="0"/>
            </w:pPr>
            <w:r>
              <w:t>Company address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4F5259B7" w14:textId="77777777" w:rsidR="002A1244" w:rsidRPr="002A1244" w:rsidRDefault="002A1244" w:rsidP="00D74EA6"/>
        </w:tc>
      </w:tr>
      <w:tr w:rsidR="00D74EA6" w:rsidRPr="002A1244" w14:paraId="1929DACE" w14:textId="77777777" w:rsidTr="00CA4061">
        <w:tc>
          <w:tcPr>
            <w:tcW w:w="1316" w:type="pct"/>
            <w:gridSpan w:val="2"/>
            <w:vAlign w:val="bottom"/>
          </w:tcPr>
          <w:p w14:paraId="6F9D91E3" w14:textId="77777777" w:rsidR="002A1244" w:rsidRPr="002A1244" w:rsidRDefault="002A1244" w:rsidP="00D74EA6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0AF2A17C" w14:textId="77777777" w:rsidR="002A1244" w:rsidRPr="002A1244" w:rsidRDefault="002A1244" w:rsidP="00D74EA6"/>
        </w:tc>
      </w:tr>
      <w:tr w:rsidR="00D74EA6" w:rsidRPr="002A1244" w14:paraId="7EF8EE46" w14:textId="77777777" w:rsidTr="00CA4061">
        <w:tc>
          <w:tcPr>
            <w:tcW w:w="1316" w:type="pct"/>
            <w:gridSpan w:val="2"/>
            <w:vAlign w:val="bottom"/>
          </w:tcPr>
          <w:p w14:paraId="535668ED" w14:textId="48D469EE" w:rsidR="002A1244" w:rsidRPr="002A1244" w:rsidRDefault="00FD7A34" w:rsidP="00D74EA6">
            <w:pPr>
              <w:spacing w:before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Your job duties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35043F30" w14:textId="77777777" w:rsidR="002A1244" w:rsidRPr="002A1244" w:rsidRDefault="002A1244" w:rsidP="00D74EA6"/>
        </w:tc>
      </w:tr>
      <w:tr w:rsidR="00D74EA6" w:rsidRPr="002A1244" w14:paraId="635DB500" w14:textId="77777777" w:rsidTr="00CA4061">
        <w:tc>
          <w:tcPr>
            <w:tcW w:w="1316" w:type="pct"/>
            <w:gridSpan w:val="2"/>
            <w:vAlign w:val="bottom"/>
          </w:tcPr>
          <w:p w14:paraId="2FC8C873" w14:textId="77777777" w:rsidR="002A1244" w:rsidRPr="002A1244" w:rsidRDefault="002A1244" w:rsidP="00D74EA6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44BEB620" w14:textId="77777777" w:rsidR="002A1244" w:rsidRPr="002A1244" w:rsidRDefault="002A1244" w:rsidP="00D74EA6"/>
        </w:tc>
      </w:tr>
      <w:tr w:rsidR="00FD7A34" w:rsidRPr="002A1244" w14:paraId="3A438DCB" w14:textId="77777777" w:rsidTr="00CA4061">
        <w:tc>
          <w:tcPr>
            <w:tcW w:w="1316" w:type="pct"/>
            <w:gridSpan w:val="2"/>
            <w:shd w:val="clear" w:color="auto" w:fill="C00000"/>
            <w:vAlign w:val="bottom"/>
          </w:tcPr>
          <w:p w14:paraId="1CF5B6DD" w14:textId="50E91915" w:rsidR="00FD7A34" w:rsidRPr="002A1244" w:rsidRDefault="00FD7A34" w:rsidP="00D74EA6">
            <w:pPr>
              <w:spacing w:before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** Please complete</w:t>
            </w:r>
          </w:p>
        </w:tc>
        <w:tc>
          <w:tcPr>
            <w:tcW w:w="3684" w:type="pct"/>
            <w:tcBorders>
              <w:bottom w:val="single" w:sz="4" w:space="0" w:color="auto"/>
            </w:tcBorders>
            <w:vAlign w:val="bottom"/>
          </w:tcPr>
          <w:p w14:paraId="19750B6A" w14:textId="276B7CE3" w:rsidR="00FD7A34" w:rsidRPr="002A1244" w:rsidRDefault="004304EB" w:rsidP="00D74EA6">
            <w:r>
              <w:t xml:space="preserve">Please provide us with the </w:t>
            </w:r>
            <w:r w:rsidR="00FD7A34">
              <w:t>Name</w:t>
            </w:r>
            <w:r>
              <w:t xml:space="preserve"> and </w:t>
            </w:r>
            <w:r w:rsidR="009079C6">
              <w:t>P</w:t>
            </w:r>
            <w:r w:rsidR="003970D4">
              <w:t>hone #</w:t>
            </w:r>
            <w:r w:rsidR="00FD7A34">
              <w:t xml:space="preserve"> o</w:t>
            </w:r>
            <w:r>
              <w:t xml:space="preserve">f a </w:t>
            </w:r>
            <w:r w:rsidR="00FD7A34">
              <w:t>co</w:t>
            </w:r>
            <w:r>
              <w:t>-worker, subcontractor</w:t>
            </w:r>
            <w:r w:rsidR="00FD7A34">
              <w:t xml:space="preserve"> that may benefit from this training: </w:t>
            </w:r>
          </w:p>
        </w:tc>
      </w:tr>
      <w:tr w:rsidR="00FD7A34" w:rsidRPr="002A1244" w14:paraId="337EDD3B" w14:textId="77777777" w:rsidTr="00D74EA6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4CA365A2" w14:textId="77777777" w:rsidR="00FD7A34" w:rsidRPr="002A1244" w:rsidRDefault="00FD7A34" w:rsidP="00D74EA6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FD7A34" w:rsidRPr="002A1244" w14:paraId="0844DB49" w14:textId="77777777" w:rsidTr="00CA4061">
        <w:tc>
          <w:tcPr>
            <w:tcW w:w="638" w:type="pct"/>
          </w:tcPr>
          <w:p w14:paraId="24F9F10F" w14:textId="19740D34" w:rsidR="00FD7A34" w:rsidRPr="002A1244" w:rsidRDefault="00FD7A34" w:rsidP="00D74EA6">
            <w:pPr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</w:p>
        </w:tc>
        <w:tc>
          <w:tcPr>
            <w:tcW w:w="4362" w:type="pct"/>
            <w:gridSpan w:val="2"/>
            <w:vAlign w:val="bottom"/>
          </w:tcPr>
          <w:p w14:paraId="2D70D4A8" w14:textId="77777777" w:rsidR="00A76E5C" w:rsidRDefault="00A76E5C" w:rsidP="00D74EA6"/>
          <w:p w14:paraId="23A19103" w14:textId="456777EF" w:rsidR="004304EB" w:rsidRPr="002A1244" w:rsidRDefault="004304EB" w:rsidP="00D74EA6"/>
        </w:tc>
      </w:tr>
      <w:tr w:rsidR="004304EB" w:rsidRPr="002A1244" w14:paraId="1359ABCF" w14:textId="77777777" w:rsidTr="00CA4061">
        <w:tc>
          <w:tcPr>
            <w:tcW w:w="638" w:type="pct"/>
          </w:tcPr>
          <w:p w14:paraId="4B0BA38A" w14:textId="4AF0AC2F" w:rsidR="004304EB" w:rsidRPr="004304EB" w:rsidRDefault="004304EB" w:rsidP="004304EB">
            <w:pPr>
              <w:spacing w:before="120"/>
              <w:ind w:left="702"/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362" w:type="pct"/>
            <w:gridSpan w:val="2"/>
            <w:vAlign w:val="bottom"/>
          </w:tcPr>
          <w:p w14:paraId="188DCF62" w14:textId="461D1FCB" w:rsidR="004304EB" w:rsidRDefault="004304EB" w:rsidP="00D74EA6">
            <w:r>
              <w:t xml:space="preserve">Signature </w:t>
            </w:r>
            <w:r>
              <w:t>_____________________________</w:t>
            </w:r>
            <w:r w:rsidR="009079C6">
              <w:t>_____Date__________</w:t>
            </w:r>
          </w:p>
        </w:tc>
      </w:tr>
      <w:tr w:rsidR="00FD7A34" w:rsidRPr="002A1244" w14:paraId="30945176" w14:textId="77777777" w:rsidTr="00D74EA6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49D4607" w14:textId="77777777" w:rsidR="00FD7A34" w:rsidRPr="002A1244" w:rsidRDefault="00FD7A34" w:rsidP="00D74EA6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4505EA51" w14:textId="77777777" w:rsidR="000172E5" w:rsidRPr="0006568A" w:rsidRDefault="000172E5" w:rsidP="002A1244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4DD16" w14:textId="77777777" w:rsidR="00137388" w:rsidRDefault="00137388" w:rsidP="000172E5">
      <w:pPr>
        <w:spacing w:after="0" w:line="240" w:lineRule="auto"/>
      </w:pPr>
      <w:r>
        <w:separator/>
      </w:r>
    </w:p>
  </w:endnote>
  <w:endnote w:type="continuationSeparator" w:id="0">
    <w:p w14:paraId="42CF6134" w14:textId="77777777" w:rsidR="00137388" w:rsidRDefault="0013738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37316BF-29CE-4A96-81F3-210389272683}"/>
    <w:embedBold r:id="rId2" w:fontKey="{DC2170D3-0E6E-4878-B11B-DE36694FC1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F89AB34-6A0B-4732-BB76-C21E4E29E1C3}"/>
    <w:embedBold r:id="rId4" w:fontKey="{088FFBB1-ED50-4D1C-A837-57EDDDF26DC9}"/>
    <w:embedItalic r:id="rId5" w:fontKey="{020C1D4B-BB0F-4D1D-9D2F-CF2D5493A1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443EE6C-EB4E-4E85-BD56-73510FA66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7A9C9D3" w14:textId="77777777" w:rsidTr="00C4167A">
      <w:tc>
        <w:tcPr>
          <w:tcW w:w="4675" w:type="dxa"/>
          <w:vAlign w:val="center"/>
        </w:tcPr>
        <w:p w14:paraId="48EDE2E4" w14:textId="48B95C9B" w:rsidR="00311D4F" w:rsidRPr="00311D4F" w:rsidRDefault="00FD7A34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FD7A34">
            <w:rPr>
              <w:color w:val="C00000"/>
              <w:sz w:val="18"/>
              <w:szCs w:val="24"/>
            </w:rPr>
            <w:t>Universal Safety Career College</w:t>
          </w:r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14:paraId="692626C2" w14:textId="61E2DE2C" w:rsidR="00311D4F" w:rsidRPr="00311D4F" w:rsidRDefault="00FD7A34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772168C" wp14:editId="6EAE25F7">
                <wp:extent cx="896112" cy="420624"/>
                <wp:effectExtent l="0" t="0" r="0" b="0"/>
                <wp:docPr id="3" name="Picture 3" descr="A picture containing clock, me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niversal Safety Carer College logo update May 2020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112" cy="420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7B08C54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E10C0" w14:textId="77777777" w:rsidR="00137388" w:rsidRDefault="00137388" w:rsidP="000172E5">
      <w:pPr>
        <w:spacing w:after="0" w:line="240" w:lineRule="auto"/>
      </w:pPr>
      <w:r>
        <w:separator/>
      </w:r>
    </w:p>
  </w:footnote>
  <w:footnote w:type="continuationSeparator" w:id="0">
    <w:p w14:paraId="45F499D9" w14:textId="77777777" w:rsidR="00137388" w:rsidRDefault="0013738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789"/>
      <w:gridCol w:w="7571"/>
    </w:tblGrid>
    <w:tr w:rsidR="00B337A2" w:rsidRPr="00B337A2" w14:paraId="6E50B319" w14:textId="77777777" w:rsidTr="00384B05">
      <w:trPr>
        <w:trHeight w:val="990"/>
      </w:trPr>
      <w:tc>
        <w:tcPr>
          <w:tcW w:w="1350" w:type="dxa"/>
          <w:vAlign w:val="center"/>
        </w:tcPr>
        <w:p w14:paraId="4B88FE33" w14:textId="07B65FB4" w:rsidR="00B337A2" w:rsidRPr="00B337A2" w:rsidRDefault="007014C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7A821E68" wp14:editId="33CE5882">
                <wp:extent cx="1060704" cy="877824"/>
                <wp:effectExtent l="0" t="0" r="6350" b="0"/>
                <wp:docPr id="1" name="Picture 1" descr="A picture containing drawing, food, pla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SCC Logo May 2020 Universal Safety Career Colleg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704" cy="87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18CB6E1" w14:textId="39D09A39" w:rsidR="00B337A2" w:rsidRPr="002A1244" w:rsidRDefault="00A80B55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 w:rsidRPr="00A80B55">
            <w:rPr>
              <w:color w:val="auto"/>
            </w:rPr>
            <w:t>Student Data Form</w:t>
          </w:r>
          <w:r>
            <w:rPr>
              <w:color w:val="auto"/>
            </w:rPr>
            <w:t xml:space="preserve">                                     </w:t>
          </w:r>
          <w:r w:rsidRPr="00A80B55">
            <w:rPr>
              <w:color w:val="auto"/>
              <w:sz w:val="28"/>
              <w:szCs w:val="28"/>
            </w:rPr>
            <w:t>Course name_</w:t>
          </w:r>
          <w:r w:rsidR="004304EB">
            <w:rPr>
              <w:color w:val="auto"/>
              <w:sz w:val="28"/>
              <w:szCs w:val="28"/>
            </w:rPr>
            <w:t>____________</w:t>
          </w:r>
          <w:r>
            <w:rPr>
              <w:color w:val="auto"/>
              <w:sz w:val="28"/>
              <w:szCs w:val="28"/>
            </w:rPr>
            <w:t>_________</w:t>
          </w:r>
          <w:r w:rsidRPr="00A80B55">
            <w:rPr>
              <w:color w:val="auto"/>
              <w:sz w:val="28"/>
              <w:szCs w:val="28"/>
            </w:rPr>
            <w:t xml:space="preserve"> Dat</w:t>
          </w:r>
          <w:r w:rsidR="009A2CE9">
            <w:rPr>
              <w:color w:val="auto"/>
              <w:sz w:val="28"/>
              <w:szCs w:val="28"/>
            </w:rPr>
            <w:t xml:space="preserve">e </w:t>
          </w:r>
          <w:r w:rsidR="004304EB">
            <w:rPr>
              <w:color w:val="auto"/>
              <w:sz w:val="28"/>
              <w:szCs w:val="28"/>
            </w:rPr>
            <w:t>___________</w:t>
          </w:r>
        </w:p>
      </w:tc>
    </w:tr>
  </w:tbl>
  <w:p w14:paraId="28F3AC5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55"/>
    <w:rsid w:val="000172E5"/>
    <w:rsid w:val="00052382"/>
    <w:rsid w:val="0006568A"/>
    <w:rsid w:val="00076F0F"/>
    <w:rsid w:val="00084253"/>
    <w:rsid w:val="000D1F49"/>
    <w:rsid w:val="00137388"/>
    <w:rsid w:val="001727CA"/>
    <w:rsid w:val="002A1244"/>
    <w:rsid w:val="002C56E6"/>
    <w:rsid w:val="00311D4F"/>
    <w:rsid w:val="00344849"/>
    <w:rsid w:val="00361E11"/>
    <w:rsid w:val="003970D4"/>
    <w:rsid w:val="003F0847"/>
    <w:rsid w:val="0040090B"/>
    <w:rsid w:val="004304E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014CF"/>
    <w:rsid w:val="007147D7"/>
    <w:rsid w:val="00715C65"/>
    <w:rsid w:val="00770F25"/>
    <w:rsid w:val="00796303"/>
    <w:rsid w:val="007A35A8"/>
    <w:rsid w:val="007B0A85"/>
    <w:rsid w:val="007C6A52"/>
    <w:rsid w:val="0082043E"/>
    <w:rsid w:val="00846B76"/>
    <w:rsid w:val="008E203A"/>
    <w:rsid w:val="009079C6"/>
    <w:rsid w:val="0091229C"/>
    <w:rsid w:val="00940E73"/>
    <w:rsid w:val="00972414"/>
    <w:rsid w:val="0098597D"/>
    <w:rsid w:val="009A2CE9"/>
    <w:rsid w:val="009F619A"/>
    <w:rsid w:val="009F6DDE"/>
    <w:rsid w:val="00A370A8"/>
    <w:rsid w:val="00A76E5C"/>
    <w:rsid w:val="00A80B55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A4061"/>
    <w:rsid w:val="00CB4A51"/>
    <w:rsid w:val="00CD4532"/>
    <w:rsid w:val="00CD47B0"/>
    <w:rsid w:val="00CE6104"/>
    <w:rsid w:val="00CE7918"/>
    <w:rsid w:val="00D16163"/>
    <w:rsid w:val="00D2691E"/>
    <w:rsid w:val="00D74EA6"/>
    <w:rsid w:val="00DB3FAD"/>
    <w:rsid w:val="00E61C09"/>
    <w:rsid w:val="00EB3B58"/>
    <w:rsid w:val="00EC7359"/>
    <w:rsid w:val="00EE3054"/>
    <w:rsid w:val="00F00606"/>
    <w:rsid w:val="00F01256"/>
    <w:rsid w:val="00F769E6"/>
    <w:rsid w:val="00FC7475"/>
    <w:rsid w:val="00FD7A3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C09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et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2020-05-27T23:19:00Z</dcterms:created>
  <dcterms:modified xsi:type="dcterms:W3CDTF">2020-05-31T19:13:00Z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