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781"/>
        <w:tblW w:w="54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"/>
        <w:gridCol w:w="1268"/>
        <w:gridCol w:w="825"/>
        <w:gridCol w:w="427"/>
        <w:gridCol w:w="646"/>
        <w:gridCol w:w="2413"/>
        <w:gridCol w:w="1529"/>
        <w:gridCol w:w="2881"/>
      </w:tblGrid>
      <w:tr w:rsidR="00C9238F" w:rsidRPr="00C9238F" w14:paraId="4009A6E9" w14:textId="77777777" w:rsidTr="00061687">
        <w:tc>
          <w:tcPr>
            <w:tcW w:w="1360" w:type="pct"/>
            <w:gridSpan w:val="4"/>
            <w:vAlign w:val="bottom"/>
          </w:tcPr>
          <w:p w14:paraId="0ABB7472" w14:textId="427126EA" w:rsidR="00C9238F" w:rsidRPr="00C9238F" w:rsidRDefault="00ED1D4B" w:rsidP="00061687">
            <w:pPr>
              <w:spacing w:before="240"/>
            </w:pPr>
            <w:r>
              <w:t>Organization Name</w:t>
            </w:r>
          </w:p>
        </w:tc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46EF714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2425DB06" w14:textId="77777777" w:rsidTr="00061687">
        <w:tc>
          <w:tcPr>
            <w:tcW w:w="1360" w:type="pct"/>
            <w:gridSpan w:val="4"/>
            <w:vAlign w:val="bottom"/>
          </w:tcPr>
          <w:p w14:paraId="4D552105" w14:textId="727D0D39" w:rsidR="00C9238F" w:rsidRPr="00C9238F" w:rsidRDefault="00ED1D4B" w:rsidP="00061687">
            <w:pPr>
              <w:spacing w:before="240"/>
            </w:pPr>
            <w:r>
              <w:t>Contact Name</w:t>
            </w:r>
          </w:p>
        </w:tc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E097A1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5877D5A6" w14:textId="77777777" w:rsidTr="00061687">
        <w:sdt>
          <w:sdtPr>
            <w:id w:val="572943512"/>
            <w:placeholder>
              <w:docPart w:val="F5BFDA34C7DA497886441B4F889E4E8E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5B503F5B" w14:textId="77777777" w:rsidR="00C9238F" w:rsidRPr="00C9238F" w:rsidRDefault="00C96307" w:rsidP="00061687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09B7F85" w14:textId="77777777" w:rsidR="00C9238F" w:rsidRPr="00C9238F" w:rsidRDefault="00C9238F" w:rsidP="00061687">
            <w:pPr>
              <w:spacing w:before="240"/>
            </w:pPr>
          </w:p>
        </w:tc>
      </w:tr>
      <w:tr w:rsidR="00C9238F" w:rsidRPr="00C9238F" w14:paraId="3FA62930" w14:textId="77777777" w:rsidTr="00061687">
        <w:sdt>
          <w:sdtPr>
            <w:id w:val="-521243642"/>
            <w:placeholder>
              <w:docPart w:val="2190ED01E0CB4F478116F619A418CDD6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084C3453" w14:textId="77777777" w:rsidR="00C9238F" w:rsidRPr="00C9238F" w:rsidRDefault="00C96307" w:rsidP="00061687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E8000A8" w14:textId="77777777" w:rsidR="00C9238F" w:rsidRPr="00C9238F" w:rsidRDefault="00C9238F" w:rsidP="00061687">
            <w:pPr>
              <w:spacing w:before="240"/>
            </w:pPr>
          </w:p>
        </w:tc>
      </w:tr>
      <w:tr w:rsidR="00576892" w:rsidRPr="00C9238F" w14:paraId="0F429FFA" w14:textId="77777777" w:rsidTr="00061687">
        <w:sdt>
          <w:sdtPr>
            <w:id w:val="83577009"/>
            <w:placeholder>
              <w:docPart w:val="79A754A3AC804E99B1535D34804DEF6A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6486EF86" w14:textId="77777777" w:rsidR="00576892" w:rsidRPr="00C9238F" w:rsidRDefault="00576892" w:rsidP="00061687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49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79FE6C3" w14:textId="77777777" w:rsidR="00576892" w:rsidRPr="00C9238F" w:rsidRDefault="00576892" w:rsidP="00061687">
            <w:pPr>
              <w:spacing w:before="240"/>
            </w:pPr>
          </w:p>
        </w:tc>
        <w:sdt>
          <w:sdtPr>
            <w:id w:val="-1074967882"/>
            <w:placeholder>
              <w:docPart w:val="DD1DD048E58E44A29A4E9D0043B699F0"/>
            </w:placeholder>
            <w:temporary/>
            <w:showingPlcHdr/>
            <w15:appearance w15:val="hidden"/>
          </w:sdtPr>
          <w:sdtContent>
            <w:tc>
              <w:tcPr>
                <w:tcW w:w="745" w:type="pct"/>
                <w:shd w:val="clear" w:color="auto" w:fill="FFFFFF" w:themeFill="background1"/>
                <w:vAlign w:val="bottom"/>
              </w:tcPr>
              <w:p w14:paraId="3C647CB7" w14:textId="77777777" w:rsidR="00576892" w:rsidRPr="00846B76" w:rsidRDefault="00576892" w:rsidP="00061687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404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61142F5" w14:textId="77777777" w:rsidR="00576892" w:rsidRPr="00C9238F" w:rsidRDefault="00576892" w:rsidP="00061687">
            <w:pPr>
              <w:spacing w:before="240"/>
            </w:pPr>
          </w:p>
        </w:tc>
      </w:tr>
      <w:tr w:rsidR="00C9238F" w:rsidRPr="00C9238F" w14:paraId="3F5174E4" w14:textId="77777777" w:rsidTr="00061687">
        <w:sdt>
          <w:sdtPr>
            <w:id w:val="-965116832"/>
            <w:placeholder>
              <w:docPart w:val="41D139A4A5C747D28085381EC9F37E60"/>
            </w:placeholder>
            <w:temporary/>
            <w:showingPlcHdr/>
            <w15:appearance w15:val="hidden"/>
          </w:sdtPr>
          <w:sdtContent>
            <w:tc>
              <w:tcPr>
                <w:tcW w:w="1360" w:type="pct"/>
                <w:gridSpan w:val="4"/>
                <w:vAlign w:val="bottom"/>
              </w:tcPr>
              <w:p w14:paraId="09FFEDC0" w14:textId="77777777" w:rsidR="00C9238F" w:rsidRPr="00ED1D4B" w:rsidRDefault="00C96307" w:rsidP="00061687">
                <w:pPr>
                  <w:spacing w:before="240"/>
                </w:pPr>
                <w:r w:rsidRPr="00ED1D4B">
                  <w:t>Email</w:t>
                </w:r>
              </w:p>
            </w:tc>
          </w:sdtContent>
        </w:sdt>
        <w:tc>
          <w:tcPr>
            <w:tcW w:w="364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A508D82" w14:textId="77777777" w:rsidR="00C9238F" w:rsidRPr="00ED1D4B" w:rsidRDefault="00C9238F" w:rsidP="00061687">
            <w:pPr>
              <w:spacing w:before="240"/>
            </w:pPr>
          </w:p>
        </w:tc>
      </w:tr>
      <w:tr w:rsidR="00C9238F" w:rsidRPr="00C9238F" w14:paraId="5A03A9F5" w14:textId="77777777" w:rsidTr="00061687">
        <w:trPr>
          <w:trHeight w:val="54"/>
        </w:trPr>
        <w:tc>
          <w:tcPr>
            <w:tcW w:w="5000" w:type="pct"/>
            <w:gridSpan w:val="8"/>
            <w:shd w:val="clear" w:color="auto" w:fill="FFFFFF" w:themeFill="background1"/>
            <w:vAlign w:val="bottom"/>
          </w:tcPr>
          <w:p w14:paraId="32FE1F4D" w14:textId="389BCFF3" w:rsidR="00C9238F" w:rsidRPr="00ED1D4B" w:rsidRDefault="00C9238F" w:rsidP="00061687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C9238F" w:rsidRPr="00C9238F" w14:paraId="73651DA3" w14:textId="77777777" w:rsidTr="00061687">
        <w:trPr>
          <w:trHeight w:val="576"/>
        </w:trPr>
        <w:tc>
          <w:tcPr>
            <w:tcW w:w="5000" w:type="pct"/>
            <w:gridSpan w:val="8"/>
            <w:shd w:val="clear" w:color="auto" w:fill="FFFFFF" w:themeFill="background1"/>
            <w:vAlign w:val="bottom"/>
          </w:tcPr>
          <w:p w14:paraId="6DD08401" w14:textId="79CD69D7" w:rsidR="00C9238F" w:rsidRPr="00C9238F" w:rsidRDefault="00ED1D4B" w:rsidP="00061687">
            <w:r>
              <w:t>Donation Type and Amount:</w:t>
            </w:r>
          </w:p>
        </w:tc>
      </w:tr>
      <w:tr w:rsidR="00C9238F" w:rsidRPr="00C9238F" w14:paraId="4CA6C09E" w14:textId="77777777" w:rsidTr="00061687">
        <w:tc>
          <w:tcPr>
            <w:tcW w:w="1152" w:type="pct"/>
            <w:gridSpan w:val="3"/>
            <w:vAlign w:val="bottom"/>
          </w:tcPr>
          <w:p w14:paraId="092ED90D" w14:textId="77777777" w:rsidR="00C9238F" w:rsidRPr="00C9238F" w:rsidRDefault="00C9238F" w:rsidP="0006168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5496B50" w14:textId="06125A24" w:rsidR="00C9238F" w:rsidRPr="00C9238F" w:rsidRDefault="0091041B" w:rsidP="00061687">
            <w:pPr>
              <w:spacing w:before="120"/>
            </w:pPr>
            <w:r>
              <w:t>Cash Donation of $</w:t>
            </w:r>
            <w:r w:rsidR="00AE678A">
              <w:t>500</w:t>
            </w:r>
            <w:r>
              <w:t xml:space="preserve"> or above. This gets your organization listed on our website and on Facebook as a sponsor. You also get </w:t>
            </w:r>
            <w:r w:rsidR="00061687">
              <w:t xml:space="preserve">at a table which </w:t>
            </w:r>
            <w:r w:rsidR="000E7245">
              <w:t>seats</w:t>
            </w:r>
            <w:r w:rsidR="00061687">
              <w:t xml:space="preserve"> </w:t>
            </w:r>
            <w:r>
              <w:t xml:space="preserve">8 </w:t>
            </w:r>
            <w:r w:rsidR="000E7245">
              <w:t>at</w:t>
            </w:r>
            <w:r>
              <w:t xml:space="preserve"> the event. </w:t>
            </w:r>
          </w:p>
        </w:tc>
      </w:tr>
      <w:tr w:rsidR="00C9238F" w:rsidRPr="00C9238F" w14:paraId="2C910E1C" w14:textId="77777777" w:rsidTr="00061687">
        <w:tc>
          <w:tcPr>
            <w:tcW w:w="1152" w:type="pct"/>
            <w:gridSpan w:val="3"/>
            <w:vAlign w:val="bottom"/>
          </w:tcPr>
          <w:p w14:paraId="34383E19" w14:textId="77777777" w:rsidR="00C9238F" w:rsidRPr="00C9238F" w:rsidRDefault="00C9238F" w:rsidP="00061687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CB3109B" w14:textId="607992DB" w:rsidR="00C9238F" w:rsidRPr="00C9238F" w:rsidRDefault="0091041B" w:rsidP="00061687">
            <w:pPr>
              <w:spacing w:before="120"/>
            </w:pPr>
            <w:r>
              <w:t>Cash Donation of $</w:t>
            </w:r>
            <w:r w:rsidR="00AE678A">
              <w:t>250</w:t>
            </w:r>
            <w:r>
              <w:t xml:space="preserve">. Gets your organization </w:t>
            </w:r>
            <w:r w:rsidR="00F46CA4">
              <w:t xml:space="preserve">recognized on </w:t>
            </w:r>
            <w:r>
              <w:t xml:space="preserve">Facebook as a sponsor. You get </w:t>
            </w:r>
            <w:r w:rsidR="000E7245">
              <w:t>3</w:t>
            </w:r>
            <w:r>
              <w:t xml:space="preserve"> tickets to the event.</w:t>
            </w:r>
          </w:p>
        </w:tc>
      </w:tr>
      <w:tr w:rsidR="00C9238F" w:rsidRPr="00C9238F" w14:paraId="5FC73BC8" w14:textId="77777777" w:rsidTr="00061687">
        <w:tc>
          <w:tcPr>
            <w:tcW w:w="1152" w:type="pct"/>
            <w:gridSpan w:val="3"/>
            <w:vAlign w:val="bottom"/>
          </w:tcPr>
          <w:p w14:paraId="53D70F21" w14:textId="77777777" w:rsidR="00C9238F" w:rsidRPr="00C9238F" w:rsidRDefault="00C9238F" w:rsidP="00061687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C6C3F59" w14:textId="6494F769" w:rsidR="00C9238F" w:rsidRPr="00C9238F" w:rsidRDefault="0091041B" w:rsidP="00061687">
            <w:pPr>
              <w:spacing w:before="120"/>
            </w:pPr>
            <w:r>
              <w:t xml:space="preserve">Silent Auction Donation. </w:t>
            </w:r>
            <w:r w:rsidR="00061687">
              <w:t xml:space="preserve">We will thank you </w:t>
            </w:r>
            <w:r>
              <w:t xml:space="preserve">on our Facebook page. </w:t>
            </w:r>
          </w:p>
        </w:tc>
      </w:tr>
      <w:tr w:rsidR="00C9238F" w:rsidRPr="00C9238F" w14:paraId="2A08D52B" w14:textId="77777777" w:rsidTr="00B8572D">
        <w:trPr>
          <w:trHeight w:val="125"/>
        </w:trPr>
        <w:tc>
          <w:tcPr>
            <w:tcW w:w="1152" w:type="pct"/>
            <w:gridSpan w:val="3"/>
            <w:vAlign w:val="bottom"/>
          </w:tcPr>
          <w:p w14:paraId="11E5F3D2" w14:textId="77777777" w:rsidR="00C9238F" w:rsidRPr="00C9238F" w:rsidRDefault="00C9238F" w:rsidP="00061687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8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DC78367" w14:textId="5078E6D2" w:rsidR="00B8572D" w:rsidRPr="00C9238F" w:rsidRDefault="0091041B" w:rsidP="00061687">
            <w:pPr>
              <w:spacing w:before="120"/>
            </w:pPr>
            <w:r>
              <w:t>Other. Please Specify:</w:t>
            </w:r>
          </w:p>
        </w:tc>
      </w:tr>
      <w:tr w:rsidR="00C9238F" w:rsidRPr="00C9238F" w14:paraId="1DD4CEE2" w14:textId="77777777" w:rsidTr="00B8572D">
        <w:trPr>
          <w:trHeight w:val="530"/>
        </w:trPr>
        <w:tc>
          <w:tcPr>
            <w:tcW w:w="1675" w:type="pct"/>
            <w:gridSpan w:val="5"/>
            <w:shd w:val="clear" w:color="auto" w:fill="FFFFFF" w:themeFill="background1"/>
            <w:vAlign w:val="bottom"/>
          </w:tcPr>
          <w:p w14:paraId="2FE6A8CA" w14:textId="77777777" w:rsidR="00C9238F" w:rsidRPr="00C9238F" w:rsidRDefault="00C9238F" w:rsidP="0006168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25" w:type="pct"/>
            <w:gridSpan w:val="3"/>
            <w:shd w:val="clear" w:color="auto" w:fill="FFFFFF" w:themeFill="background1"/>
            <w:vAlign w:val="bottom"/>
          </w:tcPr>
          <w:p w14:paraId="3EE622E0" w14:textId="77777777" w:rsidR="00C9238F" w:rsidRPr="00C9238F" w:rsidRDefault="00C9238F" w:rsidP="0006168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72FFFEF" w14:textId="77777777" w:rsidTr="00B8572D">
        <w:tc>
          <w:tcPr>
            <w:tcW w:w="132" w:type="pct"/>
            <w:shd w:val="clear" w:color="auto" w:fill="FFFFFF" w:themeFill="background1"/>
            <w:vAlign w:val="bottom"/>
          </w:tcPr>
          <w:p w14:paraId="44DECE8B" w14:textId="3B665F37" w:rsidR="00C9238F" w:rsidRDefault="00C9238F" w:rsidP="00061687">
            <w:pPr>
              <w:spacing w:before="240"/>
            </w:pPr>
          </w:p>
        </w:tc>
        <w:tc>
          <w:tcPr>
            <w:tcW w:w="4868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2A67700" w14:textId="6E226909" w:rsidR="00C9238F" w:rsidRDefault="00B8572D" w:rsidP="00061687">
            <w:pPr>
              <w:spacing w:before="240"/>
            </w:pPr>
            <w:r>
              <w:t xml:space="preserve">Please e-mail this form to </w:t>
            </w:r>
            <w:hyperlink r:id="rId10" w:history="1">
              <w:r w:rsidRPr="00CF4228">
                <w:rPr>
                  <w:rStyle w:val="Hyperlink"/>
                </w:rPr>
                <w:t>equinesforfosters@yahoo.com</w:t>
              </w:r>
            </w:hyperlink>
            <w:r w:rsidR="003F717F">
              <w:t xml:space="preserve"> or you can also mail it to 9464 </w:t>
            </w:r>
            <w:proofErr w:type="spellStart"/>
            <w:r w:rsidR="003F717F">
              <w:t>Tipperarie</w:t>
            </w:r>
            <w:proofErr w:type="spellEnd"/>
            <w:r w:rsidR="003F717F">
              <w:t xml:space="preserve"> </w:t>
            </w:r>
            <w:proofErr w:type="spellStart"/>
            <w:r w:rsidR="003F717F">
              <w:t>Trl</w:t>
            </w:r>
            <w:proofErr w:type="spellEnd"/>
            <w:r w:rsidR="003F717F">
              <w:t xml:space="preserve"> Molt, MT 59057</w:t>
            </w:r>
            <w:r>
              <w:t>. If you are wanting us to use your logo, please attach it to the e-mail. Thank you!</w:t>
            </w:r>
          </w:p>
        </w:tc>
      </w:tr>
      <w:tr w:rsidR="008B0E32" w:rsidRPr="00C9238F" w14:paraId="0135A139" w14:textId="77777777" w:rsidTr="00061687">
        <w:tc>
          <w:tcPr>
            <w:tcW w:w="750" w:type="pct"/>
            <w:gridSpan w:val="2"/>
            <w:vAlign w:val="bottom"/>
          </w:tcPr>
          <w:p w14:paraId="43BDA65E" w14:textId="77777777" w:rsidR="008B0E32" w:rsidRPr="00C9238F" w:rsidRDefault="008B0E32" w:rsidP="00061687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A5AF31072D1C4A5DA69F1FD5550753CF"/>
            </w:placeholder>
            <w:temporary/>
            <w:showingPlcHdr/>
            <w15:appearance w15:val="hidden"/>
          </w:sdtPr>
          <w:sdtContent>
            <w:tc>
              <w:tcPr>
                <w:tcW w:w="4250" w:type="pct"/>
                <w:gridSpan w:val="6"/>
                <w:shd w:val="clear" w:color="auto" w:fill="FFFFFF" w:themeFill="background1"/>
                <w:vAlign w:val="bottom"/>
              </w:tcPr>
              <w:p w14:paraId="5DA43FEF" w14:textId="77777777" w:rsidR="008B0E32" w:rsidRPr="00C9238F" w:rsidRDefault="00576892" w:rsidP="00061687">
                <w:r w:rsidRPr="00576892">
                  <w:t>Please keep my donation confidential</w:t>
                </w:r>
              </w:p>
            </w:tc>
          </w:sdtContent>
        </w:sdt>
      </w:tr>
    </w:tbl>
    <w:p w14:paraId="0176C2AE" w14:textId="68B5CF2A" w:rsidR="00C9238F" w:rsidRPr="00B8572D" w:rsidRDefault="00061687" w:rsidP="00AF6BFE">
      <w:pPr>
        <w:pStyle w:val="NoSpacing"/>
        <w:rPr>
          <w:sz w:val="32"/>
          <w:szCs w:val="32"/>
        </w:rPr>
      </w:pPr>
      <w:r w:rsidRPr="00B8572D">
        <w:rPr>
          <w:sz w:val="28"/>
        </w:rPr>
        <w:t xml:space="preserve">We are currently seeking sponsors for our Dinner Fundraiser </w:t>
      </w:r>
      <w:r w:rsidR="00AE678A">
        <w:rPr>
          <w:sz w:val="28"/>
        </w:rPr>
        <w:t>at the Columbia Club on March 14</w:t>
      </w:r>
      <w:r w:rsidR="00AE678A" w:rsidRPr="00AE678A">
        <w:rPr>
          <w:sz w:val="28"/>
          <w:vertAlign w:val="superscript"/>
        </w:rPr>
        <w:t>th</w:t>
      </w:r>
      <w:r w:rsidR="00AE678A">
        <w:rPr>
          <w:sz w:val="28"/>
        </w:rPr>
        <w:t xml:space="preserve">, 2026 from 5 p.m. to 10 p.m. </w:t>
      </w:r>
      <w:r w:rsidRPr="00B8572D">
        <w:rPr>
          <w:sz w:val="32"/>
          <w:szCs w:val="32"/>
        </w:rPr>
        <w:t xml:space="preserve"> </w:t>
      </w:r>
    </w:p>
    <w:sectPr w:rsidR="00C9238F" w:rsidRPr="00B8572D" w:rsidSect="00576892">
      <w:head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868B0" w14:textId="77777777" w:rsidR="00892C5B" w:rsidRDefault="00892C5B" w:rsidP="00C9238F">
      <w:pPr>
        <w:spacing w:after="0" w:line="240" w:lineRule="auto"/>
      </w:pPr>
      <w:r>
        <w:separator/>
      </w:r>
    </w:p>
  </w:endnote>
  <w:endnote w:type="continuationSeparator" w:id="0">
    <w:p w14:paraId="7653D172" w14:textId="77777777" w:rsidR="00892C5B" w:rsidRDefault="00892C5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50230B-716C-4E31-8C25-155C8EB2B0B6}"/>
    <w:embedBold r:id="rId2" w:fontKey="{F72613FF-5C40-4AC8-B627-2AAE744F39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036F89D-73CC-490A-814E-0700900BBF77}"/>
    <w:embedBold r:id="rId4" w:fontKey="{8EEAB450-DFD4-4546-B37E-DD3E86934335}"/>
    <w:embedItalic r:id="rId5" w:fontKey="{CEA8406B-7DDE-479A-9A33-ED3557104A6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8335FE-9628-441D-9D7F-457ED3A1E28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A27A7C5-2B94-4518-9573-FB6B5E70A2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0184D" w14:textId="77777777" w:rsidR="00892C5B" w:rsidRDefault="00892C5B" w:rsidP="00C9238F">
      <w:pPr>
        <w:spacing w:after="0" w:line="240" w:lineRule="auto"/>
      </w:pPr>
      <w:r>
        <w:separator/>
      </w:r>
    </w:p>
  </w:footnote>
  <w:footnote w:type="continuationSeparator" w:id="0">
    <w:p w14:paraId="67D18AF0" w14:textId="77777777" w:rsidR="00892C5B" w:rsidRDefault="00892C5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196"/>
      <w:gridCol w:w="7164"/>
    </w:tblGrid>
    <w:tr w:rsidR="00ED1D4B" w:rsidRPr="00576892" w14:paraId="663E0479" w14:textId="77777777" w:rsidTr="000E7245">
      <w:trPr>
        <w:trHeight w:val="990"/>
      </w:trPr>
      <w:tc>
        <w:tcPr>
          <w:tcW w:w="1350" w:type="dxa"/>
          <w:shd w:val="clear" w:color="auto" w:fill="003400"/>
          <w:vAlign w:val="center"/>
        </w:tcPr>
        <w:p w14:paraId="3469B3D7" w14:textId="2A460036" w:rsidR="00576892" w:rsidRPr="00576892" w:rsidRDefault="00ED1D4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5A82DFFF" wp14:editId="1885410E">
                <wp:extent cx="1254652" cy="1019175"/>
                <wp:effectExtent l="0" t="0" r="3175" b="0"/>
                <wp:docPr id="107675942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759429" name="Picture 10767594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489" cy="1039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3400"/>
          <w:vAlign w:val="center"/>
        </w:tcPr>
        <w:p w14:paraId="56250BAE" w14:textId="5178BC56" w:rsidR="00576892" w:rsidRPr="00576892" w:rsidRDefault="00ED1D4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Event Sponsorship Form</w:t>
          </w:r>
        </w:p>
      </w:tc>
    </w:tr>
  </w:tbl>
  <w:p w14:paraId="743E963B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4180843">
    <w:abstractNumId w:val="11"/>
  </w:num>
  <w:num w:numId="2" w16cid:durableId="1694458349">
    <w:abstractNumId w:val="7"/>
  </w:num>
  <w:num w:numId="3" w16cid:durableId="1571038098">
    <w:abstractNumId w:val="15"/>
  </w:num>
  <w:num w:numId="4" w16cid:durableId="1415905570">
    <w:abstractNumId w:val="12"/>
  </w:num>
  <w:num w:numId="5" w16cid:durableId="930504414">
    <w:abstractNumId w:val="13"/>
  </w:num>
  <w:num w:numId="6" w16cid:durableId="1688485639">
    <w:abstractNumId w:val="19"/>
  </w:num>
  <w:num w:numId="7" w16cid:durableId="414667430">
    <w:abstractNumId w:val="6"/>
  </w:num>
  <w:num w:numId="8" w16cid:durableId="2145539522">
    <w:abstractNumId w:val="10"/>
  </w:num>
  <w:num w:numId="9" w16cid:durableId="426005702">
    <w:abstractNumId w:val="17"/>
  </w:num>
  <w:num w:numId="10" w16cid:durableId="755054962">
    <w:abstractNumId w:val="1"/>
  </w:num>
  <w:num w:numId="11" w16cid:durableId="1497258514">
    <w:abstractNumId w:val="5"/>
  </w:num>
  <w:num w:numId="12" w16cid:durableId="284392181">
    <w:abstractNumId w:val="0"/>
  </w:num>
  <w:num w:numId="13" w16cid:durableId="673991336">
    <w:abstractNumId w:val="2"/>
  </w:num>
  <w:num w:numId="14" w16cid:durableId="1500077767">
    <w:abstractNumId w:val="9"/>
  </w:num>
  <w:num w:numId="15" w16cid:durableId="827094705">
    <w:abstractNumId w:val="8"/>
  </w:num>
  <w:num w:numId="16" w16cid:durableId="150296052">
    <w:abstractNumId w:val="16"/>
  </w:num>
  <w:num w:numId="17" w16cid:durableId="556479821">
    <w:abstractNumId w:val="3"/>
  </w:num>
  <w:num w:numId="18" w16cid:durableId="1338457887">
    <w:abstractNumId w:val="21"/>
  </w:num>
  <w:num w:numId="19" w16cid:durableId="1586495855">
    <w:abstractNumId w:val="18"/>
  </w:num>
  <w:num w:numId="20" w16cid:durableId="121308275">
    <w:abstractNumId w:val="14"/>
  </w:num>
  <w:num w:numId="21" w16cid:durableId="884952071">
    <w:abstractNumId w:val="20"/>
  </w:num>
  <w:num w:numId="22" w16cid:durableId="17385060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4B"/>
    <w:rsid w:val="00003212"/>
    <w:rsid w:val="00052382"/>
    <w:rsid w:val="00061687"/>
    <w:rsid w:val="0006568A"/>
    <w:rsid w:val="00065A07"/>
    <w:rsid w:val="00076F0F"/>
    <w:rsid w:val="00084253"/>
    <w:rsid w:val="00084A7A"/>
    <w:rsid w:val="000D1F49"/>
    <w:rsid w:val="000E7245"/>
    <w:rsid w:val="001727CA"/>
    <w:rsid w:val="00193AAB"/>
    <w:rsid w:val="002C56E6"/>
    <w:rsid w:val="002D3238"/>
    <w:rsid w:val="00361E11"/>
    <w:rsid w:val="003F0847"/>
    <w:rsid w:val="003F717F"/>
    <w:rsid w:val="0040090B"/>
    <w:rsid w:val="0046302A"/>
    <w:rsid w:val="00487D2D"/>
    <w:rsid w:val="004D5D62"/>
    <w:rsid w:val="004E5717"/>
    <w:rsid w:val="005112D0"/>
    <w:rsid w:val="005675F1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10C0B"/>
    <w:rsid w:val="0082043E"/>
    <w:rsid w:val="00820BF7"/>
    <w:rsid w:val="00822E1E"/>
    <w:rsid w:val="00892C5B"/>
    <w:rsid w:val="00897670"/>
    <w:rsid w:val="008B0E32"/>
    <w:rsid w:val="008E203A"/>
    <w:rsid w:val="0091041B"/>
    <w:rsid w:val="0091229C"/>
    <w:rsid w:val="00920221"/>
    <w:rsid w:val="00924401"/>
    <w:rsid w:val="00940E73"/>
    <w:rsid w:val="0098597D"/>
    <w:rsid w:val="009F619A"/>
    <w:rsid w:val="009F6DDE"/>
    <w:rsid w:val="00A1613A"/>
    <w:rsid w:val="00A17850"/>
    <w:rsid w:val="00A370A8"/>
    <w:rsid w:val="00A46DC2"/>
    <w:rsid w:val="00AE290C"/>
    <w:rsid w:val="00AE678A"/>
    <w:rsid w:val="00AF6BFE"/>
    <w:rsid w:val="00B03392"/>
    <w:rsid w:val="00B60473"/>
    <w:rsid w:val="00B75450"/>
    <w:rsid w:val="00B8572D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B7E35"/>
    <w:rsid w:val="00E61C09"/>
    <w:rsid w:val="00EB3B58"/>
    <w:rsid w:val="00EC7359"/>
    <w:rsid w:val="00ED1D4B"/>
    <w:rsid w:val="00EE3054"/>
    <w:rsid w:val="00F00606"/>
    <w:rsid w:val="00F01256"/>
    <w:rsid w:val="00F46CA4"/>
    <w:rsid w:val="00FC7475"/>
    <w:rsid w:val="00FD31D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C232"/>
  <w15:chartTrackingRefBased/>
  <w15:docId w15:val="{1EBA2842-0784-4FEB-A576-6B208B3C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85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quinesforfosters@yaho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BFDA34C7DA497886441B4F889E4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A22F1-C316-4039-954B-185E497307F0}"/>
      </w:docPartPr>
      <w:docPartBody>
        <w:p w:rsidR="00C03869" w:rsidRDefault="00000000">
          <w:pPr>
            <w:pStyle w:val="F5BFDA34C7DA497886441B4F889E4E8E"/>
          </w:pPr>
          <w:r w:rsidRPr="00576892">
            <w:t>Address</w:t>
          </w:r>
        </w:p>
      </w:docPartBody>
    </w:docPart>
    <w:docPart>
      <w:docPartPr>
        <w:name w:val="2190ED01E0CB4F478116F619A418C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32E14-1E5E-4607-B0EB-C098C3D60A2B}"/>
      </w:docPartPr>
      <w:docPartBody>
        <w:p w:rsidR="00C03869" w:rsidRDefault="00000000">
          <w:pPr>
            <w:pStyle w:val="2190ED01E0CB4F478116F619A418CDD6"/>
          </w:pPr>
          <w:r w:rsidRPr="00576892">
            <w:t>City/State/Zip</w:t>
          </w:r>
        </w:p>
      </w:docPartBody>
    </w:docPart>
    <w:docPart>
      <w:docPartPr>
        <w:name w:val="79A754A3AC804E99B1535D34804DE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DAF54-B30F-404A-9AA5-7C3A07F63CB1}"/>
      </w:docPartPr>
      <w:docPartBody>
        <w:p w:rsidR="00C03869" w:rsidRDefault="00000000">
          <w:pPr>
            <w:pStyle w:val="79A754A3AC804E99B1535D34804DEF6A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DD1DD048E58E44A29A4E9D0043B69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DBE8-124B-454D-86F3-BA899937CDF9}"/>
      </w:docPartPr>
      <w:docPartBody>
        <w:p w:rsidR="00C03869" w:rsidRDefault="00000000">
          <w:pPr>
            <w:pStyle w:val="DD1DD048E58E44A29A4E9D0043B699F0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41D139A4A5C747D28085381EC9F37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6EC77-8FD2-454E-8615-DF60F21B3715}"/>
      </w:docPartPr>
      <w:docPartBody>
        <w:p w:rsidR="00C03869" w:rsidRDefault="00000000">
          <w:pPr>
            <w:pStyle w:val="41D139A4A5C747D28085381EC9F37E60"/>
          </w:pPr>
          <w:r w:rsidRPr="00576892">
            <w:t>Email</w:t>
          </w:r>
        </w:p>
      </w:docPartBody>
    </w:docPart>
    <w:docPart>
      <w:docPartPr>
        <w:name w:val="A5AF31072D1C4A5DA69F1FD555075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C2D0B-F86C-4B74-84E4-335B9F235DD4}"/>
      </w:docPartPr>
      <w:docPartBody>
        <w:p w:rsidR="00C03869" w:rsidRDefault="00000000">
          <w:pPr>
            <w:pStyle w:val="A5AF31072D1C4A5DA69F1FD5550753CF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84"/>
    <w:rsid w:val="000B599F"/>
    <w:rsid w:val="000F2184"/>
    <w:rsid w:val="00193AAB"/>
    <w:rsid w:val="00924401"/>
    <w:rsid w:val="00B55D65"/>
    <w:rsid w:val="00B60473"/>
    <w:rsid w:val="00C03869"/>
    <w:rsid w:val="00CC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BFDA34C7DA497886441B4F889E4E8E">
    <w:name w:val="F5BFDA34C7DA497886441B4F889E4E8E"/>
  </w:style>
  <w:style w:type="paragraph" w:customStyle="1" w:styleId="2190ED01E0CB4F478116F619A418CDD6">
    <w:name w:val="2190ED01E0CB4F478116F619A418CDD6"/>
  </w:style>
  <w:style w:type="paragraph" w:customStyle="1" w:styleId="79A754A3AC804E99B1535D34804DEF6A">
    <w:name w:val="79A754A3AC804E99B1535D34804DEF6A"/>
  </w:style>
  <w:style w:type="paragraph" w:customStyle="1" w:styleId="DD1DD048E58E44A29A4E9D0043B699F0">
    <w:name w:val="DD1DD048E58E44A29A4E9D0043B699F0"/>
  </w:style>
  <w:style w:type="paragraph" w:customStyle="1" w:styleId="41D139A4A5C747D28085381EC9F37E60">
    <w:name w:val="41D139A4A5C747D28085381EC9F37E60"/>
  </w:style>
  <w:style w:type="character" w:styleId="PlaceholderText">
    <w:name w:val="Placeholder Text"/>
    <w:basedOn w:val="DefaultParagraphFont"/>
    <w:uiPriority w:val="99"/>
    <w:semiHidden/>
    <w:rsid w:val="000F2184"/>
    <w:rPr>
      <w:color w:val="808080"/>
    </w:rPr>
  </w:style>
  <w:style w:type="paragraph" w:customStyle="1" w:styleId="A5AF31072D1C4A5DA69F1FD5550753CF">
    <w:name w:val="A5AF31072D1C4A5DA69F1FD5550753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00B05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5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 Urbanski</cp:lastModifiedBy>
  <cp:revision>2</cp:revision>
  <cp:lastPrinted>2026-01-06T07:47:00Z</cp:lastPrinted>
  <dcterms:created xsi:type="dcterms:W3CDTF">2026-01-06T07:50:00Z</dcterms:created>
  <dcterms:modified xsi:type="dcterms:W3CDTF">2026-01-06T07:50:00Z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