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24"/>
        <w:gridCol w:w="3171"/>
        <w:gridCol w:w="1946"/>
        <w:gridCol w:w="2778"/>
      </w:tblGrid>
      <w:tr w:rsidR="000172E5" w:rsidRPr="00637200" w14:paraId="1A016646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1BFED36B" w14:textId="4CBD3CA2" w:rsidR="000172E5" w:rsidRPr="002830DC" w:rsidRDefault="00B660BA" w:rsidP="00637200">
            <w:pPr>
              <w:pStyle w:val="Heading1"/>
              <w:outlineLvl w:val="0"/>
              <w:rPr>
                <w:color w:val="FFCC00"/>
              </w:rPr>
            </w:pPr>
            <w:r w:rsidRPr="002830DC">
              <w:rPr>
                <w:color w:val="FFCC00"/>
              </w:rPr>
              <w:t>P</w:t>
            </w:r>
            <w:r w:rsidR="002830DC" w:rsidRPr="002830DC">
              <w:rPr>
                <w:color w:val="FFCC00"/>
              </w:rPr>
              <w:t>a</w:t>
            </w:r>
            <w:r w:rsidRPr="002830DC">
              <w:rPr>
                <w:color w:val="FFCC00"/>
              </w:rPr>
              <w:t>rent Info</w:t>
            </w:r>
          </w:p>
        </w:tc>
      </w:tr>
      <w:tr w:rsidR="000172E5" w:rsidRPr="00846B76" w14:paraId="7CCCEC3E" w14:textId="77777777" w:rsidTr="006145D8">
        <w:sdt>
          <w:sdtPr>
            <w:id w:val="1621259925"/>
            <w:placeholder>
              <w:docPart w:val="B710AAD509D34E86B6F103560B35B8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42BD39F6" w14:textId="77777777" w:rsidR="000172E5" w:rsidRPr="00637200" w:rsidRDefault="007147D7" w:rsidP="00637200">
                <w:pPr>
                  <w:pStyle w:val="NormalIndent"/>
                </w:pPr>
                <w:r w:rsidRPr="00637200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7065647C" w14:textId="77777777" w:rsidR="000172E5" w:rsidRPr="00846B76" w:rsidRDefault="000172E5" w:rsidP="00311D4F"/>
        </w:tc>
      </w:tr>
      <w:tr w:rsidR="00B660BA" w:rsidRPr="00846B76" w14:paraId="0F4D8726" w14:textId="77777777" w:rsidTr="006145D8">
        <w:tc>
          <w:tcPr>
            <w:tcW w:w="1334" w:type="pct"/>
            <w:vAlign w:val="bottom"/>
          </w:tcPr>
          <w:p w14:paraId="53671279" w14:textId="01BACD22" w:rsidR="00B660BA" w:rsidRDefault="00B660BA" w:rsidP="00637200">
            <w:pPr>
              <w:pStyle w:val="NormalIndent"/>
            </w:pPr>
            <w:r>
              <w:t>Middle Name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343C7B28" w14:textId="77777777" w:rsidR="00B660BA" w:rsidRPr="00846B76" w:rsidRDefault="00B660BA" w:rsidP="00311D4F"/>
        </w:tc>
      </w:tr>
      <w:tr w:rsidR="00B660BA" w:rsidRPr="00846B76" w14:paraId="722786A6" w14:textId="77777777" w:rsidTr="006145D8">
        <w:tc>
          <w:tcPr>
            <w:tcW w:w="1334" w:type="pct"/>
            <w:vAlign w:val="bottom"/>
          </w:tcPr>
          <w:p w14:paraId="47CD4A84" w14:textId="51B97320" w:rsidR="00B660BA" w:rsidRDefault="00B660BA" w:rsidP="00637200">
            <w:pPr>
              <w:pStyle w:val="NormalIndent"/>
            </w:pPr>
            <w:r>
              <w:t>Last Name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29B0793B" w14:textId="77777777" w:rsidR="00B660BA" w:rsidRPr="00846B76" w:rsidRDefault="00B660BA" w:rsidP="00311D4F"/>
        </w:tc>
      </w:tr>
      <w:tr w:rsidR="000172E5" w:rsidRPr="00846B76" w14:paraId="0E5D9BBA" w14:textId="77777777" w:rsidTr="006145D8">
        <w:tc>
          <w:tcPr>
            <w:tcW w:w="1334" w:type="pct"/>
            <w:vAlign w:val="bottom"/>
          </w:tcPr>
          <w:p w14:paraId="5C9008D3" w14:textId="5341CDCB" w:rsidR="000172E5" w:rsidRPr="00637200" w:rsidRDefault="00B660BA" w:rsidP="00637200">
            <w:pPr>
              <w:pStyle w:val="NormalIndent"/>
            </w:pPr>
            <w:r>
              <w:t>Favorite Colors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AF5BB3" w14:textId="77777777" w:rsidR="000172E5" w:rsidRPr="00846B76" w:rsidRDefault="000172E5" w:rsidP="00311D4F"/>
        </w:tc>
      </w:tr>
      <w:tr w:rsidR="00B660BA" w:rsidRPr="00846B76" w14:paraId="6B5FD15E" w14:textId="77777777" w:rsidTr="006145D8">
        <w:tc>
          <w:tcPr>
            <w:tcW w:w="1334" w:type="pct"/>
            <w:vAlign w:val="bottom"/>
          </w:tcPr>
          <w:p w14:paraId="2B89E2DE" w14:textId="55EFE468" w:rsidR="00B660BA" w:rsidRDefault="00B660BA" w:rsidP="00637200">
            <w:pPr>
              <w:pStyle w:val="NormalIndent"/>
            </w:pPr>
            <w:r>
              <w:t>Favorite Character or Show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D1315E" w14:textId="77777777" w:rsidR="00B660BA" w:rsidRPr="00846B76" w:rsidRDefault="00B660BA" w:rsidP="00311D4F"/>
        </w:tc>
      </w:tr>
      <w:tr w:rsidR="00B660BA" w:rsidRPr="00846B76" w14:paraId="6F04742B" w14:textId="77777777" w:rsidTr="006145D8">
        <w:tc>
          <w:tcPr>
            <w:tcW w:w="1334" w:type="pct"/>
            <w:vAlign w:val="bottom"/>
          </w:tcPr>
          <w:p w14:paraId="7ADDA596" w14:textId="0D04D806" w:rsidR="00B660BA" w:rsidRDefault="00B660BA" w:rsidP="00637200">
            <w:pPr>
              <w:pStyle w:val="NormalIndent"/>
            </w:pPr>
            <w:r>
              <w:t>Birthday (Month &amp; Day Only)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265E82" w14:textId="77777777" w:rsidR="00B660BA" w:rsidRPr="00846B76" w:rsidRDefault="00B660BA" w:rsidP="00311D4F"/>
        </w:tc>
      </w:tr>
      <w:tr w:rsidR="000172E5" w:rsidRPr="00846B76" w14:paraId="6C0223D8" w14:textId="77777777" w:rsidTr="006145D8">
        <w:tc>
          <w:tcPr>
            <w:tcW w:w="1334" w:type="pct"/>
            <w:vAlign w:val="bottom"/>
          </w:tcPr>
          <w:p w14:paraId="7C2EBEA9" w14:textId="57F20806" w:rsidR="000172E5" w:rsidRPr="00637200" w:rsidRDefault="00B660BA" w:rsidP="00637200">
            <w:pPr>
              <w:pStyle w:val="NormalIndent"/>
            </w:pPr>
            <w:r>
              <w:t>Shirt Size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2855509B" w14:textId="77777777" w:rsidR="000172E5" w:rsidRPr="00846B76" w:rsidRDefault="000172E5" w:rsidP="00311D4F"/>
        </w:tc>
      </w:tr>
      <w:tr w:rsidR="000172E5" w:rsidRPr="00846B76" w14:paraId="3573554C" w14:textId="77777777" w:rsidTr="006145D8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292617FF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14689208" w14:textId="77777777" w:rsidTr="006145D8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249C1F46" w14:textId="063D302E" w:rsidR="000172E5" w:rsidRPr="002830DC" w:rsidRDefault="00B660BA" w:rsidP="00637200">
            <w:pPr>
              <w:pStyle w:val="Heading1"/>
              <w:outlineLvl w:val="0"/>
              <w:rPr>
                <w:color w:val="FFCC00"/>
              </w:rPr>
            </w:pPr>
            <w:r w:rsidRPr="002830DC">
              <w:rPr>
                <w:color w:val="FFCC00"/>
              </w:rPr>
              <w:t>Child Info</w:t>
            </w:r>
          </w:p>
        </w:tc>
      </w:tr>
      <w:tr w:rsidR="000172E5" w:rsidRPr="00846B76" w14:paraId="6CD2B0A4" w14:textId="77777777" w:rsidTr="006145D8">
        <w:sdt>
          <w:sdtPr>
            <w:id w:val="-2047821762"/>
            <w:placeholder>
              <w:docPart w:val="8EE6B7F1CBD34903B7E3940EEC05E7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0AB6E8F8" w14:textId="77777777" w:rsidR="000172E5" w:rsidRPr="00846B76" w:rsidRDefault="007147D7" w:rsidP="00311D4F">
                <w:pPr>
                  <w:pStyle w:val="NormalIndent"/>
                </w:pPr>
                <w:r w:rsidRPr="006145D8">
                  <w:t>First Name</w:t>
                </w:r>
              </w:p>
            </w:tc>
          </w:sdtContent>
        </w:sdt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26141E14" w14:textId="77777777" w:rsidR="000172E5" w:rsidRPr="00846B76" w:rsidRDefault="000172E5" w:rsidP="00311D4F"/>
        </w:tc>
      </w:tr>
      <w:tr w:rsidR="00B660BA" w:rsidRPr="00846B76" w14:paraId="1C7922F4" w14:textId="77777777" w:rsidTr="006145D8">
        <w:tc>
          <w:tcPr>
            <w:tcW w:w="1334" w:type="pct"/>
            <w:vAlign w:val="bottom"/>
          </w:tcPr>
          <w:p w14:paraId="42034D9E" w14:textId="2071D98E" w:rsidR="00B660BA" w:rsidRDefault="00B660BA" w:rsidP="00B660BA">
            <w:pPr>
              <w:pStyle w:val="NormalIndent"/>
              <w:ind w:left="0"/>
            </w:pPr>
            <w:r>
              <w:t xml:space="preserve">           Middle Name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13C58B2E" w14:textId="77777777" w:rsidR="00B660BA" w:rsidRPr="00846B76" w:rsidRDefault="00B660BA" w:rsidP="00311D4F"/>
        </w:tc>
      </w:tr>
      <w:tr w:rsidR="000172E5" w:rsidRPr="00846B76" w14:paraId="665377DD" w14:textId="77777777" w:rsidTr="006145D8">
        <w:sdt>
          <w:sdtPr>
            <w:id w:val="-1368443858"/>
            <w:placeholder>
              <w:docPart w:val="0B9F3230E5A9412DBA49E4D4686A8F7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9CF7970" w14:textId="77777777" w:rsidR="000172E5" w:rsidRPr="00846B76" w:rsidRDefault="007147D7" w:rsidP="00311D4F">
                <w:pPr>
                  <w:pStyle w:val="NormalIndent"/>
                </w:pPr>
                <w:r w:rsidRPr="006145D8">
                  <w:t>Last Name</w:t>
                </w:r>
              </w:p>
            </w:tc>
          </w:sdtContent>
        </w:sdt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72B340" w14:textId="77777777" w:rsidR="000172E5" w:rsidRPr="00846B76" w:rsidRDefault="000172E5" w:rsidP="00311D4F"/>
        </w:tc>
      </w:tr>
      <w:tr w:rsidR="002830DC" w:rsidRPr="00846B76" w14:paraId="6735645A" w14:textId="77777777" w:rsidTr="006145D8">
        <w:tc>
          <w:tcPr>
            <w:tcW w:w="1334" w:type="pct"/>
            <w:vAlign w:val="bottom"/>
          </w:tcPr>
          <w:p w14:paraId="094A6E9F" w14:textId="04AA18FA" w:rsidR="002830DC" w:rsidRDefault="002830DC" w:rsidP="00311D4F">
            <w:pPr>
              <w:pStyle w:val="NormalIndent"/>
            </w:pPr>
            <w:r>
              <w:t>Favorite Character/Show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8276CC" w14:textId="77777777" w:rsidR="002830DC" w:rsidRPr="00846B76" w:rsidRDefault="002830DC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331429F5" w14:textId="77777777" w:rsidR="002830DC" w:rsidRPr="00846B76" w:rsidRDefault="002830DC" w:rsidP="00637200"/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9A582C" w14:textId="77777777" w:rsidR="002830DC" w:rsidRPr="00846B76" w:rsidRDefault="002830DC" w:rsidP="00311D4F"/>
        </w:tc>
      </w:tr>
      <w:tr w:rsidR="000172E5" w:rsidRPr="00846B76" w14:paraId="02423D95" w14:textId="77777777" w:rsidTr="006145D8">
        <w:tc>
          <w:tcPr>
            <w:tcW w:w="1334" w:type="pct"/>
            <w:vAlign w:val="bottom"/>
          </w:tcPr>
          <w:p w14:paraId="2B2A3C6B" w14:textId="3A469428" w:rsidR="000172E5" w:rsidRPr="00846B76" w:rsidRDefault="00B660BA" w:rsidP="00311D4F">
            <w:pPr>
              <w:pStyle w:val="NormalIndent"/>
            </w:pPr>
            <w:r>
              <w:t>Favorite Colors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5C9444" w14:textId="77777777" w:rsidR="000172E5" w:rsidRPr="00846B76" w:rsidRDefault="000172E5" w:rsidP="00311D4F"/>
        </w:tc>
        <w:tc>
          <w:tcPr>
            <w:tcW w:w="901" w:type="pct"/>
            <w:tcBorders>
              <w:top w:val="single" w:sz="4" w:space="0" w:color="auto"/>
            </w:tcBorders>
            <w:vAlign w:val="bottom"/>
          </w:tcPr>
          <w:p w14:paraId="10B09B72" w14:textId="13F11665" w:rsidR="000172E5" w:rsidRPr="00846B76" w:rsidRDefault="000172E5" w:rsidP="00637200"/>
        </w:tc>
        <w:tc>
          <w:tcPr>
            <w:tcW w:w="12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48145E" w14:textId="77777777" w:rsidR="000172E5" w:rsidRPr="00846B76" w:rsidRDefault="000172E5" w:rsidP="00311D4F"/>
        </w:tc>
      </w:tr>
      <w:tr w:rsidR="000172E5" w:rsidRPr="00846B76" w14:paraId="75C5187F" w14:textId="77777777" w:rsidTr="006145D8">
        <w:tc>
          <w:tcPr>
            <w:tcW w:w="1334" w:type="pct"/>
            <w:vAlign w:val="bottom"/>
          </w:tcPr>
          <w:p w14:paraId="42413207" w14:textId="77565494" w:rsidR="000172E5" w:rsidRPr="00846B76" w:rsidRDefault="00B660BA" w:rsidP="00311D4F">
            <w:pPr>
              <w:pStyle w:val="NormalIndent"/>
            </w:pPr>
            <w:r>
              <w:t>Birthday (Month &amp; Day Only)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A291986" w14:textId="77777777" w:rsidR="000172E5" w:rsidRPr="00846B76" w:rsidRDefault="000172E5" w:rsidP="00311D4F"/>
        </w:tc>
      </w:tr>
      <w:tr w:rsidR="000172E5" w:rsidRPr="00846B76" w14:paraId="4BE2ADB7" w14:textId="77777777" w:rsidTr="002830DC">
        <w:trPr>
          <w:trHeight w:val="215"/>
        </w:trPr>
        <w:tc>
          <w:tcPr>
            <w:tcW w:w="1334" w:type="pct"/>
            <w:vAlign w:val="bottom"/>
          </w:tcPr>
          <w:p w14:paraId="2549B2C7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gridSpan w:val="4"/>
            <w:vAlign w:val="bottom"/>
          </w:tcPr>
          <w:p w14:paraId="175C52D7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AF94A38" w14:textId="77777777" w:rsidTr="006145D8">
        <w:tc>
          <w:tcPr>
            <w:tcW w:w="1345" w:type="pct"/>
            <w:gridSpan w:val="2"/>
            <w:vAlign w:val="bottom"/>
          </w:tcPr>
          <w:p w14:paraId="522F1461" w14:textId="7CBB469C" w:rsidR="000172E5" w:rsidRPr="00846B76" w:rsidRDefault="00B660BA" w:rsidP="00637200">
            <w:r>
              <w:t xml:space="preserve">           Shirt Size</w:t>
            </w:r>
          </w:p>
        </w:tc>
        <w:tc>
          <w:tcPr>
            <w:tcW w:w="3655" w:type="pct"/>
            <w:gridSpan w:val="3"/>
            <w:tcBorders>
              <w:bottom w:val="single" w:sz="4" w:space="0" w:color="auto"/>
            </w:tcBorders>
            <w:vAlign w:val="bottom"/>
          </w:tcPr>
          <w:p w14:paraId="732DB157" w14:textId="77777777" w:rsidR="000172E5" w:rsidRPr="00846B76" w:rsidRDefault="000172E5" w:rsidP="00637200"/>
        </w:tc>
      </w:tr>
    </w:tbl>
    <w:p w14:paraId="08A12AAD" w14:textId="77777777" w:rsidR="000172E5" w:rsidRPr="0006568A" w:rsidRDefault="000172E5" w:rsidP="00637200"/>
    <w:sectPr w:rsidR="000172E5" w:rsidRPr="0006568A" w:rsidSect="00B660B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C209D" w14:textId="77777777" w:rsidR="004D3835" w:rsidRDefault="004D3835" w:rsidP="000172E5">
      <w:pPr>
        <w:spacing w:after="0" w:line="240" w:lineRule="auto"/>
      </w:pPr>
      <w:r>
        <w:separator/>
      </w:r>
    </w:p>
  </w:endnote>
  <w:endnote w:type="continuationSeparator" w:id="0">
    <w:p w14:paraId="0CE6C67C" w14:textId="77777777" w:rsidR="004D3835" w:rsidRDefault="004D383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0214D2-CE90-4C56-93BE-F2964E65A621}"/>
    <w:embedBold r:id="rId2" w:fontKey="{C6E5F017-B24E-4D8B-9899-70EB5DE6F16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24E9BBB-0ED1-4728-86D0-6D402FF08BF7}"/>
    <w:embedBold r:id="rId4" w:fontKey="{F051FCBF-3D95-4A72-9E6A-2968548BE495}"/>
    <w:embedItalic r:id="rId5" w:fontKey="{A46FF7B2-57AF-41ED-8BC6-3AC83A29977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C7C7A9F-316E-4A1D-B3C6-DE8BA6913A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3E6A0F5-423F-4723-8247-2C0F6BDE66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2A63B" w14:textId="77777777" w:rsidR="002830DC" w:rsidRDefault="002830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199FD" w14:textId="77777777" w:rsidR="002830DC" w:rsidRDefault="002830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B9F62" w14:textId="77777777" w:rsidR="002830DC" w:rsidRDefault="002830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B242E" w14:textId="77777777" w:rsidR="004D3835" w:rsidRDefault="004D3835" w:rsidP="000172E5">
      <w:pPr>
        <w:spacing w:after="0" w:line="240" w:lineRule="auto"/>
      </w:pPr>
      <w:r>
        <w:separator/>
      </w:r>
    </w:p>
  </w:footnote>
  <w:footnote w:type="continuationSeparator" w:id="0">
    <w:p w14:paraId="44924E5F" w14:textId="77777777" w:rsidR="004D3835" w:rsidRDefault="004D383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5D16E" w14:textId="77777777" w:rsidR="002830DC" w:rsidRDefault="002830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01133FB8" w14:textId="77777777" w:rsidTr="00384B05">
      <w:trPr>
        <w:trHeight w:val="990"/>
      </w:trPr>
      <w:tc>
        <w:tcPr>
          <w:tcW w:w="1350" w:type="dxa"/>
          <w:vAlign w:val="center"/>
        </w:tcPr>
        <w:p w14:paraId="2F009D8E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</w:rPr>
            <w:drawing>
              <wp:inline distT="0" distB="0" distL="0" distR="0" wp14:anchorId="28E0A69D" wp14:editId="59063863">
                <wp:extent cx="640080" cy="640080"/>
                <wp:effectExtent l="0" t="0" r="0" b="0"/>
                <wp:docPr id="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phic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45A90AE1" w14:textId="1D7E768D" w:rsidR="00B337A2" w:rsidRPr="002830DC" w:rsidRDefault="002830DC" w:rsidP="00637200">
          <w:pPr>
            <w:pStyle w:val="Header"/>
            <w:rPr>
              <w:color w:val="0F3B59" w:themeColor="accent1" w:themeShade="BF"/>
            </w:rPr>
          </w:pPr>
          <w:proofErr w:type="spellStart"/>
          <w:r w:rsidRPr="002830DC">
            <w:rPr>
              <w:color w:val="0F3B59" w:themeColor="accent1" w:themeShade="BF"/>
            </w:rPr>
            <w:t>Kraft</w:t>
          </w:r>
          <w:r>
            <w:rPr>
              <w:color w:val="0F3B59" w:themeColor="accent1" w:themeShade="BF"/>
            </w:rPr>
            <w:t>y</w:t>
          </w:r>
          <w:proofErr w:type="spellEnd"/>
          <w:r w:rsidRPr="002830DC">
            <w:rPr>
              <w:color w:val="0F3B59" w:themeColor="accent1" w:themeShade="BF"/>
            </w:rPr>
            <w:t xml:space="preserve"> Kids Box</w:t>
          </w:r>
        </w:p>
      </w:tc>
    </w:tr>
  </w:tbl>
  <w:p w14:paraId="5A80317C" w14:textId="77777777"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ECB9A" w14:textId="77777777" w:rsidR="002830DC" w:rsidRDefault="002830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0BA"/>
    <w:rsid w:val="000172E5"/>
    <w:rsid w:val="00052382"/>
    <w:rsid w:val="0006568A"/>
    <w:rsid w:val="00076F0F"/>
    <w:rsid w:val="00084253"/>
    <w:rsid w:val="000D1F49"/>
    <w:rsid w:val="001727CA"/>
    <w:rsid w:val="001800AB"/>
    <w:rsid w:val="002830DC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3835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F619A"/>
    <w:rsid w:val="009F6DDE"/>
    <w:rsid w:val="00A370A8"/>
    <w:rsid w:val="00B337A2"/>
    <w:rsid w:val="00B660BA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F5C5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man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10AAD509D34E86B6F103560B35B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6B118-25F0-45BB-9BBE-12CD8FA996B3}"/>
      </w:docPartPr>
      <w:docPartBody>
        <w:p w:rsidR="00000000" w:rsidRDefault="005957F9">
          <w:pPr>
            <w:pStyle w:val="B710AAD509D34E86B6F103560B35B8A0"/>
          </w:pPr>
          <w:r w:rsidRPr="006145D8">
            <w:t>First Name</w:t>
          </w:r>
        </w:p>
      </w:docPartBody>
    </w:docPart>
    <w:docPart>
      <w:docPartPr>
        <w:name w:val="8EE6B7F1CBD34903B7E3940EEC05E7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2B0FF-32EF-4B43-8BB5-4F5FDDA1E192}"/>
      </w:docPartPr>
      <w:docPartBody>
        <w:p w:rsidR="00000000" w:rsidRDefault="005957F9">
          <w:pPr>
            <w:pStyle w:val="8EE6B7F1CBD34903B7E3940EEC05E740"/>
          </w:pPr>
          <w:r w:rsidRPr="006145D8">
            <w:t>First Name</w:t>
          </w:r>
        </w:p>
      </w:docPartBody>
    </w:docPart>
    <w:docPart>
      <w:docPartPr>
        <w:name w:val="0B9F3230E5A9412DBA49E4D4686A8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42CD8-2AF0-4F5E-9381-63ED5A7E4607}"/>
      </w:docPartPr>
      <w:docPartBody>
        <w:p w:rsidR="00000000" w:rsidRDefault="005957F9">
          <w:pPr>
            <w:pStyle w:val="0B9F3230E5A9412DBA49E4D4686A8F74"/>
          </w:pPr>
          <w:r w:rsidRPr="006145D8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0A2"/>
    <w:rsid w:val="005957F9"/>
    <w:rsid w:val="00E5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FF16CDD48F8046F7BBCAC155414A8ACE">
    <w:name w:val="FF16CDD48F8046F7BBCAC155414A8ACE"/>
  </w:style>
  <w:style w:type="paragraph" w:customStyle="1" w:styleId="B710AAD509D34E86B6F103560B35B8A0">
    <w:name w:val="B710AAD509D34E86B6F103560B35B8A0"/>
  </w:style>
  <w:style w:type="paragraph" w:customStyle="1" w:styleId="D95D44F172EF457DA99AF04DA3105C56">
    <w:name w:val="D95D44F172EF457DA99AF04DA3105C56"/>
  </w:style>
  <w:style w:type="paragraph" w:customStyle="1" w:styleId="7777A0C4FA8E4E4FBF2DDB2E58027E34">
    <w:name w:val="7777A0C4FA8E4E4FBF2DDB2E58027E34"/>
  </w:style>
  <w:style w:type="paragraph" w:customStyle="1" w:styleId="16163062C9FC47E3B910D5618E06D4FE">
    <w:name w:val="16163062C9FC47E3B910D5618E06D4FE"/>
  </w:style>
  <w:style w:type="paragraph" w:customStyle="1" w:styleId="842CBAD9A72A42E8940C33529659EED3">
    <w:name w:val="842CBAD9A72A42E8940C33529659EED3"/>
  </w:style>
  <w:style w:type="paragraph" w:customStyle="1" w:styleId="B102124EA7FD439FB65AFEE53501AB20">
    <w:name w:val="B102124EA7FD439FB65AFEE53501AB20"/>
  </w:style>
  <w:style w:type="paragraph" w:customStyle="1" w:styleId="8EE6B7F1CBD34903B7E3940EEC05E740">
    <w:name w:val="8EE6B7F1CBD34903B7E3940EEC05E740"/>
  </w:style>
  <w:style w:type="paragraph" w:customStyle="1" w:styleId="0B9F3230E5A9412DBA49E4D4686A8F74">
    <w:name w:val="0B9F3230E5A9412DBA49E4D4686A8F74"/>
  </w:style>
  <w:style w:type="paragraph" w:customStyle="1" w:styleId="433A41C83730471B881752E52AEA6560">
    <w:name w:val="433A41C83730471B881752E52AEA6560"/>
  </w:style>
  <w:style w:type="paragraph" w:customStyle="1" w:styleId="2C15AD917D214079856EDE3C33BCFDD0">
    <w:name w:val="2C15AD917D214079856EDE3C33BCFDD0"/>
  </w:style>
  <w:style w:type="paragraph" w:customStyle="1" w:styleId="30D05476C7804EC4A29990C07EFAE3EF">
    <w:name w:val="30D05476C7804EC4A29990C07EFAE3EF"/>
  </w:style>
  <w:style w:type="paragraph" w:customStyle="1" w:styleId="A4F1D8EFE67B4FFC81D2F9A31422C735">
    <w:name w:val="A4F1D8EFE67B4FFC81D2F9A31422C735"/>
  </w:style>
  <w:style w:type="paragraph" w:customStyle="1" w:styleId="E0E25EEE11E64A56B6E61E547807DF4E">
    <w:name w:val="E0E25EEE11E64A56B6E61E547807DF4E"/>
    <w:rsid w:val="00E570A2"/>
  </w:style>
  <w:style w:type="paragraph" w:customStyle="1" w:styleId="0098F2B6BF0A430E88560B68C3ACC16D">
    <w:name w:val="0098F2B6BF0A430E88560B68C3ACC16D"/>
    <w:rsid w:val="00E570A2"/>
  </w:style>
  <w:style w:type="paragraph" w:customStyle="1" w:styleId="4F12991777E14C8D82D23A5D70F6FDBC">
    <w:name w:val="4F12991777E14C8D82D23A5D70F6FDBC"/>
    <w:rsid w:val="00E570A2"/>
  </w:style>
  <w:style w:type="paragraph" w:customStyle="1" w:styleId="386289FF76934EDCBDA14325D17A26E9">
    <w:name w:val="386289FF76934EDCBDA14325D17A26E9"/>
    <w:rsid w:val="00E570A2"/>
  </w:style>
  <w:style w:type="paragraph" w:customStyle="1" w:styleId="271BA4FD6880494F8146D21D698C5A48">
    <w:name w:val="271BA4FD6880494F8146D21D698C5A48"/>
    <w:rsid w:val="00E570A2"/>
  </w:style>
  <w:style w:type="paragraph" w:customStyle="1" w:styleId="1E55BE14CFD24864893F310BAB13587B">
    <w:name w:val="1E55BE14CFD24864893F310BAB13587B"/>
    <w:rsid w:val="00E570A2"/>
  </w:style>
  <w:style w:type="paragraph" w:customStyle="1" w:styleId="A6232513F923496389AF689AA241FF59">
    <w:name w:val="A6232513F923496389AF689AA241FF59"/>
    <w:rsid w:val="00E570A2"/>
  </w:style>
  <w:style w:type="paragraph" w:customStyle="1" w:styleId="9BB76BAACC2B44F3B86DA55B771DBBB8">
    <w:name w:val="9BB76BAACC2B44F3B86DA55B771DBBB8"/>
    <w:rsid w:val="00E570A2"/>
  </w:style>
  <w:style w:type="paragraph" w:customStyle="1" w:styleId="57D06473AF944BCAA9927D24163D05B5">
    <w:name w:val="57D06473AF944BCAA9927D24163D05B5"/>
    <w:rsid w:val="00E570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2021-10-28T22:13:00Z</dcterms:created>
  <dcterms:modified xsi:type="dcterms:W3CDTF">2021-10-28T22:30:00Z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