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7FE64" w14:textId="77777777" w:rsidR="0036143E" w:rsidRDefault="0036143E">
      <w:bookmarkStart w:id="0" w:name="_GoBack"/>
      <w:bookmarkEnd w:id="0"/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2613"/>
        <w:gridCol w:w="2614"/>
        <w:gridCol w:w="4579"/>
      </w:tblGrid>
      <w:tr w:rsidR="00CE1E3B" w:rsidRPr="000C0251" w14:paraId="1688055C" w14:textId="77777777" w:rsidTr="00CD4ED2">
        <w:trPr>
          <w:cantSplit/>
          <w:trHeight w:hRule="exact" w:val="10368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14:paraId="25746F77" w14:textId="0778ACCF" w:rsidR="000C0251" w:rsidRPr="00994C90" w:rsidRDefault="000C0251" w:rsidP="007F7C02">
            <w:pPr>
              <w:pStyle w:val="BlockHeading"/>
              <w:rPr>
                <w:b/>
                <w:sz w:val="32"/>
                <w:szCs w:val="32"/>
              </w:rPr>
            </w:pPr>
            <w:r w:rsidRPr="00994C90">
              <w:rPr>
                <w:sz w:val="32"/>
                <w:szCs w:val="32"/>
              </w:rPr>
              <w:t>I-LEAD</w:t>
            </w:r>
            <w:r w:rsidRPr="00994C90">
              <w:rPr>
                <w:b/>
                <w:sz w:val="32"/>
                <w:szCs w:val="32"/>
              </w:rPr>
              <w:t xml:space="preserve"> </w:t>
            </w:r>
            <w:r w:rsidRPr="00994C90">
              <w:rPr>
                <w:sz w:val="32"/>
                <w:szCs w:val="32"/>
              </w:rPr>
              <w:t>PROJECT</w:t>
            </w:r>
          </w:p>
          <w:p w14:paraId="3B8A2C0F" w14:textId="77777777" w:rsidR="000C0251" w:rsidRPr="000C0251" w:rsidRDefault="000C0251" w:rsidP="007F7C02">
            <w:pPr>
              <w:pStyle w:val="BlockHeading"/>
              <w:rPr>
                <w:b/>
                <w:sz w:val="20"/>
              </w:rPr>
            </w:pPr>
          </w:p>
          <w:p w14:paraId="2E506DE6" w14:textId="0C3D445E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  <w:r w:rsidRPr="009C65E0">
              <w:rPr>
                <w:sz w:val="22"/>
                <w:szCs w:val="22"/>
              </w:rPr>
              <w:t>HYDABURG YOUTH LEADERSHIP, EMPOWERMENT, AND DEVELOPMENT</w:t>
            </w:r>
          </w:p>
          <w:p w14:paraId="119D9A1E" w14:textId="77777777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</w:p>
          <w:p w14:paraId="1585744B" w14:textId="77777777" w:rsidR="007F7C02" w:rsidRPr="005B3F09" w:rsidRDefault="007F7C02" w:rsidP="007F7C02">
            <w:pPr>
              <w:pStyle w:val="BlockHeading"/>
              <w:rPr>
                <w:sz w:val="18"/>
                <w:szCs w:val="18"/>
              </w:rPr>
            </w:pPr>
            <w:r w:rsidRPr="005B3F09">
              <w:rPr>
                <w:sz w:val="18"/>
                <w:szCs w:val="18"/>
              </w:rPr>
              <w:t>HYDABURG COOPERATIVE ASSOCIATION</w:t>
            </w:r>
          </w:p>
          <w:p w14:paraId="795F8972" w14:textId="77777777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</w:p>
          <w:p w14:paraId="54337BD1" w14:textId="2D8283BD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  <w:r w:rsidRPr="009C65E0">
              <w:rPr>
                <w:sz w:val="22"/>
                <w:szCs w:val="22"/>
              </w:rPr>
              <w:t>ANA- DEPARTMENT OF HEALTH AND HUMAN SERVICES, ADMINNISTRATION FOR CHILDEREN AND FAMILIES</w:t>
            </w:r>
          </w:p>
          <w:p w14:paraId="6F3F1B6E" w14:textId="77777777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</w:p>
          <w:p w14:paraId="1DDA75F3" w14:textId="46E8B516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  <w:r w:rsidRPr="009C65E0">
              <w:rPr>
                <w:sz w:val="22"/>
                <w:szCs w:val="22"/>
              </w:rPr>
              <w:t>STAFF:</w:t>
            </w:r>
          </w:p>
          <w:p w14:paraId="6877F464" w14:textId="4C9004C2" w:rsidR="007F7C02" w:rsidRPr="009C65E0" w:rsidRDefault="007F7C02" w:rsidP="00BF542A">
            <w:pPr>
              <w:pStyle w:val="BlockHeading"/>
              <w:rPr>
                <w:sz w:val="22"/>
                <w:szCs w:val="22"/>
              </w:rPr>
            </w:pPr>
            <w:r w:rsidRPr="009C65E0">
              <w:rPr>
                <w:sz w:val="22"/>
                <w:szCs w:val="22"/>
              </w:rPr>
              <w:t>DORINDA SANDERSON</w:t>
            </w:r>
            <w:r w:rsidR="00BF542A">
              <w:rPr>
                <w:sz w:val="22"/>
                <w:szCs w:val="22"/>
              </w:rPr>
              <w:t xml:space="preserve">: </w:t>
            </w:r>
            <w:r w:rsidRPr="009C65E0">
              <w:rPr>
                <w:sz w:val="22"/>
                <w:szCs w:val="22"/>
              </w:rPr>
              <w:t xml:space="preserve"> I-LEAD PRJECT MANAGER</w:t>
            </w:r>
          </w:p>
          <w:p w14:paraId="76F6A61A" w14:textId="6F4F1899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</w:p>
          <w:p w14:paraId="486F87D0" w14:textId="6F226F4A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  <w:r w:rsidRPr="009C65E0">
              <w:rPr>
                <w:sz w:val="22"/>
                <w:szCs w:val="22"/>
              </w:rPr>
              <w:t>NEVAEH PEELE</w:t>
            </w:r>
            <w:r w:rsidR="00BF542A">
              <w:rPr>
                <w:sz w:val="22"/>
                <w:szCs w:val="22"/>
              </w:rPr>
              <w:t>:</w:t>
            </w:r>
            <w:r w:rsidRPr="009C65E0">
              <w:rPr>
                <w:sz w:val="22"/>
                <w:szCs w:val="22"/>
              </w:rPr>
              <w:t xml:space="preserve"> I-LEAD PROJECT CO-MANAGER</w:t>
            </w:r>
          </w:p>
          <w:p w14:paraId="3F00FF49" w14:textId="244E7BE6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</w:p>
          <w:p w14:paraId="71F3DB00" w14:textId="4E3D2BFC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  <w:r w:rsidRPr="009C65E0">
              <w:rPr>
                <w:sz w:val="22"/>
                <w:szCs w:val="22"/>
              </w:rPr>
              <w:t>STASHA SANDERSON</w:t>
            </w:r>
            <w:r w:rsidR="00BF542A">
              <w:rPr>
                <w:sz w:val="22"/>
                <w:szCs w:val="22"/>
              </w:rPr>
              <w:t xml:space="preserve">: </w:t>
            </w:r>
            <w:r w:rsidRPr="009C65E0">
              <w:rPr>
                <w:sz w:val="22"/>
                <w:szCs w:val="22"/>
              </w:rPr>
              <w:t>I-LEAD MENTOR COACH</w:t>
            </w:r>
          </w:p>
          <w:p w14:paraId="39F0FA2B" w14:textId="6CBA0F39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</w:p>
          <w:p w14:paraId="38E6E21D" w14:textId="63CE6090" w:rsidR="007F7C02" w:rsidRPr="009C65E0" w:rsidRDefault="007F7C02" w:rsidP="007F7C02">
            <w:pPr>
              <w:pStyle w:val="BlockHeading"/>
              <w:rPr>
                <w:sz w:val="22"/>
                <w:szCs w:val="22"/>
              </w:rPr>
            </w:pPr>
            <w:r w:rsidRPr="009C65E0">
              <w:rPr>
                <w:sz w:val="22"/>
                <w:szCs w:val="22"/>
              </w:rPr>
              <w:t>BEN YOUNG</w:t>
            </w:r>
            <w:r w:rsidR="00BF542A">
              <w:rPr>
                <w:sz w:val="22"/>
                <w:szCs w:val="22"/>
              </w:rPr>
              <w:t xml:space="preserve">: </w:t>
            </w:r>
            <w:r w:rsidRPr="009C65E0">
              <w:rPr>
                <w:sz w:val="22"/>
                <w:szCs w:val="22"/>
              </w:rPr>
              <w:t>I-LEAD HAIDA LANGUAGE COORDI</w:t>
            </w:r>
            <w:r w:rsidR="0036143E" w:rsidRPr="009C65E0">
              <w:rPr>
                <w:sz w:val="22"/>
                <w:szCs w:val="22"/>
              </w:rPr>
              <w:t>NATOR</w:t>
            </w:r>
          </w:p>
          <w:p w14:paraId="331B0602" w14:textId="22FEA3B1" w:rsidR="007F7C02" w:rsidRPr="000C0251" w:rsidRDefault="007F7C02" w:rsidP="007F7C02">
            <w:pPr>
              <w:pStyle w:val="BlockHeading"/>
              <w:rPr>
                <w:sz w:val="24"/>
                <w:szCs w:val="24"/>
              </w:rPr>
            </w:pP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14:paraId="2EC24C53" w14:textId="1AF6D3E2" w:rsidR="007B03D6" w:rsidRPr="000C0251" w:rsidRDefault="00D95008" w:rsidP="006850A6">
            <w:pPr>
              <w:pStyle w:val="ReturnAddress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72F9CF5" wp14:editId="005AF74D">
                  <wp:simplePos x="0" y="0"/>
                  <wp:positionH relativeFrom="column">
                    <wp:posOffset>-1006971</wp:posOffset>
                  </wp:positionH>
                  <wp:positionV relativeFrom="paragraph">
                    <wp:posOffset>-5228907</wp:posOffset>
                  </wp:positionV>
                  <wp:extent cx="4785995" cy="3356806"/>
                  <wp:effectExtent l="0" t="9207" r="5397" b="5398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36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85995" cy="335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F6DE92" w14:textId="7D9AF8D4" w:rsidR="00CE1E3B" w:rsidRPr="000C0251" w:rsidRDefault="00CE1E3B" w:rsidP="006850A6">
            <w:pPr>
              <w:pStyle w:val="ReturnAddress"/>
              <w:jc w:val="center"/>
              <w:rPr>
                <w:sz w:val="24"/>
                <w:szCs w:val="24"/>
              </w:rPr>
            </w:pP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14:paraId="0FC57FC0" w14:textId="1AE9EB5B" w:rsidR="00CE1E3B" w:rsidRPr="000C0251" w:rsidRDefault="00CE1E3B" w:rsidP="00D95008">
            <w:pPr>
              <w:pStyle w:val="Recipient"/>
              <w:ind w:left="113"/>
              <w:rPr>
                <w:sz w:val="24"/>
                <w:szCs w:val="24"/>
              </w:rPr>
            </w:pP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14:paraId="4CDA4CAD" w14:textId="4624EACB" w:rsidR="0036143E" w:rsidRPr="0043751D" w:rsidRDefault="0036143E" w:rsidP="007F7C02">
            <w:pPr>
              <w:pStyle w:val="Title"/>
              <w:rPr>
                <w:sz w:val="32"/>
                <w:szCs w:val="32"/>
              </w:rPr>
            </w:pPr>
            <w:r w:rsidRPr="0043751D">
              <w:rPr>
                <w:b w:val="0"/>
                <w:sz w:val="32"/>
                <w:szCs w:val="32"/>
              </w:rPr>
              <w:t>WHAT</w:t>
            </w:r>
            <w:r w:rsidRPr="0043751D">
              <w:rPr>
                <w:sz w:val="32"/>
                <w:szCs w:val="32"/>
              </w:rPr>
              <w:t xml:space="preserve"> </w:t>
            </w:r>
            <w:r w:rsidRPr="0043751D">
              <w:rPr>
                <w:b w:val="0"/>
                <w:sz w:val="32"/>
                <w:szCs w:val="32"/>
              </w:rPr>
              <w:t>IS</w:t>
            </w:r>
            <w:r w:rsidRPr="0043751D">
              <w:rPr>
                <w:sz w:val="32"/>
                <w:szCs w:val="32"/>
              </w:rPr>
              <w:t xml:space="preserve"> </w:t>
            </w:r>
            <w:r w:rsidRPr="0043751D">
              <w:rPr>
                <w:b w:val="0"/>
                <w:sz w:val="32"/>
                <w:szCs w:val="32"/>
              </w:rPr>
              <w:t>OUR</w:t>
            </w:r>
            <w:r w:rsidRPr="0043751D">
              <w:rPr>
                <w:sz w:val="32"/>
                <w:szCs w:val="32"/>
              </w:rPr>
              <w:t xml:space="preserve"> </w:t>
            </w:r>
            <w:r w:rsidRPr="0043751D">
              <w:rPr>
                <w:b w:val="0"/>
                <w:sz w:val="32"/>
                <w:szCs w:val="32"/>
              </w:rPr>
              <w:t>GOAL?</w:t>
            </w:r>
            <w:r w:rsidRPr="0043751D">
              <w:rPr>
                <w:sz w:val="32"/>
                <w:szCs w:val="32"/>
              </w:rPr>
              <w:t xml:space="preserve"> </w:t>
            </w:r>
          </w:p>
          <w:p w14:paraId="115039CD" w14:textId="77777777" w:rsidR="0036143E" w:rsidRPr="00020D70" w:rsidRDefault="0036143E" w:rsidP="007F7C02">
            <w:pPr>
              <w:pStyle w:val="Title"/>
              <w:rPr>
                <w:sz w:val="20"/>
                <w:szCs w:val="24"/>
              </w:rPr>
            </w:pPr>
          </w:p>
          <w:p w14:paraId="5BF58580" w14:textId="77777777" w:rsidR="00CE1E3B" w:rsidRPr="00020D70" w:rsidRDefault="0036143E" w:rsidP="007F7C02">
            <w:pPr>
              <w:pStyle w:val="Title"/>
              <w:rPr>
                <w:b w:val="0"/>
                <w:sz w:val="20"/>
                <w:szCs w:val="24"/>
              </w:rPr>
            </w:pPr>
            <w:r w:rsidRPr="00020D70">
              <w:rPr>
                <w:b w:val="0"/>
                <w:sz w:val="20"/>
                <w:szCs w:val="24"/>
              </w:rPr>
              <w:t>OUR GOAL IS TO FOSTER THE DEVELOPMENT OF HEALTHY, COMPETENT AND CULTRALLY GROUNDED YOUTH TO BE THE NEXT GENERATION OF TRIBAL AND COMMUNITY LEADERS IN HYDABURG.</w:t>
            </w:r>
          </w:p>
          <w:p w14:paraId="420A96B3" w14:textId="77777777" w:rsidR="00BE0852" w:rsidRDefault="00BE0852" w:rsidP="007F7C02">
            <w:pPr>
              <w:pStyle w:val="Title"/>
              <w:rPr>
                <w:b w:val="0"/>
                <w:sz w:val="24"/>
                <w:szCs w:val="24"/>
              </w:rPr>
            </w:pPr>
          </w:p>
          <w:p w14:paraId="0535DBAA" w14:textId="77777777" w:rsidR="00BE0852" w:rsidRPr="00AE4F68" w:rsidRDefault="004100C2" w:rsidP="007F7C02">
            <w:pPr>
              <w:pStyle w:val="Title"/>
              <w:rPr>
                <w:b w:val="0"/>
                <w:sz w:val="32"/>
                <w:szCs w:val="32"/>
              </w:rPr>
            </w:pPr>
            <w:r w:rsidRPr="00AE4F68">
              <w:rPr>
                <w:b w:val="0"/>
                <w:sz w:val="32"/>
                <w:szCs w:val="32"/>
              </w:rPr>
              <w:t>HOW WILL WE ACCOMPLISH OUR GOAL?</w:t>
            </w:r>
          </w:p>
          <w:p w14:paraId="2A59BD0D" w14:textId="77777777" w:rsidR="004100C2" w:rsidRPr="00AF0622" w:rsidRDefault="00DB20D9" w:rsidP="00246056">
            <w:pPr>
              <w:pStyle w:val="Title"/>
              <w:numPr>
                <w:ilvl w:val="0"/>
                <w:numId w:val="18"/>
              </w:numPr>
              <w:rPr>
                <w:b w:val="0"/>
                <w:sz w:val="17"/>
                <w:szCs w:val="17"/>
              </w:rPr>
            </w:pPr>
            <w:r w:rsidRPr="00AF0622">
              <w:rPr>
                <w:b w:val="0"/>
                <w:sz w:val="17"/>
                <w:szCs w:val="17"/>
              </w:rPr>
              <w:t>THE I-LEAD STAFF IS COMMITTED TO CREATE A SUCCESSFUL PROJECT WHICH WILL PROVIDE OUR YOUTH WITH EMPLOYMENT OPPORTUNITIES</w:t>
            </w:r>
          </w:p>
          <w:p w14:paraId="7B23B4D6" w14:textId="58D3B9AF" w:rsidR="00DB20D9" w:rsidRPr="00AF0622" w:rsidRDefault="00F73844" w:rsidP="00246056">
            <w:pPr>
              <w:pStyle w:val="Title"/>
              <w:numPr>
                <w:ilvl w:val="0"/>
                <w:numId w:val="18"/>
              </w:numPr>
              <w:rPr>
                <w:b w:val="0"/>
                <w:sz w:val="17"/>
                <w:szCs w:val="17"/>
              </w:rPr>
            </w:pPr>
            <w:r w:rsidRPr="00AF0622">
              <w:rPr>
                <w:b w:val="0"/>
                <w:sz w:val="17"/>
                <w:szCs w:val="17"/>
              </w:rPr>
              <w:t>BY PROVIDING STEPPING STONES</w:t>
            </w:r>
            <w:r w:rsidR="00020D70" w:rsidRPr="00AF0622">
              <w:rPr>
                <w:b w:val="0"/>
                <w:sz w:val="17"/>
                <w:szCs w:val="17"/>
              </w:rPr>
              <w:t xml:space="preserve"> </w:t>
            </w:r>
            <w:r w:rsidRPr="00AF0622">
              <w:rPr>
                <w:b w:val="0"/>
                <w:sz w:val="17"/>
                <w:szCs w:val="17"/>
              </w:rPr>
              <w:t xml:space="preserve">(ACTIVITIES, CLASSES AND PROJECTS) FOR </w:t>
            </w:r>
            <w:r w:rsidR="000E7508" w:rsidRPr="00AF0622">
              <w:rPr>
                <w:b w:val="0"/>
                <w:sz w:val="17"/>
                <w:szCs w:val="17"/>
              </w:rPr>
              <w:t xml:space="preserve">THE YOUTH OF HYDABYRG WE WILL </w:t>
            </w:r>
            <w:r w:rsidR="00636217" w:rsidRPr="00AF0622">
              <w:rPr>
                <w:b w:val="0"/>
                <w:sz w:val="17"/>
                <w:szCs w:val="17"/>
              </w:rPr>
              <w:t>BE PAVING THE WAY FOR BRIGHT, CONTRUCTIVE AND SUCCESSFUL LEADERS.</w:t>
            </w:r>
          </w:p>
          <w:p w14:paraId="4D874DA8" w14:textId="103853CB" w:rsidR="00020D70" w:rsidRPr="00AF0622" w:rsidRDefault="008F12D0" w:rsidP="00246056">
            <w:pPr>
              <w:pStyle w:val="Title"/>
              <w:numPr>
                <w:ilvl w:val="0"/>
                <w:numId w:val="18"/>
              </w:numPr>
              <w:rPr>
                <w:b w:val="0"/>
                <w:sz w:val="17"/>
                <w:szCs w:val="17"/>
              </w:rPr>
            </w:pPr>
            <w:r w:rsidRPr="00AF0622">
              <w:rPr>
                <w:b w:val="0"/>
                <w:sz w:val="17"/>
                <w:szCs w:val="17"/>
              </w:rPr>
              <w:t xml:space="preserve">OUR I-LEAD CO-MANAGER CONSISTS OF A STRONG, DEDICATED BRIGHT YOUTH </w:t>
            </w:r>
            <w:r w:rsidR="0096423A" w:rsidRPr="00AF0622">
              <w:rPr>
                <w:b w:val="0"/>
                <w:sz w:val="17"/>
                <w:szCs w:val="17"/>
              </w:rPr>
              <w:t>DEVELOPMENT OF ACTIVITIES</w:t>
            </w:r>
          </w:p>
          <w:p w14:paraId="5BF3488B" w14:textId="2630DD5C" w:rsidR="0096423A" w:rsidRPr="00AF0622" w:rsidRDefault="0096423A" w:rsidP="00246056">
            <w:pPr>
              <w:pStyle w:val="Title"/>
              <w:numPr>
                <w:ilvl w:val="0"/>
                <w:numId w:val="18"/>
              </w:numPr>
              <w:rPr>
                <w:b w:val="0"/>
                <w:sz w:val="17"/>
                <w:szCs w:val="17"/>
              </w:rPr>
            </w:pPr>
            <w:r w:rsidRPr="00AF0622">
              <w:rPr>
                <w:b w:val="0"/>
                <w:sz w:val="17"/>
                <w:szCs w:val="17"/>
              </w:rPr>
              <w:t xml:space="preserve">OUR MENTOR COACH WORK WITH THE YOUTH AND PARTNER </w:t>
            </w:r>
            <w:r w:rsidR="006C309D" w:rsidRPr="00AF0622">
              <w:rPr>
                <w:b w:val="0"/>
                <w:sz w:val="17"/>
                <w:szCs w:val="17"/>
              </w:rPr>
              <w:t xml:space="preserve">ORGINIZATIONS TO PROVIDE POSITIVE ROLE MODLES WHICH ENABLES THE LEADERSHIP </w:t>
            </w:r>
            <w:r w:rsidR="00BC78E8" w:rsidRPr="00AF0622">
              <w:rPr>
                <w:b w:val="0"/>
                <w:sz w:val="17"/>
                <w:szCs w:val="17"/>
              </w:rPr>
              <w:t xml:space="preserve">POTENTIAL TO SURFACE IN THE INDIVIDUAL YOUTH, </w:t>
            </w:r>
            <w:r w:rsidR="006E512F" w:rsidRPr="00AF0622">
              <w:rPr>
                <w:b w:val="0"/>
                <w:sz w:val="17"/>
                <w:szCs w:val="17"/>
              </w:rPr>
              <w:t xml:space="preserve">WHICH ULTIMATLEY WILL BEVOME OUR FUTURE LEADERS. </w:t>
            </w:r>
          </w:p>
          <w:p w14:paraId="26C2B434" w14:textId="0073F251" w:rsidR="00636217" w:rsidRPr="000C0251" w:rsidRDefault="00636217" w:rsidP="00636217">
            <w:pPr>
              <w:pStyle w:val="Title"/>
              <w:rPr>
                <w:b w:val="0"/>
                <w:sz w:val="24"/>
                <w:szCs w:val="24"/>
              </w:rPr>
            </w:pPr>
          </w:p>
        </w:tc>
      </w:tr>
    </w:tbl>
    <w:p w14:paraId="7B42656C" w14:textId="77777777"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62C95F0F" w14:textId="77777777" w:rsidTr="005F496D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3D39D99E" w14:textId="6A360631" w:rsidR="0037743C" w:rsidRDefault="006F23A1" w:rsidP="0037743C">
            <w:r>
              <w:t xml:space="preserve">THE FIVE </w:t>
            </w:r>
            <w:r w:rsidR="00B833B8">
              <w:t>COMP</w:t>
            </w:r>
            <w:r w:rsidR="006301F4">
              <w:t xml:space="preserve">ONENT/ PROJECT AREAS THAT ARE </w:t>
            </w:r>
            <w:r w:rsidR="00677B80">
              <w:t xml:space="preserve">TO BE OFFERED THROUGH </w:t>
            </w:r>
            <w:r w:rsidR="006F784C">
              <w:t xml:space="preserve">THIS GRANT </w:t>
            </w:r>
            <w:r w:rsidR="005D77E8">
              <w:t xml:space="preserve">FUNDING OPPORTUNITY USE: </w:t>
            </w:r>
          </w:p>
          <w:p w14:paraId="35988568" w14:textId="1350A8A2" w:rsidR="005D77E8" w:rsidRDefault="005D77E8" w:rsidP="005D77E8">
            <w:pPr>
              <w:pStyle w:val="ListParagraph"/>
              <w:numPr>
                <w:ilvl w:val="0"/>
                <w:numId w:val="20"/>
              </w:numPr>
            </w:pPr>
            <w:r>
              <w:t xml:space="preserve">I-LEAD MENTOR </w:t>
            </w:r>
            <w:r w:rsidR="0017591A">
              <w:t>PROJECT</w:t>
            </w:r>
          </w:p>
          <w:p w14:paraId="1862064D" w14:textId="77777777" w:rsidR="0029456C" w:rsidRDefault="0029456C" w:rsidP="0029456C">
            <w:pPr>
              <w:pStyle w:val="ListParagraph"/>
            </w:pPr>
          </w:p>
          <w:p w14:paraId="0BC05109" w14:textId="6DF946A3" w:rsidR="0029456C" w:rsidRDefault="0017591A" w:rsidP="0071425A">
            <w:pPr>
              <w:pStyle w:val="ListParagraph"/>
              <w:numPr>
                <w:ilvl w:val="0"/>
                <w:numId w:val="20"/>
              </w:numPr>
            </w:pPr>
            <w:r>
              <w:t>“TRIBAL AND CIMMUNITY LEADERSHIP” PROJECT</w:t>
            </w:r>
            <w:r w:rsidR="00085143">
              <w:t>, CURRI</w:t>
            </w:r>
            <w:r w:rsidR="00E50471">
              <w:t xml:space="preserve">CULUM TO BE OFFERED AT THE HIGH </w:t>
            </w:r>
            <w:r w:rsidR="00890C34">
              <w:t xml:space="preserve">SCHOOL LEVEL FOR THE 2018/2019 </w:t>
            </w:r>
            <w:r w:rsidR="00B97499">
              <w:t>SCHOOL YEAR AS AN ELECTIVE</w:t>
            </w:r>
          </w:p>
          <w:p w14:paraId="1D38D870" w14:textId="77777777" w:rsidR="0071425A" w:rsidRDefault="0071425A" w:rsidP="0071425A">
            <w:pPr>
              <w:pStyle w:val="ListParagraph"/>
            </w:pPr>
          </w:p>
          <w:p w14:paraId="0F17C04C" w14:textId="77777777" w:rsidR="0071425A" w:rsidRDefault="0071425A" w:rsidP="0071425A">
            <w:pPr>
              <w:pStyle w:val="ListParagraph"/>
            </w:pPr>
          </w:p>
          <w:p w14:paraId="48453216" w14:textId="7BF61B2D" w:rsidR="00B97499" w:rsidRDefault="00B97499" w:rsidP="005D77E8">
            <w:pPr>
              <w:pStyle w:val="ListParagraph"/>
              <w:numPr>
                <w:ilvl w:val="0"/>
                <w:numId w:val="20"/>
              </w:numPr>
            </w:pPr>
            <w:r>
              <w:t>HAIDA LANGUAGE PROJECT</w:t>
            </w:r>
          </w:p>
          <w:p w14:paraId="2B7D7546" w14:textId="77777777" w:rsidR="0029456C" w:rsidRDefault="0029456C" w:rsidP="0029456C">
            <w:pPr>
              <w:pStyle w:val="ListParagraph"/>
            </w:pPr>
          </w:p>
          <w:p w14:paraId="3334CBED" w14:textId="4D0ABFE3" w:rsidR="00F53945" w:rsidRDefault="00B97499" w:rsidP="00F53945">
            <w:pPr>
              <w:pStyle w:val="ListParagraph"/>
              <w:numPr>
                <w:ilvl w:val="0"/>
                <w:numId w:val="20"/>
              </w:numPr>
            </w:pPr>
            <w:r>
              <w:t>HAIDA CARVING/ ART</w:t>
            </w:r>
            <w:r w:rsidR="00F53945">
              <w:t xml:space="preserve"> </w:t>
            </w:r>
            <w:r>
              <w:t xml:space="preserve">PROJECT </w:t>
            </w:r>
          </w:p>
          <w:p w14:paraId="30705277" w14:textId="77777777" w:rsidR="0071425A" w:rsidRDefault="0071425A" w:rsidP="0071425A"/>
          <w:p w14:paraId="28FB5817" w14:textId="142789CE" w:rsidR="00B97499" w:rsidRDefault="00292112" w:rsidP="005D77E8">
            <w:pPr>
              <w:pStyle w:val="ListParagraph"/>
              <w:numPr>
                <w:ilvl w:val="0"/>
                <w:numId w:val="20"/>
              </w:numPr>
            </w:pPr>
            <w:r>
              <w:t>“WE CHOOSE TO LEAD” – METHAMPHETEMINE AND HEROIN</w:t>
            </w:r>
            <w:r w:rsidR="0029456C">
              <w:t xml:space="preserve"> USE ELIMINATI</w:t>
            </w:r>
            <w:r w:rsidR="00C815AC">
              <w:t>O</w:t>
            </w:r>
            <w:r w:rsidR="0029456C">
              <w:t xml:space="preserve">N/ PREVENTION PROJECT. </w:t>
            </w:r>
          </w:p>
          <w:p w14:paraId="6F5E6620" w14:textId="77777777" w:rsidR="0037743C" w:rsidRDefault="0037743C" w:rsidP="0037743C">
            <w:pPr>
              <w:pStyle w:val="Heading1"/>
            </w:pPr>
          </w:p>
          <w:p w14:paraId="1380D0C4" w14:textId="77777777" w:rsidR="0037743C" w:rsidRDefault="0037743C" w:rsidP="0037743C"/>
          <w:p w14:paraId="4FD59B7C" w14:textId="77777777" w:rsidR="0037743C" w:rsidRDefault="0037743C" w:rsidP="0037743C">
            <w:pPr>
              <w:pStyle w:val="Heading2"/>
            </w:pPr>
          </w:p>
          <w:p w14:paraId="50BACB4C" w14:textId="77777777"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291607FD" w14:textId="4A0503DE" w:rsidR="0037743C" w:rsidRPr="00813B2F" w:rsidRDefault="009B3796" w:rsidP="00923A2B">
            <w:pPr>
              <w:pStyle w:val="Quote"/>
              <w:jc w:val="center"/>
              <w:rPr>
                <w:sz w:val="32"/>
                <w:szCs w:val="32"/>
              </w:rPr>
            </w:pPr>
            <w:r w:rsidRPr="00813B2F">
              <w:rPr>
                <w:sz w:val="32"/>
                <w:szCs w:val="32"/>
              </w:rPr>
              <w:t>HOW WI</w:t>
            </w:r>
            <w:r w:rsidR="0008424E" w:rsidRPr="00813B2F">
              <w:rPr>
                <w:sz w:val="32"/>
                <w:szCs w:val="32"/>
              </w:rPr>
              <w:t>LL OUR YOUTH BENEFIT?</w:t>
            </w:r>
          </w:p>
          <w:p w14:paraId="4D3D4588" w14:textId="1444B8C2" w:rsidR="00075279" w:rsidRPr="00130730" w:rsidRDefault="007446C6" w:rsidP="0008424E">
            <w:pPr>
              <w:pStyle w:val="ListParagraph"/>
              <w:numPr>
                <w:ilvl w:val="0"/>
                <w:numId w:val="19"/>
              </w:numPr>
              <w:rPr>
                <w:sz w:val="19"/>
                <w:szCs w:val="19"/>
              </w:rPr>
            </w:pPr>
            <w:r w:rsidRPr="00130730">
              <w:rPr>
                <w:sz w:val="19"/>
                <w:szCs w:val="19"/>
              </w:rPr>
              <w:t>YOUTH WIL GAIN A BETTER UNDERSTANDING OF THE ROLES AND RESPONS</w:t>
            </w:r>
            <w:r w:rsidR="00644624" w:rsidRPr="00130730">
              <w:rPr>
                <w:sz w:val="19"/>
                <w:szCs w:val="19"/>
              </w:rPr>
              <w:t>IBILITIES OF COMMUNITY LEADERS.</w:t>
            </w:r>
          </w:p>
          <w:p w14:paraId="2B709962" w14:textId="23B3AEEE" w:rsidR="00644624" w:rsidRPr="00130730" w:rsidRDefault="00644624" w:rsidP="0008424E">
            <w:pPr>
              <w:pStyle w:val="ListParagraph"/>
              <w:numPr>
                <w:ilvl w:val="0"/>
                <w:numId w:val="19"/>
              </w:numPr>
              <w:rPr>
                <w:sz w:val="19"/>
                <w:szCs w:val="19"/>
              </w:rPr>
            </w:pPr>
            <w:r w:rsidRPr="00130730">
              <w:rPr>
                <w:sz w:val="19"/>
                <w:szCs w:val="19"/>
              </w:rPr>
              <w:t>YOUTH WILL LEARN WHAT THE EX</w:t>
            </w:r>
            <w:r w:rsidR="008E42CB" w:rsidRPr="00130730">
              <w:rPr>
                <w:sz w:val="19"/>
                <w:szCs w:val="19"/>
              </w:rPr>
              <w:t>PECTATIONS OF TRIBAL AND C</w:t>
            </w:r>
            <w:r w:rsidR="005D4E3E" w:rsidRPr="00130730">
              <w:rPr>
                <w:sz w:val="19"/>
                <w:szCs w:val="19"/>
              </w:rPr>
              <w:t xml:space="preserve">OMMUNITY </w:t>
            </w:r>
            <w:r w:rsidR="008E42CB" w:rsidRPr="00130730">
              <w:rPr>
                <w:sz w:val="19"/>
                <w:szCs w:val="19"/>
              </w:rPr>
              <w:t>LEADERS ARE.</w:t>
            </w:r>
          </w:p>
          <w:p w14:paraId="73721E23" w14:textId="2662A5B6" w:rsidR="008E42CB" w:rsidRPr="00130730" w:rsidRDefault="008E42CB" w:rsidP="0008424E">
            <w:pPr>
              <w:pStyle w:val="ListParagraph"/>
              <w:numPr>
                <w:ilvl w:val="0"/>
                <w:numId w:val="19"/>
              </w:numPr>
              <w:rPr>
                <w:sz w:val="19"/>
                <w:szCs w:val="19"/>
              </w:rPr>
            </w:pPr>
            <w:r w:rsidRPr="00130730">
              <w:rPr>
                <w:sz w:val="19"/>
                <w:szCs w:val="19"/>
              </w:rPr>
              <w:t>THE YOUTH WILL PA</w:t>
            </w:r>
            <w:r w:rsidR="00210599" w:rsidRPr="00130730">
              <w:rPr>
                <w:sz w:val="19"/>
                <w:szCs w:val="19"/>
              </w:rPr>
              <w:t>RTICIPATE IN COMMUN</w:t>
            </w:r>
            <w:r w:rsidR="005D4E3E" w:rsidRPr="00130730">
              <w:rPr>
                <w:sz w:val="19"/>
                <w:szCs w:val="19"/>
              </w:rPr>
              <w:t xml:space="preserve">ITY </w:t>
            </w:r>
            <w:r w:rsidR="00F4623A" w:rsidRPr="00130730">
              <w:rPr>
                <w:sz w:val="19"/>
                <w:szCs w:val="19"/>
              </w:rPr>
              <w:t xml:space="preserve">LEADER LEVEL OF DECISION MAKING BY </w:t>
            </w:r>
            <w:r w:rsidR="00DB496E" w:rsidRPr="00130730">
              <w:rPr>
                <w:sz w:val="19"/>
                <w:szCs w:val="19"/>
              </w:rPr>
              <w:t>SITTING ON THE BOARD</w:t>
            </w:r>
            <w:r w:rsidR="00676A59">
              <w:rPr>
                <w:sz w:val="19"/>
                <w:szCs w:val="19"/>
              </w:rPr>
              <w:t>S</w:t>
            </w:r>
            <w:r w:rsidR="00DB496E" w:rsidRPr="00130730">
              <w:rPr>
                <w:sz w:val="19"/>
                <w:szCs w:val="19"/>
              </w:rPr>
              <w:t>/COUNCILS.</w:t>
            </w:r>
          </w:p>
          <w:p w14:paraId="07E7795C" w14:textId="43A7D806" w:rsidR="00DB496E" w:rsidRPr="00130730" w:rsidRDefault="00DB496E" w:rsidP="0008424E">
            <w:pPr>
              <w:pStyle w:val="ListParagraph"/>
              <w:numPr>
                <w:ilvl w:val="0"/>
                <w:numId w:val="19"/>
              </w:numPr>
              <w:rPr>
                <w:sz w:val="19"/>
                <w:szCs w:val="19"/>
              </w:rPr>
            </w:pPr>
            <w:r w:rsidRPr="00130730">
              <w:rPr>
                <w:sz w:val="19"/>
                <w:szCs w:val="19"/>
              </w:rPr>
              <w:t xml:space="preserve">THE YOUTH WILL </w:t>
            </w:r>
            <w:r w:rsidR="00956389" w:rsidRPr="00130730">
              <w:rPr>
                <w:sz w:val="19"/>
                <w:szCs w:val="19"/>
              </w:rPr>
              <w:t>EXP</w:t>
            </w:r>
            <w:r w:rsidR="009A77C1" w:rsidRPr="00130730">
              <w:rPr>
                <w:sz w:val="19"/>
                <w:szCs w:val="19"/>
              </w:rPr>
              <w:t>ERIENCE THE WORLD OF EMPLOYMENT OPPORTUNITES</w:t>
            </w:r>
            <w:r w:rsidR="00923A2B">
              <w:rPr>
                <w:sz w:val="19"/>
                <w:szCs w:val="19"/>
              </w:rPr>
              <w:t>.</w:t>
            </w:r>
          </w:p>
          <w:p w14:paraId="68883854" w14:textId="6F13C714" w:rsidR="009A77C1" w:rsidRPr="00130730" w:rsidRDefault="00A22437" w:rsidP="0008424E">
            <w:pPr>
              <w:pStyle w:val="ListParagraph"/>
              <w:numPr>
                <w:ilvl w:val="0"/>
                <w:numId w:val="19"/>
              </w:numPr>
              <w:rPr>
                <w:sz w:val="19"/>
                <w:szCs w:val="19"/>
              </w:rPr>
            </w:pPr>
            <w:r w:rsidRPr="00130730">
              <w:rPr>
                <w:sz w:val="19"/>
                <w:szCs w:val="19"/>
              </w:rPr>
              <w:t>THE YOUTH WILL BE CULTURALLY GROUNDED.</w:t>
            </w:r>
          </w:p>
          <w:p w14:paraId="64C93ABB" w14:textId="13AE4822" w:rsidR="00A22437" w:rsidRPr="00130730" w:rsidRDefault="005F3ACE" w:rsidP="0008424E">
            <w:pPr>
              <w:pStyle w:val="ListParagraph"/>
              <w:numPr>
                <w:ilvl w:val="0"/>
                <w:numId w:val="19"/>
              </w:numPr>
              <w:rPr>
                <w:sz w:val="19"/>
                <w:szCs w:val="19"/>
              </w:rPr>
            </w:pPr>
            <w:r w:rsidRPr="00130730">
              <w:rPr>
                <w:sz w:val="19"/>
                <w:szCs w:val="19"/>
              </w:rPr>
              <w:t>THE YOUTH WILL FEEL EMPOWERED BY PROV</w:t>
            </w:r>
            <w:r w:rsidR="009C488C" w:rsidRPr="00130730">
              <w:rPr>
                <w:sz w:val="19"/>
                <w:szCs w:val="19"/>
              </w:rPr>
              <w:t xml:space="preserve">IDING VALUABLE INSIGHT </w:t>
            </w:r>
            <w:r w:rsidR="000456FE" w:rsidRPr="00130730">
              <w:rPr>
                <w:sz w:val="19"/>
                <w:szCs w:val="19"/>
              </w:rPr>
              <w:t xml:space="preserve">THROUGH THE </w:t>
            </w:r>
            <w:r w:rsidR="00EA6A93" w:rsidRPr="00130730">
              <w:rPr>
                <w:sz w:val="19"/>
                <w:szCs w:val="19"/>
              </w:rPr>
              <w:t>EYES OF THE CU</w:t>
            </w:r>
            <w:r w:rsidR="009745A2" w:rsidRPr="00130730">
              <w:rPr>
                <w:sz w:val="19"/>
                <w:szCs w:val="19"/>
              </w:rPr>
              <w:t xml:space="preserve">RRENT LEADERS OF HYDABURG. </w:t>
            </w:r>
          </w:p>
          <w:p w14:paraId="2011ED9C" w14:textId="42C611DB" w:rsidR="009745A2" w:rsidRPr="00130730" w:rsidRDefault="009745A2" w:rsidP="0008424E">
            <w:pPr>
              <w:pStyle w:val="ListParagraph"/>
              <w:numPr>
                <w:ilvl w:val="0"/>
                <w:numId w:val="19"/>
              </w:numPr>
              <w:rPr>
                <w:sz w:val="19"/>
                <w:szCs w:val="19"/>
              </w:rPr>
            </w:pPr>
            <w:r w:rsidRPr="00130730">
              <w:rPr>
                <w:sz w:val="19"/>
                <w:szCs w:val="19"/>
              </w:rPr>
              <w:t xml:space="preserve">THE YOUTH </w:t>
            </w:r>
            <w:r w:rsidR="003C4F1E" w:rsidRPr="00130730">
              <w:rPr>
                <w:sz w:val="19"/>
                <w:szCs w:val="19"/>
              </w:rPr>
              <w:t xml:space="preserve">WILL DEVELOP A SENSE OF VALUE AND SELF WORTH, WHICH </w:t>
            </w:r>
            <w:r w:rsidR="002C396E" w:rsidRPr="00130730">
              <w:rPr>
                <w:sz w:val="19"/>
                <w:szCs w:val="19"/>
              </w:rPr>
              <w:t>WILL EMPOWER THEM TO STEP INTO LEADERSHIP ROLES</w:t>
            </w:r>
            <w:r w:rsidR="00923A2B">
              <w:rPr>
                <w:sz w:val="19"/>
                <w:szCs w:val="19"/>
              </w:rPr>
              <w:t>.</w:t>
            </w:r>
          </w:p>
          <w:p w14:paraId="22685571" w14:textId="2232A358" w:rsidR="002C396E" w:rsidRPr="00130730" w:rsidRDefault="002C396E" w:rsidP="0008424E">
            <w:pPr>
              <w:pStyle w:val="ListParagraph"/>
              <w:numPr>
                <w:ilvl w:val="0"/>
                <w:numId w:val="19"/>
              </w:numPr>
              <w:rPr>
                <w:sz w:val="19"/>
                <w:szCs w:val="19"/>
              </w:rPr>
            </w:pPr>
            <w:r w:rsidRPr="00130730">
              <w:rPr>
                <w:sz w:val="19"/>
                <w:szCs w:val="19"/>
              </w:rPr>
              <w:t>THE YOUTH WILL FEEL VALUED ND RES</w:t>
            </w:r>
            <w:r w:rsidR="00521F3A" w:rsidRPr="00130730">
              <w:rPr>
                <w:sz w:val="19"/>
                <w:szCs w:val="19"/>
              </w:rPr>
              <w:t>PECTED AS FUTURE LEADERS.</w:t>
            </w:r>
          </w:p>
          <w:p w14:paraId="5B91CD61" w14:textId="77777777" w:rsidR="00A22437" w:rsidRDefault="00A22437" w:rsidP="00521F3A">
            <w:pPr>
              <w:pStyle w:val="ListParagraph"/>
              <w:ind w:left="1080"/>
            </w:pPr>
          </w:p>
          <w:p w14:paraId="42A15D54" w14:textId="77777777" w:rsidR="0037743C" w:rsidRDefault="0037743C" w:rsidP="0037743C">
            <w:pPr>
              <w:pStyle w:val="Heading1"/>
            </w:pPr>
          </w:p>
          <w:p w14:paraId="43864113" w14:textId="77777777" w:rsidR="0037743C" w:rsidRDefault="0037743C" w:rsidP="0037743C"/>
        </w:tc>
        <w:tc>
          <w:tcPr>
            <w:tcW w:w="4579" w:type="dxa"/>
            <w:tcMar>
              <w:left w:w="432" w:type="dxa"/>
            </w:tcMar>
          </w:tcPr>
          <w:p w14:paraId="5495D292" w14:textId="77777777" w:rsidR="0037743C" w:rsidRDefault="00B970CA" w:rsidP="00B970CA">
            <w:pPr>
              <w:pStyle w:val="Heading2"/>
              <w:jc w:val="center"/>
              <w:rPr>
                <w:b w:val="0"/>
                <w:sz w:val="32"/>
                <w:szCs w:val="32"/>
              </w:rPr>
            </w:pPr>
            <w:r w:rsidRPr="00B970CA">
              <w:rPr>
                <w:b w:val="0"/>
                <w:sz w:val="32"/>
                <w:szCs w:val="32"/>
              </w:rPr>
              <w:t>FACTS</w:t>
            </w:r>
          </w:p>
          <w:p w14:paraId="71005288" w14:textId="77777777" w:rsidR="00B970CA" w:rsidRDefault="00CC0947" w:rsidP="00727D16">
            <w:r>
              <w:t>YOUNG ADULTS WHO WERE AT-R</w:t>
            </w:r>
            <w:r w:rsidR="00F93523">
              <w:t xml:space="preserve">ISK FOR FALLING OFF </w:t>
            </w:r>
            <w:r w:rsidR="00906D97">
              <w:t xml:space="preserve">TRACK BUT HAD A MENTOR ARE: </w:t>
            </w:r>
          </w:p>
          <w:p w14:paraId="68976D4B" w14:textId="67B2932D" w:rsidR="00906D97" w:rsidRDefault="00906D97" w:rsidP="00727D16">
            <w:pPr>
              <w:pStyle w:val="ListParagraph"/>
              <w:numPr>
                <w:ilvl w:val="0"/>
                <w:numId w:val="22"/>
              </w:numPr>
            </w:pPr>
            <w:r>
              <w:t xml:space="preserve">55% MORE LIKELY </w:t>
            </w:r>
            <w:r w:rsidR="000C629D">
              <w:t>TO ENROLL IN COLLEGE</w:t>
            </w:r>
            <w:r w:rsidR="00727D16">
              <w:t>.</w:t>
            </w:r>
          </w:p>
          <w:p w14:paraId="1D6890A3" w14:textId="70F59711" w:rsidR="000C629D" w:rsidRDefault="00FD24F3" w:rsidP="00727D16">
            <w:pPr>
              <w:pStyle w:val="ListParagraph"/>
              <w:numPr>
                <w:ilvl w:val="0"/>
                <w:numId w:val="22"/>
              </w:numPr>
            </w:pPr>
            <w:r>
              <w:t>78% MORE LIKELY TO VOLUNT</w:t>
            </w:r>
            <w:r w:rsidR="00504904">
              <w:t>EER REGULARY</w:t>
            </w:r>
            <w:r w:rsidR="00727D16">
              <w:t>.</w:t>
            </w:r>
          </w:p>
          <w:p w14:paraId="6A9B3BD1" w14:textId="3BB4331C" w:rsidR="00727D16" w:rsidRDefault="00504904" w:rsidP="00727D16">
            <w:pPr>
              <w:pStyle w:val="ListParagraph"/>
              <w:numPr>
                <w:ilvl w:val="0"/>
                <w:numId w:val="22"/>
              </w:numPr>
            </w:pPr>
            <w:r>
              <w:t xml:space="preserve">90% </w:t>
            </w:r>
            <w:r w:rsidR="00092FBD">
              <w:t>ARE INTRESTED IN BECOMING A MENTOR</w:t>
            </w:r>
            <w:r w:rsidR="00727D16">
              <w:t>.</w:t>
            </w:r>
          </w:p>
          <w:p w14:paraId="4A6ED76B" w14:textId="48C5040F" w:rsidR="00504904" w:rsidRDefault="00092FBD" w:rsidP="00727D16">
            <w:pPr>
              <w:pStyle w:val="ListParagraph"/>
              <w:numPr>
                <w:ilvl w:val="0"/>
                <w:numId w:val="22"/>
              </w:numPr>
            </w:pPr>
            <w:r>
              <w:t>130% MORE LIKEY TO HOLD LEADERSHIP POS</w:t>
            </w:r>
            <w:r w:rsidR="00727D16">
              <w:t>ITIONS.</w:t>
            </w:r>
          </w:p>
          <w:p w14:paraId="49397DB4" w14:textId="65946452" w:rsidR="00727D16" w:rsidRDefault="006D527E" w:rsidP="00727D16">
            <w:pPr>
              <w:pStyle w:val="ListParagraph"/>
              <w:numPr>
                <w:ilvl w:val="0"/>
                <w:numId w:val="22"/>
              </w:numPr>
            </w:pPr>
            <w:r>
              <w:t xml:space="preserve">STUDENTS WHO MEET REGULARY WITH THEIR MENTORS ARE 52% </w:t>
            </w:r>
            <w:r w:rsidR="006B2642">
              <w:t>LESS LIKELY THAN THEIR PEERS TO SKIP AN DAY OF SCHOOL AND 375 LESS LIKELY TO SKIP A CLASS</w:t>
            </w:r>
          </w:p>
          <w:p w14:paraId="55109C2E" w14:textId="22EFB934" w:rsidR="00164B40" w:rsidRDefault="00D751F3" w:rsidP="00164B40">
            <w:pPr>
              <w:pStyle w:val="ListParagraph"/>
              <w:numPr>
                <w:ilvl w:val="0"/>
                <w:numId w:val="22"/>
              </w:numPr>
            </w:pPr>
            <w:r>
              <w:t xml:space="preserve">YOUTH WHO MEET </w:t>
            </w:r>
            <w:r w:rsidR="007B51C8">
              <w:t>REGULARY WITH THEIR MENTORS ARE 46% LESS LIKELY THAN THEIR PEER TO START USING ILLE</w:t>
            </w:r>
            <w:r w:rsidR="00A77ADD">
              <w:t>GAL DRUGS AND 27% LESS LIKELY TO START DRINKIN</w:t>
            </w:r>
            <w:r w:rsidR="00070581">
              <w:t xml:space="preserve">G. </w:t>
            </w:r>
          </w:p>
          <w:p w14:paraId="61A0CDBD" w14:textId="7101C14B" w:rsidR="00070581" w:rsidRDefault="00070581" w:rsidP="00070581">
            <w:pPr>
              <w:pStyle w:val="ListParagraph"/>
            </w:pPr>
          </w:p>
          <w:p w14:paraId="6B616131" w14:textId="212E11C3" w:rsidR="00070581" w:rsidRDefault="00070581" w:rsidP="00070581">
            <w:r>
              <w:t>mentoring.org</w:t>
            </w:r>
          </w:p>
          <w:p w14:paraId="107B3C6A" w14:textId="0F62554B" w:rsidR="00727D16" w:rsidRPr="00B970CA" w:rsidRDefault="00727D16" w:rsidP="00906D97">
            <w:pPr>
              <w:pStyle w:val="ListParagraph"/>
            </w:pPr>
          </w:p>
        </w:tc>
      </w:tr>
    </w:tbl>
    <w:p w14:paraId="6250B743" w14:textId="77777777" w:rsidR="00ED7C90" w:rsidRDefault="00ED7C90" w:rsidP="00D91EF3">
      <w:pPr>
        <w:pStyle w:val="NoSpacing"/>
      </w:pPr>
    </w:p>
    <w:sectPr w:rsidR="00ED7C90" w:rsidSect="00CD4ED2">
      <w:headerReference w:type="default" r:id="rId14"/>
      <w:headerReference w:type="first" r:id="rId15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C87FC" w14:textId="77777777" w:rsidR="00C762C9" w:rsidRDefault="00C762C9" w:rsidP="0037743C">
      <w:pPr>
        <w:spacing w:after="0" w:line="240" w:lineRule="auto"/>
      </w:pPr>
      <w:r>
        <w:separator/>
      </w:r>
    </w:p>
  </w:endnote>
  <w:endnote w:type="continuationSeparator" w:id="0">
    <w:p w14:paraId="4E4D545D" w14:textId="77777777" w:rsidR="00C762C9" w:rsidRDefault="00C762C9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1792D" w14:textId="77777777" w:rsidR="00C762C9" w:rsidRDefault="00C762C9" w:rsidP="0037743C">
      <w:pPr>
        <w:spacing w:after="0" w:line="240" w:lineRule="auto"/>
      </w:pPr>
      <w:r>
        <w:separator/>
      </w:r>
    </w:p>
  </w:footnote>
  <w:footnote w:type="continuationSeparator" w:id="0">
    <w:p w14:paraId="4A6DAA31" w14:textId="77777777" w:rsidR="00C762C9" w:rsidRDefault="00C762C9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454A" w14:textId="77777777"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9CE6191" wp14:editId="5D81ED16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2DD3DD79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C715708" wp14:editId="0324B94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CDBB6D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6ACBD" w14:textId="77777777"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32E4BDCC" wp14:editId="0C520F42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419D833A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32020C8" wp14:editId="42966F4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8318B46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7DB5F5E"/>
    <w:multiLevelType w:val="hybridMultilevel"/>
    <w:tmpl w:val="FF5E6D36"/>
    <w:lvl w:ilvl="0" w:tplc="EC0A0098">
      <w:start w:val="1"/>
      <w:numFmt w:val="upperRoman"/>
      <w:lvlText w:val="%1-"/>
      <w:lvlJc w:val="left"/>
      <w:pPr>
        <w:ind w:left="158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1" w15:restartNumberingAfterBreak="0">
    <w:nsid w:val="24337521"/>
    <w:multiLevelType w:val="hybridMultilevel"/>
    <w:tmpl w:val="E23EEF74"/>
    <w:lvl w:ilvl="0" w:tplc="8EC00568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21310"/>
    <w:multiLevelType w:val="hybridMultilevel"/>
    <w:tmpl w:val="DE90C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93E27"/>
    <w:multiLevelType w:val="hybridMultilevel"/>
    <w:tmpl w:val="22E4F0F8"/>
    <w:lvl w:ilvl="0" w:tplc="C4EAED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16001"/>
    <w:multiLevelType w:val="hybridMultilevel"/>
    <w:tmpl w:val="A2700A56"/>
    <w:lvl w:ilvl="0" w:tplc="C4EAED6A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02054"/>
    <w:multiLevelType w:val="hybridMultilevel"/>
    <w:tmpl w:val="24FA0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621B0C"/>
    <w:multiLevelType w:val="hybridMultilevel"/>
    <w:tmpl w:val="BDE23BE8"/>
    <w:lvl w:ilvl="0" w:tplc="C4EAED6A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0739D"/>
    <w:multiLevelType w:val="hybridMultilevel"/>
    <w:tmpl w:val="31EA2D4A"/>
    <w:lvl w:ilvl="0" w:tplc="C4EAED6A">
      <w:start w:val="1"/>
      <w:numFmt w:val="bullet"/>
      <w:lvlText w:val="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1"/>
  </w:num>
  <w:num w:numId="17">
    <w:abstractNumId w:val="16"/>
  </w:num>
  <w:num w:numId="18">
    <w:abstractNumId w:val="17"/>
  </w:num>
  <w:num w:numId="19">
    <w:abstractNumId w:val="15"/>
  </w:num>
  <w:num w:numId="20">
    <w:abstractNumId w:val="13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02"/>
    <w:rsid w:val="00016C11"/>
    <w:rsid w:val="00020D70"/>
    <w:rsid w:val="000425F6"/>
    <w:rsid w:val="000456FE"/>
    <w:rsid w:val="0004707F"/>
    <w:rsid w:val="00070581"/>
    <w:rsid w:val="00075279"/>
    <w:rsid w:val="0008424E"/>
    <w:rsid w:val="00085143"/>
    <w:rsid w:val="00092FBD"/>
    <w:rsid w:val="000C0251"/>
    <w:rsid w:val="000C629D"/>
    <w:rsid w:val="000E7508"/>
    <w:rsid w:val="00130730"/>
    <w:rsid w:val="00164B40"/>
    <w:rsid w:val="0017591A"/>
    <w:rsid w:val="00210599"/>
    <w:rsid w:val="002356C9"/>
    <w:rsid w:val="00237961"/>
    <w:rsid w:val="00246056"/>
    <w:rsid w:val="00292112"/>
    <w:rsid w:val="0029456C"/>
    <w:rsid w:val="002C396E"/>
    <w:rsid w:val="002F5ECB"/>
    <w:rsid w:val="003309C2"/>
    <w:rsid w:val="0036143E"/>
    <w:rsid w:val="0037743C"/>
    <w:rsid w:val="00385D78"/>
    <w:rsid w:val="0038799B"/>
    <w:rsid w:val="003C4F1E"/>
    <w:rsid w:val="003E1E9B"/>
    <w:rsid w:val="0040618F"/>
    <w:rsid w:val="004100C2"/>
    <w:rsid w:val="00425687"/>
    <w:rsid w:val="0043751D"/>
    <w:rsid w:val="004C5F01"/>
    <w:rsid w:val="00504904"/>
    <w:rsid w:val="0050632B"/>
    <w:rsid w:val="00521F3A"/>
    <w:rsid w:val="00555FE1"/>
    <w:rsid w:val="005B3F09"/>
    <w:rsid w:val="005D4E3E"/>
    <w:rsid w:val="005D77E8"/>
    <w:rsid w:val="005F3ACE"/>
    <w:rsid w:val="005F496D"/>
    <w:rsid w:val="00615233"/>
    <w:rsid w:val="006301F4"/>
    <w:rsid w:val="00632BB1"/>
    <w:rsid w:val="00633AD0"/>
    <w:rsid w:val="00634545"/>
    <w:rsid w:val="00636217"/>
    <w:rsid w:val="00636FE2"/>
    <w:rsid w:val="00644624"/>
    <w:rsid w:val="006506C0"/>
    <w:rsid w:val="00676A59"/>
    <w:rsid w:val="00677B80"/>
    <w:rsid w:val="006850A6"/>
    <w:rsid w:val="0069002D"/>
    <w:rsid w:val="006B2642"/>
    <w:rsid w:val="006C309D"/>
    <w:rsid w:val="006C7311"/>
    <w:rsid w:val="006D527E"/>
    <w:rsid w:val="006E512F"/>
    <w:rsid w:val="006F23A1"/>
    <w:rsid w:val="006F784C"/>
    <w:rsid w:val="00704FD6"/>
    <w:rsid w:val="00712321"/>
    <w:rsid w:val="0071425A"/>
    <w:rsid w:val="00727D16"/>
    <w:rsid w:val="007327A6"/>
    <w:rsid w:val="007446C6"/>
    <w:rsid w:val="00751AA2"/>
    <w:rsid w:val="007B03D6"/>
    <w:rsid w:val="007B51C8"/>
    <w:rsid w:val="007C70E3"/>
    <w:rsid w:val="007E31A2"/>
    <w:rsid w:val="007F7C02"/>
    <w:rsid w:val="00805FEA"/>
    <w:rsid w:val="00813B2F"/>
    <w:rsid w:val="00890C34"/>
    <w:rsid w:val="008E42CB"/>
    <w:rsid w:val="008F12D0"/>
    <w:rsid w:val="00906D97"/>
    <w:rsid w:val="00923A2B"/>
    <w:rsid w:val="00956389"/>
    <w:rsid w:val="0096423A"/>
    <w:rsid w:val="009745A2"/>
    <w:rsid w:val="009929C2"/>
    <w:rsid w:val="00994C90"/>
    <w:rsid w:val="009A77C1"/>
    <w:rsid w:val="009B3796"/>
    <w:rsid w:val="009C488C"/>
    <w:rsid w:val="009C65E0"/>
    <w:rsid w:val="00A01D2E"/>
    <w:rsid w:val="00A22437"/>
    <w:rsid w:val="00A77ADD"/>
    <w:rsid w:val="00A92C80"/>
    <w:rsid w:val="00AE4F68"/>
    <w:rsid w:val="00AF0622"/>
    <w:rsid w:val="00B833B8"/>
    <w:rsid w:val="00B970CA"/>
    <w:rsid w:val="00B97499"/>
    <w:rsid w:val="00BC6BC9"/>
    <w:rsid w:val="00BC78E8"/>
    <w:rsid w:val="00BE0852"/>
    <w:rsid w:val="00BE6B63"/>
    <w:rsid w:val="00BF542A"/>
    <w:rsid w:val="00C53A5D"/>
    <w:rsid w:val="00C762C9"/>
    <w:rsid w:val="00C815AC"/>
    <w:rsid w:val="00CA1864"/>
    <w:rsid w:val="00CC0947"/>
    <w:rsid w:val="00CD4ED2"/>
    <w:rsid w:val="00CE1E3B"/>
    <w:rsid w:val="00D2631E"/>
    <w:rsid w:val="00D751F3"/>
    <w:rsid w:val="00D91EF3"/>
    <w:rsid w:val="00D93804"/>
    <w:rsid w:val="00D95008"/>
    <w:rsid w:val="00DB20D9"/>
    <w:rsid w:val="00DB496E"/>
    <w:rsid w:val="00DC332A"/>
    <w:rsid w:val="00E36671"/>
    <w:rsid w:val="00E50471"/>
    <w:rsid w:val="00E75E55"/>
    <w:rsid w:val="00E938FB"/>
    <w:rsid w:val="00EA6A93"/>
    <w:rsid w:val="00ED7C90"/>
    <w:rsid w:val="00F372E2"/>
    <w:rsid w:val="00F4623A"/>
    <w:rsid w:val="00F53945"/>
    <w:rsid w:val="00F540DD"/>
    <w:rsid w:val="00F62D91"/>
    <w:rsid w:val="00F656D4"/>
    <w:rsid w:val="00F73844"/>
    <w:rsid w:val="00F91541"/>
    <w:rsid w:val="00F93523"/>
    <w:rsid w:val="00FB1F73"/>
    <w:rsid w:val="00FB5EF6"/>
    <w:rsid w:val="00FD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2696C4B"/>
  <w15:chartTrackingRefBased/>
  <w15:docId w15:val="{DE6D48C6-0FBF-46B8-AC14-8161B72E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n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purl.org/dc/terms/"/>
    <ds:schemaRef ds:uri="http://schemas.microsoft.com/office/2006/documentManagement/types"/>
    <ds:schemaRef ds:uri="a4f35948-e619-41b3-aa29-22878b09cfd2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40262f94-9f35-4ac3-9a90-690165a166b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75A5038-86BB-4541-B4CD-C01BC07C3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0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Dorinda Sanderson</dc:creator>
  <cp:keywords/>
  <cp:lastModifiedBy>Dorinda Sanderson</cp:lastModifiedBy>
  <cp:revision>2</cp:revision>
  <cp:lastPrinted>2018-05-01T22:55:00Z</cp:lastPrinted>
  <dcterms:created xsi:type="dcterms:W3CDTF">2018-05-30T21:01:00Z</dcterms:created>
  <dcterms:modified xsi:type="dcterms:W3CDTF">2018-05-30T21:01:00Z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