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D06C6" w14:textId="77777777" w:rsidR="00806FF3" w:rsidRDefault="00806FF3" w:rsidP="00562601">
      <w:pPr>
        <w:pStyle w:val="NoSpacing"/>
      </w:pPr>
    </w:p>
    <w:tbl>
      <w:tblPr>
        <w:tblW w:w="7857" w:type="pct"/>
        <w:tblInd w:w="-183" w:type="dxa"/>
        <w:tblLayout w:type="fixed"/>
        <w:tblLook w:val="04A0" w:firstRow="1" w:lastRow="0" w:firstColumn="1" w:lastColumn="0" w:noHBand="0" w:noVBand="1"/>
      </w:tblPr>
      <w:tblGrid>
        <w:gridCol w:w="2158"/>
        <w:gridCol w:w="2972"/>
        <w:gridCol w:w="8460"/>
        <w:gridCol w:w="236"/>
        <w:gridCol w:w="3782"/>
        <w:gridCol w:w="236"/>
        <w:gridCol w:w="1258"/>
        <w:gridCol w:w="1254"/>
      </w:tblGrid>
      <w:tr w:rsidR="0088005B" w:rsidRPr="002A4ED5" w14:paraId="7C638F14" w14:textId="77777777" w:rsidTr="0088005B">
        <w:trPr>
          <w:gridAfter w:val="5"/>
          <w:wAfter w:w="1662" w:type="pct"/>
          <w:trHeight w:val="331"/>
        </w:trPr>
        <w:tc>
          <w:tcPr>
            <w:tcW w:w="53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A798790" w14:textId="7EE46E2B" w:rsidR="0088005B" w:rsidRPr="002A648D" w:rsidRDefault="0088005B" w:rsidP="002A648D">
            <w:pPr>
              <w:pStyle w:val="TableHeaders"/>
            </w:pPr>
            <w:r>
              <w:t>Agent Name</w:t>
            </w:r>
          </w:p>
        </w:tc>
        <w:tc>
          <w:tcPr>
            <w:tcW w:w="73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3526A8B" w14:textId="4BBBB2E9" w:rsidR="0088005B" w:rsidRPr="002A4ED5" w:rsidRDefault="0088005B" w:rsidP="002A4ED5">
            <w:pPr>
              <w:pStyle w:val="TableHeaders"/>
            </w:pPr>
            <w:r>
              <w:t>Phone Number</w:t>
            </w:r>
          </w:p>
        </w:tc>
        <w:tc>
          <w:tcPr>
            <w:tcW w:w="207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C7DCED1" w14:textId="68804F8A" w:rsidR="0088005B" w:rsidRPr="002A4ED5" w:rsidRDefault="0088005B" w:rsidP="002A4ED5">
            <w:pPr>
              <w:pStyle w:val="TableHeaders"/>
            </w:pPr>
            <w:r>
              <w:t>Ringing Extensions</w:t>
            </w:r>
          </w:p>
        </w:tc>
      </w:tr>
      <w:tr w:rsidR="0088005B" w:rsidRPr="002A4ED5" w14:paraId="1E6C0675" w14:textId="77777777" w:rsidTr="0088005B">
        <w:trPr>
          <w:gridAfter w:val="5"/>
          <w:wAfter w:w="1662" w:type="pct"/>
          <w:trHeight w:val="331"/>
        </w:trPr>
        <w:tc>
          <w:tcPr>
            <w:tcW w:w="53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274F11F" w14:textId="77777777" w:rsidR="0088005B" w:rsidRPr="002A4ED5" w:rsidRDefault="0088005B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3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B52F9AC" w14:textId="77777777" w:rsidR="0088005B" w:rsidRPr="002A4ED5" w:rsidRDefault="0088005B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7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659B63B" w14:textId="77777777" w:rsidR="0088005B" w:rsidRPr="002A4ED5" w:rsidRDefault="0088005B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88005B" w:rsidRPr="002A4ED5" w14:paraId="11AA27E3" w14:textId="77777777" w:rsidTr="0088005B">
        <w:trPr>
          <w:gridAfter w:val="5"/>
          <w:wAfter w:w="1662" w:type="pct"/>
        </w:trPr>
        <w:tc>
          <w:tcPr>
            <w:tcW w:w="5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407E83" w14:textId="0CA16C60" w:rsidR="0088005B" w:rsidRPr="002A4ED5" w:rsidRDefault="0088005B" w:rsidP="002A4ED5">
            <w:r>
              <w:t>Main #</w:t>
            </w:r>
          </w:p>
        </w:tc>
        <w:tc>
          <w:tcPr>
            <w:tcW w:w="7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42306C" w14:textId="061EF667" w:rsidR="0088005B" w:rsidRPr="002A4ED5" w:rsidRDefault="0088005B" w:rsidP="002A4ED5"/>
        </w:tc>
        <w:tc>
          <w:tcPr>
            <w:tcW w:w="20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4867FE" w14:textId="271607FF" w:rsidR="0088005B" w:rsidRPr="002A4ED5" w:rsidRDefault="0088005B" w:rsidP="002A4ED5"/>
        </w:tc>
      </w:tr>
      <w:tr w:rsidR="0088005B" w:rsidRPr="002A4ED5" w14:paraId="04FCF699" w14:textId="77777777" w:rsidTr="0088005B">
        <w:trPr>
          <w:gridAfter w:val="5"/>
          <w:wAfter w:w="1662" w:type="pct"/>
        </w:trPr>
        <w:tc>
          <w:tcPr>
            <w:tcW w:w="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C8F67F" w14:textId="48D20F25" w:rsidR="0088005B" w:rsidRPr="002A4ED5" w:rsidRDefault="00730820" w:rsidP="002A4ED5">
            <w:r>
              <w:t>Secondary #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A54779" w14:textId="77777777" w:rsidR="0088005B" w:rsidRPr="002A4ED5" w:rsidRDefault="0088005B" w:rsidP="002A4ED5"/>
        </w:tc>
        <w:tc>
          <w:tcPr>
            <w:tcW w:w="20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B39E8E" w14:textId="77777777" w:rsidR="0088005B" w:rsidRPr="002A4ED5" w:rsidRDefault="0088005B" w:rsidP="002A4ED5"/>
        </w:tc>
      </w:tr>
      <w:tr w:rsidR="0088005B" w:rsidRPr="002A4ED5" w14:paraId="0ED60327" w14:textId="77777777" w:rsidTr="0088005B">
        <w:trPr>
          <w:gridAfter w:val="5"/>
          <w:wAfter w:w="1662" w:type="pct"/>
        </w:trPr>
        <w:tc>
          <w:tcPr>
            <w:tcW w:w="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8CF756" w14:textId="77777777" w:rsidR="0088005B" w:rsidRPr="002A4ED5" w:rsidRDefault="0088005B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F9A170" w14:textId="77777777" w:rsidR="0088005B" w:rsidRPr="002A4ED5" w:rsidRDefault="0088005B" w:rsidP="002A4ED5"/>
        </w:tc>
        <w:tc>
          <w:tcPr>
            <w:tcW w:w="20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B347FE" w14:textId="77777777" w:rsidR="0088005B" w:rsidRPr="002A4ED5" w:rsidRDefault="0088005B" w:rsidP="002A4ED5"/>
        </w:tc>
      </w:tr>
      <w:tr w:rsidR="0088005B" w:rsidRPr="002A4ED5" w14:paraId="3F3F2356" w14:textId="77777777" w:rsidTr="0088005B">
        <w:trPr>
          <w:gridAfter w:val="5"/>
          <w:wAfter w:w="1662" w:type="pct"/>
        </w:trPr>
        <w:tc>
          <w:tcPr>
            <w:tcW w:w="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439DD9" w14:textId="77777777" w:rsidR="0088005B" w:rsidRPr="002A4ED5" w:rsidRDefault="0088005B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0B6DE5" w14:textId="77777777" w:rsidR="0088005B" w:rsidRPr="002A4ED5" w:rsidRDefault="0088005B" w:rsidP="002A4ED5"/>
        </w:tc>
        <w:tc>
          <w:tcPr>
            <w:tcW w:w="20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83986D" w14:textId="77777777" w:rsidR="0088005B" w:rsidRPr="002A4ED5" w:rsidRDefault="0088005B" w:rsidP="002A4ED5"/>
        </w:tc>
      </w:tr>
      <w:tr w:rsidR="0088005B" w:rsidRPr="002A4ED5" w14:paraId="1AF8509B" w14:textId="77777777" w:rsidTr="0088005B">
        <w:trPr>
          <w:gridAfter w:val="5"/>
          <w:wAfter w:w="1662" w:type="pct"/>
        </w:trPr>
        <w:tc>
          <w:tcPr>
            <w:tcW w:w="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B702F" w14:textId="77777777" w:rsidR="0088005B" w:rsidRPr="002A4ED5" w:rsidRDefault="0088005B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4BA207" w14:textId="77777777" w:rsidR="0088005B" w:rsidRPr="002A4ED5" w:rsidRDefault="0088005B" w:rsidP="002A4ED5"/>
        </w:tc>
        <w:tc>
          <w:tcPr>
            <w:tcW w:w="20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93B033" w14:textId="77777777" w:rsidR="0088005B" w:rsidRPr="002A4ED5" w:rsidRDefault="0088005B" w:rsidP="002A4ED5"/>
        </w:tc>
      </w:tr>
      <w:tr w:rsidR="0088005B" w:rsidRPr="002A4ED5" w14:paraId="1024D41B" w14:textId="77777777" w:rsidTr="0088005B">
        <w:trPr>
          <w:gridAfter w:val="5"/>
          <w:wAfter w:w="1662" w:type="pct"/>
        </w:trPr>
        <w:tc>
          <w:tcPr>
            <w:tcW w:w="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390BDF" w14:textId="77777777" w:rsidR="0088005B" w:rsidRPr="002A4ED5" w:rsidRDefault="0088005B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894160" w14:textId="77777777" w:rsidR="0088005B" w:rsidRPr="002A4ED5" w:rsidRDefault="0088005B" w:rsidP="002A4ED5"/>
        </w:tc>
        <w:tc>
          <w:tcPr>
            <w:tcW w:w="20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9DF822" w14:textId="77777777" w:rsidR="0088005B" w:rsidRPr="002A4ED5" w:rsidRDefault="0088005B" w:rsidP="002A4ED5"/>
        </w:tc>
      </w:tr>
      <w:tr w:rsidR="0088005B" w:rsidRPr="002A4ED5" w14:paraId="4867DBD8" w14:textId="77777777" w:rsidTr="0088005B">
        <w:trPr>
          <w:gridAfter w:val="5"/>
          <w:wAfter w:w="1662" w:type="pct"/>
        </w:trPr>
        <w:tc>
          <w:tcPr>
            <w:tcW w:w="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E9C441" w14:textId="77777777" w:rsidR="0088005B" w:rsidRPr="002A4ED5" w:rsidRDefault="0088005B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1AF782" w14:textId="77777777" w:rsidR="0088005B" w:rsidRPr="002A4ED5" w:rsidRDefault="0088005B" w:rsidP="002A4ED5"/>
        </w:tc>
        <w:tc>
          <w:tcPr>
            <w:tcW w:w="20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9626D9" w14:textId="77777777" w:rsidR="0088005B" w:rsidRPr="002A4ED5" w:rsidRDefault="0088005B" w:rsidP="002A4ED5"/>
        </w:tc>
      </w:tr>
      <w:tr w:rsidR="0088005B" w:rsidRPr="002A4ED5" w14:paraId="03D3367E" w14:textId="77777777" w:rsidTr="0088005B">
        <w:trPr>
          <w:gridAfter w:val="5"/>
          <w:wAfter w:w="1662" w:type="pct"/>
        </w:trPr>
        <w:tc>
          <w:tcPr>
            <w:tcW w:w="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69B673" w14:textId="77777777" w:rsidR="0088005B" w:rsidRPr="002A4ED5" w:rsidRDefault="0088005B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893079" w14:textId="77777777" w:rsidR="0088005B" w:rsidRPr="002A4ED5" w:rsidRDefault="0088005B" w:rsidP="002A4ED5"/>
        </w:tc>
        <w:tc>
          <w:tcPr>
            <w:tcW w:w="20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154B81" w14:textId="77777777" w:rsidR="0088005B" w:rsidRPr="002A4ED5" w:rsidRDefault="0088005B" w:rsidP="002A4ED5"/>
        </w:tc>
      </w:tr>
      <w:tr w:rsidR="0088005B" w:rsidRPr="002A4ED5" w14:paraId="6D4E116A" w14:textId="77777777" w:rsidTr="0088005B">
        <w:trPr>
          <w:gridAfter w:val="5"/>
          <w:wAfter w:w="1662" w:type="pct"/>
        </w:trPr>
        <w:tc>
          <w:tcPr>
            <w:tcW w:w="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DE277C" w14:textId="0E39572D" w:rsidR="0088005B" w:rsidRPr="002A4ED5" w:rsidRDefault="00730820" w:rsidP="002A4ED5">
            <w:r>
              <w:t>Fax #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9DA439" w14:textId="77777777" w:rsidR="0088005B" w:rsidRPr="002A4ED5" w:rsidRDefault="0088005B" w:rsidP="002A4ED5"/>
        </w:tc>
        <w:tc>
          <w:tcPr>
            <w:tcW w:w="20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2194B" w14:textId="77777777" w:rsidR="0088005B" w:rsidRPr="002A4ED5" w:rsidRDefault="0088005B" w:rsidP="002A4ED5"/>
        </w:tc>
      </w:tr>
      <w:tr w:rsidR="0088005B" w:rsidRPr="002A4ED5" w14:paraId="603A58E0" w14:textId="77777777" w:rsidTr="0088005B">
        <w:trPr>
          <w:gridAfter w:val="5"/>
          <w:wAfter w:w="1662" w:type="pct"/>
        </w:trPr>
        <w:tc>
          <w:tcPr>
            <w:tcW w:w="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FEF449" w14:textId="77777777" w:rsidR="0088005B" w:rsidRPr="002A4ED5" w:rsidRDefault="0088005B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EE7A32" w14:textId="77777777" w:rsidR="0088005B" w:rsidRPr="002A4ED5" w:rsidRDefault="0088005B" w:rsidP="002A4ED5"/>
        </w:tc>
        <w:tc>
          <w:tcPr>
            <w:tcW w:w="20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D2BCAA" w14:textId="77777777" w:rsidR="0088005B" w:rsidRPr="002A4ED5" w:rsidRDefault="0088005B" w:rsidP="002A4ED5"/>
        </w:tc>
      </w:tr>
      <w:tr w:rsidR="0088005B" w:rsidRPr="002A4ED5" w14:paraId="4B473F89" w14:textId="77777777" w:rsidTr="0088005B">
        <w:tc>
          <w:tcPr>
            <w:tcW w:w="530" w:type="pct"/>
            <w:tcBorders>
              <w:top w:val="single" w:sz="4" w:space="0" w:color="auto"/>
            </w:tcBorders>
          </w:tcPr>
          <w:p w14:paraId="39708036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</w:tcBorders>
          </w:tcPr>
          <w:p w14:paraId="2BF3749B" w14:textId="77777777" w:rsidR="002A4ED5" w:rsidRPr="002A4ED5" w:rsidRDefault="002A4ED5" w:rsidP="002A4ED5"/>
        </w:tc>
        <w:tc>
          <w:tcPr>
            <w:tcW w:w="2078" w:type="pct"/>
            <w:tcBorders>
              <w:top w:val="single" w:sz="4" w:space="0" w:color="auto"/>
            </w:tcBorders>
          </w:tcPr>
          <w:p w14:paraId="35CD21BF" w14:textId="77777777" w:rsidR="002A4ED5" w:rsidRPr="002A4ED5" w:rsidRDefault="002A4ED5" w:rsidP="002A4ED5"/>
        </w:tc>
        <w:tc>
          <w:tcPr>
            <w:tcW w:w="58" w:type="pct"/>
            <w:tcBorders>
              <w:top w:val="single" w:sz="4" w:space="0" w:color="auto"/>
            </w:tcBorders>
          </w:tcPr>
          <w:p w14:paraId="19946226" w14:textId="77777777" w:rsidR="002A4ED5" w:rsidRPr="002A4ED5" w:rsidRDefault="002A4ED5" w:rsidP="002A4ED5"/>
        </w:tc>
        <w:tc>
          <w:tcPr>
            <w:tcW w:w="929" w:type="pct"/>
            <w:tcBorders>
              <w:top w:val="single" w:sz="4" w:space="0" w:color="auto"/>
            </w:tcBorders>
          </w:tcPr>
          <w:p w14:paraId="6C860366" w14:textId="77777777" w:rsidR="002A4ED5" w:rsidRPr="002A4ED5" w:rsidRDefault="002A4ED5" w:rsidP="002A4ED5"/>
        </w:tc>
        <w:tc>
          <w:tcPr>
            <w:tcW w:w="58" w:type="pct"/>
            <w:tcBorders>
              <w:top w:val="single" w:sz="4" w:space="0" w:color="auto"/>
            </w:tcBorders>
          </w:tcPr>
          <w:p w14:paraId="6C3D57B6" w14:textId="77777777" w:rsidR="002A4ED5" w:rsidRPr="002A4ED5" w:rsidRDefault="002A4ED5" w:rsidP="002A4ED5"/>
        </w:tc>
        <w:sdt>
          <w:sdtPr>
            <w:id w:val="2064670704"/>
            <w:placeholder>
              <w:docPart w:val="AFFCD8AEDE9C4EA29D4FEC4E8A190F2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09" w:type="pct"/>
                <w:tcBorders>
                  <w:top w:val="single" w:sz="4" w:space="0" w:color="auto"/>
                </w:tcBorders>
                <w:vAlign w:val="bottom"/>
              </w:tcPr>
              <w:p w14:paraId="085AE478" w14:textId="77777777"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307" w:type="pct"/>
            <w:tcBorders>
              <w:top w:val="single" w:sz="4" w:space="0" w:color="auto"/>
              <w:bottom w:val="single" w:sz="4" w:space="0" w:color="auto"/>
            </w:tcBorders>
          </w:tcPr>
          <w:p w14:paraId="21FB931B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075D449D" w14:textId="77777777" w:rsidR="00806FF3" w:rsidRPr="00562601" w:rsidRDefault="00806FF3" w:rsidP="002A648D"/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0FF74" w14:textId="77777777" w:rsidR="00012AD9" w:rsidRDefault="00012AD9" w:rsidP="00650259">
      <w:pPr>
        <w:spacing w:line="240" w:lineRule="auto"/>
      </w:pPr>
      <w:r>
        <w:separator/>
      </w:r>
    </w:p>
  </w:endnote>
  <w:endnote w:type="continuationSeparator" w:id="0">
    <w:p w14:paraId="490FF6CC" w14:textId="77777777" w:rsidR="00012AD9" w:rsidRDefault="00012AD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DAED21-D280-4EC5-8DC9-FCF7128B2AC7}"/>
    <w:embedBold r:id="rId2" w:fontKey="{56476131-69E2-4960-A690-B20751B2D20B}"/>
    <w:embedItalic r:id="rId3" w:fontKey="{ED2203B6-B9A6-4040-B3CD-6A1D4A476F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BD683E3-5B35-4276-9205-5C995C6F8C36}"/>
    <w:embedBold r:id="rId5" w:fontKey="{F5CF682A-7052-4DEF-BF48-F59647295CA1}"/>
    <w:embedItalic r:id="rId6" w:fontKey="{5E5C43B9-FCE7-4A32-8CE7-42A98E62FBC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AC031B1-88AB-46F1-B95C-701FE8EDBD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F46BB8B-9B7E-4D55-A1AE-A76A6F5971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088877DB" w14:textId="77777777" w:rsidTr="00562601">
      <w:sdt>
        <w:sdtPr>
          <w:id w:val="-18940771"/>
          <w:placeholder>
            <w:docPart w:val="67D173FEDBC64CEABF09CD7775C510D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4BA86426" w14:textId="77777777" w:rsidR="00562601" w:rsidRPr="002A648D" w:rsidRDefault="00044D3D" w:rsidP="002A648D">
              <w:pPr>
                <w:pStyle w:val="Footer"/>
              </w:pPr>
              <w:r w:rsidRPr="002A648D">
                <w:rPr>
                  <w:rStyle w:val="FooterChar"/>
                </w:rPr>
                <w:t xml:space="preserve">Double click in Footer to put School Name </w:t>
              </w:r>
              <w:r w:rsidRPr="002A648D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2500" w:type="pct"/>
          <w:vAlign w:val="center"/>
        </w:tcPr>
        <w:p w14:paraId="1616ECD5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</w:rPr>
            <w:drawing>
              <wp:inline distT="0" distB="0" distL="0" distR="0" wp14:anchorId="0161BD4D" wp14:editId="1DA7EFD1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6AC32E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A0EF6" w14:textId="77777777" w:rsidR="00012AD9" w:rsidRDefault="00012AD9" w:rsidP="00650259">
      <w:pPr>
        <w:spacing w:line="240" w:lineRule="auto"/>
      </w:pPr>
      <w:r>
        <w:separator/>
      </w:r>
    </w:p>
  </w:footnote>
  <w:footnote w:type="continuationSeparator" w:id="0">
    <w:p w14:paraId="435BF49D" w14:textId="77777777" w:rsidR="00012AD9" w:rsidRDefault="00012AD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0ADF4924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395FDEBD" w14:textId="78EB6E0A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731F1C" w:themeFill="accent5"/>
          <w:vAlign w:val="center"/>
        </w:tcPr>
        <w:p w14:paraId="2DF0D31A" w14:textId="0E5BF5A5" w:rsidR="00562601" w:rsidRPr="0088005B" w:rsidRDefault="0088005B" w:rsidP="0088005B">
          <w:pPr>
            <w:pStyle w:val="Header"/>
            <w:jc w:val="center"/>
          </w:pPr>
          <w:r w:rsidRPr="0088005B">
            <w:t>Site Phone Numbers</w:t>
          </w:r>
        </w:p>
      </w:tc>
    </w:tr>
  </w:tbl>
  <w:p w14:paraId="3305A280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05B"/>
    <w:rsid w:val="00003B30"/>
    <w:rsid w:val="00012AD9"/>
    <w:rsid w:val="00044D3D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248E4"/>
    <w:rsid w:val="00354B3D"/>
    <w:rsid w:val="00361DBB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30820"/>
    <w:rsid w:val="00770F25"/>
    <w:rsid w:val="00787DD4"/>
    <w:rsid w:val="007A35A8"/>
    <w:rsid w:val="007B0A85"/>
    <w:rsid w:val="007C6A52"/>
    <w:rsid w:val="00806FF3"/>
    <w:rsid w:val="0082043E"/>
    <w:rsid w:val="0088005B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D6F3B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A240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D173FEDBC64CEABF09CD7775C51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32A1-B0BB-4E7D-A074-2DA3BF618DBC}"/>
      </w:docPartPr>
      <w:docPartBody>
        <w:p w:rsidR="00B75CA8" w:rsidRDefault="009850BC">
          <w:pPr>
            <w:pStyle w:val="67D173FEDBC64CEABF09CD7775C510DD"/>
          </w:pPr>
          <w:r w:rsidRPr="002A4ED5">
            <w:t>Phone</w:t>
          </w:r>
        </w:p>
      </w:docPartBody>
    </w:docPart>
    <w:docPart>
      <w:docPartPr>
        <w:name w:val="AFFCD8AEDE9C4EA29D4FEC4E8A190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D4B7-CD5A-4E58-A104-6EF07F89CFAF}"/>
      </w:docPartPr>
      <w:docPartBody>
        <w:p w:rsidR="00B75CA8" w:rsidRDefault="009850BC">
          <w:pPr>
            <w:pStyle w:val="AFFCD8AEDE9C4EA29D4FEC4E8A190F25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BA5"/>
    <w:rsid w:val="007B19B4"/>
    <w:rsid w:val="009850BC"/>
    <w:rsid w:val="00B75CA8"/>
    <w:rsid w:val="00F22C27"/>
    <w:rsid w:val="00FA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D173FEDBC64CEABF09CD7775C510DD">
    <w:name w:val="67D173FEDBC64CEABF09CD7775C510DD"/>
  </w:style>
  <w:style w:type="paragraph" w:customStyle="1" w:styleId="AFFCD8AEDE9C4EA29D4FEC4E8A190F25">
    <w:name w:val="AFFCD8AEDE9C4EA29D4FEC4E8A190F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8126B1-4201-4F05-A2DF-DD60AAC970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2021-11-23T16:15:00Z</dcterms:created>
  <dcterms:modified xsi:type="dcterms:W3CDTF">2021-11-23T16:15:00Z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