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90596C" w:rsidRPr="0090596C" w14:paraId="544F7F15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0FFC121C" w14:textId="40F473AE" w:rsidR="00650259" w:rsidRPr="0090596C" w:rsidRDefault="00F47F22" w:rsidP="0090596C">
            <w:pPr>
              <w:pStyle w:val="Heading1"/>
              <w:outlineLvl w:val="0"/>
            </w:pPr>
            <w:r>
              <w:t xml:space="preserve">Company Information </w:t>
            </w:r>
          </w:p>
        </w:tc>
      </w:tr>
      <w:tr w:rsidR="00650259" w:rsidRPr="00846B76" w14:paraId="002EA39E" w14:textId="77777777" w:rsidTr="0090596C">
        <w:tc>
          <w:tcPr>
            <w:tcW w:w="1334" w:type="pct"/>
            <w:vAlign w:val="bottom"/>
          </w:tcPr>
          <w:p w14:paraId="08CB2A57" w14:textId="42DD53DD" w:rsidR="00650259" w:rsidRPr="00846B76" w:rsidRDefault="00F47F22" w:rsidP="00F47F22">
            <w:pPr>
              <w:pStyle w:val="NormalIndent"/>
              <w:ind w:left="0"/>
            </w:pPr>
            <w:r>
              <w:t>Company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523F9AF" w14:textId="3BA43BE5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2C9516D" w14:textId="77777777" w:rsidTr="00F47F22">
        <w:trPr>
          <w:trHeight w:val="233"/>
        </w:trPr>
        <w:tc>
          <w:tcPr>
            <w:tcW w:w="1334" w:type="pct"/>
            <w:vAlign w:val="bottom"/>
          </w:tcPr>
          <w:p w14:paraId="18478D63" w14:textId="21134559" w:rsidR="00650259" w:rsidRPr="00846B76" w:rsidRDefault="006D527F" w:rsidP="00F47F22">
            <w:pPr>
              <w:pStyle w:val="NormalIndent"/>
              <w:ind w:left="0"/>
            </w:pPr>
            <w:r>
              <w:t xml:space="preserve">Address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07D028" w14:textId="318D0675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5E94353" w14:textId="77777777" w:rsidTr="0090596C">
        <w:sdt>
          <w:sdtPr>
            <w:id w:val="-521243642"/>
            <w:placeholder>
              <w:docPart w:val="C9BE3AFC65664E289172D97939971A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04585CB" w14:textId="4C674AD6" w:rsidR="00650259" w:rsidRPr="00846B76" w:rsidRDefault="006D527F" w:rsidP="00F47F22">
                <w:pPr>
                  <w:pStyle w:val="NormalIndent"/>
                  <w:ind w:left="0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62A757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7BBC011" w14:textId="77777777" w:rsidTr="0090596C">
        <w:tc>
          <w:tcPr>
            <w:tcW w:w="1334" w:type="pct"/>
            <w:vAlign w:val="bottom"/>
          </w:tcPr>
          <w:p w14:paraId="5B9F8E6A" w14:textId="77777777" w:rsidR="00650259" w:rsidRDefault="00D76E8B" w:rsidP="008D0C8C">
            <w:pPr>
              <w:pStyle w:val="NormalIndent"/>
              <w:ind w:left="0"/>
            </w:pPr>
            <w:r>
              <w:t>Service provider</w:t>
            </w:r>
          </w:p>
          <w:p w14:paraId="20C8B2FA" w14:textId="1A5C3D5C" w:rsidR="00D76E8B" w:rsidRDefault="00D76E8B" w:rsidP="008D0C8C">
            <w:pPr>
              <w:pStyle w:val="NormalIndent"/>
              <w:ind w:left="0"/>
            </w:pPr>
            <w:r>
              <w:t>Internet/Phone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E86E2E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7D641B3" w14:textId="77777777" w:rsidTr="0090596C">
        <w:tc>
          <w:tcPr>
            <w:tcW w:w="1334" w:type="pct"/>
            <w:vAlign w:val="bottom"/>
          </w:tcPr>
          <w:p w14:paraId="68C40139" w14:textId="3A65CDD0" w:rsidR="00650259" w:rsidRPr="00846B76" w:rsidRDefault="00574928" w:rsidP="008D0C8C">
            <w:pPr>
              <w:pStyle w:val="NormalIndent"/>
              <w:ind w:left="0"/>
            </w:pPr>
            <w:r>
              <w:t xml:space="preserve">Main </w:t>
            </w:r>
            <w:r w:rsidR="00CE645E">
              <w:t>Phone Number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26FD8A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8B4BE5D" w14:textId="77777777" w:rsidTr="0090596C">
        <w:tc>
          <w:tcPr>
            <w:tcW w:w="1334" w:type="pct"/>
            <w:vAlign w:val="bottom"/>
          </w:tcPr>
          <w:p w14:paraId="51A3461F" w14:textId="73D15AF5" w:rsidR="00650259" w:rsidRPr="00846B76" w:rsidRDefault="00CE645E" w:rsidP="00F47F22">
            <w:pPr>
              <w:pStyle w:val="NormalIndent"/>
              <w:ind w:left="0"/>
            </w:pPr>
            <w:r>
              <w:t>Fax Number</w:t>
            </w:r>
          </w:p>
        </w:tc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7FC5E1C8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vAlign w:val="bottom"/>
          </w:tcPr>
          <w:p w14:paraId="6573C3A5" w14:textId="49669A73" w:rsidR="00650259" w:rsidRPr="00CE645E" w:rsidRDefault="00A07B24" w:rsidP="0090596C">
            <w:r>
              <w:t xml:space="preserve"> Office Email</w:t>
            </w:r>
          </w:p>
        </w:tc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52572E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AB1CFD5" w14:textId="77777777" w:rsidTr="0090596C">
        <w:tc>
          <w:tcPr>
            <w:tcW w:w="1334" w:type="pct"/>
            <w:vAlign w:val="bottom"/>
          </w:tcPr>
          <w:p w14:paraId="38F7B819" w14:textId="45483AAA" w:rsidR="00650259" w:rsidRPr="00846B76" w:rsidRDefault="008D0C8C" w:rsidP="008D0C8C">
            <w:pPr>
              <w:pStyle w:val="NormalIndent"/>
              <w:ind w:left="0"/>
            </w:pPr>
            <w:r>
              <w:t xml:space="preserve">Billing </w:t>
            </w:r>
            <w:sdt>
              <w:sdtPr>
                <w:id w:val="-965116832"/>
                <w:placeholder>
                  <w:docPart w:val="8DBE67551903406CBA690E3C38CDB507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90596C">
                  <w:t>Email</w:t>
                </w:r>
              </w:sdtContent>
            </w:sdt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25E676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9E60674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227EEA0F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EF1E65D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23B0" w14:textId="77777777" w:rsidR="00267685" w:rsidRDefault="00267685" w:rsidP="00650259">
      <w:pPr>
        <w:spacing w:after="0" w:line="240" w:lineRule="auto"/>
      </w:pPr>
      <w:r>
        <w:separator/>
      </w:r>
    </w:p>
  </w:endnote>
  <w:endnote w:type="continuationSeparator" w:id="0">
    <w:p w14:paraId="6A1058BB" w14:textId="77777777" w:rsidR="00267685" w:rsidRDefault="0026768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F69717-7D15-4318-B471-C96A3A390AA8}"/>
    <w:embedBold r:id="rId2" w:fontKey="{58024086-3C40-4D9A-BC1B-9FD31D0FC2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DB0751B-5B98-4E7F-B849-B933D85C4B4C}"/>
    <w:embedBold r:id="rId4" w:fontKey="{6CEC61A7-16F0-41A6-B5F5-ED6A37510801}"/>
    <w:embedItalic r:id="rId5" w:fontKey="{65545DD7-F732-4409-BAF2-7FBD7097492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D20B05E-FB18-41BC-90F4-565108424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7682C" w14:textId="77777777" w:rsidR="003A183D" w:rsidRDefault="003A18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D8F6B3E" w14:textId="77777777" w:rsidTr="00C4167A">
      <w:tc>
        <w:tcPr>
          <w:tcW w:w="4675" w:type="dxa"/>
          <w:vAlign w:val="center"/>
        </w:tcPr>
        <w:p w14:paraId="7CBC2FA2" w14:textId="1ED96D4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A7C4C7E" w14:textId="080F4A68" w:rsidR="007F7B5D" w:rsidRPr="007F7B5D" w:rsidRDefault="007F7B5D" w:rsidP="00224DD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</w:tbl>
  <w:p w14:paraId="321211D3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2E2EF" w14:textId="77777777" w:rsidR="003A183D" w:rsidRDefault="003A1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E60F8" w14:textId="77777777" w:rsidR="00267685" w:rsidRDefault="00267685" w:rsidP="00650259">
      <w:pPr>
        <w:spacing w:after="0" w:line="240" w:lineRule="auto"/>
      </w:pPr>
      <w:r>
        <w:separator/>
      </w:r>
    </w:p>
  </w:footnote>
  <w:footnote w:type="continuationSeparator" w:id="0">
    <w:p w14:paraId="65ECC46E" w14:textId="77777777" w:rsidR="00267685" w:rsidRDefault="0026768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3B354" w14:textId="77777777" w:rsidR="003A183D" w:rsidRDefault="003A18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67F24946" w14:textId="77777777" w:rsidTr="0090596C">
      <w:trPr>
        <w:trHeight w:val="990"/>
      </w:trPr>
      <w:tc>
        <w:tcPr>
          <w:tcW w:w="1350" w:type="dxa"/>
          <w:vAlign w:val="center"/>
        </w:tcPr>
        <w:p w14:paraId="18DE6F87" w14:textId="00750F74" w:rsidR="0090596C" w:rsidRDefault="0090596C" w:rsidP="0090596C">
          <w:pPr>
            <w:pStyle w:val="Header"/>
            <w:ind w:left="-108"/>
          </w:pPr>
          <w:bookmarkStart w:id="0" w:name="_Hlk521325785"/>
        </w:p>
      </w:tc>
      <w:tc>
        <w:tcPr>
          <w:tcW w:w="8000" w:type="dxa"/>
          <w:vAlign w:val="center"/>
        </w:tcPr>
        <w:p w14:paraId="6FEF9FBB" w14:textId="02F6B638" w:rsidR="0090596C" w:rsidRPr="00224DD6" w:rsidRDefault="008D0C8C" w:rsidP="0090596C">
          <w:pPr>
            <w:pStyle w:val="Header"/>
            <w:rPr>
              <w:sz w:val="72"/>
              <w:szCs w:val="72"/>
            </w:rPr>
          </w:pPr>
          <w:r>
            <w:t xml:space="preserve">            </w:t>
          </w:r>
          <w:r w:rsidR="00224DD6">
            <w:t xml:space="preserve"> </w:t>
          </w:r>
          <w:r>
            <w:t xml:space="preserve"> </w:t>
          </w:r>
          <w:r w:rsidRPr="00224DD6">
            <w:rPr>
              <w:sz w:val="72"/>
              <w:szCs w:val="72"/>
            </w:rPr>
            <w:t>TEL-A-FRIEND</w:t>
          </w:r>
        </w:p>
        <w:p w14:paraId="28693A67" w14:textId="54BBFC16" w:rsidR="008D0C8C" w:rsidRPr="00F47F22" w:rsidRDefault="008D0C8C" w:rsidP="0090596C">
          <w:pPr>
            <w:pStyle w:val="Header"/>
            <w:rPr>
              <w:sz w:val="56"/>
              <w:szCs w:val="56"/>
            </w:rPr>
          </w:pPr>
          <w:r>
            <w:t xml:space="preserve">        </w:t>
          </w:r>
          <w:r w:rsidR="00224DD6">
            <w:t xml:space="preserve">     </w:t>
          </w:r>
          <w:r>
            <w:t>PRE INSTALL CHECKLIST</w:t>
          </w:r>
        </w:p>
      </w:tc>
    </w:tr>
    <w:bookmarkEnd w:id="0"/>
  </w:tbl>
  <w:p w14:paraId="54F1E3B0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7720F" w14:textId="77777777" w:rsidR="003A183D" w:rsidRDefault="003A18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22"/>
    <w:rsid w:val="000456E1"/>
    <w:rsid w:val="00052382"/>
    <w:rsid w:val="0006568A"/>
    <w:rsid w:val="00076F0F"/>
    <w:rsid w:val="00084253"/>
    <w:rsid w:val="000D1F49"/>
    <w:rsid w:val="001727CA"/>
    <w:rsid w:val="00224DD6"/>
    <w:rsid w:val="00267685"/>
    <w:rsid w:val="002928D0"/>
    <w:rsid w:val="002C56E6"/>
    <w:rsid w:val="00353CEA"/>
    <w:rsid w:val="00361E11"/>
    <w:rsid w:val="003A183D"/>
    <w:rsid w:val="003B4744"/>
    <w:rsid w:val="003F0847"/>
    <w:rsid w:val="0040090B"/>
    <w:rsid w:val="0046302A"/>
    <w:rsid w:val="00485096"/>
    <w:rsid w:val="00487D2D"/>
    <w:rsid w:val="004D5D62"/>
    <w:rsid w:val="005112D0"/>
    <w:rsid w:val="00574928"/>
    <w:rsid w:val="00577E06"/>
    <w:rsid w:val="00590C78"/>
    <w:rsid w:val="005A3BF7"/>
    <w:rsid w:val="005F2035"/>
    <w:rsid w:val="005F7990"/>
    <w:rsid w:val="0063739C"/>
    <w:rsid w:val="00650259"/>
    <w:rsid w:val="00682B15"/>
    <w:rsid w:val="006D527F"/>
    <w:rsid w:val="00770F25"/>
    <w:rsid w:val="007917A0"/>
    <w:rsid w:val="007A35A8"/>
    <w:rsid w:val="007B0A85"/>
    <w:rsid w:val="007C6A52"/>
    <w:rsid w:val="007F7B5D"/>
    <w:rsid w:val="0082043E"/>
    <w:rsid w:val="00836129"/>
    <w:rsid w:val="008D0C8C"/>
    <w:rsid w:val="008E203A"/>
    <w:rsid w:val="0090596C"/>
    <w:rsid w:val="0091229C"/>
    <w:rsid w:val="00940E73"/>
    <w:rsid w:val="0097786D"/>
    <w:rsid w:val="0098597D"/>
    <w:rsid w:val="009F619A"/>
    <w:rsid w:val="009F6DDE"/>
    <w:rsid w:val="00A07B24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645E"/>
    <w:rsid w:val="00CE7918"/>
    <w:rsid w:val="00D025CC"/>
    <w:rsid w:val="00D16163"/>
    <w:rsid w:val="00D668CC"/>
    <w:rsid w:val="00D76E8B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47F22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17E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BE67551903406CBA690E3C38CDB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5EBC6-3596-49BC-BBE5-9EE7869A3287}"/>
      </w:docPartPr>
      <w:docPartBody>
        <w:p w:rsidR="00EB0DCB" w:rsidRDefault="00661B2D">
          <w:pPr>
            <w:pStyle w:val="8DBE67551903406CBA690E3C38CDB507"/>
          </w:pPr>
          <w:r w:rsidRPr="0090596C">
            <w:t>Email</w:t>
          </w:r>
        </w:p>
      </w:docPartBody>
    </w:docPart>
    <w:docPart>
      <w:docPartPr>
        <w:name w:val="C9BE3AFC65664E289172D97939971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2D9BF-09DC-4355-8AC7-35E8CD47F5B6}"/>
      </w:docPartPr>
      <w:docPartBody>
        <w:p w:rsidR="00EB0DCB" w:rsidRDefault="00794636" w:rsidP="00794636">
          <w:pPr>
            <w:pStyle w:val="C9BE3AFC65664E289172D97939971A80"/>
          </w:pPr>
          <w:r w:rsidRPr="0090596C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6"/>
    <w:rsid w:val="0003344C"/>
    <w:rsid w:val="00280E73"/>
    <w:rsid w:val="00661B2D"/>
    <w:rsid w:val="006F389A"/>
    <w:rsid w:val="00794636"/>
    <w:rsid w:val="00EB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BE67551903406CBA690E3C38CDB507">
    <w:name w:val="8DBE67551903406CBA690E3C38CDB507"/>
  </w:style>
  <w:style w:type="paragraph" w:customStyle="1" w:styleId="8B2EBB665A0848A1BFEDCE10EAA24401">
    <w:name w:val="8B2EBB665A0848A1BFEDCE10EAA24401"/>
  </w:style>
  <w:style w:type="paragraph" w:customStyle="1" w:styleId="939EA0138A5E43888F6858EC2C38E246">
    <w:name w:val="939EA0138A5E43888F6858EC2C38E246"/>
  </w:style>
  <w:style w:type="paragraph" w:customStyle="1" w:styleId="BFB39A9B53AC4BD3BFA8ABEB05D9D08F">
    <w:name w:val="BFB39A9B53AC4BD3BFA8ABEB05D9D08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C6DBBB169294BE290896952270D1473">
    <w:name w:val="CC6DBBB169294BE290896952270D1473"/>
  </w:style>
  <w:style w:type="paragraph" w:customStyle="1" w:styleId="73A378DE46FA45E69F47044546F8002F">
    <w:name w:val="73A378DE46FA45E69F47044546F8002F"/>
  </w:style>
  <w:style w:type="paragraph" w:customStyle="1" w:styleId="60B4A259BA264ECEBB460157A7F40CC5">
    <w:name w:val="60B4A259BA264ECEBB460157A7F40CC5"/>
  </w:style>
  <w:style w:type="paragraph" w:customStyle="1" w:styleId="C9BE3AFC65664E289172D97939971A80">
    <w:name w:val="C9BE3AFC65664E289172D97939971A80"/>
    <w:rsid w:val="007946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2021-11-23T16:13:00Z</dcterms:created>
  <dcterms:modified xsi:type="dcterms:W3CDTF">2021-11-23T16:13:00Z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