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90596C" w:rsidRPr="0090596C" w14:paraId="544F7F15" w14:textId="77777777" w:rsidTr="0090596C">
        <w:tc>
          <w:tcPr>
            <w:tcW w:w="5000" w:type="pct"/>
            <w:gridSpan w:val="4"/>
            <w:shd w:val="clear" w:color="auto" w:fill="731F1C" w:themeFill="accent5"/>
          </w:tcPr>
          <w:p w14:paraId="0FFC121C" w14:textId="4EACDB89" w:rsidR="00650259" w:rsidRPr="00BE427E" w:rsidRDefault="00BE427E" w:rsidP="0090596C">
            <w:pPr>
              <w:pStyle w:val="Heading1"/>
              <w:outlineLvl w:val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                       </w:t>
            </w:r>
            <w:r w:rsidR="00F47F22" w:rsidRPr="00BE427E">
              <w:rPr>
                <w:sz w:val="48"/>
                <w:szCs w:val="48"/>
              </w:rPr>
              <w:t xml:space="preserve">Company Information </w:t>
            </w:r>
          </w:p>
        </w:tc>
      </w:tr>
      <w:tr w:rsidR="00650259" w:rsidRPr="00846B76" w14:paraId="002EA39E" w14:textId="77777777" w:rsidTr="0090596C">
        <w:tc>
          <w:tcPr>
            <w:tcW w:w="1334" w:type="pct"/>
            <w:vAlign w:val="bottom"/>
          </w:tcPr>
          <w:p w14:paraId="08CB2A57" w14:textId="42DD53DD" w:rsidR="00650259" w:rsidRPr="00846B76" w:rsidRDefault="00F47F22" w:rsidP="00F47F22">
            <w:pPr>
              <w:pStyle w:val="NormalIndent"/>
              <w:ind w:left="0"/>
            </w:pPr>
            <w:r>
              <w:t>Company 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523F9AF" w14:textId="3BA43BE5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2C9516D" w14:textId="77777777" w:rsidTr="00F47F22">
        <w:trPr>
          <w:trHeight w:val="233"/>
        </w:trPr>
        <w:tc>
          <w:tcPr>
            <w:tcW w:w="1334" w:type="pct"/>
            <w:vAlign w:val="bottom"/>
          </w:tcPr>
          <w:p w14:paraId="18478D63" w14:textId="21134559" w:rsidR="00650259" w:rsidRPr="00846B76" w:rsidRDefault="006D527F" w:rsidP="00F47F22">
            <w:pPr>
              <w:pStyle w:val="NormalIndent"/>
              <w:ind w:left="0"/>
            </w:pPr>
            <w:r>
              <w:t xml:space="preserve">Address 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C07D028" w14:textId="318D0675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5E94353" w14:textId="77777777" w:rsidTr="0090596C">
        <w:sdt>
          <w:sdtPr>
            <w:id w:val="-521243642"/>
            <w:placeholder>
              <w:docPart w:val="C9BE3AFC65664E289172D97939971A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04585CB" w14:textId="4C674AD6" w:rsidR="00650259" w:rsidRPr="00846B76" w:rsidRDefault="006D527F" w:rsidP="00F47F22">
                <w:pPr>
                  <w:pStyle w:val="NormalIndent"/>
                  <w:ind w:left="0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62A757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7BBC011" w14:textId="77777777" w:rsidTr="0090596C">
        <w:tc>
          <w:tcPr>
            <w:tcW w:w="1334" w:type="pct"/>
            <w:vAlign w:val="bottom"/>
          </w:tcPr>
          <w:p w14:paraId="5B9F8E6A" w14:textId="77777777" w:rsidR="00650259" w:rsidRDefault="00D76E8B" w:rsidP="008D0C8C">
            <w:pPr>
              <w:pStyle w:val="NormalIndent"/>
              <w:ind w:left="0"/>
            </w:pPr>
            <w:r>
              <w:t>Service provider</w:t>
            </w:r>
          </w:p>
          <w:p w14:paraId="20C8B2FA" w14:textId="1A5C3D5C" w:rsidR="00D76E8B" w:rsidRDefault="00D76E8B" w:rsidP="008D0C8C">
            <w:pPr>
              <w:pStyle w:val="NormalIndent"/>
              <w:ind w:left="0"/>
            </w:pPr>
            <w:r>
              <w:t>Internet/Phone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E86E2E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7D641B3" w14:textId="77777777" w:rsidTr="0090596C">
        <w:tc>
          <w:tcPr>
            <w:tcW w:w="1334" w:type="pct"/>
            <w:vAlign w:val="bottom"/>
          </w:tcPr>
          <w:p w14:paraId="68C40139" w14:textId="3A65CDD0" w:rsidR="00650259" w:rsidRPr="00846B76" w:rsidRDefault="00574928" w:rsidP="008D0C8C">
            <w:pPr>
              <w:pStyle w:val="NormalIndent"/>
              <w:ind w:left="0"/>
            </w:pPr>
            <w:r>
              <w:t xml:space="preserve">Main </w:t>
            </w:r>
            <w:r w:rsidR="00CE645E">
              <w:t>Phone Number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26FD8A0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8B4BE5D" w14:textId="77777777" w:rsidTr="0090596C">
        <w:tc>
          <w:tcPr>
            <w:tcW w:w="1334" w:type="pct"/>
            <w:vAlign w:val="bottom"/>
          </w:tcPr>
          <w:p w14:paraId="51A3461F" w14:textId="73D15AF5" w:rsidR="00650259" w:rsidRPr="00846B76" w:rsidRDefault="00CE645E" w:rsidP="00F47F22">
            <w:pPr>
              <w:pStyle w:val="NormalIndent"/>
              <w:ind w:left="0"/>
            </w:pPr>
            <w:r>
              <w:t>Fax Number</w:t>
            </w:r>
          </w:p>
        </w:tc>
        <w:tc>
          <w:tcPr>
            <w:tcW w:w="1479" w:type="pct"/>
            <w:tcBorders>
              <w:bottom w:val="single" w:sz="4" w:space="0" w:color="auto"/>
            </w:tcBorders>
            <w:vAlign w:val="bottom"/>
          </w:tcPr>
          <w:p w14:paraId="7FC5E1C8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vAlign w:val="bottom"/>
          </w:tcPr>
          <w:p w14:paraId="6573C3A5" w14:textId="49669A73" w:rsidR="00650259" w:rsidRPr="00CE645E" w:rsidRDefault="00A07B24" w:rsidP="0090596C">
            <w:r>
              <w:t xml:space="preserve"> Office Email</w:t>
            </w:r>
          </w:p>
        </w:tc>
        <w:tc>
          <w:tcPr>
            <w:tcW w:w="1286" w:type="pct"/>
            <w:tcBorders>
              <w:bottom w:val="single" w:sz="4" w:space="0" w:color="auto"/>
            </w:tcBorders>
            <w:vAlign w:val="bottom"/>
          </w:tcPr>
          <w:p w14:paraId="252572E0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AB1CFD5" w14:textId="77777777" w:rsidTr="0090596C">
        <w:tc>
          <w:tcPr>
            <w:tcW w:w="1334" w:type="pct"/>
            <w:vAlign w:val="bottom"/>
          </w:tcPr>
          <w:p w14:paraId="38F7B819" w14:textId="45483AAA" w:rsidR="00650259" w:rsidRPr="00846B76" w:rsidRDefault="008D0C8C" w:rsidP="008D0C8C">
            <w:pPr>
              <w:pStyle w:val="NormalIndent"/>
              <w:ind w:left="0"/>
            </w:pPr>
            <w:r>
              <w:t xml:space="preserve">Billing </w:t>
            </w:r>
            <w:sdt>
              <w:sdtPr>
                <w:id w:val="-965116832"/>
                <w:placeholder>
                  <w:docPart w:val="8DBE67551903406CBA690E3C38CDB507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90596C">
                  <w:t>Email</w:t>
                </w:r>
              </w:sdtContent>
            </w:sdt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25E6769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9E60674" w14:textId="77777777" w:rsidTr="00977F99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227EEA0F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6EF1E65D" w14:textId="43337AA8" w:rsidR="00CE6104" w:rsidRDefault="00CE6104" w:rsidP="00E677FE">
      <w:pPr>
        <w:spacing w:after="0"/>
        <w:rPr>
          <w:sz w:val="12"/>
          <w:szCs w:val="16"/>
        </w:rPr>
      </w:pPr>
    </w:p>
    <w:p w14:paraId="28F5647C" w14:textId="691CC0A3" w:rsidR="00BE427E" w:rsidRDefault="00BE427E" w:rsidP="00E677FE">
      <w:pPr>
        <w:spacing w:after="0"/>
        <w:rPr>
          <w:sz w:val="12"/>
          <w:szCs w:val="16"/>
        </w:rPr>
      </w:pPr>
    </w:p>
    <w:p w14:paraId="0F171405" w14:textId="77777777" w:rsidR="00BE427E" w:rsidRDefault="00BE427E" w:rsidP="00E677FE">
      <w:pPr>
        <w:spacing w:after="0"/>
        <w:rPr>
          <w:sz w:val="12"/>
          <w:szCs w:val="16"/>
        </w:rPr>
      </w:pPr>
    </w:p>
    <w:p w14:paraId="6AC4861C" w14:textId="1059D24A" w:rsidR="00BE427E" w:rsidRDefault="00BE427E" w:rsidP="00E677FE">
      <w:pPr>
        <w:spacing w:after="0"/>
        <w:rPr>
          <w:sz w:val="12"/>
          <w:szCs w:val="16"/>
        </w:rPr>
      </w:pPr>
    </w:p>
    <w:p w14:paraId="60E52CEF" w14:textId="52F9B4AD" w:rsidR="00BE427E" w:rsidRDefault="00BE427E" w:rsidP="00E677FE">
      <w:pPr>
        <w:spacing w:after="0"/>
        <w:rPr>
          <w:sz w:val="12"/>
          <w:szCs w:val="16"/>
        </w:rPr>
      </w:pPr>
    </w:p>
    <w:tbl>
      <w:tblPr>
        <w:tblW w:w="5000" w:type="pct"/>
        <w:shd w:val="clear" w:color="auto" w:fill="731F1C" w:themeFill="accent5"/>
        <w:tblLook w:val="04A0" w:firstRow="1" w:lastRow="0" w:firstColumn="1" w:lastColumn="0" w:noHBand="0" w:noVBand="1"/>
      </w:tblPr>
      <w:tblGrid>
        <w:gridCol w:w="844"/>
        <w:gridCol w:w="8516"/>
      </w:tblGrid>
      <w:tr w:rsidR="00BE427E" w:rsidRPr="00BE427E" w14:paraId="1B0AB07A" w14:textId="77777777" w:rsidTr="00865B8E">
        <w:trPr>
          <w:trHeight w:val="990"/>
        </w:trPr>
        <w:tc>
          <w:tcPr>
            <w:tcW w:w="451" w:type="pct"/>
            <w:shd w:val="clear" w:color="auto" w:fill="731F1C" w:themeFill="accent5"/>
            <w:vAlign w:val="center"/>
          </w:tcPr>
          <w:p w14:paraId="2A61F380" w14:textId="77777777" w:rsidR="00BE427E" w:rsidRPr="00BE427E" w:rsidRDefault="00BE427E" w:rsidP="00BE427E">
            <w:pPr>
              <w:tabs>
                <w:tab w:val="center" w:pos="4680"/>
                <w:tab w:val="right" w:pos="9360"/>
              </w:tabs>
              <w:spacing w:after="0"/>
              <w:rPr>
                <w:rFonts w:ascii="Corbel" w:eastAsia="Calibri" w:hAnsi="Corbel" w:cs="Times New Roman"/>
                <w:b/>
                <w:noProof/>
                <w:color w:val="FFFFFF"/>
                <w:sz w:val="44"/>
                <w:szCs w:val="24"/>
              </w:rPr>
            </w:pPr>
          </w:p>
        </w:tc>
        <w:tc>
          <w:tcPr>
            <w:tcW w:w="4549" w:type="pct"/>
            <w:shd w:val="clear" w:color="auto" w:fill="731F1C" w:themeFill="accent5"/>
            <w:vAlign w:val="center"/>
          </w:tcPr>
          <w:p w14:paraId="0AC74E12" w14:textId="0886FE39" w:rsidR="00BE427E" w:rsidRPr="00BE427E" w:rsidRDefault="00BE427E" w:rsidP="00BE427E">
            <w:pPr>
              <w:spacing w:after="0"/>
              <w:rPr>
                <w:rFonts w:asciiTheme="majorHAnsi" w:eastAsia="Calibri" w:hAnsiTheme="majorHAnsi" w:cs="Times New Roman"/>
                <w:b/>
                <w:color w:val="FFFFFF"/>
                <w:sz w:val="48"/>
                <w:szCs w:val="48"/>
              </w:rPr>
            </w:pPr>
            <w:r>
              <w:rPr>
                <w:rFonts w:asciiTheme="majorHAnsi" w:eastAsia="Calibri" w:hAnsiTheme="majorHAnsi" w:cs="Times New Roman"/>
                <w:b/>
                <w:color w:val="FFFFFF"/>
                <w:sz w:val="48"/>
                <w:szCs w:val="48"/>
              </w:rPr>
              <w:t xml:space="preserve">                  </w:t>
            </w:r>
            <w:r w:rsidRPr="00BE427E">
              <w:rPr>
                <w:rFonts w:asciiTheme="majorHAnsi" w:eastAsia="Calibri" w:hAnsiTheme="majorHAnsi" w:cs="Times New Roman"/>
                <w:b/>
                <w:color w:val="FFFFFF"/>
                <w:sz w:val="48"/>
                <w:szCs w:val="48"/>
              </w:rPr>
              <w:t>Site Phone Numbers</w:t>
            </w:r>
          </w:p>
        </w:tc>
      </w:tr>
    </w:tbl>
    <w:p w14:paraId="1CD2B7E1" w14:textId="77777777" w:rsidR="00BE427E" w:rsidRPr="00BE427E" w:rsidRDefault="00BE427E" w:rsidP="00BE427E">
      <w:pPr>
        <w:widowControl w:val="0"/>
        <w:autoSpaceDE w:val="0"/>
        <w:autoSpaceDN w:val="0"/>
        <w:spacing w:after="0"/>
        <w:rPr>
          <w:rFonts w:eastAsia="Calibri" w:cs="Calibri"/>
          <w:sz w:val="18"/>
        </w:rPr>
      </w:pPr>
    </w:p>
    <w:tbl>
      <w:tblPr>
        <w:tblW w:w="5210" w:type="pct"/>
        <w:tblInd w:w="-183" w:type="dxa"/>
        <w:tblLayout w:type="fixed"/>
        <w:tblLook w:val="04A0" w:firstRow="1" w:lastRow="0" w:firstColumn="1" w:lastColumn="0" w:noHBand="0" w:noVBand="1"/>
      </w:tblPr>
      <w:tblGrid>
        <w:gridCol w:w="1536"/>
        <w:gridCol w:w="2125"/>
        <w:gridCol w:w="6086"/>
      </w:tblGrid>
      <w:tr w:rsidR="00BE427E" w:rsidRPr="00BE427E" w14:paraId="00E8C564" w14:textId="77777777" w:rsidTr="00BE427E">
        <w:trPr>
          <w:trHeight w:val="331"/>
        </w:trPr>
        <w:tc>
          <w:tcPr>
            <w:tcW w:w="78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AE4FEDD" w14:textId="77777777" w:rsidR="00BE427E" w:rsidRPr="00BE427E" w:rsidRDefault="00BE427E" w:rsidP="00BE427E">
            <w:pPr>
              <w:spacing w:after="0"/>
              <w:jc w:val="center"/>
              <w:rPr>
                <w:rFonts w:eastAsia="Calibri" w:cstheme="minorHAnsi"/>
                <w:b/>
                <w:noProof/>
                <w:sz w:val="24"/>
                <w:szCs w:val="18"/>
              </w:rPr>
            </w:pPr>
            <w:r w:rsidRPr="00BE427E">
              <w:rPr>
                <w:rFonts w:eastAsia="Calibri" w:cstheme="minorHAnsi"/>
                <w:b/>
                <w:noProof/>
                <w:sz w:val="24"/>
                <w:szCs w:val="18"/>
              </w:rPr>
              <w:t>Agent Name</w:t>
            </w:r>
          </w:p>
        </w:tc>
        <w:tc>
          <w:tcPr>
            <w:tcW w:w="109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E12531B" w14:textId="77777777" w:rsidR="00BE427E" w:rsidRPr="00BE427E" w:rsidRDefault="00BE427E" w:rsidP="00BE427E">
            <w:pPr>
              <w:spacing w:after="0"/>
              <w:jc w:val="center"/>
              <w:rPr>
                <w:rFonts w:eastAsia="Calibri" w:cstheme="minorHAnsi"/>
                <w:b/>
                <w:noProof/>
                <w:sz w:val="24"/>
                <w:szCs w:val="18"/>
              </w:rPr>
            </w:pPr>
            <w:r w:rsidRPr="00BE427E">
              <w:rPr>
                <w:rFonts w:eastAsia="Calibri" w:cstheme="minorHAnsi"/>
                <w:b/>
                <w:noProof/>
                <w:sz w:val="24"/>
                <w:szCs w:val="18"/>
              </w:rPr>
              <w:t>Phone Number</w:t>
            </w:r>
          </w:p>
        </w:tc>
        <w:tc>
          <w:tcPr>
            <w:tcW w:w="3122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00AFF16" w14:textId="77777777" w:rsidR="00BE427E" w:rsidRPr="00BE427E" w:rsidRDefault="00BE427E" w:rsidP="00BE427E">
            <w:pPr>
              <w:spacing w:after="0"/>
              <w:jc w:val="center"/>
              <w:rPr>
                <w:rFonts w:eastAsia="Calibri" w:cstheme="minorHAnsi"/>
                <w:b/>
                <w:noProof/>
                <w:sz w:val="24"/>
                <w:szCs w:val="18"/>
              </w:rPr>
            </w:pPr>
            <w:r w:rsidRPr="00BE427E">
              <w:rPr>
                <w:rFonts w:eastAsia="Calibri" w:cstheme="minorHAnsi"/>
                <w:b/>
                <w:noProof/>
                <w:sz w:val="24"/>
                <w:szCs w:val="18"/>
              </w:rPr>
              <w:t>Ringing Extensions</w:t>
            </w:r>
          </w:p>
        </w:tc>
      </w:tr>
      <w:tr w:rsidR="00BE427E" w:rsidRPr="00BE427E" w14:paraId="5524D092" w14:textId="77777777" w:rsidTr="00BE427E">
        <w:trPr>
          <w:trHeight w:val="331"/>
        </w:trPr>
        <w:tc>
          <w:tcPr>
            <w:tcW w:w="78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CE92AFF" w14:textId="77777777" w:rsidR="00BE427E" w:rsidRPr="00BE427E" w:rsidRDefault="00BE427E" w:rsidP="00BE427E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</w:p>
        </w:tc>
        <w:tc>
          <w:tcPr>
            <w:tcW w:w="10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8237625" w14:textId="77777777" w:rsidR="00BE427E" w:rsidRPr="00BE427E" w:rsidRDefault="00BE427E" w:rsidP="00BE427E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</w:p>
        </w:tc>
        <w:tc>
          <w:tcPr>
            <w:tcW w:w="312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378320D" w14:textId="77777777" w:rsidR="00BE427E" w:rsidRPr="00BE427E" w:rsidRDefault="00BE427E" w:rsidP="00BE427E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</w:p>
        </w:tc>
      </w:tr>
      <w:tr w:rsidR="00BE427E" w:rsidRPr="00BE427E" w14:paraId="7C2B1090" w14:textId="77777777" w:rsidTr="00BE427E">
        <w:tc>
          <w:tcPr>
            <w:tcW w:w="78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62658F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  <w:r w:rsidRPr="00BE427E">
              <w:rPr>
                <w:sz w:val="24"/>
              </w:rPr>
              <w:t>Main #</w:t>
            </w:r>
          </w:p>
        </w:tc>
        <w:tc>
          <w:tcPr>
            <w:tcW w:w="10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DEBD5E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  <w:tc>
          <w:tcPr>
            <w:tcW w:w="312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13B59C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</w:tr>
      <w:tr w:rsidR="00BE427E" w:rsidRPr="00BE427E" w14:paraId="79502A39" w14:textId="77777777" w:rsidTr="00BE427E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275DEC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  <w:r w:rsidRPr="00BE427E">
              <w:rPr>
                <w:sz w:val="24"/>
              </w:rPr>
              <w:t>Secondary #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4AF914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  <w:tc>
          <w:tcPr>
            <w:tcW w:w="31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426601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</w:tr>
      <w:tr w:rsidR="00BE427E" w:rsidRPr="00BE427E" w14:paraId="4FE17728" w14:textId="77777777" w:rsidTr="00BE427E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70C233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D6CACF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  <w:tc>
          <w:tcPr>
            <w:tcW w:w="31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2F4E74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</w:tr>
      <w:tr w:rsidR="00BE427E" w:rsidRPr="00BE427E" w14:paraId="192B4B85" w14:textId="77777777" w:rsidTr="00BE427E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A50A28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836518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  <w:tc>
          <w:tcPr>
            <w:tcW w:w="31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CA04EA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</w:tr>
      <w:tr w:rsidR="00BE427E" w:rsidRPr="00BE427E" w14:paraId="116CFFCF" w14:textId="77777777" w:rsidTr="00BE427E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FCDDDF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D88275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  <w:tc>
          <w:tcPr>
            <w:tcW w:w="31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11C986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</w:tr>
      <w:tr w:rsidR="00BE427E" w:rsidRPr="00BE427E" w14:paraId="1A6B99CC" w14:textId="77777777" w:rsidTr="00BE427E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9E71C8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7FC75E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  <w:tc>
          <w:tcPr>
            <w:tcW w:w="31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104673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</w:tr>
      <w:tr w:rsidR="00BE427E" w:rsidRPr="00BE427E" w14:paraId="30C859EA" w14:textId="77777777" w:rsidTr="00BE427E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F7EFCB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B6F991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  <w:tc>
          <w:tcPr>
            <w:tcW w:w="31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90F9B5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</w:tr>
      <w:tr w:rsidR="00BE427E" w:rsidRPr="00BE427E" w14:paraId="520D8EF3" w14:textId="77777777" w:rsidTr="00BE427E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2E3296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577065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  <w:tc>
          <w:tcPr>
            <w:tcW w:w="31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7FAC9C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</w:tr>
      <w:tr w:rsidR="00BE427E" w:rsidRPr="00BE427E" w14:paraId="501BB1B0" w14:textId="77777777" w:rsidTr="00BE427E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31D58B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  <w:r w:rsidRPr="00BE427E">
              <w:rPr>
                <w:sz w:val="24"/>
              </w:rPr>
              <w:t>Fax #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DA2A76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  <w:tc>
          <w:tcPr>
            <w:tcW w:w="31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9BB92C" w14:textId="77777777" w:rsidR="00BE427E" w:rsidRPr="00BE427E" w:rsidRDefault="00BE427E" w:rsidP="00BE427E">
            <w:pPr>
              <w:spacing w:before="120" w:after="0"/>
              <w:rPr>
                <w:sz w:val="24"/>
              </w:rPr>
            </w:pPr>
          </w:p>
        </w:tc>
      </w:tr>
    </w:tbl>
    <w:p w14:paraId="248B0509" w14:textId="664BC0A9" w:rsidR="00BE427E" w:rsidRDefault="00BE427E" w:rsidP="00E677FE">
      <w:pPr>
        <w:spacing w:after="0"/>
        <w:rPr>
          <w:sz w:val="12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6840"/>
      </w:tblGrid>
      <w:tr w:rsidR="005F7A63" w:rsidRPr="00846B76" w14:paraId="4C7C7390" w14:textId="77777777" w:rsidTr="00865B8E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10D16781" w14:textId="77777777" w:rsidR="005F7A63" w:rsidRPr="00846B76" w:rsidRDefault="005F7A63" w:rsidP="00865B8E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F7A63" w:rsidRPr="0090596C" w14:paraId="506E94DB" w14:textId="77777777" w:rsidTr="00865B8E">
        <w:tc>
          <w:tcPr>
            <w:tcW w:w="5000" w:type="pct"/>
            <w:gridSpan w:val="2"/>
            <w:shd w:val="clear" w:color="auto" w:fill="731F1C" w:themeFill="accent5"/>
          </w:tcPr>
          <w:p w14:paraId="5D6A41E3" w14:textId="77777777" w:rsidR="005F7A63" w:rsidRPr="0090596C" w:rsidRDefault="005F7A63" w:rsidP="00865B8E">
            <w:pPr>
              <w:pStyle w:val="Heading1"/>
              <w:outlineLvl w:val="0"/>
            </w:pPr>
            <w:r>
              <w:lastRenderedPageBreak/>
              <w:t>User Info</w:t>
            </w:r>
          </w:p>
        </w:tc>
      </w:tr>
      <w:tr w:rsidR="005F7A63" w:rsidRPr="00846B76" w14:paraId="669B6944" w14:textId="77777777" w:rsidTr="00865B8E">
        <w:sdt>
          <w:sdtPr>
            <w:id w:val="1384843028"/>
            <w:placeholder>
              <w:docPart w:val="E6B4716A75BE45469BD26860BC74ECA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3D5164E8" w14:textId="77777777" w:rsidR="005F7A63" w:rsidRPr="00846B76" w:rsidRDefault="005F7A63" w:rsidP="00865B8E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7698FFD4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633CD16C" w14:textId="77777777" w:rsidTr="00865B8E">
        <w:sdt>
          <w:sdtPr>
            <w:id w:val="1166290108"/>
            <w:placeholder>
              <w:docPart w:val="267472C3B7CC401488B5FEBDE615C2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73223C47" w14:textId="77777777" w:rsidR="005F7A63" w:rsidRPr="00846B76" w:rsidRDefault="005F7A63" w:rsidP="00865B8E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6F6330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3E4E7AC9" w14:textId="77777777" w:rsidTr="00865B8E">
        <w:tc>
          <w:tcPr>
            <w:tcW w:w="1346" w:type="pct"/>
            <w:vAlign w:val="bottom"/>
          </w:tcPr>
          <w:p w14:paraId="2F3B03C9" w14:textId="77777777" w:rsidR="005F7A63" w:rsidRDefault="005F7A63" w:rsidP="00865B8E">
            <w:pPr>
              <w:pStyle w:val="NormalIndent"/>
            </w:pPr>
            <w:r>
              <w:t>Phone Ext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0D10E9" w14:textId="461FEC2F" w:rsidR="005F7A63" w:rsidRPr="00846B76" w:rsidRDefault="006209C9" w:rsidP="00865B8E">
            <w:pPr>
              <w:spacing w:before="120"/>
            </w:pPr>
            <w:r>
              <w:t>301</w:t>
            </w:r>
          </w:p>
        </w:tc>
      </w:tr>
      <w:tr w:rsidR="005F7A63" w:rsidRPr="00846B76" w14:paraId="38AB8C79" w14:textId="77777777" w:rsidTr="00865B8E">
        <w:sdt>
          <w:sdtPr>
            <w:id w:val="1334104394"/>
            <w:placeholder>
              <w:docPart w:val="6754447FD1E845EFAA7FAB96B426F3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63C93713" w14:textId="77777777" w:rsidR="005F7A63" w:rsidRPr="00846B76" w:rsidRDefault="005F7A63" w:rsidP="00865B8E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3952CDBD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286AD6E5" w14:textId="77777777" w:rsidTr="00865B8E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2838DC5E" w14:textId="77777777" w:rsidR="005F7A63" w:rsidRPr="00846B76" w:rsidRDefault="005F7A63" w:rsidP="00865B8E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F7A63" w:rsidRPr="0090596C" w14:paraId="3E33EEF4" w14:textId="77777777" w:rsidTr="00865B8E">
        <w:tc>
          <w:tcPr>
            <w:tcW w:w="5000" w:type="pct"/>
            <w:gridSpan w:val="2"/>
            <w:shd w:val="clear" w:color="auto" w:fill="731F1C" w:themeFill="accent5"/>
          </w:tcPr>
          <w:p w14:paraId="25C2D361" w14:textId="77777777" w:rsidR="005F7A63" w:rsidRPr="0090596C" w:rsidRDefault="005F7A63" w:rsidP="00865B8E">
            <w:pPr>
              <w:pStyle w:val="Heading1"/>
              <w:outlineLvl w:val="0"/>
            </w:pPr>
            <w:r>
              <w:t>User Info</w:t>
            </w:r>
          </w:p>
        </w:tc>
      </w:tr>
      <w:tr w:rsidR="005F7A63" w:rsidRPr="00846B76" w14:paraId="49A3A497" w14:textId="77777777" w:rsidTr="00865B8E">
        <w:sdt>
          <w:sdtPr>
            <w:id w:val="-1559627005"/>
            <w:placeholder>
              <w:docPart w:val="532A066D189C40DA80C1A6CAD28C4B7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6962E1C0" w14:textId="77777777" w:rsidR="005F7A63" w:rsidRPr="00846B76" w:rsidRDefault="005F7A63" w:rsidP="00865B8E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117B7E29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28248C49" w14:textId="77777777" w:rsidTr="00865B8E">
        <w:sdt>
          <w:sdtPr>
            <w:id w:val="218097880"/>
            <w:placeholder>
              <w:docPart w:val="78F706F4F65F45EE900D3732DE35B5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25EE0974" w14:textId="77777777" w:rsidR="005F7A63" w:rsidRPr="00846B76" w:rsidRDefault="005F7A63" w:rsidP="00865B8E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ED5D64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308FFC58" w14:textId="77777777" w:rsidTr="00865B8E">
        <w:tc>
          <w:tcPr>
            <w:tcW w:w="1346" w:type="pct"/>
            <w:vAlign w:val="bottom"/>
          </w:tcPr>
          <w:p w14:paraId="1D26A6E3" w14:textId="77777777" w:rsidR="005F7A63" w:rsidRDefault="005F7A63" w:rsidP="00865B8E">
            <w:pPr>
              <w:pStyle w:val="NormalIndent"/>
            </w:pPr>
            <w:r>
              <w:t>Phone Ext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DD0830" w14:textId="7603A56D" w:rsidR="005F7A63" w:rsidRPr="00846B76" w:rsidRDefault="006209C9" w:rsidP="00865B8E">
            <w:pPr>
              <w:spacing w:before="120"/>
            </w:pPr>
            <w:r>
              <w:t>302</w:t>
            </w:r>
          </w:p>
        </w:tc>
      </w:tr>
      <w:tr w:rsidR="005F7A63" w:rsidRPr="00846B76" w14:paraId="25A35C86" w14:textId="77777777" w:rsidTr="00865B8E">
        <w:sdt>
          <w:sdtPr>
            <w:id w:val="388003101"/>
            <w:placeholder>
              <w:docPart w:val="69CCAA671A5C408C8A3CED988A3D839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1ED08CD2" w14:textId="77777777" w:rsidR="005F7A63" w:rsidRPr="00846B76" w:rsidRDefault="005F7A63" w:rsidP="00865B8E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41B70764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90596C" w14:paraId="22DFF16B" w14:textId="77777777" w:rsidTr="00865B8E">
        <w:tc>
          <w:tcPr>
            <w:tcW w:w="5000" w:type="pct"/>
            <w:gridSpan w:val="2"/>
            <w:shd w:val="clear" w:color="auto" w:fill="731F1C" w:themeFill="accent5"/>
          </w:tcPr>
          <w:p w14:paraId="07214851" w14:textId="77777777" w:rsidR="005F7A63" w:rsidRPr="0090596C" w:rsidRDefault="005F7A63" w:rsidP="00865B8E">
            <w:pPr>
              <w:pStyle w:val="Heading1"/>
              <w:outlineLvl w:val="0"/>
            </w:pPr>
            <w:r>
              <w:t>User Info</w:t>
            </w:r>
          </w:p>
        </w:tc>
      </w:tr>
      <w:tr w:rsidR="005F7A63" w:rsidRPr="00846B76" w14:paraId="1E6E499E" w14:textId="77777777" w:rsidTr="00865B8E">
        <w:sdt>
          <w:sdtPr>
            <w:id w:val="2114012945"/>
            <w:placeholder>
              <w:docPart w:val="414B9F1AA5D3466E860BB56344F2C3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043D4CDF" w14:textId="77777777" w:rsidR="005F7A63" w:rsidRPr="00846B76" w:rsidRDefault="005F7A63" w:rsidP="00865B8E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3EBAC6ED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0A3A8101" w14:textId="77777777" w:rsidTr="00865B8E">
        <w:sdt>
          <w:sdtPr>
            <w:id w:val="-1572111480"/>
            <w:placeholder>
              <w:docPart w:val="E321E04D14BE45B589E51D77E45B58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080AEBDF" w14:textId="77777777" w:rsidR="005F7A63" w:rsidRPr="00846B76" w:rsidRDefault="005F7A63" w:rsidP="00865B8E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0789B4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0E782DE6" w14:textId="77777777" w:rsidTr="00865B8E">
        <w:tc>
          <w:tcPr>
            <w:tcW w:w="1346" w:type="pct"/>
            <w:vAlign w:val="bottom"/>
          </w:tcPr>
          <w:p w14:paraId="0173C933" w14:textId="77777777" w:rsidR="005F7A63" w:rsidRDefault="005F7A63" w:rsidP="00865B8E">
            <w:pPr>
              <w:pStyle w:val="NormalIndent"/>
            </w:pPr>
            <w:r>
              <w:t>Phone Ext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FA6817" w14:textId="246539CC" w:rsidR="005F7A63" w:rsidRPr="00846B76" w:rsidRDefault="006209C9" w:rsidP="00865B8E">
            <w:pPr>
              <w:spacing w:before="120"/>
            </w:pPr>
            <w:r>
              <w:t>303</w:t>
            </w:r>
          </w:p>
        </w:tc>
      </w:tr>
      <w:tr w:rsidR="005F7A63" w:rsidRPr="00846B76" w14:paraId="3ED76F66" w14:textId="77777777" w:rsidTr="00865B8E">
        <w:sdt>
          <w:sdtPr>
            <w:id w:val="1854151108"/>
            <w:placeholder>
              <w:docPart w:val="7184F6AC40E14D2683BE2332E004D13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338592F1" w14:textId="77777777" w:rsidR="005F7A63" w:rsidRPr="00846B76" w:rsidRDefault="005F7A63" w:rsidP="00865B8E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2662FED8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90596C" w14:paraId="547BBBA9" w14:textId="77777777" w:rsidTr="00865B8E">
        <w:tc>
          <w:tcPr>
            <w:tcW w:w="5000" w:type="pct"/>
            <w:gridSpan w:val="2"/>
            <w:shd w:val="clear" w:color="auto" w:fill="731F1C" w:themeFill="accent5"/>
          </w:tcPr>
          <w:p w14:paraId="69D9681B" w14:textId="77777777" w:rsidR="005F7A63" w:rsidRPr="0090596C" w:rsidRDefault="005F7A63" w:rsidP="00865B8E">
            <w:pPr>
              <w:pStyle w:val="Heading1"/>
              <w:outlineLvl w:val="0"/>
            </w:pPr>
            <w:r>
              <w:t>User Info</w:t>
            </w:r>
          </w:p>
        </w:tc>
      </w:tr>
      <w:tr w:rsidR="005F7A63" w:rsidRPr="00846B76" w14:paraId="6CD1E5C2" w14:textId="77777777" w:rsidTr="00865B8E">
        <w:sdt>
          <w:sdtPr>
            <w:id w:val="309445271"/>
            <w:placeholder>
              <w:docPart w:val="17444F2E00D847C6B1FD6C6262B8D5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29DB12CB" w14:textId="77777777" w:rsidR="005F7A63" w:rsidRPr="00846B76" w:rsidRDefault="005F7A63" w:rsidP="00865B8E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546CCBC3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5069FA15" w14:textId="77777777" w:rsidTr="00865B8E">
        <w:sdt>
          <w:sdtPr>
            <w:id w:val="-2117669355"/>
            <w:placeholder>
              <w:docPart w:val="62531516D1DC4E3699E6902F6B635E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4B682F39" w14:textId="77777777" w:rsidR="005F7A63" w:rsidRPr="00846B76" w:rsidRDefault="005F7A63" w:rsidP="00865B8E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E87F56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219B8E27" w14:textId="77777777" w:rsidTr="00865B8E">
        <w:tc>
          <w:tcPr>
            <w:tcW w:w="1346" w:type="pct"/>
            <w:vAlign w:val="bottom"/>
          </w:tcPr>
          <w:p w14:paraId="0CABCA94" w14:textId="77777777" w:rsidR="005F7A63" w:rsidRDefault="005F7A63" w:rsidP="00865B8E">
            <w:pPr>
              <w:pStyle w:val="NormalIndent"/>
            </w:pPr>
            <w:r>
              <w:t>Phone Ext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87462A" w14:textId="48EA4718" w:rsidR="005F7A63" w:rsidRPr="00846B76" w:rsidRDefault="006209C9" w:rsidP="00865B8E">
            <w:pPr>
              <w:spacing w:before="120"/>
            </w:pPr>
            <w:r>
              <w:t>304</w:t>
            </w:r>
          </w:p>
        </w:tc>
      </w:tr>
      <w:tr w:rsidR="005F7A63" w:rsidRPr="00846B76" w14:paraId="1910F5B5" w14:textId="77777777" w:rsidTr="00865B8E">
        <w:sdt>
          <w:sdtPr>
            <w:id w:val="89587473"/>
            <w:placeholder>
              <w:docPart w:val="3946FCDF17B54BCCB99053D5BA792F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67A9404A" w14:textId="77777777" w:rsidR="005F7A63" w:rsidRPr="00846B76" w:rsidRDefault="005F7A63" w:rsidP="00865B8E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631433B8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90596C" w14:paraId="640A3F52" w14:textId="77777777" w:rsidTr="00865B8E">
        <w:tc>
          <w:tcPr>
            <w:tcW w:w="5000" w:type="pct"/>
            <w:gridSpan w:val="2"/>
            <w:shd w:val="clear" w:color="auto" w:fill="731F1C" w:themeFill="accent5"/>
          </w:tcPr>
          <w:p w14:paraId="3AAEEEC1" w14:textId="77777777" w:rsidR="005F7A63" w:rsidRPr="0090596C" w:rsidRDefault="005F7A63" w:rsidP="00865B8E">
            <w:pPr>
              <w:pStyle w:val="Heading1"/>
              <w:outlineLvl w:val="0"/>
            </w:pPr>
            <w:r>
              <w:t>User Info</w:t>
            </w:r>
          </w:p>
        </w:tc>
      </w:tr>
      <w:tr w:rsidR="005F7A63" w:rsidRPr="00846B76" w14:paraId="37BD20A4" w14:textId="77777777" w:rsidTr="00865B8E">
        <w:sdt>
          <w:sdtPr>
            <w:id w:val="-660473983"/>
            <w:placeholder>
              <w:docPart w:val="8D34DBC027304C1196B4B9111D4F71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782C2B7D" w14:textId="77777777" w:rsidR="005F7A63" w:rsidRPr="00846B76" w:rsidRDefault="005F7A63" w:rsidP="00865B8E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518D6088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008B8A82" w14:textId="77777777" w:rsidTr="00865B8E">
        <w:sdt>
          <w:sdtPr>
            <w:id w:val="-2014755328"/>
            <w:placeholder>
              <w:docPart w:val="3CEF391246C54F6287EC5C56DE38E7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6D9A083F" w14:textId="77777777" w:rsidR="005F7A63" w:rsidRPr="00846B76" w:rsidRDefault="005F7A63" w:rsidP="00865B8E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3B3C77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404B4838" w14:textId="77777777" w:rsidTr="00865B8E">
        <w:tc>
          <w:tcPr>
            <w:tcW w:w="1346" w:type="pct"/>
            <w:vAlign w:val="bottom"/>
          </w:tcPr>
          <w:p w14:paraId="044D5893" w14:textId="77777777" w:rsidR="005F7A63" w:rsidRDefault="005F7A63" w:rsidP="00865B8E">
            <w:pPr>
              <w:pStyle w:val="NormalIndent"/>
            </w:pPr>
            <w:r>
              <w:t>Phone Ext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4BAD7C" w14:textId="5B55F64B" w:rsidR="005F7A63" w:rsidRPr="00846B76" w:rsidRDefault="006209C9" w:rsidP="00865B8E">
            <w:pPr>
              <w:spacing w:before="120"/>
            </w:pPr>
            <w:r>
              <w:t>305</w:t>
            </w:r>
          </w:p>
        </w:tc>
      </w:tr>
      <w:tr w:rsidR="005F7A63" w:rsidRPr="00846B76" w14:paraId="1DDEDB04" w14:textId="77777777" w:rsidTr="00865B8E">
        <w:sdt>
          <w:sdtPr>
            <w:id w:val="-1353728320"/>
            <w:placeholder>
              <w:docPart w:val="11499399E1B749B5B71EB420BE5564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231E628D" w14:textId="77777777" w:rsidR="005F7A63" w:rsidRPr="00846B76" w:rsidRDefault="005F7A63" w:rsidP="00865B8E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5FB7810E" w14:textId="77777777" w:rsidR="005F7A63" w:rsidRPr="00846B76" w:rsidRDefault="005F7A63" w:rsidP="00865B8E">
            <w:pPr>
              <w:spacing w:before="120"/>
            </w:pPr>
          </w:p>
        </w:tc>
      </w:tr>
    </w:tbl>
    <w:p w14:paraId="0984F5A2" w14:textId="77777777" w:rsidR="005F7A63" w:rsidRPr="0090596C" w:rsidRDefault="005F7A63" w:rsidP="005F7A63">
      <w:pPr>
        <w:spacing w:after="0"/>
        <w:rPr>
          <w:sz w:val="12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6840"/>
      </w:tblGrid>
      <w:tr w:rsidR="005F7A63" w:rsidRPr="00846B76" w14:paraId="41436034" w14:textId="77777777" w:rsidTr="00865B8E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5C0B86E8" w14:textId="77777777" w:rsidR="005F7A63" w:rsidRPr="00846B76" w:rsidRDefault="005F7A63" w:rsidP="00865B8E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F7A63" w:rsidRPr="0090596C" w14:paraId="1AB60EEA" w14:textId="77777777" w:rsidTr="00865B8E">
        <w:tc>
          <w:tcPr>
            <w:tcW w:w="5000" w:type="pct"/>
            <w:gridSpan w:val="2"/>
            <w:shd w:val="clear" w:color="auto" w:fill="731F1C" w:themeFill="accent5"/>
          </w:tcPr>
          <w:p w14:paraId="50CE7046" w14:textId="77777777" w:rsidR="005F7A63" w:rsidRPr="0090596C" w:rsidRDefault="005F7A63" w:rsidP="00865B8E">
            <w:pPr>
              <w:pStyle w:val="Heading1"/>
              <w:outlineLvl w:val="0"/>
            </w:pPr>
            <w:r>
              <w:lastRenderedPageBreak/>
              <w:t>User Info</w:t>
            </w:r>
          </w:p>
        </w:tc>
      </w:tr>
      <w:tr w:rsidR="005F7A63" w:rsidRPr="00846B76" w14:paraId="1BB03CA2" w14:textId="77777777" w:rsidTr="00865B8E">
        <w:sdt>
          <w:sdtPr>
            <w:id w:val="-1194919669"/>
            <w:placeholder>
              <w:docPart w:val="EE430713D13A44849960F2F503B922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5566E68C" w14:textId="77777777" w:rsidR="005F7A63" w:rsidRPr="00846B76" w:rsidRDefault="005F7A63" w:rsidP="00865B8E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67A763E5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7A9F5DBC" w14:textId="77777777" w:rsidTr="00865B8E">
        <w:sdt>
          <w:sdtPr>
            <w:id w:val="-1839303846"/>
            <w:placeholder>
              <w:docPart w:val="77AF2ED4F5584D7883743C515022C27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5312D0AB" w14:textId="77777777" w:rsidR="005F7A63" w:rsidRPr="00846B76" w:rsidRDefault="005F7A63" w:rsidP="00865B8E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DC0458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37A1119A" w14:textId="77777777" w:rsidTr="00865B8E">
        <w:tc>
          <w:tcPr>
            <w:tcW w:w="1346" w:type="pct"/>
            <w:vAlign w:val="bottom"/>
          </w:tcPr>
          <w:p w14:paraId="4EDBF739" w14:textId="77777777" w:rsidR="005F7A63" w:rsidRDefault="005F7A63" w:rsidP="00865B8E">
            <w:pPr>
              <w:pStyle w:val="NormalIndent"/>
            </w:pPr>
            <w:r>
              <w:t>Phone Ext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A81E58" w14:textId="6FD521CF" w:rsidR="005F7A63" w:rsidRPr="00846B76" w:rsidRDefault="006209C9" w:rsidP="00865B8E">
            <w:pPr>
              <w:spacing w:before="120"/>
            </w:pPr>
            <w:r>
              <w:t>306</w:t>
            </w:r>
          </w:p>
        </w:tc>
      </w:tr>
      <w:tr w:rsidR="005F7A63" w:rsidRPr="00846B76" w14:paraId="52B9EE17" w14:textId="77777777" w:rsidTr="00865B8E">
        <w:sdt>
          <w:sdtPr>
            <w:id w:val="-1601173060"/>
            <w:placeholder>
              <w:docPart w:val="E4617561FD904563851971D2C893450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392D0F8C" w14:textId="77777777" w:rsidR="005F7A63" w:rsidRPr="00846B76" w:rsidRDefault="005F7A63" w:rsidP="00865B8E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10BA3618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274FDA73" w14:textId="77777777" w:rsidTr="00865B8E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41EFCB1C" w14:textId="77777777" w:rsidR="005F7A63" w:rsidRPr="00846B76" w:rsidRDefault="005F7A63" w:rsidP="00865B8E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F7A63" w:rsidRPr="0090596C" w14:paraId="5F425EB4" w14:textId="77777777" w:rsidTr="00865B8E">
        <w:tc>
          <w:tcPr>
            <w:tcW w:w="5000" w:type="pct"/>
            <w:gridSpan w:val="2"/>
            <w:shd w:val="clear" w:color="auto" w:fill="731F1C" w:themeFill="accent5"/>
          </w:tcPr>
          <w:p w14:paraId="3D7C291F" w14:textId="77777777" w:rsidR="005F7A63" w:rsidRPr="0090596C" w:rsidRDefault="005F7A63" w:rsidP="00865B8E">
            <w:pPr>
              <w:pStyle w:val="Heading1"/>
              <w:outlineLvl w:val="0"/>
            </w:pPr>
            <w:r>
              <w:t>User Info</w:t>
            </w:r>
          </w:p>
        </w:tc>
      </w:tr>
      <w:tr w:rsidR="005F7A63" w:rsidRPr="00846B76" w14:paraId="5CA4F182" w14:textId="77777777" w:rsidTr="00865B8E">
        <w:sdt>
          <w:sdtPr>
            <w:id w:val="-1300454646"/>
            <w:placeholder>
              <w:docPart w:val="09A2A8BA6BF643C98B165CFEE680494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1038146F" w14:textId="77777777" w:rsidR="005F7A63" w:rsidRPr="00846B76" w:rsidRDefault="005F7A63" w:rsidP="00865B8E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52748F29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064FE3AB" w14:textId="77777777" w:rsidTr="00865B8E">
        <w:sdt>
          <w:sdtPr>
            <w:id w:val="665514281"/>
            <w:placeholder>
              <w:docPart w:val="86F5113DA3834494B681EFC393C8D83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3ED1EB5B" w14:textId="77777777" w:rsidR="005F7A63" w:rsidRPr="00846B76" w:rsidRDefault="005F7A63" w:rsidP="00865B8E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3EE7D0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31C52325" w14:textId="77777777" w:rsidTr="00865B8E">
        <w:tc>
          <w:tcPr>
            <w:tcW w:w="1346" w:type="pct"/>
            <w:vAlign w:val="bottom"/>
          </w:tcPr>
          <w:p w14:paraId="41DDC713" w14:textId="77777777" w:rsidR="005F7A63" w:rsidRDefault="005F7A63" w:rsidP="00865B8E">
            <w:pPr>
              <w:pStyle w:val="NormalIndent"/>
            </w:pPr>
            <w:r>
              <w:t>Phone Ext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2B0754" w14:textId="2FB998BA" w:rsidR="005F7A63" w:rsidRPr="00846B76" w:rsidRDefault="006209C9" w:rsidP="00865B8E">
            <w:pPr>
              <w:spacing w:before="120"/>
            </w:pPr>
            <w:r>
              <w:t>307</w:t>
            </w:r>
          </w:p>
        </w:tc>
      </w:tr>
      <w:tr w:rsidR="005F7A63" w:rsidRPr="00846B76" w14:paraId="573D6BFA" w14:textId="77777777" w:rsidTr="00865B8E">
        <w:sdt>
          <w:sdtPr>
            <w:id w:val="309752604"/>
            <w:placeholder>
              <w:docPart w:val="1ED6D2247D1F42A9BED4BA15ABE3C8A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72E1FF35" w14:textId="77777777" w:rsidR="005F7A63" w:rsidRPr="00846B76" w:rsidRDefault="005F7A63" w:rsidP="00865B8E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63087A01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90596C" w14:paraId="2214C618" w14:textId="77777777" w:rsidTr="00865B8E">
        <w:tc>
          <w:tcPr>
            <w:tcW w:w="5000" w:type="pct"/>
            <w:gridSpan w:val="2"/>
            <w:shd w:val="clear" w:color="auto" w:fill="731F1C" w:themeFill="accent5"/>
          </w:tcPr>
          <w:p w14:paraId="6A643A12" w14:textId="77777777" w:rsidR="005F7A63" w:rsidRPr="0090596C" w:rsidRDefault="005F7A63" w:rsidP="00865B8E">
            <w:pPr>
              <w:pStyle w:val="Heading1"/>
              <w:outlineLvl w:val="0"/>
            </w:pPr>
            <w:r>
              <w:t>User Info</w:t>
            </w:r>
          </w:p>
        </w:tc>
      </w:tr>
      <w:tr w:rsidR="005F7A63" w:rsidRPr="00846B76" w14:paraId="064126F7" w14:textId="77777777" w:rsidTr="00865B8E">
        <w:sdt>
          <w:sdtPr>
            <w:id w:val="1111248194"/>
            <w:placeholder>
              <w:docPart w:val="CEA566692C0646809F5481F20FA55B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12003C5F" w14:textId="77777777" w:rsidR="005F7A63" w:rsidRPr="00846B76" w:rsidRDefault="005F7A63" w:rsidP="00865B8E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2E18BE16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25E02195" w14:textId="77777777" w:rsidTr="00865B8E">
        <w:sdt>
          <w:sdtPr>
            <w:id w:val="1017424733"/>
            <w:placeholder>
              <w:docPart w:val="B0445BE6B8A24FABB42DCADF360CAFB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0C808476" w14:textId="77777777" w:rsidR="005F7A63" w:rsidRPr="00846B76" w:rsidRDefault="005F7A63" w:rsidP="00865B8E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665538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7D319601" w14:textId="77777777" w:rsidTr="00865B8E">
        <w:tc>
          <w:tcPr>
            <w:tcW w:w="1346" w:type="pct"/>
            <w:vAlign w:val="bottom"/>
          </w:tcPr>
          <w:p w14:paraId="22751B9C" w14:textId="77777777" w:rsidR="005F7A63" w:rsidRDefault="005F7A63" w:rsidP="00865B8E">
            <w:pPr>
              <w:pStyle w:val="NormalIndent"/>
            </w:pPr>
            <w:r>
              <w:t>Phone Ext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B0F848" w14:textId="461B9EB4" w:rsidR="005F7A63" w:rsidRPr="00846B76" w:rsidRDefault="006209C9" w:rsidP="00865B8E">
            <w:pPr>
              <w:spacing w:before="120"/>
            </w:pPr>
            <w:r>
              <w:t>307</w:t>
            </w:r>
          </w:p>
        </w:tc>
      </w:tr>
      <w:tr w:rsidR="005F7A63" w:rsidRPr="00846B76" w14:paraId="0581C127" w14:textId="77777777" w:rsidTr="00865B8E">
        <w:sdt>
          <w:sdtPr>
            <w:id w:val="2063126679"/>
            <w:placeholder>
              <w:docPart w:val="6FBF136380274AB2A0E267A6C2AA1E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725498E0" w14:textId="77777777" w:rsidR="005F7A63" w:rsidRPr="00846B76" w:rsidRDefault="005F7A63" w:rsidP="00865B8E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3279CB87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90596C" w14:paraId="510C5AA7" w14:textId="77777777" w:rsidTr="00865B8E">
        <w:tc>
          <w:tcPr>
            <w:tcW w:w="5000" w:type="pct"/>
            <w:gridSpan w:val="2"/>
            <w:shd w:val="clear" w:color="auto" w:fill="731F1C" w:themeFill="accent5"/>
          </w:tcPr>
          <w:p w14:paraId="5DDBB71A" w14:textId="77777777" w:rsidR="005F7A63" w:rsidRPr="0090596C" w:rsidRDefault="005F7A63" w:rsidP="00865B8E">
            <w:pPr>
              <w:pStyle w:val="Heading1"/>
              <w:outlineLvl w:val="0"/>
            </w:pPr>
            <w:r>
              <w:t>User Info</w:t>
            </w:r>
          </w:p>
        </w:tc>
      </w:tr>
      <w:tr w:rsidR="005F7A63" w:rsidRPr="00846B76" w14:paraId="7FE5BE9E" w14:textId="77777777" w:rsidTr="00865B8E">
        <w:sdt>
          <w:sdtPr>
            <w:id w:val="-1471666278"/>
            <w:placeholder>
              <w:docPart w:val="9137C78AD1F644B59B7479DF5FF477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61FE9C52" w14:textId="77777777" w:rsidR="005F7A63" w:rsidRPr="00846B76" w:rsidRDefault="005F7A63" w:rsidP="00865B8E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7FBFE5F4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2C542BF9" w14:textId="77777777" w:rsidTr="00865B8E">
        <w:sdt>
          <w:sdtPr>
            <w:id w:val="-1851316912"/>
            <w:placeholder>
              <w:docPart w:val="EEB36B5C312F42D885AB17B0EBCB33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2BCEB2B4" w14:textId="77777777" w:rsidR="005F7A63" w:rsidRPr="00846B76" w:rsidRDefault="005F7A63" w:rsidP="00865B8E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AA6E3F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061F0712" w14:textId="77777777" w:rsidTr="00865B8E">
        <w:tc>
          <w:tcPr>
            <w:tcW w:w="1346" w:type="pct"/>
            <w:vAlign w:val="bottom"/>
          </w:tcPr>
          <w:p w14:paraId="3427B511" w14:textId="77777777" w:rsidR="005F7A63" w:rsidRDefault="005F7A63" w:rsidP="00865B8E">
            <w:pPr>
              <w:pStyle w:val="NormalIndent"/>
            </w:pPr>
            <w:r>
              <w:t>Phone Ext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5A1D32" w14:textId="63205478" w:rsidR="005F7A63" w:rsidRPr="00846B76" w:rsidRDefault="006209C9" w:rsidP="00865B8E">
            <w:pPr>
              <w:spacing w:before="120"/>
            </w:pPr>
            <w:r>
              <w:t>307</w:t>
            </w:r>
          </w:p>
        </w:tc>
      </w:tr>
      <w:tr w:rsidR="005F7A63" w:rsidRPr="00846B76" w14:paraId="0E18F9AB" w14:textId="77777777" w:rsidTr="00865B8E">
        <w:sdt>
          <w:sdtPr>
            <w:id w:val="-1326357888"/>
            <w:placeholder>
              <w:docPart w:val="0546410A03F84DFAA342F7EEB597652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6F5EF369" w14:textId="77777777" w:rsidR="005F7A63" w:rsidRPr="00846B76" w:rsidRDefault="005F7A63" w:rsidP="00865B8E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28ACF3FD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90596C" w14:paraId="72F76E8D" w14:textId="77777777" w:rsidTr="00865B8E">
        <w:tc>
          <w:tcPr>
            <w:tcW w:w="5000" w:type="pct"/>
            <w:gridSpan w:val="2"/>
            <w:shd w:val="clear" w:color="auto" w:fill="731F1C" w:themeFill="accent5"/>
          </w:tcPr>
          <w:p w14:paraId="6F2ED6E8" w14:textId="77777777" w:rsidR="005F7A63" w:rsidRPr="0090596C" w:rsidRDefault="005F7A63" w:rsidP="00865B8E">
            <w:pPr>
              <w:pStyle w:val="Heading1"/>
              <w:outlineLvl w:val="0"/>
            </w:pPr>
            <w:r>
              <w:t>User Info</w:t>
            </w:r>
          </w:p>
        </w:tc>
      </w:tr>
      <w:tr w:rsidR="005F7A63" w:rsidRPr="00846B76" w14:paraId="50259BD9" w14:textId="77777777" w:rsidTr="00865B8E">
        <w:sdt>
          <w:sdtPr>
            <w:id w:val="528219473"/>
            <w:placeholder>
              <w:docPart w:val="FABAB967A5BF41A2B0EDBAB224447B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19590332" w14:textId="77777777" w:rsidR="005F7A63" w:rsidRPr="00846B76" w:rsidRDefault="005F7A63" w:rsidP="00865B8E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06DC6544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05E6F78C" w14:textId="77777777" w:rsidTr="00865B8E">
        <w:sdt>
          <w:sdtPr>
            <w:id w:val="-2017609916"/>
            <w:placeholder>
              <w:docPart w:val="2E58E2E858824D4E8D2AA13A1D2B1A5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4DD8ABDF" w14:textId="77777777" w:rsidR="005F7A63" w:rsidRPr="00846B76" w:rsidRDefault="005F7A63" w:rsidP="00865B8E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467443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7BD0C77B" w14:textId="77777777" w:rsidTr="00865B8E">
        <w:tc>
          <w:tcPr>
            <w:tcW w:w="1346" w:type="pct"/>
            <w:vAlign w:val="bottom"/>
          </w:tcPr>
          <w:p w14:paraId="08B37B19" w14:textId="77777777" w:rsidR="005F7A63" w:rsidRDefault="005F7A63" w:rsidP="00865B8E">
            <w:pPr>
              <w:pStyle w:val="NormalIndent"/>
            </w:pPr>
            <w:r>
              <w:t>Phone Ext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861B43" w14:textId="42757FAB" w:rsidR="005F7A63" w:rsidRPr="00846B76" w:rsidRDefault="006209C9" w:rsidP="00865B8E">
            <w:pPr>
              <w:spacing w:before="120"/>
            </w:pPr>
            <w:r>
              <w:t>308</w:t>
            </w:r>
          </w:p>
        </w:tc>
      </w:tr>
      <w:tr w:rsidR="005F7A63" w:rsidRPr="00846B76" w14:paraId="21F27252" w14:textId="77777777" w:rsidTr="00865B8E">
        <w:sdt>
          <w:sdtPr>
            <w:id w:val="261418415"/>
            <w:placeholder>
              <w:docPart w:val="F6625E54628B4C6A905A519FE45090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1381BA57" w14:textId="77777777" w:rsidR="005F7A63" w:rsidRPr="00846B76" w:rsidRDefault="005F7A63" w:rsidP="00865B8E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72D64A6F" w14:textId="77777777" w:rsidR="005F7A63" w:rsidRPr="00846B76" w:rsidRDefault="005F7A63" w:rsidP="00865B8E">
            <w:pPr>
              <w:spacing w:before="120"/>
            </w:pPr>
          </w:p>
        </w:tc>
      </w:tr>
    </w:tbl>
    <w:p w14:paraId="6D188023" w14:textId="77777777" w:rsidR="005F7A63" w:rsidRPr="0090596C" w:rsidRDefault="005F7A63" w:rsidP="005F7A63">
      <w:pPr>
        <w:spacing w:after="0"/>
        <w:rPr>
          <w:sz w:val="12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6840"/>
      </w:tblGrid>
      <w:tr w:rsidR="005F7A63" w:rsidRPr="00846B76" w14:paraId="778D6569" w14:textId="77777777" w:rsidTr="00865B8E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3E059762" w14:textId="77777777" w:rsidR="005F7A63" w:rsidRPr="00846B76" w:rsidRDefault="005F7A63" w:rsidP="00865B8E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F7A63" w:rsidRPr="0090596C" w14:paraId="55E23740" w14:textId="77777777" w:rsidTr="00865B8E">
        <w:tc>
          <w:tcPr>
            <w:tcW w:w="5000" w:type="pct"/>
            <w:gridSpan w:val="2"/>
            <w:shd w:val="clear" w:color="auto" w:fill="731F1C" w:themeFill="accent5"/>
          </w:tcPr>
          <w:p w14:paraId="0678730C" w14:textId="77777777" w:rsidR="005F7A63" w:rsidRPr="0090596C" w:rsidRDefault="005F7A63" w:rsidP="00865B8E">
            <w:pPr>
              <w:pStyle w:val="Heading1"/>
              <w:outlineLvl w:val="0"/>
            </w:pPr>
            <w:r>
              <w:lastRenderedPageBreak/>
              <w:t>User Info</w:t>
            </w:r>
          </w:p>
        </w:tc>
      </w:tr>
      <w:tr w:rsidR="005F7A63" w:rsidRPr="00846B76" w14:paraId="0750A39C" w14:textId="77777777" w:rsidTr="00865B8E">
        <w:sdt>
          <w:sdtPr>
            <w:id w:val="550039645"/>
            <w:placeholder>
              <w:docPart w:val="9B7531B6D6054CF684709ED6C0C568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626E6C50" w14:textId="77777777" w:rsidR="005F7A63" w:rsidRPr="00846B76" w:rsidRDefault="005F7A63" w:rsidP="00865B8E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413E1FA4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3CCBB304" w14:textId="77777777" w:rsidTr="00865B8E">
        <w:sdt>
          <w:sdtPr>
            <w:id w:val="-2109492314"/>
            <w:placeholder>
              <w:docPart w:val="ED2F1B784D3B4C2EAB8D4B7115D3141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3BA140A9" w14:textId="77777777" w:rsidR="005F7A63" w:rsidRPr="00846B76" w:rsidRDefault="005F7A63" w:rsidP="00865B8E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3A5495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26C5D85C" w14:textId="77777777" w:rsidTr="00865B8E">
        <w:tc>
          <w:tcPr>
            <w:tcW w:w="1346" w:type="pct"/>
            <w:vAlign w:val="bottom"/>
          </w:tcPr>
          <w:p w14:paraId="6D9F86F4" w14:textId="77777777" w:rsidR="005F7A63" w:rsidRDefault="005F7A63" w:rsidP="00865B8E">
            <w:pPr>
              <w:pStyle w:val="NormalIndent"/>
            </w:pPr>
            <w:r>
              <w:t>Phone Ext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092B10" w14:textId="41622278" w:rsidR="005F7A63" w:rsidRPr="00846B76" w:rsidRDefault="006209C9" w:rsidP="00865B8E">
            <w:pPr>
              <w:spacing w:before="120"/>
            </w:pPr>
            <w:r>
              <w:t>309</w:t>
            </w:r>
          </w:p>
        </w:tc>
      </w:tr>
      <w:tr w:rsidR="005F7A63" w:rsidRPr="00846B76" w14:paraId="7097BBD4" w14:textId="77777777" w:rsidTr="00865B8E">
        <w:sdt>
          <w:sdtPr>
            <w:id w:val="1520590759"/>
            <w:placeholder>
              <w:docPart w:val="C139BAAD8F3843AABD2DB15207B752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0F0A0935" w14:textId="77777777" w:rsidR="005F7A63" w:rsidRPr="00846B76" w:rsidRDefault="005F7A63" w:rsidP="00865B8E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0F0FEA2F" w14:textId="5B988160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0D01C58C" w14:textId="77777777" w:rsidTr="00865B8E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080D9B0C" w14:textId="77777777" w:rsidR="005F7A63" w:rsidRPr="00846B76" w:rsidRDefault="005F7A63" w:rsidP="00865B8E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F7A63" w:rsidRPr="0090596C" w14:paraId="7782A674" w14:textId="77777777" w:rsidTr="00865B8E">
        <w:tc>
          <w:tcPr>
            <w:tcW w:w="5000" w:type="pct"/>
            <w:gridSpan w:val="2"/>
            <w:shd w:val="clear" w:color="auto" w:fill="731F1C" w:themeFill="accent5"/>
          </w:tcPr>
          <w:p w14:paraId="18044974" w14:textId="77777777" w:rsidR="005F7A63" w:rsidRPr="0090596C" w:rsidRDefault="005F7A63" w:rsidP="00865B8E">
            <w:pPr>
              <w:pStyle w:val="Heading1"/>
              <w:outlineLvl w:val="0"/>
            </w:pPr>
            <w:r>
              <w:t>User Info</w:t>
            </w:r>
          </w:p>
        </w:tc>
      </w:tr>
      <w:tr w:rsidR="005F7A63" w:rsidRPr="00846B76" w14:paraId="15D930BA" w14:textId="77777777" w:rsidTr="00865B8E">
        <w:sdt>
          <w:sdtPr>
            <w:id w:val="-412096473"/>
            <w:placeholder>
              <w:docPart w:val="DB6BE3BFFFFB481ABD64811166A3E6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6A389CA2" w14:textId="77777777" w:rsidR="005F7A63" w:rsidRPr="00846B76" w:rsidRDefault="005F7A63" w:rsidP="00865B8E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18DDF3A8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28191A15" w14:textId="77777777" w:rsidTr="00865B8E">
        <w:sdt>
          <w:sdtPr>
            <w:id w:val="-1839228925"/>
            <w:placeholder>
              <w:docPart w:val="667245B6828241B19580D6118EE892A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482F07FE" w14:textId="77777777" w:rsidR="005F7A63" w:rsidRPr="00846B76" w:rsidRDefault="005F7A63" w:rsidP="00865B8E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526C7F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7FA3D6EF" w14:textId="77777777" w:rsidTr="00865B8E">
        <w:tc>
          <w:tcPr>
            <w:tcW w:w="1346" w:type="pct"/>
            <w:vAlign w:val="bottom"/>
          </w:tcPr>
          <w:p w14:paraId="660A5837" w14:textId="77777777" w:rsidR="005F7A63" w:rsidRDefault="005F7A63" w:rsidP="00865B8E">
            <w:pPr>
              <w:pStyle w:val="NormalIndent"/>
            </w:pPr>
            <w:r>
              <w:t>Phone Ext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E725D9" w14:textId="0CCABE3A" w:rsidR="005F7A63" w:rsidRPr="00846B76" w:rsidRDefault="006209C9" w:rsidP="00865B8E">
            <w:pPr>
              <w:spacing w:before="120"/>
            </w:pPr>
            <w:r>
              <w:t>310</w:t>
            </w:r>
          </w:p>
        </w:tc>
      </w:tr>
      <w:tr w:rsidR="005F7A63" w:rsidRPr="00846B76" w14:paraId="494FED80" w14:textId="77777777" w:rsidTr="00865B8E">
        <w:sdt>
          <w:sdtPr>
            <w:id w:val="17057274"/>
            <w:placeholder>
              <w:docPart w:val="CD851BF6D8AB4E4C83B4A64D14BE79B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4B799E9C" w14:textId="77777777" w:rsidR="005F7A63" w:rsidRPr="00846B76" w:rsidRDefault="005F7A63" w:rsidP="00865B8E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13C6B665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90596C" w14:paraId="1979315F" w14:textId="77777777" w:rsidTr="00865B8E">
        <w:tc>
          <w:tcPr>
            <w:tcW w:w="5000" w:type="pct"/>
            <w:gridSpan w:val="2"/>
            <w:shd w:val="clear" w:color="auto" w:fill="731F1C" w:themeFill="accent5"/>
          </w:tcPr>
          <w:p w14:paraId="1A5712CE" w14:textId="77777777" w:rsidR="005F7A63" w:rsidRPr="0090596C" w:rsidRDefault="005F7A63" w:rsidP="00865B8E">
            <w:pPr>
              <w:pStyle w:val="Heading1"/>
              <w:outlineLvl w:val="0"/>
            </w:pPr>
            <w:r>
              <w:t>User Info</w:t>
            </w:r>
          </w:p>
        </w:tc>
      </w:tr>
      <w:tr w:rsidR="005F7A63" w:rsidRPr="00846B76" w14:paraId="285D5224" w14:textId="77777777" w:rsidTr="00865B8E">
        <w:sdt>
          <w:sdtPr>
            <w:id w:val="-691598186"/>
            <w:placeholder>
              <w:docPart w:val="B397461164F94E7681FF24133B10B3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5967B664" w14:textId="77777777" w:rsidR="005F7A63" w:rsidRPr="00846B76" w:rsidRDefault="005F7A63" w:rsidP="00865B8E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7ACD12F6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0D45215B" w14:textId="77777777" w:rsidTr="00865B8E">
        <w:sdt>
          <w:sdtPr>
            <w:id w:val="468333305"/>
            <w:placeholder>
              <w:docPart w:val="3DD0F6B4086341A08ACE995E75D687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1F2502C6" w14:textId="77777777" w:rsidR="005F7A63" w:rsidRPr="00846B76" w:rsidRDefault="005F7A63" w:rsidP="00865B8E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E83BA5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6F2A5C3C" w14:textId="77777777" w:rsidTr="00865B8E">
        <w:tc>
          <w:tcPr>
            <w:tcW w:w="1346" w:type="pct"/>
            <w:vAlign w:val="bottom"/>
          </w:tcPr>
          <w:p w14:paraId="301D4F90" w14:textId="77777777" w:rsidR="005F7A63" w:rsidRDefault="005F7A63" w:rsidP="00865B8E">
            <w:pPr>
              <w:pStyle w:val="NormalIndent"/>
            </w:pPr>
            <w:r>
              <w:t>Phone Ext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82274B" w14:textId="1C5C35B4" w:rsidR="005F7A63" w:rsidRPr="00846B76" w:rsidRDefault="006209C9" w:rsidP="00865B8E">
            <w:pPr>
              <w:spacing w:before="120"/>
            </w:pPr>
            <w:r>
              <w:t>311</w:t>
            </w:r>
          </w:p>
        </w:tc>
      </w:tr>
      <w:tr w:rsidR="005F7A63" w:rsidRPr="00846B76" w14:paraId="04CFECAB" w14:textId="77777777" w:rsidTr="00865B8E">
        <w:sdt>
          <w:sdtPr>
            <w:id w:val="-963733981"/>
            <w:placeholder>
              <w:docPart w:val="0035DF7D987845B489CE708E4EED002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47214A87" w14:textId="77777777" w:rsidR="005F7A63" w:rsidRPr="00846B76" w:rsidRDefault="005F7A63" w:rsidP="00865B8E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63350A10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90596C" w14:paraId="07ACD1ED" w14:textId="77777777" w:rsidTr="00865B8E">
        <w:tc>
          <w:tcPr>
            <w:tcW w:w="5000" w:type="pct"/>
            <w:gridSpan w:val="2"/>
            <w:shd w:val="clear" w:color="auto" w:fill="731F1C" w:themeFill="accent5"/>
          </w:tcPr>
          <w:p w14:paraId="37B72254" w14:textId="77777777" w:rsidR="005F7A63" w:rsidRPr="0090596C" w:rsidRDefault="005F7A63" w:rsidP="00865B8E">
            <w:pPr>
              <w:pStyle w:val="Heading1"/>
              <w:outlineLvl w:val="0"/>
            </w:pPr>
            <w:r>
              <w:t>User Info</w:t>
            </w:r>
          </w:p>
        </w:tc>
      </w:tr>
      <w:tr w:rsidR="005F7A63" w:rsidRPr="00846B76" w14:paraId="54C0EBDB" w14:textId="77777777" w:rsidTr="00865B8E">
        <w:sdt>
          <w:sdtPr>
            <w:id w:val="252703895"/>
            <w:placeholder>
              <w:docPart w:val="72D0108DF3EF42AE82BCB92EFFB3111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0BFE29AC" w14:textId="77777777" w:rsidR="005F7A63" w:rsidRPr="00846B76" w:rsidRDefault="005F7A63" w:rsidP="00865B8E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30916448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04938ABD" w14:textId="77777777" w:rsidTr="00865B8E">
        <w:sdt>
          <w:sdtPr>
            <w:id w:val="-1113673399"/>
            <w:placeholder>
              <w:docPart w:val="9499797D3F814164AFEA1172AEE5EF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08251843" w14:textId="77777777" w:rsidR="005F7A63" w:rsidRPr="00846B76" w:rsidRDefault="005F7A63" w:rsidP="00865B8E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2084CE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6483D720" w14:textId="77777777" w:rsidTr="00865B8E">
        <w:tc>
          <w:tcPr>
            <w:tcW w:w="1346" w:type="pct"/>
            <w:vAlign w:val="bottom"/>
          </w:tcPr>
          <w:p w14:paraId="2B3E151B" w14:textId="77777777" w:rsidR="005F7A63" w:rsidRDefault="005F7A63" w:rsidP="00865B8E">
            <w:pPr>
              <w:pStyle w:val="NormalIndent"/>
            </w:pPr>
            <w:r>
              <w:t>Phone Ext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BC793D" w14:textId="544BD020" w:rsidR="005F7A63" w:rsidRPr="00846B76" w:rsidRDefault="006209C9" w:rsidP="00865B8E">
            <w:pPr>
              <w:spacing w:before="120"/>
            </w:pPr>
            <w:r>
              <w:t>312</w:t>
            </w:r>
          </w:p>
        </w:tc>
      </w:tr>
      <w:tr w:rsidR="005F7A63" w:rsidRPr="00846B76" w14:paraId="60B46F2B" w14:textId="77777777" w:rsidTr="00865B8E">
        <w:sdt>
          <w:sdtPr>
            <w:id w:val="-1736614393"/>
            <w:placeholder>
              <w:docPart w:val="FA8FC32A96F94484AE48473EA80DDEB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30E0C8C8" w14:textId="77777777" w:rsidR="005F7A63" w:rsidRPr="00846B76" w:rsidRDefault="005F7A63" w:rsidP="00865B8E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3A83788C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90596C" w14:paraId="475EB2CF" w14:textId="77777777" w:rsidTr="00865B8E">
        <w:tc>
          <w:tcPr>
            <w:tcW w:w="5000" w:type="pct"/>
            <w:gridSpan w:val="2"/>
            <w:shd w:val="clear" w:color="auto" w:fill="731F1C" w:themeFill="accent5"/>
          </w:tcPr>
          <w:p w14:paraId="0519BC6F" w14:textId="77777777" w:rsidR="005F7A63" w:rsidRPr="0090596C" w:rsidRDefault="005F7A63" w:rsidP="00865B8E">
            <w:pPr>
              <w:pStyle w:val="Heading1"/>
              <w:outlineLvl w:val="0"/>
            </w:pPr>
            <w:r>
              <w:t>User Info</w:t>
            </w:r>
          </w:p>
        </w:tc>
      </w:tr>
      <w:tr w:rsidR="005F7A63" w:rsidRPr="00846B76" w14:paraId="0E10AAA3" w14:textId="77777777" w:rsidTr="00865B8E">
        <w:sdt>
          <w:sdtPr>
            <w:id w:val="-2108650634"/>
            <w:placeholder>
              <w:docPart w:val="6DE28C8D40E341DCA1FF9F42839BC2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16FE89CA" w14:textId="77777777" w:rsidR="005F7A63" w:rsidRPr="00846B76" w:rsidRDefault="005F7A63" w:rsidP="00865B8E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3DF8D503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166EC854" w14:textId="77777777" w:rsidTr="00865B8E">
        <w:sdt>
          <w:sdtPr>
            <w:id w:val="2061666245"/>
            <w:placeholder>
              <w:docPart w:val="FC6B3601667F41AFB7E182032506A75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306EDAD3" w14:textId="77777777" w:rsidR="005F7A63" w:rsidRPr="00846B76" w:rsidRDefault="005F7A63" w:rsidP="00865B8E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CD9F8E" w14:textId="77777777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75DA5DB0" w14:textId="77777777" w:rsidTr="00865B8E">
        <w:tc>
          <w:tcPr>
            <w:tcW w:w="1346" w:type="pct"/>
            <w:vAlign w:val="bottom"/>
          </w:tcPr>
          <w:p w14:paraId="33080BC5" w14:textId="77777777" w:rsidR="005F7A63" w:rsidRDefault="005F7A63" w:rsidP="00865B8E">
            <w:pPr>
              <w:pStyle w:val="NormalIndent"/>
            </w:pPr>
            <w:r>
              <w:t>Phone Ext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B84275" w14:textId="4A04A396" w:rsidR="005F7A63" w:rsidRPr="00846B76" w:rsidRDefault="005F7A63" w:rsidP="00865B8E">
            <w:pPr>
              <w:spacing w:before="120"/>
            </w:pPr>
          </w:p>
        </w:tc>
      </w:tr>
      <w:tr w:rsidR="005F7A63" w:rsidRPr="00846B76" w14:paraId="337B6CF8" w14:textId="77777777" w:rsidTr="00865B8E">
        <w:sdt>
          <w:sdtPr>
            <w:id w:val="-461882452"/>
            <w:placeholder>
              <w:docPart w:val="C7D5307DABA64E4580EEFC24C5AB47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55492B50" w14:textId="77777777" w:rsidR="005F7A63" w:rsidRPr="00846B76" w:rsidRDefault="005F7A63" w:rsidP="00865B8E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730F77FF" w14:textId="77777777" w:rsidR="005F7A63" w:rsidRPr="00846B76" w:rsidRDefault="005F7A63" w:rsidP="00865B8E">
            <w:pPr>
              <w:spacing w:before="120"/>
            </w:pPr>
          </w:p>
        </w:tc>
      </w:tr>
    </w:tbl>
    <w:p w14:paraId="21103F56" w14:textId="77777777" w:rsidR="005F7A63" w:rsidRPr="0090596C" w:rsidRDefault="005F7A63" w:rsidP="005F7A63">
      <w:pPr>
        <w:spacing w:after="0"/>
        <w:rPr>
          <w:sz w:val="12"/>
          <w:szCs w:val="16"/>
        </w:rPr>
      </w:pPr>
    </w:p>
    <w:p w14:paraId="032B05F7" w14:textId="77777777" w:rsidR="00BE427E" w:rsidRPr="0090596C" w:rsidRDefault="00BE427E" w:rsidP="00E677FE">
      <w:pPr>
        <w:spacing w:after="0"/>
        <w:rPr>
          <w:sz w:val="12"/>
          <w:szCs w:val="16"/>
        </w:rPr>
      </w:pPr>
    </w:p>
    <w:sectPr w:rsidR="00BE427E" w:rsidRPr="0090596C" w:rsidSect="009059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9FCED" w14:textId="77777777" w:rsidR="00B96738" w:rsidRDefault="00B96738" w:rsidP="00650259">
      <w:pPr>
        <w:spacing w:after="0" w:line="240" w:lineRule="auto"/>
      </w:pPr>
      <w:r>
        <w:separator/>
      </w:r>
    </w:p>
  </w:endnote>
  <w:endnote w:type="continuationSeparator" w:id="0">
    <w:p w14:paraId="48AA1A22" w14:textId="77777777" w:rsidR="00B96738" w:rsidRDefault="00B9673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7542E2-F06D-4D0D-A783-25D82D996FC7}"/>
    <w:embedBold r:id="rId2" w:fontKey="{F9A7D8EC-4C96-45D4-B0F4-859C35036F6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1496D9C-13EE-4F63-B420-D2AC1DA7FD92}"/>
    <w:embedBold r:id="rId4" w:fontKey="{447ECAC5-A0C3-44A6-811B-AF34A7E2F23B}"/>
    <w:embedItalic r:id="rId5" w:fontKey="{A565AB26-D086-4395-8945-7613C80C14F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E5B07E8-0C69-47FC-89EB-CC2FF30F62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7AFA6" w14:textId="77777777" w:rsidR="005F7A63" w:rsidRDefault="005F7A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6D8F6B3E" w14:textId="77777777" w:rsidTr="00C4167A">
      <w:tc>
        <w:tcPr>
          <w:tcW w:w="4675" w:type="dxa"/>
          <w:vAlign w:val="center"/>
        </w:tcPr>
        <w:p w14:paraId="7CBC2FA2" w14:textId="1ED96D4D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5A7C4C7E" w14:textId="080F4A68" w:rsidR="007F7B5D" w:rsidRPr="007F7B5D" w:rsidRDefault="007F7B5D" w:rsidP="00224DD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</w:tr>
  </w:tbl>
  <w:p w14:paraId="321211D3" w14:textId="77777777" w:rsidR="0090596C" w:rsidRDefault="0090596C" w:rsidP="007F7B5D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2FF7B" w14:textId="77777777" w:rsidR="005F7A63" w:rsidRDefault="005F7A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A98B3" w14:textId="77777777" w:rsidR="00B96738" w:rsidRDefault="00B96738" w:rsidP="00650259">
      <w:pPr>
        <w:spacing w:after="0" w:line="240" w:lineRule="auto"/>
      </w:pPr>
      <w:r>
        <w:separator/>
      </w:r>
    </w:p>
  </w:footnote>
  <w:footnote w:type="continuationSeparator" w:id="0">
    <w:p w14:paraId="3D14AC05" w14:textId="77777777" w:rsidR="00B96738" w:rsidRDefault="00B9673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D4FC0" w14:textId="77777777" w:rsidR="005F7A63" w:rsidRDefault="005F7A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14:paraId="67F24946" w14:textId="77777777" w:rsidTr="0090596C">
      <w:trPr>
        <w:trHeight w:val="990"/>
      </w:trPr>
      <w:tc>
        <w:tcPr>
          <w:tcW w:w="1350" w:type="dxa"/>
          <w:vAlign w:val="center"/>
        </w:tcPr>
        <w:p w14:paraId="18DE6F87" w14:textId="00750F74" w:rsidR="0090596C" w:rsidRDefault="0090596C" w:rsidP="0090596C">
          <w:pPr>
            <w:pStyle w:val="Header"/>
            <w:ind w:left="-108"/>
          </w:pPr>
          <w:bookmarkStart w:id="0" w:name="_Hlk521325785"/>
        </w:p>
      </w:tc>
      <w:tc>
        <w:tcPr>
          <w:tcW w:w="8000" w:type="dxa"/>
          <w:vAlign w:val="center"/>
        </w:tcPr>
        <w:p w14:paraId="6FEF9FBB" w14:textId="02F6B638" w:rsidR="0090596C" w:rsidRPr="00224DD6" w:rsidRDefault="008D0C8C" w:rsidP="0090596C">
          <w:pPr>
            <w:pStyle w:val="Header"/>
            <w:rPr>
              <w:sz w:val="72"/>
              <w:szCs w:val="72"/>
            </w:rPr>
          </w:pPr>
          <w:r>
            <w:t xml:space="preserve">            </w:t>
          </w:r>
          <w:r w:rsidR="00224DD6">
            <w:t xml:space="preserve"> </w:t>
          </w:r>
          <w:r>
            <w:t xml:space="preserve"> </w:t>
          </w:r>
          <w:r w:rsidRPr="00224DD6">
            <w:rPr>
              <w:sz w:val="72"/>
              <w:szCs w:val="72"/>
            </w:rPr>
            <w:t>TEL-A-FRIEND</w:t>
          </w:r>
        </w:p>
        <w:p w14:paraId="28693A67" w14:textId="54BBFC16" w:rsidR="008D0C8C" w:rsidRPr="00F47F22" w:rsidRDefault="008D0C8C" w:rsidP="0090596C">
          <w:pPr>
            <w:pStyle w:val="Header"/>
            <w:rPr>
              <w:sz w:val="56"/>
              <w:szCs w:val="56"/>
            </w:rPr>
          </w:pPr>
          <w:r>
            <w:t xml:space="preserve">        </w:t>
          </w:r>
          <w:r w:rsidR="00224DD6">
            <w:t xml:space="preserve">     </w:t>
          </w:r>
          <w:r>
            <w:t>PRE INSTALL CHECKLIST</w:t>
          </w:r>
        </w:p>
      </w:tc>
    </w:tr>
    <w:bookmarkEnd w:id="0"/>
  </w:tbl>
  <w:p w14:paraId="54F1E3B0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786E8" w14:textId="77777777" w:rsidR="005F7A63" w:rsidRDefault="005F7A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F22"/>
    <w:rsid w:val="000456E1"/>
    <w:rsid w:val="00052382"/>
    <w:rsid w:val="0006568A"/>
    <w:rsid w:val="00076F0F"/>
    <w:rsid w:val="00084253"/>
    <w:rsid w:val="000D1F49"/>
    <w:rsid w:val="001727CA"/>
    <w:rsid w:val="00224DD6"/>
    <w:rsid w:val="00267685"/>
    <w:rsid w:val="002928D0"/>
    <w:rsid w:val="002C56E6"/>
    <w:rsid w:val="00353CEA"/>
    <w:rsid w:val="00361E11"/>
    <w:rsid w:val="003A183D"/>
    <w:rsid w:val="003B4744"/>
    <w:rsid w:val="003F0847"/>
    <w:rsid w:val="0040090B"/>
    <w:rsid w:val="004301D9"/>
    <w:rsid w:val="0046302A"/>
    <w:rsid w:val="00485096"/>
    <w:rsid w:val="00487D2D"/>
    <w:rsid w:val="004D5D62"/>
    <w:rsid w:val="005112D0"/>
    <w:rsid w:val="00574928"/>
    <w:rsid w:val="00577E06"/>
    <w:rsid w:val="00590C78"/>
    <w:rsid w:val="005A3BF7"/>
    <w:rsid w:val="005F2035"/>
    <w:rsid w:val="005F7990"/>
    <w:rsid w:val="005F7A63"/>
    <w:rsid w:val="006209C9"/>
    <w:rsid w:val="0063739C"/>
    <w:rsid w:val="00650259"/>
    <w:rsid w:val="00682B15"/>
    <w:rsid w:val="006D527F"/>
    <w:rsid w:val="00770F25"/>
    <w:rsid w:val="007917A0"/>
    <w:rsid w:val="007A35A8"/>
    <w:rsid w:val="007B0A85"/>
    <w:rsid w:val="007C6A52"/>
    <w:rsid w:val="007F7B5D"/>
    <w:rsid w:val="0082043E"/>
    <w:rsid w:val="00836129"/>
    <w:rsid w:val="008D0C8C"/>
    <w:rsid w:val="008E203A"/>
    <w:rsid w:val="0090596C"/>
    <w:rsid w:val="0091229C"/>
    <w:rsid w:val="00940E73"/>
    <w:rsid w:val="0097786D"/>
    <w:rsid w:val="0098597D"/>
    <w:rsid w:val="009F619A"/>
    <w:rsid w:val="009F6DDE"/>
    <w:rsid w:val="00A07B24"/>
    <w:rsid w:val="00A370A8"/>
    <w:rsid w:val="00B96738"/>
    <w:rsid w:val="00BD4753"/>
    <w:rsid w:val="00BD5CB1"/>
    <w:rsid w:val="00BE427E"/>
    <w:rsid w:val="00BE62EE"/>
    <w:rsid w:val="00C003BA"/>
    <w:rsid w:val="00C46878"/>
    <w:rsid w:val="00C83AB8"/>
    <w:rsid w:val="00CB4A51"/>
    <w:rsid w:val="00CD4532"/>
    <w:rsid w:val="00CD47B0"/>
    <w:rsid w:val="00CD70CE"/>
    <w:rsid w:val="00CE6104"/>
    <w:rsid w:val="00CE645E"/>
    <w:rsid w:val="00CE7918"/>
    <w:rsid w:val="00D025CC"/>
    <w:rsid w:val="00D16163"/>
    <w:rsid w:val="00D668CC"/>
    <w:rsid w:val="00D76E8B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47F22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E17E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DBE67551903406CBA690E3C38CDB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5EBC6-3596-49BC-BBE5-9EE7869A3287}"/>
      </w:docPartPr>
      <w:docPartBody>
        <w:p w:rsidR="00EB0DCB" w:rsidRDefault="00661B2D">
          <w:pPr>
            <w:pStyle w:val="8DBE67551903406CBA690E3C38CDB507"/>
          </w:pPr>
          <w:r w:rsidRPr="0090596C">
            <w:t>Email</w:t>
          </w:r>
        </w:p>
      </w:docPartBody>
    </w:docPart>
    <w:docPart>
      <w:docPartPr>
        <w:name w:val="C9BE3AFC65664E289172D97939971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2D9BF-09DC-4355-8AC7-35E8CD47F5B6}"/>
      </w:docPartPr>
      <w:docPartBody>
        <w:p w:rsidR="00EB0DCB" w:rsidRDefault="00794636" w:rsidP="00794636">
          <w:pPr>
            <w:pStyle w:val="C9BE3AFC65664E289172D97939971A80"/>
          </w:pPr>
          <w:r w:rsidRPr="0090596C">
            <w:t>City/State/Zip</w:t>
          </w:r>
        </w:p>
      </w:docPartBody>
    </w:docPart>
    <w:docPart>
      <w:docPartPr>
        <w:name w:val="E6B4716A75BE45469BD26860BC74E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8D99D-BBC1-41AA-A40D-C751FB7F3ACB}"/>
      </w:docPartPr>
      <w:docPartBody>
        <w:p w:rsidR="00540752" w:rsidRDefault="00122CDB" w:rsidP="00122CDB">
          <w:pPr>
            <w:pStyle w:val="E6B4716A75BE45469BD26860BC74ECAF"/>
          </w:pPr>
          <w:r w:rsidRPr="0090596C">
            <w:t>First Name</w:t>
          </w:r>
        </w:p>
      </w:docPartBody>
    </w:docPart>
    <w:docPart>
      <w:docPartPr>
        <w:name w:val="267472C3B7CC401488B5FEBDE615C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F67E3-2FE1-4D25-84E4-9992713A48F0}"/>
      </w:docPartPr>
      <w:docPartBody>
        <w:p w:rsidR="00540752" w:rsidRDefault="00122CDB" w:rsidP="00122CDB">
          <w:pPr>
            <w:pStyle w:val="267472C3B7CC401488B5FEBDE615C22A"/>
          </w:pPr>
          <w:r w:rsidRPr="0090596C">
            <w:t>Last Name</w:t>
          </w:r>
        </w:p>
      </w:docPartBody>
    </w:docPart>
    <w:docPart>
      <w:docPartPr>
        <w:name w:val="6754447FD1E845EFAA7FAB96B426F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791B9-3775-463B-AD00-EA59D6CAD940}"/>
      </w:docPartPr>
      <w:docPartBody>
        <w:p w:rsidR="00540752" w:rsidRDefault="00122CDB" w:rsidP="00122CDB">
          <w:pPr>
            <w:pStyle w:val="6754447FD1E845EFAA7FAB96B426F356"/>
          </w:pPr>
          <w:r w:rsidRPr="0090596C">
            <w:t>Email</w:t>
          </w:r>
        </w:p>
      </w:docPartBody>
    </w:docPart>
    <w:docPart>
      <w:docPartPr>
        <w:name w:val="532A066D189C40DA80C1A6CAD28C4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64D3F-9BA4-4C43-9D40-E87E5BE827A1}"/>
      </w:docPartPr>
      <w:docPartBody>
        <w:p w:rsidR="00540752" w:rsidRDefault="00122CDB" w:rsidP="00122CDB">
          <w:pPr>
            <w:pStyle w:val="532A066D189C40DA80C1A6CAD28C4B74"/>
          </w:pPr>
          <w:r w:rsidRPr="0090596C">
            <w:t>First Name</w:t>
          </w:r>
        </w:p>
      </w:docPartBody>
    </w:docPart>
    <w:docPart>
      <w:docPartPr>
        <w:name w:val="78F706F4F65F45EE900D3732DE35B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F71C9-1527-4BF1-9205-9ABA4D796864}"/>
      </w:docPartPr>
      <w:docPartBody>
        <w:p w:rsidR="00540752" w:rsidRDefault="00122CDB" w:rsidP="00122CDB">
          <w:pPr>
            <w:pStyle w:val="78F706F4F65F45EE900D3732DE35B58A"/>
          </w:pPr>
          <w:r w:rsidRPr="0090596C">
            <w:t>Last Name</w:t>
          </w:r>
        </w:p>
      </w:docPartBody>
    </w:docPart>
    <w:docPart>
      <w:docPartPr>
        <w:name w:val="69CCAA671A5C408C8A3CED988A3D8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7A505-4A59-4115-B05A-6B3153C0B09E}"/>
      </w:docPartPr>
      <w:docPartBody>
        <w:p w:rsidR="00540752" w:rsidRDefault="00122CDB" w:rsidP="00122CDB">
          <w:pPr>
            <w:pStyle w:val="69CCAA671A5C408C8A3CED988A3D839C"/>
          </w:pPr>
          <w:r w:rsidRPr="0090596C">
            <w:t>Email</w:t>
          </w:r>
        </w:p>
      </w:docPartBody>
    </w:docPart>
    <w:docPart>
      <w:docPartPr>
        <w:name w:val="414B9F1AA5D3466E860BB56344F2C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15C01-8878-4BBC-8B25-906143CA9AE4}"/>
      </w:docPartPr>
      <w:docPartBody>
        <w:p w:rsidR="00540752" w:rsidRDefault="00122CDB" w:rsidP="00122CDB">
          <w:pPr>
            <w:pStyle w:val="414B9F1AA5D3466E860BB56344F2C336"/>
          </w:pPr>
          <w:r w:rsidRPr="0090596C">
            <w:t>First Name</w:t>
          </w:r>
        </w:p>
      </w:docPartBody>
    </w:docPart>
    <w:docPart>
      <w:docPartPr>
        <w:name w:val="E321E04D14BE45B589E51D77E45B5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88678-BFB7-4413-B582-C59AEC4A24BC}"/>
      </w:docPartPr>
      <w:docPartBody>
        <w:p w:rsidR="00540752" w:rsidRDefault="00122CDB" w:rsidP="00122CDB">
          <w:pPr>
            <w:pStyle w:val="E321E04D14BE45B589E51D77E45B58D6"/>
          </w:pPr>
          <w:r w:rsidRPr="0090596C">
            <w:t>Last Name</w:t>
          </w:r>
        </w:p>
      </w:docPartBody>
    </w:docPart>
    <w:docPart>
      <w:docPartPr>
        <w:name w:val="7184F6AC40E14D2683BE2332E004D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06E82-805B-4711-B3F8-8E82C3B8D2EF}"/>
      </w:docPartPr>
      <w:docPartBody>
        <w:p w:rsidR="00540752" w:rsidRDefault="00122CDB" w:rsidP="00122CDB">
          <w:pPr>
            <w:pStyle w:val="7184F6AC40E14D2683BE2332E004D13A"/>
          </w:pPr>
          <w:r w:rsidRPr="0090596C">
            <w:t>Email</w:t>
          </w:r>
        </w:p>
      </w:docPartBody>
    </w:docPart>
    <w:docPart>
      <w:docPartPr>
        <w:name w:val="17444F2E00D847C6B1FD6C6262B8D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B694E-687F-4070-8C48-06B9C9401285}"/>
      </w:docPartPr>
      <w:docPartBody>
        <w:p w:rsidR="00540752" w:rsidRDefault="00122CDB" w:rsidP="00122CDB">
          <w:pPr>
            <w:pStyle w:val="17444F2E00D847C6B1FD6C6262B8D5C2"/>
          </w:pPr>
          <w:r w:rsidRPr="0090596C">
            <w:t>First Name</w:t>
          </w:r>
        </w:p>
      </w:docPartBody>
    </w:docPart>
    <w:docPart>
      <w:docPartPr>
        <w:name w:val="62531516D1DC4E3699E6902F6B635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1920E-41FC-4C26-BB46-C3FC4C7B416E}"/>
      </w:docPartPr>
      <w:docPartBody>
        <w:p w:rsidR="00540752" w:rsidRDefault="00122CDB" w:rsidP="00122CDB">
          <w:pPr>
            <w:pStyle w:val="62531516D1DC4E3699E6902F6B635E85"/>
          </w:pPr>
          <w:r w:rsidRPr="0090596C">
            <w:t>Last Name</w:t>
          </w:r>
        </w:p>
      </w:docPartBody>
    </w:docPart>
    <w:docPart>
      <w:docPartPr>
        <w:name w:val="3946FCDF17B54BCCB99053D5BA792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5E692-2915-47E1-B438-BE7B0BA3CC4D}"/>
      </w:docPartPr>
      <w:docPartBody>
        <w:p w:rsidR="00540752" w:rsidRDefault="00122CDB" w:rsidP="00122CDB">
          <w:pPr>
            <w:pStyle w:val="3946FCDF17B54BCCB99053D5BA792FD3"/>
          </w:pPr>
          <w:r w:rsidRPr="0090596C">
            <w:t>Email</w:t>
          </w:r>
        </w:p>
      </w:docPartBody>
    </w:docPart>
    <w:docPart>
      <w:docPartPr>
        <w:name w:val="8D34DBC027304C1196B4B9111D4F7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F2AD9-DE74-48EA-89D1-25CBA5D5853F}"/>
      </w:docPartPr>
      <w:docPartBody>
        <w:p w:rsidR="00540752" w:rsidRDefault="00122CDB" w:rsidP="00122CDB">
          <w:pPr>
            <w:pStyle w:val="8D34DBC027304C1196B4B9111D4F7172"/>
          </w:pPr>
          <w:r w:rsidRPr="0090596C">
            <w:t>First Name</w:t>
          </w:r>
        </w:p>
      </w:docPartBody>
    </w:docPart>
    <w:docPart>
      <w:docPartPr>
        <w:name w:val="3CEF391246C54F6287EC5C56DE38E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6FA05-23BF-4295-8B20-583E6760F8A7}"/>
      </w:docPartPr>
      <w:docPartBody>
        <w:p w:rsidR="00540752" w:rsidRDefault="00122CDB" w:rsidP="00122CDB">
          <w:pPr>
            <w:pStyle w:val="3CEF391246C54F6287EC5C56DE38E76B"/>
          </w:pPr>
          <w:r w:rsidRPr="0090596C">
            <w:t>Last Name</w:t>
          </w:r>
        </w:p>
      </w:docPartBody>
    </w:docPart>
    <w:docPart>
      <w:docPartPr>
        <w:name w:val="11499399E1B749B5B71EB420BE556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691F9-4442-403A-B116-B4360DFF656D}"/>
      </w:docPartPr>
      <w:docPartBody>
        <w:p w:rsidR="00540752" w:rsidRDefault="00122CDB" w:rsidP="00122CDB">
          <w:pPr>
            <w:pStyle w:val="11499399E1B749B5B71EB420BE5564A8"/>
          </w:pPr>
          <w:r w:rsidRPr="0090596C">
            <w:t>Email</w:t>
          </w:r>
        </w:p>
      </w:docPartBody>
    </w:docPart>
    <w:docPart>
      <w:docPartPr>
        <w:name w:val="EE430713D13A44849960F2F503B92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E7E9F-955B-4327-9005-631C7CFF134D}"/>
      </w:docPartPr>
      <w:docPartBody>
        <w:p w:rsidR="00540752" w:rsidRDefault="00122CDB" w:rsidP="00122CDB">
          <w:pPr>
            <w:pStyle w:val="EE430713D13A44849960F2F503B9226A"/>
          </w:pPr>
          <w:r w:rsidRPr="0090596C">
            <w:t>First Name</w:t>
          </w:r>
        </w:p>
      </w:docPartBody>
    </w:docPart>
    <w:docPart>
      <w:docPartPr>
        <w:name w:val="77AF2ED4F5584D7883743C515022C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617F3-544D-4B39-88FC-6427E5C7B346}"/>
      </w:docPartPr>
      <w:docPartBody>
        <w:p w:rsidR="00540752" w:rsidRDefault="00122CDB" w:rsidP="00122CDB">
          <w:pPr>
            <w:pStyle w:val="77AF2ED4F5584D7883743C515022C27B"/>
          </w:pPr>
          <w:r w:rsidRPr="0090596C">
            <w:t>Last Name</w:t>
          </w:r>
        </w:p>
      </w:docPartBody>
    </w:docPart>
    <w:docPart>
      <w:docPartPr>
        <w:name w:val="E4617561FD904563851971D2C8934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A73DA-DC2C-47BC-942C-43C5A2A4D159}"/>
      </w:docPartPr>
      <w:docPartBody>
        <w:p w:rsidR="00540752" w:rsidRDefault="00122CDB" w:rsidP="00122CDB">
          <w:pPr>
            <w:pStyle w:val="E4617561FD904563851971D2C893450F"/>
          </w:pPr>
          <w:r w:rsidRPr="0090596C">
            <w:t>Email</w:t>
          </w:r>
        </w:p>
      </w:docPartBody>
    </w:docPart>
    <w:docPart>
      <w:docPartPr>
        <w:name w:val="09A2A8BA6BF643C98B165CFEE6804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F1825-83D6-4457-A309-D45B61CC495E}"/>
      </w:docPartPr>
      <w:docPartBody>
        <w:p w:rsidR="00540752" w:rsidRDefault="00122CDB" w:rsidP="00122CDB">
          <w:pPr>
            <w:pStyle w:val="09A2A8BA6BF643C98B165CFEE6804944"/>
          </w:pPr>
          <w:r w:rsidRPr="0090596C">
            <w:t>First Name</w:t>
          </w:r>
        </w:p>
      </w:docPartBody>
    </w:docPart>
    <w:docPart>
      <w:docPartPr>
        <w:name w:val="86F5113DA3834494B681EFC393C8D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0BF4B-4A15-4579-A18C-DC1A173BB6B1}"/>
      </w:docPartPr>
      <w:docPartBody>
        <w:p w:rsidR="00540752" w:rsidRDefault="00122CDB" w:rsidP="00122CDB">
          <w:pPr>
            <w:pStyle w:val="86F5113DA3834494B681EFC393C8D830"/>
          </w:pPr>
          <w:r w:rsidRPr="0090596C">
            <w:t>Last Name</w:t>
          </w:r>
        </w:p>
      </w:docPartBody>
    </w:docPart>
    <w:docPart>
      <w:docPartPr>
        <w:name w:val="1ED6D2247D1F42A9BED4BA15ABE3C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6AA97-A912-40FF-B9F3-4A8DE73D29DB}"/>
      </w:docPartPr>
      <w:docPartBody>
        <w:p w:rsidR="00540752" w:rsidRDefault="00122CDB" w:rsidP="00122CDB">
          <w:pPr>
            <w:pStyle w:val="1ED6D2247D1F42A9BED4BA15ABE3C8AB"/>
          </w:pPr>
          <w:r w:rsidRPr="0090596C">
            <w:t>Email</w:t>
          </w:r>
        </w:p>
      </w:docPartBody>
    </w:docPart>
    <w:docPart>
      <w:docPartPr>
        <w:name w:val="CEA566692C0646809F5481F20FA55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1865F-EF38-4408-9973-1F7EF32A85CD}"/>
      </w:docPartPr>
      <w:docPartBody>
        <w:p w:rsidR="00540752" w:rsidRDefault="00122CDB" w:rsidP="00122CDB">
          <w:pPr>
            <w:pStyle w:val="CEA566692C0646809F5481F20FA55B7A"/>
          </w:pPr>
          <w:r w:rsidRPr="0090596C">
            <w:t>First Name</w:t>
          </w:r>
        </w:p>
      </w:docPartBody>
    </w:docPart>
    <w:docPart>
      <w:docPartPr>
        <w:name w:val="B0445BE6B8A24FABB42DCADF360CA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81373-1141-4AFB-83AC-F83F6FECCBE0}"/>
      </w:docPartPr>
      <w:docPartBody>
        <w:p w:rsidR="00540752" w:rsidRDefault="00122CDB" w:rsidP="00122CDB">
          <w:pPr>
            <w:pStyle w:val="B0445BE6B8A24FABB42DCADF360CAFB0"/>
          </w:pPr>
          <w:r w:rsidRPr="0090596C">
            <w:t>Last Name</w:t>
          </w:r>
        </w:p>
      </w:docPartBody>
    </w:docPart>
    <w:docPart>
      <w:docPartPr>
        <w:name w:val="6FBF136380274AB2A0E267A6C2AA1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873E8-CE33-4060-AACB-5FC51D8CB2C4}"/>
      </w:docPartPr>
      <w:docPartBody>
        <w:p w:rsidR="00540752" w:rsidRDefault="00122CDB" w:rsidP="00122CDB">
          <w:pPr>
            <w:pStyle w:val="6FBF136380274AB2A0E267A6C2AA1E40"/>
          </w:pPr>
          <w:r w:rsidRPr="0090596C">
            <w:t>Email</w:t>
          </w:r>
        </w:p>
      </w:docPartBody>
    </w:docPart>
    <w:docPart>
      <w:docPartPr>
        <w:name w:val="9137C78AD1F644B59B7479DF5FF47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10E7C-E96B-4756-9712-3C3CEEE5695B}"/>
      </w:docPartPr>
      <w:docPartBody>
        <w:p w:rsidR="00540752" w:rsidRDefault="00122CDB" w:rsidP="00122CDB">
          <w:pPr>
            <w:pStyle w:val="9137C78AD1F644B59B7479DF5FF4770B"/>
          </w:pPr>
          <w:r w:rsidRPr="0090596C">
            <w:t>First Name</w:t>
          </w:r>
        </w:p>
      </w:docPartBody>
    </w:docPart>
    <w:docPart>
      <w:docPartPr>
        <w:name w:val="EEB36B5C312F42D885AB17B0EBCB3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62902-E8CB-4B75-AFB6-A7755411C4C2}"/>
      </w:docPartPr>
      <w:docPartBody>
        <w:p w:rsidR="00540752" w:rsidRDefault="00122CDB" w:rsidP="00122CDB">
          <w:pPr>
            <w:pStyle w:val="EEB36B5C312F42D885AB17B0EBCB33DB"/>
          </w:pPr>
          <w:r w:rsidRPr="0090596C">
            <w:t>Last Name</w:t>
          </w:r>
        </w:p>
      </w:docPartBody>
    </w:docPart>
    <w:docPart>
      <w:docPartPr>
        <w:name w:val="0546410A03F84DFAA342F7EEB5976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6ABA2-1DBA-41F0-A239-738A111D2B4C}"/>
      </w:docPartPr>
      <w:docPartBody>
        <w:p w:rsidR="00540752" w:rsidRDefault="00122CDB" w:rsidP="00122CDB">
          <w:pPr>
            <w:pStyle w:val="0546410A03F84DFAA342F7EEB597652B"/>
          </w:pPr>
          <w:r w:rsidRPr="0090596C">
            <w:t>Email</w:t>
          </w:r>
        </w:p>
      </w:docPartBody>
    </w:docPart>
    <w:docPart>
      <w:docPartPr>
        <w:name w:val="FABAB967A5BF41A2B0EDBAB224447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2BC34-A9CB-4F0A-8FB2-ADB055A24F83}"/>
      </w:docPartPr>
      <w:docPartBody>
        <w:p w:rsidR="00540752" w:rsidRDefault="00122CDB" w:rsidP="00122CDB">
          <w:pPr>
            <w:pStyle w:val="FABAB967A5BF41A2B0EDBAB224447BD6"/>
          </w:pPr>
          <w:r w:rsidRPr="0090596C">
            <w:t>First Name</w:t>
          </w:r>
        </w:p>
      </w:docPartBody>
    </w:docPart>
    <w:docPart>
      <w:docPartPr>
        <w:name w:val="2E58E2E858824D4E8D2AA13A1D2B1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AE26C-F471-4C68-93AA-6CD64E186E4D}"/>
      </w:docPartPr>
      <w:docPartBody>
        <w:p w:rsidR="00540752" w:rsidRDefault="00122CDB" w:rsidP="00122CDB">
          <w:pPr>
            <w:pStyle w:val="2E58E2E858824D4E8D2AA13A1D2B1A55"/>
          </w:pPr>
          <w:r w:rsidRPr="0090596C">
            <w:t>Last Name</w:t>
          </w:r>
        </w:p>
      </w:docPartBody>
    </w:docPart>
    <w:docPart>
      <w:docPartPr>
        <w:name w:val="F6625E54628B4C6A905A519FE4509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FF940B-85C7-4B16-B20C-4EBCCD48ACBD}"/>
      </w:docPartPr>
      <w:docPartBody>
        <w:p w:rsidR="00540752" w:rsidRDefault="00122CDB" w:rsidP="00122CDB">
          <w:pPr>
            <w:pStyle w:val="F6625E54628B4C6A905A519FE450905E"/>
          </w:pPr>
          <w:r w:rsidRPr="0090596C">
            <w:t>Email</w:t>
          </w:r>
        </w:p>
      </w:docPartBody>
    </w:docPart>
    <w:docPart>
      <w:docPartPr>
        <w:name w:val="9B7531B6D6054CF684709ED6C0C56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E5240-9E6A-4F50-9E0F-BD3AA6888F9C}"/>
      </w:docPartPr>
      <w:docPartBody>
        <w:p w:rsidR="00540752" w:rsidRDefault="00122CDB" w:rsidP="00122CDB">
          <w:pPr>
            <w:pStyle w:val="9B7531B6D6054CF684709ED6C0C568E9"/>
          </w:pPr>
          <w:r w:rsidRPr="0090596C">
            <w:t>First Name</w:t>
          </w:r>
        </w:p>
      </w:docPartBody>
    </w:docPart>
    <w:docPart>
      <w:docPartPr>
        <w:name w:val="ED2F1B784D3B4C2EAB8D4B7115D31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F2C92-094B-47D3-B251-6EEF900ECA42}"/>
      </w:docPartPr>
      <w:docPartBody>
        <w:p w:rsidR="00540752" w:rsidRDefault="00122CDB" w:rsidP="00122CDB">
          <w:pPr>
            <w:pStyle w:val="ED2F1B784D3B4C2EAB8D4B7115D3141E"/>
          </w:pPr>
          <w:r w:rsidRPr="0090596C">
            <w:t>Last Name</w:t>
          </w:r>
        </w:p>
      </w:docPartBody>
    </w:docPart>
    <w:docPart>
      <w:docPartPr>
        <w:name w:val="C139BAAD8F3843AABD2DB15207B75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83C68-1003-491E-9523-4067FD3FCB0C}"/>
      </w:docPartPr>
      <w:docPartBody>
        <w:p w:rsidR="00540752" w:rsidRDefault="00122CDB" w:rsidP="00122CDB">
          <w:pPr>
            <w:pStyle w:val="C139BAAD8F3843AABD2DB15207B7526C"/>
          </w:pPr>
          <w:r w:rsidRPr="0090596C">
            <w:t>Email</w:t>
          </w:r>
        </w:p>
      </w:docPartBody>
    </w:docPart>
    <w:docPart>
      <w:docPartPr>
        <w:name w:val="DB6BE3BFFFFB481ABD64811166A3E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461A2C-392A-440C-A329-AC019A8A7B29}"/>
      </w:docPartPr>
      <w:docPartBody>
        <w:p w:rsidR="00540752" w:rsidRDefault="00122CDB" w:rsidP="00122CDB">
          <w:pPr>
            <w:pStyle w:val="DB6BE3BFFFFB481ABD64811166A3E696"/>
          </w:pPr>
          <w:r w:rsidRPr="0090596C">
            <w:t>First Name</w:t>
          </w:r>
        </w:p>
      </w:docPartBody>
    </w:docPart>
    <w:docPart>
      <w:docPartPr>
        <w:name w:val="667245B6828241B19580D6118EE89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BCCCF-0921-480E-8BFA-99AED01797FD}"/>
      </w:docPartPr>
      <w:docPartBody>
        <w:p w:rsidR="00540752" w:rsidRDefault="00122CDB" w:rsidP="00122CDB">
          <w:pPr>
            <w:pStyle w:val="667245B6828241B19580D6118EE892AD"/>
          </w:pPr>
          <w:r w:rsidRPr="0090596C">
            <w:t>Last Name</w:t>
          </w:r>
        </w:p>
      </w:docPartBody>
    </w:docPart>
    <w:docPart>
      <w:docPartPr>
        <w:name w:val="CD851BF6D8AB4E4C83B4A64D14BE7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2374F-2B0E-48E2-9A1E-11D7DB044AEB}"/>
      </w:docPartPr>
      <w:docPartBody>
        <w:p w:rsidR="00540752" w:rsidRDefault="00122CDB" w:rsidP="00122CDB">
          <w:pPr>
            <w:pStyle w:val="CD851BF6D8AB4E4C83B4A64D14BE79B2"/>
          </w:pPr>
          <w:r w:rsidRPr="0090596C">
            <w:t>Email</w:t>
          </w:r>
        </w:p>
      </w:docPartBody>
    </w:docPart>
    <w:docPart>
      <w:docPartPr>
        <w:name w:val="B397461164F94E7681FF24133B10B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0FB70-39EA-43F8-ADDC-593669E89D41}"/>
      </w:docPartPr>
      <w:docPartBody>
        <w:p w:rsidR="00540752" w:rsidRDefault="00122CDB" w:rsidP="00122CDB">
          <w:pPr>
            <w:pStyle w:val="B397461164F94E7681FF24133B10B303"/>
          </w:pPr>
          <w:r w:rsidRPr="0090596C">
            <w:t>First Name</w:t>
          </w:r>
        </w:p>
      </w:docPartBody>
    </w:docPart>
    <w:docPart>
      <w:docPartPr>
        <w:name w:val="3DD0F6B4086341A08ACE995E75D68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5BBFB-B022-4D72-959E-FAC23DDB24A9}"/>
      </w:docPartPr>
      <w:docPartBody>
        <w:p w:rsidR="00540752" w:rsidRDefault="00122CDB" w:rsidP="00122CDB">
          <w:pPr>
            <w:pStyle w:val="3DD0F6B4086341A08ACE995E75D6873E"/>
          </w:pPr>
          <w:r w:rsidRPr="0090596C">
            <w:t>Last Name</w:t>
          </w:r>
        </w:p>
      </w:docPartBody>
    </w:docPart>
    <w:docPart>
      <w:docPartPr>
        <w:name w:val="0035DF7D987845B489CE708E4EED0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49423-8F92-42C5-9037-A066D95F21DE}"/>
      </w:docPartPr>
      <w:docPartBody>
        <w:p w:rsidR="00540752" w:rsidRDefault="00122CDB" w:rsidP="00122CDB">
          <w:pPr>
            <w:pStyle w:val="0035DF7D987845B489CE708E4EED0025"/>
          </w:pPr>
          <w:r w:rsidRPr="0090596C">
            <w:t>Email</w:t>
          </w:r>
        </w:p>
      </w:docPartBody>
    </w:docPart>
    <w:docPart>
      <w:docPartPr>
        <w:name w:val="72D0108DF3EF42AE82BCB92EFFB31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809F9-1CF7-4E35-80F4-3C49F8992372}"/>
      </w:docPartPr>
      <w:docPartBody>
        <w:p w:rsidR="00540752" w:rsidRDefault="00122CDB" w:rsidP="00122CDB">
          <w:pPr>
            <w:pStyle w:val="72D0108DF3EF42AE82BCB92EFFB31112"/>
          </w:pPr>
          <w:r w:rsidRPr="0090596C">
            <w:t>First Name</w:t>
          </w:r>
        </w:p>
      </w:docPartBody>
    </w:docPart>
    <w:docPart>
      <w:docPartPr>
        <w:name w:val="9499797D3F814164AFEA1172AEE5E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DF813-9586-4AB2-91A6-DAEFC7F85C70}"/>
      </w:docPartPr>
      <w:docPartBody>
        <w:p w:rsidR="00540752" w:rsidRDefault="00122CDB" w:rsidP="00122CDB">
          <w:pPr>
            <w:pStyle w:val="9499797D3F814164AFEA1172AEE5EFE1"/>
          </w:pPr>
          <w:r w:rsidRPr="0090596C">
            <w:t>Last Name</w:t>
          </w:r>
        </w:p>
      </w:docPartBody>
    </w:docPart>
    <w:docPart>
      <w:docPartPr>
        <w:name w:val="FA8FC32A96F94484AE48473EA80DD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9628F-B632-41CB-A4BA-3337C2DE3887}"/>
      </w:docPartPr>
      <w:docPartBody>
        <w:p w:rsidR="00540752" w:rsidRDefault="00122CDB" w:rsidP="00122CDB">
          <w:pPr>
            <w:pStyle w:val="FA8FC32A96F94484AE48473EA80DDEBB"/>
          </w:pPr>
          <w:r w:rsidRPr="0090596C">
            <w:t>Email</w:t>
          </w:r>
        </w:p>
      </w:docPartBody>
    </w:docPart>
    <w:docPart>
      <w:docPartPr>
        <w:name w:val="6DE28C8D40E341DCA1FF9F42839BC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8258B-9963-402B-B873-C4F173F466CF}"/>
      </w:docPartPr>
      <w:docPartBody>
        <w:p w:rsidR="00540752" w:rsidRDefault="00122CDB" w:rsidP="00122CDB">
          <w:pPr>
            <w:pStyle w:val="6DE28C8D40E341DCA1FF9F42839BC2C3"/>
          </w:pPr>
          <w:r w:rsidRPr="0090596C">
            <w:t>First Name</w:t>
          </w:r>
        </w:p>
      </w:docPartBody>
    </w:docPart>
    <w:docPart>
      <w:docPartPr>
        <w:name w:val="FC6B3601667F41AFB7E182032506A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69628-7943-421C-9662-D45E2AFC160A}"/>
      </w:docPartPr>
      <w:docPartBody>
        <w:p w:rsidR="00540752" w:rsidRDefault="00122CDB" w:rsidP="00122CDB">
          <w:pPr>
            <w:pStyle w:val="FC6B3601667F41AFB7E182032506A758"/>
          </w:pPr>
          <w:r w:rsidRPr="0090596C">
            <w:t>Last Name</w:t>
          </w:r>
        </w:p>
      </w:docPartBody>
    </w:docPart>
    <w:docPart>
      <w:docPartPr>
        <w:name w:val="C7D5307DABA64E4580EEFC24C5AB4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4EF45-E91B-4E8C-9314-274939561CAF}"/>
      </w:docPartPr>
      <w:docPartBody>
        <w:p w:rsidR="00540752" w:rsidRDefault="00122CDB" w:rsidP="00122CDB">
          <w:pPr>
            <w:pStyle w:val="C7D5307DABA64E4580EEFC24C5AB4709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6"/>
    <w:rsid w:val="0003344C"/>
    <w:rsid w:val="00122CDB"/>
    <w:rsid w:val="00280E73"/>
    <w:rsid w:val="00540752"/>
    <w:rsid w:val="005B4584"/>
    <w:rsid w:val="00661B2D"/>
    <w:rsid w:val="006F389A"/>
    <w:rsid w:val="00794636"/>
    <w:rsid w:val="00B820BE"/>
    <w:rsid w:val="00EB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DBE67551903406CBA690E3C38CDB507">
    <w:name w:val="8DBE67551903406CBA690E3C38CDB507"/>
  </w:style>
  <w:style w:type="paragraph" w:customStyle="1" w:styleId="E6B4716A75BE45469BD26860BC74ECAF">
    <w:name w:val="E6B4716A75BE45469BD26860BC74ECAF"/>
    <w:rsid w:val="00122CDB"/>
  </w:style>
  <w:style w:type="paragraph" w:customStyle="1" w:styleId="267472C3B7CC401488B5FEBDE615C22A">
    <w:name w:val="267472C3B7CC401488B5FEBDE615C22A"/>
    <w:rsid w:val="00122CDB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754447FD1E845EFAA7FAB96B426F356">
    <w:name w:val="6754447FD1E845EFAA7FAB96B426F356"/>
    <w:rsid w:val="00122CDB"/>
  </w:style>
  <w:style w:type="paragraph" w:customStyle="1" w:styleId="532A066D189C40DA80C1A6CAD28C4B74">
    <w:name w:val="532A066D189C40DA80C1A6CAD28C4B74"/>
    <w:rsid w:val="00122CDB"/>
  </w:style>
  <w:style w:type="paragraph" w:customStyle="1" w:styleId="78F706F4F65F45EE900D3732DE35B58A">
    <w:name w:val="78F706F4F65F45EE900D3732DE35B58A"/>
    <w:rsid w:val="00122CDB"/>
  </w:style>
  <w:style w:type="paragraph" w:customStyle="1" w:styleId="C9BE3AFC65664E289172D97939971A80">
    <w:name w:val="C9BE3AFC65664E289172D97939971A80"/>
    <w:rsid w:val="00794636"/>
  </w:style>
  <w:style w:type="paragraph" w:customStyle="1" w:styleId="69CCAA671A5C408C8A3CED988A3D839C">
    <w:name w:val="69CCAA671A5C408C8A3CED988A3D839C"/>
    <w:rsid w:val="00122CDB"/>
  </w:style>
  <w:style w:type="paragraph" w:customStyle="1" w:styleId="414B9F1AA5D3466E860BB56344F2C336">
    <w:name w:val="414B9F1AA5D3466E860BB56344F2C336"/>
    <w:rsid w:val="00122CDB"/>
  </w:style>
  <w:style w:type="paragraph" w:customStyle="1" w:styleId="E321E04D14BE45B589E51D77E45B58D6">
    <w:name w:val="E321E04D14BE45B589E51D77E45B58D6"/>
    <w:rsid w:val="00122CDB"/>
  </w:style>
  <w:style w:type="paragraph" w:customStyle="1" w:styleId="7184F6AC40E14D2683BE2332E004D13A">
    <w:name w:val="7184F6AC40E14D2683BE2332E004D13A"/>
    <w:rsid w:val="00122CDB"/>
  </w:style>
  <w:style w:type="paragraph" w:customStyle="1" w:styleId="17444F2E00D847C6B1FD6C6262B8D5C2">
    <w:name w:val="17444F2E00D847C6B1FD6C6262B8D5C2"/>
    <w:rsid w:val="00122CDB"/>
  </w:style>
  <w:style w:type="paragraph" w:customStyle="1" w:styleId="62531516D1DC4E3699E6902F6B635E85">
    <w:name w:val="62531516D1DC4E3699E6902F6B635E85"/>
    <w:rsid w:val="00122CDB"/>
  </w:style>
  <w:style w:type="paragraph" w:customStyle="1" w:styleId="3946FCDF17B54BCCB99053D5BA792FD3">
    <w:name w:val="3946FCDF17B54BCCB99053D5BA792FD3"/>
    <w:rsid w:val="00122CDB"/>
  </w:style>
  <w:style w:type="paragraph" w:customStyle="1" w:styleId="8D34DBC027304C1196B4B9111D4F7172">
    <w:name w:val="8D34DBC027304C1196B4B9111D4F7172"/>
    <w:rsid w:val="00122CDB"/>
  </w:style>
  <w:style w:type="paragraph" w:customStyle="1" w:styleId="3CEF391246C54F6287EC5C56DE38E76B">
    <w:name w:val="3CEF391246C54F6287EC5C56DE38E76B"/>
    <w:rsid w:val="00122CDB"/>
  </w:style>
  <w:style w:type="paragraph" w:customStyle="1" w:styleId="11499399E1B749B5B71EB420BE5564A8">
    <w:name w:val="11499399E1B749B5B71EB420BE5564A8"/>
    <w:rsid w:val="00122CDB"/>
  </w:style>
  <w:style w:type="paragraph" w:customStyle="1" w:styleId="EE430713D13A44849960F2F503B9226A">
    <w:name w:val="EE430713D13A44849960F2F503B9226A"/>
    <w:rsid w:val="00122CDB"/>
  </w:style>
  <w:style w:type="paragraph" w:customStyle="1" w:styleId="77AF2ED4F5584D7883743C515022C27B">
    <w:name w:val="77AF2ED4F5584D7883743C515022C27B"/>
    <w:rsid w:val="00122CDB"/>
  </w:style>
  <w:style w:type="paragraph" w:customStyle="1" w:styleId="E4617561FD904563851971D2C893450F">
    <w:name w:val="E4617561FD904563851971D2C893450F"/>
    <w:rsid w:val="00122CDB"/>
  </w:style>
  <w:style w:type="paragraph" w:customStyle="1" w:styleId="09A2A8BA6BF643C98B165CFEE6804944">
    <w:name w:val="09A2A8BA6BF643C98B165CFEE6804944"/>
    <w:rsid w:val="00122CDB"/>
  </w:style>
  <w:style w:type="paragraph" w:customStyle="1" w:styleId="86F5113DA3834494B681EFC393C8D830">
    <w:name w:val="86F5113DA3834494B681EFC393C8D830"/>
    <w:rsid w:val="00122CDB"/>
  </w:style>
  <w:style w:type="paragraph" w:customStyle="1" w:styleId="1ED6D2247D1F42A9BED4BA15ABE3C8AB">
    <w:name w:val="1ED6D2247D1F42A9BED4BA15ABE3C8AB"/>
    <w:rsid w:val="00122CDB"/>
  </w:style>
  <w:style w:type="paragraph" w:customStyle="1" w:styleId="CEA566692C0646809F5481F20FA55B7A">
    <w:name w:val="CEA566692C0646809F5481F20FA55B7A"/>
    <w:rsid w:val="00122CDB"/>
  </w:style>
  <w:style w:type="paragraph" w:customStyle="1" w:styleId="B0445BE6B8A24FABB42DCADF360CAFB0">
    <w:name w:val="B0445BE6B8A24FABB42DCADF360CAFB0"/>
    <w:rsid w:val="00122CDB"/>
  </w:style>
  <w:style w:type="paragraph" w:customStyle="1" w:styleId="6FBF136380274AB2A0E267A6C2AA1E40">
    <w:name w:val="6FBF136380274AB2A0E267A6C2AA1E40"/>
    <w:rsid w:val="00122CDB"/>
  </w:style>
  <w:style w:type="paragraph" w:customStyle="1" w:styleId="9137C78AD1F644B59B7479DF5FF4770B">
    <w:name w:val="9137C78AD1F644B59B7479DF5FF4770B"/>
    <w:rsid w:val="00122CDB"/>
  </w:style>
  <w:style w:type="paragraph" w:customStyle="1" w:styleId="EEB36B5C312F42D885AB17B0EBCB33DB">
    <w:name w:val="EEB36B5C312F42D885AB17B0EBCB33DB"/>
    <w:rsid w:val="00122CDB"/>
  </w:style>
  <w:style w:type="paragraph" w:customStyle="1" w:styleId="0546410A03F84DFAA342F7EEB597652B">
    <w:name w:val="0546410A03F84DFAA342F7EEB597652B"/>
    <w:rsid w:val="00122CDB"/>
  </w:style>
  <w:style w:type="paragraph" w:customStyle="1" w:styleId="FABAB967A5BF41A2B0EDBAB224447BD6">
    <w:name w:val="FABAB967A5BF41A2B0EDBAB224447BD6"/>
    <w:rsid w:val="00122CDB"/>
  </w:style>
  <w:style w:type="paragraph" w:customStyle="1" w:styleId="2E58E2E858824D4E8D2AA13A1D2B1A55">
    <w:name w:val="2E58E2E858824D4E8D2AA13A1D2B1A55"/>
    <w:rsid w:val="00122CDB"/>
  </w:style>
  <w:style w:type="paragraph" w:customStyle="1" w:styleId="F6625E54628B4C6A905A519FE450905E">
    <w:name w:val="F6625E54628B4C6A905A519FE450905E"/>
    <w:rsid w:val="00122CDB"/>
  </w:style>
  <w:style w:type="paragraph" w:customStyle="1" w:styleId="9B7531B6D6054CF684709ED6C0C568E9">
    <w:name w:val="9B7531B6D6054CF684709ED6C0C568E9"/>
    <w:rsid w:val="00122CDB"/>
  </w:style>
  <w:style w:type="paragraph" w:customStyle="1" w:styleId="ED2F1B784D3B4C2EAB8D4B7115D3141E">
    <w:name w:val="ED2F1B784D3B4C2EAB8D4B7115D3141E"/>
    <w:rsid w:val="00122CDB"/>
  </w:style>
  <w:style w:type="paragraph" w:customStyle="1" w:styleId="C139BAAD8F3843AABD2DB15207B7526C">
    <w:name w:val="C139BAAD8F3843AABD2DB15207B7526C"/>
    <w:rsid w:val="00122CDB"/>
  </w:style>
  <w:style w:type="paragraph" w:customStyle="1" w:styleId="DB6BE3BFFFFB481ABD64811166A3E696">
    <w:name w:val="DB6BE3BFFFFB481ABD64811166A3E696"/>
    <w:rsid w:val="00122CDB"/>
  </w:style>
  <w:style w:type="paragraph" w:customStyle="1" w:styleId="667245B6828241B19580D6118EE892AD">
    <w:name w:val="667245B6828241B19580D6118EE892AD"/>
    <w:rsid w:val="00122CDB"/>
  </w:style>
  <w:style w:type="paragraph" w:customStyle="1" w:styleId="CD851BF6D8AB4E4C83B4A64D14BE79B2">
    <w:name w:val="CD851BF6D8AB4E4C83B4A64D14BE79B2"/>
    <w:rsid w:val="00122CDB"/>
  </w:style>
  <w:style w:type="paragraph" w:customStyle="1" w:styleId="B397461164F94E7681FF24133B10B303">
    <w:name w:val="B397461164F94E7681FF24133B10B303"/>
    <w:rsid w:val="00122CDB"/>
  </w:style>
  <w:style w:type="paragraph" w:customStyle="1" w:styleId="3DD0F6B4086341A08ACE995E75D6873E">
    <w:name w:val="3DD0F6B4086341A08ACE995E75D6873E"/>
    <w:rsid w:val="00122CDB"/>
  </w:style>
  <w:style w:type="paragraph" w:customStyle="1" w:styleId="0035DF7D987845B489CE708E4EED0025">
    <w:name w:val="0035DF7D987845B489CE708E4EED0025"/>
    <w:rsid w:val="00122CDB"/>
  </w:style>
  <w:style w:type="paragraph" w:customStyle="1" w:styleId="72D0108DF3EF42AE82BCB92EFFB31112">
    <w:name w:val="72D0108DF3EF42AE82BCB92EFFB31112"/>
    <w:rsid w:val="00122CDB"/>
  </w:style>
  <w:style w:type="paragraph" w:customStyle="1" w:styleId="9499797D3F814164AFEA1172AEE5EFE1">
    <w:name w:val="9499797D3F814164AFEA1172AEE5EFE1"/>
    <w:rsid w:val="00122CDB"/>
  </w:style>
  <w:style w:type="paragraph" w:customStyle="1" w:styleId="FA8FC32A96F94484AE48473EA80DDEBB">
    <w:name w:val="FA8FC32A96F94484AE48473EA80DDEBB"/>
    <w:rsid w:val="00122CDB"/>
  </w:style>
  <w:style w:type="paragraph" w:customStyle="1" w:styleId="6DE28C8D40E341DCA1FF9F42839BC2C3">
    <w:name w:val="6DE28C8D40E341DCA1FF9F42839BC2C3"/>
    <w:rsid w:val="00122CDB"/>
  </w:style>
  <w:style w:type="paragraph" w:customStyle="1" w:styleId="FC6B3601667F41AFB7E182032506A758">
    <w:name w:val="FC6B3601667F41AFB7E182032506A758"/>
    <w:rsid w:val="00122CDB"/>
  </w:style>
  <w:style w:type="paragraph" w:customStyle="1" w:styleId="C7D5307DABA64E4580EEFC24C5AB4709">
    <w:name w:val="C7D5307DABA64E4580EEFC24C5AB4709"/>
    <w:rsid w:val="00122C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5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2021-12-01T16:14:00Z</dcterms:created>
  <dcterms:modified xsi:type="dcterms:W3CDTF">2021-12-06T14:03:00Z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