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72"/>
        <w:gridCol w:w="653"/>
        <w:gridCol w:w="427"/>
        <w:gridCol w:w="539"/>
        <w:gridCol w:w="107"/>
        <w:gridCol w:w="462"/>
        <w:gridCol w:w="1410"/>
        <w:gridCol w:w="539"/>
        <w:gridCol w:w="4410"/>
      </w:tblGrid>
      <w:tr w:rsidR="00C9238F" w:rsidRPr="00C9238F" w14:paraId="78E6C0C7" w14:textId="77777777" w:rsidTr="00576892">
        <w:tc>
          <w:tcPr>
            <w:tcW w:w="1011" w:type="pct"/>
            <w:gridSpan w:val="4"/>
            <w:vAlign w:val="bottom"/>
          </w:tcPr>
          <w:p w14:paraId="31593090" w14:textId="09BB99D1" w:rsidR="00C9238F" w:rsidRPr="00C9238F" w:rsidRDefault="00A84689" w:rsidP="00576892">
            <w:pPr>
              <w:spacing w:before="240"/>
            </w:pPr>
            <w:r>
              <w:t>Name</w:t>
            </w:r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14:paraId="45A8D456" w14:textId="77777777" w:rsidR="00C9238F" w:rsidRPr="00C9238F" w:rsidRDefault="00C9238F" w:rsidP="00576892">
            <w:pPr>
              <w:spacing w:before="240"/>
            </w:pPr>
          </w:p>
        </w:tc>
      </w:tr>
      <w:tr w:rsidR="00C9238F" w:rsidRPr="00C9238F" w14:paraId="2414A16B" w14:textId="77777777" w:rsidTr="00576892">
        <w:sdt>
          <w:sdtPr>
            <w:id w:val="572943512"/>
            <w:placeholder>
              <w:docPart w:val="6A2FF2D61AFE47188DE0CEB3F18481B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1" w:type="pct"/>
                <w:gridSpan w:val="4"/>
                <w:vAlign w:val="bottom"/>
              </w:tcPr>
              <w:p w14:paraId="1390DA27" w14:textId="77777777" w:rsidR="00C9238F" w:rsidRPr="00C9238F" w:rsidRDefault="00C96307" w:rsidP="00576892">
                <w:pPr>
                  <w:spacing w:before="240"/>
                </w:pPr>
                <w:r w:rsidRPr="00576892">
                  <w:t>Address</w:t>
                </w:r>
              </w:p>
            </w:tc>
          </w:sdtContent>
        </w:sdt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14:paraId="370DB63A" w14:textId="77777777" w:rsidR="00C9238F" w:rsidRPr="00C9238F" w:rsidRDefault="00C9238F" w:rsidP="00576892">
            <w:pPr>
              <w:spacing w:before="240"/>
            </w:pPr>
          </w:p>
        </w:tc>
      </w:tr>
      <w:tr w:rsidR="00C9238F" w:rsidRPr="00C9238F" w14:paraId="08C63BE1" w14:textId="77777777" w:rsidTr="00576892">
        <w:tc>
          <w:tcPr>
            <w:tcW w:w="1011" w:type="pct"/>
            <w:gridSpan w:val="4"/>
            <w:vAlign w:val="bottom"/>
          </w:tcPr>
          <w:p w14:paraId="46815140" w14:textId="7DF012B9" w:rsidR="00DC00B2" w:rsidRPr="00C9238F" w:rsidRDefault="00DC00B2" w:rsidP="00576892">
            <w:pPr>
              <w:spacing w:before="240"/>
            </w:pPr>
            <w:r>
              <w:t>Postcode</w:t>
            </w:r>
          </w:p>
        </w:tc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14:paraId="6A16D3BF" w14:textId="77777777" w:rsidR="00C9238F" w:rsidRPr="00C9238F" w:rsidRDefault="00C9238F" w:rsidP="00576892">
            <w:pPr>
              <w:spacing w:before="240"/>
            </w:pPr>
          </w:p>
        </w:tc>
      </w:tr>
      <w:tr w:rsidR="00DC00B2" w:rsidRPr="00C9238F" w14:paraId="7944D32C" w14:textId="77777777" w:rsidTr="00576892">
        <w:trPr>
          <w:gridAfter w:val="1"/>
          <w:wAfter w:w="2356" w:type="pct"/>
        </w:trPr>
        <w:tc>
          <w:tcPr>
            <w:tcW w:w="1011" w:type="pct"/>
            <w:gridSpan w:val="4"/>
            <w:vAlign w:val="bottom"/>
          </w:tcPr>
          <w:p w14:paraId="37F3D306" w14:textId="461940BA" w:rsidR="00DC00B2" w:rsidRPr="00C9238F" w:rsidRDefault="00DC00B2" w:rsidP="00576892">
            <w:pPr>
              <w:spacing w:before="240"/>
            </w:pPr>
            <w:r>
              <w:t>Phone</w:t>
            </w:r>
          </w:p>
        </w:tc>
        <w:tc>
          <w:tcPr>
            <w:tcW w:w="1633" w:type="pct"/>
            <w:gridSpan w:val="5"/>
            <w:tcBorders>
              <w:bottom w:val="single" w:sz="4" w:space="0" w:color="auto"/>
            </w:tcBorders>
            <w:vAlign w:val="bottom"/>
          </w:tcPr>
          <w:p w14:paraId="1FF34E12" w14:textId="77777777" w:rsidR="00DC00B2" w:rsidRPr="00C9238F" w:rsidRDefault="00DC00B2" w:rsidP="00576892">
            <w:pPr>
              <w:spacing w:before="240"/>
            </w:pPr>
          </w:p>
        </w:tc>
      </w:tr>
      <w:tr w:rsidR="00C9238F" w:rsidRPr="00C9238F" w14:paraId="75ECF40A" w14:textId="77777777" w:rsidTr="00576892">
        <w:sdt>
          <w:sdtPr>
            <w:id w:val="-965116832"/>
            <w:placeholder>
              <w:docPart w:val="374395BA76DB4BCAA11607A3AAEDB29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1" w:type="pct"/>
                <w:gridSpan w:val="4"/>
                <w:vAlign w:val="bottom"/>
              </w:tcPr>
              <w:p w14:paraId="606646E7" w14:textId="77777777" w:rsidR="00C9238F" w:rsidRPr="00C9238F" w:rsidRDefault="00C96307" w:rsidP="00576892">
                <w:pPr>
                  <w:spacing w:before="240"/>
                </w:pPr>
                <w:r w:rsidRPr="00576892">
                  <w:t>Email</w:t>
                </w:r>
              </w:p>
            </w:tc>
          </w:sdtContent>
        </w:sdt>
        <w:tc>
          <w:tcPr>
            <w:tcW w:w="3989" w:type="pct"/>
            <w:gridSpan w:val="6"/>
            <w:tcBorders>
              <w:bottom w:val="single" w:sz="4" w:space="0" w:color="auto"/>
            </w:tcBorders>
            <w:vAlign w:val="bottom"/>
          </w:tcPr>
          <w:p w14:paraId="4EBAF8F0" w14:textId="77777777" w:rsidR="00C9238F" w:rsidRPr="00C9238F" w:rsidRDefault="00C9238F" w:rsidP="00576892">
            <w:pPr>
              <w:spacing w:before="240"/>
            </w:pPr>
          </w:p>
        </w:tc>
      </w:tr>
      <w:tr w:rsidR="00C9238F" w:rsidRPr="00C9238F" w14:paraId="26897C60" w14:textId="77777777" w:rsidTr="00576892">
        <w:trPr>
          <w:trHeight w:val="54"/>
        </w:trPr>
        <w:tc>
          <w:tcPr>
            <w:tcW w:w="5000" w:type="pct"/>
            <w:gridSpan w:val="10"/>
            <w:vAlign w:val="bottom"/>
          </w:tcPr>
          <w:p w14:paraId="1E5B1035" w14:textId="77777777" w:rsidR="00C9238F" w:rsidRPr="00C9238F" w:rsidRDefault="00C9238F" w:rsidP="0057689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C9238F" w:rsidRPr="00C9238F" w14:paraId="44978FEF" w14:textId="77777777" w:rsidTr="00576892">
        <w:tc>
          <w:tcPr>
            <w:tcW w:w="2356" w:type="pct"/>
            <w:gridSpan w:val="8"/>
            <w:vAlign w:val="bottom"/>
          </w:tcPr>
          <w:p w14:paraId="03752E6B" w14:textId="38C55910" w:rsidR="00C9238F" w:rsidRDefault="00F8396F" w:rsidP="00576892">
            <w:pPr>
              <w:spacing w:before="240"/>
            </w:pPr>
            <w:proofErr w:type="gramStart"/>
            <w:r>
              <w:t>Made to</w:t>
            </w:r>
            <w:proofErr w:type="gramEnd"/>
            <w:r>
              <w:t xml:space="preserve"> order request</w:t>
            </w:r>
          </w:p>
        </w:tc>
        <w:tc>
          <w:tcPr>
            <w:tcW w:w="2644" w:type="pct"/>
            <w:gridSpan w:val="2"/>
            <w:tcBorders>
              <w:bottom w:val="single" w:sz="4" w:space="0" w:color="auto"/>
            </w:tcBorders>
            <w:vAlign w:val="bottom"/>
          </w:tcPr>
          <w:p w14:paraId="4182738C" w14:textId="1C203BF6" w:rsidR="00C9238F" w:rsidRDefault="00C9238F" w:rsidP="00576892">
            <w:pPr>
              <w:spacing w:before="240"/>
            </w:pPr>
          </w:p>
        </w:tc>
      </w:tr>
      <w:tr w:rsidR="00C9238F" w:rsidRPr="00C9238F" w14:paraId="14018569" w14:textId="77777777" w:rsidTr="00576892">
        <w:tc>
          <w:tcPr>
            <w:tcW w:w="783" w:type="pct"/>
            <w:gridSpan w:val="3"/>
            <w:vAlign w:val="bottom"/>
          </w:tcPr>
          <w:p w14:paraId="5182EE43" w14:textId="77777777" w:rsidR="00C9238F" w:rsidRPr="00C9238F" w:rsidRDefault="00C9238F" w:rsidP="00576892">
            <w:pPr>
              <w:spacing w:before="120"/>
              <w:ind w:left="698"/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bottom w:val="single" w:sz="4" w:space="0" w:color="auto"/>
            </w:tcBorders>
            <w:vAlign w:val="bottom"/>
          </w:tcPr>
          <w:p w14:paraId="26FB5BE7" w14:textId="5725432C" w:rsidR="00C9238F" w:rsidRPr="00C9238F" w:rsidRDefault="00F8396F" w:rsidP="00576892">
            <w:pPr>
              <w:spacing w:before="120"/>
            </w:pPr>
            <w:r>
              <w:t>Bouquet</w:t>
            </w:r>
            <w:r w:rsidR="00A63B65">
              <w:t xml:space="preserve"> - </w:t>
            </w:r>
            <w:r>
              <w:t xml:space="preserve">Paper </w:t>
            </w:r>
            <w:r w:rsidR="00E66A07">
              <w:t>tied /</w:t>
            </w:r>
            <w:r w:rsidR="00A63B65">
              <w:t xml:space="preserve"> Hand Tied</w:t>
            </w:r>
            <w:r w:rsidR="00B87449">
              <w:t xml:space="preserve">    </w:t>
            </w:r>
            <w:proofErr w:type="gramStart"/>
            <w:r w:rsidR="00B87449">
              <w:t xml:space="preserve">Large </w:t>
            </w:r>
            <w:r w:rsidR="00233D9B">
              <w:t xml:space="preserve"> (</w:t>
            </w:r>
            <w:proofErr w:type="gramEnd"/>
            <w:r w:rsidR="00233D9B">
              <w:t xml:space="preserve">30 </w:t>
            </w:r>
            <w:proofErr w:type="gramStart"/>
            <w:r w:rsidR="00233D9B">
              <w:t>stems)  £</w:t>
            </w:r>
            <w:proofErr w:type="gramEnd"/>
            <w:r w:rsidR="00233D9B">
              <w:t xml:space="preserve">40 </w:t>
            </w:r>
            <w:r w:rsidR="00B87449">
              <w:t>/ Medium</w:t>
            </w:r>
            <w:r w:rsidR="00233D9B">
              <w:t xml:space="preserve"> (20 stems) </w:t>
            </w:r>
            <w:r w:rsidR="00CA615C">
              <w:t>£30</w:t>
            </w:r>
            <w:r w:rsidR="00B87449">
              <w:t xml:space="preserve"> / Small</w:t>
            </w:r>
            <w:r w:rsidR="00233D9B">
              <w:t xml:space="preserve"> (10 stems)</w:t>
            </w:r>
            <w:r w:rsidR="00CA615C">
              <w:t xml:space="preserve"> £12</w:t>
            </w:r>
          </w:p>
        </w:tc>
      </w:tr>
      <w:tr w:rsidR="00C9238F" w:rsidRPr="00C9238F" w14:paraId="5A04C9BD" w14:textId="77777777" w:rsidTr="00576892">
        <w:tc>
          <w:tcPr>
            <w:tcW w:w="783" w:type="pct"/>
            <w:gridSpan w:val="3"/>
            <w:vAlign w:val="bottom"/>
          </w:tcPr>
          <w:p w14:paraId="1967D47B" w14:textId="77777777" w:rsidR="00C9238F" w:rsidRPr="00C9238F" w:rsidRDefault="00C9238F" w:rsidP="00576892">
            <w:pPr>
              <w:spacing w:before="120"/>
              <w:ind w:left="698"/>
              <w:rPr>
                <w:sz w:val="36"/>
              </w:rPr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F232A" w14:textId="65827894" w:rsidR="00C9238F" w:rsidRPr="00C9238F" w:rsidRDefault="00A63B65" w:rsidP="00576892">
            <w:pPr>
              <w:spacing w:before="120"/>
            </w:pPr>
            <w:r>
              <w:t xml:space="preserve">Posy </w:t>
            </w:r>
            <w:r w:rsidR="000F41DB">
              <w:t>–</w:t>
            </w:r>
            <w:r>
              <w:t xml:space="preserve"> </w:t>
            </w:r>
            <w:r w:rsidR="000F41DB">
              <w:t>Large</w:t>
            </w:r>
            <w:r w:rsidR="00CA615C">
              <w:t xml:space="preserve"> £14</w:t>
            </w:r>
            <w:r w:rsidR="000F41DB">
              <w:t xml:space="preserve"> / Medium </w:t>
            </w:r>
            <w:r w:rsidR="00CA615C">
              <w:t>£10</w:t>
            </w:r>
            <w:r w:rsidR="000F41DB">
              <w:t xml:space="preserve">/ </w:t>
            </w:r>
            <w:proofErr w:type="gramStart"/>
            <w:r w:rsidR="000F41DB">
              <w:t>Small</w:t>
            </w:r>
            <w:r w:rsidR="00CA615C">
              <w:t xml:space="preserve">  £</w:t>
            </w:r>
            <w:proofErr w:type="gramEnd"/>
            <w:r w:rsidR="00CA615C">
              <w:t>6</w:t>
            </w:r>
          </w:p>
        </w:tc>
      </w:tr>
      <w:tr w:rsidR="00C9238F" w:rsidRPr="00C9238F" w14:paraId="50CB4E69" w14:textId="77777777" w:rsidTr="00576892">
        <w:tc>
          <w:tcPr>
            <w:tcW w:w="783" w:type="pct"/>
            <w:gridSpan w:val="3"/>
            <w:vAlign w:val="bottom"/>
          </w:tcPr>
          <w:p w14:paraId="04BC3C71" w14:textId="77777777" w:rsidR="00C9238F" w:rsidRPr="00C9238F" w:rsidRDefault="00C9238F" w:rsidP="00576892">
            <w:pPr>
              <w:spacing w:before="120"/>
              <w:ind w:left="698"/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77A4A" w14:textId="66568CCB" w:rsidR="00C9238F" w:rsidRPr="00C9238F" w:rsidRDefault="00840013" w:rsidP="00576892">
            <w:pPr>
              <w:spacing w:before="120"/>
            </w:pPr>
            <w:r>
              <w:t xml:space="preserve">Wreath – Foam/ </w:t>
            </w:r>
            <w:proofErr w:type="gramStart"/>
            <w:r>
              <w:t>Wicker</w:t>
            </w:r>
            <w:r w:rsidR="00CA615C">
              <w:t xml:space="preserve">  £</w:t>
            </w:r>
            <w:proofErr w:type="gramEnd"/>
            <w:r w:rsidR="00CA615C">
              <w:t>25</w:t>
            </w:r>
          </w:p>
        </w:tc>
      </w:tr>
      <w:tr w:rsidR="00C9238F" w:rsidRPr="00C9238F" w14:paraId="6341F0D8" w14:textId="77777777" w:rsidTr="00576892">
        <w:tc>
          <w:tcPr>
            <w:tcW w:w="783" w:type="pct"/>
            <w:gridSpan w:val="3"/>
            <w:vAlign w:val="bottom"/>
          </w:tcPr>
          <w:p w14:paraId="228BF0B5" w14:textId="1686B6EE" w:rsidR="00C9238F" w:rsidRPr="00C9238F" w:rsidRDefault="00DE2A86" w:rsidP="00576892">
            <w:pPr>
              <w:spacing w:before="120"/>
              <w:ind w:left="698"/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248082" wp14:editId="016BE320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-127000</wp:posOffset>
                      </wp:positionV>
                      <wp:extent cx="142240" cy="146050"/>
                      <wp:effectExtent l="0" t="0" r="10160" b="25400"/>
                      <wp:wrapNone/>
                      <wp:docPr id="87307384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E0900" id="Rectangle 6" o:spid="_x0000_s1026" style="position:absolute;margin-left:38.05pt;margin-top:-10pt;width:11.2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" fillcolor="white [3201]" strokecolor="#666 [3209]" strokeweight="1pt"/>
                  </w:pict>
                </mc:Fallback>
              </mc:AlternateContent>
            </w:r>
            <w:r w:rsidR="00C9238F"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5BBE3A" w14:textId="77777777" w:rsidR="00C9238F" w:rsidRDefault="00840013" w:rsidP="00576892">
            <w:pPr>
              <w:spacing w:before="120"/>
            </w:pPr>
            <w:r>
              <w:t>Floral wreath Ring on stand</w:t>
            </w:r>
            <w:r w:rsidR="00CA615C">
              <w:t xml:space="preserve"> £15</w:t>
            </w:r>
            <w:r w:rsidR="00FE11ED">
              <w:t xml:space="preserve"> (</w:t>
            </w:r>
            <w:proofErr w:type="gramStart"/>
            <w:r w:rsidR="00FE11ED">
              <w:t>20 inch</w:t>
            </w:r>
            <w:proofErr w:type="gramEnd"/>
            <w:r w:rsidR="00FE11ED">
              <w:t xml:space="preserve"> ring)- £</w:t>
            </w:r>
            <w:proofErr w:type="gramStart"/>
            <w:r w:rsidR="00FE11ED">
              <w:t>25  (35 inch</w:t>
            </w:r>
            <w:proofErr w:type="gramEnd"/>
            <w:r w:rsidR="00FE11ED">
              <w:t xml:space="preserve"> ring)</w:t>
            </w:r>
          </w:p>
          <w:p w14:paraId="6D9E0C12" w14:textId="474B37E8" w:rsidR="00FE11ED" w:rsidRPr="00C9238F" w:rsidRDefault="00FE11ED" w:rsidP="00576892">
            <w:pPr>
              <w:spacing w:before="120"/>
            </w:pPr>
            <w:r>
              <w:t xml:space="preserve">Shape of Ring </w:t>
            </w:r>
            <w:r w:rsidR="00DE2A86">
              <w:t>–</w:t>
            </w:r>
            <w:r>
              <w:t xml:space="preserve"> </w:t>
            </w:r>
            <w:r w:rsidR="00DE2A86">
              <w:t>Circle/ Square/Hexagonal/ Moon Crescent</w:t>
            </w:r>
          </w:p>
        </w:tc>
      </w:tr>
      <w:tr w:rsidR="00C9238F" w:rsidRPr="00C9238F" w14:paraId="4CA4F48F" w14:textId="77777777" w:rsidTr="00576892">
        <w:tc>
          <w:tcPr>
            <w:tcW w:w="783" w:type="pct"/>
            <w:gridSpan w:val="3"/>
            <w:vAlign w:val="bottom"/>
          </w:tcPr>
          <w:p w14:paraId="73C1744B" w14:textId="77777777" w:rsidR="00C9238F" w:rsidRPr="00C9238F" w:rsidRDefault="00C9238F" w:rsidP="00576892">
            <w:pPr>
              <w:spacing w:before="120"/>
              <w:ind w:left="698"/>
              <w:rPr>
                <w:sz w:val="36"/>
              </w:rPr>
            </w:pPr>
            <w:r w:rsidRPr="00C9238F">
              <w:rPr>
                <w:sz w:val="36"/>
              </w:rPr>
              <w:sym w:font="Wingdings 2" w:char="F0A3"/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975BAD" w14:textId="772CE0ED" w:rsidR="00C9238F" w:rsidRPr="00C9238F" w:rsidRDefault="00840013" w:rsidP="00576892">
            <w:pPr>
              <w:spacing w:before="120"/>
            </w:pPr>
            <w:r>
              <w:t>Theme</w:t>
            </w:r>
            <w:r w:rsidR="000568EC">
              <w:t>/ Occasion</w:t>
            </w:r>
            <w:r>
              <w:t xml:space="preserve"> – </w:t>
            </w:r>
            <w:proofErr w:type="gramStart"/>
            <w:r>
              <w:t>Wedding ,</w:t>
            </w:r>
            <w:proofErr w:type="gramEnd"/>
            <w:r>
              <w:t xml:space="preserve"> </w:t>
            </w:r>
            <w:r w:rsidR="000568EC">
              <w:t>New Baby, Anniversary/ Birthday/</w:t>
            </w:r>
            <w:r>
              <w:t xml:space="preserve"> Autum</w:t>
            </w:r>
            <w:r w:rsidR="00E66A07">
              <w:t>n</w:t>
            </w:r>
            <w:proofErr w:type="gramStart"/>
            <w:r w:rsidR="00503F1D">
              <w:t xml:space="preserve">/ </w:t>
            </w:r>
            <w:r w:rsidR="00E66A07">
              <w:t xml:space="preserve"> or</w:t>
            </w:r>
            <w:proofErr w:type="gramEnd"/>
            <w:r w:rsidR="00E66A07">
              <w:t xml:space="preserve"> </w:t>
            </w:r>
            <w:proofErr w:type="gramStart"/>
            <w:r w:rsidR="00E66A07">
              <w:t>Other :</w:t>
            </w:r>
            <w:proofErr w:type="gramEnd"/>
            <w:r w:rsidR="00E66A07">
              <w:t>-</w:t>
            </w:r>
          </w:p>
        </w:tc>
      </w:tr>
      <w:tr w:rsidR="00E66A07" w:rsidRPr="00C9238F" w14:paraId="5DC666CC" w14:textId="77777777" w:rsidTr="00576892">
        <w:tc>
          <w:tcPr>
            <w:tcW w:w="783" w:type="pct"/>
            <w:gridSpan w:val="3"/>
            <w:vAlign w:val="bottom"/>
          </w:tcPr>
          <w:p w14:paraId="4D57CB70" w14:textId="51939138" w:rsidR="00E66A07" w:rsidRPr="00C9238F" w:rsidRDefault="0064137B" w:rsidP="00576892">
            <w:pPr>
              <w:spacing w:before="120"/>
              <w:ind w:left="698"/>
              <w:rPr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36FCDE" wp14:editId="13E7577A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13970</wp:posOffset>
                      </wp:positionV>
                      <wp:extent cx="198120" cy="193675"/>
                      <wp:effectExtent l="0" t="0" r="11430" b="15875"/>
                      <wp:wrapNone/>
                      <wp:docPr id="167949767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93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095A7" id="Rectangle 4" o:spid="_x0000_s1026" style="position:absolute;margin-left:41.1pt;margin-top:1.1pt;width:15.6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" fillcolor="white [3201]" strokecolor="#666 [3209]" strokeweight="1pt"/>
                  </w:pict>
                </mc:Fallback>
              </mc:AlternateContent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475C2" w14:textId="39B8B798" w:rsidR="00E66A07" w:rsidRDefault="00E66A07" w:rsidP="00576892">
            <w:pPr>
              <w:spacing w:before="120"/>
            </w:pPr>
            <w:r>
              <w:t xml:space="preserve">Primary </w:t>
            </w:r>
            <w:proofErr w:type="spellStart"/>
            <w:r w:rsidR="000568EC">
              <w:t>Colour</w:t>
            </w:r>
            <w:proofErr w:type="spellEnd"/>
            <w:r>
              <w:t xml:space="preserve"> – Red/ Pink/ Green/ Yellow/ Light blue/ Navy/ Black/ white/ Cream Neutral tones/</w:t>
            </w:r>
            <w:r w:rsidR="00503F1D">
              <w:t>Orange/ Lilac/ Peach</w:t>
            </w:r>
          </w:p>
        </w:tc>
      </w:tr>
      <w:tr w:rsidR="00503F1D" w:rsidRPr="00C9238F" w14:paraId="3AA0B293" w14:textId="77777777" w:rsidTr="00576892">
        <w:tc>
          <w:tcPr>
            <w:tcW w:w="783" w:type="pct"/>
            <w:gridSpan w:val="3"/>
            <w:vAlign w:val="bottom"/>
          </w:tcPr>
          <w:p w14:paraId="20258AC8" w14:textId="64C353D0" w:rsidR="00503F1D" w:rsidRDefault="0064137B" w:rsidP="00503F1D">
            <w:pPr>
              <w:spacing w:before="120"/>
              <w:ind w:left="698"/>
              <w:rPr>
                <w:noProof/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33B3D" wp14:editId="1B2809E3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73025</wp:posOffset>
                      </wp:positionV>
                      <wp:extent cx="236855" cy="189230"/>
                      <wp:effectExtent l="0" t="0" r="10795" b="20320"/>
                      <wp:wrapNone/>
                      <wp:docPr id="69285811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1892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1CAC8" id="Rectangle 5" o:spid="_x0000_s1026" style="position:absolute;margin-left:42.1pt;margin-top:5.75pt;width:18.65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" fillcolor="white [3201]" strokecolor="#666 [3209]" strokeweight="1pt"/>
                  </w:pict>
                </mc:Fallback>
              </mc:AlternateContent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49D5EC" w14:textId="6CF8C095" w:rsidR="00503F1D" w:rsidRDefault="00503F1D" w:rsidP="00503F1D">
            <w:pPr>
              <w:spacing w:before="120"/>
            </w:pPr>
            <w:r>
              <w:t xml:space="preserve">Secondary </w:t>
            </w:r>
            <w:proofErr w:type="spellStart"/>
            <w:r>
              <w:t>Colour</w:t>
            </w:r>
            <w:proofErr w:type="spellEnd"/>
            <w:r>
              <w:t xml:space="preserve"> – Red/ Pink/ Green/ Yellow/ Light blue/ Navy/ Black/ white/ Cream Neutral tones/Orange/ Lilac/ Peach</w:t>
            </w:r>
          </w:p>
        </w:tc>
      </w:tr>
      <w:tr w:rsidR="000568EC" w:rsidRPr="00C9238F" w14:paraId="254EBBF4" w14:textId="77777777" w:rsidTr="00576892">
        <w:tc>
          <w:tcPr>
            <w:tcW w:w="783" w:type="pct"/>
            <w:gridSpan w:val="3"/>
            <w:vAlign w:val="bottom"/>
          </w:tcPr>
          <w:p w14:paraId="203D0885" w14:textId="68BD3021" w:rsidR="000568EC" w:rsidRDefault="007944DA" w:rsidP="00503F1D">
            <w:pPr>
              <w:spacing w:before="120"/>
              <w:ind w:left="698"/>
              <w:rPr>
                <w:noProof/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EC444B" wp14:editId="7D88EAB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-289560</wp:posOffset>
                      </wp:positionV>
                      <wp:extent cx="210820" cy="163830"/>
                      <wp:effectExtent l="0" t="0" r="17780" b="26670"/>
                      <wp:wrapNone/>
                      <wp:docPr id="204419447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820" cy="1638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7FBE5" id="Rectangle 7" o:spid="_x0000_s1026" style="position:absolute;margin-left:44.85pt;margin-top:-22.8pt;width:16.6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" fillcolor="white [3201]" strokecolor="#666 [3209]" strokeweight="1pt"/>
                  </w:pict>
                </mc:Fallback>
              </mc:AlternateContent>
            </w:r>
            <w:r w:rsidR="000568EC"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3BB8AE0" wp14:editId="6CADF565">
                      <wp:simplePos x="0" y="0"/>
                      <wp:positionH relativeFrom="column">
                        <wp:posOffset>561148</wp:posOffset>
                      </wp:positionH>
                      <wp:positionV relativeFrom="paragraph">
                        <wp:posOffset>142432</wp:posOffset>
                      </wp:positionV>
                      <wp:extent cx="219974" cy="194094"/>
                      <wp:effectExtent l="0" t="0" r="27940" b="15875"/>
                      <wp:wrapNone/>
                      <wp:docPr id="2003348168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974" cy="19409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420BC7" id="Rectangle 3" o:spid="_x0000_s1026" style="position:absolute;margin-left:44.2pt;margin-top:11.2pt;width:17.3pt;height:15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" fillcolor="white [3201]" strokecolor="#666 [3209]" strokeweight="1pt"/>
                  </w:pict>
                </mc:Fallback>
              </mc:AlternateContent>
            </w:r>
          </w:p>
        </w:tc>
        <w:tc>
          <w:tcPr>
            <w:tcW w:w="4217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108F6E" w14:textId="77777777" w:rsidR="000568EC" w:rsidRDefault="0033065B" w:rsidP="00503F1D">
            <w:pPr>
              <w:spacing w:before="120"/>
            </w:pPr>
            <w:r>
              <w:t xml:space="preserve">Additional Accents – New baby footprint/ Butterflies/ Label with message on/ </w:t>
            </w:r>
            <w:r w:rsidR="0064137B">
              <w:t xml:space="preserve">Tea light holder on matching ribbon/ Shells/ </w:t>
            </w:r>
            <w:r w:rsidR="007236DC">
              <w:t>Beading</w:t>
            </w:r>
          </w:p>
          <w:p w14:paraId="607C8D89" w14:textId="0A472D81" w:rsidR="00DE2A86" w:rsidRDefault="007944DA" w:rsidP="00503F1D">
            <w:pPr>
              <w:spacing w:before="120"/>
            </w:pPr>
            <w:r>
              <w:t xml:space="preserve">Message to be </w:t>
            </w:r>
            <w:proofErr w:type="gramStart"/>
            <w:r>
              <w:t>written :</w:t>
            </w:r>
            <w:proofErr w:type="gramEnd"/>
            <w:r>
              <w:t xml:space="preserve">- </w:t>
            </w:r>
          </w:p>
        </w:tc>
      </w:tr>
      <w:tr w:rsidR="00503F1D" w:rsidRPr="00C9238F" w14:paraId="4B37FBA7" w14:textId="77777777" w:rsidTr="00576892">
        <w:tc>
          <w:tcPr>
            <w:tcW w:w="1356" w:type="pct"/>
            <w:gridSpan w:val="6"/>
            <w:vAlign w:val="bottom"/>
          </w:tcPr>
          <w:p w14:paraId="6F46DD53" w14:textId="77777777" w:rsidR="00503F1D" w:rsidRPr="00C9238F" w:rsidRDefault="00503F1D" w:rsidP="00503F1D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44" w:type="pct"/>
            <w:gridSpan w:val="4"/>
            <w:vAlign w:val="bottom"/>
          </w:tcPr>
          <w:p w14:paraId="0CA5AF05" w14:textId="77777777" w:rsidR="00503F1D" w:rsidRPr="00C9238F" w:rsidRDefault="00503F1D" w:rsidP="00503F1D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503F1D" w:rsidRPr="00C9238F" w14:paraId="3F5D2049" w14:textId="77777777" w:rsidTr="00576892">
        <w:tc>
          <w:tcPr>
            <w:tcW w:w="5000" w:type="pct"/>
            <w:gridSpan w:val="10"/>
            <w:vAlign w:val="bottom"/>
          </w:tcPr>
          <w:p w14:paraId="0BE90065" w14:textId="3242A29A" w:rsidR="007944DA" w:rsidRDefault="007944DA" w:rsidP="00503F1D">
            <w:pPr>
              <w:spacing w:before="240"/>
            </w:pPr>
            <w:r>
              <w:t>Quantity of Arrangements: -</w:t>
            </w:r>
          </w:p>
          <w:p w14:paraId="09A0CAE3" w14:textId="77777777" w:rsidR="00A84689" w:rsidRDefault="00A84689" w:rsidP="00503F1D">
            <w:pPr>
              <w:spacing w:before="240"/>
            </w:pPr>
          </w:p>
          <w:p w14:paraId="3DBE0F48" w14:textId="6805BC10" w:rsidR="00503F1D" w:rsidRDefault="007944DA" w:rsidP="00503F1D">
            <w:pPr>
              <w:spacing w:before="240"/>
            </w:pPr>
            <w:r>
              <w:lastRenderedPageBreak/>
              <w:t>Total Cost £</w:t>
            </w:r>
          </w:p>
        </w:tc>
      </w:tr>
      <w:tr w:rsidR="007944DA" w:rsidRPr="00C9238F" w14:paraId="4E19BFCC" w14:textId="77777777" w:rsidTr="00576892">
        <w:trPr>
          <w:gridAfter w:val="8"/>
          <w:wAfter w:w="4566" w:type="pct"/>
        </w:trPr>
        <w:tc>
          <w:tcPr>
            <w:tcW w:w="434" w:type="pct"/>
            <w:gridSpan w:val="2"/>
            <w:vAlign w:val="bottom"/>
          </w:tcPr>
          <w:p w14:paraId="72AC7645" w14:textId="77777777" w:rsidR="007944DA" w:rsidRPr="00C9238F" w:rsidRDefault="007944DA" w:rsidP="00503F1D">
            <w:pPr>
              <w:spacing w:before="120"/>
            </w:pPr>
          </w:p>
        </w:tc>
      </w:tr>
      <w:tr w:rsidR="007944DA" w:rsidRPr="00C9238F" w14:paraId="466DDA81" w14:textId="77777777" w:rsidTr="00576892">
        <w:trPr>
          <w:gridAfter w:val="3"/>
          <w:wAfter w:w="3397" w:type="pct"/>
        </w:trPr>
        <w:tc>
          <w:tcPr>
            <w:tcW w:w="1603" w:type="pct"/>
            <w:gridSpan w:val="7"/>
            <w:vAlign w:val="bottom"/>
          </w:tcPr>
          <w:p w14:paraId="4CDFDF82" w14:textId="69FCB051" w:rsidR="007944DA" w:rsidRDefault="007944DA" w:rsidP="00503F1D">
            <w:pPr>
              <w:spacing w:before="240"/>
            </w:pPr>
          </w:p>
        </w:tc>
      </w:tr>
      <w:tr w:rsidR="007944DA" w:rsidRPr="00C9238F" w14:paraId="40FAC24B" w14:textId="77777777" w:rsidTr="00576892">
        <w:trPr>
          <w:gridAfter w:val="5"/>
          <w:wAfter w:w="3701" w:type="pct"/>
        </w:trPr>
        <w:tc>
          <w:tcPr>
            <w:tcW w:w="1299" w:type="pct"/>
            <w:gridSpan w:val="5"/>
            <w:vAlign w:val="bottom"/>
          </w:tcPr>
          <w:p w14:paraId="7F645B27" w14:textId="1E04FAE7" w:rsidR="007944DA" w:rsidRPr="00C9238F" w:rsidRDefault="007944DA" w:rsidP="00503F1D">
            <w:pPr>
              <w:spacing w:before="240"/>
            </w:pPr>
          </w:p>
        </w:tc>
      </w:tr>
      <w:tr w:rsidR="007944DA" w:rsidRPr="00C9238F" w14:paraId="051654A6" w14:textId="77777777" w:rsidTr="00576892">
        <w:trPr>
          <w:gridAfter w:val="6"/>
          <w:wAfter w:w="3989" w:type="pct"/>
        </w:trPr>
        <w:tc>
          <w:tcPr>
            <w:tcW w:w="1011" w:type="pct"/>
            <w:gridSpan w:val="4"/>
            <w:vAlign w:val="bottom"/>
          </w:tcPr>
          <w:p w14:paraId="6EFC901C" w14:textId="30AC9CAA" w:rsidR="007944DA" w:rsidRPr="00C9238F" w:rsidRDefault="007944DA" w:rsidP="00503F1D"/>
        </w:tc>
      </w:tr>
      <w:tr w:rsidR="007944DA" w:rsidRPr="00C9238F" w14:paraId="20C958CB" w14:textId="77777777" w:rsidTr="00576892">
        <w:trPr>
          <w:gridAfter w:val="9"/>
          <w:wAfter w:w="4658" w:type="pct"/>
        </w:trPr>
        <w:tc>
          <w:tcPr>
            <w:tcW w:w="342" w:type="pct"/>
            <w:vAlign w:val="bottom"/>
          </w:tcPr>
          <w:p w14:paraId="44BA0E44" w14:textId="747B4BDD" w:rsidR="007944DA" w:rsidRPr="00C9238F" w:rsidRDefault="007944DA" w:rsidP="00503F1D">
            <w:pPr>
              <w:spacing w:before="480"/>
            </w:pPr>
          </w:p>
        </w:tc>
      </w:tr>
    </w:tbl>
    <w:p w14:paraId="676028C1" w14:textId="77777777" w:rsidR="00C9238F" w:rsidRPr="00003212" w:rsidRDefault="00C9238F" w:rsidP="00AF6BFE">
      <w:pPr>
        <w:pStyle w:val="NoSpacing"/>
      </w:pPr>
    </w:p>
    <w:sectPr w:rsidR="00C9238F" w:rsidRPr="00003212" w:rsidSect="005768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A563" w14:textId="77777777" w:rsidR="009743A5" w:rsidRDefault="009743A5" w:rsidP="00C9238F">
      <w:pPr>
        <w:spacing w:after="0" w:line="240" w:lineRule="auto"/>
      </w:pPr>
      <w:r>
        <w:separator/>
      </w:r>
    </w:p>
  </w:endnote>
  <w:endnote w:type="continuationSeparator" w:id="0">
    <w:p w14:paraId="4C3FC81E" w14:textId="77777777" w:rsidR="009743A5" w:rsidRDefault="009743A5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895526E4-E458-465A-8E6E-43EC3A992EE3}"/>
    <w:embedBold r:id="rId2" w:fontKey="{1F353C97-E09D-4EB9-9BC5-3B59B5900D02}"/>
    <w:embedItalic r:id="rId3" w:fontKey="{8A9E55FE-358B-4FF9-8293-E5F43A54198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EDA585A5-3F30-4A12-9934-CE8F70F46C5E}"/>
    <w:embedBold r:id="rId5" w:fontKey="{4E2AEC42-9E9C-41A0-A384-B598532F5D95}"/>
    <w:embedItalic r:id="rId6" w:fontKey="{BE838E0F-BF4C-4153-AB71-46628060EA7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863DFA34-6010-476B-90EF-1DC7389F459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756DD6D9-C0E6-4694-8C5F-96B9417691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27DF7" w14:textId="77777777" w:rsidR="00897589" w:rsidRDefault="00897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C14C" w14:textId="582134F4" w:rsidR="008479E9" w:rsidRPr="005F4E13" w:rsidRDefault="00EC48D4">
    <w:pPr>
      <w:pStyle w:val="Footer"/>
      <w:rPr>
        <w:i/>
        <w:iCs/>
        <w:color w:val="8A434E" w:themeColor="accent4" w:themeShade="BF"/>
      </w:rPr>
    </w:pPr>
    <w:r>
      <w:rPr>
        <w:i/>
        <w:iCs/>
        <w:noProof/>
      </w:rPr>
      <w:drawing>
        <wp:inline distT="0" distB="0" distL="0" distR="0" wp14:anchorId="336EED86" wp14:editId="567901B9">
          <wp:extent cx="506278" cy="506278"/>
          <wp:effectExtent l="0" t="0" r="8255" b="8255"/>
          <wp:docPr id="28076776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767769" name="Picture 280767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755" cy="521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iCs/>
      </w:rPr>
      <w:t xml:space="preserve">   </w:t>
    </w:r>
    <w:r w:rsidR="008479E9" w:rsidRPr="005F4E13">
      <w:rPr>
        <w:i/>
        <w:iCs/>
        <w:color w:val="8A434E" w:themeColor="accent4" w:themeShade="BF"/>
      </w:rPr>
      <w:t xml:space="preserve">Thank you for Supporting my small business – Claires Cards </w:t>
    </w:r>
    <w:r w:rsidRPr="005F4E13">
      <w:rPr>
        <w:i/>
        <w:iCs/>
        <w:color w:val="8A434E" w:themeColor="accent4" w:themeShade="BF"/>
      </w:rPr>
      <w:t>&amp; Gifts – www.clairescards.co.uk</w:t>
    </w:r>
  </w:p>
  <w:p w14:paraId="677E58C4" w14:textId="77777777" w:rsidR="00576892" w:rsidRPr="005F4E13" w:rsidRDefault="00576892" w:rsidP="00003212">
    <w:pPr>
      <w:pStyle w:val="NoSpacing"/>
      <w:rPr>
        <w:color w:val="8A434E" w:themeColor="accent4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E1DF" w14:textId="77777777" w:rsidR="00897589" w:rsidRDefault="00897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3156" w14:textId="77777777" w:rsidR="009743A5" w:rsidRDefault="009743A5" w:rsidP="00C9238F">
      <w:pPr>
        <w:spacing w:after="0" w:line="240" w:lineRule="auto"/>
      </w:pPr>
      <w:r>
        <w:separator/>
      </w:r>
    </w:p>
  </w:footnote>
  <w:footnote w:type="continuationSeparator" w:id="0">
    <w:p w14:paraId="27CA63E8" w14:textId="77777777" w:rsidR="009743A5" w:rsidRDefault="009743A5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3602" w14:textId="77777777" w:rsidR="00897589" w:rsidRDefault="00897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5B8F" w14:textId="12209643" w:rsidR="00C9238F" w:rsidRPr="00C9238F" w:rsidRDefault="005F4E13" w:rsidP="005F4E13">
    <w:pPr>
      <w:spacing w:line="264" w:lineRule="auto"/>
    </w:pPr>
    <w:r>
      <w:rPr>
        <w:noProof/>
        <w:color w:val="B2606E" w:themeColor="accent4"/>
      </w:rPr>
      <w:drawing>
        <wp:inline distT="0" distB="0" distL="0" distR="0" wp14:anchorId="0D7CD496" wp14:editId="525A1EB5">
          <wp:extent cx="651531" cy="651531"/>
          <wp:effectExtent l="0" t="0" r="0" b="0"/>
          <wp:docPr id="189128403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284030" name="Picture 18912840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571" cy="665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F4E13">
      <w:rPr>
        <w:noProof/>
        <w:color w:val="8A434E" w:themeColor="accent4" w:themeShade="BF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C4A6EC2" wp14:editId="1E87B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8649539" id="Rectangle 233" o:spid="_x0000_s1026" style="position:absolute;margin-left:0;margin-top:0;width:580.8pt;height:752.4pt;z-index:25165619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8A434E" w:themeColor="accent4" w:themeShade="BF"/>
        <w:sz w:val="20"/>
        <w:szCs w:val="20"/>
      </w:rPr>
      <w:t xml:space="preserve">                                             </w:t>
    </w:r>
    <w:r w:rsidRPr="00897589">
      <w:rPr>
        <w:color w:val="8A434E" w:themeColor="accent4" w:themeShade="BF"/>
        <w:sz w:val="18"/>
        <w:szCs w:val="18"/>
      </w:rPr>
      <w:t>Claire’s Cards Customer Request Form</w:t>
    </w:r>
    <w:r w:rsidR="00897589">
      <w:rPr>
        <w:color w:val="8A434E" w:themeColor="accent4" w:themeShade="BF"/>
        <w:sz w:val="20"/>
        <w:szCs w:val="20"/>
      </w:rPr>
      <w:t xml:space="preserve">                                 </w:t>
    </w:r>
    <w:r w:rsidR="00897589">
      <w:rPr>
        <w:noProof/>
      </w:rPr>
      <w:drawing>
        <wp:inline distT="0" distB="0" distL="0" distR="0" wp14:anchorId="34ADD0DD" wp14:editId="714B2EE4">
          <wp:extent cx="1042884" cy="1043552"/>
          <wp:effectExtent l="0" t="0" r="5080" b="4445"/>
          <wp:docPr id="36225775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257755" name="Picture 3622577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30" cy="1057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7BDE" w14:textId="77777777" w:rsidR="00897589" w:rsidRDefault="00897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512232377">
    <w:abstractNumId w:val="11"/>
  </w:num>
  <w:num w:numId="2" w16cid:durableId="924461850">
    <w:abstractNumId w:val="7"/>
  </w:num>
  <w:num w:numId="3" w16cid:durableId="532619603">
    <w:abstractNumId w:val="15"/>
  </w:num>
  <w:num w:numId="4" w16cid:durableId="810249688">
    <w:abstractNumId w:val="12"/>
  </w:num>
  <w:num w:numId="5" w16cid:durableId="288323089">
    <w:abstractNumId w:val="13"/>
  </w:num>
  <w:num w:numId="6" w16cid:durableId="17464707">
    <w:abstractNumId w:val="19"/>
  </w:num>
  <w:num w:numId="7" w16cid:durableId="1395423264">
    <w:abstractNumId w:val="6"/>
  </w:num>
  <w:num w:numId="8" w16cid:durableId="141116987">
    <w:abstractNumId w:val="10"/>
  </w:num>
  <w:num w:numId="9" w16cid:durableId="1865749838">
    <w:abstractNumId w:val="17"/>
  </w:num>
  <w:num w:numId="10" w16cid:durableId="498616391">
    <w:abstractNumId w:val="1"/>
  </w:num>
  <w:num w:numId="11" w16cid:durableId="2133360366">
    <w:abstractNumId w:val="5"/>
  </w:num>
  <w:num w:numId="12" w16cid:durableId="24407146">
    <w:abstractNumId w:val="0"/>
  </w:num>
  <w:num w:numId="13" w16cid:durableId="1042361756">
    <w:abstractNumId w:val="2"/>
  </w:num>
  <w:num w:numId="14" w16cid:durableId="47414643">
    <w:abstractNumId w:val="9"/>
  </w:num>
  <w:num w:numId="15" w16cid:durableId="1091047540">
    <w:abstractNumId w:val="8"/>
  </w:num>
  <w:num w:numId="16" w16cid:durableId="1214653528">
    <w:abstractNumId w:val="16"/>
  </w:num>
  <w:num w:numId="17" w16cid:durableId="1497843785">
    <w:abstractNumId w:val="3"/>
  </w:num>
  <w:num w:numId="18" w16cid:durableId="1826623063">
    <w:abstractNumId w:val="21"/>
  </w:num>
  <w:num w:numId="19" w16cid:durableId="987979625">
    <w:abstractNumId w:val="18"/>
  </w:num>
  <w:num w:numId="20" w16cid:durableId="364645474">
    <w:abstractNumId w:val="14"/>
  </w:num>
  <w:num w:numId="21" w16cid:durableId="641155410">
    <w:abstractNumId w:val="20"/>
  </w:num>
  <w:num w:numId="22" w16cid:durableId="144731584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EE"/>
    <w:rsid w:val="00003212"/>
    <w:rsid w:val="00052382"/>
    <w:rsid w:val="000568EC"/>
    <w:rsid w:val="0006568A"/>
    <w:rsid w:val="00065A07"/>
    <w:rsid w:val="00076F0F"/>
    <w:rsid w:val="00084253"/>
    <w:rsid w:val="000D1F49"/>
    <w:rsid w:val="000F41DB"/>
    <w:rsid w:val="001727CA"/>
    <w:rsid w:val="00224154"/>
    <w:rsid w:val="00233D9B"/>
    <w:rsid w:val="002C56E6"/>
    <w:rsid w:val="002D3238"/>
    <w:rsid w:val="0033065B"/>
    <w:rsid w:val="00342BCE"/>
    <w:rsid w:val="00361E11"/>
    <w:rsid w:val="003F0847"/>
    <w:rsid w:val="0040090B"/>
    <w:rsid w:val="0046302A"/>
    <w:rsid w:val="00487D2D"/>
    <w:rsid w:val="00491E20"/>
    <w:rsid w:val="004D5D62"/>
    <w:rsid w:val="004E5717"/>
    <w:rsid w:val="00503F1D"/>
    <w:rsid w:val="005112D0"/>
    <w:rsid w:val="00526A61"/>
    <w:rsid w:val="00576892"/>
    <w:rsid w:val="00577E06"/>
    <w:rsid w:val="005A3BF7"/>
    <w:rsid w:val="005F2035"/>
    <w:rsid w:val="005F4E13"/>
    <w:rsid w:val="005F7990"/>
    <w:rsid w:val="0063739C"/>
    <w:rsid w:val="0064137B"/>
    <w:rsid w:val="007236DC"/>
    <w:rsid w:val="00770F25"/>
    <w:rsid w:val="007944DA"/>
    <w:rsid w:val="007A35A8"/>
    <w:rsid w:val="007B0A85"/>
    <w:rsid w:val="007C6A52"/>
    <w:rsid w:val="0082043E"/>
    <w:rsid w:val="00840013"/>
    <w:rsid w:val="008479E9"/>
    <w:rsid w:val="00897589"/>
    <w:rsid w:val="00897670"/>
    <w:rsid w:val="008B0E32"/>
    <w:rsid w:val="008E203A"/>
    <w:rsid w:val="0091229C"/>
    <w:rsid w:val="00920221"/>
    <w:rsid w:val="00940E73"/>
    <w:rsid w:val="009743A5"/>
    <w:rsid w:val="0098597D"/>
    <w:rsid w:val="009F619A"/>
    <w:rsid w:val="009F6DDE"/>
    <w:rsid w:val="00A1613A"/>
    <w:rsid w:val="00A370A8"/>
    <w:rsid w:val="00A63B65"/>
    <w:rsid w:val="00A84689"/>
    <w:rsid w:val="00AF6BFE"/>
    <w:rsid w:val="00B82565"/>
    <w:rsid w:val="00B87449"/>
    <w:rsid w:val="00BD4753"/>
    <w:rsid w:val="00BD5CB1"/>
    <w:rsid w:val="00BE62EE"/>
    <w:rsid w:val="00C003BA"/>
    <w:rsid w:val="00C26236"/>
    <w:rsid w:val="00C46878"/>
    <w:rsid w:val="00C9238F"/>
    <w:rsid w:val="00C96307"/>
    <w:rsid w:val="00CA615C"/>
    <w:rsid w:val="00CB4A51"/>
    <w:rsid w:val="00CD4532"/>
    <w:rsid w:val="00CD47B0"/>
    <w:rsid w:val="00CE6104"/>
    <w:rsid w:val="00CE7918"/>
    <w:rsid w:val="00D16163"/>
    <w:rsid w:val="00DA7AEE"/>
    <w:rsid w:val="00DB3FAD"/>
    <w:rsid w:val="00DC00B2"/>
    <w:rsid w:val="00DE2A86"/>
    <w:rsid w:val="00E61C09"/>
    <w:rsid w:val="00E66A07"/>
    <w:rsid w:val="00EB3B58"/>
    <w:rsid w:val="00EC48D4"/>
    <w:rsid w:val="00EC7359"/>
    <w:rsid w:val="00EE3054"/>
    <w:rsid w:val="00EF7F37"/>
    <w:rsid w:val="00F00606"/>
    <w:rsid w:val="00F01256"/>
    <w:rsid w:val="00F8396F"/>
    <w:rsid w:val="00FC7475"/>
    <w:rsid w:val="00FE11ED"/>
    <w:rsid w:val="00FE2BCB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C4B23"/>
  <w15:chartTrackingRefBased/>
  <w15:docId w15:val="{0AC72975-BD69-4DA7-8E5E-D307C2C2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003212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6892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76892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76892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89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AF6BFE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6BFE"/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paragraph" w:styleId="Footer">
    <w:name w:val="footer"/>
    <w:basedOn w:val="Normal"/>
    <w:link w:val="FooterChar"/>
    <w:uiPriority w:val="99"/>
    <w:rsid w:val="00C26236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6236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qFormat/>
    <w:rsid w:val="00AF6BFE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89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7689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89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89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8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8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6892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C9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68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ir\AppData\Roaming\Microsoft\Templates\Cash%20donat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FF2D61AFE47188DE0CEB3F1848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3196-8562-4D82-98E1-530F997487D9}"/>
      </w:docPartPr>
      <w:docPartBody>
        <w:p w:rsidR="003F64B5" w:rsidRDefault="003F64B5">
          <w:pPr>
            <w:pStyle w:val="6A2FF2D61AFE47188DE0CEB3F18481B8"/>
          </w:pPr>
          <w:r w:rsidRPr="00576892">
            <w:t>Address</w:t>
          </w:r>
        </w:p>
      </w:docPartBody>
    </w:docPart>
    <w:docPart>
      <w:docPartPr>
        <w:name w:val="374395BA76DB4BCAA11607A3AAEDB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42555-9166-430E-BE28-36AB0189574A}"/>
      </w:docPartPr>
      <w:docPartBody>
        <w:p w:rsidR="003F64B5" w:rsidRDefault="003F64B5">
          <w:pPr>
            <w:pStyle w:val="374395BA76DB4BCAA11607A3AAEDB291"/>
          </w:pPr>
          <w:r w:rsidRPr="00576892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B5"/>
    <w:rsid w:val="000C096E"/>
    <w:rsid w:val="000E1287"/>
    <w:rsid w:val="003F64B5"/>
    <w:rsid w:val="00491E20"/>
    <w:rsid w:val="00526A61"/>
    <w:rsid w:val="00CD047A"/>
    <w:rsid w:val="00E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2FF2D61AFE47188DE0CEB3F18481B8">
    <w:name w:val="6A2FF2D61AFE47188DE0CEB3F18481B8"/>
  </w:style>
  <w:style w:type="paragraph" w:customStyle="1" w:styleId="374395BA76DB4BCAA11607A3AAEDB291">
    <w:name w:val="374395BA76DB4BCAA11607A3AAEDB291"/>
  </w:style>
  <w:style w:type="character" w:styleId="PlaceholderText">
    <w:name w:val="Placeholder Text"/>
    <w:basedOn w:val="DefaultParagraphFont"/>
    <w:uiPriority w:val="99"/>
    <w:semiHidden/>
    <w:rsid w:val="00CD04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 donation form</Template>
  <TotalTime>2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haynes</dc:creator>
  <cp:keywords/>
  <dc:description/>
  <cp:lastModifiedBy>claire haynes</cp:lastModifiedBy>
  <cp:revision>3</cp:revision>
  <dcterms:created xsi:type="dcterms:W3CDTF">2026-08-18T22:50:00Z</dcterms:created>
  <dcterms:modified xsi:type="dcterms:W3CDTF">2026-08-18T22:51:00Z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