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6918AC" w14:textId="0F5FA595" w:rsidR="004E644B" w:rsidRDefault="001872CE">
      <w:r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5DCC4F0C" wp14:editId="2193AC08">
                <wp:simplePos x="0" y="0"/>
                <wp:positionH relativeFrom="column">
                  <wp:posOffset>3717758</wp:posOffset>
                </wp:positionH>
                <wp:positionV relativeFrom="page">
                  <wp:posOffset>11967411</wp:posOffset>
                </wp:positionV>
                <wp:extent cx="3256280" cy="772026"/>
                <wp:effectExtent l="0" t="0" r="0" b="0"/>
                <wp:wrapNone/>
                <wp:docPr id="2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7720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D7ACD0A" w14:textId="77777777" w:rsidR="008825B5" w:rsidRDefault="008825B5" w:rsidP="00DF5A27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b/>
                                <w:bCs/>
                                <w:color w:val="BE783B"/>
                                <w:sz w:val="32"/>
                                <w:szCs w:val="32"/>
                              </w:rPr>
                            </w:pPr>
                          </w:p>
                          <w:p w14:paraId="3C9299BB" w14:textId="0795BF45" w:rsidR="00DF5A27" w:rsidRDefault="001872CE" w:rsidP="00DF5A27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b/>
                                <w:bCs/>
                                <w:color w:val="BE783B"/>
                                <w:sz w:val="32"/>
                                <w:szCs w:val="32"/>
                              </w:rPr>
                            </w:pPr>
                            <w:hyperlink r:id="rId6" w:history="1">
                              <w:r w:rsidRPr="009C0106">
                                <w:rPr>
                                  <w:rStyle w:val="Hyperlink"/>
                                  <w:b/>
                                  <w:bCs/>
                                  <w:sz w:val="32"/>
                                  <w:szCs w:val="32"/>
                                </w:rPr>
                                <w:t>WWW.TIDEWATERWINDS.ORG</w:t>
                              </w:r>
                            </w:hyperlink>
                          </w:p>
                          <w:p w14:paraId="6BA75231" w14:textId="27A60289" w:rsidR="001872CE" w:rsidRDefault="001872CE" w:rsidP="00DF5A27">
                            <w:pPr>
                              <w:widowControl w:val="0"/>
                              <w:spacing w:line="300" w:lineRule="exac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BE783B"/>
                                <w:sz w:val="32"/>
                                <w:szCs w:val="32"/>
                              </w:rPr>
                              <w:t>757-480-0953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CC4F0C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292.75pt;margin-top:942.3pt;width:256.4pt;height:60.8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" filled="f" fillcolor="#fffffe" stroked="f" strokecolor="#212120" insetpen="t">
                <v:textbox inset="2.88pt,2.88pt,2.88pt,2.88pt">
                  <w:txbxContent>
                    <w:p w14:paraId="5D7ACD0A" w14:textId="77777777" w:rsidR="008825B5" w:rsidRDefault="008825B5" w:rsidP="00DF5A27">
                      <w:pPr>
                        <w:widowControl w:val="0"/>
                        <w:spacing w:line="300" w:lineRule="exact"/>
                        <w:jc w:val="center"/>
                        <w:rPr>
                          <w:b/>
                          <w:bCs/>
                          <w:color w:val="BE783B"/>
                          <w:sz w:val="32"/>
                          <w:szCs w:val="32"/>
                        </w:rPr>
                      </w:pPr>
                    </w:p>
                    <w:p w14:paraId="3C9299BB" w14:textId="0795BF45" w:rsidR="00DF5A27" w:rsidRDefault="001872CE" w:rsidP="00DF5A27">
                      <w:pPr>
                        <w:widowControl w:val="0"/>
                        <w:spacing w:line="300" w:lineRule="exact"/>
                        <w:jc w:val="center"/>
                        <w:rPr>
                          <w:b/>
                          <w:bCs/>
                          <w:color w:val="BE783B"/>
                          <w:sz w:val="32"/>
                          <w:szCs w:val="32"/>
                        </w:rPr>
                      </w:pPr>
                      <w:hyperlink r:id="rId7" w:history="1">
                        <w:r w:rsidRPr="009C0106">
                          <w:rPr>
                            <w:rStyle w:val="Hyperlink"/>
                            <w:b/>
                            <w:bCs/>
                            <w:sz w:val="32"/>
                            <w:szCs w:val="32"/>
                          </w:rPr>
                          <w:t>WWW.TIDEWATERWINDS.ORG</w:t>
                        </w:r>
                      </w:hyperlink>
                    </w:p>
                    <w:p w14:paraId="6BA75231" w14:textId="27A60289" w:rsidR="001872CE" w:rsidRDefault="001872CE" w:rsidP="00DF5A27">
                      <w:pPr>
                        <w:widowControl w:val="0"/>
                        <w:spacing w:line="300" w:lineRule="exac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BE783B"/>
                          <w:sz w:val="32"/>
                          <w:szCs w:val="32"/>
                        </w:rPr>
                        <w:t>757-480-0953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2064" behindDoc="0" locked="0" layoutInCell="1" allowOverlap="1" wp14:anchorId="1028FF9C" wp14:editId="79AA6BFB">
            <wp:simplePos x="0" y="0"/>
            <wp:positionH relativeFrom="column">
              <wp:posOffset>5425941</wp:posOffset>
            </wp:positionH>
            <wp:positionV relativeFrom="page">
              <wp:posOffset>10306619</wp:posOffset>
            </wp:positionV>
            <wp:extent cx="2622249" cy="1474819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249" cy="147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1040" behindDoc="0" locked="0" layoutInCell="1" allowOverlap="1" wp14:anchorId="474835F1" wp14:editId="47B862CF">
            <wp:simplePos x="0" y="0"/>
            <wp:positionH relativeFrom="column">
              <wp:posOffset>2899376</wp:posOffset>
            </wp:positionH>
            <wp:positionV relativeFrom="page">
              <wp:posOffset>10306685</wp:posOffset>
            </wp:positionV>
            <wp:extent cx="1925052" cy="1443789"/>
            <wp:effectExtent l="0" t="0" r="5715" b="4445"/>
            <wp:wrapNone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52" cy="144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5B5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7968" behindDoc="0" locked="0" layoutInCell="1" allowOverlap="1" wp14:anchorId="0FDFB716" wp14:editId="6E356984">
                <wp:simplePos x="0" y="0"/>
                <wp:positionH relativeFrom="column">
                  <wp:posOffset>485274</wp:posOffset>
                </wp:positionH>
                <wp:positionV relativeFrom="page">
                  <wp:posOffset>11205410</wp:posOffset>
                </wp:positionV>
                <wp:extent cx="1457325" cy="964431"/>
                <wp:effectExtent l="0" t="0" r="0" b="1270"/>
                <wp:wrapNone/>
                <wp:docPr id="144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9644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E7CD403" w14:textId="6C1E030B" w:rsidR="00DF5A27" w:rsidRDefault="008825B5" w:rsidP="00DF5A27">
                            <w:pPr>
                              <w:widowControl w:val="0"/>
                              <w:spacing w:line="440" w:lineRule="exact"/>
                              <w:jc w:val="center"/>
                              <w:rPr>
                                <w:rFonts w:ascii="Arial" w:hAnsi="Arial" w:cs="Arial"/>
                                <w:color w:val="73624A"/>
                                <w:w w:val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3624A"/>
                                <w:spacing w:val="8"/>
                                <w:w w:val="80"/>
                                <w:sz w:val="40"/>
                                <w:szCs w:val="40"/>
                              </w:rPr>
                              <w:t xml:space="preserve">STUDENT </w:t>
                            </w:r>
                            <w:r w:rsidR="003E1FFA">
                              <w:rPr>
                                <w:rFonts w:ascii="Arial" w:hAnsi="Arial" w:cs="Arial"/>
                                <w:color w:val="73624A"/>
                                <w:spacing w:val="8"/>
                                <w:w w:val="80"/>
                                <w:sz w:val="40"/>
                                <w:szCs w:val="40"/>
                              </w:rPr>
                              <w:t>MASTER C</w:t>
                            </w:r>
                            <w:r w:rsidR="003E1FFA">
                              <w:rPr>
                                <w:rFonts w:ascii="Arial" w:hAnsi="Arial" w:cs="Arial"/>
                                <w:color w:val="73624A"/>
                                <w:spacing w:val="8"/>
                                <w:w w:val="80"/>
                                <w:sz w:val="36"/>
                                <w:szCs w:val="36"/>
                              </w:rPr>
                              <w:t>LASSES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FB716" id="Text Box 147" o:spid="_x0000_s1027" type="#_x0000_t202" style="position:absolute;margin-left:38.2pt;margin-top:882.3pt;width:114.75pt;height:75.95pt;z-index:2516679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" filled="f" fillcolor="#fffffe" stroked="f" strokecolor="#212120" insetpen="t">
                <v:textbox inset="2.88pt,2.88pt,2.88pt,2.88pt">
                  <w:txbxContent>
                    <w:p w14:paraId="5E7CD403" w14:textId="6C1E030B" w:rsidR="00DF5A27" w:rsidRDefault="008825B5" w:rsidP="00DF5A27">
                      <w:pPr>
                        <w:widowControl w:val="0"/>
                        <w:spacing w:line="440" w:lineRule="exact"/>
                        <w:jc w:val="center"/>
                        <w:rPr>
                          <w:rFonts w:ascii="Arial" w:hAnsi="Arial" w:cs="Arial"/>
                          <w:color w:val="73624A"/>
                          <w:w w:val="8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color w:val="73624A"/>
                          <w:spacing w:val="8"/>
                          <w:w w:val="80"/>
                          <w:sz w:val="40"/>
                          <w:szCs w:val="40"/>
                        </w:rPr>
                        <w:t xml:space="preserve">STUDENT </w:t>
                      </w:r>
                      <w:r w:rsidR="003E1FFA">
                        <w:rPr>
                          <w:rFonts w:ascii="Arial" w:hAnsi="Arial" w:cs="Arial"/>
                          <w:color w:val="73624A"/>
                          <w:spacing w:val="8"/>
                          <w:w w:val="80"/>
                          <w:sz w:val="40"/>
                          <w:szCs w:val="40"/>
                        </w:rPr>
                        <w:t>MASTER C</w:t>
                      </w:r>
                      <w:r w:rsidR="003E1FFA">
                        <w:rPr>
                          <w:rFonts w:ascii="Arial" w:hAnsi="Arial" w:cs="Arial"/>
                          <w:color w:val="73624A"/>
                          <w:spacing w:val="8"/>
                          <w:w w:val="80"/>
                          <w:sz w:val="36"/>
                          <w:szCs w:val="36"/>
                        </w:rPr>
                        <w:t>LASSES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E1FFA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BABC2EA" wp14:editId="5C105742">
                <wp:simplePos x="0" y="0"/>
                <wp:positionH relativeFrom="column">
                  <wp:posOffset>4011</wp:posOffset>
                </wp:positionH>
                <wp:positionV relativeFrom="paragraph">
                  <wp:posOffset>1693111</wp:posOffset>
                </wp:positionV>
                <wp:extent cx="9520354" cy="1551405"/>
                <wp:effectExtent l="0" t="0" r="17780" b="10795"/>
                <wp:wrapNone/>
                <wp:docPr id="157" name="Text Box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0354" cy="155140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87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05993B61" w14:textId="77777777" w:rsidR="001872CE" w:rsidRDefault="008825B5" w:rsidP="008825B5">
                            <w:pPr>
                              <w:jc w:val="center"/>
                            </w:pPr>
                            <w:r>
                              <w:t xml:space="preserve">TIDEWATER WINDS IN PARTNERSHIP WITH </w:t>
                            </w:r>
                            <w:r w:rsidR="001872CE">
                              <w:t>VIRGINIA BEACH</w:t>
                            </w:r>
                            <w:r>
                              <w:t xml:space="preserve"> PUBLIC SCHOOLS AND THE </w:t>
                            </w:r>
                            <w:r w:rsidR="001872CE">
                              <w:t>VIRGINIA BEACH</w:t>
                            </w:r>
                            <w:r>
                              <w:t xml:space="preserve"> FINE ARTS COMMISSION PRESENT A SERIES OF 7 MASTER CLASSES </w:t>
                            </w:r>
                            <w:r w:rsidR="00C43190">
                              <w:t xml:space="preserve">AND ONE PERFORMANCE </w:t>
                            </w:r>
                            <w:r>
                              <w:t xml:space="preserve">FOR MIDDLE AND HIGH SCHOOL BAND STUDENTS. THE SERIES OF PRE-RECORDED VIDEO INSTRUCTIONS CAN BE </w:t>
                            </w:r>
                            <w:r w:rsidR="001872CE">
                              <w:t>ACCESSED BY YOUR MUSIC TEACHER</w:t>
                            </w:r>
                            <w:r>
                              <w:t xml:space="preserve"> AND IS FREE TO USE AS A LESSON GUIDE, INSTRUCTION PROMPT OR SUPPLEMENTARY TRAINING FOR BAND </w:t>
                            </w:r>
                            <w:r w:rsidR="001872CE">
                              <w:t xml:space="preserve">AND GENERAL MUSIC </w:t>
                            </w:r>
                            <w:r>
                              <w:t xml:space="preserve">STUDENTS. </w:t>
                            </w:r>
                          </w:p>
                          <w:p w14:paraId="593F45DD" w14:textId="11BFC946" w:rsidR="003E1FFA" w:rsidRDefault="00A420CB" w:rsidP="008825B5">
                            <w:pPr>
                              <w:jc w:val="center"/>
                            </w:pPr>
                            <w:hyperlink r:id="rId10" w:history="1">
                              <w:r w:rsidR="008825B5" w:rsidRPr="007B114E">
                                <w:rPr>
                                  <w:rStyle w:val="Hyperlink"/>
                                </w:rPr>
                                <w:t>WWW.TIDEWATERWINDS.ORG</w:t>
                              </w:r>
                            </w:hyperlink>
                          </w:p>
                          <w:p w14:paraId="71DE623B" w14:textId="226D74C0" w:rsidR="008825B5" w:rsidRDefault="008825B5" w:rsidP="008825B5">
                            <w:pPr>
                              <w:jc w:val="center"/>
                            </w:pPr>
                          </w:p>
                          <w:p w14:paraId="5C24BCB2" w14:textId="4C4135D7" w:rsidR="008825B5" w:rsidRDefault="008825B5" w:rsidP="008825B5">
                            <w:pPr>
                              <w:jc w:val="center"/>
                            </w:pPr>
                            <w:r>
                              <w:t>TIDEWATER WINDS MUSICIANS AND STAFF ARE HERE FOR OUR MUSIC EDUCATORS AND STUDENTS WITH ANY SUPPORT YOU MAY NEED AS YOU TRANSITION BACK TO NORMAL CLASSROOM INSTRUCTION SOON!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BC2EA" id="Text Box 157" o:spid="_x0000_s1028" type="#_x0000_t202" style="position:absolute;margin-left:.3pt;margin-top:133.3pt;width:749.65pt;height:122.1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" fillcolor="#00b0f0" strokeweight=".5pt">
                <v:fill opacity="57054f"/>
                <v:textbox>
                  <w:txbxContent>
                    <w:p w14:paraId="05993B61" w14:textId="77777777" w:rsidR="001872CE" w:rsidRDefault="008825B5" w:rsidP="008825B5">
                      <w:pPr>
                        <w:jc w:val="center"/>
                      </w:pPr>
                      <w:r>
                        <w:t xml:space="preserve">TIDEWATER WINDS IN PARTNERSHIP WITH </w:t>
                      </w:r>
                      <w:r w:rsidR="001872CE">
                        <w:t>VIRGINIA BEACH</w:t>
                      </w:r>
                      <w:r>
                        <w:t xml:space="preserve"> PUBLIC SCHOOLS AND THE </w:t>
                      </w:r>
                      <w:r w:rsidR="001872CE">
                        <w:t>VIRGINIA BEACH</w:t>
                      </w:r>
                      <w:r>
                        <w:t xml:space="preserve"> FINE ARTS COMMISSION PRESENT A SERIES OF 7 MASTER CLASSES </w:t>
                      </w:r>
                      <w:r w:rsidR="00C43190">
                        <w:t xml:space="preserve">AND ONE PERFORMANCE </w:t>
                      </w:r>
                      <w:r>
                        <w:t xml:space="preserve">FOR MIDDLE AND HIGH SCHOOL BAND STUDENTS. THE SERIES OF PRE-RECORDED VIDEO INSTRUCTIONS CAN BE </w:t>
                      </w:r>
                      <w:r w:rsidR="001872CE">
                        <w:t>ACCESSED BY YOUR MUSIC TEACHER</w:t>
                      </w:r>
                      <w:r>
                        <w:t xml:space="preserve"> AND IS FREE TO USE AS A LESSON GUIDE, INSTRUCTION PROMPT OR SUPPLEMENTARY TRAINING FOR BAND </w:t>
                      </w:r>
                      <w:r w:rsidR="001872CE">
                        <w:t xml:space="preserve">AND GENERAL MUSIC </w:t>
                      </w:r>
                      <w:r>
                        <w:t xml:space="preserve">STUDENTS. </w:t>
                      </w:r>
                    </w:p>
                    <w:p w14:paraId="593F45DD" w14:textId="11BFC946" w:rsidR="003E1FFA" w:rsidRDefault="00A420CB" w:rsidP="008825B5">
                      <w:pPr>
                        <w:jc w:val="center"/>
                      </w:pPr>
                      <w:hyperlink r:id="rId11" w:history="1">
                        <w:r w:rsidR="008825B5" w:rsidRPr="007B114E">
                          <w:rPr>
                            <w:rStyle w:val="Hyperlink"/>
                          </w:rPr>
                          <w:t>WWW.TIDEWATERWINDS.ORG</w:t>
                        </w:r>
                      </w:hyperlink>
                    </w:p>
                    <w:p w14:paraId="71DE623B" w14:textId="226D74C0" w:rsidR="008825B5" w:rsidRDefault="008825B5" w:rsidP="008825B5">
                      <w:pPr>
                        <w:jc w:val="center"/>
                      </w:pPr>
                    </w:p>
                    <w:p w14:paraId="5C24BCB2" w14:textId="4C4135D7" w:rsidR="008825B5" w:rsidRDefault="008825B5" w:rsidP="008825B5">
                      <w:pPr>
                        <w:jc w:val="center"/>
                      </w:pPr>
                      <w:r>
                        <w:t>TIDEWATER WINDS MUSICIANS AND STAFF ARE HERE FOR OUR MUSIC EDUCATORS AND STUDENTS WITH ANY SUPPORT YOU MAY NEED AS YOU TRANSITION BACK TO NORMAL CLASSROOM INSTRUCTION SOON!</w:t>
                      </w:r>
                    </w:p>
                  </w:txbxContent>
                </v:textbox>
              </v:shape>
            </w:pict>
          </mc:Fallback>
        </mc:AlternateContent>
      </w:r>
      <w:r w:rsidR="003E1FFA"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5680" behindDoc="0" locked="0" layoutInCell="1" allowOverlap="1" wp14:anchorId="444DA9BF" wp14:editId="285C102E">
            <wp:simplePos x="0" y="0"/>
            <wp:positionH relativeFrom="column">
              <wp:posOffset>2511892</wp:posOffset>
            </wp:positionH>
            <wp:positionV relativeFrom="page">
              <wp:posOffset>3658569</wp:posOffset>
            </wp:positionV>
            <wp:extent cx="7009798" cy="5653062"/>
            <wp:effectExtent l="0" t="0" r="63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6" r="33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798" cy="56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39296" behindDoc="0" locked="0" layoutInCell="1" allowOverlap="1" wp14:anchorId="3AE45B3F" wp14:editId="4A2FA5B3">
                <wp:simplePos x="0" y="0"/>
                <wp:positionH relativeFrom="column">
                  <wp:posOffset>0</wp:posOffset>
                </wp:positionH>
                <wp:positionV relativeFrom="page">
                  <wp:posOffset>8575040</wp:posOffset>
                </wp:positionV>
                <wp:extent cx="2514600" cy="245110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B9AE4C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E1080F3" w14:textId="035096A8" w:rsidR="00C43190" w:rsidRPr="00C43190" w:rsidRDefault="00C43190" w:rsidP="00C43190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43190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757-480-0953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45B3F" id="Rectangle 3" o:spid="_x0000_s1029" style="position:absolute;margin-left:0;margin-top:675.2pt;width:198pt;height:19.3pt;z-index:2516392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" fillcolor="#b9ae4c" stroked="f" strokecolor="#212120" insetpen="t">
                <v:shadow color="#dcd6d4"/>
                <v:textbox inset="2.88pt,2.88pt,2.88pt,2.88pt">
                  <w:txbxContent>
                    <w:p w14:paraId="2E1080F3" w14:textId="035096A8" w:rsidR="00C43190" w:rsidRPr="00C43190" w:rsidRDefault="00C43190" w:rsidP="00C43190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C43190">
                        <w:rPr>
                          <w:b/>
                          <w:bCs/>
                          <w:sz w:val="22"/>
                          <w:szCs w:val="22"/>
                        </w:rPr>
                        <w:t>757-480-0953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 wp14:anchorId="79FA4EC6" wp14:editId="343B35FC">
                <wp:simplePos x="0" y="0"/>
                <wp:positionH relativeFrom="column">
                  <wp:posOffset>0</wp:posOffset>
                </wp:positionH>
                <wp:positionV relativeFrom="page">
                  <wp:posOffset>8331200</wp:posOffset>
                </wp:positionV>
                <wp:extent cx="2514600" cy="245110"/>
                <wp:effectExtent l="0" t="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5A574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B06972" w14:textId="29C36216" w:rsidR="00C43190" w:rsidRDefault="00C43190" w:rsidP="00C431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FA4EC6" id="Rectangle 4" o:spid="_x0000_s1030" style="position:absolute;margin-left:0;margin-top:656pt;width:198pt;height:19.3pt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" fillcolor="#5a574b" stroked="f" strokecolor="#212120" insetpen="t">
                <v:shadow color="#dcd6d4"/>
                <v:textbox inset="2.88pt,2.88pt,2.88pt,2.88pt">
                  <w:txbxContent>
                    <w:p w14:paraId="45B06972" w14:textId="29C36216" w:rsidR="00C43190" w:rsidRDefault="00C43190" w:rsidP="00C43190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1344" behindDoc="0" locked="0" layoutInCell="1" allowOverlap="1" wp14:anchorId="12AA9EEE" wp14:editId="369FBF11">
                <wp:simplePos x="0" y="0"/>
                <wp:positionH relativeFrom="column">
                  <wp:posOffset>0</wp:posOffset>
                </wp:positionH>
                <wp:positionV relativeFrom="page">
                  <wp:posOffset>8575040</wp:posOffset>
                </wp:positionV>
                <wp:extent cx="2514600" cy="0"/>
                <wp:effectExtent l="9525" t="15240" r="9525" b="13335"/>
                <wp:wrapNone/>
                <wp:docPr id="3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CE0FF" id="Line 5" o:spid="_x0000_s1026" style="position:absolute;z-index:2516413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675.2pt" to="198pt,675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&#13;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2368" behindDoc="0" locked="0" layoutInCell="1" allowOverlap="1" wp14:anchorId="2971C844" wp14:editId="0D1CB16C">
                <wp:simplePos x="0" y="0"/>
                <wp:positionH relativeFrom="column">
                  <wp:posOffset>0</wp:posOffset>
                </wp:positionH>
                <wp:positionV relativeFrom="page">
                  <wp:posOffset>8820150</wp:posOffset>
                </wp:positionV>
                <wp:extent cx="2514600" cy="245110"/>
                <wp:effectExtent l="0" t="3175" r="0" b="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73624A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7E9DBB" id="Rectangle 6" o:spid="_x0000_s1026" style="position:absolute;margin-left:0;margin-top:694.5pt;width:198pt;height:19.3pt;z-index:2516423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" fillcolor="#73624a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3392" behindDoc="0" locked="0" layoutInCell="1" allowOverlap="1" wp14:anchorId="20CF321C" wp14:editId="47C226A7">
                <wp:simplePos x="0" y="0"/>
                <wp:positionH relativeFrom="column">
                  <wp:posOffset>0</wp:posOffset>
                </wp:positionH>
                <wp:positionV relativeFrom="page">
                  <wp:posOffset>8820150</wp:posOffset>
                </wp:positionV>
                <wp:extent cx="2514600" cy="0"/>
                <wp:effectExtent l="9525" t="12700" r="9525" b="6350"/>
                <wp:wrapNone/>
                <wp:docPr id="5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EFACBA" id="Line 7" o:spid="_x0000_s1026" style="position:absolute;z-index:2516433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694.5pt" to="198pt,694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&#13;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4416" behindDoc="0" locked="0" layoutInCell="1" allowOverlap="1" wp14:anchorId="7E519D45" wp14:editId="1C6B186A">
                <wp:simplePos x="0" y="0"/>
                <wp:positionH relativeFrom="column">
                  <wp:posOffset>0</wp:posOffset>
                </wp:positionH>
                <wp:positionV relativeFrom="page">
                  <wp:posOffset>9065260</wp:posOffset>
                </wp:positionV>
                <wp:extent cx="2514600" cy="245110"/>
                <wp:effectExtent l="0" t="0" r="0" b="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BE78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96A6F4" w14:textId="24B2F223" w:rsidR="00C43190" w:rsidRPr="00C43190" w:rsidRDefault="00C43190" w:rsidP="00C43190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C43190">
                              <w:rPr>
                                <w:b/>
                                <w:bCs/>
                              </w:rPr>
                              <w:t>WWW.TIDEWATERWINDS.ORG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519D45" id="Rectangle 8" o:spid="_x0000_s1031" style="position:absolute;margin-left:0;margin-top:713.8pt;width:198pt;height:19.3pt;z-index:2516444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" fillcolor="#be783b" stroked="f" strokecolor="#212120" insetpen="t">
                <v:shadow color="#dcd6d4"/>
                <v:textbox inset="2.88pt,2.88pt,2.88pt,2.88pt">
                  <w:txbxContent>
                    <w:p w14:paraId="4796A6F4" w14:textId="24B2F223" w:rsidR="00C43190" w:rsidRPr="00C43190" w:rsidRDefault="00C43190" w:rsidP="00C43190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C43190">
                        <w:rPr>
                          <w:b/>
                          <w:bCs/>
                        </w:rPr>
                        <w:t>WWW.TIDEWATERWINDS.ORG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5440" behindDoc="0" locked="0" layoutInCell="1" allowOverlap="1" wp14:anchorId="7B876817" wp14:editId="14B12582">
                <wp:simplePos x="0" y="0"/>
                <wp:positionH relativeFrom="column">
                  <wp:posOffset>0</wp:posOffset>
                </wp:positionH>
                <wp:positionV relativeFrom="page">
                  <wp:posOffset>9065260</wp:posOffset>
                </wp:positionV>
                <wp:extent cx="2514600" cy="0"/>
                <wp:effectExtent l="9525" t="10160" r="9525" b="8890"/>
                <wp:wrapNone/>
                <wp:docPr id="7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D62B4C" id="Line 9" o:spid="_x0000_s1026" style="position:absolute;z-index:2516454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713.8pt" to="198pt,71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&#13;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6464" behindDoc="0" locked="0" layoutInCell="1" allowOverlap="1" wp14:anchorId="6AF8961C" wp14:editId="5DA39E9D">
                <wp:simplePos x="0" y="0"/>
                <wp:positionH relativeFrom="column">
                  <wp:posOffset>0</wp:posOffset>
                </wp:positionH>
                <wp:positionV relativeFrom="page">
                  <wp:posOffset>9310370</wp:posOffset>
                </wp:positionV>
                <wp:extent cx="2514600" cy="245110"/>
                <wp:effectExtent l="0" t="0" r="0" b="4445"/>
                <wp:wrapNone/>
                <wp:docPr id="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E5DECE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023D62" id="Rectangle 10" o:spid="_x0000_s1026" style="position:absolute;margin-left:0;margin-top:733.1pt;width:198pt;height:19.3pt;z-index:2516464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" fillcolor="#e5dece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6908E358" wp14:editId="15069FE8">
                <wp:simplePos x="0" y="0"/>
                <wp:positionH relativeFrom="column">
                  <wp:posOffset>0</wp:posOffset>
                </wp:positionH>
                <wp:positionV relativeFrom="page">
                  <wp:posOffset>9310370</wp:posOffset>
                </wp:positionV>
                <wp:extent cx="2514600" cy="0"/>
                <wp:effectExtent l="9525" t="7620" r="9525" b="11430"/>
                <wp:wrapNone/>
                <wp:docPr id="9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9A60E" id="Line 11" o:spid="_x0000_s1026" style="position:absolute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733.1pt" to="198pt,733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&#13;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8512" behindDoc="0" locked="0" layoutInCell="1" allowOverlap="1" wp14:anchorId="3A314134" wp14:editId="0E9F2B08">
                <wp:simplePos x="0" y="0"/>
                <wp:positionH relativeFrom="column">
                  <wp:posOffset>0</wp:posOffset>
                </wp:positionH>
                <wp:positionV relativeFrom="page">
                  <wp:posOffset>9555480</wp:posOffset>
                </wp:positionV>
                <wp:extent cx="2514600" cy="245110"/>
                <wp:effectExtent l="0" t="0" r="0" b="0"/>
                <wp:wrapNone/>
                <wp:docPr id="1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AA973B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217AB1" id="Rectangle 12" o:spid="_x0000_s1026" style="position:absolute;margin-left:0;margin-top:752.4pt;width:198pt;height:19.3pt;z-index:2516485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" fillcolor="#aa973b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0B427BCB" wp14:editId="1093E2D5">
                <wp:simplePos x="0" y="0"/>
                <wp:positionH relativeFrom="column">
                  <wp:posOffset>0</wp:posOffset>
                </wp:positionH>
                <wp:positionV relativeFrom="page">
                  <wp:posOffset>9555480</wp:posOffset>
                </wp:positionV>
                <wp:extent cx="2514600" cy="0"/>
                <wp:effectExtent l="9525" t="14605" r="9525" b="13970"/>
                <wp:wrapNone/>
                <wp:docPr id="1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44AC14" id="Line 13" o:spid="_x0000_s1026" style="position:absolute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752.4pt" to="198pt,75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&#13;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1471AED1" wp14:editId="684C4C8F">
                <wp:simplePos x="0" y="0"/>
                <wp:positionH relativeFrom="column">
                  <wp:posOffset>0</wp:posOffset>
                </wp:positionH>
                <wp:positionV relativeFrom="page">
                  <wp:posOffset>9800590</wp:posOffset>
                </wp:positionV>
                <wp:extent cx="2514600" cy="245110"/>
                <wp:effectExtent l="0" t="2540" r="0" b="0"/>
                <wp:wrapNone/>
                <wp:docPr id="12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24511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E0F53" id="Rectangle 14" o:spid="_x0000_s1026" style="position:absolute;margin-left:0;margin-top:771.7pt;width:198pt;height:19.3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&#13;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1584" behindDoc="0" locked="0" layoutInCell="1" allowOverlap="1" wp14:anchorId="5221F279" wp14:editId="7B5FF4B4">
                <wp:simplePos x="0" y="0"/>
                <wp:positionH relativeFrom="column">
                  <wp:posOffset>0</wp:posOffset>
                </wp:positionH>
                <wp:positionV relativeFrom="page">
                  <wp:posOffset>9800590</wp:posOffset>
                </wp:positionV>
                <wp:extent cx="2514600" cy="0"/>
                <wp:effectExtent l="9525" t="12065" r="9525" b="6985"/>
                <wp:wrapNone/>
                <wp:docPr id="13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7FB8C0" id="Line 15" o:spid="_x0000_s1026" style="position:absolute;z-index:2516515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771.7pt" to="198pt,771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&#13;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2608" behindDoc="0" locked="0" layoutInCell="1" allowOverlap="1" wp14:anchorId="2B3B9B0C" wp14:editId="36060F2D">
                <wp:simplePos x="0" y="0"/>
                <wp:positionH relativeFrom="column">
                  <wp:posOffset>0</wp:posOffset>
                </wp:positionH>
                <wp:positionV relativeFrom="page">
                  <wp:posOffset>3644900</wp:posOffset>
                </wp:positionV>
                <wp:extent cx="2514600" cy="4686300"/>
                <wp:effectExtent l="0" t="0" r="0" b="0"/>
                <wp:wrapNone/>
                <wp:docPr id="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686300"/>
                        </a:xfrm>
                        <a:prstGeom prst="rect">
                          <a:avLst/>
                        </a:prstGeom>
                        <a:solidFill>
                          <a:srgbClr val="A49481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615CEC" id="Rectangle 16" o:spid="_x0000_s1026" style="position:absolute;margin-left:0;margin-top:287pt;width:198pt;height:369pt;z-index:2516526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" fillcolor="#a49481" stroked="f" strokecolor="#212120" insetpen="t">
                <v:shadow color="#dcd6d4"/>
                <v:textbox inset="2.88pt,2.88pt,2.88pt,2.88pt"/>
                <w10:wrap anchory="page"/>
              </v:rect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3632" behindDoc="0" locked="0" layoutInCell="1" allowOverlap="1" wp14:anchorId="320D50CF" wp14:editId="43E1D291">
                <wp:simplePos x="0" y="0"/>
                <wp:positionH relativeFrom="column">
                  <wp:posOffset>0</wp:posOffset>
                </wp:positionH>
                <wp:positionV relativeFrom="page">
                  <wp:posOffset>8331200</wp:posOffset>
                </wp:positionV>
                <wp:extent cx="2514600" cy="0"/>
                <wp:effectExtent l="9525" t="9525" r="9525" b="9525"/>
                <wp:wrapNone/>
                <wp:docPr id="15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9EE1AB" id="Line 17" o:spid="_x0000_s1026" style="position:absolute;z-index:2516536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656pt" to="198pt,65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" strokecolor="#fffffe" strokeweight="1pt">
                <v:shadow color="#dcd6d4"/>
                <w10:wrap anchory="page"/>
              </v:line>
            </w:pict>
          </mc:Fallback>
        </mc:AlternateContent>
      </w:r>
      <w:r w:rsidR="003E1FFA">
        <w:rPr>
          <w:noProof/>
          <w:color w:val="auto"/>
          <w:kern w:val="0"/>
          <w:sz w:val="24"/>
          <w:szCs w:val="24"/>
        </w:rPr>
        <w:drawing>
          <wp:inline distT="0" distB="0" distL="0" distR="0" wp14:anchorId="6233789E" wp14:editId="4E1160E2">
            <wp:extent cx="9519920" cy="1689100"/>
            <wp:effectExtent l="0" t="0" r="5080" b="0"/>
            <wp:docPr id="155" name="Picture 15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 descr="A picture containing text, clipar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7609" cy="1690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776" behindDoc="0" locked="0" layoutInCell="1" allowOverlap="1" wp14:anchorId="0CA11850" wp14:editId="2AF45D6C">
                <wp:simplePos x="0" y="0"/>
                <wp:positionH relativeFrom="column">
                  <wp:posOffset>3956685</wp:posOffset>
                </wp:positionH>
                <wp:positionV relativeFrom="page">
                  <wp:posOffset>9463405</wp:posOffset>
                </wp:positionV>
                <wp:extent cx="4882515" cy="619760"/>
                <wp:effectExtent l="3810" t="0" r="0" b="635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2515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9A87C99" w14:textId="135069E6" w:rsidR="00DF5A27" w:rsidRDefault="00DF5A27" w:rsidP="00DF5A27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6"/>
                                <w:szCs w:val="56"/>
                              </w:rPr>
                              <w:t xml:space="preserve">Exceptional </w:t>
                            </w:r>
                            <w:r w:rsidR="008825B5">
                              <w:rPr>
                                <w:rFonts w:ascii="Arial" w:hAnsi="Arial" w:cs="Arial"/>
                                <w:i/>
                                <w:iCs/>
                                <w:color w:val="7A6F30"/>
                                <w:w w:val="80"/>
                                <w:sz w:val="56"/>
                                <w:szCs w:val="56"/>
                              </w:rPr>
                              <w:t>Programming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11850" id="Text Box 23" o:spid="_x0000_s1032" type="#_x0000_t202" style="position:absolute;margin-left:311.55pt;margin-top:745.15pt;width:384.45pt;height:48.8pt;z-index:2516597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" filled="f" fillcolor="#fffffe" stroked="f" strokecolor="#212120" insetpen="t">
                <v:textbox inset="2.88pt,2.88pt,2.88pt,2.88pt">
                  <w:txbxContent>
                    <w:p w14:paraId="79A87C99" w14:textId="135069E6" w:rsidR="00DF5A27" w:rsidRDefault="00DF5A27" w:rsidP="00DF5A27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6"/>
                          <w:szCs w:val="56"/>
                        </w:rPr>
                        <w:t xml:space="preserve">Exceptional </w:t>
                      </w:r>
                      <w:r w:rsidR="008825B5">
                        <w:rPr>
                          <w:rFonts w:ascii="Arial" w:hAnsi="Arial" w:cs="Arial"/>
                          <w:i/>
                          <w:iCs/>
                          <w:color w:val="7A6F30"/>
                          <w:w w:val="80"/>
                          <w:sz w:val="56"/>
                          <w:szCs w:val="56"/>
                        </w:rPr>
                        <w:t>Programming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0B3A9E48" wp14:editId="4B9E0BBC">
                <wp:simplePos x="0" y="0"/>
                <wp:positionH relativeFrom="column">
                  <wp:posOffset>0</wp:posOffset>
                </wp:positionH>
                <wp:positionV relativeFrom="page">
                  <wp:posOffset>3644900</wp:posOffset>
                </wp:positionV>
                <wp:extent cx="9601200" cy="0"/>
                <wp:effectExtent l="9525" t="9525" r="9525" b="9525"/>
                <wp:wrapNone/>
                <wp:docPr id="24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012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9F4DF1" id="Line 27" o:spid="_x0000_s1026" style="position:absolute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0,287pt" to="756pt,28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&#13;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8992" behindDoc="0" locked="0" layoutInCell="1" allowOverlap="1" wp14:anchorId="79A9BDD7" wp14:editId="0BC628CE">
                <wp:simplePos x="0" y="0"/>
                <wp:positionH relativeFrom="column">
                  <wp:posOffset>2514600</wp:posOffset>
                </wp:positionH>
                <wp:positionV relativeFrom="page">
                  <wp:posOffset>3644900</wp:posOffset>
                </wp:positionV>
                <wp:extent cx="13970" cy="8915400"/>
                <wp:effectExtent l="9525" t="9525" r="14605" b="9525"/>
                <wp:wrapNone/>
                <wp:docPr id="145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70" cy="89154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1FA277" id="Line 148" o:spid="_x0000_s1026" style="position:absolute;z-index:2516689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198pt,287pt" to="199.1pt,98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&#13;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4112" behindDoc="0" locked="0" layoutInCell="1" allowOverlap="1" wp14:anchorId="345BDA1C" wp14:editId="42CB2B6E">
                <wp:simplePos x="0" y="0"/>
                <wp:positionH relativeFrom="column">
                  <wp:posOffset>8881110</wp:posOffset>
                </wp:positionH>
                <wp:positionV relativeFrom="page">
                  <wp:posOffset>10045700</wp:posOffset>
                </wp:positionV>
                <wp:extent cx="0" cy="2125980"/>
                <wp:effectExtent l="13335" t="9525" r="15240" b="7620"/>
                <wp:wrapNone/>
                <wp:docPr id="146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59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CD315" id="Line 153" o:spid="_x0000_s1026" style="position:absolute;z-index:2516741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699.3pt,791pt" to="699.3pt,95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&#13;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5136" behindDoc="0" locked="0" layoutInCell="1" allowOverlap="1" wp14:anchorId="074DEAD7" wp14:editId="5336DF58">
                <wp:simplePos x="0" y="0"/>
                <wp:positionH relativeFrom="column">
                  <wp:posOffset>6766560</wp:posOffset>
                </wp:positionH>
                <wp:positionV relativeFrom="page">
                  <wp:posOffset>10045700</wp:posOffset>
                </wp:positionV>
                <wp:extent cx="0" cy="2125980"/>
                <wp:effectExtent l="13335" t="9525" r="15240" b="7620"/>
                <wp:wrapNone/>
                <wp:docPr id="147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59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ACB0A8" id="Line 154" o:spid="_x0000_s1026" style="position:absolute;z-index:2516751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532.8pt,791pt" to="532.8pt,95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&#13;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6160" behindDoc="0" locked="0" layoutInCell="1" allowOverlap="1" wp14:anchorId="7B23175F" wp14:editId="0C4480A4">
                <wp:simplePos x="0" y="0"/>
                <wp:positionH relativeFrom="column">
                  <wp:posOffset>4640580</wp:posOffset>
                </wp:positionH>
                <wp:positionV relativeFrom="page">
                  <wp:posOffset>10045700</wp:posOffset>
                </wp:positionV>
                <wp:extent cx="0" cy="2125980"/>
                <wp:effectExtent l="11430" t="9525" r="7620" b="7620"/>
                <wp:wrapNone/>
                <wp:docPr id="148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598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E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DCD6D4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90DC30" id="Line 155" o:spid="_x0000_s1026" style="position:absolute;z-index:2516761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" from="365.4pt,791pt" to="365.4pt,95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" strokecolor="#fffffe" strokeweight="1pt">
                <v:shadow color="#dcd6d4"/>
                <w10:wrap anchory="page"/>
              </v:line>
            </w:pict>
          </mc:Fallback>
        </mc:AlternateContent>
      </w:r>
      <w:r w:rsidR="00C541FD">
        <w:rPr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7728" behindDoc="0" locked="0" layoutInCell="1" allowOverlap="1" wp14:anchorId="3B07C10F" wp14:editId="3386401B">
                <wp:simplePos x="0" y="0"/>
                <wp:positionH relativeFrom="column">
                  <wp:posOffset>8145780</wp:posOffset>
                </wp:positionH>
                <wp:positionV relativeFrom="page">
                  <wp:posOffset>316749</wp:posOffset>
                </wp:positionV>
                <wp:extent cx="838200" cy="415925"/>
                <wp:effectExtent l="1905" t="0" r="0" b="0"/>
                <wp:wrapNone/>
                <wp:docPr id="15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70F6FA" w14:textId="77777777" w:rsidR="00DF5A27" w:rsidRDefault="00DF5A27" w:rsidP="00DF5A27">
                            <w:pPr>
                              <w:widowControl w:val="0"/>
                              <w:spacing w:line="600" w:lineRule="exact"/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E"/>
                                <w:w w:val="80"/>
                                <w:sz w:val="56"/>
                                <w:szCs w:val="56"/>
                              </w:rPr>
                              <w:t>View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7C10F" id="Text Box 21" o:spid="_x0000_s1033" type="#_x0000_t202" style="position:absolute;margin-left:641.4pt;margin-top:24.95pt;width:66pt;height:32.75pt;z-index:25165772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" filled="f" fillcolor="#fffffe" stroked="f" strokecolor="#212120" insetpen="t">
                <v:textbox inset="2.88pt,2.88pt,2.88pt,2.88pt">
                  <w:txbxContent>
                    <w:p w14:paraId="7170F6FA" w14:textId="77777777" w:rsidR="00DF5A27" w:rsidRDefault="00DF5A27" w:rsidP="00DF5A27">
                      <w:pPr>
                        <w:widowControl w:val="0"/>
                        <w:spacing w:line="600" w:lineRule="exact"/>
                        <w:rPr>
                          <w:rFonts w:ascii="Arial" w:hAnsi="Arial" w:cs="Arial"/>
                          <w:color w:val="FFFFFE"/>
                          <w:w w:val="80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color w:val="FFFFFE"/>
                          <w:w w:val="80"/>
                          <w:sz w:val="56"/>
                          <w:szCs w:val="56"/>
                        </w:rPr>
                        <w:t>View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4E644B" w:rsidSect="00C541FD">
      <w:pgSz w:w="15840" w:h="20160" w:code="283"/>
      <w:pgMar w:top="36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48A06E" w14:textId="77777777" w:rsidR="00A420CB" w:rsidRDefault="00A420CB" w:rsidP="00CB5830">
      <w:r>
        <w:separator/>
      </w:r>
    </w:p>
  </w:endnote>
  <w:endnote w:type="continuationSeparator" w:id="0">
    <w:p w14:paraId="21292205" w14:textId="77777777" w:rsidR="00A420CB" w:rsidRDefault="00A420CB" w:rsidP="00CB5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4F920F" w14:textId="77777777" w:rsidR="00A420CB" w:rsidRDefault="00A420CB" w:rsidP="00CB5830">
      <w:r>
        <w:separator/>
      </w:r>
    </w:p>
  </w:footnote>
  <w:footnote w:type="continuationSeparator" w:id="0">
    <w:p w14:paraId="68408593" w14:textId="77777777" w:rsidR="00A420CB" w:rsidRDefault="00A420CB" w:rsidP="00CB58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8"/>
  <w:hideSpellingErrors/>
  <w:hideGrammaticalError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FFA"/>
    <w:rsid w:val="000413F9"/>
    <w:rsid w:val="00076086"/>
    <w:rsid w:val="001872CE"/>
    <w:rsid w:val="00194B32"/>
    <w:rsid w:val="003E152A"/>
    <w:rsid w:val="003E1FFA"/>
    <w:rsid w:val="004A7E7C"/>
    <w:rsid w:val="004E644B"/>
    <w:rsid w:val="005E5FEB"/>
    <w:rsid w:val="006A7C80"/>
    <w:rsid w:val="007B46E6"/>
    <w:rsid w:val="008825B5"/>
    <w:rsid w:val="00A15F7F"/>
    <w:rsid w:val="00A420CB"/>
    <w:rsid w:val="00C43190"/>
    <w:rsid w:val="00C541FD"/>
    <w:rsid w:val="00CB5830"/>
    <w:rsid w:val="00DF5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1FCDFB"/>
  <w15:chartTrackingRefBased/>
  <w15:docId w15:val="{043B8B10-3A06-F241-A3E1-0C6349847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5A27"/>
    <w:rPr>
      <w:rFonts w:ascii="Times New Roman" w:eastAsia="Times New Roman" w:hAnsi="Times New Roman"/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583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5830"/>
    <w:rPr>
      <w:rFonts w:ascii="Times New Roman" w:eastAsia="Times New Roman" w:hAnsi="Times New Roman"/>
      <w:color w:val="212120"/>
      <w:kern w:val="28"/>
    </w:rPr>
  </w:style>
  <w:style w:type="paragraph" w:styleId="Footer">
    <w:name w:val="footer"/>
    <w:basedOn w:val="Normal"/>
    <w:link w:val="FooterChar"/>
    <w:uiPriority w:val="99"/>
    <w:unhideWhenUsed/>
    <w:rsid w:val="00CB583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5830"/>
    <w:rPr>
      <w:rFonts w:ascii="Times New Roman" w:eastAsia="Times New Roman" w:hAnsi="Times New Roman"/>
      <w:color w:val="212120"/>
      <w:kern w:val="28"/>
    </w:rPr>
  </w:style>
  <w:style w:type="character" w:styleId="Hyperlink">
    <w:name w:val="Hyperlink"/>
    <w:basedOn w:val="DefaultParagraphFont"/>
    <w:uiPriority w:val="99"/>
    <w:unhideWhenUsed/>
    <w:rsid w:val="008825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25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hyperlink" Target="http://WWW.TIDEWATERWINDS.ORG" TargetMode="External"/><Relationship Id="rId12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IDEWATERWINDS.ORG" TargetMode="External"/><Relationship Id="rId11" Type="http://schemas.openxmlformats.org/officeDocument/2006/relationships/hyperlink" Target="http://WWW.TIDEWATERWINDS.OR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WWW.TIDEWATERWINDS.OR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aelwilliams/Library/Containers/com.microsoft.Word/Data/Library/Application%20Support/Microsoft/Office/16.0/DTS/Search/%7bB2EEAE81-49F3-7346-AB43-6D0316F68589%7dtf1640292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{B2EEAE81-49F3-7346-AB43-6D0316F68589}tf16402928.dotx</Template>
  <TotalTime>6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Williams</dc:creator>
  <cp:keywords/>
  <dc:description/>
  <cp:lastModifiedBy>Michael Williams</cp:lastModifiedBy>
  <cp:revision>2</cp:revision>
  <dcterms:created xsi:type="dcterms:W3CDTF">2021-07-01T15:55:00Z</dcterms:created>
  <dcterms:modified xsi:type="dcterms:W3CDTF">2021-07-01T15:55:00Z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0x0101005F02E0EF7D44C04B9FA644DBFF45FF6A</vt:lpwstr>
  </property>
</Properties>
</file>