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0FDC16BC" w14:textId="77777777" w:rsidTr="00AF300E">
        <w:trPr>
          <w:trHeight w:val="2730"/>
        </w:trPr>
        <w:tc>
          <w:tcPr>
            <w:tcW w:w="10230" w:type="dxa"/>
          </w:tcPr>
          <w:p w14:paraId="077FBF71" w14:textId="33C1EBA1" w:rsidR="00AF300E" w:rsidRPr="00AF300E" w:rsidRDefault="006D4457" w:rsidP="006D4457">
            <w:pPr>
              <w:pStyle w:val="Heading1"/>
              <w:framePr w:hSpace="0" w:wrap="auto" w:vAnchor="margin" w:xAlign="left" w:yAlign="inline"/>
              <w:jc w:val="left"/>
            </w:pPr>
            <w:r>
              <w:t>Jardiance dinner program</w:t>
            </w:r>
          </w:p>
          <w:p w14:paraId="4AE00993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69B4CAC5" w14:textId="77777777" w:rsidTr="00AF300E">
        <w:trPr>
          <w:trHeight w:val="1445"/>
        </w:trPr>
        <w:tc>
          <w:tcPr>
            <w:tcW w:w="10228" w:type="dxa"/>
          </w:tcPr>
          <w:p w14:paraId="0960E4F8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48692A17" wp14:editId="058084D5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04AC070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653CBA2F" w14:textId="454EFA72" w:rsidR="00AF300E" w:rsidRDefault="006D4457" w:rsidP="00AF300E">
            <w:pPr>
              <w:spacing w:before="300" w:after="100"/>
              <w:jc w:val="center"/>
            </w:pPr>
            <w:r>
              <w:t>Thursday April 18</w:t>
            </w:r>
            <w:r w:rsidRPr="006D4457">
              <w:rPr>
                <w:vertAlign w:val="superscript"/>
              </w:rPr>
              <w:t>th</w:t>
            </w:r>
            <w:r>
              <w:t xml:space="preserve"> </w:t>
            </w:r>
          </w:p>
          <w:p w14:paraId="01EAB1D2" w14:textId="6C00B725" w:rsidR="006D4457" w:rsidRDefault="006D4457" w:rsidP="00AF300E">
            <w:pPr>
              <w:spacing w:before="300" w:after="100"/>
              <w:jc w:val="center"/>
            </w:pPr>
            <w:r>
              <w:t>6pm cocktail hour 630 dinner</w:t>
            </w:r>
          </w:p>
          <w:p w14:paraId="3B691AA9" w14:textId="73030715" w:rsidR="006D4457" w:rsidRPr="00AF300E" w:rsidRDefault="006D4457" w:rsidP="00AF300E">
            <w:pPr>
              <w:spacing w:before="300" w:after="100"/>
              <w:jc w:val="center"/>
            </w:pPr>
            <w:r>
              <w:t>Celebrations Downtown</w:t>
            </w:r>
          </w:p>
          <w:p w14:paraId="65BF90D6" w14:textId="56339A34" w:rsidR="00AF300E" w:rsidRDefault="006D4457" w:rsidP="00AF300E">
            <w:pPr>
              <w:jc w:val="center"/>
            </w:pPr>
            <w:r>
              <w:t>19 South Spanish</w:t>
            </w:r>
          </w:p>
          <w:p w14:paraId="14AF942F" w14:textId="2F57E902" w:rsidR="006D4457" w:rsidRPr="00AF300E" w:rsidRDefault="006D4457" w:rsidP="00AF300E">
            <w:pPr>
              <w:jc w:val="center"/>
            </w:pPr>
            <w:r>
              <w:t>Cape Girardeau MO</w:t>
            </w:r>
          </w:p>
          <w:p w14:paraId="012453F0" w14:textId="77777777" w:rsidR="00AF300E" w:rsidRPr="00AF300E" w:rsidRDefault="00AF300E" w:rsidP="00AF300E">
            <w:pPr>
              <w:jc w:val="center"/>
            </w:pPr>
          </w:p>
        </w:tc>
      </w:tr>
      <w:tr w:rsidR="00AF300E" w14:paraId="2DD6C3E3" w14:textId="77777777" w:rsidTr="00AF300E">
        <w:trPr>
          <w:trHeight w:val="1890"/>
        </w:trPr>
        <w:tc>
          <w:tcPr>
            <w:tcW w:w="10228" w:type="dxa"/>
          </w:tcPr>
          <w:p w14:paraId="57D3C454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2E749601" wp14:editId="49AB67CC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601920A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721FAADF" w14:textId="478A4078" w:rsidR="00AF300E" w:rsidRPr="00AF300E" w:rsidRDefault="006D4457" w:rsidP="00AF300E">
            <w:pPr>
              <w:spacing w:before="300" w:after="100"/>
              <w:jc w:val="center"/>
            </w:pPr>
            <w:r>
              <w:t>Dr Guzon from Midwest Cardiology will be presenting an update and overview of diabetes and cardiovascular disease</w:t>
            </w:r>
          </w:p>
          <w:p w14:paraId="375AE6CB" w14:textId="6F60EFFB" w:rsidR="00AF300E" w:rsidRDefault="00AF300E" w:rsidP="00AF300E">
            <w:pPr>
              <w:spacing w:after="100"/>
              <w:jc w:val="center"/>
            </w:pPr>
            <w:r w:rsidRPr="00AF300E">
              <w:t xml:space="preserve">RSVP TO: </w:t>
            </w:r>
            <w:r w:rsidR="006D4457">
              <w:t>Jennifer Dennis 573-275-1981</w:t>
            </w:r>
          </w:p>
          <w:p w14:paraId="74E3685E" w14:textId="28D68DDB" w:rsidR="006D4457" w:rsidRDefault="006D4457" w:rsidP="00AF300E">
            <w:pPr>
              <w:spacing w:after="100"/>
              <w:jc w:val="center"/>
            </w:pPr>
            <w:r>
              <w:t>Dennis_jennifer_j@lilly.com</w:t>
            </w:r>
            <w:bookmarkStart w:id="0" w:name="_GoBack"/>
            <w:bookmarkEnd w:id="0"/>
          </w:p>
          <w:p w14:paraId="43EB1D7B" w14:textId="07700448" w:rsidR="006D4457" w:rsidRPr="00AF300E" w:rsidRDefault="006D4457" w:rsidP="00AF300E">
            <w:pPr>
              <w:spacing w:after="100"/>
              <w:jc w:val="center"/>
            </w:pPr>
            <w:r>
              <w:t>By 4.12.19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7719B4FB" w14:textId="77777777" w:rsidTr="00AF300E">
        <w:trPr>
          <w:trHeight w:val="589"/>
        </w:trPr>
        <w:tc>
          <w:tcPr>
            <w:tcW w:w="10230" w:type="dxa"/>
          </w:tcPr>
          <w:p w14:paraId="2325AAE4" w14:textId="734B8889" w:rsidR="00AF300E" w:rsidRPr="00AF300E" w:rsidRDefault="00AF300E" w:rsidP="006D4457">
            <w:pPr>
              <w:pStyle w:val="Heading3"/>
              <w:framePr w:hSpace="0" w:wrap="auto" w:vAnchor="margin" w:xAlign="left" w:yAlign="inline"/>
              <w:jc w:val="left"/>
            </w:pPr>
          </w:p>
        </w:tc>
      </w:tr>
    </w:tbl>
    <w:p w14:paraId="3040FE51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FB9E93B" wp14:editId="2A355A65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992179" w14:textId="77777777" w:rsidR="004F2C4D" w:rsidRDefault="004F2C4D">
      <w:pPr>
        <w:spacing w:before="0"/>
      </w:pPr>
      <w:r>
        <w:separator/>
      </w:r>
    </w:p>
  </w:endnote>
  <w:endnote w:type="continuationSeparator" w:id="0">
    <w:p w14:paraId="6421F703" w14:textId="77777777" w:rsidR="004F2C4D" w:rsidRDefault="004F2C4D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529024" w14:textId="77777777" w:rsidR="004F2C4D" w:rsidRDefault="004F2C4D">
      <w:pPr>
        <w:spacing w:before="0"/>
      </w:pPr>
      <w:r>
        <w:separator/>
      </w:r>
    </w:p>
  </w:footnote>
  <w:footnote w:type="continuationSeparator" w:id="0">
    <w:p w14:paraId="52284D15" w14:textId="77777777" w:rsidR="004F2C4D" w:rsidRDefault="004F2C4D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ABF1F2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457"/>
    <w:rsid w:val="00024B92"/>
    <w:rsid w:val="0003383B"/>
    <w:rsid w:val="002D3176"/>
    <w:rsid w:val="003B2720"/>
    <w:rsid w:val="003E6DF0"/>
    <w:rsid w:val="004008C9"/>
    <w:rsid w:val="004650EC"/>
    <w:rsid w:val="004F2C4D"/>
    <w:rsid w:val="005325F0"/>
    <w:rsid w:val="00673C5F"/>
    <w:rsid w:val="006B609A"/>
    <w:rsid w:val="006D4457"/>
    <w:rsid w:val="00715CEC"/>
    <w:rsid w:val="00723AA3"/>
    <w:rsid w:val="00A51113"/>
    <w:rsid w:val="00AF300E"/>
    <w:rsid w:val="00CA580F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C5DF1A1"/>
  <w15:chartTrackingRefBased/>
  <w15:docId w15:val="{8020BCEE-4D6F-4EA7-A7C5-945268C70D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HN%20DENNIS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5</TotalTime>
  <Pages>1</Pages>
  <Words>50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JOHN DENNIS</dc:creator>
  <cp:lastModifiedBy>JOHN DENNIS</cp:lastModifiedBy>
  <cp:revision>2</cp:revision>
  <dcterms:created xsi:type="dcterms:W3CDTF">2019-04-02T01:24:00Z</dcterms:created>
  <dcterms:modified xsi:type="dcterms:W3CDTF">2019-04-02T01:29:00Z</dcterms:modified>
</cp:coreProperties>
</file>