
<file path=[Content_Types].xml><?xml version="1.0" encoding="utf-8"?>
<Types xmlns="http://schemas.openxmlformats.org/package/2006/content-types">
  <Default Extension="jpeg" ContentType="image/jpeg"/>
  <Default Extension="jpg&amp;ehk=Fc1vnERhbY6973HYSUJZ9w&amp;r=0&amp;pid=OfficeInsert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8"/>
        <w:gridCol w:w="1153"/>
        <w:gridCol w:w="384"/>
        <w:gridCol w:w="2611"/>
        <w:gridCol w:w="1505"/>
        <w:gridCol w:w="2679"/>
      </w:tblGrid>
      <w:tr w:rsidR="00650259" w:rsidRPr="00846B76" w14:paraId="09E83CFC" w14:textId="77777777" w:rsidTr="00EC060F">
        <w:sdt>
          <w:sdtPr>
            <w:id w:val="1621259925"/>
            <w:placeholder>
              <w:docPart w:val="648B80F7A7A44C58A0210986FA76969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65" w:type="pct"/>
                <w:gridSpan w:val="2"/>
                <w:vAlign w:val="bottom"/>
              </w:tcPr>
              <w:p w14:paraId="517214FA" w14:textId="77777777" w:rsidR="00650259" w:rsidRPr="00846B76" w:rsidRDefault="00346DE2" w:rsidP="00346DE2">
                <w:r w:rsidRPr="00346DE2">
                  <w:t>First Name</w:t>
                </w:r>
              </w:p>
            </w:tc>
          </w:sdtContent>
        </w:sdt>
        <w:tc>
          <w:tcPr>
            <w:tcW w:w="3835" w:type="pct"/>
            <w:gridSpan w:val="4"/>
            <w:tcBorders>
              <w:bottom w:val="single" w:sz="4" w:space="0" w:color="auto"/>
            </w:tcBorders>
            <w:vAlign w:val="bottom"/>
          </w:tcPr>
          <w:p w14:paraId="209B891F" w14:textId="3F881F5E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1D071CD9" w14:textId="77777777" w:rsidTr="00EC060F">
        <w:sdt>
          <w:sdtPr>
            <w:id w:val="-1470592894"/>
            <w:placeholder>
              <w:docPart w:val="306F91314F964D16A119CE2C8AC224B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65" w:type="pct"/>
                <w:gridSpan w:val="2"/>
                <w:vAlign w:val="bottom"/>
              </w:tcPr>
              <w:p w14:paraId="2D785768" w14:textId="77777777"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3835" w:type="pct"/>
            <w:gridSpan w:val="4"/>
            <w:tcBorders>
              <w:bottom w:val="single" w:sz="4" w:space="0" w:color="auto"/>
            </w:tcBorders>
            <w:vAlign w:val="bottom"/>
          </w:tcPr>
          <w:p w14:paraId="7CBDEBAC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35EBEA01" w14:textId="77777777" w:rsidTr="00EC060F">
        <w:sdt>
          <w:sdtPr>
            <w:id w:val="572943512"/>
            <w:placeholder>
              <w:docPart w:val="6E018DE434BB47849F31ADAA8CBB028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65" w:type="pct"/>
                <w:gridSpan w:val="2"/>
                <w:vAlign w:val="bottom"/>
              </w:tcPr>
              <w:p w14:paraId="34EA71F2" w14:textId="77777777" w:rsidR="00650259" w:rsidRDefault="00346DE2" w:rsidP="00346DE2">
                <w:r w:rsidRPr="00346DE2">
                  <w:t>Address</w:t>
                </w:r>
              </w:p>
            </w:tc>
          </w:sdtContent>
        </w:sdt>
        <w:tc>
          <w:tcPr>
            <w:tcW w:w="3835" w:type="pct"/>
            <w:gridSpan w:val="4"/>
            <w:tcBorders>
              <w:bottom w:val="single" w:sz="4" w:space="0" w:color="auto"/>
            </w:tcBorders>
            <w:vAlign w:val="bottom"/>
          </w:tcPr>
          <w:p w14:paraId="212224D6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316A671D" w14:textId="77777777" w:rsidTr="00EC060F">
        <w:sdt>
          <w:sdtPr>
            <w:id w:val="-521243642"/>
            <w:placeholder>
              <w:docPart w:val="3B07888070B043FCBF78F6E5B139284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65" w:type="pct"/>
                <w:gridSpan w:val="2"/>
                <w:vAlign w:val="bottom"/>
              </w:tcPr>
              <w:p w14:paraId="367CEE0C" w14:textId="77777777" w:rsidR="00650259" w:rsidRPr="00846B76" w:rsidRDefault="00346DE2" w:rsidP="00346DE2">
                <w:r w:rsidRPr="00346DE2">
                  <w:t>City/State/Zip</w:t>
                </w:r>
              </w:p>
            </w:tc>
          </w:sdtContent>
        </w:sdt>
        <w:tc>
          <w:tcPr>
            <w:tcW w:w="3835" w:type="pct"/>
            <w:gridSpan w:val="4"/>
            <w:tcBorders>
              <w:bottom w:val="single" w:sz="4" w:space="0" w:color="auto"/>
            </w:tcBorders>
            <w:vAlign w:val="bottom"/>
          </w:tcPr>
          <w:p w14:paraId="71C51959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7466B35B" w14:textId="77777777" w:rsidTr="00EC060F">
        <w:sdt>
          <w:sdtPr>
            <w:id w:val="83577009"/>
            <w:placeholder>
              <w:docPart w:val="DDEF8C96DEA34522BD62EFA853F24A5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65" w:type="pct"/>
                <w:gridSpan w:val="2"/>
                <w:vAlign w:val="bottom"/>
              </w:tcPr>
              <w:p w14:paraId="5A02A012" w14:textId="77777777" w:rsidR="00650259" w:rsidRPr="00846B76" w:rsidRDefault="00346DE2" w:rsidP="00346DE2">
                <w:r w:rsidRPr="00346DE2">
                  <w:t>Home Phone</w:t>
                </w:r>
              </w:p>
            </w:tc>
          </w:sdtContent>
        </w:sdt>
        <w:tc>
          <w:tcPr>
            <w:tcW w:w="1600" w:type="pct"/>
            <w:gridSpan w:val="2"/>
            <w:tcBorders>
              <w:bottom w:val="single" w:sz="4" w:space="0" w:color="auto"/>
            </w:tcBorders>
            <w:vAlign w:val="bottom"/>
          </w:tcPr>
          <w:p w14:paraId="31C3B8E4" w14:textId="77777777" w:rsidR="00650259" w:rsidRPr="00846B76" w:rsidRDefault="00650259" w:rsidP="00346DE2">
            <w:pPr>
              <w:spacing w:before="240"/>
            </w:pPr>
          </w:p>
        </w:tc>
        <w:sdt>
          <w:sdtPr>
            <w:id w:val="-1074967882"/>
            <w:placeholder>
              <w:docPart w:val="56FE1908550D426CBC9C7338761FC311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4" w:type="pct"/>
                <w:vAlign w:val="bottom"/>
              </w:tcPr>
              <w:p w14:paraId="3C98E150" w14:textId="77777777" w:rsidR="00650259" w:rsidRPr="00846B76" w:rsidRDefault="00346DE2" w:rsidP="00346DE2">
                <w:r w:rsidRPr="00346DE2">
                  <w:t>Cell Phone</w:t>
                </w:r>
              </w:p>
            </w:tc>
          </w:sdtContent>
        </w:sdt>
        <w:tc>
          <w:tcPr>
            <w:tcW w:w="1431" w:type="pct"/>
            <w:tcBorders>
              <w:bottom w:val="single" w:sz="4" w:space="0" w:color="auto"/>
            </w:tcBorders>
            <w:vAlign w:val="bottom"/>
          </w:tcPr>
          <w:p w14:paraId="500895C6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28F1C741" w14:textId="77777777" w:rsidTr="00EC060F">
        <w:sdt>
          <w:sdtPr>
            <w:id w:val="-965116832"/>
            <w:placeholder>
              <w:docPart w:val="1CEF1F89048D4BDB8EE2FE7567B1062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65" w:type="pct"/>
                <w:gridSpan w:val="2"/>
                <w:vAlign w:val="bottom"/>
              </w:tcPr>
              <w:p w14:paraId="22FB8F83" w14:textId="77777777"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3835" w:type="pct"/>
            <w:gridSpan w:val="4"/>
            <w:tcBorders>
              <w:bottom w:val="single" w:sz="4" w:space="0" w:color="auto"/>
            </w:tcBorders>
            <w:vAlign w:val="bottom"/>
          </w:tcPr>
          <w:p w14:paraId="27BD6C55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6B778E12" w14:textId="77777777" w:rsidTr="00346DE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5E75E24D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5668A789" w14:textId="77777777" w:rsidTr="00346DE2">
        <w:sdt>
          <w:sdtPr>
            <w:id w:val="1576013153"/>
            <w:placeholder>
              <w:docPart w:val="80982B5E421B45CFBEE77285CEB0FE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vAlign w:val="bottom"/>
              </w:tcPr>
              <w:p w14:paraId="64922A2B" w14:textId="29EA5C93" w:rsidR="00346DE2" w:rsidRDefault="00346DE2" w:rsidP="001C4A3D">
                <w:pPr>
                  <w:spacing w:before="240"/>
                </w:pPr>
                <w:r w:rsidRPr="00346DE2">
                  <w:t>I am interested in volunteering for the following types of activities:</w:t>
                </w:r>
              </w:p>
            </w:tc>
          </w:sdtContent>
        </w:sdt>
      </w:tr>
      <w:tr w:rsidR="00346DE2" w:rsidRPr="00846B76" w14:paraId="50BB3578" w14:textId="77777777" w:rsidTr="00EC060F">
        <w:tc>
          <w:tcPr>
            <w:tcW w:w="549" w:type="pct"/>
          </w:tcPr>
          <w:p w14:paraId="07F00C8A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51" w:type="pct"/>
            <w:gridSpan w:val="5"/>
            <w:vAlign w:val="bottom"/>
          </w:tcPr>
          <w:p w14:paraId="1F1DAE7A" w14:textId="3A24665E" w:rsidR="00346DE2" w:rsidRDefault="00F56D09" w:rsidP="00346DE2">
            <w:r>
              <w:t>Animal Transportation</w:t>
            </w:r>
          </w:p>
        </w:tc>
      </w:tr>
      <w:tr w:rsidR="00346DE2" w:rsidRPr="00846B76" w14:paraId="657BEE85" w14:textId="77777777" w:rsidTr="00EC060F">
        <w:tc>
          <w:tcPr>
            <w:tcW w:w="549" w:type="pct"/>
          </w:tcPr>
          <w:p w14:paraId="38FF0A72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51" w:type="pct"/>
            <w:gridSpan w:val="5"/>
            <w:vAlign w:val="bottom"/>
          </w:tcPr>
          <w:p w14:paraId="2B4086B1" w14:textId="535487F0" w:rsidR="00346DE2" w:rsidRDefault="00F56D09" w:rsidP="00346DE2">
            <w:r>
              <w:t>Cleaning</w:t>
            </w:r>
          </w:p>
        </w:tc>
      </w:tr>
      <w:tr w:rsidR="00346DE2" w:rsidRPr="00846B76" w14:paraId="24856CBD" w14:textId="77777777" w:rsidTr="00EC060F">
        <w:tc>
          <w:tcPr>
            <w:tcW w:w="549" w:type="pct"/>
          </w:tcPr>
          <w:p w14:paraId="5E7A4353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51" w:type="pct"/>
            <w:gridSpan w:val="5"/>
            <w:vAlign w:val="bottom"/>
          </w:tcPr>
          <w:p w14:paraId="1375AD48" w14:textId="35888814" w:rsidR="00346DE2" w:rsidRDefault="00F56D09" w:rsidP="00346DE2">
            <w:r>
              <w:t>Education/Teaching</w:t>
            </w:r>
          </w:p>
        </w:tc>
      </w:tr>
      <w:tr w:rsidR="00346DE2" w:rsidRPr="00846B76" w14:paraId="04ECE896" w14:textId="77777777" w:rsidTr="00EC060F">
        <w:tc>
          <w:tcPr>
            <w:tcW w:w="549" w:type="pct"/>
          </w:tcPr>
          <w:p w14:paraId="2DA95060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51" w:type="pct"/>
            <w:gridSpan w:val="5"/>
            <w:vAlign w:val="bottom"/>
          </w:tcPr>
          <w:p w14:paraId="537D31D0" w14:textId="188AF4FF" w:rsidR="00346DE2" w:rsidRDefault="00F56D09" w:rsidP="00346DE2">
            <w:r>
              <w:t>Adoption Events</w:t>
            </w:r>
          </w:p>
        </w:tc>
      </w:tr>
      <w:tr w:rsidR="00346DE2" w:rsidRPr="00846B76" w14:paraId="024F8BA3" w14:textId="77777777" w:rsidTr="00EC060F">
        <w:tc>
          <w:tcPr>
            <w:tcW w:w="549" w:type="pct"/>
          </w:tcPr>
          <w:p w14:paraId="0FA364D0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51" w:type="pct"/>
            <w:gridSpan w:val="5"/>
            <w:vAlign w:val="bottom"/>
          </w:tcPr>
          <w:p w14:paraId="0A5F3A63" w14:textId="75282F8F" w:rsidR="00346DE2" w:rsidRDefault="007B6CDE" w:rsidP="00346DE2">
            <w:r>
              <w:t>Dog Walking</w:t>
            </w:r>
          </w:p>
        </w:tc>
      </w:tr>
      <w:tr w:rsidR="00346DE2" w:rsidRPr="00846B76" w14:paraId="45688907" w14:textId="77777777" w:rsidTr="00EC060F">
        <w:tc>
          <w:tcPr>
            <w:tcW w:w="549" w:type="pct"/>
          </w:tcPr>
          <w:p w14:paraId="40AC8B03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51" w:type="pct"/>
            <w:gridSpan w:val="5"/>
            <w:vAlign w:val="bottom"/>
          </w:tcPr>
          <w:p w14:paraId="365DBEAB" w14:textId="08D56267" w:rsidR="00346DE2" w:rsidRDefault="007B6CDE" w:rsidP="00346DE2">
            <w:r>
              <w:t>Financial / Grant Writing</w:t>
            </w:r>
          </w:p>
        </w:tc>
      </w:tr>
      <w:tr w:rsidR="00346DE2" w:rsidRPr="00846B76" w14:paraId="6403D3F0" w14:textId="77777777" w:rsidTr="00EC060F">
        <w:tc>
          <w:tcPr>
            <w:tcW w:w="549" w:type="pct"/>
          </w:tcPr>
          <w:p w14:paraId="565DA264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51" w:type="pct"/>
            <w:gridSpan w:val="5"/>
            <w:vAlign w:val="bottom"/>
          </w:tcPr>
          <w:p w14:paraId="612BAFCA" w14:textId="1C87AE29" w:rsidR="00346DE2" w:rsidRDefault="007B6CDE" w:rsidP="00346DE2">
            <w:r>
              <w:t>Fostering</w:t>
            </w:r>
            <w:r w:rsidR="00EC060F">
              <w:t xml:space="preserve">                             Or Tell Us Below any way you want to help</w:t>
            </w:r>
          </w:p>
        </w:tc>
      </w:tr>
      <w:tr w:rsidR="00346DE2" w:rsidRPr="00846B76" w14:paraId="26686947" w14:textId="77777777" w:rsidTr="00EC060F">
        <w:trPr>
          <w:trHeight w:val="405"/>
        </w:trPr>
        <w:tc>
          <w:tcPr>
            <w:tcW w:w="549" w:type="pct"/>
          </w:tcPr>
          <w:p w14:paraId="01E68C30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821" w:type="pct"/>
            <w:gridSpan w:val="2"/>
            <w:vAlign w:val="bottom"/>
          </w:tcPr>
          <w:p w14:paraId="049CB36E" w14:textId="177CF839" w:rsidR="00346DE2" w:rsidRDefault="007B6CDE" w:rsidP="00346DE2">
            <w:r>
              <w:t>Fundraising</w:t>
            </w:r>
          </w:p>
        </w:tc>
        <w:tc>
          <w:tcPr>
            <w:tcW w:w="3630" w:type="pct"/>
            <w:gridSpan w:val="3"/>
            <w:tcBorders>
              <w:bottom w:val="single" w:sz="4" w:space="0" w:color="auto"/>
            </w:tcBorders>
            <w:vAlign w:val="bottom"/>
          </w:tcPr>
          <w:p w14:paraId="0A9C39F7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42B1DBE4" w14:textId="77777777" w:rsidTr="00EC060F">
        <w:tc>
          <w:tcPr>
            <w:tcW w:w="549" w:type="pct"/>
          </w:tcPr>
          <w:p w14:paraId="0E9B87FD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821" w:type="pct"/>
            <w:gridSpan w:val="2"/>
            <w:vAlign w:val="bottom"/>
          </w:tcPr>
          <w:p w14:paraId="7FBCB485" w14:textId="746FCA5D" w:rsidR="00346DE2" w:rsidRDefault="007B6CDE" w:rsidP="00346DE2">
            <w:r>
              <w:t>Building</w:t>
            </w:r>
          </w:p>
        </w:tc>
        <w:tc>
          <w:tcPr>
            <w:tcW w:w="363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665AB1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30A082F0" w14:textId="77777777" w:rsidTr="00EC060F">
        <w:tc>
          <w:tcPr>
            <w:tcW w:w="549" w:type="pct"/>
          </w:tcPr>
          <w:p w14:paraId="3C4D9E62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821" w:type="pct"/>
            <w:gridSpan w:val="2"/>
            <w:vAlign w:val="bottom"/>
          </w:tcPr>
          <w:p w14:paraId="08C1E64E" w14:textId="3E35842F" w:rsidR="00346DE2" w:rsidRDefault="007B6CDE" w:rsidP="00346DE2">
            <w:r>
              <w:t>Medical</w:t>
            </w:r>
          </w:p>
        </w:tc>
        <w:tc>
          <w:tcPr>
            <w:tcW w:w="363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ACE381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3F946311" w14:textId="77777777" w:rsidTr="00EC060F">
        <w:tc>
          <w:tcPr>
            <w:tcW w:w="549" w:type="pct"/>
          </w:tcPr>
          <w:p w14:paraId="166FA73E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631939753"/>
            <w:placeholder>
              <w:docPart w:val="B933CCA3D4EF4C4E852FD23C4801A7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821" w:type="pct"/>
                <w:gridSpan w:val="2"/>
                <w:vAlign w:val="bottom"/>
              </w:tcPr>
              <w:p w14:paraId="546FB5E3" w14:textId="1DF5A3E1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63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A1A06D" w14:textId="77777777" w:rsidR="00346DE2" w:rsidRDefault="00346DE2" w:rsidP="00346DE2">
            <w:pPr>
              <w:spacing w:before="120"/>
            </w:pPr>
          </w:p>
        </w:tc>
      </w:tr>
    </w:tbl>
    <w:p w14:paraId="4FA93B72" w14:textId="642838D4" w:rsidR="00CE6104" w:rsidRDefault="00CE6104" w:rsidP="00E677FE">
      <w:pPr>
        <w:spacing w:after="0"/>
        <w:rPr>
          <w:sz w:val="16"/>
          <w:szCs w:val="16"/>
        </w:rPr>
      </w:pPr>
    </w:p>
    <w:p w14:paraId="76191B7E" w14:textId="3C40A1FE" w:rsidR="00F56D09" w:rsidRPr="00F56D09" w:rsidRDefault="00F56D09" w:rsidP="00F56D09">
      <w:pPr>
        <w:tabs>
          <w:tab w:val="left" w:pos="1290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sectPr w:rsidR="00F56D09" w:rsidRPr="00F56D09" w:rsidSect="002462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A34BC" w14:textId="77777777" w:rsidR="00AA604C" w:rsidRDefault="00AA604C" w:rsidP="00650259">
      <w:pPr>
        <w:spacing w:after="0" w:line="240" w:lineRule="auto"/>
      </w:pPr>
      <w:r>
        <w:separator/>
      </w:r>
    </w:p>
  </w:endnote>
  <w:endnote w:type="continuationSeparator" w:id="0">
    <w:p w14:paraId="5CE96A8E" w14:textId="77777777" w:rsidR="00AA604C" w:rsidRDefault="00AA604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1D7836-CF2C-4941-B703-1CC421965B33}"/>
    <w:embedBold r:id="rId2" w:fontKey="{2EE78131-AC14-44D4-8F9B-A27DB3739EA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F81B456-521F-43F8-9C41-C0A4E229E2A2}"/>
    <w:embedBold r:id="rId4" w:fontKey="{7E8A32E3-3FA3-4C82-A8FE-2BA39FFD364A}"/>
    <w:embedItalic r:id="rId5" w:fontKey="{65B78357-0D3F-4FF0-B3B3-6810BEF4097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ED70DA1-330A-458D-AFC4-A5BE531DEBD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8FCEA2B4-D2AD-4CB8-935D-CD3C848239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22526" w14:textId="77777777" w:rsidR="00EC060F" w:rsidRDefault="00EC06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2F962B1C" w14:textId="77777777" w:rsidTr="00C4167A">
      <w:tc>
        <w:tcPr>
          <w:tcW w:w="4675" w:type="dxa"/>
          <w:vAlign w:val="center"/>
        </w:tcPr>
        <w:p w14:paraId="5C1BA3FE" w14:textId="77777777" w:rsidR="00EC060F" w:rsidRDefault="00EC060F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noProof/>
            </w:rPr>
          </w:pPr>
          <w:r>
            <w:rPr>
              <w:noProof/>
            </w:rPr>
            <w:t xml:space="preserve">Adirondack Animal Coalition </w:t>
          </w:r>
        </w:p>
        <w:p w14:paraId="11F119B9" w14:textId="77777777" w:rsidR="00EC060F" w:rsidRDefault="00F56D09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PO BOX 841 MALONE, NY 12953</w:t>
          </w:r>
        </w:p>
        <w:p w14:paraId="3891065D" w14:textId="77777777" w:rsidR="002462F3" w:rsidRDefault="00F56D09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518-PAW-PAW2 (518-729-7292)</w:t>
          </w:r>
        </w:p>
        <w:p w14:paraId="2B182373" w14:textId="038655E0" w:rsidR="00EC060F" w:rsidRPr="002462F3" w:rsidRDefault="00EC060F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adkanimalco@gmail.com</w:t>
          </w:r>
        </w:p>
      </w:tc>
      <w:tc>
        <w:tcPr>
          <w:tcW w:w="4675" w:type="dxa"/>
          <w:vAlign w:val="center"/>
        </w:tcPr>
        <w:p w14:paraId="5814C353" w14:textId="5F3EFED9" w:rsidR="002462F3" w:rsidRPr="002462F3" w:rsidRDefault="00F56D09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0EC3B6A8" wp14:editId="05430D1F">
                <wp:extent cx="1266825" cy="978947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6931" cy="9867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F00907D" w14:textId="77777777" w:rsidR="00731F26" w:rsidRDefault="00731F26" w:rsidP="002462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A7852" w14:textId="77777777" w:rsidR="00EC060F" w:rsidRDefault="00EC06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479BA" w14:textId="77777777" w:rsidR="00AA604C" w:rsidRDefault="00AA604C" w:rsidP="00650259">
      <w:pPr>
        <w:spacing w:after="0" w:line="240" w:lineRule="auto"/>
      </w:pPr>
      <w:r>
        <w:separator/>
      </w:r>
    </w:p>
  </w:footnote>
  <w:footnote w:type="continuationSeparator" w:id="0">
    <w:p w14:paraId="2CAFFFD4" w14:textId="77777777" w:rsidR="00AA604C" w:rsidRDefault="00AA604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5C846" w14:textId="77777777" w:rsidR="00EC060F" w:rsidRDefault="00EC06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607"/>
      <w:gridCol w:w="7753"/>
    </w:tblGrid>
    <w:tr w:rsidR="00731F26" w:rsidRPr="00731F26" w14:paraId="2F3F055F" w14:textId="77777777" w:rsidTr="00731F26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77875A98" w14:textId="77777777" w:rsidR="00576892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4EBD02E1" wp14:editId="44245086">
                <wp:extent cx="883868" cy="405765"/>
                <wp:effectExtent l="0" t="0" r="0" b="0"/>
                <wp:docPr id="1" name="Graphic 1" descr="raised han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537"/>
                        <a:stretch/>
                      </pic:blipFill>
                      <pic:spPr bwMode="auto">
                        <a:xfrm>
                          <a:off x="0" y="0"/>
                          <a:ext cx="888868" cy="408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sdt>
          <w:sdtPr>
            <w:rPr>
              <w:rFonts w:ascii="Corbel" w:eastAsia="Calibri" w:hAnsi="Corbel" w:cs="Times New Roman"/>
              <w:b/>
              <w:color w:val="FFFFFF"/>
              <w:sz w:val="44"/>
            </w:rPr>
            <w:id w:val="1345121305"/>
            <w:placeholder>
              <w:docPart w:val="B70E82C4F2804AE19979B240A1AD604E"/>
            </w:placeholder>
            <w:temporary/>
            <w:showingPlcHdr/>
            <w15:appearance w15:val="hidden"/>
          </w:sdtPr>
          <w:sdtEndPr/>
          <w:sdtContent>
            <w:p w14:paraId="1EAB5DED" w14:textId="77777777" w:rsidR="00576892" w:rsidRPr="00731F26" w:rsidRDefault="00731F26" w:rsidP="00731F26">
              <w:pPr>
                <w:spacing w:after="0"/>
                <w:rPr>
                  <w:rFonts w:ascii="Corbel" w:eastAsia="Calibri" w:hAnsi="Corbel" w:cs="Times New Roman"/>
                  <w:color w:val="FFFFFF"/>
                  <w:sz w:val="44"/>
                </w:rPr>
              </w:pPr>
              <w:r w:rsidRPr="00F62A1B">
                <w:rPr>
                  <w:rStyle w:val="HeaderChar"/>
                </w:rPr>
                <w:t>Volunteer Form</w:t>
              </w:r>
            </w:p>
          </w:sdtContent>
        </w:sdt>
      </w:tc>
    </w:tr>
  </w:tbl>
  <w:p w14:paraId="1FBDD0CD" w14:textId="77777777" w:rsidR="00650259" w:rsidRDefault="00650259" w:rsidP="00731F26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B52A4" w14:textId="77777777" w:rsidR="00EC060F" w:rsidRDefault="00EC06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D09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346DE2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B6CDE"/>
    <w:rsid w:val="007C6A52"/>
    <w:rsid w:val="007D25FE"/>
    <w:rsid w:val="00801983"/>
    <w:rsid w:val="0082043E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AA604C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060F"/>
    <w:rsid w:val="00EC7359"/>
    <w:rsid w:val="00EE3054"/>
    <w:rsid w:val="00F00606"/>
    <w:rsid w:val="00F01256"/>
    <w:rsid w:val="00F56D09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5614E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&amp;ehk=Fc1vnERhbY6973HYSUJZ9w&amp;r=0&amp;pid=OfficeInsert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48B80F7A7A44C58A0210986FA7696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EEBA8-5A94-4723-B71B-709752A9440E}"/>
      </w:docPartPr>
      <w:docPartBody>
        <w:p w:rsidR="00000000" w:rsidRDefault="000A4218">
          <w:pPr>
            <w:pStyle w:val="648B80F7A7A44C58A0210986FA76969B"/>
          </w:pPr>
          <w:r w:rsidRPr="00346DE2">
            <w:t>First Name</w:t>
          </w:r>
        </w:p>
      </w:docPartBody>
    </w:docPart>
    <w:docPart>
      <w:docPartPr>
        <w:name w:val="306F91314F964D16A119CE2C8AC22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ED0E5-7335-44A7-BD90-DB76E7EA2002}"/>
      </w:docPartPr>
      <w:docPartBody>
        <w:p w:rsidR="00000000" w:rsidRDefault="000A4218">
          <w:pPr>
            <w:pStyle w:val="306F91314F964D16A119CE2C8AC224BA"/>
          </w:pPr>
          <w:r w:rsidRPr="00346DE2">
            <w:t>Last Name</w:t>
          </w:r>
        </w:p>
      </w:docPartBody>
    </w:docPart>
    <w:docPart>
      <w:docPartPr>
        <w:name w:val="6E018DE434BB47849F31ADAA8CBB0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CE7CA-1F77-47AD-B699-B7201099011A}"/>
      </w:docPartPr>
      <w:docPartBody>
        <w:p w:rsidR="00000000" w:rsidRDefault="000A4218">
          <w:pPr>
            <w:pStyle w:val="6E018DE434BB47849F31ADAA8CBB0289"/>
          </w:pPr>
          <w:r w:rsidRPr="00346DE2">
            <w:t>Address</w:t>
          </w:r>
        </w:p>
      </w:docPartBody>
    </w:docPart>
    <w:docPart>
      <w:docPartPr>
        <w:name w:val="3B07888070B043FCBF78F6E5B1392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261FB-CC3A-4EE7-9770-0D93338830C9}"/>
      </w:docPartPr>
      <w:docPartBody>
        <w:p w:rsidR="00000000" w:rsidRDefault="000A4218">
          <w:pPr>
            <w:pStyle w:val="3B07888070B043FCBF78F6E5B1392849"/>
          </w:pPr>
          <w:r w:rsidRPr="00346DE2">
            <w:t>City/State/Zip</w:t>
          </w:r>
        </w:p>
      </w:docPartBody>
    </w:docPart>
    <w:docPart>
      <w:docPartPr>
        <w:name w:val="DDEF8C96DEA34522BD62EFA853F24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7D262-D0A0-4149-A49D-ED8608875FDB}"/>
      </w:docPartPr>
      <w:docPartBody>
        <w:p w:rsidR="00000000" w:rsidRDefault="000A4218">
          <w:pPr>
            <w:pStyle w:val="DDEF8C96DEA34522BD62EFA853F24A57"/>
          </w:pPr>
          <w:r w:rsidRPr="00346DE2">
            <w:t>Home Phone</w:t>
          </w:r>
        </w:p>
      </w:docPartBody>
    </w:docPart>
    <w:docPart>
      <w:docPartPr>
        <w:name w:val="56FE1908550D426CBC9C7338761FC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9DC20-3BA6-4181-9C07-E27183DD798A}"/>
      </w:docPartPr>
      <w:docPartBody>
        <w:p w:rsidR="00000000" w:rsidRDefault="000A4218">
          <w:pPr>
            <w:pStyle w:val="56FE1908550D426CBC9C7338761FC311"/>
          </w:pPr>
          <w:r w:rsidRPr="00346DE2">
            <w:t>Cell Phone</w:t>
          </w:r>
        </w:p>
      </w:docPartBody>
    </w:docPart>
    <w:docPart>
      <w:docPartPr>
        <w:name w:val="1CEF1F89048D4BDB8EE2FE7567B10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155F42-A3EA-434B-83D4-55CAB4DE9FC8}"/>
      </w:docPartPr>
      <w:docPartBody>
        <w:p w:rsidR="00000000" w:rsidRDefault="000A4218">
          <w:pPr>
            <w:pStyle w:val="1CEF1F89048D4BDB8EE2FE7567B1062B"/>
          </w:pPr>
          <w:r w:rsidRPr="00346DE2">
            <w:t>Email</w:t>
          </w:r>
        </w:p>
      </w:docPartBody>
    </w:docPart>
    <w:docPart>
      <w:docPartPr>
        <w:name w:val="80982B5E421B45CFBEE77285CEB0FE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1845CE-8895-466F-A6F5-0D2D8EA1D97B}"/>
      </w:docPartPr>
      <w:docPartBody>
        <w:p w:rsidR="00000000" w:rsidRDefault="000A4218">
          <w:pPr>
            <w:pStyle w:val="80982B5E421B45CFBEE77285CEB0FE0B"/>
          </w:pPr>
          <w:r w:rsidRPr="00346DE2">
            <w:t>I am interested in volunteering for the following types of activities:</w:t>
          </w:r>
        </w:p>
      </w:docPartBody>
    </w:docPart>
    <w:docPart>
      <w:docPartPr>
        <w:name w:val="B933CCA3D4EF4C4E852FD23C4801A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DA4E8-2D00-4973-B535-8B2C9FAFCC19}"/>
      </w:docPartPr>
      <w:docPartBody>
        <w:p w:rsidR="00000000" w:rsidRDefault="000A4218">
          <w:pPr>
            <w:pStyle w:val="B933CCA3D4EF4C4E852FD23C4801A7F9"/>
          </w:pPr>
          <w:r w:rsidRPr="00A700A8">
            <w:t>Other:</w:t>
          </w:r>
        </w:p>
      </w:docPartBody>
    </w:docPart>
    <w:docPart>
      <w:docPartPr>
        <w:name w:val="B70E82C4F2804AE19979B240A1AD60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C6558-38DF-44FC-B90C-AB30E0534ECB}"/>
      </w:docPartPr>
      <w:docPartBody>
        <w:p w:rsidR="00000000" w:rsidRDefault="000A4218" w:rsidP="000A4218">
          <w:pPr>
            <w:pStyle w:val="B70E82C4F2804AE19979B240A1AD604E1"/>
          </w:pPr>
          <w:r w:rsidRPr="00F62A1B">
            <w:rPr>
              <w:rStyle w:val="HeaderChar"/>
            </w:rPr>
            <w:t>Volunteer Form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218"/>
    <w:rsid w:val="000A4218"/>
    <w:rsid w:val="00A9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48B80F7A7A44C58A0210986FA76969B">
    <w:name w:val="648B80F7A7A44C58A0210986FA76969B"/>
  </w:style>
  <w:style w:type="paragraph" w:customStyle="1" w:styleId="306F91314F964D16A119CE2C8AC224BA">
    <w:name w:val="306F91314F964D16A119CE2C8AC224BA"/>
  </w:style>
  <w:style w:type="paragraph" w:customStyle="1" w:styleId="6E018DE434BB47849F31ADAA8CBB0289">
    <w:name w:val="6E018DE434BB47849F31ADAA8CBB0289"/>
  </w:style>
  <w:style w:type="paragraph" w:customStyle="1" w:styleId="3B07888070B043FCBF78F6E5B1392849">
    <w:name w:val="3B07888070B043FCBF78F6E5B1392849"/>
  </w:style>
  <w:style w:type="paragraph" w:customStyle="1" w:styleId="DDEF8C96DEA34522BD62EFA853F24A57">
    <w:name w:val="DDEF8C96DEA34522BD62EFA853F24A57"/>
  </w:style>
  <w:style w:type="paragraph" w:customStyle="1" w:styleId="56FE1908550D426CBC9C7338761FC311">
    <w:name w:val="56FE1908550D426CBC9C7338761FC311"/>
  </w:style>
  <w:style w:type="paragraph" w:customStyle="1" w:styleId="1CEF1F89048D4BDB8EE2FE7567B1062B">
    <w:name w:val="1CEF1F89048D4BDB8EE2FE7567B1062B"/>
  </w:style>
  <w:style w:type="paragraph" w:customStyle="1" w:styleId="80982B5E421B45CFBEE77285CEB0FE0B">
    <w:name w:val="80982B5E421B45CFBEE77285CEB0FE0B"/>
  </w:style>
  <w:style w:type="paragraph" w:customStyle="1" w:styleId="6FEE13D0D9464215B130A012F6CDC530">
    <w:name w:val="6FEE13D0D9464215B130A012F6CDC530"/>
  </w:style>
  <w:style w:type="paragraph" w:customStyle="1" w:styleId="16A18C0146504DBEABBCEB193D81874B">
    <w:name w:val="16A18C0146504DBEABBCEB193D81874B"/>
  </w:style>
  <w:style w:type="paragraph" w:customStyle="1" w:styleId="95095C1C76D149E6AB640716B2F5C1DB">
    <w:name w:val="95095C1C76D149E6AB640716B2F5C1DB"/>
  </w:style>
  <w:style w:type="paragraph" w:customStyle="1" w:styleId="5308C03059E9468BA1746F0CA7E7DA06">
    <w:name w:val="5308C03059E9468BA1746F0CA7E7DA06"/>
  </w:style>
  <w:style w:type="paragraph" w:customStyle="1" w:styleId="3A3575E6F9324B52AD9354627CB8209B">
    <w:name w:val="3A3575E6F9324B52AD9354627CB8209B"/>
  </w:style>
  <w:style w:type="paragraph" w:customStyle="1" w:styleId="D660F0C25A6A49C78F6B1FF7E08804B4">
    <w:name w:val="D660F0C25A6A49C78F6B1FF7E08804B4"/>
  </w:style>
  <w:style w:type="paragraph" w:customStyle="1" w:styleId="F461E74A35124266BF34D475803BFE86">
    <w:name w:val="F461E74A35124266BF34D475803BFE86"/>
  </w:style>
  <w:style w:type="paragraph" w:customStyle="1" w:styleId="9D5297737C7F476AA4B4D750F289677B">
    <w:name w:val="9D5297737C7F476AA4B4D750F289677B"/>
  </w:style>
  <w:style w:type="paragraph" w:customStyle="1" w:styleId="9029F00B6B6E4A08A3E41D0473D546A8">
    <w:name w:val="9029F00B6B6E4A08A3E41D0473D546A8"/>
  </w:style>
  <w:style w:type="paragraph" w:customStyle="1" w:styleId="400CED79F997487FB261604C369F2E13">
    <w:name w:val="400CED79F997487FB261604C369F2E13"/>
  </w:style>
  <w:style w:type="paragraph" w:customStyle="1" w:styleId="285C0866B2024505ABC908D0262C8253">
    <w:name w:val="285C0866B2024505ABC908D0262C8253"/>
  </w:style>
  <w:style w:type="paragraph" w:customStyle="1" w:styleId="43CCDCE722BC4BED9328637C2CA3EC5E">
    <w:name w:val="43CCDCE722BC4BED9328637C2CA3EC5E"/>
  </w:style>
  <w:style w:type="paragraph" w:customStyle="1" w:styleId="3C4D98DE912B46B599370356ACD6E3A6">
    <w:name w:val="3C4D98DE912B46B599370356ACD6E3A6"/>
  </w:style>
  <w:style w:type="paragraph" w:customStyle="1" w:styleId="B933CCA3D4EF4C4E852FD23C4801A7F9">
    <w:name w:val="B933CCA3D4EF4C4E852FD23C4801A7F9"/>
  </w:style>
  <w:style w:type="paragraph" w:customStyle="1" w:styleId="704175F98C6641699944ABD5A7C944F4">
    <w:name w:val="704175F98C6641699944ABD5A7C944F4"/>
  </w:style>
  <w:style w:type="character" w:styleId="PlaceholderText">
    <w:name w:val="Placeholder Text"/>
    <w:basedOn w:val="DefaultParagraphFont"/>
    <w:uiPriority w:val="99"/>
    <w:semiHidden/>
    <w:rsid w:val="000A421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A4218"/>
    <w:pPr>
      <w:spacing w:after="0"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0A4218"/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B70E82C4F2804AE19979B240A1AD604E">
    <w:name w:val="B70E82C4F2804AE19979B240A1AD604E"/>
    <w:rsid w:val="000A421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70E82C4F2804AE19979B240A1AD604E1">
    <w:name w:val="B70E82C4F2804AE19979B240A1AD604E1"/>
    <w:rsid w:val="000A4218"/>
    <w:pPr>
      <w:spacing w:after="200" w:line="271" w:lineRule="auto"/>
    </w:pPr>
    <w:rPr>
      <w:rFonts w:eastAsiaTheme="minorHAns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2021-12-17T00:25:00Z</dcterms:created>
  <dcterms:modified xsi:type="dcterms:W3CDTF">2021-12-17T00:48:00Z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