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14435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305"/>
        <w:gridCol w:w="4565"/>
      </w:tblGrid>
      <w:tr w:rsidR="00307EC9" w14:paraId="1F543AC7" w14:textId="77777777" w:rsidTr="007E58B8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0F90BDE7" w14:textId="77777777" w:rsidR="00307EC9" w:rsidRDefault="00307EC9">
            <w:r>
              <w:rPr>
                <w:noProof/>
                <w:lang w:eastAsia="en-US"/>
              </w:rPr>
              <w:drawing>
                <wp:inline distT="0" distB="0" distL="0" distR="0" wp14:anchorId="2DFA0EEE" wp14:editId="045FDB95">
                  <wp:extent cx="1824228" cy="2432304"/>
                  <wp:effectExtent l="0" t="0" r="508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28" cy="243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5AB77" w14:textId="11F8087B" w:rsidR="00307EC9" w:rsidRPr="002919F5" w:rsidRDefault="00172554">
            <w:pPr>
              <w:pStyle w:val="Heading2"/>
              <w:rPr>
                <w:rStyle w:val="Heading2Char"/>
                <w:b/>
                <w:bCs/>
                <w:color w:val="000000" w:themeColor="text1"/>
                <w:u w:val="single"/>
              </w:rPr>
            </w:pPr>
            <w:r w:rsidRPr="002919F5">
              <w:rPr>
                <w:color w:val="000000" w:themeColor="text1"/>
                <w:u w:val="single"/>
              </w:rPr>
              <w:t>M</w:t>
            </w:r>
            <w:r w:rsidR="005161C0" w:rsidRPr="002919F5">
              <w:rPr>
                <w:color w:val="000000" w:themeColor="text1"/>
                <w:u w:val="single"/>
              </w:rPr>
              <w:t>Y HOURS</w:t>
            </w:r>
          </w:p>
          <w:p w14:paraId="029A7B38" w14:textId="77777777" w:rsidR="00E84281" w:rsidRPr="002919F5" w:rsidRDefault="00E84281" w:rsidP="00E84281">
            <w:pPr>
              <w:pStyle w:val="ListBullet"/>
              <w:numPr>
                <w:ilvl w:val="0"/>
                <w:numId w:val="0"/>
              </w:numPr>
              <w:rPr>
                <w:color w:val="000000" w:themeColor="text1"/>
              </w:rPr>
            </w:pPr>
          </w:p>
          <w:p w14:paraId="217FAF9E" w14:textId="77777777" w:rsidR="00E84281" w:rsidRPr="00FE0E95" w:rsidRDefault="00E84281" w:rsidP="00E84281">
            <w:pPr>
              <w:pStyle w:val="ListBullet"/>
              <w:numPr>
                <w:ilvl w:val="0"/>
                <w:numId w:val="0"/>
              </w:numPr>
              <w:rPr>
                <w:b/>
                <w:bCs/>
                <w:color w:val="000000" w:themeColor="text1"/>
              </w:rPr>
            </w:pPr>
            <w:r w:rsidRPr="00FE0E95">
              <w:rPr>
                <w:b/>
                <w:bCs/>
                <w:color w:val="000000" w:themeColor="text1"/>
              </w:rPr>
              <w:t>Monday</w:t>
            </w:r>
            <w:r w:rsidR="00915B8C" w:rsidRPr="00FE0E95">
              <w:rPr>
                <w:b/>
                <w:bCs/>
                <w:color w:val="000000" w:themeColor="text1"/>
              </w:rPr>
              <w:t>-Friday</w:t>
            </w:r>
          </w:p>
          <w:p w14:paraId="70ED6CF7" w14:textId="77777777" w:rsidR="00C962C9" w:rsidRPr="00FE0E95" w:rsidRDefault="00915B8C" w:rsidP="00E84281">
            <w:pPr>
              <w:pStyle w:val="ListBullet"/>
              <w:numPr>
                <w:ilvl w:val="0"/>
                <w:numId w:val="0"/>
              </w:numPr>
              <w:rPr>
                <w:b/>
                <w:bCs/>
                <w:color w:val="000000" w:themeColor="text1"/>
              </w:rPr>
            </w:pPr>
            <w:r w:rsidRPr="00FE0E95">
              <w:rPr>
                <w:b/>
                <w:bCs/>
                <w:color w:val="000000" w:themeColor="text1"/>
              </w:rPr>
              <w:t>7:30AM</w:t>
            </w:r>
            <w:r w:rsidR="00C80AD7" w:rsidRPr="00FE0E95">
              <w:rPr>
                <w:b/>
                <w:bCs/>
                <w:color w:val="000000" w:themeColor="text1"/>
              </w:rPr>
              <w:t>-</w:t>
            </w:r>
            <w:r w:rsidR="00133694" w:rsidRPr="00FE0E95">
              <w:rPr>
                <w:b/>
                <w:bCs/>
                <w:color w:val="000000" w:themeColor="text1"/>
              </w:rPr>
              <w:t>8:00</w:t>
            </w:r>
            <w:r w:rsidR="00C80AD7" w:rsidRPr="00FE0E95">
              <w:rPr>
                <w:b/>
                <w:bCs/>
                <w:color w:val="000000" w:themeColor="text1"/>
              </w:rPr>
              <w:t>PM</w:t>
            </w:r>
          </w:p>
          <w:p w14:paraId="700D6454" w14:textId="77777777" w:rsidR="00C962C9" w:rsidRPr="00FE0E95" w:rsidRDefault="00C962C9" w:rsidP="00E84281">
            <w:pPr>
              <w:pStyle w:val="ListBullet"/>
              <w:numPr>
                <w:ilvl w:val="0"/>
                <w:numId w:val="0"/>
              </w:numPr>
              <w:rPr>
                <w:b/>
                <w:bCs/>
                <w:color w:val="000000" w:themeColor="text1"/>
              </w:rPr>
            </w:pPr>
          </w:p>
          <w:p w14:paraId="11AAD560" w14:textId="77777777" w:rsidR="00C962C9" w:rsidRPr="00FE0E95" w:rsidRDefault="00622E07" w:rsidP="00E84281">
            <w:pPr>
              <w:pStyle w:val="ListBullet"/>
              <w:numPr>
                <w:ilvl w:val="0"/>
                <w:numId w:val="0"/>
              </w:numPr>
              <w:rPr>
                <w:b/>
                <w:bCs/>
                <w:color w:val="000000" w:themeColor="text1"/>
              </w:rPr>
            </w:pPr>
            <w:r w:rsidRPr="00FE0E95">
              <w:rPr>
                <w:b/>
                <w:bCs/>
                <w:color w:val="000000" w:themeColor="text1"/>
              </w:rPr>
              <w:t>Saturday</w:t>
            </w:r>
            <w:r w:rsidR="00C0610E" w:rsidRPr="00FE0E95">
              <w:rPr>
                <w:b/>
                <w:bCs/>
                <w:color w:val="000000" w:themeColor="text1"/>
              </w:rPr>
              <w:t>-Sunday</w:t>
            </w:r>
          </w:p>
          <w:p w14:paraId="625F4D0C" w14:textId="45D3CBB9" w:rsidR="00C0610E" w:rsidRDefault="00FE0E95" w:rsidP="00E84281">
            <w:pPr>
              <w:pStyle w:val="ListBullet"/>
              <w:numPr>
                <w:ilvl w:val="0"/>
                <w:numId w:val="0"/>
              </w:numPr>
            </w:pPr>
            <w:r w:rsidRPr="00FE0E95">
              <w:rPr>
                <w:b/>
                <w:bCs/>
                <w:color w:val="000000" w:themeColor="text1"/>
              </w:rPr>
              <w:t>7:30AM-8:00PM</w:t>
            </w:r>
          </w:p>
        </w:tc>
        <w:tc>
          <w:tcPr>
            <w:tcW w:w="530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3900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900"/>
            </w:tblGrid>
            <w:tr w:rsidR="00307EC9" w14:paraId="560344F0" w14:textId="77777777" w:rsidTr="002919F5">
              <w:trPr>
                <w:trHeight w:hRule="exact" w:val="7920"/>
              </w:trPr>
              <w:tc>
                <w:tcPr>
                  <w:tcW w:w="5000" w:type="pct"/>
                </w:tcPr>
                <w:p w14:paraId="118DDAEE" w14:textId="094B9D71" w:rsidR="001D1232" w:rsidRPr="001D1232" w:rsidRDefault="001D023E" w:rsidP="00A93BED">
                  <w:pPr>
                    <w:pStyle w:val="Heading2"/>
                  </w:pPr>
                  <w:r>
                    <w:t>About Me</w:t>
                  </w:r>
                </w:p>
                <w:p w14:paraId="2EF62BE5" w14:textId="75023702" w:rsidR="00307EC9" w:rsidRPr="002919F5" w:rsidRDefault="00D66D06">
                  <w:pPr>
                    <w:rPr>
                      <w:b/>
                      <w:bCs/>
                      <w:color w:val="000000" w:themeColor="text1"/>
                    </w:rPr>
                  </w:pPr>
                  <w:r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Hi,</w:t>
                  </w:r>
                  <w:r w:rsidR="00C55417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my name is Tony Freiberg founder of Freiberg</w:t>
                  </w:r>
                  <w:r w:rsidR="00B97AF1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’s Hardscaping in </w:t>
                  </w:r>
                  <w:r w:rsidR="005F32A0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Madison W</w:t>
                  </w:r>
                  <w:r w:rsidR="00C078FF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I</w:t>
                  </w:r>
                  <w:r w:rsidR="00FB5AD9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&amp;</w:t>
                  </w:r>
                  <w:r w:rsidR="003C301A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Dane County</w:t>
                  </w:r>
                  <w:r w:rsidR="00D21BB9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&amp;</w:t>
                  </w:r>
                  <w:r w:rsidR="00E5492E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surrounding areas</w:t>
                  </w:r>
                  <w:r w:rsidR="003068BC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.</w:t>
                  </w:r>
                  <w:r w:rsidR="003246B3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3068BC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I am</w:t>
                  </w:r>
                  <w:r w:rsidR="003C301A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running</w:t>
                  </w:r>
                  <w:r w:rsidR="009367B6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my business because </w:t>
                  </w:r>
                  <w:r w:rsidR="000773C4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I like being creative</w:t>
                  </w:r>
                  <w:r w:rsidR="000B143F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in the hardscape</w:t>
                  </w:r>
                  <w:r w:rsidR="002E633A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and landscape </w:t>
                  </w:r>
                  <w:r w:rsidR="000B143F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industry</w:t>
                  </w:r>
                  <w:r w:rsidR="00750D9A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and want to be </w:t>
                  </w:r>
                  <w:r w:rsidR="009351C8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different from my competition</w:t>
                  </w:r>
                  <w:r w:rsidR="00B62903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. I want to focus on the details and the de</w:t>
                  </w:r>
                  <w:r w:rsidR="00231244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sign &amp; accom</w:t>
                  </w:r>
                  <w:r w:rsidR="0005687B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plish a service to admire. What I hope to ins</w:t>
                  </w:r>
                  <w:r w:rsidR="002542B7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pire in your lives is the finish project yo</w:t>
                  </w:r>
                  <w:r w:rsidR="00D527BB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u come </w:t>
                  </w:r>
                  <w:r w:rsidR="003068BC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home to </w:t>
                  </w:r>
                  <w:r w:rsidR="001769C4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a project that you would enjoy</w:t>
                  </w:r>
                  <w:r w:rsidR="00491410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for a lifetime. I have opened my</w:t>
                  </w:r>
                  <w:r w:rsidR="00D36F25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company after graduating </w:t>
                  </w:r>
                  <w:r w:rsidR="00DE67CE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high school on June 10</w:t>
                  </w:r>
                  <w:r w:rsidR="00DE67CE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 w:rsidR="00DE67CE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2008</w:t>
                  </w:r>
                  <w:r w:rsidR="009A341B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and been in business for 15 </w:t>
                  </w:r>
                  <w:r w:rsidR="003068BC" w:rsidRPr="002919F5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years</w:t>
                  </w:r>
                  <w:r w:rsidR="003068BC" w:rsidRPr="002919F5">
                    <w:rPr>
                      <w:b/>
                      <w:bCs/>
                      <w:color w:val="000000" w:themeColor="text1"/>
                    </w:rPr>
                    <w:t>.</w:t>
                  </w:r>
                </w:p>
                <w:p w14:paraId="689620D5" w14:textId="177F1344" w:rsidR="00B96F67" w:rsidRDefault="005E305A">
                  <w:r>
                    <w:rPr>
                      <w:noProof/>
                    </w:rPr>
                    <w:drawing>
                      <wp:inline distT="0" distB="0" distL="0" distR="0" wp14:anchorId="0112E51C" wp14:editId="4263ACB8">
                        <wp:extent cx="1952625" cy="1967277"/>
                        <wp:effectExtent l="0" t="0" r="0" b="0"/>
                        <wp:docPr id="2035748317" name="Picture 4" descr="A person in a grey sweatshirt&#10;&#10;Description automatically generated with medium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5748317" name="Picture 4" descr="A person in a grey sweatshirt&#10;&#10;Description automatically generated with medium confidence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0340" cy="201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212E8B" w14:textId="5F2EBB0C" w:rsidR="00307EC9" w:rsidRDefault="00307EC9" w:rsidP="001F4513">
                  <w:pPr>
                    <w:pStyle w:val="Heading2"/>
                  </w:pPr>
                </w:p>
              </w:tc>
            </w:tr>
            <w:tr w:rsidR="00307EC9" w14:paraId="77AE7DAF" w14:textId="77777777" w:rsidTr="002919F5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05465EC6" w14:textId="36F825E9" w:rsidR="00307EC9" w:rsidRDefault="00307EC9"/>
              </w:tc>
            </w:tr>
          </w:tbl>
          <w:p w14:paraId="7C18A5C5" w14:textId="6A693FB3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4B0DCA" w:rsidRPr="004B0DCA" w14:paraId="05D5B1B2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589C78DE" w14:textId="77777777" w:rsidR="00307EC9" w:rsidRPr="004B0DCA" w:rsidRDefault="00307EC9">
                  <w:pPr>
                    <w:rPr>
                      <w:b/>
                      <w:bCs/>
                      <w:color w:val="000000" w:themeColor="text1"/>
                    </w:rPr>
                  </w:pPr>
                  <w:r w:rsidRPr="004B0DCA">
                    <w:rPr>
                      <w:b/>
                      <w:bCs/>
                      <w:noProof/>
                      <w:color w:val="000000" w:themeColor="text1"/>
                      <w:lang w:eastAsia="en-US"/>
                    </w:rPr>
                    <w:drawing>
                      <wp:inline distT="0" distB="0" distL="0" distR="0" wp14:anchorId="05E21251" wp14:editId="5B46E780">
                        <wp:extent cx="2441448" cy="3255264"/>
                        <wp:effectExtent l="0" t="0" r="0" b="254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448" cy="325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0DCA" w:rsidRPr="004B0DCA" w14:paraId="3903A504" w14:textId="77777777" w:rsidTr="00960A60">
              <w:trPr>
                <w:trHeight w:hRule="exact" w:val="360"/>
              </w:trPr>
              <w:tc>
                <w:tcPr>
                  <w:tcW w:w="5000" w:type="pct"/>
                </w:tcPr>
                <w:p w14:paraId="720EB35B" w14:textId="77777777" w:rsidR="00307EC9" w:rsidRPr="004B0DCA" w:rsidRDefault="00307EC9">
                  <w:pPr>
                    <w:rPr>
                      <w:b/>
                      <w:bCs/>
                      <w:color w:val="000000" w:themeColor="text1"/>
                    </w:rPr>
                  </w:pPr>
                </w:p>
              </w:tc>
            </w:tr>
            <w:tr w:rsidR="004B0DCA" w:rsidRPr="004B0DCA" w14:paraId="7E279E00" w14:textId="77777777" w:rsidTr="00960A60">
              <w:trPr>
                <w:trHeight w:hRule="exact" w:val="3240"/>
              </w:trPr>
              <w:sdt>
                <w:sdtPr>
                  <w:rPr>
                    <w:color w:val="000000" w:themeColor="text1"/>
                    <w:sz w:val="40"/>
                    <w:szCs w:val="40"/>
                  </w:rPr>
                  <w:alias w:val="Enter Company Name:"/>
                  <w:tag w:val="Enter Company Name:"/>
                  <w:id w:val="-2083982577"/>
                  <w:placeholder>
                    <w:docPart w:val="F4F764BCB8AD45C68E01FEA639261D2F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14:paraId="5BDE6723" w14:textId="58D4C4F3" w:rsidR="00307EC9" w:rsidRPr="004B0DCA" w:rsidRDefault="008A7384" w:rsidP="00CD1DEA">
                      <w:pPr>
                        <w:pStyle w:val="Title"/>
                        <w:rPr>
                          <w:color w:val="000000" w:themeColor="text1"/>
                        </w:rPr>
                      </w:pPr>
                      <w:r w:rsidRPr="004B0DCA">
                        <w:rPr>
                          <w:color w:val="000000" w:themeColor="text1"/>
                          <w:sz w:val="40"/>
                          <w:szCs w:val="40"/>
                        </w:rPr>
                        <w:t>FREIBERG</w:t>
                      </w:r>
                      <w:r w:rsidR="0082103F" w:rsidRPr="004B0DCA">
                        <w:rPr>
                          <w:color w:val="000000" w:themeColor="text1"/>
                          <w:sz w:val="40"/>
                          <w:szCs w:val="40"/>
                        </w:rPr>
                        <w:t>’S HARDS</w:t>
                      </w:r>
                      <w:r w:rsidR="00BF366C" w:rsidRPr="004B0DCA">
                        <w:rPr>
                          <w:color w:val="000000" w:themeColor="text1"/>
                          <w:sz w:val="40"/>
                          <w:szCs w:val="40"/>
                        </w:rPr>
                        <w:t>CAPING A SERVICE TO ADMIRE</w:t>
                      </w:r>
                      <w:r w:rsidR="00106147" w:rsidRPr="004B0DCA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                 SINCE 2008</w:t>
                      </w:r>
                    </w:p>
                  </w:tc>
                </w:sdtContent>
              </w:sdt>
            </w:tr>
            <w:tr w:rsidR="004B0DCA" w:rsidRPr="004B0DCA" w14:paraId="0B04B0D9" w14:textId="77777777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42D162F2" w14:textId="4C186400" w:rsidR="00307EC9" w:rsidRPr="004B0DCA" w:rsidRDefault="00BC712B" w:rsidP="000939EA">
                  <w:pPr>
                    <w:pStyle w:val="Subtitle"/>
                    <w:ind w:left="0"/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</w:pPr>
                  <w:r w:rsidRPr="004B0DCA"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  <w:t>F</w:t>
                  </w:r>
                  <w:r w:rsidR="00DF39F7" w:rsidRPr="004B0DCA"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  <w:t>ully Insured bonded &amp; L</w:t>
                  </w:r>
                  <w:r w:rsidR="003D5AE3" w:rsidRPr="004B0DCA"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  <w:t>icensed With The City Of</w:t>
                  </w:r>
                  <w:r w:rsidR="000939EA" w:rsidRPr="004B0DCA"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  <w:t xml:space="preserve"> </w:t>
                  </w:r>
                  <w:r w:rsidR="003D5AE3" w:rsidRPr="004B0DCA"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  <w:t>Madison</w:t>
                  </w:r>
                  <w:r w:rsidR="00CD0B0A" w:rsidRPr="004B0DCA"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  <w:t xml:space="preserve"> </w:t>
                  </w:r>
                  <w:r w:rsidR="00D71263" w:rsidRPr="004B0DCA"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  <w:t xml:space="preserve">                        </w:t>
                  </w:r>
                  <w:proofErr w:type="gramStart"/>
                  <w:r w:rsidR="00D71263" w:rsidRPr="004B0DCA"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  <w:t xml:space="preserve">   </w:t>
                  </w:r>
                  <w:r w:rsidR="00CD0B0A" w:rsidRPr="004B0DCA"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  <w:t>(</w:t>
                  </w:r>
                  <w:proofErr w:type="gramEnd"/>
                  <w:r w:rsidR="00CD0B0A" w:rsidRPr="004B0DCA"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  <w:t>608)-509-2772</w:t>
                  </w:r>
                  <w:r w:rsidR="00D71263" w:rsidRPr="004B0DCA"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  <w:t xml:space="preserve"> Madison WI</w:t>
                  </w:r>
                </w:p>
                <w:p w14:paraId="01436515" w14:textId="61B55FD0" w:rsidR="00CD0B0A" w:rsidRPr="004B0DCA" w:rsidRDefault="00CD0B0A" w:rsidP="000939EA">
                  <w:pPr>
                    <w:pStyle w:val="Subtitle"/>
                    <w:ind w:left="0"/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</w:pPr>
                </w:p>
                <w:p w14:paraId="50E5629B" w14:textId="3CCA0925" w:rsidR="003D5AE3" w:rsidRPr="004B0DCA" w:rsidRDefault="003D5AE3">
                  <w:pPr>
                    <w:pStyle w:val="Subtitle"/>
                    <w:rPr>
                      <w:b/>
                      <w:bCs/>
                      <w:i w:val="0"/>
                      <w:iCs w:val="0"/>
                      <w:color w:val="000000" w:themeColor="text1"/>
                    </w:rPr>
                  </w:pPr>
                </w:p>
              </w:tc>
            </w:tr>
          </w:tbl>
          <w:p w14:paraId="4E0134D2" w14:textId="77777777" w:rsidR="00307EC9" w:rsidRPr="004B0DCA" w:rsidRDefault="00307EC9">
            <w:pPr>
              <w:rPr>
                <w:b/>
                <w:bCs/>
                <w:color w:val="000000" w:themeColor="text1"/>
              </w:rPr>
            </w:pPr>
          </w:p>
        </w:tc>
      </w:tr>
      <w:tr w:rsidR="00307EC9" w14:paraId="68605194" w14:textId="77777777" w:rsidTr="007E58B8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7D5F99A3" w14:textId="77777777" w:rsidR="00307EC9" w:rsidRDefault="00307EC9"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14ACA7A6" wp14:editId="20DE703A">
                  <wp:extent cx="2438400" cy="2438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60F01" w14:textId="323C4421" w:rsidR="00307EC9" w:rsidRPr="00BE2077" w:rsidRDefault="000A7241" w:rsidP="00F83409">
            <w:pPr>
              <w:pStyle w:val="Caption"/>
              <w:rPr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</w:rPr>
            </w:pPr>
            <w:r w:rsidRPr="00BE2077">
              <w:rPr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</w:rPr>
              <w:t>CONTACT ME</w:t>
            </w:r>
          </w:p>
          <w:p w14:paraId="7EE4D88B" w14:textId="15938F0F" w:rsidR="000A7241" w:rsidRPr="00BE2077" w:rsidRDefault="000A7241" w:rsidP="00AA5F10">
            <w:pPr>
              <w:pStyle w:val="Heading1"/>
              <w:rPr>
                <w:color w:val="000000" w:themeColor="text1"/>
                <w:sz w:val="24"/>
                <w:szCs w:val="24"/>
              </w:rPr>
            </w:pPr>
            <w:r w:rsidRPr="00BE2077">
              <w:rPr>
                <w:color w:val="000000" w:themeColor="text1"/>
                <w:sz w:val="24"/>
                <w:szCs w:val="24"/>
              </w:rPr>
              <w:t>TONY FREIBERG, FOUNDER</w:t>
            </w:r>
          </w:p>
          <w:p w14:paraId="54AD79B4" w14:textId="77777777" w:rsidR="00BE2077" w:rsidRDefault="00BE2077" w:rsidP="000A7241"/>
          <w:p w14:paraId="0A1B9449" w14:textId="4EA96C53" w:rsidR="000A7241" w:rsidRPr="00BE2077" w:rsidRDefault="000A7241" w:rsidP="000A7241">
            <w:pPr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BE2077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CELL</w:t>
            </w:r>
          </w:p>
          <w:p w14:paraId="2976B8A4" w14:textId="17035646" w:rsidR="00AA5F10" w:rsidRPr="00BE2077" w:rsidRDefault="000A7241" w:rsidP="000A7241">
            <w:pPr>
              <w:rPr>
                <w:b/>
                <w:bCs/>
                <w:color w:val="000000" w:themeColor="text1"/>
              </w:rPr>
            </w:pPr>
            <w:r w:rsidRPr="00BE2077">
              <w:rPr>
                <w:b/>
                <w:bCs/>
                <w:color w:val="000000" w:themeColor="text1"/>
              </w:rPr>
              <w:t>(608</w:t>
            </w:r>
            <w:r w:rsidR="00AA5F10" w:rsidRPr="00BE2077">
              <w:rPr>
                <w:b/>
                <w:bCs/>
                <w:color w:val="000000" w:themeColor="text1"/>
              </w:rPr>
              <w:t>)-509-2772</w:t>
            </w:r>
          </w:p>
          <w:p w14:paraId="7EA4D190" w14:textId="0AF5627E" w:rsidR="00AA5F10" w:rsidRPr="00BE2077" w:rsidRDefault="00AA5F10" w:rsidP="000A7241">
            <w:pPr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BE2077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Email</w:t>
            </w:r>
          </w:p>
          <w:p w14:paraId="58E4737D" w14:textId="1DB35502" w:rsidR="00AA5F10" w:rsidRPr="00BE2077" w:rsidRDefault="00712926" w:rsidP="000A7241">
            <w:pPr>
              <w:rPr>
                <w:b/>
                <w:bCs/>
                <w:color w:val="000000" w:themeColor="text1"/>
              </w:rPr>
            </w:pPr>
            <w:hyperlink r:id="rId12" w:history="1">
              <w:r w:rsidR="00AA5F10" w:rsidRPr="00BE2077">
                <w:rPr>
                  <w:rStyle w:val="Hyperlink"/>
                  <w:b/>
                  <w:bCs/>
                  <w:color w:val="000000" w:themeColor="text1"/>
                </w:rPr>
                <w:t>freibergshardscaping@gmail.com</w:t>
              </w:r>
            </w:hyperlink>
          </w:p>
          <w:p w14:paraId="7FA45C6F" w14:textId="5175E585" w:rsidR="00AA5F10" w:rsidRPr="00BE2077" w:rsidRDefault="00AA5F10" w:rsidP="000A7241">
            <w:pPr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BE2077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WEBSITE</w:t>
            </w:r>
          </w:p>
          <w:p w14:paraId="2632B4D1" w14:textId="74467953" w:rsidR="000A7241" w:rsidRDefault="00712926" w:rsidP="000A7241">
            <w:pPr>
              <w:rPr>
                <w:b/>
                <w:bCs/>
                <w:color w:val="000000" w:themeColor="text1"/>
              </w:rPr>
            </w:pPr>
            <w:hyperlink r:id="rId13" w:history="1">
              <w:r w:rsidR="00BE2077" w:rsidRPr="00BE2077">
                <w:rPr>
                  <w:rStyle w:val="Hyperlink"/>
                  <w:b/>
                  <w:bCs/>
                  <w:color w:val="000000" w:themeColor="text1"/>
                </w:rPr>
                <w:t>www.freibergshardscaping.net</w:t>
              </w:r>
            </w:hyperlink>
          </w:p>
          <w:p w14:paraId="47214B69" w14:textId="36D0CF63" w:rsidR="00BE2077" w:rsidRPr="00BE2077" w:rsidRDefault="00BE2077" w:rsidP="000A7241">
            <w:pPr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BE2077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ADDRESS; HOME BUSINESS</w:t>
            </w:r>
          </w:p>
          <w:p w14:paraId="56DC0868" w14:textId="77777777" w:rsidR="00BE2077" w:rsidRDefault="00BE2077" w:rsidP="000A7241">
            <w:pPr>
              <w:rPr>
                <w:b/>
                <w:bCs/>
                <w:color w:val="000000" w:themeColor="text1"/>
              </w:rPr>
            </w:pPr>
          </w:p>
          <w:p w14:paraId="43DDD180" w14:textId="77777777" w:rsidR="00BE2077" w:rsidRPr="00BE2077" w:rsidRDefault="00BE2077" w:rsidP="000A7241">
            <w:pPr>
              <w:rPr>
                <w:b/>
                <w:bCs/>
                <w:color w:val="000000" w:themeColor="text1"/>
              </w:rPr>
            </w:pPr>
          </w:p>
          <w:p w14:paraId="588AEBA5" w14:textId="30E68FAB" w:rsidR="00307EC9" w:rsidRPr="007014C5" w:rsidRDefault="000A7241" w:rsidP="007014C5">
            <w:r>
              <w:t xml:space="preserve">          </w:t>
            </w:r>
          </w:p>
        </w:tc>
        <w:tc>
          <w:tcPr>
            <w:tcW w:w="5305" w:type="dxa"/>
            <w:tcMar>
              <w:left w:w="720" w:type="dxa"/>
              <w:right w:w="720" w:type="dxa"/>
            </w:tcMar>
          </w:tcPr>
          <w:p w14:paraId="767985B6" w14:textId="58AC7BAF" w:rsidR="00307EC9" w:rsidRPr="002919F5" w:rsidRDefault="00BE2077" w:rsidP="007F56DD">
            <w:pPr>
              <w:pStyle w:val="Heading2"/>
              <w:spacing w:before="200"/>
              <w:rPr>
                <w:color w:val="000000" w:themeColor="text1"/>
                <w:sz w:val="20"/>
                <w:szCs w:val="20"/>
                <w:u w:val="single"/>
              </w:rPr>
            </w:pPr>
            <w:r w:rsidRPr="002919F5">
              <w:rPr>
                <w:color w:val="000000" w:themeColor="text1"/>
                <w:sz w:val="20"/>
                <w:szCs w:val="20"/>
                <w:u w:val="single"/>
              </w:rPr>
              <w:t xml:space="preserve">MY </w:t>
            </w:r>
            <w:r w:rsidR="00FE2654" w:rsidRPr="002919F5">
              <w:rPr>
                <w:color w:val="000000" w:themeColor="text1"/>
                <w:sz w:val="20"/>
                <w:szCs w:val="20"/>
                <w:u w:val="single"/>
              </w:rPr>
              <w:t>SERVICES</w:t>
            </w:r>
          </w:p>
          <w:p w14:paraId="05220D67" w14:textId="015F5524" w:rsidR="00BE6C11" w:rsidRPr="00501B05" w:rsidRDefault="00433D73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WALKWAYS</w:t>
            </w:r>
            <w:r w:rsidR="00CF575F">
              <w:rPr>
                <w:b/>
                <w:bCs/>
                <w:color w:val="000000" w:themeColor="text1"/>
                <w:sz w:val="18"/>
                <w:szCs w:val="18"/>
              </w:rPr>
              <w:t xml:space="preserve"> &amp; SIDE</w:t>
            </w:r>
            <w:r w:rsidR="00401C25">
              <w:rPr>
                <w:b/>
                <w:bCs/>
                <w:color w:val="000000" w:themeColor="text1"/>
                <w:sz w:val="18"/>
                <w:szCs w:val="18"/>
              </w:rPr>
              <w:t xml:space="preserve">WALKS WITH </w:t>
            </w:r>
            <w:r w:rsidR="004A34D2">
              <w:rPr>
                <w:b/>
                <w:bCs/>
                <w:color w:val="000000" w:themeColor="text1"/>
                <w:sz w:val="18"/>
                <w:szCs w:val="18"/>
              </w:rPr>
              <w:t>PAVERS</w:t>
            </w:r>
          </w:p>
          <w:p w14:paraId="54C7CCCE" w14:textId="610E7EFA" w:rsidR="00B57936" w:rsidRPr="00501B05" w:rsidRDefault="00433D73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PATIOS</w:t>
            </w:r>
          </w:p>
          <w:p w14:paraId="0B118929" w14:textId="7464B275" w:rsidR="00B57936" w:rsidRPr="00501B05" w:rsidRDefault="00433D73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DRY</w:t>
            </w:r>
            <w:r w:rsidR="00BF782A" w:rsidRPr="00501B05">
              <w:rPr>
                <w:b/>
                <w:bCs/>
                <w:color w:val="000000" w:themeColor="text1"/>
                <w:sz w:val="18"/>
                <w:szCs w:val="18"/>
              </w:rPr>
              <w:t xml:space="preserve"> CREEKS</w:t>
            </w:r>
          </w:p>
          <w:p w14:paraId="45B7EE20" w14:textId="7B479FD4" w:rsidR="00EB663A" w:rsidRPr="00501B05" w:rsidRDefault="00BF782A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GRADING &amp; LEVELING YARDS</w:t>
            </w:r>
            <w:r w:rsidR="00AA384A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5A6FA2">
              <w:rPr>
                <w:b/>
                <w:bCs/>
                <w:color w:val="000000" w:themeColor="text1"/>
                <w:sz w:val="18"/>
                <w:szCs w:val="18"/>
              </w:rPr>
              <w:t>&amp; BOBCAT WORK</w:t>
            </w:r>
          </w:p>
          <w:p w14:paraId="6CAA5C64" w14:textId="2F83D052" w:rsidR="00F3792E" w:rsidRPr="00501B05" w:rsidRDefault="00F3792E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RETAINING WALL DESIGN</w:t>
            </w:r>
            <w:r w:rsidR="00A37EDD" w:rsidRPr="00501B05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55863" w:rsidRPr="00501B05">
              <w:rPr>
                <w:b/>
                <w:bCs/>
                <w:color w:val="000000" w:themeColor="text1"/>
                <w:sz w:val="18"/>
                <w:szCs w:val="18"/>
              </w:rPr>
              <w:t>&amp; BUILD</w:t>
            </w:r>
          </w:p>
          <w:p w14:paraId="1AA07087" w14:textId="3603081E" w:rsidR="00A37EDD" w:rsidRPr="00501B05" w:rsidRDefault="00A37EDD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RETAINING WALLS INSTALLING</w:t>
            </w:r>
          </w:p>
          <w:p w14:paraId="7CECF59B" w14:textId="25EF7437" w:rsidR="0063501F" w:rsidRPr="00501B05" w:rsidRDefault="0063501F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OUTDOOR KI</w:t>
            </w:r>
            <w:r w:rsidR="001A0D19" w:rsidRPr="00501B05">
              <w:rPr>
                <w:b/>
                <w:bCs/>
                <w:color w:val="000000" w:themeColor="text1"/>
                <w:sz w:val="18"/>
                <w:szCs w:val="18"/>
              </w:rPr>
              <w:t>TCHENS</w:t>
            </w:r>
          </w:p>
          <w:p w14:paraId="2ECC3125" w14:textId="1091CD23" w:rsidR="001A0D19" w:rsidRPr="00501B05" w:rsidRDefault="001A0D19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PONDS &amp; WATERFALLS DESIGN &amp; BUILD</w:t>
            </w:r>
          </w:p>
          <w:p w14:paraId="4A8B4BB8" w14:textId="4B9E6746" w:rsidR="004C4E4C" w:rsidRPr="00501B05" w:rsidRDefault="004C4E4C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FIRE PITS</w:t>
            </w:r>
          </w:p>
          <w:p w14:paraId="14A63A14" w14:textId="6D14A58F" w:rsidR="004C4E4C" w:rsidRPr="00501B05" w:rsidRDefault="004C4E4C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 xml:space="preserve">LOW-VOLTAGE LIGHTING </w:t>
            </w:r>
          </w:p>
          <w:p w14:paraId="62E37DC4" w14:textId="4E61BCF2" w:rsidR="000A40D6" w:rsidRPr="00501B05" w:rsidRDefault="000A40D6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NEW CONSTRUCTION LANDSCAPE</w:t>
            </w:r>
          </w:p>
          <w:p w14:paraId="1141D3FB" w14:textId="79537E89" w:rsidR="00C14300" w:rsidRPr="00501B05" w:rsidRDefault="00C14300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NEW CONSTRUCTION</w:t>
            </w:r>
          </w:p>
          <w:p w14:paraId="57602DD3" w14:textId="35A94A38" w:rsidR="00C14300" w:rsidRPr="00501B05" w:rsidRDefault="00C14300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INSTALLING</w:t>
            </w:r>
            <w:r w:rsidR="003276A1" w:rsidRPr="00501B05">
              <w:rPr>
                <w:b/>
                <w:bCs/>
                <w:color w:val="000000" w:themeColor="text1"/>
                <w:sz w:val="18"/>
                <w:szCs w:val="18"/>
              </w:rPr>
              <w:t xml:space="preserve"> LANDSCAPE</w:t>
            </w:r>
          </w:p>
          <w:p w14:paraId="6A929381" w14:textId="228D0C8C" w:rsidR="003276A1" w:rsidRPr="00501B05" w:rsidRDefault="003276A1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LANDSCAPE REN</w:t>
            </w:r>
            <w:r w:rsidR="00F004D8" w:rsidRPr="00501B05">
              <w:rPr>
                <w:b/>
                <w:bCs/>
                <w:color w:val="000000" w:themeColor="text1"/>
                <w:sz w:val="18"/>
                <w:szCs w:val="18"/>
              </w:rPr>
              <w:t>EWAL</w:t>
            </w:r>
          </w:p>
          <w:p w14:paraId="2CE3F57E" w14:textId="6FE823EA" w:rsidR="00F004D8" w:rsidRPr="00501B05" w:rsidRDefault="00F004D8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LANDSCAPE DESIGN &amp; BUILD</w:t>
            </w:r>
          </w:p>
          <w:p w14:paraId="7A3FB088" w14:textId="527C5644" w:rsidR="00F004D8" w:rsidRPr="00501B05" w:rsidRDefault="00F004D8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HARDSCAPE DESIGN &amp; BUILD</w:t>
            </w:r>
          </w:p>
          <w:p w14:paraId="42610908" w14:textId="1D81BE26" w:rsidR="00DE55CD" w:rsidRPr="00501B05" w:rsidRDefault="00DE55CD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BRICK PAVER DRIVEWAYS</w:t>
            </w:r>
          </w:p>
          <w:p w14:paraId="6574D1F6" w14:textId="030992F6" w:rsidR="00DE55CD" w:rsidRPr="00501B05" w:rsidRDefault="00DE55CD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STONE SLAB STEPS</w:t>
            </w:r>
          </w:p>
          <w:p w14:paraId="4E2D0D43" w14:textId="3EB51769" w:rsidR="00D00404" w:rsidRPr="00501B05" w:rsidRDefault="00B129DE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OUTDOOR </w:t>
            </w:r>
            <w:r w:rsidR="00D00404" w:rsidRPr="00501B05">
              <w:rPr>
                <w:b/>
                <w:bCs/>
                <w:color w:val="000000" w:themeColor="text1"/>
                <w:sz w:val="18"/>
                <w:szCs w:val="18"/>
              </w:rPr>
              <w:t>STONE SEATING</w:t>
            </w:r>
          </w:p>
          <w:p w14:paraId="4EAED3F6" w14:textId="12236894" w:rsidR="00D00404" w:rsidRPr="00501B05" w:rsidRDefault="00D00404" w:rsidP="00FD0B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DRAINAGE &amp; FIXING</w:t>
            </w:r>
            <w:r w:rsidR="00276EC2" w:rsidRPr="00501B05">
              <w:rPr>
                <w:b/>
                <w:bCs/>
                <w:color w:val="000000" w:themeColor="text1"/>
                <w:sz w:val="18"/>
                <w:szCs w:val="18"/>
              </w:rPr>
              <w:t xml:space="preserve"> &amp; INSTALLING DR</w:t>
            </w:r>
            <w:r w:rsidR="00230944" w:rsidRPr="00501B05">
              <w:rPr>
                <w:b/>
                <w:bCs/>
                <w:color w:val="000000" w:themeColor="text1"/>
                <w:sz w:val="18"/>
                <w:szCs w:val="18"/>
              </w:rPr>
              <w:t>AINAGE PIPES IN THE GROUND</w:t>
            </w:r>
          </w:p>
          <w:p w14:paraId="7E24AFA2" w14:textId="5E384A62" w:rsidR="00307EC9" w:rsidRPr="005A6FA2" w:rsidRDefault="00230944" w:rsidP="0063311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501B05">
              <w:rPr>
                <w:b/>
                <w:bCs/>
                <w:color w:val="000000" w:themeColor="text1"/>
                <w:sz w:val="18"/>
                <w:szCs w:val="18"/>
              </w:rPr>
              <w:t>INSTALLING ROCK &amp;</w:t>
            </w:r>
            <w:r w:rsidR="0085008D" w:rsidRPr="00501B05">
              <w:rPr>
                <w:b/>
                <w:bCs/>
                <w:color w:val="000000" w:themeColor="text1"/>
                <w:sz w:val="18"/>
                <w:szCs w:val="18"/>
              </w:rPr>
              <w:t xml:space="preserve"> GRAVELINSTALLING </w:t>
            </w:r>
            <w:r w:rsidR="006A1642" w:rsidRPr="00501B05">
              <w:rPr>
                <w:b/>
                <w:bCs/>
                <w:color w:val="000000" w:themeColor="text1"/>
                <w:sz w:val="18"/>
                <w:szCs w:val="18"/>
              </w:rPr>
              <w:t>LANDSCAPE PLASTIC</w:t>
            </w:r>
            <w:r w:rsidR="004E49F1" w:rsidRPr="00501B05">
              <w:rPr>
                <w:b/>
                <w:bCs/>
                <w:color w:val="000000" w:themeColor="text1"/>
                <w:sz w:val="18"/>
                <w:szCs w:val="18"/>
              </w:rPr>
              <w:t xml:space="preserve"> EDGING</w:t>
            </w:r>
            <w:r w:rsidR="00A34F67" w:rsidRPr="00501B05">
              <w:rPr>
                <w:b/>
                <w:bCs/>
                <w:color w:val="000000" w:themeColor="text1"/>
                <w:sz w:val="18"/>
                <w:szCs w:val="18"/>
              </w:rPr>
              <w:t xml:space="preserve"> &amp; STONE </w:t>
            </w:r>
            <w:r w:rsidR="00F05EE3" w:rsidRPr="00501B05">
              <w:rPr>
                <w:b/>
                <w:bCs/>
                <w:color w:val="000000" w:themeColor="text1"/>
                <w:sz w:val="18"/>
                <w:szCs w:val="18"/>
              </w:rPr>
              <w:t>EDGING</w:t>
            </w:r>
          </w:p>
        </w:tc>
        <w:tc>
          <w:tcPr>
            <w:tcW w:w="4565" w:type="dxa"/>
            <w:tcMar>
              <w:left w:w="720" w:type="dxa"/>
            </w:tcMar>
          </w:tcPr>
          <w:p w14:paraId="6072D2DC" w14:textId="3CC1080D" w:rsidR="00307EC9" w:rsidRPr="006E73E1" w:rsidRDefault="00F05EE3">
            <w:pPr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6E73E1">
              <w:rPr>
                <w:b/>
                <w:bCs/>
                <w:noProof/>
                <w:color w:val="000000" w:themeColor="text1"/>
                <w:sz w:val="18"/>
                <w:szCs w:val="18"/>
                <w:u w:val="single"/>
                <w:lang w:eastAsia="en-US"/>
              </w:rPr>
              <w:t>SERVICES CONT</w:t>
            </w:r>
          </w:p>
          <w:p w14:paraId="13282BDF" w14:textId="77777777" w:rsidR="00297877" w:rsidRPr="006E73E1" w:rsidRDefault="00D10B97" w:rsidP="00297877">
            <w:pPr>
              <w:pStyle w:val="Caption"/>
              <w:rPr>
                <w:b/>
                <w:bCs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i w:val="0"/>
                <w:iCs w:val="0"/>
                <w:color w:val="000000" w:themeColor="text1"/>
                <w:sz w:val="18"/>
                <w:szCs w:val="18"/>
              </w:rPr>
              <w:t>LAWN MOWIN</w:t>
            </w:r>
            <w:r w:rsidR="000B0DC6" w:rsidRPr="006E73E1">
              <w:rPr>
                <w:b/>
                <w:bCs/>
                <w:i w:val="0"/>
                <w:iCs w:val="0"/>
                <w:color w:val="000000" w:themeColor="text1"/>
                <w:sz w:val="18"/>
                <w:szCs w:val="18"/>
              </w:rPr>
              <w:t>G</w:t>
            </w:r>
          </w:p>
          <w:p w14:paraId="771802D0" w14:textId="03EF6CA8" w:rsidR="00EF6EA4" w:rsidRPr="006E73E1" w:rsidRDefault="00EF6EA4" w:rsidP="00297877">
            <w:pPr>
              <w:pStyle w:val="Caption"/>
              <w:rPr>
                <w:b/>
                <w:bCs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i w:val="0"/>
                <w:iCs w:val="0"/>
                <w:color w:val="000000" w:themeColor="text1"/>
                <w:sz w:val="18"/>
                <w:szCs w:val="18"/>
              </w:rPr>
              <w:t>WEEDWACKING</w:t>
            </w:r>
          </w:p>
          <w:p w14:paraId="16DC0F35" w14:textId="6BB3D340" w:rsidR="00C53EAA" w:rsidRPr="006E73E1" w:rsidRDefault="00C53EAA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LEAF BLOWING</w:t>
            </w:r>
          </w:p>
          <w:p w14:paraId="0B44CA72" w14:textId="60E0C11B" w:rsidR="00C53EAA" w:rsidRPr="006E73E1" w:rsidRDefault="00C53EAA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DETHACHING</w:t>
            </w:r>
          </w:p>
          <w:p w14:paraId="66AC451D" w14:textId="221551C0" w:rsidR="00CB64A9" w:rsidRPr="006E73E1" w:rsidRDefault="00CB64A9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CORE AERATION</w:t>
            </w:r>
            <w:r w:rsidR="002919F5">
              <w:rPr>
                <w:b/>
                <w:bCs/>
                <w:color w:val="000000" w:themeColor="text1"/>
                <w:sz w:val="18"/>
                <w:szCs w:val="18"/>
              </w:rPr>
              <w:t xml:space="preserve"> &amp; LAWN ROLLING</w:t>
            </w:r>
          </w:p>
          <w:p w14:paraId="098BA155" w14:textId="4132D2C9" w:rsidR="00CB64A9" w:rsidRPr="006E73E1" w:rsidRDefault="00CB64A9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LAWN FERTILIZING</w:t>
            </w:r>
          </w:p>
          <w:p w14:paraId="3C3D7E1B" w14:textId="7F56AAF5" w:rsidR="00CB64A9" w:rsidRPr="006E73E1" w:rsidRDefault="009112E3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TOP DRESSING</w:t>
            </w:r>
          </w:p>
          <w:p w14:paraId="2ACD2D24" w14:textId="32A16900" w:rsidR="009112E3" w:rsidRPr="006E73E1" w:rsidRDefault="009112E3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OVERSEEDING</w:t>
            </w:r>
          </w:p>
          <w:p w14:paraId="17B34246" w14:textId="5544B63D" w:rsidR="009112E3" w:rsidRPr="006E73E1" w:rsidRDefault="009112E3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TRANSPLANTING</w:t>
            </w:r>
          </w:p>
          <w:p w14:paraId="744190A6" w14:textId="1703DD69" w:rsidR="004D1E71" w:rsidRPr="006E73E1" w:rsidRDefault="004D1E71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PLANTING TREES</w:t>
            </w:r>
            <w:r w:rsidR="00F37F6B" w:rsidRPr="006E73E1">
              <w:rPr>
                <w:b/>
                <w:bCs/>
                <w:color w:val="000000" w:themeColor="text1"/>
                <w:sz w:val="18"/>
                <w:szCs w:val="18"/>
              </w:rPr>
              <w:t xml:space="preserve"> SHRUBS, &amp;</w:t>
            </w:r>
            <w:r w:rsidR="002F713C" w:rsidRPr="006E73E1">
              <w:rPr>
                <w:b/>
                <w:bCs/>
                <w:color w:val="000000" w:themeColor="text1"/>
                <w:sz w:val="18"/>
                <w:szCs w:val="18"/>
              </w:rPr>
              <w:t xml:space="preserve"> PERENNIALS &amp;</w:t>
            </w:r>
            <w:r w:rsidR="00F37F6B" w:rsidRPr="006E73E1">
              <w:rPr>
                <w:b/>
                <w:bCs/>
                <w:color w:val="000000" w:themeColor="text1"/>
                <w:sz w:val="18"/>
                <w:szCs w:val="18"/>
              </w:rPr>
              <w:t xml:space="preserve"> BULBS</w:t>
            </w:r>
          </w:p>
          <w:p w14:paraId="7F3DD9BC" w14:textId="485C5683" w:rsidR="002F713C" w:rsidRPr="006E73E1" w:rsidRDefault="00195144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MULCHING RE MULCHING</w:t>
            </w:r>
          </w:p>
          <w:p w14:paraId="6E1E0326" w14:textId="3794ABEC" w:rsidR="00195144" w:rsidRPr="006E73E1" w:rsidRDefault="00195144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SIDEWALK EDGING</w:t>
            </w:r>
          </w:p>
          <w:p w14:paraId="1FA76D1E" w14:textId="04389C63" w:rsidR="00195144" w:rsidRPr="006E73E1" w:rsidRDefault="00195144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TREE PRU</w:t>
            </w:r>
            <w:r w:rsidR="004C5A65" w:rsidRPr="006E73E1">
              <w:rPr>
                <w:b/>
                <w:bCs/>
                <w:color w:val="000000" w:themeColor="text1"/>
                <w:sz w:val="18"/>
                <w:szCs w:val="18"/>
              </w:rPr>
              <w:t>NNING</w:t>
            </w:r>
          </w:p>
          <w:p w14:paraId="0A07823E" w14:textId="2C6D214D" w:rsidR="004C5A65" w:rsidRPr="006E73E1" w:rsidRDefault="004C5A65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HEDGING</w:t>
            </w:r>
          </w:p>
          <w:p w14:paraId="21B21529" w14:textId="4B836CE5" w:rsidR="004C5A65" w:rsidRPr="006E73E1" w:rsidRDefault="004C5A65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 xml:space="preserve">MAINTAINING </w:t>
            </w:r>
            <w:r w:rsidR="00E83D03" w:rsidRPr="006E73E1">
              <w:rPr>
                <w:b/>
                <w:bCs/>
                <w:color w:val="000000" w:themeColor="text1"/>
                <w:sz w:val="18"/>
                <w:szCs w:val="18"/>
              </w:rPr>
              <w:t>GARDEN BEDS</w:t>
            </w:r>
          </w:p>
          <w:p w14:paraId="5EF6B5EA" w14:textId="29B55D1F" w:rsidR="000A5043" w:rsidRPr="006E73E1" w:rsidRDefault="00CD0330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FA</w:t>
            </w:r>
            <w:r w:rsidR="00B36C7B" w:rsidRPr="006E73E1">
              <w:rPr>
                <w:b/>
                <w:bCs/>
                <w:color w:val="000000" w:themeColor="text1"/>
                <w:sz w:val="18"/>
                <w:szCs w:val="18"/>
              </w:rPr>
              <w:t>LL</w:t>
            </w:r>
            <w:r w:rsidR="00BE308A" w:rsidRPr="006E73E1">
              <w:rPr>
                <w:b/>
                <w:bCs/>
                <w:color w:val="000000" w:themeColor="text1"/>
                <w:sz w:val="18"/>
                <w:szCs w:val="18"/>
              </w:rPr>
              <w:t xml:space="preserve"> CLEAN UP</w:t>
            </w:r>
          </w:p>
          <w:p w14:paraId="54EFD108" w14:textId="1AC8473A" w:rsidR="007A646E" w:rsidRPr="006E73E1" w:rsidRDefault="007A646E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SPRING CLEAN UP</w:t>
            </w:r>
          </w:p>
          <w:p w14:paraId="7CF0CDF1" w14:textId="0F971F99" w:rsidR="007A646E" w:rsidRPr="006E73E1" w:rsidRDefault="007A646E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SALTING</w:t>
            </w:r>
            <w:r w:rsidR="00202A5E" w:rsidRPr="006E73E1">
              <w:rPr>
                <w:b/>
                <w:bCs/>
                <w:color w:val="000000" w:themeColor="text1"/>
                <w:sz w:val="18"/>
                <w:szCs w:val="18"/>
              </w:rPr>
              <w:t xml:space="preserve"> SANDING SHOVELING &amp;</w:t>
            </w:r>
            <w:r w:rsidR="008936E0" w:rsidRPr="006E73E1">
              <w:rPr>
                <w:b/>
                <w:bCs/>
                <w:color w:val="000000" w:themeColor="text1"/>
                <w:sz w:val="18"/>
                <w:szCs w:val="18"/>
              </w:rPr>
              <w:t xml:space="preserve"> SNOW BLOWING</w:t>
            </w:r>
          </w:p>
          <w:p w14:paraId="30D5AC1B" w14:textId="53157654" w:rsidR="008936E0" w:rsidRPr="006E73E1" w:rsidRDefault="008936E0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 xml:space="preserve">PRUNING </w:t>
            </w:r>
          </w:p>
          <w:p w14:paraId="5F119C55" w14:textId="239A7575" w:rsidR="00A76118" w:rsidRPr="006E73E1" w:rsidRDefault="00A76118" w:rsidP="00C53EA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WEEDING</w:t>
            </w:r>
          </w:p>
          <w:p w14:paraId="23A0BC30" w14:textId="3E72055F" w:rsidR="00307EC9" w:rsidRPr="006E73E1" w:rsidRDefault="00A76118" w:rsidP="00013586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E73E1">
              <w:rPr>
                <w:b/>
                <w:bCs/>
                <w:color w:val="000000" w:themeColor="text1"/>
                <w:sz w:val="18"/>
                <w:szCs w:val="18"/>
              </w:rPr>
              <w:t>LAWN INSTALLATION</w:t>
            </w:r>
            <w:r w:rsidR="00E27A64" w:rsidRPr="006E73E1">
              <w:rPr>
                <w:b/>
                <w:bCs/>
                <w:color w:val="000000" w:themeColor="text1"/>
                <w:sz w:val="18"/>
                <w:szCs w:val="18"/>
              </w:rPr>
              <w:t xml:space="preserve"> WITH SOD OR GRASS SEED &amp; EROISION CONTROL</w:t>
            </w:r>
            <w:r w:rsidR="001F4999" w:rsidRPr="006E73E1">
              <w:rPr>
                <w:b/>
                <w:bCs/>
                <w:color w:val="000000" w:themeColor="text1"/>
                <w:sz w:val="18"/>
                <w:szCs w:val="18"/>
              </w:rPr>
              <w:t xml:space="preserve"> NET STRAW BLANKET </w:t>
            </w:r>
            <w:r w:rsidR="00D91218" w:rsidRPr="006E73E1">
              <w:rPr>
                <w:b/>
                <w:bCs/>
                <w:color w:val="000000" w:themeColor="text1"/>
                <w:sz w:val="18"/>
                <w:szCs w:val="18"/>
              </w:rPr>
              <w:t>OR STRAW</w:t>
            </w:r>
            <w:r w:rsidR="0088167A" w:rsidRPr="006E73E1"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</w:tr>
    </w:tbl>
    <w:p w14:paraId="52269A4B" w14:textId="5728706F" w:rsidR="009915C8" w:rsidRDefault="009915C8" w:rsidP="00DC4577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DBA4B" w14:textId="77777777" w:rsidR="00673223" w:rsidRDefault="00673223" w:rsidP="00BF6AFD">
      <w:pPr>
        <w:spacing w:after="0" w:line="240" w:lineRule="auto"/>
      </w:pPr>
      <w:r>
        <w:separator/>
      </w:r>
    </w:p>
  </w:endnote>
  <w:endnote w:type="continuationSeparator" w:id="0">
    <w:p w14:paraId="5AE2C5F8" w14:textId="77777777" w:rsidR="00673223" w:rsidRDefault="00673223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5FD41" w14:textId="77777777" w:rsidR="00673223" w:rsidRDefault="00673223" w:rsidP="00BF6AFD">
      <w:pPr>
        <w:spacing w:after="0" w:line="240" w:lineRule="auto"/>
      </w:pPr>
      <w:r>
        <w:separator/>
      </w:r>
    </w:p>
  </w:footnote>
  <w:footnote w:type="continuationSeparator" w:id="0">
    <w:p w14:paraId="7655F623" w14:textId="77777777" w:rsidR="00673223" w:rsidRDefault="00673223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7F57A1C"/>
    <w:multiLevelType w:val="hybridMultilevel"/>
    <w:tmpl w:val="B3266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336303"/>
    <w:multiLevelType w:val="hybridMultilevel"/>
    <w:tmpl w:val="666CA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48A255F"/>
    <w:multiLevelType w:val="hybridMultilevel"/>
    <w:tmpl w:val="C8642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317BD"/>
    <w:multiLevelType w:val="hybridMultilevel"/>
    <w:tmpl w:val="A55AE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0F25F2"/>
    <w:multiLevelType w:val="hybridMultilevel"/>
    <w:tmpl w:val="D52EE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77900">
    <w:abstractNumId w:val="9"/>
  </w:num>
  <w:num w:numId="2" w16cid:durableId="1572231322">
    <w:abstractNumId w:val="9"/>
  </w:num>
  <w:num w:numId="3" w16cid:durableId="127405499">
    <w:abstractNumId w:val="9"/>
    <w:lvlOverride w:ilvl="0">
      <w:startOverride w:val="1"/>
    </w:lvlOverride>
  </w:num>
  <w:num w:numId="4" w16cid:durableId="882787802">
    <w:abstractNumId w:val="9"/>
    <w:lvlOverride w:ilvl="0">
      <w:startOverride w:val="1"/>
    </w:lvlOverride>
  </w:num>
  <w:num w:numId="5" w16cid:durableId="212349163">
    <w:abstractNumId w:val="9"/>
    <w:lvlOverride w:ilvl="0">
      <w:startOverride w:val="1"/>
    </w:lvlOverride>
  </w:num>
  <w:num w:numId="6" w16cid:durableId="570772265">
    <w:abstractNumId w:val="7"/>
  </w:num>
  <w:num w:numId="7" w16cid:durableId="1758821539">
    <w:abstractNumId w:val="6"/>
  </w:num>
  <w:num w:numId="8" w16cid:durableId="967972064">
    <w:abstractNumId w:val="5"/>
  </w:num>
  <w:num w:numId="9" w16cid:durableId="1226801071">
    <w:abstractNumId w:val="4"/>
  </w:num>
  <w:num w:numId="10" w16cid:durableId="1815414690">
    <w:abstractNumId w:val="8"/>
  </w:num>
  <w:num w:numId="11" w16cid:durableId="818763937">
    <w:abstractNumId w:val="3"/>
  </w:num>
  <w:num w:numId="12" w16cid:durableId="303198560">
    <w:abstractNumId w:val="2"/>
  </w:num>
  <w:num w:numId="13" w16cid:durableId="1751392225">
    <w:abstractNumId w:val="1"/>
  </w:num>
  <w:num w:numId="14" w16cid:durableId="508831315">
    <w:abstractNumId w:val="0"/>
  </w:num>
  <w:num w:numId="15" w16cid:durableId="1536849927">
    <w:abstractNumId w:val="12"/>
  </w:num>
  <w:num w:numId="16" w16cid:durableId="1412391482">
    <w:abstractNumId w:val="11"/>
  </w:num>
  <w:num w:numId="17" w16cid:durableId="2112508109">
    <w:abstractNumId w:val="14"/>
  </w:num>
  <w:num w:numId="18" w16cid:durableId="1329559863">
    <w:abstractNumId w:val="10"/>
  </w:num>
  <w:num w:numId="19" w16cid:durableId="852646547">
    <w:abstractNumId w:val="13"/>
  </w:num>
  <w:num w:numId="20" w16cid:durableId="7878184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41"/>
    <w:rsid w:val="00013586"/>
    <w:rsid w:val="0005687B"/>
    <w:rsid w:val="00057B5F"/>
    <w:rsid w:val="000773C4"/>
    <w:rsid w:val="000939EA"/>
    <w:rsid w:val="000A40D6"/>
    <w:rsid w:val="000A5043"/>
    <w:rsid w:val="000A7241"/>
    <w:rsid w:val="000B0DC6"/>
    <w:rsid w:val="000B143F"/>
    <w:rsid w:val="000D03B3"/>
    <w:rsid w:val="00106147"/>
    <w:rsid w:val="00133694"/>
    <w:rsid w:val="001372C8"/>
    <w:rsid w:val="00165901"/>
    <w:rsid w:val="00172554"/>
    <w:rsid w:val="001769C4"/>
    <w:rsid w:val="001777BC"/>
    <w:rsid w:val="001947E7"/>
    <w:rsid w:val="00195144"/>
    <w:rsid w:val="001A0D19"/>
    <w:rsid w:val="001D023E"/>
    <w:rsid w:val="001D0847"/>
    <w:rsid w:val="001D1232"/>
    <w:rsid w:val="001F4513"/>
    <w:rsid w:val="001F4999"/>
    <w:rsid w:val="00202A5E"/>
    <w:rsid w:val="00204BDF"/>
    <w:rsid w:val="0021616B"/>
    <w:rsid w:val="00227118"/>
    <w:rsid w:val="00230944"/>
    <w:rsid w:val="00231244"/>
    <w:rsid w:val="002542B7"/>
    <w:rsid w:val="00254AE4"/>
    <w:rsid w:val="0025581E"/>
    <w:rsid w:val="00276EC2"/>
    <w:rsid w:val="002919F5"/>
    <w:rsid w:val="00297877"/>
    <w:rsid w:val="002D1474"/>
    <w:rsid w:val="002E633A"/>
    <w:rsid w:val="002F713C"/>
    <w:rsid w:val="00303AF6"/>
    <w:rsid w:val="003068BC"/>
    <w:rsid w:val="00307EC9"/>
    <w:rsid w:val="003246B3"/>
    <w:rsid w:val="003276A1"/>
    <w:rsid w:val="00365EBB"/>
    <w:rsid w:val="00372E53"/>
    <w:rsid w:val="003900F3"/>
    <w:rsid w:val="003B391D"/>
    <w:rsid w:val="003C301A"/>
    <w:rsid w:val="003D5AE3"/>
    <w:rsid w:val="003F36C4"/>
    <w:rsid w:val="00401C25"/>
    <w:rsid w:val="00422379"/>
    <w:rsid w:val="00433D73"/>
    <w:rsid w:val="0048634A"/>
    <w:rsid w:val="00491410"/>
    <w:rsid w:val="004A34D2"/>
    <w:rsid w:val="004B0DCA"/>
    <w:rsid w:val="004C4E4C"/>
    <w:rsid w:val="004C5A65"/>
    <w:rsid w:val="004D1E71"/>
    <w:rsid w:val="004E49F1"/>
    <w:rsid w:val="00501B05"/>
    <w:rsid w:val="005161C0"/>
    <w:rsid w:val="005259A3"/>
    <w:rsid w:val="00530761"/>
    <w:rsid w:val="005473B9"/>
    <w:rsid w:val="0056054A"/>
    <w:rsid w:val="0056124E"/>
    <w:rsid w:val="00571D35"/>
    <w:rsid w:val="005A6FA2"/>
    <w:rsid w:val="005C6A14"/>
    <w:rsid w:val="005E305A"/>
    <w:rsid w:val="005E5178"/>
    <w:rsid w:val="005F32A0"/>
    <w:rsid w:val="00622E07"/>
    <w:rsid w:val="0063311A"/>
    <w:rsid w:val="0063501F"/>
    <w:rsid w:val="00636E1B"/>
    <w:rsid w:val="00673223"/>
    <w:rsid w:val="006817BB"/>
    <w:rsid w:val="0068396D"/>
    <w:rsid w:val="006A1642"/>
    <w:rsid w:val="006A2E06"/>
    <w:rsid w:val="006E73E1"/>
    <w:rsid w:val="007014C5"/>
    <w:rsid w:val="00712926"/>
    <w:rsid w:val="00750D9A"/>
    <w:rsid w:val="007644EF"/>
    <w:rsid w:val="007647EF"/>
    <w:rsid w:val="00790E17"/>
    <w:rsid w:val="007A646E"/>
    <w:rsid w:val="007E3C3A"/>
    <w:rsid w:val="007E58B8"/>
    <w:rsid w:val="007F56DD"/>
    <w:rsid w:val="00810647"/>
    <w:rsid w:val="0082103F"/>
    <w:rsid w:val="00845FB9"/>
    <w:rsid w:val="0085008D"/>
    <w:rsid w:val="0088167A"/>
    <w:rsid w:val="008936E0"/>
    <w:rsid w:val="0089764D"/>
    <w:rsid w:val="008A7384"/>
    <w:rsid w:val="008B000B"/>
    <w:rsid w:val="008D777A"/>
    <w:rsid w:val="009112E3"/>
    <w:rsid w:val="00915B8C"/>
    <w:rsid w:val="0092622D"/>
    <w:rsid w:val="009351C8"/>
    <w:rsid w:val="009367B6"/>
    <w:rsid w:val="00955863"/>
    <w:rsid w:val="00960A60"/>
    <w:rsid w:val="009915C8"/>
    <w:rsid w:val="009966BD"/>
    <w:rsid w:val="009A341B"/>
    <w:rsid w:val="009C57B1"/>
    <w:rsid w:val="009F3198"/>
    <w:rsid w:val="00A34F67"/>
    <w:rsid w:val="00A37EDD"/>
    <w:rsid w:val="00A54316"/>
    <w:rsid w:val="00A76118"/>
    <w:rsid w:val="00A769D1"/>
    <w:rsid w:val="00A85868"/>
    <w:rsid w:val="00A93BED"/>
    <w:rsid w:val="00A95BFB"/>
    <w:rsid w:val="00AA384A"/>
    <w:rsid w:val="00AA5F10"/>
    <w:rsid w:val="00AB314A"/>
    <w:rsid w:val="00AB4A01"/>
    <w:rsid w:val="00AB72BA"/>
    <w:rsid w:val="00AD7341"/>
    <w:rsid w:val="00B129DE"/>
    <w:rsid w:val="00B16D26"/>
    <w:rsid w:val="00B36C7B"/>
    <w:rsid w:val="00B468E3"/>
    <w:rsid w:val="00B57936"/>
    <w:rsid w:val="00B62903"/>
    <w:rsid w:val="00B96F67"/>
    <w:rsid w:val="00B97AF1"/>
    <w:rsid w:val="00BC6AE7"/>
    <w:rsid w:val="00BC712B"/>
    <w:rsid w:val="00BE2077"/>
    <w:rsid w:val="00BE308A"/>
    <w:rsid w:val="00BE6C11"/>
    <w:rsid w:val="00BF366C"/>
    <w:rsid w:val="00BF6AFD"/>
    <w:rsid w:val="00BF782A"/>
    <w:rsid w:val="00C0610E"/>
    <w:rsid w:val="00C078A7"/>
    <w:rsid w:val="00C078FF"/>
    <w:rsid w:val="00C14300"/>
    <w:rsid w:val="00C17BD8"/>
    <w:rsid w:val="00C476E1"/>
    <w:rsid w:val="00C47A26"/>
    <w:rsid w:val="00C53EAA"/>
    <w:rsid w:val="00C55417"/>
    <w:rsid w:val="00C80AD7"/>
    <w:rsid w:val="00C962C9"/>
    <w:rsid w:val="00CB4DD3"/>
    <w:rsid w:val="00CB64A9"/>
    <w:rsid w:val="00CB65F7"/>
    <w:rsid w:val="00CD0330"/>
    <w:rsid w:val="00CD0B0A"/>
    <w:rsid w:val="00CD1DEA"/>
    <w:rsid w:val="00CF575F"/>
    <w:rsid w:val="00D00404"/>
    <w:rsid w:val="00D10B97"/>
    <w:rsid w:val="00D1660C"/>
    <w:rsid w:val="00D21BB9"/>
    <w:rsid w:val="00D27440"/>
    <w:rsid w:val="00D36F25"/>
    <w:rsid w:val="00D527BB"/>
    <w:rsid w:val="00D66D06"/>
    <w:rsid w:val="00D71263"/>
    <w:rsid w:val="00D91218"/>
    <w:rsid w:val="00DB5D32"/>
    <w:rsid w:val="00DC4577"/>
    <w:rsid w:val="00DE55CD"/>
    <w:rsid w:val="00DE67CE"/>
    <w:rsid w:val="00DF39F7"/>
    <w:rsid w:val="00E27A64"/>
    <w:rsid w:val="00E50119"/>
    <w:rsid w:val="00E5492E"/>
    <w:rsid w:val="00E83D03"/>
    <w:rsid w:val="00E84281"/>
    <w:rsid w:val="00EB663A"/>
    <w:rsid w:val="00EE0A38"/>
    <w:rsid w:val="00EF6EA4"/>
    <w:rsid w:val="00F004D8"/>
    <w:rsid w:val="00F05EE3"/>
    <w:rsid w:val="00F162F2"/>
    <w:rsid w:val="00F3792E"/>
    <w:rsid w:val="00F37F6B"/>
    <w:rsid w:val="00F65FF0"/>
    <w:rsid w:val="00F66B21"/>
    <w:rsid w:val="00F83409"/>
    <w:rsid w:val="00FA07B2"/>
    <w:rsid w:val="00FB1102"/>
    <w:rsid w:val="00FB5AD9"/>
    <w:rsid w:val="00FC1691"/>
    <w:rsid w:val="00FD0B38"/>
    <w:rsid w:val="00FD3D9D"/>
    <w:rsid w:val="00FD4131"/>
    <w:rsid w:val="00FE0E95"/>
    <w:rsid w:val="00FE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4299DB"/>
  <w15:chartTrackingRefBased/>
  <w15:docId w15:val="{D6F9352E-EC82-49B6-82C6-A30054BC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A5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freibergshardscaping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reibergshardscaping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ib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4F764BCB8AD45C68E01FEA639261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D34A1-9C13-4CA3-A1DE-76AE637B503E}"/>
      </w:docPartPr>
      <w:docPartBody>
        <w:p w:rsidR="007A4816" w:rsidRDefault="007A4816">
          <w:pPr>
            <w:pStyle w:val="F4F764BCB8AD45C68E01FEA639261D2F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13025063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69B"/>
    <w:rsid w:val="007A4816"/>
    <w:rsid w:val="00EF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kern w:val="0"/>
      <w:sz w:val="24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1B2998E6504134A0296E9A28CBD0DD">
    <w:name w:val="8B1B2998E6504134A0296E9A28CBD0DD"/>
  </w:style>
  <w:style w:type="paragraph" w:customStyle="1" w:styleId="41477B7927B846C699C8E1D288CA4327">
    <w:name w:val="41477B7927B846C699C8E1D288CA4327"/>
  </w:style>
  <w:style w:type="paragraph" w:customStyle="1" w:styleId="DB0ED021D70646B08A9BBB1BDF46EFC2">
    <w:name w:val="DB0ED021D70646B08A9BBB1BDF46EFC2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kern w:val="0"/>
      <w:lang w:eastAsia="ja-JP"/>
      <w14:ligatures w14:val="none"/>
    </w:rPr>
  </w:style>
  <w:style w:type="paragraph" w:customStyle="1" w:styleId="1904EFF8A2D94354A2CF46C8DCCD7B68">
    <w:name w:val="1904EFF8A2D94354A2CF46C8DCCD7B6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6B1667A410F435CBBC8971057FA2CFD">
    <w:name w:val="96B1667A410F435CBBC8971057FA2CFD"/>
  </w:style>
  <w:style w:type="paragraph" w:customStyle="1" w:styleId="E6239B3C4E4E4514813AD7E85B9091A0">
    <w:name w:val="E6239B3C4E4E4514813AD7E85B9091A0"/>
  </w:style>
  <w:style w:type="paragraph" w:customStyle="1" w:styleId="D0236C436496490ABD239049049B44A6">
    <w:name w:val="D0236C436496490ABD239049049B44A6"/>
  </w:style>
  <w:style w:type="paragraph" w:customStyle="1" w:styleId="991433EDCE1C4B7A9237136042EFD24E">
    <w:name w:val="991433EDCE1C4B7A9237136042EFD24E"/>
  </w:style>
  <w:style w:type="paragraph" w:customStyle="1" w:styleId="DCB3809652F7462BB0DF4B972CD7F2EB">
    <w:name w:val="DCB3809652F7462BB0DF4B972CD7F2EB"/>
  </w:style>
  <w:style w:type="paragraph" w:customStyle="1" w:styleId="66B8741D131C4D1D98A75D1B7B1F7367">
    <w:name w:val="66B8741D131C4D1D98A75D1B7B1F7367"/>
  </w:style>
  <w:style w:type="paragraph" w:customStyle="1" w:styleId="F632D0E893FA4BFBB341E5BD3950A4C4">
    <w:name w:val="F632D0E893FA4BFBB341E5BD3950A4C4"/>
  </w:style>
  <w:style w:type="paragraph" w:customStyle="1" w:styleId="BAA7BA73B8DF4AA29A500067F947BB87">
    <w:name w:val="BAA7BA73B8DF4AA29A500067F947BB87"/>
  </w:style>
  <w:style w:type="paragraph" w:customStyle="1" w:styleId="E520767141A247BCAF55720A286A7442">
    <w:name w:val="E520767141A247BCAF55720A286A7442"/>
  </w:style>
  <w:style w:type="paragraph" w:customStyle="1" w:styleId="F4F764BCB8AD45C68E01FEA639261D2F">
    <w:name w:val="F4F764BCB8AD45C68E01FEA639261D2F"/>
  </w:style>
  <w:style w:type="paragraph" w:customStyle="1" w:styleId="36CB2CBBFC2449B7BFC7FE43A8B897DA">
    <w:name w:val="36CB2CBBFC2449B7BFC7FE43A8B897DA"/>
  </w:style>
  <w:style w:type="paragraph" w:customStyle="1" w:styleId="2DC0D26C347446EAAB3113CDF07AF872">
    <w:name w:val="2DC0D26C347446EAAB3113CDF07AF872"/>
  </w:style>
  <w:style w:type="paragraph" w:customStyle="1" w:styleId="8A34A969F7DF49C6AA81D8759A4171F0">
    <w:name w:val="8A34A969F7DF49C6AA81D8759A4171F0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kern w:val="0"/>
      <w:sz w:val="24"/>
      <w:lang w:eastAsia="ja-JP"/>
      <w14:ligatures w14:val="none"/>
    </w:rPr>
  </w:style>
  <w:style w:type="paragraph" w:customStyle="1" w:styleId="966AA2A49E6C4804AB0B4AAE0BFBC48D">
    <w:name w:val="966AA2A49E6C4804AB0B4AAE0BFBC48D"/>
  </w:style>
  <w:style w:type="paragraph" w:customStyle="1" w:styleId="BC2FE1BA4DB94F768FEFCC3928B3B9E3">
    <w:name w:val="BC2FE1BA4DB94F768FEFCC3928B3B9E3"/>
  </w:style>
  <w:style w:type="paragraph" w:customStyle="1" w:styleId="190004B7149E43DAB9E652ED0C9B038D">
    <w:name w:val="190004B7149E43DAB9E652ED0C9B038D"/>
  </w:style>
  <w:style w:type="paragraph" w:customStyle="1" w:styleId="EC90F6D2E5594BFAA557B920C7E1B3E8">
    <w:name w:val="EC90F6D2E5594BFAA557B920C7E1B3E8"/>
  </w:style>
  <w:style w:type="paragraph" w:customStyle="1" w:styleId="0D54D54CEAAD42BDBAD025C341F42946">
    <w:name w:val="0D54D54CEAAD42BDBAD025C341F42946"/>
  </w:style>
  <w:style w:type="paragraph" w:customStyle="1" w:styleId="62CB16B01ED14662B57FC22BB3BBC49E">
    <w:name w:val="62CB16B01ED14662B57FC22BB3BBC49E"/>
  </w:style>
  <w:style w:type="paragraph" w:customStyle="1" w:styleId="F260C93772584692A55395A7C40C8BCD">
    <w:name w:val="F260C93772584692A55395A7C40C8BCD"/>
  </w:style>
  <w:style w:type="paragraph" w:customStyle="1" w:styleId="4F2529F2EC98479BB3036C6F6A768398">
    <w:name w:val="4F2529F2EC98479BB3036C6F6A768398"/>
  </w:style>
  <w:style w:type="paragraph" w:customStyle="1" w:styleId="044F841CFBA74A1EB5A739DDADD99F6E">
    <w:name w:val="044F841CFBA74A1EB5A739DDADD99F6E"/>
  </w:style>
  <w:style w:type="paragraph" w:customStyle="1" w:styleId="CBEE981AE7074EC5B8F98A62A9D5CD7D">
    <w:name w:val="CBEE981AE7074EC5B8F98A62A9D5CD7D"/>
  </w:style>
  <w:style w:type="paragraph" w:customStyle="1" w:styleId="8921F668303449E0A43750FD9CF4E419">
    <w:name w:val="8921F668303449E0A43750FD9CF4E419"/>
  </w:style>
  <w:style w:type="paragraph" w:customStyle="1" w:styleId="89646C0E8FE74E0CB9707347F68FB636">
    <w:name w:val="89646C0E8FE74E0CB9707347F68FB6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E4A5F-FD25-445A-AB2C-6F0D10893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25</TotalTime>
  <Pages>3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Freiberg's Hardscaping</dc:creator>
  <cp:keywords>FREIBERG’S HARDSCAPING A SERVICE TO ADMIRE                  SINCE 2008</cp:keywords>
  <cp:lastModifiedBy>Freiberg's Hardscaping</cp:lastModifiedBy>
  <cp:revision>2</cp:revision>
  <cp:lastPrinted>2023-06-10T11:58:00Z</cp:lastPrinted>
  <dcterms:created xsi:type="dcterms:W3CDTF">2023-06-10T12:23:00Z</dcterms:created>
  <dcterms:modified xsi:type="dcterms:W3CDTF">2023-06-10T12:23:00Z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