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800" w:type="dxa"/>
        <w:jc w:val="center"/>
        <w:tblLook w:val="0000" w:firstRow="0" w:lastRow="0" w:firstColumn="0" w:lastColumn="0" w:noHBand="0" w:noVBand="0"/>
      </w:tblPr>
      <w:tblGrid>
        <w:gridCol w:w="4317"/>
        <w:gridCol w:w="3491"/>
        <w:gridCol w:w="2992"/>
      </w:tblGrid>
      <w:tr w:rsidR="00407B7E" w:rsidRPr="004164EE" w14:paraId="3DC4AFFA" w14:textId="77777777" w:rsidTr="00407B7E">
        <w:trPr>
          <w:trHeight w:val="795"/>
          <w:jc w:val="center"/>
        </w:trPr>
        <w:tc>
          <w:tcPr>
            <w:tcW w:w="4317" w:type="dxa"/>
            <w:vMerge w:val="restart"/>
          </w:tcPr>
          <w:p w14:paraId="002478FE" w14:textId="77777777" w:rsidR="00407B7E" w:rsidRPr="004164EE" w:rsidRDefault="00407B7E" w:rsidP="00D81510">
            <w:pPr>
              <w:pStyle w:val="Companyname"/>
              <w:rPr>
                <w:rFonts w:ascii="Times New Roman" w:hAnsi="Times New Roman"/>
                <w:szCs w:val="24"/>
              </w:rPr>
            </w:pPr>
            <w:r w:rsidRPr="004164EE">
              <w:rPr>
                <w:rFonts w:ascii="Times New Roman" w:hAnsi="Times New Roman"/>
                <w:szCs w:val="24"/>
              </w:rPr>
              <w:t>National Association of Food Distribution Programs on Indian Reservations</w:t>
            </w:r>
          </w:p>
          <w:p w14:paraId="1242566F" w14:textId="77777777" w:rsidR="00407B7E" w:rsidRPr="004164EE" w:rsidRDefault="00407B7E" w:rsidP="001E3C2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5FA8F9C" w14:textId="77777777" w:rsidR="00407B7E" w:rsidRPr="004164EE" w:rsidRDefault="00407B7E" w:rsidP="001E3C2E">
            <w:pPr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P.O. Box 908</w:t>
            </w:r>
          </w:p>
          <w:p w14:paraId="486406C1" w14:textId="77777777" w:rsidR="00407B7E" w:rsidRPr="004164EE" w:rsidRDefault="00407B7E" w:rsidP="001E3C2E">
            <w:pPr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Lawton, OK 73502</w:t>
            </w:r>
          </w:p>
          <w:p w14:paraId="4063F728" w14:textId="25E161E7" w:rsidR="00407B7E" w:rsidRDefault="00407B7E" w:rsidP="004164EE">
            <w:pPr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 xml:space="preserve">Phone (580) </w:t>
            </w:r>
            <w:r w:rsidR="009D3C07">
              <w:t>360-0537</w:t>
            </w:r>
          </w:p>
          <w:p w14:paraId="560D8BCD" w14:textId="0FBAB5A0" w:rsidR="00407B7E" w:rsidRPr="004164EE" w:rsidRDefault="00407B7E" w:rsidP="004164EE">
            <w:pPr>
              <w:rPr>
                <w:rFonts w:ascii="Times New Roman" w:hAnsi="Times New Roman"/>
                <w:sz w:val="24"/>
                <w:szCs w:val="24"/>
              </w:rPr>
            </w:pPr>
            <w:r>
              <w:t xml:space="preserve">Email </w:t>
            </w:r>
            <w:r w:rsidR="00DE611A">
              <w:t>jaime</w:t>
            </w:r>
            <w:r>
              <w:t>.</w:t>
            </w:r>
            <w:r w:rsidR="00DE611A">
              <w:t>p</w:t>
            </w:r>
            <w:r>
              <w:t>routy@comanchenation.com</w:t>
            </w:r>
            <w:r w:rsidRPr="004164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91" w:type="dxa"/>
          </w:tcPr>
          <w:p w14:paraId="60B9223E" w14:textId="77777777" w:rsidR="00407B7E" w:rsidRPr="004164EE" w:rsidRDefault="00407B7E" w:rsidP="00E6107D">
            <w:pPr>
              <w:pStyle w:val="Heading1"/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INVOICE</w:t>
            </w:r>
            <w:r>
              <w:t>#</w:t>
            </w:r>
          </w:p>
        </w:tc>
        <w:tc>
          <w:tcPr>
            <w:tcW w:w="2992" w:type="dxa"/>
          </w:tcPr>
          <w:p w14:paraId="39639E82" w14:textId="0D0CFABB" w:rsidR="00407B7E" w:rsidRPr="004164EE" w:rsidRDefault="00407B7E" w:rsidP="00407B7E">
            <w:pPr>
              <w:pStyle w:val="Heading1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t>202</w:t>
            </w:r>
            <w:r w:rsidR="009D3C07">
              <w:t>6</w:t>
            </w:r>
          </w:p>
        </w:tc>
      </w:tr>
      <w:tr w:rsidR="00407B7E" w:rsidRPr="004164EE" w14:paraId="62D85BF7" w14:textId="77777777" w:rsidTr="00407B7E">
        <w:trPr>
          <w:trHeight w:val="795"/>
          <w:jc w:val="center"/>
        </w:trPr>
        <w:tc>
          <w:tcPr>
            <w:tcW w:w="4317" w:type="dxa"/>
            <w:vMerge/>
          </w:tcPr>
          <w:p w14:paraId="3D9FDFFD" w14:textId="77777777" w:rsidR="00407B7E" w:rsidRPr="004164EE" w:rsidRDefault="00407B7E" w:rsidP="00D81510">
            <w:pPr>
              <w:pStyle w:val="Heading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1" w:type="dxa"/>
            <w:vAlign w:val="bottom"/>
          </w:tcPr>
          <w:p w14:paraId="3960C267" w14:textId="1D8E36FE" w:rsidR="00407B7E" w:rsidRPr="004164EE" w:rsidRDefault="00407B7E" w:rsidP="00BB4ABD">
            <w:pPr>
              <w:pStyle w:val="RightAligned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Date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2992" w:type="dxa"/>
          </w:tcPr>
          <w:p w14:paraId="500ECCEC" w14:textId="77777777" w:rsidR="00407B7E" w:rsidRPr="004164EE" w:rsidRDefault="00407B7E" w:rsidP="00BB4ABD">
            <w:pPr>
              <w:pStyle w:val="RightAligned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14CF198" w14:textId="77777777" w:rsidR="0093568C" w:rsidRPr="004164EE" w:rsidRDefault="0093568C" w:rsidP="001E3C2E">
      <w:pPr>
        <w:rPr>
          <w:rFonts w:ascii="Times New Roman" w:hAnsi="Times New Roman"/>
          <w:sz w:val="24"/>
          <w:szCs w:val="24"/>
        </w:rPr>
      </w:pPr>
    </w:p>
    <w:tbl>
      <w:tblPr>
        <w:tblW w:w="10800" w:type="dxa"/>
        <w:jc w:val="center"/>
        <w:tblLook w:val="0000" w:firstRow="0" w:lastRow="0" w:firstColumn="0" w:lastColumn="0" w:noHBand="0" w:noVBand="0"/>
      </w:tblPr>
      <w:tblGrid>
        <w:gridCol w:w="5400"/>
        <w:gridCol w:w="5400"/>
      </w:tblGrid>
      <w:tr w:rsidR="0093568C" w:rsidRPr="004164EE" w14:paraId="5D00B1CD" w14:textId="77777777">
        <w:trPr>
          <w:trHeight w:val="1440"/>
          <w:jc w:val="center"/>
        </w:trPr>
        <w:tc>
          <w:tcPr>
            <w:tcW w:w="5400" w:type="dxa"/>
          </w:tcPr>
          <w:p w14:paraId="1FDD060C" w14:textId="77777777" w:rsidR="0093568C" w:rsidRPr="004164EE" w:rsidRDefault="0093568C" w:rsidP="00D81510">
            <w:pPr>
              <w:pStyle w:val="Heading2"/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To:</w:t>
            </w:r>
          </w:p>
          <w:p w14:paraId="148787C1" w14:textId="77777777" w:rsidR="00B77F64" w:rsidRDefault="00522996" w:rsidP="001E3C2E">
            <w:r w:rsidRPr="00A21A42">
              <w:rPr>
                <w:rFonts w:ascii="Times New Roman" w:hAnsi="Times New Roman"/>
                <w:sz w:val="24"/>
                <w:szCs w:val="24"/>
              </w:rPr>
              <w:t>FDPIR Contact Name:</w:t>
            </w:r>
            <w:r w:rsidR="00A21A42" w:rsidRPr="00A21A42">
              <w:t xml:space="preserve"> </w:t>
            </w:r>
          </w:p>
          <w:p w14:paraId="46CEE809" w14:textId="2E6FB5D4" w:rsidR="0093568C" w:rsidRPr="004164EE" w:rsidRDefault="00522996" w:rsidP="001E3C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Tribe:</w:t>
            </w:r>
            <w:r w:rsidR="00A21A42">
              <w:t xml:space="preserve"> </w:t>
            </w:r>
          </w:p>
          <w:p w14:paraId="0AA88DB2" w14:textId="0E9F6122" w:rsidR="0093568C" w:rsidRPr="004164EE" w:rsidRDefault="00522996" w:rsidP="001E3C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Address:</w:t>
            </w:r>
            <w:r w:rsidR="00A21A42">
              <w:t xml:space="preserve"> </w:t>
            </w:r>
          </w:p>
          <w:p w14:paraId="7F5092C4" w14:textId="419D7FAA" w:rsidR="0093568C" w:rsidRPr="004164EE" w:rsidRDefault="00522996" w:rsidP="001E3C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City:   State</w:t>
            </w:r>
            <w:r w:rsidR="00B77F64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B77F64">
              <w:t xml:space="preserve">  </w:t>
            </w:r>
            <w:r w:rsidR="00B77F64">
              <w:rPr>
                <w:rFonts w:ascii="Times New Roman" w:hAnsi="Times New Roman"/>
                <w:sz w:val="24"/>
                <w:szCs w:val="24"/>
              </w:rPr>
              <w:t>Zip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5836EE">
              <w:t xml:space="preserve"> </w:t>
            </w:r>
          </w:p>
          <w:p w14:paraId="511B76BE" w14:textId="146D1743" w:rsidR="0093568C" w:rsidRDefault="00522996" w:rsidP="00BB4A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Phone:</w:t>
            </w:r>
            <w:r w:rsidR="005836EE">
              <w:t xml:space="preserve"> </w:t>
            </w:r>
          </w:p>
          <w:p w14:paraId="25A73583" w14:textId="38221B11" w:rsidR="00BB4ABD" w:rsidRDefault="00BB4ABD" w:rsidP="00BB4A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Fax:</w:t>
            </w:r>
            <w:r w:rsidR="005836EE">
              <w:t xml:space="preserve"> </w:t>
            </w:r>
          </w:p>
          <w:p w14:paraId="1ABC97F1" w14:textId="0F752EB9" w:rsidR="00BB4ABD" w:rsidRPr="004164EE" w:rsidRDefault="00BB4ABD" w:rsidP="00BB4A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Email:</w:t>
            </w:r>
            <w:r w:rsidR="005836EE">
              <w:t xml:space="preserve"> </w:t>
            </w:r>
          </w:p>
        </w:tc>
        <w:tc>
          <w:tcPr>
            <w:tcW w:w="5400" w:type="dxa"/>
          </w:tcPr>
          <w:p w14:paraId="501DB89D" w14:textId="77777777" w:rsidR="0093568C" w:rsidRPr="004164EE" w:rsidRDefault="00640AAC" w:rsidP="00D81510">
            <w:pPr>
              <w:pStyle w:val="Heading2"/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For:</w:t>
            </w:r>
          </w:p>
          <w:p w14:paraId="1F40447E" w14:textId="5D03799E" w:rsidR="0093568C" w:rsidRPr="004164EE" w:rsidRDefault="004164EE" w:rsidP="001E3C2E">
            <w:pPr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NAFDPIR Due</w:t>
            </w:r>
            <w:r w:rsidR="00766A49">
              <w:rPr>
                <w:rFonts w:ascii="Times New Roman" w:hAnsi="Times New Roman"/>
                <w:sz w:val="24"/>
                <w:szCs w:val="24"/>
              </w:rPr>
              <w:t>s-</w:t>
            </w:r>
            <w:r w:rsidR="002F3339">
              <w:t>2</w:t>
            </w:r>
            <w:r w:rsidR="008A425F">
              <w:t>02</w:t>
            </w:r>
            <w:r w:rsidR="009D3C07">
              <w:t>6</w:t>
            </w:r>
          </w:p>
          <w:p w14:paraId="7F9046FF" w14:textId="77777777" w:rsidR="00D46279" w:rsidRPr="004164EE" w:rsidRDefault="00D46279" w:rsidP="001E3C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EB1E767" w14:textId="77777777" w:rsidR="0093568C" w:rsidRPr="001E3C2E" w:rsidRDefault="0093568C" w:rsidP="001E3C2E"/>
    <w:p w14:paraId="0A0743C5" w14:textId="77777777" w:rsidR="0093568C" w:rsidRPr="001E3C2E" w:rsidRDefault="0093568C" w:rsidP="001E3C2E"/>
    <w:tbl>
      <w:tblPr>
        <w:tblW w:w="10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000" w:firstRow="0" w:lastRow="0" w:firstColumn="0" w:lastColumn="0" w:noHBand="0" w:noVBand="0"/>
      </w:tblPr>
      <w:tblGrid>
        <w:gridCol w:w="7773"/>
        <w:gridCol w:w="2880"/>
      </w:tblGrid>
      <w:tr w:rsidR="004164EE" w:rsidRPr="001E3C2E" w14:paraId="5ACC7EA4" w14:textId="77777777" w:rsidTr="004164EE">
        <w:trPr>
          <w:cantSplit/>
          <w:trHeight w:val="288"/>
          <w:jc w:val="center"/>
        </w:trPr>
        <w:tc>
          <w:tcPr>
            <w:tcW w:w="777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3BF9F07" w14:textId="77777777" w:rsidR="004164EE" w:rsidRPr="004164EE" w:rsidRDefault="004164EE" w:rsidP="0021009B">
            <w:pPr>
              <w:pStyle w:val="Columnheading"/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DESCRIPTION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944ADCD" w14:textId="77777777" w:rsidR="004164EE" w:rsidRPr="004164EE" w:rsidRDefault="004164EE" w:rsidP="0021009B">
            <w:pPr>
              <w:pStyle w:val="Columnheading"/>
              <w:rPr>
                <w:rFonts w:ascii="Times New Roman" w:hAnsi="Times New Roman"/>
                <w:sz w:val="24"/>
                <w:szCs w:val="24"/>
              </w:rPr>
            </w:pPr>
            <w:r w:rsidRPr="004164EE">
              <w:rPr>
                <w:rFonts w:ascii="Times New Roman" w:hAnsi="Times New Roman"/>
                <w:sz w:val="24"/>
                <w:szCs w:val="24"/>
              </w:rPr>
              <w:t>AMOUNT</w:t>
            </w:r>
          </w:p>
        </w:tc>
      </w:tr>
      <w:tr w:rsidR="004164EE" w:rsidRPr="001E3C2E" w14:paraId="4421125E" w14:textId="77777777" w:rsidTr="004164EE">
        <w:trPr>
          <w:cantSplit/>
          <w:trHeight w:val="288"/>
          <w:jc w:val="center"/>
        </w:trPr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234C71" w14:textId="156EB1BD" w:rsidR="004164EE" w:rsidRPr="004164EE" w:rsidRDefault="002F3339" w:rsidP="002100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NAFDPIR</w:t>
            </w:r>
            <w:r w:rsidR="009D3C07">
              <w:t xml:space="preserve"> 2026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ANNUAL DUES </w:t>
            </w:r>
            <w:r w:rsidR="009D3C07">
              <w:t>January 2026 to December 2026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4F387659" w14:textId="77777777" w:rsidR="004164EE" w:rsidRPr="004164EE" w:rsidRDefault="00980753" w:rsidP="00980753">
            <w:pPr>
              <w:pStyle w:val="Amoun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$350.00</w:t>
            </w:r>
          </w:p>
        </w:tc>
      </w:tr>
      <w:tr w:rsidR="004164EE" w:rsidRPr="001E3C2E" w14:paraId="74DA6DD0" w14:textId="77777777" w:rsidTr="004164EE">
        <w:trPr>
          <w:cantSplit/>
          <w:trHeight w:val="288"/>
          <w:jc w:val="center"/>
        </w:trPr>
        <w:tc>
          <w:tcPr>
            <w:tcW w:w="77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CA786A" w14:textId="77777777" w:rsidR="004164EE" w:rsidRPr="004164EE" w:rsidRDefault="008D6DD0" w:rsidP="0021009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08FDE948" wp14:editId="63610CDA">
                  <wp:simplePos x="0" y="0"/>
                  <wp:positionH relativeFrom="margin">
                    <wp:posOffset>977900</wp:posOffset>
                  </wp:positionH>
                  <wp:positionV relativeFrom="margin">
                    <wp:posOffset>114300</wp:posOffset>
                  </wp:positionV>
                  <wp:extent cx="3076575" cy="3114675"/>
                  <wp:effectExtent l="0" t="0" r="0" b="0"/>
                  <wp:wrapThrough wrapText="bothSides">
                    <wp:wrapPolygon edited="0">
                      <wp:start x="0" y="0"/>
                      <wp:lineTo x="0" y="21534"/>
                      <wp:lineTo x="21533" y="21534"/>
                      <wp:lineTo x="21533" y="0"/>
                      <wp:lineTo x="0" y="0"/>
                    </wp:wrapPolygon>
                  </wp:wrapThrough>
                  <wp:docPr id="2" name="Picture 0" descr="NAFDPIR (full Color)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0" descr="NAFDPIR (full Color) logo.jpg"/>
                          <pic:cNvPicPr/>
                        </pic:nvPicPr>
                        <pic:blipFill>
                          <a:blip r:embed="rId7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497A534C" w14:textId="77777777" w:rsidR="004164EE" w:rsidRPr="004164EE" w:rsidRDefault="004164EE" w:rsidP="00D81510">
            <w:pPr>
              <w:pStyle w:val="Amoun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4EE" w:rsidRPr="001E3C2E" w14:paraId="07FA1324" w14:textId="77777777" w:rsidTr="004164EE">
        <w:trPr>
          <w:cantSplit/>
          <w:trHeight w:val="288"/>
          <w:jc w:val="center"/>
        </w:trPr>
        <w:tc>
          <w:tcPr>
            <w:tcW w:w="77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B3B148" w14:textId="77777777" w:rsidR="004164EE" w:rsidRPr="004164EE" w:rsidRDefault="004164EE" w:rsidP="0021009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5AA50693" w14:textId="77777777" w:rsidR="004164EE" w:rsidRPr="004164EE" w:rsidRDefault="004164EE" w:rsidP="00D81510">
            <w:pPr>
              <w:pStyle w:val="Amoun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64EE" w:rsidRPr="001E3C2E" w14:paraId="7D92425A" w14:textId="77777777" w:rsidTr="008D6DD0">
        <w:trPr>
          <w:cantSplit/>
          <w:trHeight w:val="37"/>
          <w:jc w:val="center"/>
        </w:trPr>
        <w:tc>
          <w:tcPr>
            <w:tcW w:w="7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D0879" w14:textId="77777777" w:rsidR="004164EE" w:rsidRPr="001E3C2E" w:rsidRDefault="004164EE" w:rsidP="0021009B"/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31FACCDF" w14:textId="77777777" w:rsidR="004164EE" w:rsidRPr="001E3C2E" w:rsidRDefault="004164EE" w:rsidP="00D81510">
            <w:pPr>
              <w:pStyle w:val="Amount"/>
            </w:pPr>
          </w:p>
        </w:tc>
      </w:tr>
      <w:tr w:rsidR="004164EE" w:rsidRPr="004164EE" w14:paraId="7310CD46" w14:textId="77777777" w:rsidTr="004164EE">
        <w:trPr>
          <w:cantSplit/>
          <w:trHeight w:val="288"/>
          <w:jc w:val="center"/>
        </w:trPr>
        <w:tc>
          <w:tcPr>
            <w:tcW w:w="77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087180" w14:textId="77777777" w:rsidR="004164EE" w:rsidRPr="001E3C2E" w:rsidRDefault="004164EE" w:rsidP="001E3C2E"/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16" w:type="dxa"/>
              <w:right w:w="216" w:type="dxa"/>
            </w:tcMar>
            <w:vAlign w:val="center"/>
          </w:tcPr>
          <w:p w14:paraId="31F7309D" w14:textId="77777777" w:rsidR="004164EE" w:rsidRPr="004164EE" w:rsidRDefault="00980753" w:rsidP="00D81510">
            <w:pPr>
              <w:pStyle w:val="Amoun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$3</w:t>
            </w:r>
            <w:r w:rsidR="004164EE" w:rsidRPr="004164EE">
              <w:rPr>
                <w:rFonts w:ascii="Times New Roman" w:hAnsi="Times New Roman"/>
                <w:sz w:val="24"/>
                <w:szCs w:val="24"/>
              </w:rPr>
              <w:t>50.00</w:t>
            </w:r>
          </w:p>
        </w:tc>
      </w:tr>
    </w:tbl>
    <w:p w14:paraId="669FF941" w14:textId="77777777" w:rsidR="0093568C" w:rsidRPr="001E3C2E" w:rsidRDefault="0093568C" w:rsidP="001E3C2E"/>
    <w:p w14:paraId="222A1226" w14:textId="77777777" w:rsidR="00B764B8" w:rsidRDefault="00B764B8" w:rsidP="004164EE"/>
    <w:p w14:paraId="430705FC" w14:textId="77777777" w:rsidR="004164EE" w:rsidRDefault="004164EE" w:rsidP="004164EE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4164EE">
        <w:rPr>
          <w:rFonts w:ascii="Times New Roman" w:hAnsi="Times New Roman"/>
          <w:b/>
          <w:i/>
          <w:sz w:val="24"/>
          <w:szCs w:val="24"/>
        </w:rPr>
        <w:t>Make checks payable to NAFDPIR</w:t>
      </w:r>
    </w:p>
    <w:p w14:paraId="7F7D67A4" w14:textId="77777777" w:rsidR="00BB4ABD" w:rsidRPr="004164EE" w:rsidRDefault="00BB4ABD" w:rsidP="004164EE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c/o Jaime Prouty, NAFDPIR Treasurer</w:t>
      </w:r>
    </w:p>
    <w:sectPr w:rsidR="00BB4ABD" w:rsidRPr="004164EE" w:rsidSect="004164EE">
      <w:footerReference w:type="default" r:id="rId8"/>
      <w:pgSz w:w="12240" w:h="15840"/>
      <w:pgMar w:top="720" w:right="720" w:bottom="1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2657E" w14:textId="77777777" w:rsidR="005F5F99" w:rsidRDefault="005F5F99" w:rsidP="009A15FB">
      <w:pPr>
        <w:spacing w:line="240" w:lineRule="auto"/>
      </w:pPr>
      <w:r>
        <w:separator/>
      </w:r>
    </w:p>
  </w:endnote>
  <w:endnote w:type="continuationSeparator" w:id="0">
    <w:p w14:paraId="3F9726C2" w14:textId="77777777" w:rsidR="005F5F99" w:rsidRDefault="005F5F99" w:rsidP="009A15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EE864" w14:textId="1B90798E" w:rsidR="009A15FB" w:rsidRDefault="009D3C07">
    <w:pPr>
      <w:pStyle w:val="Footer"/>
    </w:pPr>
    <w:r>
      <w:t xml:space="preserve">01/2026 </w:t>
    </w:r>
    <w:r w:rsidR="009A15FB">
      <w:t>revised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348D3" w14:textId="77777777" w:rsidR="005F5F99" w:rsidRDefault="005F5F99" w:rsidP="009A15FB">
      <w:pPr>
        <w:spacing w:line="240" w:lineRule="auto"/>
      </w:pPr>
      <w:r>
        <w:separator/>
      </w:r>
    </w:p>
  </w:footnote>
  <w:footnote w:type="continuationSeparator" w:id="0">
    <w:p w14:paraId="4540D787" w14:textId="77777777" w:rsidR="005F5F99" w:rsidRDefault="005F5F99" w:rsidP="009A15F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2311D"/>
    <w:multiLevelType w:val="hybridMultilevel"/>
    <w:tmpl w:val="B64E4A0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72B2751F"/>
    <w:multiLevelType w:val="hybridMultilevel"/>
    <w:tmpl w:val="DE88B224"/>
    <w:lvl w:ilvl="0" w:tplc="A8427020">
      <w:start w:val="1"/>
      <w:numFmt w:val="decimal"/>
      <w:lvlText w:val="%1."/>
      <w:lvlJc w:val="left"/>
      <w:pPr>
        <w:tabs>
          <w:tab w:val="num" w:pos="288"/>
        </w:tabs>
        <w:ind w:left="288" w:hanging="288"/>
      </w:pPr>
      <w:rPr>
        <w:rFonts w:ascii="Arial" w:hAnsi="Arial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63634493">
    <w:abstractNumId w:val="0"/>
  </w:num>
  <w:num w:numId="2" w16cid:durableId="18157536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 w:cryptProviderType="rsaFull" w:cryptAlgorithmClass="hash" w:cryptAlgorithmType="typeAny" w:cryptAlgorithmSid="4" w:cryptSpinCount="100000" w:hash="zSW0JN5thIck00JXWj11lKBAbf4=" w:salt="bkm5JZr3SyGcEofFkKj4iA==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4EE"/>
    <w:rsid w:val="0004736B"/>
    <w:rsid w:val="000C64FF"/>
    <w:rsid w:val="000D013C"/>
    <w:rsid w:val="000D0E9E"/>
    <w:rsid w:val="001961F9"/>
    <w:rsid w:val="001E3C2E"/>
    <w:rsid w:val="00202CB2"/>
    <w:rsid w:val="0021009B"/>
    <w:rsid w:val="00224434"/>
    <w:rsid w:val="002D2E20"/>
    <w:rsid w:val="002F3339"/>
    <w:rsid w:val="00311842"/>
    <w:rsid w:val="00341D54"/>
    <w:rsid w:val="00347B10"/>
    <w:rsid w:val="003661BB"/>
    <w:rsid w:val="00371A7E"/>
    <w:rsid w:val="003E7AA0"/>
    <w:rsid w:val="003F03CA"/>
    <w:rsid w:val="00407B7E"/>
    <w:rsid w:val="004164EE"/>
    <w:rsid w:val="00473FA7"/>
    <w:rsid w:val="004B251B"/>
    <w:rsid w:val="004E3D74"/>
    <w:rsid w:val="00522996"/>
    <w:rsid w:val="00525E54"/>
    <w:rsid w:val="005404D4"/>
    <w:rsid w:val="005467AB"/>
    <w:rsid w:val="00552D71"/>
    <w:rsid w:val="005836EE"/>
    <w:rsid w:val="00586B27"/>
    <w:rsid w:val="005A6D66"/>
    <w:rsid w:val="005C72FF"/>
    <w:rsid w:val="005D3E4B"/>
    <w:rsid w:val="005F5F99"/>
    <w:rsid w:val="006246F3"/>
    <w:rsid w:val="00640AAC"/>
    <w:rsid w:val="00650939"/>
    <w:rsid w:val="00724A0A"/>
    <w:rsid w:val="00726603"/>
    <w:rsid w:val="00766A49"/>
    <w:rsid w:val="007C32D9"/>
    <w:rsid w:val="007F3D8D"/>
    <w:rsid w:val="00813AA4"/>
    <w:rsid w:val="008330B2"/>
    <w:rsid w:val="008854A0"/>
    <w:rsid w:val="008A425F"/>
    <w:rsid w:val="008C1DFD"/>
    <w:rsid w:val="008D6DD0"/>
    <w:rsid w:val="0093568C"/>
    <w:rsid w:val="00951F86"/>
    <w:rsid w:val="00980753"/>
    <w:rsid w:val="00985A58"/>
    <w:rsid w:val="009A15FB"/>
    <w:rsid w:val="009D3C07"/>
    <w:rsid w:val="00A044A9"/>
    <w:rsid w:val="00A21A42"/>
    <w:rsid w:val="00A67B29"/>
    <w:rsid w:val="00A71A8C"/>
    <w:rsid w:val="00AB03C9"/>
    <w:rsid w:val="00AD0C51"/>
    <w:rsid w:val="00AD1649"/>
    <w:rsid w:val="00AD7FBF"/>
    <w:rsid w:val="00B00B1D"/>
    <w:rsid w:val="00B24F64"/>
    <w:rsid w:val="00B45DC8"/>
    <w:rsid w:val="00B764B8"/>
    <w:rsid w:val="00B77F64"/>
    <w:rsid w:val="00BB4ABD"/>
    <w:rsid w:val="00BD7A44"/>
    <w:rsid w:val="00C259F2"/>
    <w:rsid w:val="00C60CDF"/>
    <w:rsid w:val="00CB5825"/>
    <w:rsid w:val="00CF5CBF"/>
    <w:rsid w:val="00D4146A"/>
    <w:rsid w:val="00D45E69"/>
    <w:rsid w:val="00D46279"/>
    <w:rsid w:val="00D7231E"/>
    <w:rsid w:val="00D76A11"/>
    <w:rsid w:val="00D81510"/>
    <w:rsid w:val="00DD212E"/>
    <w:rsid w:val="00DE611A"/>
    <w:rsid w:val="00E50C12"/>
    <w:rsid w:val="00E6107D"/>
    <w:rsid w:val="00E65849"/>
    <w:rsid w:val="00E862B0"/>
    <w:rsid w:val="00E87D7A"/>
    <w:rsid w:val="00EE680E"/>
    <w:rsid w:val="00F52042"/>
    <w:rsid w:val="00FB1848"/>
    <w:rsid w:val="00FF4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B40EC6"/>
  <w15:docId w15:val="{4296430E-AC81-4E97-8F99-8555BCCD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1009B"/>
    <w:pPr>
      <w:spacing w:line="264" w:lineRule="auto"/>
    </w:pPr>
    <w:rPr>
      <w:rFonts w:ascii="Tahoma" w:hAnsi="Tahoma"/>
      <w:spacing w:val="4"/>
      <w:sz w:val="17"/>
      <w:szCs w:val="18"/>
    </w:rPr>
  </w:style>
  <w:style w:type="paragraph" w:styleId="Heading1">
    <w:name w:val="heading 1"/>
    <w:basedOn w:val="Normal"/>
    <w:next w:val="Normal"/>
    <w:qFormat/>
    <w:rsid w:val="00A67B29"/>
    <w:pPr>
      <w:jc w:val="right"/>
      <w:outlineLvl w:val="0"/>
    </w:pPr>
    <w:rPr>
      <w:b/>
      <w:color w:val="808080"/>
      <w:sz w:val="40"/>
    </w:rPr>
  </w:style>
  <w:style w:type="paragraph" w:styleId="Heading2">
    <w:name w:val="heading 2"/>
    <w:basedOn w:val="Normal"/>
    <w:next w:val="Normal"/>
    <w:qFormat/>
    <w:rsid w:val="00D81510"/>
    <w:pPr>
      <w:outlineLvl w:val="1"/>
    </w:pPr>
    <w:rPr>
      <w:b/>
      <w:caps/>
      <w:sz w:val="16"/>
      <w:szCs w:val="16"/>
    </w:rPr>
  </w:style>
  <w:style w:type="paragraph" w:styleId="Heading3">
    <w:name w:val="heading 3"/>
    <w:basedOn w:val="Normal"/>
    <w:next w:val="Normal"/>
    <w:qFormat/>
    <w:rsid w:val="008C1DFD"/>
    <w:pPr>
      <w:outlineLvl w:val="2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E3C2E"/>
    <w:rPr>
      <w:rFonts w:cs="Tahoma"/>
      <w:sz w:val="16"/>
      <w:szCs w:val="16"/>
    </w:rPr>
  </w:style>
  <w:style w:type="paragraph" w:customStyle="1" w:styleId="Companyname">
    <w:name w:val="Company name"/>
    <w:basedOn w:val="Normal"/>
    <w:rsid w:val="00D81510"/>
    <w:pPr>
      <w:spacing w:before="140"/>
    </w:pPr>
    <w:rPr>
      <w:b/>
      <w:sz w:val="24"/>
    </w:rPr>
  </w:style>
  <w:style w:type="paragraph" w:customStyle="1" w:styleId="Columnheading">
    <w:name w:val="Column heading"/>
    <w:basedOn w:val="Normal"/>
    <w:rsid w:val="00AB03C9"/>
    <w:pPr>
      <w:jc w:val="center"/>
    </w:pPr>
    <w:rPr>
      <w:b/>
      <w:sz w:val="16"/>
    </w:rPr>
  </w:style>
  <w:style w:type="paragraph" w:customStyle="1" w:styleId="RightAligned">
    <w:name w:val="Right Aligned"/>
    <w:basedOn w:val="Normal"/>
    <w:rsid w:val="00AB03C9"/>
    <w:pPr>
      <w:jc w:val="right"/>
    </w:pPr>
    <w:rPr>
      <w:caps/>
      <w:sz w:val="16"/>
      <w:szCs w:val="16"/>
    </w:rPr>
  </w:style>
  <w:style w:type="paragraph" w:customStyle="1" w:styleId="Thankyou">
    <w:name w:val="Thank you"/>
    <w:basedOn w:val="Columnheading"/>
    <w:rsid w:val="00D81510"/>
    <w:rPr>
      <w:bCs/>
      <w:sz w:val="20"/>
    </w:rPr>
  </w:style>
  <w:style w:type="paragraph" w:customStyle="1" w:styleId="Amount">
    <w:name w:val="Amount"/>
    <w:basedOn w:val="Normal"/>
    <w:rsid w:val="00D81510"/>
    <w:pPr>
      <w:jc w:val="right"/>
    </w:pPr>
    <w:rPr>
      <w:szCs w:val="20"/>
    </w:rPr>
  </w:style>
  <w:style w:type="paragraph" w:styleId="Header">
    <w:name w:val="header"/>
    <w:basedOn w:val="Normal"/>
    <w:link w:val="HeaderChar"/>
    <w:rsid w:val="009A15F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9A15FB"/>
    <w:rPr>
      <w:rFonts w:ascii="Tahoma" w:hAnsi="Tahoma"/>
      <w:spacing w:val="4"/>
      <w:sz w:val="17"/>
      <w:szCs w:val="18"/>
    </w:rPr>
  </w:style>
  <w:style w:type="paragraph" w:styleId="Footer">
    <w:name w:val="footer"/>
    <w:basedOn w:val="Normal"/>
    <w:link w:val="FooterChar"/>
    <w:rsid w:val="009A15F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9A15FB"/>
    <w:rPr>
      <w:rFonts w:ascii="Tahoma" w:hAnsi="Tahoma"/>
      <w:spacing w:val="4"/>
      <w:sz w:val="17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hayes\Application%20Data\Microsoft\Templates\Services%20invoice%20with%20hours%20and%20r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Services invoice with hours and rate</Template>
  <TotalTime>1</TotalTime>
  <Pages>1</Pages>
  <Words>65</Words>
  <Characters>414</Characters>
  <Application>Microsoft Office Word</Application>
  <DocSecurity>0</DocSecurity>
  <Lines>41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jhayes</dc:creator>
  <cp:lastModifiedBy>Marisa Fuller</cp:lastModifiedBy>
  <cp:revision>2</cp:revision>
  <cp:lastPrinted>2011-03-02T16:46:00Z</cp:lastPrinted>
  <dcterms:created xsi:type="dcterms:W3CDTF">2026-03-04T14:10:00Z</dcterms:created>
  <dcterms:modified xsi:type="dcterms:W3CDTF">2026-03-04T14:10:00Z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TC062071081033</vt:lpwstr>
  </property>
</Properties>
</file>