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00" w:type="dxa"/>
        <w:jc w:val="center"/>
        <w:tblLook w:val="0000" w:firstRow="0" w:lastRow="0" w:firstColumn="0" w:lastColumn="0" w:noHBand="0" w:noVBand="0"/>
      </w:tblPr>
      <w:tblGrid>
        <w:gridCol w:w="4317"/>
        <w:gridCol w:w="3491"/>
        <w:gridCol w:w="2992"/>
      </w:tblGrid>
      <w:tr w:rsidR="00407B7E" w:rsidRPr="004164EE" w14:paraId="3DC4AFFA" w14:textId="77777777" w:rsidTr="00407B7E">
        <w:trPr>
          <w:trHeight w:val="795"/>
          <w:jc w:val="center"/>
        </w:trPr>
        <w:tc>
          <w:tcPr>
            <w:tcW w:w="4317" w:type="dxa"/>
            <w:vMerge w:val="restart"/>
          </w:tcPr>
          <w:p w14:paraId="002478FE" w14:textId="77777777" w:rsidR="00407B7E" w:rsidRPr="004164EE" w:rsidRDefault="00407B7E" w:rsidP="00D81510">
            <w:pPr>
              <w:pStyle w:val="Companyname"/>
              <w:rPr>
                <w:rFonts w:ascii="Times New Roman" w:hAnsi="Times New Roman"/>
                <w:szCs w:val="24"/>
              </w:rPr>
            </w:pPr>
            <w:r w:rsidRPr="004164EE">
              <w:rPr>
                <w:rFonts w:ascii="Times New Roman" w:hAnsi="Times New Roman"/>
                <w:szCs w:val="24"/>
              </w:rPr>
              <w:t>National Association of Food Distribution Programs on Indian Reservations</w:t>
            </w:r>
          </w:p>
          <w:p w14:paraId="1242566F" w14:textId="77777777" w:rsidR="00407B7E" w:rsidRPr="004164EE" w:rsidRDefault="00407B7E" w:rsidP="001E3C2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FA8F9C" w14:textId="77777777" w:rsidR="00407B7E" w:rsidRPr="004164EE" w:rsidRDefault="00407B7E" w:rsidP="001E3C2E">
            <w:pPr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P.O. Box 908</w:t>
            </w:r>
          </w:p>
          <w:p w14:paraId="486406C1" w14:textId="77777777" w:rsidR="00407B7E" w:rsidRPr="004164EE" w:rsidRDefault="00407B7E" w:rsidP="001E3C2E">
            <w:pPr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Lawton, OK 73502</w:t>
            </w:r>
          </w:p>
          <w:p w14:paraId="4063F728" w14:textId="77777777" w:rsidR="00407B7E" w:rsidRDefault="00407B7E" w:rsidP="004164EE">
            <w:pPr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Phone (580) 492-3327</w:t>
            </w:r>
          </w:p>
          <w:p w14:paraId="560D8BCD" w14:textId="0FBAB5A0" w:rsidR="00407B7E" w:rsidRPr="004164EE" w:rsidRDefault="00407B7E" w:rsidP="004164EE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Email </w:t>
            </w:r>
            <w:r w:rsidR="00DE611A">
              <w:t>jaime</w:t>
            </w:r>
            <w:r>
              <w:t>.</w:t>
            </w:r>
            <w:r w:rsidR="00DE611A">
              <w:t>p</w:t>
            </w:r>
            <w:r>
              <w:t>routy@comanchenation.com</w:t>
            </w:r>
            <w:r w:rsidRPr="004164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91" w:type="dxa"/>
          </w:tcPr>
          <w:p w14:paraId="60B9223E" w14:textId="77777777" w:rsidR="00407B7E" w:rsidRPr="004164EE" w:rsidRDefault="00407B7E" w:rsidP="00E6107D">
            <w:pPr>
              <w:pStyle w:val="Heading1"/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INVOICE</w:t>
            </w:r>
            <w:r>
              <w:t>#</w:t>
            </w:r>
          </w:p>
        </w:tc>
        <w:tc>
          <w:tcPr>
            <w:tcW w:w="2992" w:type="dxa"/>
          </w:tcPr>
          <w:p w14:paraId="39639E82" w14:textId="6324487B" w:rsidR="00407B7E" w:rsidRPr="004164EE" w:rsidRDefault="00407B7E" w:rsidP="00407B7E">
            <w:pPr>
              <w:pStyle w:val="Heading1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t>202</w:t>
            </w:r>
            <w:r w:rsidR="00DE611A">
              <w:t>5</w:t>
            </w:r>
          </w:p>
        </w:tc>
      </w:tr>
      <w:tr w:rsidR="00407B7E" w:rsidRPr="004164EE" w14:paraId="62D85BF7" w14:textId="77777777" w:rsidTr="00407B7E">
        <w:trPr>
          <w:trHeight w:val="795"/>
          <w:jc w:val="center"/>
        </w:trPr>
        <w:tc>
          <w:tcPr>
            <w:tcW w:w="4317" w:type="dxa"/>
            <w:vMerge/>
          </w:tcPr>
          <w:p w14:paraId="3D9FDFFD" w14:textId="77777777" w:rsidR="00407B7E" w:rsidRPr="004164EE" w:rsidRDefault="00407B7E" w:rsidP="00D81510">
            <w:pPr>
              <w:pStyle w:val="Heading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1" w:type="dxa"/>
            <w:vAlign w:val="bottom"/>
          </w:tcPr>
          <w:p w14:paraId="3960C267" w14:textId="77777777" w:rsidR="00407B7E" w:rsidRPr="004164EE" w:rsidRDefault="00407B7E" w:rsidP="00BB4ABD">
            <w:pPr>
              <w:pStyle w:val="RightAligned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Date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2992" w:type="dxa"/>
          </w:tcPr>
          <w:p w14:paraId="500ECCEC" w14:textId="77777777" w:rsidR="00407B7E" w:rsidRPr="004164EE" w:rsidRDefault="00407B7E" w:rsidP="00BB4ABD">
            <w:pPr>
              <w:pStyle w:val="RightAligne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4CF198" w14:textId="77777777" w:rsidR="0093568C" w:rsidRPr="004164EE" w:rsidRDefault="0093568C" w:rsidP="001E3C2E">
      <w:pPr>
        <w:rPr>
          <w:rFonts w:ascii="Times New Roman" w:hAnsi="Times New Roman"/>
          <w:sz w:val="24"/>
          <w:szCs w:val="24"/>
        </w:rPr>
      </w:pPr>
    </w:p>
    <w:tbl>
      <w:tblPr>
        <w:tblW w:w="10800" w:type="dxa"/>
        <w:jc w:val="center"/>
        <w:tblLook w:val="0000" w:firstRow="0" w:lastRow="0" w:firstColumn="0" w:lastColumn="0" w:noHBand="0" w:noVBand="0"/>
      </w:tblPr>
      <w:tblGrid>
        <w:gridCol w:w="5400"/>
        <w:gridCol w:w="5400"/>
      </w:tblGrid>
      <w:tr w:rsidR="0093568C" w:rsidRPr="004164EE" w14:paraId="5D00B1CD" w14:textId="77777777">
        <w:trPr>
          <w:trHeight w:val="1440"/>
          <w:jc w:val="center"/>
        </w:trPr>
        <w:tc>
          <w:tcPr>
            <w:tcW w:w="5400" w:type="dxa"/>
          </w:tcPr>
          <w:p w14:paraId="1FDD060C" w14:textId="77777777" w:rsidR="0093568C" w:rsidRPr="004164EE" w:rsidRDefault="0093568C" w:rsidP="00D81510">
            <w:pPr>
              <w:pStyle w:val="Heading2"/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To:</w:t>
            </w:r>
          </w:p>
          <w:p w14:paraId="7D3DCC2D" w14:textId="77777777" w:rsidR="0093568C" w:rsidRPr="004164EE" w:rsidRDefault="00522996" w:rsidP="001E3C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FDPIR Contact Name:</w:t>
            </w:r>
          </w:p>
          <w:p w14:paraId="46CEE809" w14:textId="77777777" w:rsidR="0093568C" w:rsidRPr="004164EE" w:rsidRDefault="00522996" w:rsidP="001E3C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Tribe: </w:t>
            </w:r>
          </w:p>
          <w:p w14:paraId="0AA88DB2" w14:textId="77777777" w:rsidR="0093568C" w:rsidRPr="004164EE" w:rsidRDefault="00522996" w:rsidP="001E3C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Address:</w:t>
            </w:r>
          </w:p>
          <w:p w14:paraId="7F5092C4" w14:textId="77777777" w:rsidR="0093568C" w:rsidRPr="004164EE" w:rsidRDefault="00522996" w:rsidP="001E3C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City:   State:   Zip:</w:t>
            </w:r>
          </w:p>
          <w:p w14:paraId="511B76BE" w14:textId="77777777" w:rsidR="0093568C" w:rsidRDefault="00522996" w:rsidP="00BB4A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Phone:</w:t>
            </w:r>
          </w:p>
          <w:p w14:paraId="25A73583" w14:textId="77777777" w:rsidR="00BB4ABD" w:rsidRDefault="00BB4ABD" w:rsidP="00BB4A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Fax:</w:t>
            </w:r>
          </w:p>
          <w:p w14:paraId="1ABC97F1" w14:textId="77777777" w:rsidR="00BB4ABD" w:rsidRPr="004164EE" w:rsidRDefault="00BB4ABD" w:rsidP="00BB4A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Email:</w:t>
            </w:r>
          </w:p>
        </w:tc>
        <w:tc>
          <w:tcPr>
            <w:tcW w:w="5400" w:type="dxa"/>
          </w:tcPr>
          <w:p w14:paraId="501DB89D" w14:textId="77777777" w:rsidR="0093568C" w:rsidRPr="004164EE" w:rsidRDefault="00640AAC" w:rsidP="00D81510">
            <w:pPr>
              <w:pStyle w:val="Heading2"/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For:</w:t>
            </w:r>
          </w:p>
          <w:p w14:paraId="1F40447E" w14:textId="778F9FC6" w:rsidR="0093568C" w:rsidRPr="004164EE" w:rsidRDefault="004164EE" w:rsidP="001E3C2E">
            <w:pPr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NAFDPIR Due</w:t>
            </w:r>
            <w:r w:rsidR="00766A49">
              <w:rPr>
                <w:rFonts w:ascii="Times New Roman" w:hAnsi="Times New Roman"/>
                <w:sz w:val="24"/>
                <w:szCs w:val="24"/>
              </w:rPr>
              <w:t>s-</w:t>
            </w:r>
            <w:r w:rsidR="002F3339">
              <w:t>2</w:t>
            </w:r>
            <w:r w:rsidR="008A425F">
              <w:t>02</w:t>
            </w:r>
            <w:r w:rsidR="00DE611A">
              <w:t>5</w:t>
            </w:r>
          </w:p>
          <w:p w14:paraId="7F9046FF" w14:textId="77777777" w:rsidR="00D46279" w:rsidRPr="004164EE" w:rsidRDefault="00D46279" w:rsidP="001E3C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EB1E767" w14:textId="77777777" w:rsidR="0093568C" w:rsidRPr="001E3C2E" w:rsidRDefault="0093568C" w:rsidP="001E3C2E"/>
    <w:p w14:paraId="0A0743C5" w14:textId="77777777" w:rsidR="0093568C" w:rsidRPr="001E3C2E" w:rsidRDefault="0093568C" w:rsidP="001E3C2E"/>
    <w:tbl>
      <w:tblPr>
        <w:tblW w:w="10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773"/>
        <w:gridCol w:w="2880"/>
      </w:tblGrid>
      <w:tr w:rsidR="004164EE" w:rsidRPr="001E3C2E" w14:paraId="5ACC7EA4" w14:textId="77777777" w:rsidTr="004164EE">
        <w:trPr>
          <w:cantSplit/>
          <w:trHeight w:val="288"/>
          <w:jc w:val="center"/>
        </w:trPr>
        <w:tc>
          <w:tcPr>
            <w:tcW w:w="77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3BF9F07" w14:textId="77777777" w:rsidR="004164EE" w:rsidRPr="004164EE" w:rsidRDefault="004164EE" w:rsidP="0021009B">
            <w:pPr>
              <w:pStyle w:val="Columnheading"/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DESCRIPTION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944ADCD" w14:textId="77777777" w:rsidR="004164EE" w:rsidRPr="004164EE" w:rsidRDefault="004164EE" w:rsidP="0021009B">
            <w:pPr>
              <w:pStyle w:val="Columnheading"/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AMOUNT</w:t>
            </w:r>
          </w:p>
        </w:tc>
      </w:tr>
      <w:tr w:rsidR="004164EE" w:rsidRPr="001E3C2E" w14:paraId="4421125E" w14:textId="77777777" w:rsidTr="004164EE">
        <w:trPr>
          <w:cantSplit/>
          <w:trHeight w:val="288"/>
          <w:jc w:val="center"/>
        </w:trPr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234C71" w14:textId="66C4E80E" w:rsidR="004164EE" w:rsidRPr="004164EE" w:rsidRDefault="002F3339" w:rsidP="002100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NAFDPIR ANNUAL DUES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4F387659" w14:textId="77777777" w:rsidR="004164EE" w:rsidRPr="004164EE" w:rsidRDefault="00980753" w:rsidP="00980753">
            <w:pPr>
              <w:pStyle w:val="Amoun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$350.00</w:t>
            </w:r>
          </w:p>
        </w:tc>
      </w:tr>
      <w:tr w:rsidR="004164EE" w:rsidRPr="001E3C2E" w14:paraId="74DA6DD0" w14:textId="77777777" w:rsidTr="004164EE">
        <w:trPr>
          <w:cantSplit/>
          <w:trHeight w:val="288"/>
          <w:jc w:val="center"/>
        </w:trPr>
        <w:tc>
          <w:tcPr>
            <w:tcW w:w="77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CA786A" w14:textId="77777777" w:rsidR="004164EE" w:rsidRPr="004164EE" w:rsidRDefault="008D6DD0" w:rsidP="002100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8FDE948" wp14:editId="0FEB1573">
                  <wp:simplePos x="0" y="0"/>
                  <wp:positionH relativeFrom="margin">
                    <wp:posOffset>977900</wp:posOffset>
                  </wp:positionH>
                  <wp:positionV relativeFrom="margin">
                    <wp:posOffset>114300</wp:posOffset>
                  </wp:positionV>
                  <wp:extent cx="3076575" cy="3114675"/>
                  <wp:effectExtent l="0" t="0" r="0" b="0"/>
                  <wp:wrapThrough wrapText="bothSides">
                    <wp:wrapPolygon edited="0">
                      <wp:start x="0" y="0"/>
                      <wp:lineTo x="0" y="21534"/>
                      <wp:lineTo x="21533" y="21534"/>
                      <wp:lineTo x="21533" y="0"/>
                      <wp:lineTo x="0" y="0"/>
                    </wp:wrapPolygon>
                  </wp:wrapThrough>
                  <wp:docPr id="2" name="Picture 0" descr="NAFDPIR (full Color)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FDPIR (full Color) logo.jpg"/>
                          <pic:cNvPicPr/>
                        </pic:nvPicPr>
                        <pic:blipFill>
                          <a:blip r:embed="rId7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497A534C" w14:textId="77777777" w:rsidR="004164EE" w:rsidRPr="004164EE" w:rsidRDefault="004164EE" w:rsidP="00D81510">
            <w:pPr>
              <w:pStyle w:val="Amoun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4EE" w:rsidRPr="001E3C2E" w14:paraId="07FA1324" w14:textId="77777777" w:rsidTr="004164EE">
        <w:trPr>
          <w:cantSplit/>
          <w:trHeight w:val="288"/>
          <w:jc w:val="center"/>
        </w:trPr>
        <w:tc>
          <w:tcPr>
            <w:tcW w:w="77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B3B148" w14:textId="77777777" w:rsidR="004164EE" w:rsidRPr="004164EE" w:rsidRDefault="004164EE" w:rsidP="002100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5AA50693" w14:textId="77777777" w:rsidR="004164EE" w:rsidRPr="004164EE" w:rsidRDefault="004164EE" w:rsidP="00D81510">
            <w:pPr>
              <w:pStyle w:val="Amoun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4EE" w:rsidRPr="001E3C2E" w14:paraId="7D92425A" w14:textId="77777777" w:rsidTr="008D6DD0">
        <w:trPr>
          <w:cantSplit/>
          <w:trHeight w:val="37"/>
          <w:jc w:val="center"/>
        </w:trPr>
        <w:tc>
          <w:tcPr>
            <w:tcW w:w="7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0879" w14:textId="77777777" w:rsidR="004164EE" w:rsidRPr="001E3C2E" w:rsidRDefault="004164EE" w:rsidP="0021009B"/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31FACCDF" w14:textId="77777777" w:rsidR="004164EE" w:rsidRPr="001E3C2E" w:rsidRDefault="004164EE" w:rsidP="00D81510">
            <w:pPr>
              <w:pStyle w:val="Amount"/>
            </w:pPr>
          </w:p>
        </w:tc>
      </w:tr>
      <w:tr w:rsidR="004164EE" w:rsidRPr="004164EE" w14:paraId="7310CD46" w14:textId="77777777" w:rsidTr="004164EE">
        <w:trPr>
          <w:cantSplit/>
          <w:trHeight w:val="288"/>
          <w:jc w:val="center"/>
        </w:trPr>
        <w:tc>
          <w:tcPr>
            <w:tcW w:w="77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087180" w14:textId="77777777" w:rsidR="004164EE" w:rsidRPr="001E3C2E" w:rsidRDefault="004164EE" w:rsidP="001E3C2E"/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31F7309D" w14:textId="77777777" w:rsidR="004164EE" w:rsidRPr="004164EE" w:rsidRDefault="00980753" w:rsidP="00D81510">
            <w:pPr>
              <w:pStyle w:val="Amoun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$3</w:t>
            </w:r>
            <w:r w:rsidR="004164EE" w:rsidRPr="004164EE">
              <w:rPr>
                <w:rFonts w:ascii="Times New Roman" w:hAnsi="Times New Roman"/>
                <w:sz w:val="24"/>
                <w:szCs w:val="24"/>
              </w:rPr>
              <w:t>50.00</w:t>
            </w:r>
          </w:p>
        </w:tc>
      </w:tr>
    </w:tbl>
    <w:p w14:paraId="669FF941" w14:textId="77777777" w:rsidR="0093568C" w:rsidRPr="001E3C2E" w:rsidRDefault="0093568C" w:rsidP="001E3C2E"/>
    <w:p w14:paraId="222A1226" w14:textId="77777777" w:rsidR="00B764B8" w:rsidRDefault="00B764B8" w:rsidP="004164EE"/>
    <w:p w14:paraId="430705FC" w14:textId="77777777" w:rsidR="004164EE" w:rsidRDefault="004164EE" w:rsidP="004164EE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4164EE">
        <w:rPr>
          <w:rFonts w:ascii="Times New Roman" w:hAnsi="Times New Roman"/>
          <w:b/>
          <w:i/>
          <w:sz w:val="24"/>
          <w:szCs w:val="24"/>
        </w:rPr>
        <w:t>Make checks payable to NAFDPIR</w:t>
      </w:r>
    </w:p>
    <w:p w14:paraId="7F7D67A4" w14:textId="77777777" w:rsidR="00BB4ABD" w:rsidRPr="004164EE" w:rsidRDefault="00BB4ABD" w:rsidP="004164EE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c/o Jaime Prouty, NAFDPIR Treasurer</w:t>
      </w:r>
    </w:p>
    <w:sectPr w:rsidR="00BB4ABD" w:rsidRPr="004164EE" w:rsidSect="004164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B1418" w14:textId="77777777" w:rsidR="00311842" w:rsidRDefault="00311842" w:rsidP="009A15FB">
      <w:pPr>
        <w:spacing w:line="240" w:lineRule="auto"/>
      </w:pPr>
      <w:r>
        <w:separator/>
      </w:r>
    </w:p>
  </w:endnote>
  <w:endnote w:type="continuationSeparator" w:id="0">
    <w:p w14:paraId="6C1ABAE7" w14:textId="77777777" w:rsidR="00311842" w:rsidRDefault="00311842" w:rsidP="009A15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2E82A" w14:textId="77777777" w:rsidR="000D0E9E" w:rsidRDefault="000D0E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EE864" w14:textId="54BB0005" w:rsidR="009A15FB" w:rsidRDefault="00DE611A">
    <w:pPr>
      <w:pStyle w:val="Footer"/>
    </w:pPr>
    <w:r>
      <w:t>10/20</w:t>
    </w:r>
    <w:r w:rsidR="000D0E9E">
      <w:t>24</w:t>
    </w:r>
    <w:r w:rsidR="009A15FB">
      <w:t xml:space="preserve"> revised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9E02F" w14:textId="77777777" w:rsidR="000D0E9E" w:rsidRDefault="000D0E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9F21D" w14:textId="77777777" w:rsidR="00311842" w:rsidRDefault="00311842" w:rsidP="009A15FB">
      <w:pPr>
        <w:spacing w:line="240" w:lineRule="auto"/>
      </w:pPr>
      <w:r>
        <w:separator/>
      </w:r>
    </w:p>
  </w:footnote>
  <w:footnote w:type="continuationSeparator" w:id="0">
    <w:p w14:paraId="77C4D9D2" w14:textId="77777777" w:rsidR="00311842" w:rsidRDefault="00311842" w:rsidP="009A15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8BC1" w14:textId="77777777" w:rsidR="000D0E9E" w:rsidRDefault="000D0E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57282" w14:textId="77777777" w:rsidR="000D0E9E" w:rsidRDefault="000D0E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8014A" w14:textId="77777777" w:rsidR="000D0E9E" w:rsidRDefault="000D0E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2311D"/>
    <w:multiLevelType w:val="hybridMultilevel"/>
    <w:tmpl w:val="B64E4A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2B2751F"/>
    <w:multiLevelType w:val="hybridMultilevel"/>
    <w:tmpl w:val="DE88B224"/>
    <w:lvl w:ilvl="0" w:tplc="A842702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9519019">
    <w:abstractNumId w:val="0"/>
  </w:num>
  <w:num w:numId="2" w16cid:durableId="1512793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 w:cryptProviderType="rsaFull" w:cryptAlgorithmClass="hash" w:cryptAlgorithmType="typeAny" w:cryptAlgorithmSid="4" w:cryptSpinCount="100000" w:hash="zSW0JN5thIck00JXWj11lKBAbf4=" w:salt="bkm5JZr3SyGcEofFkKj4iA==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4EE"/>
    <w:rsid w:val="0004736B"/>
    <w:rsid w:val="000C64FF"/>
    <w:rsid w:val="000D013C"/>
    <w:rsid w:val="000D0E9E"/>
    <w:rsid w:val="001961F9"/>
    <w:rsid w:val="001E3C2E"/>
    <w:rsid w:val="00202CB2"/>
    <w:rsid w:val="0021009B"/>
    <w:rsid w:val="002D2E20"/>
    <w:rsid w:val="002F3339"/>
    <w:rsid w:val="00311842"/>
    <w:rsid w:val="00341D54"/>
    <w:rsid w:val="00347B10"/>
    <w:rsid w:val="00371A7E"/>
    <w:rsid w:val="003E7AA0"/>
    <w:rsid w:val="003F03CA"/>
    <w:rsid w:val="00407B7E"/>
    <w:rsid w:val="004164EE"/>
    <w:rsid w:val="00431002"/>
    <w:rsid w:val="00473FA7"/>
    <w:rsid w:val="00522996"/>
    <w:rsid w:val="00525E54"/>
    <w:rsid w:val="005404D4"/>
    <w:rsid w:val="005467AB"/>
    <w:rsid w:val="00552D71"/>
    <w:rsid w:val="005614F5"/>
    <w:rsid w:val="00586B27"/>
    <w:rsid w:val="005A6D66"/>
    <w:rsid w:val="005C72FF"/>
    <w:rsid w:val="005D3E4B"/>
    <w:rsid w:val="006246F3"/>
    <w:rsid w:val="00640AAC"/>
    <w:rsid w:val="00650939"/>
    <w:rsid w:val="00724A0A"/>
    <w:rsid w:val="00726603"/>
    <w:rsid w:val="00766A49"/>
    <w:rsid w:val="007C32D9"/>
    <w:rsid w:val="007F3D8D"/>
    <w:rsid w:val="00813AA4"/>
    <w:rsid w:val="008330B2"/>
    <w:rsid w:val="008854A0"/>
    <w:rsid w:val="008A425F"/>
    <w:rsid w:val="008C1DFD"/>
    <w:rsid w:val="008D6DD0"/>
    <w:rsid w:val="0093568C"/>
    <w:rsid w:val="00951F86"/>
    <w:rsid w:val="00980753"/>
    <w:rsid w:val="00985A58"/>
    <w:rsid w:val="009A15FB"/>
    <w:rsid w:val="00A044A9"/>
    <w:rsid w:val="00A67B29"/>
    <w:rsid w:val="00A71A8C"/>
    <w:rsid w:val="00AB03C9"/>
    <w:rsid w:val="00AD0C51"/>
    <w:rsid w:val="00AD1649"/>
    <w:rsid w:val="00AD7FBF"/>
    <w:rsid w:val="00B00B1D"/>
    <w:rsid w:val="00B24F64"/>
    <w:rsid w:val="00B45DC8"/>
    <w:rsid w:val="00B764B8"/>
    <w:rsid w:val="00BB4ABD"/>
    <w:rsid w:val="00BD7A44"/>
    <w:rsid w:val="00C259F2"/>
    <w:rsid w:val="00C60CDF"/>
    <w:rsid w:val="00CB5825"/>
    <w:rsid w:val="00CF5CBF"/>
    <w:rsid w:val="00D4146A"/>
    <w:rsid w:val="00D45E69"/>
    <w:rsid w:val="00D46279"/>
    <w:rsid w:val="00D7231E"/>
    <w:rsid w:val="00D76A11"/>
    <w:rsid w:val="00D81510"/>
    <w:rsid w:val="00DD212E"/>
    <w:rsid w:val="00DE611A"/>
    <w:rsid w:val="00E50C12"/>
    <w:rsid w:val="00E6107D"/>
    <w:rsid w:val="00E65849"/>
    <w:rsid w:val="00E862B0"/>
    <w:rsid w:val="00EE680E"/>
    <w:rsid w:val="00F52042"/>
    <w:rsid w:val="00FB1848"/>
    <w:rsid w:val="00FF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B40EC6"/>
  <w15:docId w15:val="{4296430E-AC81-4E97-8F99-8555BCCD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009B"/>
    <w:pPr>
      <w:spacing w:line="264" w:lineRule="auto"/>
    </w:pPr>
    <w:rPr>
      <w:rFonts w:ascii="Tahoma" w:hAnsi="Tahoma"/>
      <w:spacing w:val="4"/>
      <w:sz w:val="17"/>
      <w:szCs w:val="18"/>
    </w:rPr>
  </w:style>
  <w:style w:type="paragraph" w:styleId="Heading1">
    <w:name w:val="heading 1"/>
    <w:basedOn w:val="Normal"/>
    <w:next w:val="Normal"/>
    <w:qFormat/>
    <w:rsid w:val="00A67B29"/>
    <w:pPr>
      <w:jc w:val="right"/>
      <w:outlineLvl w:val="0"/>
    </w:pPr>
    <w:rPr>
      <w:b/>
      <w:color w:val="808080"/>
      <w:sz w:val="40"/>
    </w:rPr>
  </w:style>
  <w:style w:type="paragraph" w:styleId="Heading2">
    <w:name w:val="heading 2"/>
    <w:basedOn w:val="Normal"/>
    <w:next w:val="Normal"/>
    <w:qFormat/>
    <w:rsid w:val="00D81510"/>
    <w:pPr>
      <w:outlineLvl w:val="1"/>
    </w:pPr>
    <w:rPr>
      <w:b/>
      <w:caps/>
      <w:sz w:val="16"/>
      <w:szCs w:val="16"/>
    </w:rPr>
  </w:style>
  <w:style w:type="paragraph" w:styleId="Heading3">
    <w:name w:val="heading 3"/>
    <w:basedOn w:val="Normal"/>
    <w:next w:val="Normal"/>
    <w:qFormat/>
    <w:rsid w:val="008C1DFD"/>
    <w:pPr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E3C2E"/>
    <w:rPr>
      <w:rFonts w:cs="Tahoma"/>
      <w:sz w:val="16"/>
      <w:szCs w:val="16"/>
    </w:rPr>
  </w:style>
  <w:style w:type="paragraph" w:customStyle="1" w:styleId="Companyname">
    <w:name w:val="Company name"/>
    <w:basedOn w:val="Normal"/>
    <w:rsid w:val="00D81510"/>
    <w:pPr>
      <w:spacing w:before="140"/>
    </w:pPr>
    <w:rPr>
      <w:b/>
      <w:sz w:val="24"/>
    </w:rPr>
  </w:style>
  <w:style w:type="paragraph" w:customStyle="1" w:styleId="Columnheading">
    <w:name w:val="Column heading"/>
    <w:basedOn w:val="Normal"/>
    <w:rsid w:val="00AB03C9"/>
    <w:pPr>
      <w:jc w:val="center"/>
    </w:pPr>
    <w:rPr>
      <w:b/>
      <w:sz w:val="16"/>
    </w:rPr>
  </w:style>
  <w:style w:type="paragraph" w:customStyle="1" w:styleId="RightAligned">
    <w:name w:val="Right Aligned"/>
    <w:basedOn w:val="Normal"/>
    <w:rsid w:val="00AB03C9"/>
    <w:pPr>
      <w:jc w:val="right"/>
    </w:pPr>
    <w:rPr>
      <w:caps/>
      <w:sz w:val="16"/>
      <w:szCs w:val="16"/>
    </w:rPr>
  </w:style>
  <w:style w:type="paragraph" w:customStyle="1" w:styleId="Thankyou">
    <w:name w:val="Thank you"/>
    <w:basedOn w:val="Columnheading"/>
    <w:rsid w:val="00D81510"/>
    <w:rPr>
      <w:bCs/>
      <w:sz w:val="20"/>
    </w:rPr>
  </w:style>
  <w:style w:type="paragraph" w:customStyle="1" w:styleId="Amount">
    <w:name w:val="Amount"/>
    <w:basedOn w:val="Normal"/>
    <w:rsid w:val="00D81510"/>
    <w:pPr>
      <w:jc w:val="right"/>
    </w:pPr>
    <w:rPr>
      <w:szCs w:val="20"/>
    </w:rPr>
  </w:style>
  <w:style w:type="paragraph" w:styleId="Header">
    <w:name w:val="header"/>
    <w:basedOn w:val="Normal"/>
    <w:link w:val="HeaderChar"/>
    <w:rsid w:val="009A15F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9A15FB"/>
    <w:rPr>
      <w:rFonts w:ascii="Tahoma" w:hAnsi="Tahoma"/>
      <w:spacing w:val="4"/>
      <w:sz w:val="17"/>
      <w:szCs w:val="18"/>
    </w:rPr>
  </w:style>
  <w:style w:type="paragraph" w:styleId="Footer">
    <w:name w:val="footer"/>
    <w:basedOn w:val="Normal"/>
    <w:link w:val="FooterChar"/>
    <w:rsid w:val="009A15F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A15FB"/>
    <w:rPr>
      <w:rFonts w:ascii="Tahoma" w:hAnsi="Tahoma"/>
      <w:spacing w:val="4"/>
      <w:sz w:val="17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hayes\Application%20Data\Microsoft\Templates\Services%20invoice%20with%20hours%20and%20r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Services invoice with hours and rate</Template>
  <TotalTime>3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jhayes</dc:creator>
  <cp:lastModifiedBy>Marisa Fuller</cp:lastModifiedBy>
  <cp:revision>2</cp:revision>
  <cp:lastPrinted>2011-03-02T16:46:00Z</cp:lastPrinted>
  <dcterms:created xsi:type="dcterms:W3CDTF">2025-06-10T18:34:00Z</dcterms:created>
  <dcterms:modified xsi:type="dcterms:W3CDTF">2025-06-10T18:34:00Z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TC062071081033</vt:lpwstr>
  </property>
</Properties>
</file>