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2407"/>
      </w:tblGrid>
      <w:tr w:rsidR="000172E5" w:rsidRPr="00637200" w14:paraId="1E8E9816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31943A55" w14:textId="4988FB9E" w:rsidR="000172E5" w:rsidRPr="00637200" w:rsidRDefault="002425DB" w:rsidP="00637200">
            <w:pPr>
              <w:pStyle w:val="Heading1"/>
            </w:pPr>
            <w:r>
              <w:t xml:space="preserve">Member Info </w:t>
            </w:r>
          </w:p>
        </w:tc>
      </w:tr>
      <w:tr w:rsidR="000172E5" w:rsidRPr="00846B76" w14:paraId="3640BA2E" w14:textId="77777777" w:rsidTr="006145D8">
        <w:sdt>
          <w:sdtPr>
            <w:id w:val="1621259925"/>
            <w:placeholder>
              <w:docPart w:val="B7941F9D30004C9ABF0B03AEFADA2893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5F6D4939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E9F099D" w14:textId="4A28E594" w:rsidR="000172E5" w:rsidRPr="00846B76" w:rsidRDefault="000172E5" w:rsidP="00311D4F"/>
        </w:tc>
      </w:tr>
      <w:tr w:rsidR="000172E5" w:rsidRPr="00846B76" w14:paraId="78FD33DA" w14:textId="77777777" w:rsidTr="006145D8">
        <w:sdt>
          <w:sdtPr>
            <w:id w:val="-1470592894"/>
            <w:placeholder>
              <w:docPart w:val="C242748B7EDF458696365D74CE69275D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6C335126" w14:textId="77777777" w:rsidR="000172E5" w:rsidRPr="00637200" w:rsidRDefault="007147D7" w:rsidP="00637200">
                <w:pPr>
                  <w:pStyle w:val="NormalIndent"/>
                </w:pPr>
                <w:r w:rsidRPr="00637200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BD01DD" w14:textId="77777777" w:rsidR="000172E5" w:rsidRPr="00846B76" w:rsidRDefault="000172E5" w:rsidP="00311D4F"/>
        </w:tc>
      </w:tr>
      <w:tr w:rsidR="002425DB" w:rsidRPr="00846B76" w14:paraId="5B63D993" w14:textId="77777777" w:rsidTr="006145D8">
        <w:trPr>
          <w:gridAfter w:val="2"/>
          <w:wAfter w:w="2187" w:type="pct"/>
        </w:trPr>
        <w:sdt>
          <w:sdtPr>
            <w:id w:val="946660661"/>
            <w:placeholder>
              <w:docPart w:val="2A7BF3DF07C4485AADE672FFAB853CC4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24BB37B8" w14:textId="77777777" w:rsidR="002425DB" w:rsidRPr="00637200" w:rsidRDefault="002425DB" w:rsidP="00637200">
                <w:pPr>
                  <w:pStyle w:val="NormalIndent"/>
                </w:pPr>
                <w:r w:rsidRPr="00637200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555BB2" w14:textId="77777777" w:rsidR="002425DB" w:rsidRPr="00846B76" w:rsidRDefault="002425DB" w:rsidP="00311D4F"/>
        </w:tc>
      </w:tr>
      <w:tr w:rsidR="000172E5" w:rsidRPr="00846B76" w14:paraId="725B3F9F" w14:textId="77777777" w:rsidTr="006145D8">
        <w:sdt>
          <w:sdtPr>
            <w:id w:val="1334104394"/>
            <w:placeholder>
              <w:docPart w:val="35DD6AFE31254A8FA07A34B0A24B9953"/>
            </w:placeholder>
            <w:temporary/>
            <w:showingPlcHdr/>
            <w15:appearance w15:val="hidden"/>
          </w:sdtPr>
          <w:sdtContent>
            <w:tc>
              <w:tcPr>
                <w:tcW w:w="1334" w:type="pct"/>
                <w:vAlign w:val="bottom"/>
              </w:tcPr>
              <w:p w14:paraId="209EC288" w14:textId="77777777" w:rsidR="000172E5" w:rsidRPr="00637200" w:rsidRDefault="007147D7" w:rsidP="00637200">
                <w:pPr>
                  <w:pStyle w:val="NormalIndent"/>
                </w:pPr>
                <w:r w:rsidRPr="00637200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599A4FD" w14:textId="3E4DBEBA" w:rsidR="000172E5" w:rsidRPr="00846B76" w:rsidRDefault="000172E5" w:rsidP="00311D4F"/>
        </w:tc>
      </w:tr>
      <w:tr w:rsidR="000172E5" w:rsidRPr="00846B76" w14:paraId="130401D5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1A49C11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EE64DA2" w14:textId="77777777" w:rsidTr="006145D8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1BC71110" w14:textId="64CED768" w:rsidR="000172E5" w:rsidRPr="00846B76" w:rsidRDefault="002425DB" w:rsidP="00637200">
            <w:pPr>
              <w:pStyle w:val="Heading1"/>
            </w:pPr>
            <w:r>
              <w:t xml:space="preserve">Boat Info </w:t>
            </w:r>
          </w:p>
        </w:tc>
      </w:tr>
      <w:tr w:rsidR="000172E5" w:rsidRPr="00846B76" w14:paraId="21CB1EEB" w14:textId="77777777" w:rsidTr="006145D8">
        <w:tc>
          <w:tcPr>
            <w:tcW w:w="1334" w:type="pct"/>
            <w:vAlign w:val="bottom"/>
          </w:tcPr>
          <w:p w14:paraId="243D09E2" w14:textId="009FDD35" w:rsidR="000172E5" w:rsidRPr="00846B76" w:rsidRDefault="002425DB" w:rsidP="00311D4F">
            <w:pPr>
              <w:pStyle w:val="NormalIndent"/>
            </w:pPr>
            <w:r>
              <w:t>What Lake is the Boat on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4B0E842" w14:textId="4EF38354" w:rsidR="000172E5" w:rsidRPr="00846B76" w:rsidRDefault="000172E5" w:rsidP="00311D4F"/>
        </w:tc>
      </w:tr>
      <w:tr w:rsidR="000172E5" w:rsidRPr="00846B76" w14:paraId="03CF949D" w14:textId="77777777" w:rsidTr="006145D8">
        <w:tc>
          <w:tcPr>
            <w:tcW w:w="1334" w:type="pct"/>
            <w:vAlign w:val="bottom"/>
          </w:tcPr>
          <w:p w14:paraId="086DE947" w14:textId="35C64699" w:rsidR="000172E5" w:rsidRPr="00846B76" w:rsidRDefault="002425DB" w:rsidP="00311D4F">
            <w:pPr>
              <w:pStyle w:val="NormalIndent"/>
            </w:pPr>
            <w:r>
              <w:t>Dock Street Address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9AFC57" w14:textId="77777777" w:rsidR="000172E5" w:rsidRPr="00846B76" w:rsidRDefault="000172E5" w:rsidP="00311D4F"/>
        </w:tc>
      </w:tr>
      <w:tr w:rsidR="000172E5" w:rsidRPr="00846B76" w14:paraId="387C5E0C" w14:textId="77777777" w:rsidTr="006145D8">
        <w:tc>
          <w:tcPr>
            <w:tcW w:w="1334" w:type="pct"/>
            <w:vAlign w:val="bottom"/>
          </w:tcPr>
          <w:p w14:paraId="4D84FA04" w14:textId="3FF71512" w:rsidR="000172E5" w:rsidRPr="00846B76" w:rsidRDefault="002425DB" w:rsidP="00311D4F">
            <w:pPr>
              <w:pStyle w:val="NormalIndent"/>
            </w:pPr>
            <w:r>
              <w:t>Boat Make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784106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7D634749" w14:textId="372BABD3" w:rsidR="000172E5" w:rsidRPr="00846B76" w:rsidRDefault="002425DB" w:rsidP="00637200">
            <w:r>
              <w:t xml:space="preserve">      Model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B2BFFE" w14:textId="77777777" w:rsidR="000172E5" w:rsidRPr="00846B76" w:rsidRDefault="000172E5" w:rsidP="00311D4F"/>
        </w:tc>
      </w:tr>
      <w:tr w:rsidR="000172E5" w:rsidRPr="00846B76" w14:paraId="611F32FD" w14:textId="77777777" w:rsidTr="006145D8">
        <w:tc>
          <w:tcPr>
            <w:tcW w:w="1334" w:type="pct"/>
            <w:vAlign w:val="bottom"/>
          </w:tcPr>
          <w:p w14:paraId="1630C5FB" w14:textId="3FA10ED4" w:rsidR="000172E5" w:rsidRPr="00846B76" w:rsidRDefault="002425DB" w:rsidP="00311D4F">
            <w:pPr>
              <w:pStyle w:val="NormalIndent"/>
            </w:pPr>
            <w:r>
              <w:t xml:space="preserve">MC Number 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6827FCEE" w14:textId="6FFC9AF1" w:rsidR="000172E5" w:rsidRPr="00846B76" w:rsidRDefault="000172E5" w:rsidP="00311D4F"/>
        </w:tc>
      </w:tr>
      <w:tr w:rsidR="002425DB" w:rsidRPr="00846B76" w14:paraId="1F6AA4F6" w14:textId="77777777" w:rsidTr="006145D8">
        <w:tc>
          <w:tcPr>
            <w:tcW w:w="1334" w:type="pct"/>
            <w:vAlign w:val="bottom"/>
          </w:tcPr>
          <w:p w14:paraId="5661E125" w14:textId="2607DD85" w:rsidR="002425DB" w:rsidRDefault="002425DB" w:rsidP="00311D4F">
            <w:pPr>
              <w:pStyle w:val="NormalIndent"/>
            </w:pPr>
            <w:r w:rsidRPr="002425DB">
              <w:t>Special Instructions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4071985" w14:textId="5D94F51E" w:rsidR="002425DB" w:rsidRPr="00846B76" w:rsidRDefault="002425DB" w:rsidP="00311D4F"/>
        </w:tc>
      </w:tr>
      <w:tr w:rsidR="000172E5" w:rsidRPr="00846B76" w14:paraId="0300C2FD" w14:textId="77777777" w:rsidTr="006145D8">
        <w:tc>
          <w:tcPr>
            <w:tcW w:w="1334" w:type="pct"/>
            <w:vAlign w:val="bottom"/>
          </w:tcPr>
          <w:p w14:paraId="04F40FC5" w14:textId="0279BE0E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220DB5B6" w14:textId="054538E9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3482F96" w14:textId="77777777" w:rsidR="00EC2533" w:rsidRDefault="00EC2533" w:rsidP="00EC2533">
      <w:pPr>
        <w:tabs>
          <w:tab w:val="left" w:pos="180"/>
          <w:tab w:val="right" w:pos="9360"/>
        </w:tabs>
      </w:pPr>
      <w:r>
        <w:t xml:space="preserve">CWS Fuel Boat will reach out after </w:t>
      </w:r>
      <w:r>
        <w:tab/>
      </w:r>
      <w:r w:rsidR="007838E2">
        <w:rPr>
          <w:noProof/>
        </w:rPr>
        <w:drawing>
          <wp:anchor distT="0" distB="0" distL="114300" distR="114300" simplePos="0" relativeHeight="251659264" behindDoc="1" locked="0" layoutInCell="1" allowOverlap="1" wp14:anchorId="506BAED5" wp14:editId="1A61D008">
            <wp:simplePos x="0" y="0"/>
            <wp:positionH relativeFrom="margin">
              <wp:posOffset>4467225</wp:posOffset>
            </wp:positionH>
            <wp:positionV relativeFrom="paragraph">
              <wp:posOffset>333375</wp:posOffset>
            </wp:positionV>
            <wp:extent cx="1352550" cy="1352550"/>
            <wp:effectExtent l="0" t="0" r="0" b="0"/>
            <wp:wrapNone/>
            <wp:docPr id="1931368844" name="Picture 2" descr="A qr code with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68844" name="Picture 2" descr="A qr code with a dinosau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8E2">
        <w:t>CWS-MI.com QR code</w:t>
      </w:r>
    </w:p>
    <w:p w14:paraId="6A57BAE5" w14:textId="1F058512" w:rsidR="00EC2533" w:rsidRDefault="00EC2533" w:rsidP="00EC2533">
      <w:pPr>
        <w:tabs>
          <w:tab w:val="left" w:pos="180"/>
          <w:tab w:val="right" w:pos="9360"/>
        </w:tabs>
      </w:pPr>
      <w:r>
        <w:t xml:space="preserve">membership approval for payment </w:t>
      </w:r>
    </w:p>
    <w:p w14:paraId="27D07E6B" w14:textId="36A439FA" w:rsidR="000172E5" w:rsidRDefault="00EC2533" w:rsidP="00EC2533">
      <w:pPr>
        <w:tabs>
          <w:tab w:val="left" w:pos="180"/>
          <w:tab w:val="right" w:pos="9360"/>
        </w:tabs>
      </w:pPr>
      <w:r>
        <w:t xml:space="preserve">method. </w:t>
      </w:r>
      <w:r w:rsidR="007838E2">
        <w:t xml:space="preserve"> </w:t>
      </w:r>
    </w:p>
    <w:p w14:paraId="1764ABDF" w14:textId="77777777" w:rsidR="00EC2533" w:rsidRPr="0006568A" w:rsidRDefault="00EC2533" w:rsidP="00EC2533">
      <w:pPr>
        <w:tabs>
          <w:tab w:val="left" w:pos="180"/>
          <w:tab w:val="right" w:pos="9360"/>
        </w:tabs>
      </w:pPr>
    </w:p>
    <w:sectPr w:rsidR="00EC2533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65EA2" w14:textId="77777777" w:rsidR="0035207A" w:rsidRDefault="0035207A" w:rsidP="000172E5">
      <w:pPr>
        <w:spacing w:after="0" w:line="240" w:lineRule="auto"/>
      </w:pPr>
      <w:r>
        <w:separator/>
      </w:r>
    </w:p>
  </w:endnote>
  <w:endnote w:type="continuationSeparator" w:id="0">
    <w:p w14:paraId="46A0935A" w14:textId="77777777" w:rsidR="0035207A" w:rsidRDefault="0035207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13C58E-221B-4E4A-B211-42822A6203F0}"/>
    <w:embedBold r:id="rId2" w:fontKey="{930A9138-27EA-43BF-A55E-31917852AE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46204B0-644A-47D0-BEC3-C924591E9659}"/>
    <w:embedBold r:id="rId4" w:fontKey="{E08ECD72-1EFA-4068-95D1-97A1FD429EFC}"/>
    <w:embedItalic r:id="rId5" w:fontKey="{B890FFDE-0A7C-48A6-8A6C-0F09A19A2BE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AEF988A-4899-483B-AC52-33AA8585AE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EFCB6FE-A69D-49B0-80A5-4F72735AC2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DC58928" w14:textId="77777777" w:rsidTr="00637200">
      <w:tc>
        <w:tcPr>
          <w:tcW w:w="4675" w:type="dxa"/>
          <w:vAlign w:val="center"/>
        </w:tcPr>
        <w:p w14:paraId="216EC1AB" w14:textId="331167E8" w:rsidR="007E165D" w:rsidRDefault="007E165D" w:rsidP="007E165D">
          <w:pPr>
            <w:pStyle w:val="Footer"/>
          </w:pPr>
        </w:p>
        <w:p w14:paraId="315833AF" w14:textId="5F24A7D9" w:rsidR="00311D4F" w:rsidRPr="00311D4F" w:rsidRDefault="002425DB" w:rsidP="00637200">
          <w:pPr>
            <w:pStyle w:val="Footer"/>
          </w:pPr>
          <w:r>
            <w:t>All Memberships are subject to approval by CWS</w:t>
          </w:r>
          <w:r w:rsidR="007838E2">
            <w:t xml:space="preserve"> </w:t>
          </w:r>
        </w:p>
      </w:tc>
      <w:tc>
        <w:tcPr>
          <w:tcW w:w="4675" w:type="dxa"/>
          <w:vAlign w:val="center"/>
        </w:tcPr>
        <w:p w14:paraId="1FC398B1" w14:textId="0F502CB3" w:rsidR="00311D4F" w:rsidRPr="00311D4F" w:rsidRDefault="002425DB" w:rsidP="00637200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11CF7DA3" wp14:editId="539FBD85">
                <wp:extent cx="1088587" cy="1005315"/>
                <wp:effectExtent l="0" t="0" r="0" b="4445"/>
                <wp:docPr id="1752750078" name="Picture 1" descr="A blue circle with yellow and blue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2750078" name="Picture 1" descr="A blue circle with yellow and blue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122" cy="10131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E2B889E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8CA82" w14:textId="77777777" w:rsidR="0035207A" w:rsidRDefault="0035207A" w:rsidP="000172E5">
      <w:pPr>
        <w:spacing w:after="0" w:line="240" w:lineRule="auto"/>
      </w:pPr>
      <w:r>
        <w:separator/>
      </w:r>
    </w:p>
  </w:footnote>
  <w:footnote w:type="continuationSeparator" w:id="0">
    <w:p w14:paraId="48FF2569" w14:textId="77777777" w:rsidR="0035207A" w:rsidRDefault="0035207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656"/>
      <w:gridCol w:w="7704"/>
    </w:tblGrid>
    <w:tr w:rsidR="00B337A2" w:rsidRPr="00637200" w14:paraId="1B28EEBE" w14:textId="77777777" w:rsidTr="00384B05">
      <w:trPr>
        <w:trHeight w:val="990"/>
      </w:trPr>
      <w:tc>
        <w:tcPr>
          <w:tcW w:w="1350" w:type="dxa"/>
          <w:vAlign w:val="center"/>
        </w:tcPr>
        <w:p w14:paraId="5144A4F1" w14:textId="54238288" w:rsidR="00B337A2" w:rsidRPr="00637200" w:rsidRDefault="00EE2607" w:rsidP="00637200">
          <w:pPr>
            <w:pStyle w:val="Header"/>
          </w:pPr>
          <w:r w:rsidRPr="00EE2607">
            <w:rPr>
              <w:noProof/>
            </w:rPr>
            <w:drawing>
              <wp:inline distT="0" distB="0" distL="0" distR="0" wp14:anchorId="71538A73" wp14:editId="739B5269">
                <wp:extent cx="914400" cy="844843"/>
                <wp:effectExtent l="0" t="0" r="0" b="0"/>
                <wp:docPr id="5" name="Content Placeholder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29E41C-2EFC-320D-8EE6-481EED4F9630}"/>
                    </a:ext>
                  </a:extLst>
                </wp:docPr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ontent Placeholder 4">
                          <a:extLst>
                            <a:ext uri="{FF2B5EF4-FFF2-40B4-BE49-F238E27FC236}">
                              <a16:creationId xmlns:a16="http://schemas.microsoft.com/office/drawing/2014/main" id="{D829E41C-2EFC-320D-8EE6-481EED4F9630}"/>
                            </a:ext>
                          </a:extLst>
                        </pic:cNvPr>
                        <pic:cNvPicPr>
                          <a:picLocks noGrp="1"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8244" cy="8483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1789CEC" w14:textId="56357208" w:rsidR="00B337A2" w:rsidRPr="00637200" w:rsidRDefault="002425DB" w:rsidP="00637200">
          <w:pPr>
            <w:pStyle w:val="Header"/>
          </w:pPr>
          <w:r>
            <w:t xml:space="preserve">CWS Fuel Boat Membership </w:t>
          </w:r>
          <w:r w:rsidR="00EC2533">
            <w:t xml:space="preserve">Application </w:t>
          </w:r>
          <w:r>
            <w:t>Form</w:t>
          </w:r>
        </w:p>
      </w:tc>
    </w:tr>
  </w:tbl>
  <w:p w14:paraId="0C5B9CCF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669849">
    <w:abstractNumId w:val="11"/>
  </w:num>
  <w:num w:numId="2" w16cid:durableId="1566452619">
    <w:abstractNumId w:val="7"/>
  </w:num>
  <w:num w:numId="3" w16cid:durableId="1288969929">
    <w:abstractNumId w:val="15"/>
  </w:num>
  <w:num w:numId="4" w16cid:durableId="581062950">
    <w:abstractNumId w:val="12"/>
  </w:num>
  <w:num w:numId="5" w16cid:durableId="1095442961">
    <w:abstractNumId w:val="13"/>
  </w:num>
  <w:num w:numId="6" w16cid:durableId="1358845028">
    <w:abstractNumId w:val="19"/>
  </w:num>
  <w:num w:numId="7" w16cid:durableId="1497959041">
    <w:abstractNumId w:val="6"/>
  </w:num>
  <w:num w:numId="8" w16cid:durableId="1816219739">
    <w:abstractNumId w:val="10"/>
  </w:num>
  <w:num w:numId="9" w16cid:durableId="1168666546">
    <w:abstractNumId w:val="17"/>
  </w:num>
  <w:num w:numId="10" w16cid:durableId="1999117987">
    <w:abstractNumId w:val="1"/>
  </w:num>
  <w:num w:numId="11" w16cid:durableId="1693721077">
    <w:abstractNumId w:val="5"/>
  </w:num>
  <w:num w:numId="12" w16cid:durableId="1038897469">
    <w:abstractNumId w:val="0"/>
  </w:num>
  <w:num w:numId="13" w16cid:durableId="1595017964">
    <w:abstractNumId w:val="2"/>
  </w:num>
  <w:num w:numId="14" w16cid:durableId="599605876">
    <w:abstractNumId w:val="9"/>
  </w:num>
  <w:num w:numId="15" w16cid:durableId="268902981">
    <w:abstractNumId w:val="8"/>
  </w:num>
  <w:num w:numId="16" w16cid:durableId="1988901984">
    <w:abstractNumId w:val="16"/>
  </w:num>
  <w:num w:numId="17" w16cid:durableId="1714571443">
    <w:abstractNumId w:val="3"/>
  </w:num>
  <w:num w:numId="18" w16cid:durableId="2123306443">
    <w:abstractNumId w:val="21"/>
  </w:num>
  <w:num w:numId="19" w16cid:durableId="2042781052">
    <w:abstractNumId w:val="18"/>
  </w:num>
  <w:num w:numId="20" w16cid:durableId="965967311">
    <w:abstractNumId w:val="14"/>
  </w:num>
  <w:num w:numId="21" w16cid:durableId="82727592">
    <w:abstractNumId w:val="20"/>
  </w:num>
  <w:num w:numId="22" w16cid:durableId="55091852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5DB"/>
    <w:rsid w:val="000172E5"/>
    <w:rsid w:val="00052382"/>
    <w:rsid w:val="0006568A"/>
    <w:rsid w:val="00066B1D"/>
    <w:rsid w:val="00076F0F"/>
    <w:rsid w:val="00084253"/>
    <w:rsid w:val="000D1F49"/>
    <w:rsid w:val="000F6176"/>
    <w:rsid w:val="001727CA"/>
    <w:rsid w:val="001800AB"/>
    <w:rsid w:val="002425DB"/>
    <w:rsid w:val="002C56E6"/>
    <w:rsid w:val="00311D4F"/>
    <w:rsid w:val="0034390E"/>
    <w:rsid w:val="00344849"/>
    <w:rsid w:val="0035207A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957F0"/>
    <w:rsid w:val="007147D7"/>
    <w:rsid w:val="00770F25"/>
    <w:rsid w:val="007838E2"/>
    <w:rsid w:val="007A35A8"/>
    <w:rsid w:val="007B0A85"/>
    <w:rsid w:val="007C6A52"/>
    <w:rsid w:val="007E165D"/>
    <w:rsid w:val="0082043E"/>
    <w:rsid w:val="00846B76"/>
    <w:rsid w:val="008E203A"/>
    <w:rsid w:val="0091229C"/>
    <w:rsid w:val="00940E73"/>
    <w:rsid w:val="0098597D"/>
    <w:rsid w:val="009F619A"/>
    <w:rsid w:val="009F6DDE"/>
    <w:rsid w:val="00A365EB"/>
    <w:rsid w:val="00A370A8"/>
    <w:rsid w:val="00A5546C"/>
    <w:rsid w:val="00A75CA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2533"/>
    <w:rsid w:val="00EC7359"/>
    <w:rsid w:val="00EE2607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C33F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unzeluk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7941F9D30004C9ABF0B03AEFADA2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9275E-784C-4A31-BD35-C50876E62DCB}"/>
      </w:docPartPr>
      <w:docPartBody>
        <w:p w:rsidR="001F4BCC" w:rsidRDefault="00000000">
          <w:pPr>
            <w:pStyle w:val="B7941F9D30004C9ABF0B03AEFADA2893"/>
          </w:pPr>
          <w:r w:rsidRPr="006145D8">
            <w:t>First Name</w:t>
          </w:r>
        </w:p>
      </w:docPartBody>
    </w:docPart>
    <w:docPart>
      <w:docPartPr>
        <w:name w:val="C242748B7EDF458696365D74CE692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411BD-91FD-4DE2-8545-2EAB31E00774}"/>
      </w:docPartPr>
      <w:docPartBody>
        <w:p w:rsidR="001F4BCC" w:rsidRDefault="00000000">
          <w:pPr>
            <w:pStyle w:val="C242748B7EDF458696365D74CE69275D"/>
          </w:pPr>
          <w:r w:rsidRPr="006145D8">
            <w:t>Last Name</w:t>
          </w:r>
        </w:p>
      </w:docPartBody>
    </w:docPart>
    <w:docPart>
      <w:docPartPr>
        <w:name w:val="35DD6AFE31254A8FA07A34B0A24B9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705DE-C545-4547-B6B8-685D52ACE2C9}"/>
      </w:docPartPr>
      <w:docPartBody>
        <w:p w:rsidR="001F4BCC" w:rsidRDefault="00000000">
          <w:pPr>
            <w:pStyle w:val="35DD6AFE31254A8FA07A34B0A24B9953"/>
          </w:pPr>
          <w:r w:rsidRPr="006145D8">
            <w:t>Email</w:t>
          </w:r>
        </w:p>
      </w:docPartBody>
    </w:docPart>
    <w:docPart>
      <w:docPartPr>
        <w:name w:val="2A7BF3DF07C4485AADE672FFAB853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A4D86-7B7A-44BD-ABE2-50997D07EEC9}"/>
      </w:docPartPr>
      <w:docPartBody>
        <w:p w:rsidR="001F4BCC" w:rsidRDefault="009B3B7A" w:rsidP="009B3B7A">
          <w:pPr>
            <w:pStyle w:val="2A7BF3DF07C4485AADE672FFAB853CC4"/>
          </w:pPr>
          <w:r w:rsidRPr="006145D8">
            <w:t>Cell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7A"/>
    <w:rsid w:val="000F6176"/>
    <w:rsid w:val="001F4BCC"/>
    <w:rsid w:val="006C1264"/>
    <w:rsid w:val="009B3B7A"/>
    <w:rsid w:val="00C6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kern w:val="0"/>
      <w:sz w:val="28"/>
      <w:szCs w:val="28"/>
      <w14:ligatures w14:val="none"/>
    </w:rPr>
  </w:style>
  <w:style w:type="paragraph" w:customStyle="1" w:styleId="B7941F9D30004C9ABF0B03AEFADA2893">
    <w:name w:val="B7941F9D30004C9ABF0B03AEFADA2893"/>
  </w:style>
  <w:style w:type="paragraph" w:customStyle="1" w:styleId="C242748B7EDF458696365D74CE69275D">
    <w:name w:val="C242748B7EDF458696365D74CE69275D"/>
  </w:style>
  <w:style w:type="paragraph" w:customStyle="1" w:styleId="35DD6AFE31254A8FA07A34B0A24B9953">
    <w:name w:val="35DD6AFE31254A8FA07A34B0A24B9953"/>
  </w:style>
  <w:style w:type="paragraph" w:customStyle="1" w:styleId="2A7BF3DF07C4485AADE672FFAB853CC4">
    <w:name w:val="2A7BF3DF07C4485AADE672FFAB853CC4"/>
    <w:rsid w:val="009B3B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2025-03-12T19:28:00Z</dcterms:created>
  <dcterms:modified xsi:type="dcterms:W3CDTF">2025-03-12T19:28:00Z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