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385" w:type="pct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863"/>
        <w:gridCol w:w="7920"/>
        <w:gridCol w:w="306"/>
      </w:tblGrid>
      <w:tr w:rsidR="00742260" w:rsidRPr="00846B76" w14:paraId="6031AB00" w14:textId="77777777" w:rsidTr="00F2303F">
        <w:tc>
          <w:tcPr>
            <w:tcW w:w="920" w:type="pct"/>
            <w:gridSpan w:val="2"/>
            <w:vAlign w:val="bottom"/>
          </w:tcPr>
          <w:p w14:paraId="65DD5520" w14:textId="20726731" w:rsidR="00650259" w:rsidRPr="00846B76" w:rsidRDefault="00FE4546" w:rsidP="00346DE2">
            <w:r>
              <w:t>Name</w:t>
            </w:r>
          </w:p>
        </w:tc>
        <w:tc>
          <w:tcPr>
            <w:tcW w:w="4080" w:type="pct"/>
            <w:gridSpan w:val="2"/>
            <w:tcBorders>
              <w:bottom w:val="single" w:sz="4" w:space="0" w:color="auto"/>
            </w:tcBorders>
            <w:vAlign w:val="bottom"/>
          </w:tcPr>
          <w:p w14:paraId="77179EBD" w14:textId="77777777" w:rsidR="00650259" w:rsidRPr="00846B76" w:rsidRDefault="00650259" w:rsidP="00346DE2">
            <w:pPr>
              <w:spacing w:before="240"/>
            </w:pPr>
          </w:p>
        </w:tc>
      </w:tr>
      <w:tr w:rsidR="00742260" w:rsidRPr="00846B76" w14:paraId="4318EF79" w14:textId="77777777" w:rsidTr="00F2303F">
        <w:sdt>
          <w:sdtPr>
            <w:id w:val="572943512"/>
            <w:placeholder>
              <w:docPart w:val="7E9B9E5041BD084FBF90CA8310AAC7D5"/>
            </w:placeholder>
            <w:temporary/>
            <w:showingPlcHdr/>
            <w15:appearance w15:val="hidden"/>
          </w:sdtPr>
          <w:sdtContent>
            <w:tc>
              <w:tcPr>
                <w:tcW w:w="920" w:type="pct"/>
                <w:gridSpan w:val="2"/>
                <w:vAlign w:val="bottom"/>
              </w:tcPr>
              <w:p w14:paraId="28CFE302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4080" w:type="pct"/>
            <w:gridSpan w:val="2"/>
            <w:tcBorders>
              <w:bottom w:val="single" w:sz="4" w:space="0" w:color="auto"/>
            </w:tcBorders>
            <w:vAlign w:val="bottom"/>
          </w:tcPr>
          <w:p w14:paraId="4A448E6E" w14:textId="77777777" w:rsidR="00650259" w:rsidRPr="00846B76" w:rsidRDefault="00650259" w:rsidP="00346DE2">
            <w:pPr>
              <w:spacing w:before="240"/>
            </w:pPr>
          </w:p>
        </w:tc>
      </w:tr>
      <w:tr w:rsidR="00742260" w:rsidRPr="00846B76" w14:paraId="2A628291" w14:textId="77777777" w:rsidTr="00F2303F">
        <w:tc>
          <w:tcPr>
            <w:tcW w:w="920" w:type="pct"/>
            <w:gridSpan w:val="2"/>
            <w:vAlign w:val="bottom"/>
          </w:tcPr>
          <w:p w14:paraId="1059C764" w14:textId="2F553804" w:rsidR="00061725" w:rsidRDefault="00061725" w:rsidP="00346DE2">
            <w:r>
              <w:t>Cell Phone</w:t>
            </w:r>
          </w:p>
        </w:tc>
        <w:tc>
          <w:tcPr>
            <w:tcW w:w="4080" w:type="pct"/>
            <w:gridSpan w:val="2"/>
            <w:tcBorders>
              <w:bottom w:val="single" w:sz="4" w:space="0" w:color="auto"/>
            </w:tcBorders>
            <w:vAlign w:val="bottom"/>
          </w:tcPr>
          <w:p w14:paraId="5F430D4F" w14:textId="77777777" w:rsidR="00061725" w:rsidRPr="00846B76" w:rsidRDefault="00061725" w:rsidP="00346DE2">
            <w:pPr>
              <w:spacing w:before="240"/>
            </w:pPr>
          </w:p>
        </w:tc>
      </w:tr>
      <w:tr w:rsidR="00742260" w:rsidRPr="00846B76" w14:paraId="377BA3D2" w14:textId="77777777" w:rsidTr="00F2303F">
        <w:sdt>
          <w:sdtPr>
            <w:id w:val="-965116832"/>
            <w:placeholder>
              <w:docPart w:val="31C6789032C48C4DB1CCF5F37492F189"/>
            </w:placeholder>
            <w:temporary/>
            <w:showingPlcHdr/>
            <w15:appearance w15:val="hidden"/>
          </w:sdtPr>
          <w:sdtContent>
            <w:tc>
              <w:tcPr>
                <w:tcW w:w="920" w:type="pct"/>
                <w:gridSpan w:val="2"/>
                <w:vAlign w:val="bottom"/>
              </w:tcPr>
              <w:p w14:paraId="7198FFDD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4080" w:type="pct"/>
            <w:gridSpan w:val="2"/>
            <w:tcBorders>
              <w:bottom w:val="single" w:sz="4" w:space="0" w:color="auto"/>
            </w:tcBorders>
            <w:vAlign w:val="bottom"/>
          </w:tcPr>
          <w:p w14:paraId="159CB294" w14:textId="77777777" w:rsidR="00650259" w:rsidRPr="00846B76" w:rsidRDefault="00650259" w:rsidP="00346DE2">
            <w:pPr>
              <w:spacing w:before="240"/>
            </w:pPr>
          </w:p>
        </w:tc>
      </w:tr>
      <w:tr w:rsidR="00742260" w:rsidRPr="00846B76" w14:paraId="2C6049EF" w14:textId="77777777" w:rsidTr="00F2303F">
        <w:tc>
          <w:tcPr>
            <w:tcW w:w="920" w:type="pct"/>
            <w:gridSpan w:val="2"/>
            <w:vAlign w:val="bottom"/>
          </w:tcPr>
          <w:p w14:paraId="278775DF" w14:textId="644C645B" w:rsidR="00061725" w:rsidRDefault="00061725" w:rsidP="00346DE2">
            <w:r>
              <w:t>Birthdate</w:t>
            </w:r>
          </w:p>
        </w:tc>
        <w:tc>
          <w:tcPr>
            <w:tcW w:w="4080" w:type="pct"/>
            <w:gridSpan w:val="2"/>
            <w:tcBorders>
              <w:bottom w:val="single" w:sz="4" w:space="0" w:color="auto"/>
            </w:tcBorders>
            <w:vAlign w:val="bottom"/>
          </w:tcPr>
          <w:p w14:paraId="12C1B598" w14:textId="32894183" w:rsidR="00061725" w:rsidRPr="00846B76" w:rsidRDefault="00E53F5F" w:rsidP="00346DE2">
            <w:pPr>
              <w:spacing w:before="240"/>
            </w:pPr>
            <w:r>
              <w:t xml:space="preserve">         /          /        Anniversary:        /        /          Spouse Name:</w:t>
            </w:r>
          </w:p>
        </w:tc>
      </w:tr>
      <w:tr w:rsidR="00E53F5F" w:rsidRPr="00846B76" w14:paraId="30345B64" w14:textId="77777777" w:rsidTr="00F2303F">
        <w:tc>
          <w:tcPr>
            <w:tcW w:w="920" w:type="pct"/>
            <w:gridSpan w:val="2"/>
            <w:vAlign w:val="bottom"/>
          </w:tcPr>
          <w:p w14:paraId="06045423" w14:textId="69374C22" w:rsidR="00E53F5F" w:rsidRDefault="00E53F5F" w:rsidP="00346DE2">
            <w:r>
              <w:t>Children</w:t>
            </w:r>
          </w:p>
        </w:tc>
        <w:tc>
          <w:tcPr>
            <w:tcW w:w="4080" w:type="pct"/>
            <w:gridSpan w:val="2"/>
            <w:tcBorders>
              <w:bottom w:val="single" w:sz="4" w:space="0" w:color="auto"/>
            </w:tcBorders>
            <w:vAlign w:val="bottom"/>
          </w:tcPr>
          <w:p w14:paraId="6F1C6AA6" w14:textId="77777777" w:rsidR="00E53F5F" w:rsidRDefault="00E53F5F" w:rsidP="00346DE2">
            <w:pPr>
              <w:spacing w:before="240"/>
            </w:pPr>
          </w:p>
        </w:tc>
      </w:tr>
      <w:tr w:rsidR="00742260" w:rsidRPr="00846B76" w14:paraId="28F48D91" w14:textId="77777777" w:rsidTr="00F2303F">
        <w:tc>
          <w:tcPr>
            <w:tcW w:w="920" w:type="pct"/>
            <w:gridSpan w:val="2"/>
            <w:vAlign w:val="bottom"/>
          </w:tcPr>
          <w:p w14:paraId="19701DA7" w14:textId="77777777" w:rsidR="00E53F5F" w:rsidRDefault="00E53F5F" w:rsidP="00346DE2"/>
          <w:p w14:paraId="293E01AF" w14:textId="71886AA5" w:rsidR="00FE4546" w:rsidRDefault="00107BA3" w:rsidP="00346DE2">
            <w:r>
              <w:t>Employer</w:t>
            </w:r>
            <w:r w:rsidR="001B5BBC">
              <w:t>/Job</w:t>
            </w:r>
            <w:r w:rsidR="00742260">
              <w:t xml:space="preserve"> </w:t>
            </w:r>
            <w:r w:rsidR="00061725">
              <w:t>Retired</w:t>
            </w:r>
            <w:r>
              <w:t xml:space="preserve"> from</w:t>
            </w:r>
          </w:p>
        </w:tc>
        <w:tc>
          <w:tcPr>
            <w:tcW w:w="4080" w:type="pct"/>
            <w:gridSpan w:val="2"/>
            <w:tcBorders>
              <w:bottom w:val="single" w:sz="4" w:space="0" w:color="auto"/>
            </w:tcBorders>
            <w:vAlign w:val="bottom"/>
          </w:tcPr>
          <w:p w14:paraId="4AD35870" w14:textId="77777777" w:rsidR="00061725" w:rsidRPr="00846B76" w:rsidRDefault="00061725" w:rsidP="00346DE2">
            <w:pPr>
              <w:spacing w:before="240"/>
            </w:pPr>
          </w:p>
        </w:tc>
      </w:tr>
      <w:tr w:rsidR="00742260" w:rsidRPr="00846B76" w14:paraId="548DF00C" w14:textId="77777777" w:rsidTr="00F2303F">
        <w:tc>
          <w:tcPr>
            <w:tcW w:w="920" w:type="pct"/>
            <w:gridSpan w:val="2"/>
            <w:vAlign w:val="bottom"/>
          </w:tcPr>
          <w:p w14:paraId="104A1F7F" w14:textId="77777777" w:rsidR="00107BA3" w:rsidRDefault="00107BA3" w:rsidP="00346DE2"/>
          <w:p w14:paraId="07F89965" w14:textId="6A0691C2" w:rsidR="00061725" w:rsidRDefault="00061725" w:rsidP="00346DE2">
            <w:r>
              <w:t>Talents</w:t>
            </w:r>
            <w:r w:rsidR="00107BA3">
              <w:t xml:space="preserve">, </w:t>
            </w:r>
            <w:r>
              <w:t>Gifts</w:t>
            </w:r>
            <w:r w:rsidR="00742260">
              <w:t>,</w:t>
            </w:r>
          </w:p>
          <w:p w14:paraId="58A01BE1" w14:textId="23C84DB2" w:rsidR="00FE4546" w:rsidRDefault="00107BA3" w:rsidP="00346DE2">
            <w:r>
              <w:t>Expertise</w:t>
            </w:r>
          </w:p>
        </w:tc>
        <w:tc>
          <w:tcPr>
            <w:tcW w:w="4080" w:type="pct"/>
            <w:gridSpan w:val="2"/>
            <w:tcBorders>
              <w:bottom w:val="single" w:sz="4" w:space="0" w:color="auto"/>
            </w:tcBorders>
            <w:vAlign w:val="bottom"/>
          </w:tcPr>
          <w:p w14:paraId="115A697F" w14:textId="77777777" w:rsidR="00061725" w:rsidRPr="00846B76" w:rsidRDefault="00061725" w:rsidP="00346DE2">
            <w:pPr>
              <w:spacing w:before="240"/>
            </w:pPr>
          </w:p>
        </w:tc>
      </w:tr>
      <w:tr w:rsidR="00742260" w:rsidRPr="00846B76" w14:paraId="44E8D83B" w14:textId="77777777" w:rsidTr="00F2303F">
        <w:tc>
          <w:tcPr>
            <w:tcW w:w="920" w:type="pct"/>
            <w:gridSpan w:val="2"/>
            <w:vAlign w:val="bottom"/>
          </w:tcPr>
          <w:p w14:paraId="21A579DB" w14:textId="77777777" w:rsidR="00107BA3" w:rsidRDefault="00107BA3" w:rsidP="00346DE2"/>
          <w:p w14:paraId="65F73AE1" w14:textId="51E6E329" w:rsidR="00061725" w:rsidRDefault="00061725" w:rsidP="00346DE2">
            <w:r>
              <w:t>Facebook User?</w:t>
            </w:r>
          </w:p>
        </w:tc>
        <w:tc>
          <w:tcPr>
            <w:tcW w:w="4080" w:type="pct"/>
            <w:gridSpan w:val="2"/>
            <w:tcBorders>
              <w:bottom w:val="single" w:sz="4" w:space="0" w:color="auto"/>
            </w:tcBorders>
            <w:vAlign w:val="bottom"/>
          </w:tcPr>
          <w:p w14:paraId="589AC79E" w14:textId="4FC0CEF1" w:rsidR="00061725" w:rsidRPr="00846B76" w:rsidRDefault="00F2303F" w:rsidP="00346DE2">
            <w:pPr>
              <w:spacing w:before="24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1"/>
            <w:r>
              <w:instrText xml:space="preserve"> FORMCHECKBOX </w:instrText>
            </w:r>
            <w:r>
              <w:fldChar w:fldCharType="end"/>
            </w:r>
            <w:bookmarkEnd w:id="0"/>
            <w:r>
              <w:t xml:space="preserve"> YES  </w:t>
            </w: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2"/>
            <w:r>
              <w:instrText xml:space="preserve"> FORMCHECKBOX </w:instrText>
            </w:r>
            <w:r>
              <w:fldChar w:fldCharType="end"/>
            </w:r>
            <w:bookmarkEnd w:id="1"/>
            <w:r>
              <w:t xml:space="preserve"> NO             Instant Church Directory?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9"/>
            <w:r>
              <w:instrText xml:space="preserve"> FORMCHECKBOX </w:instrText>
            </w:r>
            <w:r>
              <w:fldChar w:fldCharType="end"/>
            </w:r>
            <w:bookmarkEnd w:id="2"/>
            <w:r>
              <w:t xml:space="preserve">IN   </w:t>
            </w: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0"/>
            <w:r>
              <w:instrText xml:space="preserve"> FORMCHECKBOX </w:instrText>
            </w:r>
            <w:r>
              <w:fldChar w:fldCharType="end"/>
            </w:r>
            <w:bookmarkEnd w:id="3"/>
            <w:r>
              <w:t>ADD US</w:t>
            </w:r>
          </w:p>
        </w:tc>
      </w:tr>
      <w:tr w:rsidR="00650259" w:rsidRPr="00846B76" w14:paraId="7F1B52B0" w14:textId="77777777" w:rsidTr="00742260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D4870C7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760ADF58" w14:textId="77777777" w:rsidTr="00742260">
        <w:tc>
          <w:tcPr>
            <w:tcW w:w="5000" w:type="pct"/>
            <w:gridSpan w:val="4"/>
            <w:vAlign w:val="bottom"/>
          </w:tcPr>
          <w:p w14:paraId="741833B3" w14:textId="77777777" w:rsidR="00F2303F" w:rsidRDefault="00F2303F" w:rsidP="001C4A3D">
            <w:pPr>
              <w:spacing w:before="240"/>
            </w:pPr>
          </w:p>
          <w:p w14:paraId="0B3282D9" w14:textId="2BD2651F" w:rsidR="00ED608D" w:rsidRPr="00ED608D" w:rsidRDefault="00061725" w:rsidP="001C4A3D">
            <w:pPr>
              <w:spacing w:before="240"/>
              <w:rPr>
                <w:i/>
                <w:iCs/>
              </w:rPr>
            </w:pPr>
            <w:r w:rsidRPr="00ED608D">
              <w:rPr>
                <w:i/>
                <w:iCs/>
              </w:rPr>
              <w:t>I am interested in helping the Women’s Ministry</w:t>
            </w:r>
            <w:r w:rsidR="00ED608D" w:rsidRPr="00ED608D">
              <w:rPr>
                <w:i/>
                <w:iCs/>
              </w:rPr>
              <w:t>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92"/>
              <w:gridCol w:w="9063"/>
            </w:tblGrid>
            <w:tr w:rsidR="00340507" w:rsidRPr="00574A88" w14:paraId="36D3D1B7" w14:textId="77777777" w:rsidTr="00574A88">
              <w:trPr>
                <w:jc w:val="center"/>
              </w:trPr>
              <w:tc>
                <w:tcPr>
                  <w:tcW w:w="792" w:type="dxa"/>
                </w:tcPr>
                <w:p w14:paraId="46BA269F" w14:textId="02A1B249" w:rsidR="00340507" w:rsidRPr="00574A88" w:rsidRDefault="00340507" w:rsidP="00340507">
                  <w:pPr>
                    <w:spacing w:before="240"/>
                    <w:jc w:val="center"/>
                    <w:rPr>
                      <w:sz w:val="24"/>
                      <w:szCs w:val="24"/>
                    </w:rPr>
                  </w:pPr>
                  <w:r w:rsidRPr="00574A88">
                    <w:rPr>
                      <w:sz w:val="24"/>
                      <w:szCs w:val="24"/>
                    </w:rPr>
                    <w:fldChar w:fldCharType="begin">
                      <w:ffData>
                        <w:name w:val="Check1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Check13"/>
                  <w:r w:rsidRPr="00574A88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Pr="00574A88">
                    <w:rPr>
                      <w:sz w:val="24"/>
                      <w:szCs w:val="24"/>
                    </w:rPr>
                  </w:r>
                  <w:r w:rsidRPr="00574A88">
                    <w:rPr>
                      <w:sz w:val="24"/>
                      <w:szCs w:val="24"/>
                    </w:rPr>
                    <w:fldChar w:fldCharType="end"/>
                  </w:r>
                  <w:bookmarkEnd w:id="4"/>
                </w:p>
              </w:tc>
              <w:tc>
                <w:tcPr>
                  <w:tcW w:w="9063" w:type="dxa"/>
                </w:tcPr>
                <w:p w14:paraId="6E686ABD" w14:textId="27A670C6" w:rsidR="00340507" w:rsidRPr="00574A88" w:rsidRDefault="00340507" w:rsidP="00340507">
                  <w:pPr>
                    <w:spacing w:before="240"/>
                    <w:rPr>
                      <w:sz w:val="24"/>
                      <w:szCs w:val="24"/>
                    </w:rPr>
                  </w:pPr>
                  <w:r>
                    <w:t>Teach (or know someone who can) a workshop on:</w:t>
                  </w:r>
                </w:p>
              </w:tc>
            </w:tr>
            <w:tr w:rsidR="00340507" w:rsidRPr="00574A88" w14:paraId="18854D4B" w14:textId="77777777" w:rsidTr="00574A88">
              <w:trPr>
                <w:jc w:val="center"/>
              </w:trPr>
              <w:tc>
                <w:tcPr>
                  <w:tcW w:w="792" w:type="dxa"/>
                </w:tcPr>
                <w:p w14:paraId="77213976" w14:textId="74E94561" w:rsidR="00340507" w:rsidRPr="00574A88" w:rsidRDefault="00340507" w:rsidP="00340507">
                  <w:pPr>
                    <w:spacing w:before="2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Check14"/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bookmarkEnd w:id="5"/>
                </w:p>
              </w:tc>
              <w:tc>
                <w:tcPr>
                  <w:tcW w:w="9063" w:type="dxa"/>
                </w:tcPr>
                <w:p w14:paraId="50A657DB" w14:textId="14DDD9C2" w:rsidR="00340507" w:rsidRPr="00574A88" w:rsidRDefault="00340507" w:rsidP="00340507">
                  <w:pPr>
                    <w:spacing w:before="240"/>
                    <w:rPr>
                      <w:sz w:val="24"/>
                      <w:szCs w:val="24"/>
                    </w:rPr>
                  </w:pPr>
                  <w:r>
                    <w:t>Prepare a meeting devotion/lesson (5-10 minutes on the theme)</w:t>
                  </w:r>
                </w:p>
              </w:tc>
            </w:tr>
            <w:tr w:rsidR="00340507" w:rsidRPr="00574A88" w14:paraId="6D461E3F" w14:textId="77777777" w:rsidTr="00574A88">
              <w:trPr>
                <w:jc w:val="center"/>
              </w:trPr>
              <w:tc>
                <w:tcPr>
                  <w:tcW w:w="792" w:type="dxa"/>
                </w:tcPr>
                <w:p w14:paraId="4CF2FCD4" w14:textId="7E5FA9DC" w:rsidR="00340507" w:rsidRPr="00574A88" w:rsidRDefault="00340507" w:rsidP="00340507">
                  <w:pPr>
                    <w:spacing w:before="2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Check15"/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bookmarkEnd w:id="6"/>
                </w:p>
              </w:tc>
              <w:tc>
                <w:tcPr>
                  <w:tcW w:w="9063" w:type="dxa"/>
                </w:tcPr>
                <w:p w14:paraId="20DA2EE7" w14:textId="3952A4CE" w:rsidR="00340507" w:rsidRPr="00574A88" w:rsidRDefault="00340507" w:rsidP="00340507">
                  <w:pPr>
                    <w:spacing w:before="240"/>
                    <w:rPr>
                      <w:sz w:val="24"/>
                      <w:szCs w:val="24"/>
                    </w:rPr>
                  </w:pPr>
                  <w:r>
                    <w:t xml:space="preserve">Help organize a monthly activity, workshop, craft, etc. (make calls, get supplies, etc.).  </w:t>
                  </w:r>
                </w:p>
              </w:tc>
            </w:tr>
            <w:tr w:rsidR="00340507" w:rsidRPr="00574A88" w14:paraId="707FB649" w14:textId="77777777" w:rsidTr="00574A88">
              <w:trPr>
                <w:jc w:val="center"/>
              </w:trPr>
              <w:tc>
                <w:tcPr>
                  <w:tcW w:w="792" w:type="dxa"/>
                </w:tcPr>
                <w:p w14:paraId="360337EB" w14:textId="07B51596" w:rsidR="00340507" w:rsidRPr="00574A88" w:rsidRDefault="00340507" w:rsidP="00340507">
                  <w:pPr>
                    <w:spacing w:before="2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Check16"/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bookmarkEnd w:id="7"/>
                </w:p>
              </w:tc>
              <w:tc>
                <w:tcPr>
                  <w:tcW w:w="9063" w:type="dxa"/>
                </w:tcPr>
                <w:p w14:paraId="348514E7" w14:textId="328BD40C" w:rsidR="00340507" w:rsidRPr="00574A88" w:rsidRDefault="00340507" w:rsidP="00340507">
                  <w:pPr>
                    <w:spacing w:before="240"/>
                    <w:rPr>
                      <w:sz w:val="24"/>
                      <w:szCs w:val="24"/>
                    </w:rPr>
                  </w:pPr>
                  <w:r>
                    <w:t>Help with activity or meeting set up or clean up</w:t>
                  </w:r>
                </w:p>
              </w:tc>
            </w:tr>
            <w:tr w:rsidR="00340507" w:rsidRPr="00574A88" w14:paraId="3B817789" w14:textId="77777777" w:rsidTr="00574A88">
              <w:trPr>
                <w:jc w:val="center"/>
              </w:trPr>
              <w:tc>
                <w:tcPr>
                  <w:tcW w:w="792" w:type="dxa"/>
                </w:tcPr>
                <w:p w14:paraId="6E80FC96" w14:textId="739E716D" w:rsidR="00340507" w:rsidRPr="00574A88" w:rsidRDefault="00340507" w:rsidP="00340507">
                  <w:pPr>
                    <w:spacing w:before="2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Check17"/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bookmarkEnd w:id="8"/>
                </w:p>
              </w:tc>
              <w:tc>
                <w:tcPr>
                  <w:tcW w:w="9063" w:type="dxa"/>
                </w:tcPr>
                <w:p w14:paraId="65670040" w14:textId="166E07A8" w:rsidR="00340507" w:rsidRPr="00574A88" w:rsidRDefault="00340507" w:rsidP="00340507">
                  <w:pPr>
                    <w:spacing w:before="240"/>
                    <w:rPr>
                      <w:sz w:val="24"/>
                      <w:szCs w:val="24"/>
                    </w:rPr>
                  </w:pPr>
                  <w:r>
                    <w:t>Help find a fun “Field Trip” for the group.</w:t>
                  </w:r>
                </w:p>
              </w:tc>
            </w:tr>
            <w:tr w:rsidR="00340507" w:rsidRPr="00574A88" w14:paraId="654C3501" w14:textId="77777777" w:rsidTr="00574A88">
              <w:trPr>
                <w:jc w:val="center"/>
              </w:trPr>
              <w:tc>
                <w:tcPr>
                  <w:tcW w:w="792" w:type="dxa"/>
                </w:tcPr>
                <w:p w14:paraId="6AD7C3C3" w14:textId="2E3C62B2" w:rsidR="00340507" w:rsidRDefault="00340507" w:rsidP="00340507">
                  <w:pPr>
                    <w:spacing w:before="2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9" w:name="Check18"/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bookmarkEnd w:id="9"/>
                </w:p>
              </w:tc>
              <w:tc>
                <w:tcPr>
                  <w:tcW w:w="9063" w:type="dxa"/>
                </w:tcPr>
                <w:p w14:paraId="727DF5D1" w14:textId="4CA2A3AD" w:rsidR="00340507" w:rsidRDefault="00340507" w:rsidP="00340507">
                  <w:pPr>
                    <w:tabs>
                      <w:tab w:val="left" w:pos="5493"/>
                    </w:tabs>
                    <w:spacing w:before="240"/>
                  </w:pPr>
                  <w:r>
                    <w:t>Help plan an annual overnight Retreat</w:t>
                  </w:r>
                  <w:r>
                    <w:tab/>
                  </w:r>
                </w:p>
              </w:tc>
            </w:tr>
            <w:tr w:rsidR="00340507" w:rsidRPr="00574A88" w14:paraId="5BAAF71B" w14:textId="77777777" w:rsidTr="00574A88">
              <w:trPr>
                <w:jc w:val="center"/>
              </w:trPr>
              <w:tc>
                <w:tcPr>
                  <w:tcW w:w="792" w:type="dxa"/>
                </w:tcPr>
                <w:p w14:paraId="1D51575B" w14:textId="3F825A9F" w:rsidR="00340507" w:rsidRDefault="00340507" w:rsidP="00340507">
                  <w:pPr>
                    <w:spacing w:before="2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1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0" w:name="Check19"/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bookmarkEnd w:id="10"/>
                </w:p>
              </w:tc>
              <w:tc>
                <w:tcPr>
                  <w:tcW w:w="9063" w:type="dxa"/>
                </w:tcPr>
                <w:p w14:paraId="54910CF5" w14:textId="2AD1541B" w:rsidR="00340507" w:rsidRDefault="00340507" w:rsidP="00340507">
                  <w:pPr>
                    <w:spacing w:before="240"/>
                  </w:pPr>
                  <w:r>
                    <w:t>Other:</w:t>
                  </w:r>
                </w:p>
              </w:tc>
            </w:tr>
          </w:tbl>
          <w:p w14:paraId="56402651" w14:textId="6F55CCE4" w:rsidR="00574A88" w:rsidRDefault="00574A88" w:rsidP="001C4A3D">
            <w:pPr>
              <w:spacing w:before="240"/>
            </w:pPr>
          </w:p>
        </w:tc>
      </w:tr>
      <w:tr w:rsidR="00574A88" w:rsidRPr="00846B76" w14:paraId="7F8CC9FF" w14:textId="77777777" w:rsidTr="008244A9">
        <w:trPr>
          <w:gridAfter w:val="1"/>
          <w:wAfter w:w="152" w:type="pct"/>
        </w:trPr>
        <w:tc>
          <w:tcPr>
            <w:tcW w:w="492" w:type="pct"/>
          </w:tcPr>
          <w:p w14:paraId="78673A32" w14:textId="2B068FA6" w:rsidR="00574A88" w:rsidRPr="0087343F" w:rsidRDefault="00574A88" w:rsidP="001C4A3D">
            <w:pPr>
              <w:spacing w:before="120"/>
              <w:ind w:left="432"/>
            </w:pPr>
          </w:p>
        </w:tc>
        <w:tc>
          <w:tcPr>
            <w:tcW w:w="4356" w:type="pct"/>
            <w:gridSpan w:val="2"/>
          </w:tcPr>
          <w:p w14:paraId="2B3085E1" w14:textId="35C1A1AE" w:rsidR="00574A88" w:rsidRDefault="00574A88" w:rsidP="00346DE2"/>
        </w:tc>
      </w:tr>
    </w:tbl>
    <w:p w14:paraId="4F8D1661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E53F5F">
      <w:headerReference w:type="default" r:id="rId10"/>
      <w:footerReference w:type="default" r:id="rId11"/>
      <w:pgSz w:w="12240" w:h="15840"/>
      <w:pgMar w:top="1323" w:right="1440" w:bottom="351" w:left="1440" w:header="441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94811" w14:textId="77777777" w:rsidR="007C6BA1" w:rsidRDefault="007C6BA1" w:rsidP="00650259">
      <w:pPr>
        <w:spacing w:after="0" w:line="240" w:lineRule="auto"/>
      </w:pPr>
      <w:r>
        <w:separator/>
      </w:r>
    </w:p>
  </w:endnote>
  <w:endnote w:type="continuationSeparator" w:id="0">
    <w:p w14:paraId="1D081B1B" w14:textId="77777777" w:rsidR="007C6BA1" w:rsidRDefault="007C6BA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1D3617-20E6-5848-B2C4-0CFE2B0EBF75}"/>
    <w:embedBold r:id="rId2" w:fontKey="{83AB67C8-5252-894E-821D-63F9BB305B65}"/>
    <w:embedItalic r:id="rId3" w:fontKey="{3A322688-44EB-4245-8A95-605893329383}"/>
    <w:embedBoldItalic r:id="rId4" w:fontKey="{D0E6F4A2-670F-DF4C-B6C0-644840B321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883AD38-5904-6042-A518-75C51E1D4A8C}"/>
    <w:embedBold r:id="rId6" w:fontKey="{CE8FDC80-CF32-BF4A-B08A-438DEF8DA35C}"/>
    <w:embedItalic r:id="rId7" w:fontKey="{490DE764-AC04-6541-9A7C-D5DDF0E8F1F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E31BC8E4-D958-9242-B3BB-C1745A5AD56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8B806AC0-F699-574E-9D40-7DD38FBA2052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10" w:fontKey="{D8DD16C7-2764-A04E-BF6D-2FE3920154B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E2195D45-9D9A-A949-94F5-5D77E8BC26E6}"/>
    <w:embedBold r:id="rId12" w:fontKey="{9BD4B1A4-748B-8B49-969B-D2DF3781EA43}"/>
    <w:embedItalic r:id="rId13" w:fontKey="{0E3212FB-3121-1141-8D41-C5CF9686E05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3056486E-5ED0-9746-9CD2-C2C26C2B008D}"/>
  </w:font>
  <w:font w:name="Dover Heights">
    <w:panose1 w:val="02000507000000020002"/>
    <w:charset w:val="00"/>
    <w:family w:val="auto"/>
    <w:notTrueType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412FC" w14:textId="0165E5CB" w:rsidR="00731F26" w:rsidRDefault="00731F26" w:rsidP="002462F3">
    <w:pPr>
      <w:pStyle w:val="Footer"/>
    </w:pPr>
  </w:p>
  <w:p w14:paraId="3D2D4116" w14:textId="0C26C682" w:rsidR="00574A88" w:rsidRDefault="00574A88" w:rsidP="002462F3">
    <w:pPr>
      <w:pStyle w:val="Footer"/>
    </w:pPr>
  </w:p>
  <w:p w14:paraId="469A1C2D" w14:textId="77777777" w:rsidR="00574A88" w:rsidRDefault="00574A88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71373" w14:textId="77777777" w:rsidR="007C6BA1" w:rsidRDefault="007C6BA1" w:rsidP="00650259">
      <w:pPr>
        <w:spacing w:after="0" w:line="240" w:lineRule="auto"/>
      </w:pPr>
      <w:r>
        <w:separator/>
      </w:r>
    </w:p>
  </w:footnote>
  <w:footnote w:type="continuationSeparator" w:id="0">
    <w:p w14:paraId="1F92C289" w14:textId="77777777" w:rsidR="007C6BA1" w:rsidRDefault="007C6BA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F2303F" w:rsidRPr="00731F26" w14:paraId="26D16800" w14:textId="77777777" w:rsidTr="00E53F5F">
      <w:trPr>
        <w:trHeight w:val="972"/>
      </w:trPr>
      <w:tc>
        <w:tcPr>
          <w:tcW w:w="1350" w:type="dxa"/>
          <w:shd w:val="clear" w:color="auto" w:fill="731F1C" w:themeFill="accent5"/>
          <w:vAlign w:val="center"/>
        </w:tcPr>
        <w:p w14:paraId="719B3C90" w14:textId="5482569C" w:rsidR="00576892" w:rsidRPr="00731F26" w:rsidRDefault="00F2303F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274181BB" wp14:editId="6D687D15">
                <wp:extent cx="618067" cy="602945"/>
                <wp:effectExtent l="0" t="0" r="4445" b="0"/>
                <wp:docPr id="2" name="Picture 2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Shape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351" cy="628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6B6F45B0" w14:textId="62A01BA4" w:rsidR="00576892" w:rsidRPr="00F2303F" w:rsidRDefault="00061725" w:rsidP="00731F26">
          <w:pPr>
            <w:spacing w:after="0"/>
            <w:rPr>
              <w:rFonts w:ascii="Dover Heights" w:eastAsia="Calibri" w:hAnsi="Dover Heights" w:cs="Times New Roman"/>
              <w:color w:val="FFFFFF"/>
              <w:sz w:val="72"/>
              <w:szCs w:val="72"/>
            </w:rPr>
          </w:pPr>
          <w:r w:rsidRPr="00F2303F">
            <w:rPr>
              <w:rFonts w:ascii="Dover Heights" w:eastAsia="Calibri" w:hAnsi="Dover Heights" w:cs="Times New Roman"/>
              <w:color w:val="FFFFFF"/>
              <w:sz w:val="72"/>
              <w:szCs w:val="72"/>
            </w:rPr>
            <w:t>SWCC Women’s Ministry</w:t>
          </w:r>
        </w:p>
      </w:tc>
    </w:tr>
  </w:tbl>
  <w:p w14:paraId="4A8F939A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05189077">
    <w:abstractNumId w:val="11"/>
  </w:num>
  <w:num w:numId="2" w16cid:durableId="1986396261">
    <w:abstractNumId w:val="7"/>
  </w:num>
  <w:num w:numId="3" w16cid:durableId="443619325">
    <w:abstractNumId w:val="15"/>
  </w:num>
  <w:num w:numId="4" w16cid:durableId="1898317217">
    <w:abstractNumId w:val="12"/>
  </w:num>
  <w:num w:numId="5" w16cid:durableId="474101369">
    <w:abstractNumId w:val="13"/>
  </w:num>
  <w:num w:numId="6" w16cid:durableId="1448697757">
    <w:abstractNumId w:val="19"/>
  </w:num>
  <w:num w:numId="7" w16cid:durableId="25644617">
    <w:abstractNumId w:val="6"/>
  </w:num>
  <w:num w:numId="8" w16cid:durableId="669987791">
    <w:abstractNumId w:val="10"/>
  </w:num>
  <w:num w:numId="9" w16cid:durableId="278878665">
    <w:abstractNumId w:val="17"/>
  </w:num>
  <w:num w:numId="10" w16cid:durableId="668750105">
    <w:abstractNumId w:val="1"/>
  </w:num>
  <w:num w:numId="11" w16cid:durableId="743993283">
    <w:abstractNumId w:val="5"/>
  </w:num>
  <w:num w:numId="12" w16cid:durableId="928805612">
    <w:abstractNumId w:val="0"/>
  </w:num>
  <w:num w:numId="13" w16cid:durableId="1187982733">
    <w:abstractNumId w:val="2"/>
  </w:num>
  <w:num w:numId="14" w16cid:durableId="15087781">
    <w:abstractNumId w:val="9"/>
  </w:num>
  <w:num w:numId="15" w16cid:durableId="1176925123">
    <w:abstractNumId w:val="8"/>
  </w:num>
  <w:num w:numId="16" w16cid:durableId="2065904588">
    <w:abstractNumId w:val="16"/>
  </w:num>
  <w:num w:numId="17" w16cid:durableId="183133561">
    <w:abstractNumId w:val="3"/>
  </w:num>
  <w:num w:numId="18" w16cid:durableId="2018119443">
    <w:abstractNumId w:val="21"/>
  </w:num>
  <w:num w:numId="19" w16cid:durableId="47534966">
    <w:abstractNumId w:val="18"/>
  </w:num>
  <w:num w:numId="20" w16cid:durableId="2137721986">
    <w:abstractNumId w:val="14"/>
  </w:num>
  <w:num w:numId="21" w16cid:durableId="1715152649">
    <w:abstractNumId w:val="20"/>
  </w:num>
  <w:num w:numId="22" w16cid:durableId="126838651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725"/>
    <w:rsid w:val="00052382"/>
    <w:rsid w:val="00061725"/>
    <w:rsid w:val="0006568A"/>
    <w:rsid w:val="00076F0F"/>
    <w:rsid w:val="00084253"/>
    <w:rsid w:val="000D1F49"/>
    <w:rsid w:val="00107AC2"/>
    <w:rsid w:val="00107BA3"/>
    <w:rsid w:val="00155B51"/>
    <w:rsid w:val="001727CA"/>
    <w:rsid w:val="001B5BBC"/>
    <w:rsid w:val="001C4A3D"/>
    <w:rsid w:val="002462F3"/>
    <w:rsid w:val="002C56E6"/>
    <w:rsid w:val="00340507"/>
    <w:rsid w:val="00346DE2"/>
    <w:rsid w:val="00361E11"/>
    <w:rsid w:val="003B4744"/>
    <w:rsid w:val="003F0847"/>
    <w:rsid w:val="0040090B"/>
    <w:rsid w:val="0046302A"/>
    <w:rsid w:val="00487D2D"/>
    <w:rsid w:val="004D5D62"/>
    <w:rsid w:val="004F4687"/>
    <w:rsid w:val="005112D0"/>
    <w:rsid w:val="00574A88"/>
    <w:rsid w:val="00577E06"/>
    <w:rsid w:val="005A3BF7"/>
    <w:rsid w:val="005F2035"/>
    <w:rsid w:val="005F7990"/>
    <w:rsid w:val="0063739C"/>
    <w:rsid w:val="00650259"/>
    <w:rsid w:val="006E629B"/>
    <w:rsid w:val="00731F26"/>
    <w:rsid w:val="00742260"/>
    <w:rsid w:val="00760D65"/>
    <w:rsid w:val="00770F25"/>
    <w:rsid w:val="007A35A8"/>
    <w:rsid w:val="007B0A85"/>
    <w:rsid w:val="007C6A52"/>
    <w:rsid w:val="007C6BA1"/>
    <w:rsid w:val="0082043E"/>
    <w:rsid w:val="0087343F"/>
    <w:rsid w:val="008A4DF6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F1617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53F5F"/>
    <w:rsid w:val="00E61C09"/>
    <w:rsid w:val="00E677FE"/>
    <w:rsid w:val="00EB3B58"/>
    <w:rsid w:val="00EB563B"/>
    <w:rsid w:val="00EC7359"/>
    <w:rsid w:val="00ED608D"/>
    <w:rsid w:val="00EE3054"/>
    <w:rsid w:val="00F00606"/>
    <w:rsid w:val="00F01256"/>
    <w:rsid w:val="00F2303F"/>
    <w:rsid w:val="00F62A1B"/>
    <w:rsid w:val="00FC7475"/>
    <w:rsid w:val="00FE454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921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illfitzgerald/Library/Containers/com.microsoft.Word/Data/Library/Application%20Support/Microsoft/Office/16.0/DTS/Search/%7b9DBE545F-C72C-A64C-8912-C25061CDF6C4%7dtf8903063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9B9E5041BD084FBF90CA8310AAC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0F627-C234-544D-BBDA-37AE678EF9C7}"/>
      </w:docPartPr>
      <w:docPartBody>
        <w:p w:rsidR="00CB0958" w:rsidRDefault="00000000">
          <w:pPr>
            <w:pStyle w:val="7E9B9E5041BD084FBF90CA8310AAC7D5"/>
          </w:pPr>
          <w:r w:rsidRPr="00346DE2">
            <w:t>Address</w:t>
          </w:r>
        </w:p>
      </w:docPartBody>
    </w:docPart>
    <w:docPart>
      <w:docPartPr>
        <w:name w:val="31C6789032C48C4DB1CCF5F37492F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D0149-FE43-9F4B-9F1F-F7C45A5A0A8E}"/>
      </w:docPartPr>
      <w:docPartBody>
        <w:p w:rsidR="00CB0958" w:rsidRDefault="00000000">
          <w:pPr>
            <w:pStyle w:val="31C6789032C48C4DB1CCF5F37492F189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over Heights">
    <w:panose1 w:val="02000507000000020002"/>
    <w:charset w:val="00"/>
    <w:family w:val="auto"/>
    <w:notTrueType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75"/>
    <w:rsid w:val="00035B28"/>
    <w:rsid w:val="0029559C"/>
    <w:rsid w:val="00884775"/>
    <w:rsid w:val="008F45F9"/>
    <w:rsid w:val="00CB0958"/>
    <w:rsid w:val="00D9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9B9E5041BD084FBF90CA8310AAC7D5">
    <w:name w:val="7E9B9E5041BD084FBF90CA8310AAC7D5"/>
  </w:style>
  <w:style w:type="paragraph" w:customStyle="1" w:styleId="31C6789032C48C4DB1CCF5F37492F189">
    <w:name w:val="31C6789032C48C4DB1CCF5F37492F189"/>
  </w:style>
  <w:style w:type="paragraph" w:customStyle="1" w:styleId="D5FD202B4D1E04449321827F199A96A0">
    <w:name w:val="D5FD202B4D1E04449321827F199A96A0"/>
  </w:style>
  <w:style w:type="paragraph" w:customStyle="1" w:styleId="8B096D982D9C0F4295624F248730DBFE">
    <w:name w:val="8B096D982D9C0F4295624F248730DBFE"/>
    <w:rsid w:val="00D978E8"/>
  </w:style>
  <w:style w:type="paragraph" w:customStyle="1" w:styleId="36AE165EE5154C4DA53D62F3418E1018">
    <w:name w:val="36AE165EE5154C4DA53D62F3418E1018"/>
    <w:rsid w:val="00D978E8"/>
  </w:style>
  <w:style w:type="paragraph" w:customStyle="1" w:styleId="6DA13C843827D34786B94C53DAAB7055">
    <w:name w:val="6DA13C843827D34786B94C53DAAB7055"/>
    <w:rsid w:val="00D978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{9DBE545F-C72C-A64C-8912-C25061CDF6C4}tf89030636_win32.dotx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2022-12-27T05:49:00Z</dcterms:created>
  <dcterms:modified xsi:type="dcterms:W3CDTF">2023-01-20T21:43:00Z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