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35"/>
        <w:gridCol w:w="4909"/>
        <w:gridCol w:w="5229"/>
        <w:gridCol w:w="327"/>
      </w:tblGrid>
      <w:tr w:rsidR="00DC4F3B" w:rsidRPr="00410E03" w14:paraId="485E13F4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75F992BB" w14:textId="7A2C97B4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027F17DC" w14:textId="40E9D392" w:rsidR="00265218" w:rsidRPr="00410E03" w:rsidRDefault="00DC4F3B" w:rsidP="0035052D">
            <w:pPr>
              <w:pStyle w:val="Title"/>
            </w:pPr>
            <w:r>
              <w:t>LEN Business Accelerator Bootcamp</w:t>
            </w:r>
          </w:p>
        </w:tc>
        <w:tc>
          <w:tcPr>
            <w:tcW w:w="2405" w:type="pct"/>
            <w:shd w:val="clear" w:color="auto" w:fill="auto"/>
          </w:tcPr>
          <w:p w14:paraId="60C2F337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31F969D6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0D31A6F3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5C304FFB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44792FF1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78310FA2" w14:textId="77777777" w:rsidR="00BC1B68" w:rsidRPr="00410E03" w:rsidRDefault="00BC1B68" w:rsidP="00915359"/>
        </w:tc>
      </w:tr>
      <w:tr w:rsidR="00265218" w:rsidRPr="00410E03" w14:paraId="3FCF9816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44DE7DBC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9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141"/>
              <w:gridCol w:w="291"/>
              <w:gridCol w:w="600"/>
              <w:gridCol w:w="262"/>
              <w:gridCol w:w="29"/>
              <w:gridCol w:w="1439"/>
              <w:gridCol w:w="291"/>
              <w:gridCol w:w="1011"/>
              <w:gridCol w:w="291"/>
              <w:gridCol w:w="233"/>
              <w:gridCol w:w="58"/>
              <w:gridCol w:w="2694"/>
              <w:gridCol w:w="291"/>
              <w:gridCol w:w="291"/>
            </w:tblGrid>
            <w:tr w:rsidR="00C50E6D" w:rsidRPr="00410E03" w14:paraId="7EAED6D2" w14:textId="77777777" w:rsidTr="00FD5880">
              <w:trPr>
                <w:gridAfter w:val="1"/>
                <w:wAfter w:w="291" w:type="dxa"/>
                <w:trHeight w:val="212"/>
              </w:trPr>
              <w:tc>
                <w:tcPr>
                  <w:tcW w:w="2141" w:type="dxa"/>
                  <w:tcBorders>
                    <w:bottom w:val="single" w:sz="4" w:space="0" w:color="808080" w:themeColor="background1" w:themeShade="80"/>
                  </w:tcBorders>
                </w:tcPr>
                <w:p w14:paraId="268A7DC0" w14:textId="77777777" w:rsidR="00C50E6D" w:rsidRPr="00410E03" w:rsidRDefault="00C50E6D" w:rsidP="00915359"/>
              </w:tc>
              <w:tc>
                <w:tcPr>
                  <w:tcW w:w="291" w:type="dxa"/>
                  <w:tcBorders>
                    <w:left w:val="nil"/>
                  </w:tcBorders>
                </w:tcPr>
                <w:p w14:paraId="2A06EA2B" w14:textId="77777777" w:rsidR="00C50E6D" w:rsidRPr="00410E03" w:rsidRDefault="00C50E6D" w:rsidP="00915359"/>
              </w:tc>
              <w:tc>
                <w:tcPr>
                  <w:tcW w:w="7199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66524F08" w14:textId="77777777" w:rsidR="00C50E6D" w:rsidRPr="00410E03" w:rsidRDefault="00C50E6D" w:rsidP="00915359"/>
              </w:tc>
            </w:tr>
            <w:tr w:rsidR="00C50E6D" w:rsidRPr="009F4149" w14:paraId="7194A410" w14:textId="77777777" w:rsidTr="00FD5880">
              <w:trPr>
                <w:gridAfter w:val="1"/>
                <w:wAfter w:w="291" w:type="dxa"/>
                <w:trHeight w:val="495"/>
              </w:trPr>
              <w:tc>
                <w:tcPr>
                  <w:tcW w:w="2141" w:type="dxa"/>
                  <w:tcBorders>
                    <w:top w:val="single" w:sz="4" w:space="0" w:color="808080" w:themeColor="background1" w:themeShade="80"/>
                  </w:tcBorders>
                </w:tcPr>
                <w:p w14:paraId="14742C3B" w14:textId="38827197" w:rsidR="00C50E6D" w:rsidRPr="009F4149" w:rsidRDefault="00DC4F3B" w:rsidP="009F4149">
                  <w:pPr>
                    <w:pStyle w:val="BoldText"/>
                  </w:pPr>
                  <w:r>
                    <w:t>Date/Fecha</w:t>
                  </w:r>
                </w:p>
              </w:tc>
              <w:tc>
                <w:tcPr>
                  <w:tcW w:w="291" w:type="dxa"/>
                </w:tcPr>
                <w:p w14:paraId="47D18350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199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4BA77086" w14:textId="78D925AB" w:rsidR="00C50E6D" w:rsidRPr="009F4149" w:rsidRDefault="00684FD2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600257C5345346D699904749CAFA2F1C"/>
                      </w:placeholder>
                      <w15:appearance w15:val="hidden"/>
                      <w:text/>
                    </w:sdtPr>
                    <w:sdtEndPr/>
                    <w:sdtContent>
                      <w:r w:rsidR="00DC4F3B">
                        <w:t>Name/Nombre</w:t>
                      </w:r>
                    </w:sdtContent>
                  </w:sdt>
                </w:p>
              </w:tc>
            </w:tr>
            <w:tr w:rsidR="00A3321A" w:rsidRPr="00410E03" w14:paraId="1C125D89" w14:textId="77777777" w:rsidTr="00FD5880">
              <w:trPr>
                <w:gridAfter w:val="1"/>
                <w:wAfter w:w="291" w:type="dxa"/>
                <w:trHeight w:val="525"/>
              </w:trPr>
              <w:tc>
                <w:tcPr>
                  <w:tcW w:w="4762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E66DC6A" w14:textId="77777777" w:rsidR="00A3321A" w:rsidRPr="00410E03" w:rsidRDefault="00A3321A" w:rsidP="00915359"/>
              </w:tc>
              <w:tc>
                <w:tcPr>
                  <w:tcW w:w="291" w:type="dxa"/>
                  <w:tcBorders>
                    <w:left w:val="nil"/>
                  </w:tcBorders>
                </w:tcPr>
                <w:p w14:paraId="7B22D035" w14:textId="77777777" w:rsidR="00A3321A" w:rsidRPr="00410E03" w:rsidRDefault="00A3321A" w:rsidP="00915359"/>
              </w:tc>
              <w:tc>
                <w:tcPr>
                  <w:tcW w:w="4578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19A6B48" w14:textId="77777777" w:rsidR="00A3321A" w:rsidRPr="00410E03" w:rsidRDefault="00A3321A" w:rsidP="00915359"/>
              </w:tc>
            </w:tr>
            <w:tr w:rsidR="00E141F4" w:rsidRPr="009F4149" w14:paraId="7299B38F" w14:textId="77777777" w:rsidTr="00FD5880">
              <w:trPr>
                <w:gridAfter w:val="1"/>
                <w:wAfter w:w="291" w:type="dxa"/>
                <w:trHeight w:val="568"/>
              </w:trPr>
              <w:tc>
                <w:tcPr>
                  <w:tcW w:w="4762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79B02FA" w14:textId="7B3FA436" w:rsidR="00E141F4" w:rsidRPr="009F4149" w:rsidRDefault="00DC4F3B" w:rsidP="009F4149">
                  <w:pPr>
                    <w:pStyle w:val="BoldText"/>
                  </w:pPr>
                  <w:r>
                    <w:t>Name of Business/Nombre de Negocio</w:t>
                  </w:r>
                </w:p>
              </w:tc>
              <w:tc>
                <w:tcPr>
                  <w:tcW w:w="291" w:type="dxa"/>
                </w:tcPr>
                <w:p w14:paraId="60CDE442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578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5BA9958" w14:textId="092634EB" w:rsidR="00E141F4" w:rsidRPr="009F4149" w:rsidRDefault="00D1673F" w:rsidP="009F4149">
                  <w:pPr>
                    <w:pStyle w:val="BoldText"/>
                  </w:pPr>
                  <w:r>
                    <w:t>Are you Latino/a?Eres Latino/a</w:t>
                  </w:r>
                </w:p>
              </w:tc>
            </w:tr>
            <w:tr w:rsidR="00E141F4" w:rsidRPr="00410E03" w14:paraId="1452A431" w14:textId="77777777" w:rsidTr="00FD5880">
              <w:trPr>
                <w:gridAfter w:val="1"/>
                <w:wAfter w:w="291" w:type="dxa"/>
                <w:trHeight w:val="496"/>
              </w:trPr>
              <w:tc>
                <w:tcPr>
                  <w:tcW w:w="9631" w:type="dxa"/>
                  <w:gridSpan w:val="13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0D8A790D" w14:textId="4E96B476" w:rsidR="00E141F4" w:rsidRPr="00410E03" w:rsidRDefault="00E46718" w:rsidP="0035052D">
                  <w:pPr>
                    <w:pStyle w:val="BlueBoldText"/>
                  </w:pPr>
                  <w:r>
                    <w:t>Information/Informacion</w:t>
                  </w:r>
                </w:p>
              </w:tc>
            </w:tr>
            <w:tr w:rsidR="00E141F4" w:rsidRPr="00410E03" w14:paraId="4253B1CC" w14:textId="77777777" w:rsidTr="00FD5880">
              <w:trPr>
                <w:gridAfter w:val="1"/>
                <w:wAfter w:w="291" w:type="dxa"/>
                <w:trHeight w:val="70"/>
              </w:trPr>
              <w:tc>
                <w:tcPr>
                  <w:tcW w:w="9631" w:type="dxa"/>
                  <w:gridSpan w:val="13"/>
                  <w:tcBorders>
                    <w:top w:val="single" w:sz="24" w:space="0" w:color="1F497D" w:themeColor="text2"/>
                  </w:tcBorders>
                </w:tcPr>
                <w:p w14:paraId="4171B5AE" w14:textId="77777777" w:rsidR="00E141F4" w:rsidRPr="00410E03" w:rsidRDefault="00E141F4" w:rsidP="00915359"/>
              </w:tc>
            </w:tr>
            <w:tr w:rsidR="00D1673F" w:rsidRPr="00410E03" w14:paraId="76381F3C" w14:textId="77777777" w:rsidTr="00FD5880">
              <w:trPr>
                <w:gridAfter w:val="2"/>
                <w:wAfter w:w="582" w:type="dxa"/>
                <w:trHeight w:val="518"/>
              </w:trPr>
              <w:tc>
                <w:tcPr>
                  <w:tcW w:w="303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FD8B3EE" w14:textId="77777777" w:rsidR="00D1673F" w:rsidRPr="00410E03" w:rsidRDefault="00D1673F" w:rsidP="00915359"/>
              </w:tc>
              <w:tc>
                <w:tcPr>
                  <w:tcW w:w="3032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376873FE" w14:textId="77777777" w:rsidR="00D1673F" w:rsidRPr="00410E03" w:rsidRDefault="00D1673F" w:rsidP="00915359"/>
              </w:tc>
              <w:tc>
                <w:tcPr>
                  <w:tcW w:w="291" w:type="dxa"/>
                </w:tcPr>
                <w:p w14:paraId="3D36B2C3" w14:textId="77777777" w:rsidR="00D1673F" w:rsidRPr="00410E03" w:rsidRDefault="00D1673F" w:rsidP="00915359"/>
              </w:tc>
              <w:tc>
                <w:tcPr>
                  <w:tcW w:w="2985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674B45C" w14:textId="77777777" w:rsidR="00D1673F" w:rsidRPr="00410E03" w:rsidRDefault="00D1673F" w:rsidP="00915359"/>
              </w:tc>
            </w:tr>
            <w:tr w:rsidR="00FD5880" w:rsidRPr="009F4149" w14:paraId="3B7E2192" w14:textId="77777777" w:rsidTr="00FD5880">
              <w:trPr>
                <w:gridAfter w:val="1"/>
                <w:wAfter w:w="291" w:type="dxa"/>
                <w:trHeight w:val="432"/>
              </w:trPr>
              <w:tc>
                <w:tcPr>
                  <w:tcW w:w="3294" w:type="dxa"/>
                  <w:gridSpan w:val="4"/>
                </w:tcPr>
                <w:p w14:paraId="62133DB3" w14:textId="77A500A8" w:rsidR="00FD5880" w:rsidRPr="009F4149" w:rsidRDefault="00FD5880" w:rsidP="009F4149">
                  <w:pPr>
                    <w:pStyle w:val="BoldText"/>
                  </w:pPr>
                  <w:r>
                    <w:t>Email Address/Correo Electronico</w:t>
                  </w:r>
                </w:p>
              </w:tc>
              <w:tc>
                <w:tcPr>
                  <w:tcW w:w="3294" w:type="dxa"/>
                  <w:gridSpan w:val="6"/>
                </w:tcPr>
                <w:p w14:paraId="1732F471" w14:textId="22594816" w:rsidR="00FD5880" w:rsidRPr="009F4149" w:rsidRDefault="00FD5880" w:rsidP="009F4149">
                  <w:pPr>
                    <w:pStyle w:val="BoldText"/>
                  </w:pPr>
                </w:p>
              </w:tc>
              <w:tc>
                <w:tcPr>
                  <w:tcW w:w="3043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8D8428F" w14:textId="504AB5AC" w:rsidR="00FD5880" w:rsidRPr="009F4149" w:rsidRDefault="00FD5880" w:rsidP="009F4149">
                  <w:pPr>
                    <w:pStyle w:val="BoldText"/>
                  </w:pPr>
                  <w:r>
                    <w:t>Phone number/Numero de Telefono</w:t>
                  </w:r>
                </w:p>
              </w:tc>
            </w:tr>
            <w:tr w:rsidR="00FD5880" w:rsidRPr="00410E03" w14:paraId="0FF8797E" w14:textId="77777777" w:rsidTr="00FD5880">
              <w:trPr>
                <w:gridAfter w:val="1"/>
                <w:wAfter w:w="291" w:type="dxa"/>
                <w:trHeight w:val="518"/>
              </w:trPr>
              <w:tc>
                <w:tcPr>
                  <w:tcW w:w="9631" w:type="dxa"/>
                  <w:gridSpan w:val="13"/>
                  <w:tcBorders>
                    <w:bottom w:val="single" w:sz="4" w:space="0" w:color="808080" w:themeColor="background1" w:themeShade="80"/>
                  </w:tcBorders>
                </w:tcPr>
                <w:p w14:paraId="70DAABAA" w14:textId="77777777" w:rsidR="00FD5880" w:rsidRPr="00410E03" w:rsidRDefault="00FD5880" w:rsidP="00915359"/>
              </w:tc>
            </w:tr>
            <w:tr w:rsidR="00FD5880" w:rsidRPr="00410E03" w14:paraId="6AF969D0" w14:textId="3439C1AB" w:rsidTr="00FD5880">
              <w:trPr>
                <w:trHeight w:val="432"/>
              </w:trPr>
              <w:tc>
                <w:tcPr>
                  <w:tcW w:w="9631" w:type="dxa"/>
                  <w:gridSpan w:val="13"/>
                  <w:tcBorders>
                    <w:top w:val="single" w:sz="4" w:space="0" w:color="808080" w:themeColor="background1" w:themeShade="80"/>
                  </w:tcBorders>
                </w:tcPr>
                <w:p w14:paraId="4A599D6E" w14:textId="029927D0" w:rsidR="00FD5880" w:rsidRPr="00410E03" w:rsidRDefault="00FD5880" w:rsidP="0035052D">
                  <w:pPr>
                    <w:pStyle w:val="BoldText"/>
                  </w:pPr>
                  <w:r>
                    <w:t>Address/Direccion</w:t>
                  </w:r>
                </w:p>
              </w:tc>
              <w:tc>
                <w:tcPr>
                  <w:tcW w:w="291" w:type="dxa"/>
                </w:tcPr>
                <w:p w14:paraId="26C78FC5" w14:textId="77777777" w:rsidR="00FD5880" w:rsidRPr="00410E03" w:rsidRDefault="00FD5880"/>
              </w:tc>
            </w:tr>
            <w:tr w:rsidR="00FD5880" w:rsidRPr="00410E03" w14:paraId="7CD2C26E" w14:textId="77777777" w:rsidTr="00FD5880">
              <w:trPr>
                <w:gridAfter w:val="1"/>
                <w:wAfter w:w="291" w:type="dxa"/>
                <w:trHeight w:val="432"/>
              </w:trPr>
              <w:tc>
                <w:tcPr>
                  <w:tcW w:w="303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D5D3D21" w14:textId="77777777" w:rsidR="00FD5880" w:rsidRPr="00410E03" w:rsidRDefault="00FD5880" w:rsidP="00915359"/>
              </w:tc>
              <w:tc>
                <w:tcPr>
                  <w:tcW w:w="291" w:type="dxa"/>
                  <w:gridSpan w:val="2"/>
                </w:tcPr>
                <w:p w14:paraId="7CFF22D4" w14:textId="77777777" w:rsidR="00FD5880" w:rsidRPr="00410E03" w:rsidRDefault="00FD5880" w:rsidP="00915359"/>
              </w:tc>
              <w:tc>
                <w:tcPr>
                  <w:tcW w:w="3032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2E82B5B" w14:textId="77777777" w:rsidR="00FD5880" w:rsidRPr="00410E03" w:rsidRDefault="00FD5880" w:rsidP="00915359"/>
              </w:tc>
              <w:tc>
                <w:tcPr>
                  <w:tcW w:w="291" w:type="dxa"/>
                  <w:gridSpan w:val="2"/>
                </w:tcPr>
                <w:p w14:paraId="7FD42423" w14:textId="77777777" w:rsidR="00FD5880" w:rsidRPr="00410E03" w:rsidRDefault="00FD5880" w:rsidP="00915359"/>
              </w:tc>
              <w:tc>
                <w:tcPr>
                  <w:tcW w:w="2985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087B4A01" w14:textId="77777777" w:rsidR="00FD5880" w:rsidRPr="00410E03" w:rsidRDefault="00FD5880" w:rsidP="00915359"/>
              </w:tc>
            </w:tr>
            <w:tr w:rsidR="00FD5880" w:rsidRPr="009F4149" w14:paraId="5C1FAC71" w14:textId="77777777" w:rsidTr="00FD5880">
              <w:trPr>
                <w:gridAfter w:val="1"/>
                <w:wAfter w:w="291" w:type="dxa"/>
                <w:trHeight w:val="432"/>
              </w:trPr>
              <w:tc>
                <w:tcPr>
                  <w:tcW w:w="303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C79ED66" w14:textId="132E4BCE" w:rsidR="00FD5880" w:rsidRPr="009F4149" w:rsidRDefault="00FD5880" w:rsidP="009F4149">
                  <w:pPr>
                    <w:pStyle w:val="BoldText"/>
                  </w:pPr>
                  <w:r>
                    <w:t>City/Ciudad</w:t>
                  </w:r>
                </w:p>
              </w:tc>
              <w:tc>
                <w:tcPr>
                  <w:tcW w:w="291" w:type="dxa"/>
                  <w:gridSpan w:val="2"/>
                </w:tcPr>
                <w:p w14:paraId="2C952A36" w14:textId="77777777" w:rsidR="00FD5880" w:rsidRPr="009F4149" w:rsidRDefault="00FD5880" w:rsidP="009F4149">
                  <w:pPr>
                    <w:pStyle w:val="BoldText"/>
                  </w:pPr>
                </w:p>
              </w:tc>
              <w:tc>
                <w:tcPr>
                  <w:tcW w:w="3032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1813062" w14:textId="6CC06DFE" w:rsidR="00FD5880" w:rsidRPr="009F4149" w:rsidRDefault="00FD5880" w:rsidP="009F4149">
                  <w:pPr>
                    <w:pStyle w:val="BoldText"/>
                  </w:pPr>
                  <w:r>
                    <w:t>State/Estado</w:t>
                  </w:r>
                </w:p>
              </w:tc>
              <w:tc>
                <w:tcPr>
                  <w:tcW w:w="291" w:type="dxa"/>
                  <w:gridSpan w:val="2"/>
                </w:tcPr>
                <w:p w14:paraId="042A067B" w14:textId="77777777" w:rsidR="00FD5880" w:rsidRPr="009F4149" w:rsidRDefault="00FD5880" w:rsidP="009F4149">
                  <w:pPr>
                    <w:pStyle w:val="BoldText"/>
                  </w:pPr>
                </w:p>
              </w:tc>
              <w:tc>
                <w:tcPr>
                  <w:tcW w:w="298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5B475F4B" w14:textId="3F5D2C8E" w:rsidR="00FD5880" w:rsidRPr="009F4149" w:rsidRDefault="00FD5880" w:rsidP="009F4149">
                  <w:pPr>
                    <w:pStyle w:val="BoldText"/>
                  </w:pPr>
                  <w:r>
                    <w:t>Zip Code/Codigo Postal</w:t>
                  </w:r>
                </w:p>
              </w:tc>
            </w:tr>
            <w:tr w:rsidR="00FD5880" w:rsidRPr="00410E03" w14:paraId="6D341D5B" w14:textId="77777777" w:rsidTr="00FD5880">
              <w:trPr>
                <w:gridAfter w:val="1"/>
                <w:wAfter w:w="291" w:type="dxa"/>
                <w:trHeight w:val="432"/>
              </w:trPr>
              <w:tc>
                <w:tcPr>
                  <w:tcW w:w="9631" w:type="dxa"/>
                  <w:gridSpan w:val="13"/>
                  <w:tcBorders>
                    <w:bottom w:val="single" w:sz="4" w:space="0" w:color="808080" w:themeColor="background1" w:themeShade="80"/>
                  </w:tcBorders>
                </w:tcPr>
                <w:p w14:paraId="46274FFB" w14:textId="77777777" w:rsidR="00FD5880" w:rsidRPr="00410E03" w:rsidRDefault="00FD5880" w:rsidP="00915359"/>
              </w:tc>
            </w:tr>
            <w:tr w:rsidR="00FD5880" w:rsidRPr="00410E03" w14:paraId="42CE1223" w14:textId="50E33974" w:rsidTr="00FD5880">
              <w:trPr>
                <w:trHeight w:val="432"/>
              </w:trPr>
              <w:tc>
                <w:tcPr>
                  <w:tcW w:w="9631" w:type="dxa"/>
                  <w:gridSpan w:val="13"/>
                  <w:tcBorders>
                    <w:top w:val="single" w:sz="4" w:space="0" w:color="808080" w:themeColor="background1" w:themeShade="80"/>
                  </w:tcBorders>
                </w:tcPr>
                <w:p w14:paraId="03572FB6" w14:textId="124B9774" w:rsidR="00FD5880" w:rsidRPr="00410E03" w:rsidRDefault="00FD5880" w:rsidP="0035052D">
                  <w:pPr>
                    <w:pStyle w:val="BoldText"/>
                  </w:pPr>
                  <w:r>
                    <w:t>Type of Business/Tipo de Negocio</w:t>
                  </w:r>
                </w:p>
              </w:tc>
              <w:tc>
                <w:tcPr>
                  <w:tcW w:w="291" w:type="dxa"/>
                </w:tcPr>
                <w:p w14:paraId="381FFC85" w14:textId="77777777" w:rsidR="00FD5880" w:rsidRPr="00410E03" w:rsidRDefault="00FD5880"/>
              </w:tc>
            </w:tr>
            <w:tr w:rsidR="00FD5880" w:rsidRPr="00410E03" w14:paraId="1B1EDFF8" w14:textId="77777777" w:rsidTr="00FD5880">
              <w:trPr>
                <w:gridAfter w:val="1"/>
                <w:wAfter w:w="291" w:type="dxa"/>
                <w:trHeight w:val="432"/>
              </w:trPr>
              <w:tc>
                <w:tcPr>
                  <w:tcW w:w="4762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69AAB51" w14:textId="77777777" w:rsidR="00FD5880" w:rsidRPr="00410E03" w:rsidRDefault="00FD5880" w:rsidP="00915359"/>
              </w:tc>
              <w:tc>
                <w:tcPr>
                  <w:tcW w:w="291" w:type="dxa"/>
                </w:tcPr>
                <w:p w14:paraId="26AB4421" w14:textId="77777777" w:rsidR="00FD5880" w:rsidRPr="00410E03" w:rsidRDefault="00FD5880" w:rsidP="00915359"/>
              </w:tc>
              <w:tc>
                <w:tcPr>
                  <w:tcW w:w="4578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36169A7" w14:textId="77777777" w:rsidR="00FD5880" w:rsidRPr="00410E03" w:rsidRDefault="00FD5880" w:rsidP="00915359"/>
              </w:tc>
            </w:tr>
            <w:tr w:rsidR="00FD5880" w:rsidRPr="00410E03" w14:paraId="68599FF6" w14:textId="77777777" w:rsidTr="00FD5880">
              <w:trPr>
                <w:gridAfter w:val="1"/>
                <w:wAfter w:w="291" w:type="dxa"/>
                <w:trHeight w:val="432"/>
              </w:trPr>
              <w:tc>
                <w:tcPr>
                  <w:tcW w:w="4762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A82FEB2" w14:textId="4A050B52" w:rsidR="00FD5880" w:rsidRPr="00410E03" w:rsidRDefault="00FD5880" w:rsidP="0035052D">
                  <w:pPr>
                    <w:pStyle w:val="BoldText"/>
                  </w:pPr>
                  <w:r>
                    <w:t>Date of Birth/Fecha de Nascimiento</w:t>
                  </w:r>
                </w:p>
              </w:tc>
              <w:tc>
                <w:tcPr>
                  <w:tcW w:w="291" w:type="dxa"/>
                </w:tcPr>
                <w:p w14:paraId="5E719EB8" w14:textId="77777777" w:rsidR="00FD5880" w:rsidRPr="00410E03" w:rsidRDefault="00FD5880" w:rsidP="00915359">
                  <w:pPr>
                    <w:pStyle w:val="BoldText"/>
                  </w:pPr>
                </w:p>
              </w:tc>
              <w:tc>
                <w:tcPr>
                  <w:tcW w:w="4578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7E2F18E" w14:textId="7576DA10" w:rsidR="00FD5880" w:rsidRPr="00410E03" w:rsidRDefault="00FD5880" w:rsidP="0035052D">
                  <w:pPr>
                    <w:pStyle w:val="BoldText"/>
                  </w:pPr>
                  <w:r>
                    <w:t>Questions/Preguntas?</w:t>
                  </w:r>
                </w:p>
              </w:tc>
            </w:tr>
            <w:tr w:rsidR="00FD5880" w:rsidRPr="00410E03" w14:paraId="23973279" w14:textId="77777777" w:rsidTr="00FD5880">
              <w:trPr>
                <w:gridAfter w:val="1"/>
                <w:wAfter w:w="291" w:type="dxa"/>
                <w:trHeight w:val="432"/>
              </w:trPr>
              <w:tc>
                <w:tcPr>
                  <w:tcW w:w="4762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15A963B" w14:textId="77777777" w:rsidR="00FD5880" w:rsidRPr="00410E03" w:rsidRDefault="00FD5880" w:rsidP="00915359"/>
              </w:tc>
              <w:tc>
                <w:tcPr>
                  <w:tcW w:w="291" w:type="dxa"/>
                </w:tcPr>
                <w:p w14:paraId="1B42248F" w14:textId="77777777" w:rsidR="00FD5880" w:rsidRPr="00410E03" w:rsidRDefault="00FD5880" w:rsidP="00915359"/>
              </w:tc>
              <w:tc>
                <w:tcPr>
                  <w:tcW w:w="4578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3815498" w14:textId="77777777" w:rsidR="00FD5880" w:rsidRPr="00410E03" w:rsidRDefault="00FD5880" w:rsidP="00915359"/>
              </w:tc>
            </w:tr>
            <w:tr w:rsidR="00FD5880" w:rsidRPr="00410E03" w14:paraId="32792FFF" w14:textId="77777777" w:rsidTr="00FD5880">
              <w:trPr>
                <w:gridAfter w:val="1"/>
                <w:wAfter w:w="291" w:type="dxa"/>
                <w:trHeight w:val="432"/>
              </w:trPr>
              <w:tc>
                <w:tcPr>
                  <w:tcW w:w="4762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A780AF8" w14:textId="21C45E3D" w:rsidR="00FD5880" w:rsidRPr="00410E03" w:rsidRDefault="00FD5880" w:rsidP="0035052D">
                  <w:pPr>
                    <w:pStyle w:val="BoldText"/>
                  </w:pPr>
                </w:p>
              </w:tc>
              <w:tc>
                <w:tcPr>
                  <w:tcW w:w="291" w:type="dxa"/>
                </w:tcPr>
                <w:p w14:paraId="6A49C314" w14:textId="77777777" w:rsidR="00FD5880" w:rsidRPr="00410E03" w:rsidRDefault="00FD5880" w:rsidP="00915359">
                  <w:pPr>
                    <w:pStyle w:val="BoldText"/>
                  </w:pPr>
                </w:p>
              </w:tc>
              <w:tc>
                <w:tcPr>
                  <w:tcW w:w="4578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ACDC131" w14:textId="6F5EC54F" w:rsidR="00FD5880" w:rsidRPr="00410E03" w:rsidRDefault="00FD5880" w:rsidP="0035052D">
                  <w:pPr>
                    <w:pStyle w:val="BoldText"/>
                  </w:pPr>
                </w:p>
              </w:tc>
            </w:tr>
          </w:tbl>
          <w:p w14:paraId="656C4552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05AC5899" w14:textId="77777777" w:rsidR="00265218" w:rsidRPr="00410E03" w:rsidRDefault="00265218" w:rsidP="00CF31BB"/>
        </w:tc>
      </w:tr>
    </w:tbl>
    <w:p w14:paraId="1A0A47CE" w14:textId="1BC4CA41" w:rsidR="00463B35" w:rsidRPr="00410E03" w:rsidRDefault="00DC4F3B" w:rsidP="00524D35">
      <w:r>
        <w:rPr>
          <w:noProof/>
        </w:rPr>
        <w:drawing>
          <wp:anchor distT="0" distB="0" distL="114300" distR="114300" simplePos="0" relativeHeight="251658240" behindDoc="0" locked="0" layoutInCell="1" allowOverlap="1" wp14:anchorId="5FA4EEE2" wp14:editId="678FEECF">
            <wp:simplePos x="0" y="0"/>
            <wp:positionH relativeFrom="margin">
              <wp:align>right</wp:align>
            </wp:positionH>
            <wp:positionV relativeFrom="paragraph">
              <wp:posOffset>-7960995</wp:posOffset>
            </wp:positionV>
            <wp:extent cx="2773107" cy="777240"/>
            <wp:effectExtent l="0" t="0" r="8255" b="3810"/>
            <wp:wrapNone/>
            <wp:docPr id="3" name="Picture 3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107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3B35" w:rsidRPr="00410E03" w:rsidSect="00A028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B94B6" w14:textId="77777777" w:rsidR="00F41102" w:rsidRDefault="00F41102" w:rsidP="00CF31BB">
      <w:r>
        <w:separator/>
      </w:r>
    </w:p>
  </w:endnote>
  <w:endnote w:type="continuationSeparator" w:id="0">
    <w:p w14:paraId="2C6C88AE" w14:textId="77777777" w:rsidR="00F41102" w:rsidRDefault="00F41102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52C01" w14:textId="77777777" w:rsidR="00DC4F3B" w:rsidRDefault="00DC4F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5D83ACE2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68ED18DC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74F5ABF" wp14:editId="4A592382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2B4BEBF5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74F5ABF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2B4BEBF5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ADF8BEE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8B40F10" wp14:editId="0EB2B4AE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208B10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D082BC4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78CA1ED8" wp14:editId="7D0E480A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1E11C28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29DF8823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1F8C3A29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1A00B7D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3E59705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1C0FBFAB" w14:textId="77777777" w:rsidTr="002D3842">
      <w:tc>
        <w:tcPr>
          <w:tcW w:w="3596" w:type="dxa"/>
          <w:shd w:val="clear" w:color="auto" w:fill="auto"/>
          <w:vAlign w:val="center"/>
        </w:tcPr>
        <w:p w14:paraId="7F768113" w14:textId="1ABABB27" w:rsidR="00AE3FB7" w:rsidRPr="009F4149" w:rsidRDefault="00DC4F3B" w:rsidP="009F4149">
          <w:pPr>
            <w:pStyle w:val="Contacts"/>
          </w:pPr>
          <w:r>
            <w:t>2778 S 35</w:t>
          </w:r>
          <w:r w:rsidRPr="00DC4F3B">
            <w:rPr>
              <w:vertAlign w:val="superscript"/>
            </w:rPr>
            <w:t>th</w:t>
          </w:r>
          <w:r>
            <w:t xml:space="preserve"> St Suite 203 Milwaukee, WI 53215</w:t>
          </w:r>
        </w:p>
      </w:tc>
      <w:tc>
        <w:tcPr>
          <w:tcW w:w="3597" w:type="dxa"/>
          <w:shd w:val="clear" w:color="auto" w:fill="auto"/>
          <w:vAlign w:val="center"/>
        </w:tcPr>
        <w:p w14:paraId="0042B85B" w14:textId="2A4AD2C0" w:rsidR="00AE3FB7" w:rsidRPr="009F4149" w:rsidRDefault="00DC4F3B" w:rsidP="009F4149">
          <w:pPr>
            <w:pStyle w:val="Contacts"/>
          </w:pPr>
          <w:r>
            <w:t>414-888-2270</w:t>
          </w:r>
        </w:p>
      </w:tc>
      <w:tc>
        <w:tcPr>
          <w:tcW w:w="3597" w:type="dxa"/>
          <w:shd w:val="clear" w:color="auto" w:fill="auto"/>
          <w:vAlign w:val="center"/>
        </w:tcPr>
        <w:p w14:paraId="1AA737AE" w14:textId="1CCFDA69" w:rsidR="00AE3FB7" w:rsidRPr="009F4149" w:rsidRDefault="00DC4F3B" w:rsidP="009F4149">
          <w:pPr>
            <w:pStyle w:val="Contacts"/>
          </w:pPr>
          <w:r>
            <w:t>info@lenwisconsin.org</w:t>
          </w:r>
        </w:p>
      </w:tc>
    </w:tr>
  </w:tbl>
  <w:p w14:paraId="2338C079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27EEA657" wp14:editId="09701114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DAC93A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D0F16" w14:textId="77777777" w:rsidR="00DC4F3B" w:rsidRDefault="00DC4F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2CB54C" w14:textId="77777777" w:rsidR="00F41102" w:rsidRDefault="00F41102" w:rsidP="00CF31BB">
      <w:r>
        <w:separator/>
      </w:r>
    </w:p>
  </w:footnote>
  <w:footnote w:type="continuationSeparator" w:id="0">
    <w:p w14:paraId="438A8C69" w14:textId="77777777" w:rsidR="00F41102" w:rsidRDefault="00F41102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7507B" w14:textId="77777777" w:rsidR="00DC4F3B" w:rsidRDefault="00DC4F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C2717" w14:textId="63A3FF5E" w:rsidR="00BC1B68" w:rsidRPr="00835DE8" w:rsidRDefault="00835DE8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F2335C7" wp14:editId="74D2DB85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1EACE0" id="Group 13" o:spid="_x0000_s1026" alt="&quot;&quot;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410E03" w:rsidRPr="00835DE8">
      <w:rPr>
        <w:noProof/>
      </w:rPr>
      <mc:AlternateContent>
        <mc:Choice Requires="wps">
          <w:drawing>
            <wp:inline distT="0" distB="0" distL="0" distR="0" wp14:anchorId="583C816A" wp14:editId="243DA257">
              <wp:extent cx="1977377" cy="391149"/>
              <wp:effectExtent l="0" t="0" r="4445" b="9525"/>
              <wp:docPr id="28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77" cy="39114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6BAC0F4D" id="Shape" o:spid="_x0000_s1026" alt="&quot;&quot;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89,195575;988689,195575;988689,195575;988689,195575" o:connectangles="0,90,180,270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20EA5" w14:textId="77777777" w:rsidR="00DC4F3B" w:rsidRDefault="00DC4F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3B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0E31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67FF9"/>
    <w:rsid w:val="00482917"/>
    <w:rsid w:val="004C2F50"/>
    <w:rsid w:val="00524D35"/>
    <w:rsid w:val="00542A22"/>
    <w:rsid w:val="00595E6E"/>
    <w:rsid w:val="005A6806"/>
    <w:rsid w:val="005D124E"/>
    <w:rsid w:val="00643F5A"/>
    <w:rsid w:val="00684557"/>
    <w:rsid w:val="00684FD2"/>
    <w:rsid w:val="006859BF"/>
    <w:rsid w:val="006A7299"/>
    <w:rsid w:val="006C7D64"/>
    <w:rsid w:val="006D43A7"/>
    <w:rsid w:val="0071089C"/>
    <w:rsid w:val="007905E3"/>
    <w:rsid w:val="007B52D2"/>
    <w:rsid w:val="007C1F7D"/>
    <w:rsid w:val="007D4902"/>
    <w:rsid w:val="00835DE8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D0F3A"/>
    <w:rsid w:val="00AE3FB7"/>
    <w:rsid w:val="00B122BA"/>
    <w:rsid w:val="00B45F61"/>
    <w:rsid w:val="00BC1B68"/>
    <w:rsid w:val="00BE6B42"/>
    <w:rsid w:val="00BF5A49"/>
    <w:rsid w:val="00C50E6D"/>
    <w:rsid w:val="00C520D9"/>
    <w:rsid w:val="00C774E6"/>
    <w:rsid w:val="00C84BD5"/>
    <w:rsid w:val="00CA4E73"/>
    <w:rsid w:val="00CF31BB"/>
    <w:rsid w:val="00D1673F"/>
    <w:rsid w:val="00D339C5"/>
    <w:rsid w:val="00D4436A"/>
    <w:rsid w:val="00D832D3"/>
    <w:rsid w:val="00DB5CAA"/>
    <w:rsid w:val="00DC4F3B"/>
    <w:rsid w:val="00DE3C23"/>
    <w:rsid w:val="00E06C06"/>
    <w:rsid w:val="00E141F4"/>
    <w:rsid w:val="00E301A2"/>
    <w:rsid w:val="00E46718"/>
    <w:rsid w:val="00E53AFF"/>
    <w:rsid w:val="00E61D15"/>
    <w:rsid w:val="00EF6DBC"/>
    <w:rsid w:val="00EF7890"/>
    <w:rsid w:val="00F02022"/>
    <w:rsid w:val="00F27B67"/>
    <w:rsid w:val="00F41102"/>
    <w:rsid w:val="00F97AF3"/>
    <w:rsid w:val="00FB3407"/>
    <w:rsid w:val="00FC0271"/>
    <w:rsid w:val="00FD50AA"/>
    <w:rsid w:val="00FD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748B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trepreneur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00257C5345346D699904749CAFA2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F143E-4795-41D7-8686-AE82EEE6FFE4}"/>
      </w:docPartPr>
      <w:docPartBody>
        <w:p w:rsidR="00D83BB3" w:rsidRDefault="00F458F8">
          <w:pPr>
            <w:pStyle w:val="600257C5345346D699904749CAFA2F1C"/>
          </w:pPr>
          <w:r w:rsidRPr="009F4149"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BB3"/>
    <w:rsid w:val="00D83BB3"/>
    <w:rsid w:val="00F4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0257C5345346D699904749CAFA2F1C">
    <w:name w:val="600257C5345346D699904749CAFA2F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36E4EF-7C02-4F9A-96CB-D4211EF70D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2021-02-10T01:12:00Z</dcterms:created>
  <dcterms:modified xsi:type="dcterms:W3CDTF">2021-02-10T01:12:00Z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