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8386A" w14:textId="77777777" w:rsidR="005A1DA5" w:rsidRDefault="005A1DA5" w:rsidP="00906BAD">
      <w:pPr>
        <w:pStyle w:val="Heading1"/>
        <w:jc w:val="center"/>
      </w:pPr>
      <w:bookmarkStart w:id="0" w:name="_GoBack"/>
      <w:bookmarkEnd w:id="0"/>
    </w:p>
    <w:p w14:paraId="70D933BD" w14:textId="77777777" w:rsidR="00906BAD" w:rsidRPr="00906BAD" w:rsidRDefault="00D67105" w:rsidP="00906BAD">
      <w:pPr>
        <w:pStyle w:val="Heading1"/>
        <w:jc w:val="center"/>
      </w:pPr>
      <w:r w:rsidRPr="00906BAD">
        <w:rPr>
          <w:noProof/>
          <w:color w:val="004821"/>
          <w:sz w:val="28"/>
          <w:szCs w:val="28"/>
        </w:rPr>
        <w:drawing>
          <wp:inline distT="0" distB="0" distL="0" distR="0" wp14:anchorId="6C669500" wp14:editId="366F1A4F">
            <wp:extent cx="3914775" cy="859912"/>
            <wp:effectExtent l="19050" t="0" r="0" b="0"/>
            <wp:docPr id="3" name="Picture 2" descr="Friends_HHF_logo_hi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HHF_logo_hi_r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866" cy="86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D5F7" w14:textId="77777777" w:rsidR="00E84FEC" w:rsidRDefault="00E84FEC" w:rsidP="00D64FEE">
      <w:pPr>
        <w:pStyle w:val="Heading1"/>
        <w:spacing w:before="0" w:after="0"/>
        <w:jc w:val="center"/>
        <w:rPr>
          <w:noProof/>
          <w:color w:val="auto"/>
          <w:sz w:val="28"/>
          <w:szCs w:val="28"/>
        </w:rPr>
      </w:pPr>
    </w:p>
    <w:p w14:paraId="1CF74BC2" w14:textId="77777777" w:rsidR="00113273" w:rsidRDefault="00685769" w:rsidP="00D64FEE">
      <w:pPr>
        <w:pStyle w:val="Heading1"/>
        <w:spacing w:before="0" w:after="0"/>
        <w:jc w:val="center"/>
        <w:rPr>
          <w:noProof/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t>2020</w:t>
      </w:r>
      <w:r w:rsidR="005234A8">
        <w:rPr>
          <w:noProof/>
          <w:color w:val="auto"/>
          <w:sz w:val="28"/>
          <w:szCs w:val="28"/>
        </w:rPr>
        <w:t xml:space="preserve"> </w:t>
      </w:r>
      <w:r w:rsidR="00E84FEC">
        <w:rPr>
          <w:noProof/>
          <w:color w:val="auto"/>
          <w:sz w:val="28"/>
          <w:szCs w:val="28"/>
        </w:rPr>
        <w:t>Frank White Memorial Scholarship Application</w:t>
      </w:r>
    </w:p>
    <w:p w14:paraId="562221F3" w14:textId="77777777" w:rsidR="00E84FEC" w:rsidRPr="00113273" w:rsidRDefault="00E84FEC" w:rsidP="00113273"/>
    <w:p w14:paraId="767D4443" w14:textId="77777777" w:rsidR="003A1C57" w:rsidRPr="00E84FEC" w:rsidRDefault="003A1C57" w:rsidP="00E84FEC"/>
    <w:tbl>
      <w:tblPr>
        <w:tblStyle w:val="TableGrid"/>
        <w:tblW w:w="945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645"/>
        <w:gridCol w:w="5805"/>
      </w:tblGrid>
      <w:tr w:rsidR="008853B8" w:rsidRPr="001769DF" w14:paraId="1A2F32D7" w14:textId="77777777">
        <w:trPr>
          <w:jc w:val="center"/>
        </w:trPr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14:paraId="3EB0A824" w14:textId="77777777" w:rsidR="008853B8" w:rsidRPr="009647B0" w:rsidRDefault="00E84FEC" w:rsidP="00EF56A9">
            <w:pPr>
              <w:pStyle w:val="Heading2"/>
              <w:outlineLvl w:val="1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 xml:space="preserve">Family </w:t>
            </w:r>
            <w:r w:rsidR="008853B8" w:rsidRPr="009647B0">
              <w:rPr>
                <w:color w:val="auto"/>
                <w:szCs w:val="22"/>
              </w:rPr>
              <w:t>Information</w:t>
            </w:r>
            <w:r w:rsidR="009421BA">
              <w:rPr>
                <w:color w:val="auto"/>
                <w:szCs w:val="22"/>
              </w:rPr>
              <w:t xml:space="preserve"> (Please Print</w:t>
            </w:r>
            <w:r w:rsidR="00F8399C">
              <w:rPr>
                <w:color w:val="auto"/>
                <w:szCs w:val="22"/>
              </w:rPr>
              <w:t xml:space="preserve"> Clearly</w:t>
            </w:r>
            <w:r w:rsidR="009421BA">
              <w:rPr>
                <w:color w:val="auto"/>
                <w:szCs w:val="22"/>
              </w:rPr>
              <w:t>)</w:t>
            </w:r>
          </w:p>
        </w:tc>
      </w:tr>
      <w:tr w:rsidR="008853B8" w:rsidRPr="008853B8" w14:paraId="4C4E3FD9" w14:textId="77777777">
        <w:trPr>
          <w:trHeight w:val="361"/>
          <w:jc w:val="center"/>
        </w:trPr>
        <w:tc>
          <w:tcPr>
            <w:tcW w:w="364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1FBE19B4" w14:textId="77777777" w:rsidR="008853B8" w:rsidRPr="00590CCB" w:rsidRDefault="003A1C57" w:rsidP="00812AEF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8853B8" w:rsidRPr="00590CCB">
              <w:rPr>
                <w:sz w:val="18"/>
                <w:szCs w:val="18"/>
              </w:rPr>
              <w:t xml:space="preserve">ame </w:t>
            </w:r>
            <w:r w:rsidR="005234A8">
              <w:rPr>
                <w:sz w:val="18"/>
                <w:szCs w:val="18"/>
              </w:rPr>
              <w:t>&amp; Age</w:t>
            </w:r>
            <w:r w:rsidR="007E4329">
              <w:rPr>
                <w:sz w:val="18"/>
                <w:szCs w:val="18"/>
              </w:rPr>
              <w:t>(s)</w:t>
            </w:r>
            <w:r w:rsidR="005234A8">
              <w:rPr>
                <w:sz w:val="18"/>
                <w:szCs w:val="18"/>
              </w:rPr>
              <w:t xml:space="preserve"> of Camper</w:t>
            </w:r>
            <w:r w:rsidR="00E84FEC">
              <w:rPr>
                <w:sz w:val="18"/>
                <w:szCs w:val="18"/>
              </w:rPr>
              <w:t>(s)</w:t>
            </w:r>
            <w:r w:rsidR="005C3346">
              <w:rPr>
                <w:sz w:val="18"/>
                <w:szCs w:val="18"/>
              </w:rPr>
              <w:t xml:space="preserve"> </w:t>
            </w:r>
          </w:p>
        </w:tc>
        <w:tc>
          <w:tcPr>
            <w:tcW w:w="580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5AECDFB0" w14:textId="77777777" w:rsidR="00F2105C" w:rsidRPr="008853B8" w:rsidRDefault="000378DC" w:rsidP="00EF56A9">
            <w:pPr>
              <w:pStyle w:val="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Age</w:t>
            </w:r>
          </w:p>
        </w:tc>
      </w:tr>
      <w:tr w:rsidR="005234A8" w:rsidRPr="008853B8" w14:paraId="666DBBF3" w14:textId="77777777">
        <w:trPr>
          <w:trHeight w:val="343"/>
          <w:jc w:val="center"/>
        </w:trPr>
        <w:tc>
          <w:tcPr>
            <w:tcW w:w="364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70F44AA9" w14:textId="77777777" w:rsidR="005234A8" w:rsidRPr="00590CCB" w:rsidRDefault="005234A8" w:rsidP="00EF56A9">
            <w:pPr>
              <w:pStyle w:val="Body"/>
              <w:rPr>
                <w:sz w:val="18"/>
                <w:szCs w:val="18"/>
              </w:rPr>
            </w:pPr>
            <w:r w:rsidRPr="00590CCB">
              <w:rPr>
                <w:sz w:val="18"/>
                <w:szCs w:val="18"/>
              </w:rPr>
              <w:t xml:space="preserve">Parent / </w:t>
            </w:r>
            <w:r>
              <w:rPr>
                <w:sz w:val="18"/>
                <w:szCs w:val="18"/>
              </w:rPr>
              <w:t>Guardian name</w:t>
            </w:r>
            <w:r w:rsidR="00102C1F">
              <w:rPr>
                <w:sz w:val="18"/>
                <w:szCs w:val="18"/>
              </w:rPr>
              <w:t>(s)</w:t>
            </w:r>
            <w:r>
              <w:rPr>
                <w:sz w:val="18"/>
                <w:szCs w:val="18"/>
              </w:rPr>
              <w:t xml:space="preserve"> </w:t>
            </w:r>
            <w:r w:rsidRPr="00590CCB">
              <w:rPr>
                <w:sz w:val="18"/>
                <w:szCs w:val="18"/>
              </w:rPr>
              <w:t xml:space="preserve"> </w:t>
            </w:r>
            <w:r w:rsidR="00490B27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Print</w:t>
            </w:r>
            <w:r w:rsidR="00490B27">
              <w:rPr>
                <w:sz w:val="18"/>
                <w:szCs w:val="18"/>
              </w:rPr>
              <w:t xml:space="preserve"> Legibly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580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66E125A3" w14:textId="77777777" w:rsidR="005234A8" w:rsidRPr="008853B8" w:rsidRDefault="00374393" w:rsidP="00EF56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/</w:t>
            </w:r>
          </w:p>
        </w:tc>
      </w:tr>
      <w:tr w:rsidR="005234A8" w:rsidRPr="008853B8" w14:paraId="15270E6C" w14:textId="77777777">
        <w:trPr>
          <w:trHeight w:val="343"/>
          <w:jc w:val="center"/>
        </w:trPr>
        <w:tc>
          <w:tcPr>
            <w:tcW w:w="364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1AD03C09" w14:textId="77777777" w:rsidR="005234A8" w:rsidRPr="00590CCB" w:rsidRDefault="00374393" w:rsidP="00EF56A9">
            <w:pPr>
              <w:pStyle w:val="Body"/>
              <w:rPr>
                <w:sz w:val="18"/>
                <w:szCs w:val="18"/>
              </w:rPr>
            </w:pPr>
            <w:r w:rsidRPr="00590CCB">
              <w:rPr>
                <w:sz w:val="18"/>
                <w:szCs w:val="18"/>
              </w:rPr>
              <w:t xml:space="preserve">Parent / </w:t>
            </w:r>
            <w:r>
              <w:rPr>
                <w:sz w:val="18"/>
                <w:szCs w:val="18"/>
              </w:rPr>
              <w:t xml:space="preserve">Guardian E-mail </w:t>
            </w:r>
            <w:r w:rsidRPr="00590CCB">
              <w:rPr>
                <w:sz w:val="18"/>
                <w:szCs w:val="18"/>
              </w:rPr>
              <w:t xml:space="preserve"> </w:t>
            </w:r>
            <w:r w:rsidR="00490B27">
              <w:rPr>
                <w:sz w:val="18"/>
                <w:szCs w:val="18"/>
              </w:rPr>
              <w:t>(Print Legibly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580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419BE82E" w14:textId="77777777" w:rsidR="005234A8" w:rsidRPr="008853B8" w:rsidRDefault="005234A8" w:rsidP="00EF56A9">
            <w:pPr>
              <w:rPr>
                <w:sz w:val="16"/>
                <w:szCs w:val="16"/>
              </w:rPr>
            </w:pPr>
          </w:p>
        </w:tc>
      </w:tr>
      <w:tr w:rsidR="00EF56A9" w:rsidRPr="008853B8" w14:paraId="199269A6" w14:textId="77777777">
        <w:trPr>
          <w:trHeight w:val="343"/>
          <w:jc w:val="center"/>
        </w:trPr>
        <w:tc>
          <w:tcPr>
            <w:tcW w:w="364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1660F351" w14:textId="77777777" w:rsidR="00EF56A9" w:rsidRPr="00590CCB" w:rsidRDefault="00374393" w:rsidP="00EF56A9">
            <w:pPr>
              <w:pStyle w:val="Body"/>
              <w:rPr>
                <w:sz w:val="18"/>
                <w:szCs w:val="18"/>
              </w:rPr>
            </w:pPr>
            <w:r w:rsidRPr="00590CCB">
              <w:rPr>
                <w:sz w:val="18"/>
                <w:szCs w:val="18"/>
              </w:rPr>
              <w:t xml:space="preserve">Parent / </w:t>
            </w:r>
            <w:r>
              <w:rPr>
                <w:sz w:val="18"/>
                <w:szCs w:val="18"/>
              </w:rPr>
              <w:t xml:space="preserve">Guardian </w:t>
            </w:r>
            <w:r w:rsidRPr="00590CCB">
              <w:rPr>
                <w:sz w:val="18"/>
                <w:szCs w:val="18"/>
              </w:rPr>
              <w:t xml:space="preserve">E-Mail </w:t>
            </w:r>
            <w:r w:rsidR="00490B27">
              <w:rPr>
                <w:sz w:val="18"/>
                <w:szCs w:val="18"/>
              </w:rPr>
              <w:t xml:space="preserve"> (Print Legibly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580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2063391A" w14:textId="77777777" w:rsidR="00EF56A9" w:rsidRPr="008853B8" w:rsidRDefault="00EF56A9" w:rsidP="00EF56A9">
            <w:pPr>
              <w:rPr>
                <w:sz w:val="16"/>
                <w:szCs w:val="16"/>
              </w:rPr>
            </w:pPr>
          </w:p>
        </w:tc>
      </w:tr>
      <w:tr w:rsidR="00374393" w:rsidRPr="008853B8" w14:paraId="30B90C3C" w14:textId="77777777">
        <w:trPr>
          <w:trHeight w:val="343"/>
          <w:jc w:val="center"/>
        </w:trPr>
        <w:tc>
          <w:tcPr>
            <w:tcW w:w="364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20EBB88F" w14:textId="77777777" w:rsidR="00374393" w:rsidRPr="00590CCB" w:rsidRDefault="00374393" w:rsidP="00EF56A9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Street Address</w:t>
            </w:r>
          </w:p>
        </w:tc>
        <w:tc>
          <w:tcPr>
            <w:tcW w:w="580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0E1402B8" w14:textId="77777777" w:rsidR="00374393" w:rsidRPr="008853B8" w:rsidRDefault="00374393" w:rsidP="00EF56A9">
            <w:pPr>
              <w:rPr>
                <w:sz w:val="16"/>
                <w:szCs w:val="16"/>
              </w:rPr>
            </w:pPr>
          </w:p>
        </w:tc>
      </w:tr>
      <w:tr w:rsidR="00374393" w:rsidRPr="008853B8" w14:paraId="7A061D70" w14:textId="77777777">
        <w:trPr>
          <w:trHeight w:val="343"/>
          <w:jc w:val="center"/>
        </w:trPr>
        <w:tc>
          <w:tcPr>
            <w:tcW w:w="364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461726E6" w14:textId="77777777" w:rsidR="00374393" w:rsidRPr="00590CCB" w:rsidRDefault="00374393" w:rsidP="00EF56A9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City, State, Zip Code</w:t>
            </w:r>
          </w:p>
        </w:tc>
        <w:tc>
          <w:tcPr>
            <w:tcW w:w="580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013C1BE0" w14:textId="77777777" w:rsidR="00374393" w:rsidRPr="008853B8" w:rsidRDefault="00374393" w:rsidP="00EF56A9">
            <w:pPr>
              <w:rPr>
                <w:sz w:val="16"/>
                <w:szCs w:val="16"/>
              </w:rPr>
            </w:pPr>
          </w:p>
        </w:tc>
      </w:tr>
      <w:tr w:rsidR="00374393" w:rsidRPr="008853B8" w14:paraId="345EB4E6" w14:textId="77777777">
        <w:trPr>
          <w:trHeight w:val="361"/>
          <w:jc w:val="center"/>
        </w:trPr>
        <w:tc>
          <w:tcPr>
            <w:tcW w:w="364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57A45350" w14:textId="77777777" w:rsidR="00374393" w:rsidRPr="00590CCB" w:rsidRDefault="00941BFE" w:rsidP="00941BFE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Parent / Guardian Phone: Home/Cell/Work </w:t>
            </w:r>
          </w:p>
        </w:tc>
        <w:tc>
          <w:tcPr>
            <w:tcW w:w="580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561D1295" w14:textId="77777777" w:rsidR="00374393" w:rsidRPr="008853B8" w:rsidRDefault="00915470" w:rsidP="00EF56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H:                                     </w:t>
            </w:r>
            <w:r w:rsidR="00F8399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C:                                       W:</w:t>
            </w:r>
          </w:p>
        </w:tc>
      </w:tr>
      <w:tr w:rsidR="00374393" w:rsidRPr="008853B8" w14:paraId="15EFBB22" w14:textId="77777777">
        <w:trPr>
          <w:trHeight w:val="343"/>
          <w:jc w:val="center"/>
        </w:trPr>
        <w:tc>
          <w:tcPr>
            <w:tcW w:w="364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304E9C12" w14:textId="77777777" w:rsidR="00374393" w:rsidRPr="00941BFE" w:rsidRDefault="00941BFE" w:rsidP="00F11B18">
            <w:pPr>
              <w:pStyle w:val="Body"/>
              <w:ind w:left="387" w:hanging="38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Parent / Guardian Signature</w:t>
            </w:r>
          </w:p>
        </w:tc>
        <w:tc>
          <w:tcPr>
            <w:tcW w:w="5805" w:type="dxa"/>
            <w:tcBorders>
              <w:top w:val="single" w:sz="4" w:space="0" w:color="B4C3AF"/>
              <w:left w:val="single" w:sz="4" w:space="0" w:color="B4C3AF"/>
              <w:bottom w:val="single" w:sz="4" w:space="0" w:color="B4C3AF"/>
              <w:right w:val="single" w:sz="4" w:space="0" w:color="B4C3AF"/>
            </w:tcBorders>
            <w:vAlign w:val="center"/>
          </w:tcPr>
          <w:p w14:paraId="52C62113" w14:textId="77777777" w:rsidR="00374393" w:rsidRPr="008853B8" w:rsidRDefault="00374393" w:rsidP="005757EF">
            <w:pPr>
              <w:rPr>
                <w:sz w:val="16"/>
                <w:szCs w:val="16"/>
              </w:rPr>
            </w:pPr>
          </w:p>
        </w:tc>
      </w:tr>
    </w:tbl>
    <w:p w14:paraId="28EACA0A" w14:textId="77777777" w:rsidR="001B504A" w:rsidRPr="001B504A" w:rsidRDefault="001B504A" w:rsidP="001B504A"/>
    <w:tbl>
      <w:tblPr>
        <w:tblStyle w:val="TableGrid"/>
        <w:tblW w:w="9576" w:type="dxa"/>
        <w:jc w:val="center"/>
        <w:tblBorders>
          <w:top w:val="single" w:sz="4" w:space="0" w:color="D6E3BC" w:themeColor="accent3" w:themeTint="66"/>
          <w:left w:val="single" w:sz="4" w:space="0" w:color="D6E3BC" w:themeColor="accent3" w:themeTint="66"/>
          <w:bottom w:val="single" w:sz="4" w:space="0" w:color="D6E3BC" w:themeColor="accent3" w:themeTint="66"/>
          <w:right w:val="single" w:sz="4" w:space="0" w:color="D6E3BC" w:themeColor="accent3" w:themeTint="66"/>
          <w:insideH w:val="single" w:sz="4" w:space="0" w:color="D6E3BC" w:themeColor="accent3" w:themeTint="66"/>
          <w:insideV w:val="single" w:sz="4" w:space="0" w:color="D6E3BC" w:themeColor="accent3" w:themeTint="66"/>
        </w:tblBorders>
        <w:tblLayout w:type="fixed"/>
        <w:tblLook w:val="01E0" w:firstRow="1" w:lastRow="1" w:firstColumn="1" w:lastColumn="1" w:noHBand="0" w:noVBand="0"/>
      </w:tblPr>
      <w:tblGrid>
        <w:gridCol w:w="3456"/>
        <w:gridCol w:w="3240"/>
        <w:gridCol w:w="2880"/>
      </w:tblGrid>
      <w:tr w:rsidR="00363630" w:rsidRPr="001769DF" w14:paraId="3C11B922" w14:textId="77777777">
        <w:trPr>
          <w:jc w:val="center"/>
        </w:trPr>
        <w:tc>
          <w:tcPr>
            <w:tcW w:w="9576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C2D69B" w:themeFill="accent3" w:themeFillTint="99"/>
            <w:vAlign w:val="center"/>
          </w:tcPr>
          <w:p w14:paraId="5255AE6F" w14:textId="77777777" w:rsidR="00363630" w:rsidRPr="009647B0" w:rsidRDefault="00113273" w:rsidP="003A1C57">
            <w:pPr>
              <w:pStyle w:val="Heading2"/>
              <w:outlineLvl w:val="1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Camp program</w:t>
            </w:r>
            <w:r w:rsidR="00363630" w:rsidRPr="009647B0">
              <w:rPr>
                <w:color w:val="auto"/>
                <w:szCs w:val="22"/>
              </w:rPr>
              <w:t xml:space="preserve"> </w:t>
            </w:r>
            <w:r>
              <w:rPr>
                <w:color w:val="auto"/>
                <w:szCs w:val="22"/>
              </w:rPr>
              <w:t>your child would like to attend</w:t>
            </w:r>
          </w:p>
        </w:tc>
      </w:tr>
      <w:tr w:rsidR="00AE17DB" w:rsidRPr="008853B8" w14:paraId="51137292" w14:textId="77777777">
        <w:trPr>
          <w:trHeight w:val="406"/>
          <w:jc w:val="center"/>
        </w:trPr>
        <w:tc>
          <w:tcPr>
            <w:tcW w:w="345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0EF81AE8" w14:textId="77777777" w:rsidR="00AE17DB" w:rsidRPr="00590CCB" w:rsidRDefault="00AE17DB" w:rsidP="0033091D">
            <w:pPr>
              <w:pStyle w:val="Body"/>
              <w:rPr>
                <w:sz w:val="18"/>
                <w:szCs w:val="18"/>
              </w:rPr>
            </w:pPr>
            <w:r w:rsidRPr="00590CCB">
              <w:rPr>
                <w:sz w:val="18"/>
                <w:szCs w:val="18"/>
              </w:rPr>
              <w:t>Program Name</w:t>
            </w:r>
            <w:r>
              <w:rPr>
                <w:sz w:val="18"/>
                <w:szCs w:val="18"/>
              </w:rPr>
              <w:t xml:space="preserve"> &amp; Date</w:t>
            </w:r>
          </w:p>
        </w:tc>
        <w:tc>
          <w:tcPr>
            <w:tcW w:w="324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5F2CE9AE" w14:textId="77777777" w:rsidR="00291FA4" w:rsidRPr="00291FA4" w:rsidRDefault="00F11B18" w:rsidP="00291FA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</w:t>
            </w:r>
            <w:r w:rsidR="00685769">
              <w:rPr>
                <w:rFonts w:ascii="Tahoma" w:hAnsi="Tahoma" w:cs="Tahoma"/>
                <w:sz w:val="16"/>
                <w:szCs w:val="16"/>
              </w:rPr>
              <w:t>ne $7</w:t>
            </w:r>
            <w:r w:rsidR="003F2D50">
              <w:rPr>
                <w:rFonts w:ascii="Tahoma" w:hAnsi="Tahoma" w:cs="Tahoma"/>
                <w:sz w:val="16"/>
                <w:szCs w:val="16"/>
              </w:rPr>
              <w:t>5</w:t>
            </w:r>
            <w:r w:rsidR="00291FA4" w:rsidRPr="00291FA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annual </w:t>
            </w:r>
            <w:r w:rsidR="009452B4">
              <w:rPr>
                <w:rFonts w:ascii="Tahoma" w:hAnsi="Tahoma" w:cs="Tahoma"/>
                <w:sz w:val="16"/>
                <w:szCs w:val="16"/>
              </w:rPr>
              <w:t xml:space="preserve">family </w:t>
            </w:r>
            <w:r w:rsidR="00291FA4" w:rsidRPr="00291FA4">
              <w:rPr>
                <w:rFonts w:ascii="Tahoma" w:hAnsi="Tahoma" w:cs="Tahoma"/>
                <w:sz w:val="16"/>
                <w:szCs w:val="16"/>
              </w:rPr>
              <w:t>membership</w:t>
            </w:r>
          </w:p>
          <w:p w14:paraId="590DA947" w14:textId="77777777" w:rsidR="00291FA4" w:rsidRPr="0033091D" w:rsidRDefault="009452B4" w:rsidP="00291FA4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is requested </w:t>
            </w:r>
          </w:p>
        </w:tc>
        <w:tc>
          <w:tcPr>
            <w:tcW w:w="288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7C23E64D" w14:textId="77777777" w:rsidR="00291FA4" w:rsidRDefault="00291FA4" w:rsidP="009421BA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8470C31" w14:textId="77777777" w:rsidR="00AE17DB" w:rsidRDefault="009452B4" w:rsidP="009421B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Indicate attendance</w:t>
            </w:r>
            <w:r w:rsidR="00F11B18">
              <w:rPr>
                <w:rFonts w:ascii="Tahoma" w:hAnsi="Tahoma" w:cs="Tahoma"/>
                <w:sz w:val="18"/>
                <w:szCs w:val="18"/>
              </w:rPr>
              <w:t xml:space="preserve"> for L</w:t>
            </w:r>
            <w:r w:rsidR="00096798">
              <w:rPr>
                <w:rFonts w:ascii="Tahoma" w:hAnsi="Tahoma" w:cs="Tahoma"/>
                <w:sz w:val="18"/>
                <w:szCs w:val="18"/>
              </w:rPr>
              <w:t xml:space="preserve">unch </w:t>
            </w:r>
            <w:r w:rsidR="00F11B18">
              <w:rPr>
                <w:rFonts w:ascii="Tahoma" w:hAnsi="Tahoma" w:cs="Tahoma"/>
                <w:sz w:val="18"/>
                <w:szCs w:val="18"/>
              </w:rPr>
              <w:t xml:space="preserve">Hour </w:t>
            </w:r>
          </w:p>
          <w:p w14:paraId="28AB5CCA" w14:textId="77777777" w:rsidR="00291FA4" w:rsidRPr="00252D53" w:rsidRDefault="00291FA4" w:rsidP="009421BA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E17DB" w:rsidRPr="008853B8" w14:paraId="05381ED6" w14:textId="77777777">
        <w:trPr>
          <w:trHeight w:val="361"/>
          <w:jc w:val="center"/>
        </w:trPr>
        <w:tc>
          <w:tcPr>
            <w:tcW w:w="345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721F25ED" w14:textId="77777777" w:rsidR="00AE17DB" w:rsidRPr="00262A7A" w:rsidRDefault="00096798" w:rsidP="00096798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324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2FFEDB9A" w14:textId="77777777" w:rsidR="00AE17DB" w:rsidRPr="000E602A" w:rsidRDefault="00AE17DB" w:rsidP="000E602A">
            <w:pPr>
              <w:pStyle w:val="Body"/>
              <w:rPr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5F3B6900" w14:textId="77777777" w:rsidR="00AE17DB" w:rsidRPr="000E602A" w:rsidRDefault="00AE17DB" w:rsidP="00FC3E8C">
            <w:pPr>
              <w:pStyle w:val="Body"/>
              <w:rPr>
                <w:sz w:val="16"/>
                <w:szCs w:val="16"/>
              </w:rPr>
            </w:pPr>
          </w:p>
        </w:tc>
      </w:tr>
      <w:tr w:rsidR="00AE17DB" w:rsidRPr="008853B8" w14:paraId="673B17C9" w14:textId="77777777">
        <w:trPr>
          <w:trHeight w:val="343"/>
          <w:jc w:val="center"/>
        </w:trPr>
        <w:tc>
          <w:tcPr>
            <w:tcW w:w="345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5503B88E" w14:textId="77777777" w:rsidR="00AE17DB" w:rsidRPr="008853B8" w:rsidRDefault="00096798" w:rsidP="00096798">
            <w:pPr>
              <w:pStyle w:val="Body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324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0ACBFE00" w14:textId="77777777" w:rsidR="00AE17DB" w:rsidRPr="008853B8" w:rsidRDefault="00AE17DB" w:rsidP="00EF56A9">
            <w:pPr>
              <w:pStyle w:val="Body"/>
              <w:rPr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4EDBF461" w14:textId="77777777" w:rsidR="00AE17DB" w:rsidRPr="008853B8" w:rsidRDefault="00AE17DB" w:rsidP="00EF56A9">
            <w:pPr>
              <w:pStyle w:val="Body"/>
              <w:rPr>
                <w:sz w:val="16"/>
                <w:szCs w:val="16"/>
              </w:rPr>
            </w:pPr>
          </w:p>
        </w:tc>
      </w:tr>
      <w:tr w:rsidR="00AE17DB" w:rsidRPr="008853B8" w14:paraId="39F9BD50" w14:textId="77777777">
        <w:trPr>
          <w:trHeight w:val="433"/>
          <w:jc w:val="center"/>
        </w:trPr>
        <w:tc>
          <w:tcPr>
            <w:tcW w:w="3456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610C5F19" w14:textId="77777777" w:rsidR="00AE17DB" w:rsidRPr="00590CCB" w:rsidRDefault="00AE17DB" w:rsidP="00EF56A9">
            <w:pPr>
              <w:pStyle w:val="Body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32A91D32" w14:textId="77777777" w:rsidR="00AE17DB" w:rsidRPr="00252D53" w:rsidRDefault="00AE17DB" w:rsidP="00EF56A9">
            <w:pPr>
              <w:rPr>
                <w:rFonts w:ascii="Tahoma" w:hAnsi="Tahoma" w:cs="Tahoma"/>
                <w:i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14:paraId="1CD1DC36" w14:textId="77777777" w:rsidR="00AE17DB" w:rsidRPr="00252D53" w:rsidRDefault="00AE17DB" w:rsidP="00E84FE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AE17DB" w:rsidRPr="001769DF" w14:paraId="0ACE5BA5" w14:textId="77777777">
        <w:trPr>
          <w:jc w:val="center"/>
        </w:trPr>
        <w:tc>
          <w:tcPr>
            <w:tcW w:w="9576" w:type="dxa"/>
            <w:gridSpan w:val="3"/>
            <w:tcBorders>
              <w:top w:val="nil"/>
              <w:bottom w:val="single" w:sz="4" w:space="0" w:color="9BBB59" w:themeColor="accent3"/>
            </w:tcBorders>
            <w:shd w:val="clear" w:color="auto" w:fill="C2D69B" w:themeFill="accent3" w:themeFillTint="99"/>
            <w:vAlign w:val="center"/>
          </w:tcPr>
          <w:p w14:paraId="3CE07AA8" w14:textId="77777777" w:rsidR="00AE17DB" w:rsidRPr="009647B0" w:rsidRDefault="009452B4" w:rsidP="00363630">
            <w:pPr>
              <w:pStyle w:val="Heading2"/>
              <w:ind w:right="-63"/>
              <w:outlineLvl w:val="1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How much financial support are you requesting?</w:t>
            </w:r>
            <w:r w:rsidR="00314389">
              <w:rPr>
                <w:color w:val="auto"/>
                <w:szCs w:val="22"/>
              </w:rPr>
              <w:t xml:space="preserve"> Please explain.</w:t>
            </w:r>
          </w:p>
        </w:tc>
      </w:tr>
      <w:tr w:rsidR="00AE17DB" w:rsidRPr="008853B8" w14:paraId="430344EB" w14:textId="77777777">
        <w:trPr>
          <w:jc w:val="center"/>
        </w:trPr>
        <w:tc>
          <w:tcPr>
            <w:tcW w:w="9576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14:paraId="299E8FE6" w14:textId="77777777" w:rsidR="00AE17DB" w:rsidRPr="008D5042" w:rsidRDefault="00AE17DB" w:rsidP="00EF36CD">
            <w:pPr>
              <w:pStyle w:val="Body"/>
              <w:spacing w:line="276" w:lineRule="auto"/>
              <w:ind w:left="387" w:hanging="360"/>
              <w:jc w:val="center"/>
              <w:rPr>
                <w:sz w:val="18"/>
                <w:szCs w:val="18"/>
              </w:rPr>
            </w:pPr>
          </w:p>
        </w:tc>
      </w:tr>
      <w:tr w:rsidR="008743EE" w:rsidRPr="001769DF" w14:paraId="612BB668" w14:textId="77777777">
        <w:trPr>
          <w:trHeight w:val="73"/>
          <w:jc w:val="center"/>
        </w:trPr>
        <w:tc>
          <w:tcPr>
            <w:tcW w:w="9576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6F77C775" w14:textId="77777777" w:rsidR="008743EE" w:rsidRPr="008D5042" w:rsidRDefault="008743EE" w:rsidP="00EF36CD">
            <w:pPr>
              <w:pStyle w:val="Body"/>
              <w:spacing w:line="276" w:lineRule="auto"/>
              <w:ind w:left="387" w:hanging="360"/>
              <w:jc w:val="center"/>
              <w:rPr>
                <w:sz w:val="18"/>
                <w:szCs w:val="18"/>
              </w:rPr>
            </w:pPr>
          </w:p>
        </w:tc>
      </w:tr>
      <w:tr w:rsidR="00314389" w:rsidRPr="001769DF" w14:paraId="0C09ABBE" w14:textId="77777777">
        <w:trPr>
          <w:trHeight w:val="73"/>
          <w:jc w:val="center"/>
        </w:trPr>
        <w:tc>
          <w:tcPr>
            <w:tcW w:w="9576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vAlign w:val="center"/>
          </w:tcPr>
          <w:p w14:paraId="6501AAFD" w14:textId="77777777" w:rsidR="00314389" w:rsidRPr="009647B0" w:rsidRDefault="00314389" w:rsidP="00363630">
            <w:pPr>
              <w:pStyle w:val="Heading2"/>
              <w:ind w:right="-63"/>
              <w:outlineLvl w:val="1"/>
              <w:rPr>
                <w:color w:val="auto"/>
                <w:szCs w:val="22"/>
              </w:rPr>
            </w:pPr>
          </w:p>
        </w:tc>
      </w:tr>
      <w:tr w:rsidR="00314389" w:rsidRPr="001769DF" w14:paraId="40C10731" w14:textId="77777777">
        <w:trPr>
          <w:trHeight w:val="73"/>
          <w:jc w:val="center"/>
        </w:trPr>
        <w:tc>
          <w:tcPr>
            <w:tcW w:w="9576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6A0E46DA" w14:textId="77777777" w:rsidR="00314389" w:rsidRPr="008D5042" w:rsidRDefault="00314389" w:rsidP="00EF36CD">
            <w:pPr>
              <w:pStyle w:val="Body"/>
              <w:spacing w:line="276" w:lineRule="auto"/>
              <w:ind w:left="387" w:hanging="360"/>
              <w:jc w:val="center"/>
              <w:rPr>
                <w:sz w:val="18"/>
                <w:szCs w:val="18"/>
              </w:rPr>
            </w:pPr>
          </w:p>
        </w:tc>
      </w:tr>
      <w:tr w:rsidR="00314389" w:rsidRPr="001769DF" w14:paraId="01754888" w14:textId="77777777">
        <w:trPr>
          <w:trHeight w:val="73"/>
          <w:jc w:val="center"/>
        </w:trPr>
        <w:tc>
          <w:tcPr>
            <w:tcW w:w="9576" w:type="dxa"/>
            <w:gridSpan w:val="3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</w:tcPr>
          <w:p w14:paraId="483DAF27" w14:textId="77777777" w:rsidR="00314389" w:rsidRPr="008D5042" w:rsidRDefault="00314389" w:rsidP="00EF36CD">
            <w:pPr>
              <w:pStyle w:val="Body"/>
              <w:spacing w:line="276" w:lineRule="auto"/>
              <w:ind w:left="387" w:hanging="360"/>
              <w:jc w:val="center"/>
              <w:rPr>
                <w:sz w:val="18"/>
                <w:szCs w:val="18"/>
              </w:rPr>
            </w:pPr>
          </w:p>
        </w:tc>
      </w:tr>
      <w:tr w:rsidR="00314389" w:rsidRPr="001769DF" w14:paraId="28F6869D" w14:textId="77777777">
        <w:trPr>
          <w:jc w:val="center"/>
        </w:trPr>
        <w:tc>
          <w:tcPr>
            <w:tcW w:w="9576" w:type="dxa"/>
            <w:gridSpan w:val="3"/>
            <w:tcBorders>
              <w:top w:val="single" w:sz="4" w:space="0" w:color="9BBB59" w:themeColor="accent3"/>
            </w:tcBorders>
            <w:shd w:val="clear" w:color="auto" w:fill="C2D69B" w:themeFill="accent3" w:themeFillTint="99"/>
            <w:vAlign w:val="center"/>
          </w:tcPr>
          <w:p w14:paraId="0B6C4953" w14:textId="77777777" w:rsidR="00314389" w:rsidRPr="00314389" w:rsidRDefault="00314389" w:rsidP="008D5042">
            <w:pPr>
              <w:pStyle w:val="Body"/>
              <w:spacing w:line="276" w:lineRule="auto"/>
              <w:ind w:left="387" w:hanging="360"/>
              <w:jc w:val="center"/>
              <w:rPr>
                <w:b/>
                <w:sz w:val="18"/>
                <w:szCs w:val="18"/>
              </w:rPr>
            </w:pPr>
            <w:r w:rsidRPr="00314389">
              <w:rPr>
                <w:b/>
                <w:szCs w:val="22"/>
              </w:rPr>
              <w:t xml:space="preserve">Mail or Drop Off the Application </w:t>
            </w:r>
            <w:r w:rsidRPr="00314389">
              <w:rPr>
                <w:b/>
                <w:sz w:val="18"/>
                <w:szCs w:val="18"/>
              </w:rPr>
              <w:t>to</w:t>
            </w:r>
            <w:r>
              <w:rPr>
                <w:b/>
                <w:sz w:val="18"/>
                <w:szCs w:val="18"/>
              </w:rPr>
              <w:t>:</w:t>
            </w:r>
          </w:p>
          <w:p w14:paraId="5445A64E" w14:textId="77777777" w:rsidR="0097189F" w:rsidRPr="0097189F" w:rsidRDefault="00314389" w:rsidP="0097189F">
            <w:pPr>
              <w:pStyle w:val="Heading2"/>
              <w:ind w:right="-63"/>
              <w:jc w:val="center"/>
              <w:outlineLvl w:val="1"/>
              <w:rPr>
                <w:szCs w:val="18"/>
              </w:rPr>
            </w:pPr>
            <w:r w:rsidRPr="00314389">
              <w:rPr>
                <w:i/>
                <w:szCs w:val="18"/>
              </w:rPr>
              <w:t xml:space="preserve">Friends of Holly Hill Farm, </w:t>
            </w:r>
            <w:r w:rsidRPr="00314389">
              <w:rPr>
                <w:szCs w:val="18"/>
              </w:rPr>
              <w:t>236 Jerusalem Rd., Cohasset, MA 02025.</w:t>
            </w:r>
          </w:p>
          <w:p w14:paraId="0F09E9AD" w14:textId="77777777" w:rsidR="0097189F" w:rsidRPr="0097189F" w:rsidRDefault="0097189F" w:rsidP="0097189F">
            <w:pPr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Or </w:t>
            </w:r>
            <w:r w:rsidRPr="0097189F">
              <w:rPr>
                <w:b/>
                <w:sz w:val="20"/>
              </w:rPr>
              <w:t>Email application to:</w:t>
            </w:r>
            <w:r w:rsidRPr="0097189F">
              <w:rPr>
                <w:sz w:val="20"/>
              </w:rPr>
              <w:t xml:space="preserve"> </w:t>
            </w:r>
            <w:hyperlink r:id="rId7" w:history="1">
              <w:r w:rsidRPr="0097189F">
                <w:rPr>
                  <w:rStyle w:val="Hyperlink"/>
                  <w:sz w:val="20"/>
                </w:rPr>
                <w:t>friendsofhollyhillfarm@gmail.com</w:t>
              </w:r>
            </w:hyperlink>
          </w:p>
          <w:p w14:paraId="0A5639DD" w14:textId="77777777" w:rsidR="00314389" w:rsidRPr="0097189F" w:rsidRDefault="00314389" w:rsidP="0097189F">
            <w:pPr>
              <w:jc w:val="center"/>
            </w:pPr>
          </w:p>
        </w:tc>
      </w:tr>
    </w:tbl>
    <w:p w14:paraId="1496F8C6" w14:textId="77777777" w:rsidR="006465B0" w:rsidRPr="00D1221D" w:rsidRDefault="006465B0" w:rsidP="006465B0">
      <w:pPr>
        <w:jc w:val="center"/>
        <w:rPr>
          <w:rFonts w:ascii="Tahoma" w:hAnsi="Tahoma" w:cs="Tahoma"/>
          <w:b/>
          <w:sz w:val="20"/>
          <w:szCs w:val="20"/>
        </w:rPr>
      </w:pPr>
    </w:p>
    <w:p w14:paraId="7ED27F32" w14:textId="77777777" w:rsidR="008C352D" w:rsidRPr="00D1221D" w:rsidRDefault="008C352D" w:rsidP="00D1221D">
      <w:pPr>
        <w:ind w:left="-810" w:right="-900"/>
        <w:rPr>
          <w:rFonts w:ascii="Tahoma" w:hAnsi="Tahoma" w:cs="Tahoma"/>
          <w:b/>
          <w:sz w:val="20"/>
          <w:szCs w:val="20"/>
        </w:rPr>
      </w:pPr>
    </w:p>
    <w:sectPr w:rsidR="008C352D" w:rsidRPr="00D1221D" w:rsidSect="00363630">
      <w:pgSz w:w="12240" w:h="15840"/>
      <w:pgMar w:top="187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F8744D"/>
    <w:multiLevelType w:val="hybridMultilevel"/>
    <w:tmpl w:val="D5A2388C"/>
    <w:lvl w:ilvl="0" w:tplc="04C8C180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0A31B47"/>
    <w:multiLevelType w:val="hybridMultilevel"/>
    <w:tmpl w:val="D5A2388C"/>
    <w:lvl w:ilvl="0" w:tplc="04C8C18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5B03"/>
    <w:rsid w:val="00000FCE"/>
    <w:rsid w:val="000058B8"/>
    <w:rsid w:val="000378DC"/>
    <w:rsid w:val="0005564E"/>
    <w:rsid w:val="0008044E"/>
    <w:rsid w:val="00092625"/>
    <w:rsid w:val="00094A6D"/>
    <w:rsid w:val="00096798"/>
    <w:rsid w:val="000B328C"/>
    <w:rsid w:val="000B383D"/>
    <w:rsid w:val="000B3C30"/>
    <w:rsid w:val="000D20F1"/>
    <w:rsid w:val="000E602A"/>
    <w:rsid w:val="000F7FCF"/>
    <w:rsid w:val="00102C1F"/>
    <w:rsid w:val="00113273"/>
    <w:rsid w:val="00122E07"/>
    <w:rsid w:val="00133B64"/>
    <w:rsid w:val="0015136D"/>
    <w:rsid w:val="00157383"/>
    <w:rsid w:val="00166AE1"/>
    <w:rsid w:val="00174A7E"/>
    <w:rsid w:val="001769DF"/>
    <w:rsid w:val="00185EED"/>
    <w:rsid w:val="00191726"/>
    <w:rsid w:val="00193576"/>
    <w:rsid w:val="001B504A"/>
    <w:rsid w:val="001B75B8"/>
    <w:rsid w:val="001C06A5"/>
    <w:rsid w:val="001C4A27"/>
    <w:rsid w:val="00201A78"/>
    <w:rsid w:val="00204BD3"/>
    <w:rsid w:val="00212F5D"/>
    <w:rsid w:val="00232FB7"/>
    <w:rsid w:val="00234B45"/>
    <w:rsid w:val="00252D53"/>
    <w:rsid w:val="00262A7A"/>
    <w:rsid w:val="00270CA7"/>
    <w:rsid w:val="0027708F"/>
    <w:rsid w:val="00291FA4"/>
    <w:rsid w:val="002B2FE9"/>
    <w:rsid w:val="002C2C37"/>
    <w:rsid w:val="002D4EAD"/>
    <w:rsid w:val="002E481A"/>
    <w:rsid w:val="002F4529"/>
    <w:rsid w:val="00314389"/>
    <w:rsid w:val="00325460"/>
    <w:rsid w:val="0033091D"/>
    <w:rsid w:val="00332C9A"/>
    <w:rsid w:val="0034205B"/>
    <w:rsid w:val="00350C46"/>
    <w:rsid w:val="00363630"/>
    <w:rsid w:val="00363C89"/>
    <w:rsid w:val="003663F3"/>
    <w:rsid w:val="00374393"/>
    <w:rsid w:val="0038668F"/>
    <w:rsid w:val="003866CF"/>
    <w:rsid w:val="003A1C57"/>
    <w:rsid w:val="003A314F"/>
    <w:rsid w:val="003F2D50"/>
    <w:rsid w:val="00412733"/>
    <w:rsid w:val="004142E3"/>
    <w:rsid w:val="0043432C"/>
    <w:rsid w:val="004658AB"/>
    <w:rsid w:val="00481485"/>
    <w:rsid w:val="00490B27"/>
    <w:rsid w:val="00491820"/>
    <w:rsid w:val="004B349C"/>
    <w:rsid w:val="004D00A0"/>
    <w:rsid w:val="004E78D6"/>
    <w:rsid w:val="004F042F"/>
    <w:rsid w:val="00517430"/>
    <w:rsid w:val="005221BB"/>
    <w:rsid w:val="005234A8"/>
    <w:rsid w:val="00532AFE"/>
    <w:rsid w:val="00535FCC"/>
    <w:rsid w:val="00536ED1"/>
    <w:rsid w:val="00546D0F"/>
    <w:rsid w:val="005757EF"/>
    <w:rsid w:val="0058208C"/>
    <w:rsid w:val="00590CCB"/>
    <w:rsid w:val="005933A3"/>
    <w:rsid w:val="0059397E"/>
    <w:rsid w:val="005A1DA5"/>
    <w:rsid w:val="005C3346"/>
    <w:rsid w:val="005C5B03"/>
    <w:rsid w:val="005E162A"/>
    <w:rsid w:val="006465B0"/>
    <w:rsid w:val="00654DE8"/>
    <w:rsid w:val="0065563D"/>
    <w:rsid w:val="00666783"/>
    <w:rsid w:val="00685769"/>
    <w:rsid w:val="006C228B"/>
    <w:rsid w:val="006C3C17"/>
    <w:rsid w:val="006D071E"/>
    <w:rsid w:val="006D1ED3"/>
    <w:rsid w:val="006E3D7F"/>
    <w:rsid w:val="006F4256"/>
    <w:rsid w:val="007000C8"/>
    <w:rsid w:val="00706AD6"/>
    <w:rsid w:val="0070740D"/>
    <w:rsid w:val="007148FB"/>
    <w:rsid w:val="00720272"/>
    <w:rsid w:val="0073171C"/>
    <w:rsid w:val="00747636"/>
    <w:rsid w:val="00754690"/>
    <w:rsid w:val="007551B3"/>
    <w:rsid w:val="00761B89"/>
    <w:rsid w:val="00765C19"/>
    <w:rsid w:val="007708E4"/>
    <w:rsid w:val="007949FF"/>
    <w:rsid w:val="007A590C"/>
    <w:rsid w:val="007A675F"/>
    <w:rsid w:val="007B636A"/>
    <w:rsid w:val="007E21D8"/>
    <w:rsid w:val="007E4329"/>
    <w:rsid w:val="007F03B3"/>
    <w:rsid w:val="007F5A5B"/>
    <w:rsid w:val="00812AEF"/>
    <w:rsid w:val="00827717"/>
    <w:rsid w:val="00861DA3"/>
    <w:rsid w:val="00864B10"/>
    <w:rsid w:val="008743EE"/>
    <w:rsid w:val="008853B8"/>
    <w:rsid w:val="008C22DE"/>
    <w:rsid w:val="008C315F"/>
    <w:rsid w:val="008C352D"/>
    <w:rsid w:val="008C6B89"/>
    <w:rsid w:val="008D0133"/>
    <w:rsid w:val="008D5042"/>
    <w:rsid w:val="008F01AB"/>
    <w:rsid w:val="008F561A"/>
    <w:rsid w:val="0090055B"/>
    <w:rsid w:val="00906BAD"/>
    <w:rsid w:val="00915470"/>
    <w:rsid w:val="00941BFE"/>
    <w:rsid w:val="009421BA"/>
    <w:rsid w:val="009452B4"/>
    <w:rsid w:val="009477DB"/>
    <w:rsid w:val="009535DB"/>
    <w:rsid w:val="00956DD5"/>
    <w:rsid w:val="009647B0"/>
    <w:rsid w:val="0097189F"/>
    <w:rsid w:val="00993B1C"/>
    <w:rsid w:val="009C2DB0"/>
    <w:rsid w:val="009D5EAB"/>
    <w:rsid w:val="009E0B8E"/>
    <w:rsid w:val="00A03F5D"/>
    <w:rsid w:val="00A12003"/>
    <w:rsid w:val="00A26E7A"/>
    <w:rsid w:val="00A34E5C"/>
    <w:rsid w:val="00A8678D"/>
    <w:rsid w:val="00AB5800"/>
    <w:rsid w:val="00AB6FAB"/>
    <w:rsid w:val="00AC4D7D"/>
    <w:rsid w:val="00AD3629"/>
    <w:rsid w:val="00AE17DB"/>
    <w:rsid w:val="00AF7FB5"/>
    <w:rsid w:val="00B013CC"/>
    <w:rsid w:val="00B03AB6"/>
    <w:rsid w:val="00B1797E"/>
    <w:rsid w:val="00B33DB2"/>
    <w:rsid w:val="00B419D4"/>
    <w:rsid w:val="00B7010B"/>
    <w:rsid w:val="00B82AC3"/>
    <w:rsid w:val="00BA1CF0"/>
    <w:rsid w:val="00BA2B43"/>
    <w:rsid w:val="00BA5720"/>
    <w:rsid w:val="00BB7F06"/>
    <w:rsid w:val="00BE3CE6"/>
    <w:rsid w:val="00BF36ED"/>
    <w:rsid w:val="00C1497E"/>
    <w:rsid w:val="00C20781"/>
    <w:rsid w:val="00C36A71"/>
    <w:rsid w:val="00CA7DD2"/>
    <w:rsid w:val="00CD1B18"/>
    <w:rsid w:val="00CD4146"/>
    <w:rsid w:val="00CE2590"/>
    <w:rsid w:val="00CE2E47"/>
    <w:rsid w:val="00CF33D6"/>
    <w:rsid w:val="00D1221D"/>
    <w:rsid w:val="00D40345"/>
    <w:rsid w:val="00D4579F"/>
    <w:rsid w:val="00D62BEC"/>
    <w:rsid w:val="00D64FEE"/>
    <w:rsid w:val="00D67105"/>
    <w:rsid w:val="00D71127"/>
    <w:rsid w:val="00D9023F"/>
    <w:rsid w:val="00DB5F6B"/>
    <w:rsid w:val="00DC0AFF"/>
    <w:rsid w:val="00DE6D70"/>
    <w:rsid w:val="00E26CAB"/>
    <w:rsid w:val="00E3162E"/>
    <w:rsid w:val="00E53A31"/>
    <w:rsid w:val="00E575B7"/>
    <w:rsid w:val="00E73000"/>
    <w:rsid w:val="00E835CB"/>
    <w:rsid w:val="00E84FEC"/>
    <w:rsid w:val="00EA22B7"/>
    <w:rsid w:val="00EA4503"/>
    <w:rsid w:val="00EC00CA"/>
    <w:rsid w:val="00EC2CE8"/>
    <w:rsid w:val="00EC3BD5"/>
    <w:rsid w:val="00EC75E5"/>
    <w:rsid w:val="00EE23FA"/>
    <w:rsid w:val="00EF0472"/>
    <w:rsid w:val="00EF36CD"/>
    <w:rsid w:val="00EF56A9"/>
    <w:rsid w:val="00F11B18"/>
    <w:rsid w:val="00F13D47"/>
    <w:rsid w:val="00F2105C"/>
    <w:rsid w:val="00F27B63"/>
    <w:rsid w:val="00F53708"/>
    <w:rsid w:val="00F8399C"/>
    <w:rsid w:val="00F83E60"/>
    <w:rsid w:val="00FB65D2"/>
    <w:rsid w:val="00FC3E8C"/>
    <w:rsid w:val="00FE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19D4A2"/>
  <w15:docId w15:val="{52ACFB0E-BBF8-DE42-9888-37466CB9F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2E3"/>
    <w:rPr>
      <w:sz w:val="24"/>
      <w:szCs w:val="24"/>
    </w:rPr>
  </w:style>
  <w:style w:type="paragraph" w:styleId="Heading1">
    <w:name w:val="heading 1"/>
    <w:basedOn w:val="Normal"/>
    <w:next w:val="Normal"/>
    <w:qFormat/>
    <w:rsid w:val="004142E3"/>
    <w:pPr>
      <w:keepNext/>
      <w:pBdr>
        <w:bottom w:val="single" w:sz="8" w:space="1" w:color="BED2A5"/>
      </w:pBdr>
      <w:spacing w:before="240" w:after="60"/>
      <w:outlineLvl w:val="0"/>
    </w:pPr>
    <w:rPr>
      <w:rFonts w:ascii="Tahoma" w:hAnsi="Tahoma" w:cs="Arial"/>
      <w:b/>
      <w:bCs/>
      <w:color w:val="78916E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4142E3"/>
    <w:pPr>
      <w:keepNext/>
      <w:spacing w:before="60" w:after="60"/>
      <w:outlineLvl w:val="1"/>
    </w:pPr>
    <w:rPr>
      <w:rFonts w:ascii="Tahoma" w:hAnsi="Tahoma" w:cs="Arial"/>
      <w:b/>
      <w:bCs/>
      <w:iCs/>
      <w:color w:val="78916E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142E3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4142E3"/>
    <w:pPr>
      <w:spacing w:before="40" w:after="40"/>
    </w:pPr>
    <w:rPr>
      <w:rFonts w:ascii="Tahoma" w:hAnsi="Tahom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63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8678D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867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67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A8678D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C352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C35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47B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50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riendsofhollyhillfarm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Jonny\Application%20Data\Microsoft\Templates\Volunteer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482AA-36F4-5446-A07F-6B0A45184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Settings\Jonny\Application Data\Microsoft\Templates\Volunteer application.dot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</dc:creator>
  <cp:lastModifiedBy>McPherson, Liza Helen</cp:lastModifiedBy>
  <cp:revision>2</cp:revision>
  <cp:lastPrinted>2017-02-20T17:08:00Z</cp:lastPrinted>
  <dcterms:created xsi:type="dcterms:W3CDTF">2020-01-24T17:51:00Z</dcterms:created>
  <dcterms:modified xsi:type="dcterms:W3CDTF">2020-01-24T17:51:00Z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TC010196511033</vt:lpwstr>
  </property>
</Properties>
</file>