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</w:tblPr>
      <w:tblGrid>
        <w:gridCol w:w="347"/>
        <w:gridCol w:w="4896"/>
        <w:gridCol w:w="5217"/>
        <w:gridCol w:w="340"/>
      </w:tblGrid>
      <w:tr w:rsidR="00265218" w:rsidRPr="00410E03" w14:paraId="094DE02C" w14:textId="77777777" w:rsidTr="00524D35">
        <w:trPr>
          <w:trHeight w:val="983"/>
        </w:trPr>
        <w:tc>
          <w:tcPr>
            <w:tcW w:w="171" w:type="pct"/>
            <w:shd w:val="clear" w:color="auto" w:fill="auto"/>
          </w:tcPr>
          <w:p w14:paraId="41AB5764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65447F7A" w14:textId="77777777" w:rsidR="00265218" w:rsidRPr="00410E03" w:rsidRDefault="00174A2D" w:rsidP="0035052D">
            <w:pPr>
              <w:pStyle w:val="Title"/>
            </w:pPr>
            <w:sdt>
              <w:sdtPr>
                <w:id w:val="31307616"/>
                <w:placeholder>
                  <w:docPart w:val="6BDFF77FD8A941459215BB3E16779A4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35052D" w:rsidRPr="009F4149">
                  <w:t>Client Intake Form</w:t>
                </w:r>
              </w:sdtContent>
            </w:sdt>
          </w:p>
        </w:tc>
        <w:tc>
          <w:tcPr>
            <w:tcW w:w="2405" w:type="pct"/>
            <w:shd w:val="clear" w:color="auto" w:fill="auto"/>
          </w:tcPr>
          <w:p w14:paraId="0FDB5798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14:paraId="6CBC27C0" w14:textId="77777777" w:rsidR="00265218" w:rsidRPr="00410E03" w:rsidRDefault="00265218" w:rsidP="00CF31BB">
            <w:pPr>
              <w:pStyle w:val="Title"/>
            </w:pPr>
          </w:p>
        </w:tc>
      </w:tr>
      <w:tr w:rsidR="00BC1B68" w:rsidRPr="00410E03" w14:paraId="43F80F73" w14:textId="77777777" w:rsidTr="004456B5">
        <w:trPr>
          <w:trHeight w:val="288"/>
        </w:trPr>
        <w:tc>
          <w:tcPr>
            <w:tcW w:w="171" w:type="pct"/>
            <w:shd w:val="clear" w:color="auto" w:fill="auto"/>
          </w:tcPr>
          <w:p w14:paraId="0B9DAF5C" w14:textId="77777777" w:rsidR="00BC1B68" w:rsidRPr="00410E03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14:paraId="3B5D18D1" w14:textId="77777777" w:rsidR="00BC1B68" w:rsidRPr="00410E03" w:rsidRDefault="00BC1B68" w:rsidP="00915359"/>
        </w:tc>
        <w:tc>
          <w:tcPr>
            <w:tcW w:w="167" w:type="pct"/>
            <w:shd w:val="clear" w:color="auto" w:fill="auto"/>
          </w:tcPr>
          <w:p w14:paraId="7D8DCCD5" w14:textId="77777777" w:rsidR="00BC1B68" w:rsidRPr="00410E03" w:rsidRDefault="00BC1B68" w:rsidP="00915359"/>
        </w:tc>
      </w:tr>
      <w:tr w:rsidR="00265218" w:rsidRPr="00410E03" w14:paraId="4DE06BA5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1E758339" w14:textId="77777777" w:rsidR="00265218" w:rsidRPr="00410E03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410E03" w14:paraId="1DC3D720" w14:textId="77777777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14:paraId="1D37F062" w14:textId="77777777" w:rsidR="00C50E6D" w:rsidRPr="00410E03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060DAECE" w14:textId="77777777" w:rsidR="00C50E6D" w:rsidRPr="00410E03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55F7C816" w14:textId="77777777" w:rsidR="00C50E6D" w:rsidRPr="00410E03" w:rsidRDefault="00C50E6D" w:rsidP="00915359"/>
              </w:tc>
            </w:tr>
            <w:tr w:rsidR="00C50E6D" w:rsidRPr="009F4149" w14:paraId="080B3E39" w14:textId="77777777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14:paraId="7D20A603" w14:textId="77777777" w:rsidR="00C50E6D" w:rsidRPr="009F4149" w:rsidRDefault="00174A2D" w:rsidP="009F4149">
                  <w:pPr>
                    <w:pStyle w:val="BoldText"/>
                  </w:pPr>
                  <w:sdt>
                    <w:sdtPr>
                      <w:id w:val="-1025244187"/>
                      <w:placeholder>
                        <w:docPart w:val="A2AA66023D1C4F92AE35CE3C3EAFAA3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688DB48D" w14:textId="77777777"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1F5481FB" w14:textId="4446F01F" w:rsidR="00C50E6D" w:rsidRPr="009F4149" w:rsidRDefault="00D034B5" w:rsidP="009F4149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24403E5900694FDF895D8F0594B5609B"/>
                      </w:placeholder>
                      <w15:appearance w15:val="hidden"/>
                      <w:text/>
                    </w:sdtPr>
                    <w:sdtContent>
                      <w:r>
                        <w:t>Client Name</w:t>
                      </w:r>
                    </w:sdtContent>
                  </w:sdt>
                </w:p>
              </w:tc>
            </w:tr>
            <w:tr w:rsidR="00A3321A" w:rsidRPr="00410E03" w14:paraId="4B4D814B" w14:textId="77777777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325EC17D" w14:textId="77777777" w:rsidR="00A3321A" w:rsidRPr="00410E03" w:rsidRDefault="00A3321A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78319566" w14:textId="77777777" w:rsidR="00A3321A" w:rsidRPr="00410E03" w:rsidRDefault="00A3321A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213D64B7" w14:textId="77777777" w:rsidR="00A3321A" w:rsidRPr="00410E03" w:rsidRDefault="00A3321A" w:rsidP="00915359"/>
              </w:tc>
            </w:tr>
            <w:tr w:rsidR="00E141F4" w:rsidRPr="009F4149" w14:paraId="51302C45" w14:textId="77777777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765F8A7" w14:textId="510133D3" w:rsidR="00E141F4" w:rsidRPr="009F4149" w:rsidRDefault="00D034B5" w:rsidP="009F4149">
                  <w:pPr>
                    <w:pStyle w:val="BoldText"/>
                  </w:pPr>
                  <w:r>
                    <w:t>Requested Services</w:t>
                  </w:r>
                </w:p>
              </w:tc>
              <w:tc>
                <w:tcPr>
                  <w:tcW w:w="300" w:type="dxa"/>
                </w:tcPr>
                <w:p w14:paraId="1E0119C7" w14:textId="77777777" w:rsidR="00E141F4" w:rsidRPr="009F4149" w:rsidRDefault="00E141F4" w:rsidP="009F414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2B46AB8E" w14:textId="48C15501" w:rsidR="00E141F4" w:rsidRPr="009F4149" w:rsidRDefault="00E141F4" w:rsidP="009F4149">
                  <w:pPr>
                    <w:pStyle w:val="BoldText"/>
                  </w:pPr>
                </w:p>
              </w:tc>
            </w:tr>
            <w:tr w:rsidR="00E141F4" w:rsidRPr="00410E03" w14:paraId="069D56DF" w14:textId="77777777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401F2A0F" w14:textId="77777777" w:rsidR="00E141F4" w:rsidRPr="00410E03" w:rsidRDefault="00174A2D" w:rsidP="0035052D">
                  <w:pPr>
                    <w:pStyle w:val="BlueBoldText"/>
                  </w:pPr>
                  <w:sdt>
                    <w:sdtPr>
                      <w:id w:val="-288976243"/>
                      <w:placeholder>
                        <w:docPart w:val="FD8D9188A80A4483B3765D8542608CDE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Information</w:t>
                      </w:r>
                    </w:sdtContent>
                  </w:sdt>
                </w:p>
              </w:tc>
            </w:tr>
            <w:tr w:rsidR="00E141F4" w:rsidRPr="00410E03" w14:paraId="57C2746D" w14:textId="77777777" w:rsidTr="00A02846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</w:tcPr>
                <w:p w14:paraId="5D1A5F2F" w14:textId="77777777" w:rsidR="00E141F4" w:rsidRPr="00410E03" w:rsidRDefault="00E141F4" w:rsidP="00915359"/>
              </w:tc>
            </w:tr>
            <w:tr w:rsidR="00E61D15" w:rsidRPr="00410E03" w14:paraId="7158A7E4" w14:textId="77777777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9F95815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4DB4F957" w14:textId="77777777"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32CE6509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3306C95C" w14:textId="77777777"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2667A604" w14:textId="77777777" w:rsidR="00E61D15" w:rsidRPr="00410E03" w:rsidRDefault="00E61D15" w:rsidP="00915359"/>
              </w:tc>
            </w:tr>
            <w:tr w:rsidR="00E301A2" w:rsidRPr="009F4149" w14:paraId="5DBB619A" w14:textId="77777777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14:paraId="712DB7C2" w14:textId="77777777" w:rsidR="00E301A2" w:rsidRPr="009F4149" w:rsidRDefault="00174A2D" w:rsidP="009F4149">
                  <w:pPr>
                    <w:pStyle w:val="BoldText"/>
                  </w:pPr>
                  <w:sdt>
                    <w:sdtPr>
                      <w:id w:val="1601451819"/>
                      <w:placeholder>
                        <w:docPart w:val="DEDD876A52834337BF8D5C648FF3AF4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Home Phone</w:t>
                      </w:r>
                    </w:sdtContent>
                  </w:sdt>
                </w:p>
              </w:tc>
              <w:tc>
                <w:tcPr>
                  <w:tcW w:w="3385" w:type="dxa"/>
                  <w:gridSpan w:val="5"/>
                </w:tcPr>
                <w:p w14:paraId="01EF76E8" w14:textId="77777777" w:rsidR="00E301A2" w:rsidRPr="009F4149" w:rsidRDefault="00174A2D" w:rsidP="009F4149">
                  <w:pPr>
                    <w:pStyle w:val="BoldText"/>
                  </w:pPr>
                  <w:sdt>
                    <w:sdtPr>
                      <w:id w:val="484062169"/>
                      <w:placeholder>
                        <w:docPart w:val="EBEE360E8CAF4D9D9111DC1DA787A424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Cell Phone</w:t>
                      </w:r>
                    </w:sdtContent>
                  </w:sdt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5AB14545" w14:textId="77777777" w:rsidR="00E301A2" w:rsidRPr="009F4149" w:rsidRDefault="00174A2D" w:rsidP="009F4149">
                  <w:pPr>
                    <w:pStyle w:val="BoldText"/>
                  </w:pPr>
                  <w:sdt>
                    <w:sdtPr>
                      <w:id w:val="266198939"/>
                      <w:placeholder>
                        <w:docPart w:val="728F57C95CB947FDAF168F6DDD5481A1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Email Address</w:t>
                      </w:r>
                    </w:sdtContent>
                  </w:sdt>
                </w:p>
              </w:tc>
            </w:tr>
            <w:tr w:rsidR="00E61D15" w:rsidRPr="00410E03" w14:paraId="1B670415" w14:textId="77777777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789C3340" w14:textId="77777777" w:rsidR="00E61D15" w:rsidRPr="00410E03" w:rsidRDefault="00E61D15" w:rsidP="00915359"/>
              </w:tc>
            </w:tr>
            <w:tr w:rsidR="00E61D15" w:rsidRPr="00410E03" w14:paraId="5704604F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5A144769" w14:textId="77777777" w:rsidR="00E61D15" w:rsidRPr="00410E03" w:rsidRDefault="00174A2D" w:rsidP="0035052D">
                  <w:pPr>
                    <w:pStyle w:val="BoldText"/>
                  </w:pPr>
                  <w:sdt>
                    <w:sdtPr>
                      <w:id w:val="-181676382"/>
                      <w:placeholder>
                        <w:docPart w:val="5BB0C19133724B6D8734CAC6CF92B6E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Address</w:t>
                      </w:r>
                    </w:sdtContent>
                  </w:sdt>
                </w:p>
              </w:tc>
            </w:tr>
            <w:tr w:rsidR="00E61D15" w:rsidRPr="00410E03" w14:paraId="193E7F8B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DEF9662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4B6905B8" w14:textId="77777777"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170D2EB3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6FC54E1C" w14:textId="77777777"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7F527424" w14:textId="77777777" w:rsidR="00E61D15" w:rsidRPr="00410E03" w:rsidRDefault="00E61D15" w:rsidP="00915359"/>
              </w:tc>
            </w:tr>
            <w:tr w:rsidR="00E61D15" w:rsidRPr="009F4149" w14:paraId="6CC35ED8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0DAFB1B8" w14:textId="77777777" w:rsidR="00E61D15" w:rsidRPr="009F4149" w:rsidRDefault="00174A2D" w:rsidP="009F4149">
                  <w:pPr>
                    <w:pStyle w:val="BoldText"/>
                  </w:pPr>
                  <w:sdt>
                    <w:sdtPr>
                      <w:id w:val="-1148971649"/>
                      <w:placeholder>
                        <w:docPart w:val="C696E51127AA462DB4F77F92EB5A39C5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City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2841987E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7783D989" w14:textId="77777777" w:rsidR="00E61D15" w:rsidRPr="009F4149" w:rsidRDefault="00174A2D" w:rsidP="009F4149">
                  <w:pPr>
                    <w:pStyle w:val="BoldText"/>
                  </w:pPr>
                  <w:sdt>
                    <w:sdtPr>
                      <w:id w:val="1167049310"/>
                      <w:placeholder>
                        <w:docPart w:val="6C0600EAFFBC458D9DDD232A53970794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State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183D4CB7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14:paraId="02B4CA59" w14:textId="77777777" w:rsidR="00E61D15" w:rsidRPr="009F4149" w:rsidRDefault="00174A2D" w:rsidP="009F4149">
                  <w:pPr>
                    <w:pStyle w:val="BoldText"/>
                  </w:pPr>
                  <w:sdt>
                    <w:sdtPr>
                      <w:id w:val="-719584446"/>
                      <w:placeholder>
                        <w:docPart w:val="8EAE9669C0A74257A77570EBF2B63762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ZIP Code</w:t>
                      </w:r>
                    </w:sdtContent>
                  </w:sdt>
                </w:p>
              </w:tc>
            </w:tr>
            <w:tr w:rsidR="00E61D15" w:rsidRPr="00410E03" w14:paraId="76B78D51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1E1A6C40" w14:textId="77777777" w:rsidR="00E61D15" w:rsidRPr="00410E03" w:rsidRDefault="00E61D15" w:rsidP="00915359"/>
              </w:tc>
            </w:tr>
            <w:tr w:rsidR="00E61D15" w:rsidRPr="00410E03" w14:paraId="195F0D72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7AB553DC" w14:textId="46EC5DFA" w:rsidR="00E61D15" w:rsidRPr="00410E03" w:rsidRDefault="00D034B5" w:rsidP="0035052D">
                  <w:pPr>
                    <w:pStyle w:val="BoldText"/>
                  </w:pPr>
                  <w:r>
                    <w:t xml:space="preserve">Current </w:t>
                  </w:r>
                  <w:sdt>
                    <w:sdtPr>
                      <w:id w:val="-1453471301"/>
                      <w:placeholder>
                        <w:docPart w:val="F006067D4DC4478D9446C00BCA90AB53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Occupation/Business Type</w:t>
                      </w:r>
                    </w:sdtContent>
                  </w:sdt>
                </w:p>
              </w:tc>
            </w:tr>
            <w:tr w:rsidR="00915359" w:rsidRPr="00410E03" w14:paraId="778E1CAE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6E937EE4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2B77DEAD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30A6516A" w14:textId="77777777" w:rsidR="00915359" w:rsidRPr="00410E03" w:rsidRDefault="00915359" w:rsidP="00915359"/>
              </w:tc>
            </w:tr>
            <w:tr w:rsidR="00915359" w:rsidRPr="00410E03" w14:paraId="2BBF1BE4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21EF42DD" w14:textId="7630D1E5" w:rsidR="00915359" w:rsidRPr="00410E03" w:rsidRDefault="00963A92" w:rsidP="0035052D">
                  <w:pPr>
                    <w:pStyle w:val="BoldText"/>
                  </w:pPr>
                  <w:r>
                    <w:t>LinkedIn Username (</w:t>
                  </w:r>
                  <w:r w:rsidR="00174A2D">
                    <w:t>I</w:t>
                  </w:r>
                  <w:r>
                    <w:t>f applicable)</w:t>
                  </w:r>
                </w:p>
              </w:tc>
              <w:tc>
                <w:tcPr>
                  <w:tcW w:w="300" w:type="dxa"/>
                </w:tcPr>
                <w:p w14:paraId="72E4D14E" w14:textId="77777777"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4F3E7FF1" w14:textId="42F9F3C2" w:rsidR="00915359" w:rsidRPr="00410E03" w:rsidRDefault="00963A92" w:rsidP="0035052D">
                  <w:pPr>
                    <w:pStyle w:val="BoldText"/>
                  </w:pPr>
                  <w:r>
                    <w:t>LinkedIn Password (</w:t>
                  </w:r>
                  <w:r w:rsidR="00174A2D">
                    <w:t>I</w:t>
                  </w:r>
                  <w:r>
                    <w:t>f applicable)</w:t>
                  </w:r>
                </w:p>
              </w:tc>
            </w:tr>
            <w:tr w:rsidR="00915359" w:rsidRPr="00410E03" w14:paraId="1E07E9B9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5D9DBD69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07785F35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2FE9239C" w14:textId="77777777" w:rsidR="00915359" w:rsidRPr="00410E03" w:rsidRDefault="00915359" w:rsidP="00915359"/>
              </w:tc>
            </w:tr>
            <w:tr w:rsidR="00915359" w:rsidRPr="00410E03" w14:paraId="5F84B145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309E0DB6" w14:textId="1FB48C8A" w:rsidR="00915359" w:rsidRPr="00410E03" w:rsidRDefault="00D034B5" w:rsidP="0035052D">
                  <w:pPr>
                    <w:pStyle w:val="BoldText"/>
                  </w:pPr>
                  <w:r>
                    <w:t>Military Branch/Status</w:t>
                  </w:r>
                  <w:r w:rsidR="00963A92">
                    <w:t xml:space="preserve"> </w:t>
                  </w:r>
                  <w:r>
                    <w:t>(</w:t>
                  </w:r>
                  <w:r w:rsidR="00174A2D">
                    <w:t>I</w:t>
                  </w:r>
                  <w:r>
                    <w:t>f applicable)</w:t>
                  </w:r>
                </w:p>
              </w:tc>
              <w:tc>
                <w:tcPr>
                  <w:tcW w:w="300" w:type="dxa"/>
                </w:tcPr>
                <w:p w14:paraId="3A80DF1A" w14:textId="77777777"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7CFBB611" w14:textId="06F01913" w:rsidR="00915359" w:rsidRPr="00410E03" w:rsidRDefault="00963A92" w:rsidP="0035052D">
                  <w:pPr>
                    <w:pStyle w:val="BoldText"/>
                  </w:pPr>
                  <w:r>
                    <w:t>Current Resume Attached?</w:t>
                  </w:r>
                </w:p>
              </w:tc>
            </w:tr>
            <w:tr w:rsidR="00915359" w:rsidRPr="00410E03" w14:paraId="75EA30A7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00919117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6B77DDD8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7086940A" w14:textId="77777777" w:rsidR="00915359" w:rsidRPr="00410E03" w:rsidRDefault="00915359" w:rsidP="00915359"/>
              </w:tc>
            </w:tr>
            <w:tr w:rsidR="00915359" w:rsidRPr="00410E03" w14:paraId="6C5C2609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34595B99" w14:textId="77777777" w:rsidR="00915359" w:rsidRPr="00410E03" w:rsidRDefault="00174A2D" w:rsidP="0035052D">
                  <w:pPr>
                    <w:pStyle w:val="BoldText"/>
                  </w:pPr>
                  <w:sdt>
                    <w:sdtPr>
                      <w:id w:val="-1508279534"/>
                      <w:placeholder>
                        <w:docPart w:val="7FB86DDFB9B14D938FD9F087E88C04A4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Other/Special Requests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631BC9D5" w14:textId="77777777"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3C1AD4A2" w14:textId="0A0DD7C8" w:rsidR="00915359" w:rsidRPr="00410E03" w:rsidRDefault="00D034B5" w:rsidP="0035052D">
                  <w:pPr>
                    <w:pStyle w:val="BoldText"/>
                  </w:pPr>
                  <w:r>
                    <w:t>Consultation</w:t>
                  </w:r>
                  <w:r w:rsidR="00963A92">
                    <w:t xml:space="preserve"> Availability (2 days Tuesday-Thursday after 5pmCST)</w:t>
                  </w:r>
                </w:p>
              </w:tc>
            </w:tr>
            <w:tr w:rsidR="00915359" w:rsidRPr="00410E03" w14:paraId="28409ED8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262C29A6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07467AE2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35E4DEB5" w14:textId="77777777" w:rsidR="00915359" w:rsidRPr="00410E03" w:rsidRDefault="00915359" w:rsidP="00915359"/>
              </w:tc>
            </w:tr>
            <w:tr w:rsidR="00915359" w:rsidRPr="00410E03" w14:paraId="3A04581A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521A9D2F" w14:textId="77777777" w:rsidR="00915359" w:rsidRPr="00410E03" w:rsidRDefault="00174A2D" w:rsidP="0035052D">
                  <w:pPr>
                    <w:pStyle w:val="BoldText"/>
                  </w:pPr>
                  <w:sdt>
                    <w:sdtPr>
                      <w:id w:val="-289365946"/>
                      <w:placeholder>
                        <w:docPart w:val="554A1E3EB5C047C5BC1ACA1D2545BD14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Previous Customer?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620CF04F" w14:textId="77777777"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256BF78B" w14:textId="448D88F5" w:rsidR="00915359" w:rsidRPr="00410E03" w:rsidRDefault="00174A2D" w:rsidP="0035052D">
                  <w:pPr>
                    <w:pStyle w:val="BoldText"/>
                  </w:pPr>
                  <w:sdt>
                    <w:sdtPr>
                      <w:id w:val="1582561766"/>
                      <w:placeholder>
                        <w:docPart w:val="DC912D4C8E1543FA9B766889EBC2476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Referred by</w:t>
                      </w:r>
                    </w:sdtContent>
                  </w:sdt>
                  <w:r w:rsidR="008F796B">
                    <w:t xml:space="preserve"> (</w:t>
                  </w:r>
                  <w:r>
                    <w:t>If</w:t>
                  </w:r>
                  <w:r w:rsidR="008F796B">
                    <w:t xml:space="preserve"> applicable)</w:t>
                  </w:r>
                </w:p>
              </w:tc>
            </w:tr>
          </w:tbl>
          <w:p w14:paraId="53B4B7A8" w14:textId="77777777" w:rsidR="00265218" w:rsidRPr="00410E03" w:rsidRDefault="00265218" w:rsidP="004456B5"/>
        </w:tc>
        <w:tc>
          <w:tcPr>
            <w:tcW w:w="167" w:type="pct"/>
            <w:shd w:val="clear" w:color="auto" w:fill="auto"/>
          </w:tcPr>
          <w:p w14:paraId="56F69C8B" w14:textId="77777777" w:rsidR="00265218" w:rsidRPr="00410E03" w:rsidRDefault="00265218" w:rsidP="00CF31BB"/>
        </w:tc>
      </w:tr>
    </w:tbl>
    <w:p w14:paraId="358E690A" w14:textId="77777777" w:rsidR="00463B35" w:rsidRPr="00410E03" w:rsidRDefault="00463B35" w:rsidP="00524D35"/>
    <w:sectPr w:rsidR="00463B35" w:rsidRPr="00410E03" w:rsidSect="00A028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91E67" w14:textId="77777777" w:rsidR="00D034B5" w:rsidRDefault="00D034B5" w:rsidP="00CF31BB">
      <w:r>
        <w:separator/>
      </w:r>
    </w:p>
  </w:endnote>
  <w:endnote w:type="continuationSeparator" w:id="0">
    <w:p w14:paraId="705BE9B2" w14:textId="77777777" w:rsidR="00D034B5" w:rsidRDefault="00D034B5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4C5D2" w14:textId="77777777" w:rsidR="00174A2D" w:rsidRDefault="00174A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469AF" w14:textId="5982EB39" w:rsidR="00963A92" w:rsidRDefault="00963A9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ADA17" w14:textId="77777777" w:rsidR="00174A2D" w:rsidRDefault="00174A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08524" w14:textId="77777777" w:rsidR="00D034B5" w:rsidRDefault="00D034B5" w:rsidP="00CF31BB">
      <w:r>
        <w:separator/>
      </w:r>
    </w:p>
  </w:footnote>
  <w:footnote w:type="continuationSeparator" w:id="0">
    <w:p w14:paraId="79B8FF25" w14:textId="77777777" w:rsidR="00D034B5" w:rsidRDefault="00D034B5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C90D9" w14:textId="77777777" w:rsidR="00174A2D" w:rsidRDefault="00174A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220C" w14:textId="10E8BF4E" w:rsidR="00BC1B68" w:rsidRPr="00174A2D" w:rsidRDefault="00F62954" w:rsidP="00F62954">
    <w:pPr>
      <w:pStyle w:val="Header"/>
      <w:tabs>
        <w:tab w:val="center" w:pos="5400"/>
        <w:tab w:val="right" w:pos="10800"/>
      </w:tabs>
      <w:jc w:val="left"/>
      <w:rPr>
        <w:rFonts w:asciiTheme="majorHAnsi" w:hAnsiTheme="majorHAnsi"/>
        <w:b/>
        <w:bCs/>
        <w:color w:val="FFFFFF" w:themeColor="background1"/>
        <w:sz w:val="40"/>
        <w:szCs w:val="40"/>
      </w:rPr>
    </w:pPr>
    <w:r>
      <w:t xml:space="preserve">                                               </w:t>
    </w:r>
    <w:r w:rsidRPr="00F62954">
      <w:rPr>
        <w:rFonts w:asciiTheme="majorHAnsi" w:hAnsiTheme="majorHAnsi"/>
        <w:color w:val="FFFFFF" w:themeColor="background1"/>
        <w:sz w:val="40"/>
        <w:szCs w:val="40"/>
      </w:rPr>
      <w:tab/>
    </w:r>
    <w:r w:rsidR="00835DE8" w:rsidRPr="00174A2D">
      <w:rPr>
        <w:rFonts w:asciiTheme="majorHAnsi" w:hAnsiTheme="majorHAnsi"/>
        <w:b/>
        <w:bCs/>
        <w:noProof/>
        <w:color w:val="FFFFFF" w:themeColor="background1"/>
        <w:sz w:val="40"/>
        <w:szCs w:val="40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68B8EEA3" wp14:editId="16B7A6C9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28572" y="0"/>
                            <a:ext cx="6826380" cy="7013397"/>
                            <a:chOff x="28572" y="-14630"/>
                            <a:chExt cx="6826380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28572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9192EA3" id="Group 13" o:spid="_x0000_s1026" alt="&quot;&quot;" style="position:absolute;margin-left:.75pt;margin-top:-138.95pt;width:540pt;height:769.75pt;z-index:-251650560" coordsize="68580,9775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left:285;width:68264;height:70133" coordorigin="285,-146" coordsize="68263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left:285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alt="&quot;&quot;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3" o:title="" croptop="1f" cropbottom="23345f" cropright="455f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6D43A7" w:rsidRPr="00174A2D">
      <w:rPr>
        <w:rFonts w:asciiTheme="majorHAnsi" w:hAnsiTheme="majorHAnsi"/>
        <w:b/>
        <w:bCs/>
        <w:noProof/>
        <w:color w:val="FFFFFF" w:themeColor="background1"/>
        <w:sz w:val="40"/>
        <w:szCs w:val="40"/>
        <w:lang w:eastAsia="en-AU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6A825597" wp14:editId="597F60C5">
              <wp:simplePos x="0" y="0"/>
              <wp:positionH relativeFrom="column">
                <wp:posOffset>409575</wp:posOffset>
              </wp:positionH>
              <wp:positionV relativeFrom="paragraph">
                <wp:posOffset>-134765</wp:posOffset>
              </wp:positionV>
              <wp:extent cx="636608" cy="381965"/>
              <wp:effectExtent l="0" t="0" r="0" b="0"/>
              <wp:wrapNone/>
              <wp:docPr id="12" name="Shap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6C7057" id="Shape" o:spid="_x0000_s1026" alt="&quot;&quot;" style="position:absolute;margin-left:32.25pt;margin-top:-10.6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  <w:proofErr w:type="spellStart"/>
    <w:r w:rsidRPr="00174A2D">
      <w:rPr>
        <w:rFonts w:asciiTheme="majorHAnsi" w:hAnsiTheme="majorHAnsi"/>
        <w:b/>
        <w:bCs/>
        <w:color w:val="FFFFFF" w:themeColor="background1"/>
        <w:sz w:val="40"/>
        <w:szCs w:val="40"/>
      </w:rPr>
      <w:t>Appries</w:t>
    </w:r>
    <w:proofErr w:type="spellEnd"/>
    <w:r w:rsidRPr="00174A2D">
      <w:rPr>
        <w:rFonts w:asciiTheme="majorHAnsi" w:hAnsiTheme="majorHAnsi"/>
        <w:b/>
        <w:bCs/>
        <w:color w:val="FFFFFF" w:themeColor="background1"/>
        <w:sz w:val="40"/>
        <w:szCs w:val="40"/>
      </w:rPr>
      <w:t xml:space="preserve"> Career Branding Services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EB000" w14:textId="77777777" w:rsidR="00174A2D" w:rsidRDefault="00174A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4B5"/>
    <w:rsid w:val="000035F2"/>
    <w:rsid w:val="0005135F"/>
    <w:rsid w:val="000C75BF"/>
    <w:rsid w:val="000F18A1"/>
    <w:rsid w:val="001034AB"/>
    <w:rsid w:val="00110721"/>
    <w:rsid w:val="001257F0"/>
    <w:rsid w:val="0016108E"/>
    <w:rsid w:val="00174A2D"/>
    <w:rsid w:val="001A199E"/>
    <w:rsid w:val="001C42C8"/>
    <w:rsid w:val="00205FE0"/>
    <w:rsid w:val="00246BBD"/>
    <w:rsid w:val="0025130C"/>
    <w:rsid w:val="00256391"/>
    <w:rsid w:val="002633EB"/>
    <w:rsid w:val="00265218"/>
    <w:rsid w:val="002C6ABD"/>
    <w:rsid w:val="002C7FDB"/>
    <w:rsid w:val="002D3842"/>
    <w:rsid w:val="003071A0"/>
    <w:rsid w:val="00337C0F"/>
    <w:rsid w:val="0035052D"/>
    <w:rsid w:val="00366F6D"/>
    <w:rsid w:val="003D55BE"/>
    <w:rsid w:val="003E0129"/>
    <w:rsid w:val="003F693D"/>
    <w:rsid w:val="00410E03"/>
    <w:rsid w:val="00435E8C"/>
    <w:rsid w:val="004456B5"/>
    <w:rsid w:val="00463B35"/>
    <w:rsid w:val="00482917"/>
    <w:rsid w:val="004C2F50"/>
    <w:rsid w:val="00524D35"/>
    <w:rsid w:val="00542A22"/>
    <w:rsid w:val="005A6806"/>
    <w:rsid w:val="005D124E"/>
    <w:rsid w:val="005D4225"/>
    <w:rsid w:val="005E7BAC"/>
    <w:rsid w:val="00643F5A"/>
    <w:rsid w:val="00684557"/>
    <w:rsid w:val="006859BF"/>
    <w:rsid w:val="006A7299"/>
    <w:rsid w:val="006C7D64"/>
    <w:rsid w:val="006D43A7"/>
    <w:rsid w:val="00705FD1"/>
    <w:rsid w:val="0071089C"/>
    <w:rsid w:val="00740131"/>
    <w:rsid w:val="007B52D2"/>
    <w:rsid w:val="007C1F7D"/>
    <w:rsid w:val="007D4902"/>
    <w:rsid w:val="00835DE8"/>
    <w:rsid w:val="008C5804"/>
    <w:rsid w:val="008D3EE1"/>
    <w:rsid w:val="008F387F"/>
    <w:rsid w:val="008F796B"/>
    <w:rsid w:val="00915359"/>
    <w:rsid w:val="00963A92"/>
    <w:rsid w:val="009E6AC6"/>
    <w:rsid w:val="009F4149"/>
    <w:rsid w:val="00A02846"/>
    <w:rsid w:val="00A3321A"/>
    <w:rsid w:val="00A73AE1"/>
    <w:rsid w:val="00AB2833"/>
    <w:rsid w:val="00AC7198"/>
    <w:rsid w:val="00AE3FB7"/>
    <w:rsid w:val="00B122BA"/>
    <w:rsid w:val="00B45F61"/>
    <w:rsid w:val="00BC1B68"/>
    <w:rsid w:val="00BE6B42"/>
    <w:rsid w:val="00BF5A49"/>
    <w:rsid w:val="00C50E6D"/>
    <w:rsid w:val="00C520D9"/>
    <w:rsid w:val="00C84BD5"/>
    <w:rsid w:val="00CF31BB"/>
    <w:rsid w:val="00D034B5"/>
    <w:rsid w:val="00D4436A"/>
    <w:rsid w:val="00D832D3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62954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2BEF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BDFF77FD8A941459215BB3E16779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6DEBF8-CD4D-48A1-AE31-B7A379D4FB96}"/>
      </w:docPartPr>
      <w:docPartBody>
        <w:p w:rsidR="00000000" w:rsidRDefault="00A705F6">
          <w:pPr>
            <w:pStyle w:val="6BDFF77FD8A941459215BB3E16779A46"/>
          </w:pPr>
          <w:r w:rsidRPr="009F4149">
            <w:t>Client Intake Form</w:t>
          </w:r>
        </w:p>
      </w:docPartBody>
    </w:docPart>
    <w:docPart>
      <w:docPartPr>
        <w:name w:val="A2AA66023D1C4F92AE35CE3C3EAFAA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BECE7-6FA7-41A2-9241-38A95FD5CC35}"/>
      </w:docPartPr>
      <w:docPartBody>
        <w:p w:rsidR="00000000" w:rsidRDefault="00A705F6">
          <w:pPr>
            <w:pStyle w:val="A2AA66023D1C4F92AE35CE3C3EAFAA3C"/>
          </w:pPr>
          <w:r w:rsidRPr="009F4149">
            <w:t>Date</w:t>
          </w:r>
        </w:p>
      </w:docPartBody>
    </w:docPart>
    <w:docPart>
      <w:docPartPr>
        <w:name w:val="24403E5900694FDF895D8F0594B56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9EC06B-8AFB-48AE-8882-702E1FB4DC23}"/>
      </w:docPartPr>
      <w:docPartBody>
        <w:p w:rsidR="00000000" w:rsidRDefault="00A705F6">
          <w:pPr>
            <w:pStyle w:val="24403E5900694FDF895D8F0594B5609B"/>
          </w:pPr>
          <w:r w:rsidRPr="009F4149">
            <w:t>Agent/Representative Name</w:t>
          </w:r>
        </w:p>
      </w:docPartBody>
    </w:docPart>
    <w:docPart>
      <w:docPartPr>
        <w:name w:val="FD8D9188A80A4483B3765D8542608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F0713-A64F-4E5F-B862-7996B7D71700}"/>
      </w:docPartPr>
      <w:docPartBody>
        <w:p w:rsidR="00000000" w:rsidRDefault="00A705F6">
          <w:pPr>
            <w:pStyle w:val="FD8D9188A80A4483B3765D8542608CDE"/>
          </w:pPr>
          <w:r w:rsidRPr="009F4149">
            <w:t>Client Information</w:t>
          </w:r>
        </w:p>
      </w:docPartBody>
    </w:docPart>
    <w:docPart>
      <w:docPartPr>
        <w:name w:val="DEDD876A52834337BF8D5C648FF3A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B932B-F7D3-4F36-962D-0D4E24DEDB1D}"/>
      </w:docPartPr>
      <w:docPartBody>
        <w:p w:rsidR="00000000" w:rsidRDefault="00A705F6">
          <w:pPr>
            <w:pStyle w:val="DEDD876A52834337BF8D5C648FF3AF4B"/>
          </w:pPr>
          <w:r w:rsidRPr="009F4149">
            <w:t>Home Phone</w:t>
          </w:r>
        </w:p>
      </w:docPartBody>
    </w:docPart>
    <w:docPart>
      <w:docPartPr>
        <w:name w:val="EBEE360E8CAF4D9D9111DC1DA787A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3D9D0E-0168-44F4-A04A-E9693FA1C7DB}"/>
      </w:docPartPr>
      <w:docPartBody>
        <w:p w:rsidR="00000000" w:rsidRDefault="00A705F6">
          <w:pPr>
            <w:pStyle w:val="EBEE360E8CAF4D9D9111DC1DA787A424"/>
          </w:pPr>
          <w:r w:rsidRPr="009F4149">
            <w:t>Cell Phone</w:t>
          </w:r>
        </w:p>
      </w:docPartBody>
    </w:docPart>
    <w:docPart>
      <w:docPartPr>
        <w:name w:val="728F57C95CB947FDAF168F6DDD548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7B8FB-3C15-4FF1-97D9-1D4403CFA551}"/>
      </w:docPartPr>
      <w:docPartBody>
        <w:p w:rsidR="00000000" w:rsidRDefault="00A705F6">
          <w:pPr>
            <w:pStyle w:val="728F57C95CB947FDAF168F6DDD5481A1"/>
          </w:pPr>
          <w:r w:rsidRPr="009F4149">
            <w:t>Email Address</w:t>
          </w:r>
        </w:p>
      </w:docPartBody>
    </w:docPart>
    <w:docPart>
      <w:docPartPr>
        <w:name w:val="5BB0C19133724B6D8734CAC6CF92B6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EAEDF-6B5F-4366-9065-981A1D3A7C93}"/>
      </w:docPartPr>
      <w:docPartBody>
        <w:p w:rsidR="00000000" w:rsidRDefault="00A705F6">
          <w:pPr>
            <w:pStyle w:val="5BB0C19133724B6D8734CAC6CF92B6E7"/>
          </w:pPr>
          <w:r w:rsidRPr="00410E03">
            <w:t>Address</w:t>
          </w:r>
        </w:p>
      </w:docPartBody>
    </w:docPart>
    <w:docPart>
      <w:docPartPr>
        <w:name w:val="C696E51127AA462DB4F77F92EB5A39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81E15-145E-4E71-9AD1-980B8E797BC1}"/>
      </w:docPartPr>
      <w:docPartBody>
        <w:p w:rsidR="00000000" w:rsidRDefault="00A705F6">
          <w:pPr>
            <w:pStyle w:val="C696E51127AA462DB4F77F92EB5A39C5"/>
          </w:pPr>
          <w:r w:rsidRPr="009F4149">
            <w:t>City</w:t>
          </w:r>
        </w:p>
      </w:docPartBody>
    </w:docPart>
    <w:docPart>
      <w:docPartPr>
        <w:name w:val="6C0600EAFFBC458D9DDD232A539707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4B96E-58E6-4294-80A5-67D3F8E84C86}"/>
      </w:docPartPr>
      <w:docPartBody>
        <w:p w:rsidR="00000000" w:rsidRDefault="00A705F6">
          <w:pPr>
            <w:pStyle w:val="6C0600EAFFBC458D9DDD232A53970794"/>
          </w:pPr>
          <w:r w:rsidRPr="009F4149">
            <w:t>State</w:t>
          </w:r>
        </w:p>
      </w:docPartBody>
    </w:docPart>
    <w:docPart>
      <w:docPartPr>
        <w:name w:val="8EAE9669C0A74257A77570EBF2B637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127864-084D-4338-A757-7EFD8FC00019}"/>
      </w:docPartPr>
      <w:docPartBody>
        <w:p w:rsidR="00000000" w:rsidRDefault="00A705F6">
          <w:pPr>
            <w:pStyle w:val="8EAE9669C0A74257A77570EBF2B63762"/>
          </w:pPr>
          <w:r w:rsidRPr="009F4149">
            <w:t>ZIP Code</w:t>
          </w:r>
        </w:p>
      </w:docPartBody>
    </w:docPart>
    <w:docPart>
      <w:docPartPr>
        <w:name w:val="F006067D4DC4478D9446C00BCA90A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4E74C2-DBEC-4804-96EB-C5931D8BD958}"/>
      </w:docPartPr>
      <w:docPartBody>
        <w:p w:rsidR="00000000" w:rsidRDefault="00A705F6">
          <w:pPr>
            <w:pStyle w:val="F006067D4DC4478D9446C00BCA90AB53"/>
          </w:pPr>
          <w:r w:rsidRPr="00410E03">
            <w:t>Occupation/Business Type</w:t>
          </w:r>
        </w:p>
      </w:docPartBody>
    </w:docPart>
    <w:docPart>
      <w:docPartPr>
        <w:name w:val="7FB86DDFB9B14D938FD9F087E88C0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B8225-4D74-4DF4-BFCA-D39F9A248DC5}"/>
      </w:docPartPr>
      <w:docPartBody>
        <w:p w:rsidR="00000000" w:rsidRDefault="00A705F6">
          <w:pPr>
            <w:pStyle w:val="7FB86DDFB9B14D938FD9F087E88C04A4"/>
          </w:pPr>
          <w:r w:rsidRPr="00410E03">
            <w:t>Other/Special Requests</w:t>
          </w:r>
        </w:p>
      </w:docPartBody>
    </w:docPart>
    <w:docPart>
      <w:docPartPr>
        <w:name w:val="554A1E3EB5C047C5BC1ACA1D2545BD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6D483-118F-45C1-A5C2-A79773D9D555}"/>
      </w:docPartPr>
      <w:docPartBody>
        <w:p w:rsidR="00000000" w:rsidRDefault="00A705F6">
          <w:pPr>
            <w:pStyle w:val="554A1E3EB5C047C5BC1ACA1D2545BD14"/>
          </w:pPr>
          <w:r w:rsidRPr="00410E03">
            <w:t>Previous Customer?</w:t>
          </w:r>
        </w:p>
      </w:docPartBody>
    </w:docPart>
    <w:docPart>
      <w:docPartPr>
        <w:name w:val="DC912D4C8E1543FA9B766889EBC24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B5107-8507-4D57-AFE2-3A19468AD3E6}"/>
      </w:docPartPr>
      <w:docPartBody>
        <w:p w:rsidR="00000000" w:rsidRDefault="00A705F6">
          <w:pPr>
            <w:pStyle w:val="DC912D4C8E1543FA9B766889EBC2476F"/>
          </w:pPr>
          <w:r w:rsidRPr="00410E03">
            <w:t>Referred by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BDFF77FD8A941459215BB3E16779A46">
    <w:name w:val="6BDFF77FD8A941459215BB3E16779A46"/>
  </w:style>
  <w:style w:type="paragraph" w:customStyle="1" w:styleId="A2AA66023D1C4F92AE35CE3C3EAFAA3C">
    <w:name w:val="A2AA66023D1C4F92AE35CE3C3EAFAA3C"/>
  </w:style>
  <w:style w:type="paragraph" w:customStyle="1" w:styleId="24403E5900694FDF895D8F0594B5609B">
    <w:name w:val="24403E5900694FDF895D8F0594B5609B"/>
  </w:style>
  <w:style w:type="paragraph" w:customStyle="1" w:styleId="EC978AD12E1A491AA6B5227E80721E85">
    <w:name w:val="EC978AD12E1A491AA6B5227E80721E85"/>
  </w:style>
  <w:style w:type="paragraph" w:customStyle="1" w:styleId="39938DB023F34F96A4188009E16B93B6">
    <w:name w:val="39938DB023F34F96A4188009E16B93B6"/>
  </w:style>
  <w:style w:type="paragraph" w:customStyle="1" w:styleId="FD8D9188A80A4483B3765D8542608CDE">
    <w:name w:val="FD8D9188A80A4483B3765D8542608CDE"/>
  </w:style>
  <w:style w:type="paragraph" w:customStyle="1" w:styleId="DEDD876A52834337BF8D5C648FF3AF4B">
    <w:name w:val="DEDD876A52834337BF8D5C648FF3AF4B"/>
  </w:style>
  <w:style w:type="paragraph" w:customStyle="1" w:styleId="EBEE360E8CAF4D9D9111DC1DA787A424">
    <w:name w:val="EBEE360E8CAF4D9D9111DC1DA787A424"/>
  </w:style>
  <w:style w:type="paragraph" w:customStyle="1" w:styleId="728F57C95CB947FDAF168F6DDD5481A1">
    <w:name w:val="728F57C95CB947FDAF168F6DDD5481A1"/>
  </w:style>
  <w:style w:type="paragraph" w:customStyle="1" w:styleId="5BB0C19133724B6D8734CAC6CF92B6E7">
    <w:name w:val="5BB0C19133724B6D8734CAC6CF92B6E7"/>
  </w:style>
  <w:style w:type="paragraph" w:customStyle="1" w:styleId="C696E51127AA462DB4F77F92EB5A39C5">
    <w:name w:val="C696E51127AA462DB4F77F92EB5A39C5"/>
  </w:style>
  <w:style w:type="paragraph" w:customStyle="1" w:styleId="6C0600EAFFBC458D9DDD232A53970794">
    <w:name w:val="6C0600EAFFBC458D9DDD232A53970794"/>
  </w:style>
  <w:style w:type="paragraph" w:customStyle="1" w:styleId="8EAE9669C0A74257A77570EBF2B63762">
    <w:name w:val="8EAE9669C0A74257A77570EBF2B63762"/>
  </w:style>
  <w:style w:type="paragraph" w:customStyle="1" w:styleId="F006067D4DC4478D9446C00BCA90AB53">
    <w:name w:val="F006067D4DC4478D9446C00BCA90AB53"/>
  </w:style>
  <w:style w:type="paragraph" w:customStyle="1" w:styleId="0B067A1682C543D3AE79171E08A96C85">
    <w:name w:val="0B067A1682C543D3AE79171E08A96C85"/>
  </w:style>
  <w:style w:type="paragraph" w:customStyle="1" w:styleId="1F702548FC654B08A9452FF7214983D5">
    <w:name w:val="1F702548FC654B08A9452FF7214983D5"/>
  </w:style>
  <w:style w:type="paragraph" w:customStyle="1" w:styleId="46E1A21B192D4468AD6891C80C3A28B9">
    <w:name w:val="46E1A21B192D4468AD6891C80C3A28B9"/>
  </w:style>
  <w:style w:type="paragraph" w:customStyle="1" w:styleId="E3628F907E4E419999D265B0E8E9841A">
    <w:name w:val="E3628F907E4E419999D265B0E8E9841A"/>
  </w:style>
  <w:style w:type="paragraph" w:customStyle="1" w:styleId="7FB86DDFB9B14D938FD9F087E88C04A4">
    <w:name w:val="7FB86DDFB9B14D938FD9F087E88C04A4"/>
  </w:style>
  <w:style w:type="paragraph" w:customStyle="1" w:styleId="D884F235AFDC488BB0FA15A4628CEC02">
    <w:name w:val="D884F235AFDC488BB0FA15A4628CEC02"/>
  </w:style>
  <w:style w:type="paragraph" w:customStyle="1" w:styleId="554A1E3EB5C047C5BC1ACA1D2545BD14">
    <w:name w:val="554A1E3EB5C047C5BC1ACA1D2545BD14"/>
  </w:style>
  <w:style w:type="paragraph" w:customStyle="1" w:styleId="DC912D4C8E1543FA9B766889EBC2476F">
    <w:name w:val="DC912D4C8E1543FA9B766889EBC247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780BDE-911A-4377-A48B-871858AEA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0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2022-07-14T19:30:00Z</dcterms:created>
  <dcterms:modified xsi:type="dcterms:W3CDTF">2022-07-14T19:59:00Z</dcterms:modified>
</cp:coreProperties>
</file>