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4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6"/>
        <w:gridCol w:w="7206"/>
      </w:tblGrid>
      <w:tr w:rsidR="002F6E35" w14:paraId="6ED03583" w14:textId="77777777" w:rsidTr="00350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35119366" w14:textId="15861E40" w:rsidR="002F6E35" w:rsidRDefault="00E77D8D">
            <w:pPr>
              <w:pStyle w:val="Month"/>
            </w:pPr>
            <w:r>
              <w:t>September</w:t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7E506F71" w14:textId="5BF34FAE" w:rsidR="002F6E35" w:rsidRDefault="000F0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F0D5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231331B" wp14:editId="6006DC4A">
                      <wp:simplePos x="0" y="0"/>
                      <wp:positionH relativeFrom="column">
                        <wp:posOffset>-72726</wp:posOffset>
                      </wp:positionH>
                      <wp:positionV relativeFrom="paragraph">
                        <wp:posOffset>137711</wp:posOffset>
                      </wp:positionV>
                      <wp:extent cx="4375280" cy="352234"/>
                      <wp:effectExtent l="0" t="0" r="25400" b="1016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280" cy="35223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20FD5" w14:textId="5ECD4353" w:rsidR="000F0D57" w:rsidRDefault="000F0D57" w:rsidP="000F0D57">
                                  <w:pPr>
                                    <w:ind w:left="-720" w:right="577" w:firstLine="720"/>
                                  </w:pPr>
                                  <w:r>
                                    <w:t>All meals are served with milk. Menu items are subject to change!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3133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75pt;margin-top:10.85pt;width:344.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">
                      <v:textbox>
                        <w:txbxContent>
                          <w:p w14:paraId="7DB20FD5" w14:textId="5ECD4353" w:rsidR="000F0D57" w:rsidRDefault="000F0D57" w:rsidP="000F0D57">
                            <w:pPr>
                              <w:ind w:left="-720" w:right="577" w:firstLine="720"/>
                            </w:pPr>
                            <w:r>
                              <w:t>All meals are served with milk. Menu items are subject to change!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F6E35" w14:paraId="1930562A" w14:textId="77777777" w:rsidTr="00350650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4D671B" w:themeFill="accent1" w:themeFillShade="80"/>
          </w:tcPr>
          <w:p w14:paraId="44A1DF58" w14:textId="503DB75D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4D671B" w:themeFill="accent1" w:themeFillShade="80"/>
          </w:tcPr>
          <w:p w14:paraId="11021D72" w14:textId="2A7FE5F5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7940B8">
              <w:t>202</w:t>
            </w:r>
            <w:r>
              <w:fldChar w:fldCharType="end"/>
            </w:r>
            <w:r w:rsidR="00706741">
              <w:t>6</w:t>
            </w:r>
          </w:p>
        </w:tc>
      </w:tr>
      <w:tr w:rsidR="002F6E35" w:rsidRPr="00420111" w14:paraId="7F02D0C2" w14:textId="77777777" w:rsidTr="00350650">
        <w:trPr>
          <w:trHeight w:hRule="exact"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E664220" w14:textId="77777777" w:rsidR="002F6E35" w:rsidRPr="00420111" w:rsidRDefault="002F6E35" w:rsidP="00420111"/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403C0A8" w14:textId="77777777" w:rsidR="002F6E35" w:rsidRPr="00420111" w:rsidRDefault="002F6E35" w:rsidP="004201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</w:tblPr>
      <w:tblGrid>
        <w:gridCol w:w="1263"/>
        <w:gridCol w:w="2571"/>
        <w:gridCol w:w="2505"/>
        <w:gridCol w:w="2283"/>
        <w:gridCol w:w="2304"/>
        <w:gridCol w:w="2206"/>
        <w:gridCol w:w="1252"/>
      </w:tblGrid>
      <w:tr w:rsidR="002F6E35" w14:paraId="512CFC4B" w14:textId="77777777" w:rsidTr="00847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sdt>
          <w:sdtPr>
            <w:id w:val="1527134494"/>
            <w:placeholder>
              <w:docPart w:val="E307BD8FF4494B8B8897B20583208E5E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63" w:type="dxa"/>
              </w:tcPr>
              <w:p w14:paraId="2A0F999D" w14:textId="77777777" w:rsidR="002F6E35" w:rsidRDefault="009035F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571" w:type="dxa"/>
          </w:tcPr>
          <w:p w14:paraId="3384EEAF" w14:textId="77777777" w:rsidR="002F6E35" w:rsidRDefault="00057517">
            <w:pPr>
              <w:pStyle w:val="Days"/>
            </w:pPr>
            <w:sdt>
              <w:sdtPr>
                <w:id w:val="8650153"/>
                <w:placeholder>
                  <w:docPart w:val="63C0C0939FBD4674BDE5D77F7C0F26A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Monday</w:t>
                </w:r>
              </w:sdtContent>
            </w:sdt>
          </w:p>
        </w:tc>
        <w:tc>
          <w:tcPr>
            <w:tcW w:w="2505" w:type="dxa"/>
          </w:tcPr>
          <w:p w14:paraId="0DC57077" w14:textId="77777777" w:rsidR="002F6E35" w:rsidRDefault="00057517">
            <w:pPr>
              <w:pStyle w:val="Days"/>
            </w:pPr>
            <w:sdt>
              <w:sdtPr>
                <w:id w:val="-1517691135"/>
                <w:placeholder>
                  <w:docPart w:val="0490D1AAD09C47F0BFDABA7807D2FD63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Tuesday</w:t>
                </w:r>
              </w:sdtContent>
            </w:sdt>
          </w:p>
        </w:tc>
        <w:tc>
          <w:tcPr>
            <w:tcW w:w="2283" w:type="dxa"/>
          </w:tcPr>
          <w:p w14:paraId="6A78443E" w14:textId="77777777" w:rsidR="002F6E35" w:rsidRDefault="00057517">
            <w:pPr>
              <w:pStyle w:val="Days"/>
            </w:pPr>
            <w:sdt>
              <w:sdtPr>
                <w:id w:val="-1684429625"/>
                <w:placeholder>
                  <w:docPart w:val="7A2179AD3710435499C456DCBF46638F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Wednesday</w:t>
                </w:r>
              </w:sdtContent>
            </w:sdt>
          </w:p>
        </w:tc>
        <w:tc>
          <w:tcPr>
            <w:tcW w:w="2304" w:type="dxa"/>
          </w:tcPr>
          <w:p w14:paraId="22DEF583" w14:textId="77777777" w:rsidR="002F6E35" w:rsidRDefault="00057517">
            <w:pPr>
              <w:pStyle w:val="Days"/>
            </w:pPr>
            <w:sdt>
              <w:sdtPr>
                <w:id w:val="-1188375605"/>
                <w:placeholder>
                  <w:docPart w:val="D79092AD6F0A42D7826AB1D535E1F9FB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Thursday</w:t>
                </w:r>
              </w:sdtContent>
            </w:sdt>
          </w:p>
        </w:tc>
        <w:tc>
          <w:tcPr>
            <w:tcW w:w="2206" w:type="dxa"/>
          </w:tcPr>
          <w:p w14:paraId="5E7D6726" w14:textId="77777777" w:rsidR="002F6E35" w:rsidRDefault="00057517">
            <w:pPr>
              <w:pStyle w:val="Days"/>
            </w:pPr>
            <w:sdt>
              <w:sdtPr>
                <w:id w:val="1991825489"/>
                <w:placeholder>
                  <w:docPart w:val="873DDD1AC13C4FCBB6107BF4C65B0F89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Friday</w:t>
                </w:r>
              </w:sdtContent>
            </w:sdt>
          </w:p>
        </w:tc>
        <w:tc>
          <w:tcPr>
            <w:tcW w:w="1252" w:type="dxa"/>
          </w:tcPr>
          <w:p w14:paraId="0BEAFE5D" w14:textId="77777777" w:rsidR="002F6E35" w:rsidRDefault="00057517">
            <w:pPr>
              <w:pStyle w:val="Days"/>
            </w:pPr>
            <w:sdt>
              <w:sdtPr>
                <w:id w:val="115736794"/>
                <w:placeholder>
                  <w:docPart w:val="48CEAD971D734FD1A931FBF989BEC731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Saturday</w:t>
                </w:r>
              </w:sdtContent>
            </w:sdt>
          </w:p>
        </w:tc>
      </w:tr>
      <w:tr w:rsidR="002F6E35" w14:paraId="4ED2AEF2" w14:textId="77777777" w:rsidTr="008477B8">
        <w:trPr>
          <w:trHeight w:val="425"/>
        </w:trPr>
        <w:tc>
          <w:tcPr>
            <w:tcW w:w="1263" w:type="dxa"/>
            <w:tcBorders>
              <w:bottom w:val="nil"/>
            </w:tcBorders>
          </w:tcPr>
          <w:p w14:paraId="45D7A02A" w14:textId="0C0297D7" w:rsidR="002F6E35" w:rsidRDefault="009035F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940B8">
              <w:instrText>Tuesday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2571" w:type="dxa"/>
            <w:tcBorders>
              <w:bottom w:val="nil"/>
            </w:tcBorders>
          </w:tcPr>
          <w:p w14:paraId="63A3CD9C" w14:textId="797CFAB9" w:rsidR="000B2ED7" w:rsidRDefault="000B2ED7" w:rsidP="0067476E">
            <w:pPr>
              <w:pStyle w:val="Dates"/>
              <w:jc w:val="center"/>
            </w:pPr>
          </w:p>
          <w:p w14:paraId="71B81288" w14:textId="77777777" w:rsidR="00E77D8D" w:rsidRDefault="00E77D8D" w:rsidP="000B2ED7">
            <w:pPr>
              <w:pStyle w:val="Dates"/>
              <w:rPr>
                <w:b/>
                <w:bCs/>
                <w:sz w:val="28"/>
                <w:szCs w:val="28"/>
              </w:rPr>
            </w:pPr>
          </w:p>
          <w:p w14:paraId="7C2839B4" w14:textId="6BE36A0A" w:rsidR="002F6E35" w:rsidRDefault="009035F5" w:rsidP="000B2ED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940B8">
              <w:instrText>Tuesday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7940B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FA21CA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505" w:type="dxa"/>
            <w:tcBorders>
              <w:bottom w:val="nil"/>
            </w:tcBorders>
          </w:tcPr>
          <w:p w14:paraId="06A2AA53" w14:textId="791F1A46" w:rsidR="000B2ED7" w:rsidRDefault="00706741" w:rsidP="000B2ED7">
            <w:pPr>
              <w:pStyle w:val="Dates"/>
            </w:pPr>
            <w:r>
              <w:t>1</w:t>
            </w:r>
          </w:p>
          <w:p w14:paraId="367BC3A7" w14:textId="764ED8B3" w:rsidR="00E77D8D" w:rsidRPr="006130AA" w:rsidRDefault="00E77D8D" w:rsidP="00E77D8D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>
              <w:rPr>
                <w:sz w:val="18"/>
              </w:rPr>
              <w:t>Cereal</w:t>
            </w:r>
            <w:r w:rsidRPr="006130AA">
              <w:rPr>
                <w:sz w:val="18"/>
              </w:rPr>
              <w:t xml:space="preserve">, </w:t>
            </w:r>
            <w:r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450DA826" w14:textId="6F1995B4" w:rsidR="00E77D8D" w:rsidRPr="006130AA" w:rsidRDefault="00E77D8D" w:rsidP="00E77D8D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2C17B2">
              <w:rPr>
                <w:sz w:val="18"/>
              </w:rPr>
              <w:t xml:space="preserve"> sloppy joe, corn, oranges</w:t>
            </w:r>
            <w:r w:rsidRPr="006130AA">
              <w:rPr>
                <w:sz w:val="18"/>
              </w:rPr>
              <w:t xml:space="preserve"> </w:t>
            </w:r>
          </w:p>
          <w:p w14:paraId="6CDC0519" w14:textId="37F88269" w:rsidR="000B2ED7" w:rsidRDefault="00E77D8D" w:rsidP="00E77D8D">
            <w:pPr>
              <w:pStyle w:val="Dates"/>
              <w:rPr>
                <w:b/>
                <w:bCs/>
                <w:sz w:val="28"/>
                <w:szCs w:val="2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 Goldfish</w:t>
            </w:r>
          </w:p>
          <w:p w14:paraId="2E3AB56A" w14:textId="39990DC9" w:rsidR="00C15279" w:rsidRPr="000B2ED7" w:rsidRDefault="00C15279" w:rsidP="000B2ED7">
            <w:pPr>
              <w:pStyle w:val="Dates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83" w:type="dxa"/>
            <w:tcBorders>
              <w:bottom w:val="nil"/>
            </w:tcBorders>
          </w:tcPr>
          <w:p w14:paraId="26F3B899" w14:textId="77777777" w:rsidR="00D82043" w:rsidRDefault="00D82043" w:rsidP="00E404C7">
            <w:pPr>
              <w:pStyle w:val="Dates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2EDAA1AB" w14:textId="2FAD5070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2C17B2">
              <w:rPr>
                <w:sz w:val="18"/>
              </w:rPr>
              <w:t>yogurt, granola</w:t>
            </w:r>
            <w:r w:rsidRPr="006130AA">
              <w:rPr>
                <w:sz w:val="18"/>
              </w:rPr>
              <w:t xml:space="preserve"> </w:t>
            </w:r>
          </w:p>
          <w:p w14:paraId="1478E3DB" w14:textId="7B68AFF9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00718F">
              <w:rPr>
                <w:sz w:val="18"/>
              </w:rPr>
              <w:t>fish sticks, peas, applesauce</w:t>
            </w:r>
            <w:r w:rsidRPr="006130AA">
              <w:rPr>
                <w:sz w:val="18"/>
              </w:rPr>
              <w:t xml:space="preserve"> </w:t>
            </w:r>
          </w:p>
          <w:p w14:paraId="1D4E6346" w14:textId="52C75FEB" w:rsidR="00E404C7" w:rsidRPr="00B85DE0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Granola Bar</w:t>
            </w:r>
          </w:p>
        </w:tc>
        <w:tc>
          <w:tcPr>
            <w:tcW w:w="2304" w:type="dxa"/>
            <w:tcBorders>
              <w:bottom w:val="nil"/>
            </w:tcBorders>
          </w:tcPr>
          <w:p w14:paraId="23DF14D9" w14:textId="0FF9E504" w:rsidR="002F6E35" w:rsidRDefault="00D82043">
            <w:pPr>
              <w:pStyle w:val="Dates"/>
            </w:pPr>
            <w:r>
              <w:t>3</w:t>
            </w:r>
          </w:p>
          <w:p w14:paraId="6E8897E7" w14:textId="077F0844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0718F">
              <w:rPr>
                <w:sz w:val="18"/>
              </w:rPr>
              <w:t>waffles</w:t>
            </w:r>
            <w:r w:rsidR="00E77D8D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09385ADA" w14:textId="363BFC42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00718F">
              <w:rPr>
                <w:sz w:val="18"/>
              </w:rPr>
              <w:t xml:space="preserve">kielbasa, </w:t>
            </w:r>
            <w:r w:rsidR="005117E8">
              <w:rPr>
                <w:sz w:val="18"/>
              </w:rPr>
              <w:t>carrots</w:t>
            </w:r>
            <w:r w:rsidR="0000718F">
              <w:rPr>
                <w:sz w:val="18"/>
              </w:rPr>
              <w:t>, apples</w:t>
            </w:r>
            <w:r w:rsidRPr="006130AA">
              <w:rPr>
                <w:sz w:val="18"/>
              </w:rPr>
              <w:t xml:space="preserve"> </w:t>
            </w:r>
          </w:p>
          <w:p w14:paraId="63433E02" w14:textId="7F9F86BE" w:rsidR="00212328" w:rsidRPr="00B85DE0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pb crackers</w:t>
            </w:r>
          </w:p>
        </w:tc>
        <w:tc>
          <w:tcPr>
            <w:tcW w:w="2206" w:type="dxa"/>
            <w:tcBorders>
              <w:bottom w:val="nil"/>
            </w:tcBorders>
          </w:tcPr>
          <w:p w14:paraId="4196107C" w14:textId="4F67448B" w:rsidR="004D758E" w:rsidRDefault="00D82043" w:rsidP="00212328">
            <w:pPr>
              <w:pStyle w:val="Dates"/>
            </w:pPr>
            <w:r>
              <w:t>4</w:t>
            </w:r>
          </w:p>
          <w:p w14:paraId="369C4D42" w14:textId="5B3630C7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A4355A">
              <w:rPr>
                <w:sz w:val="18"/>
              </w:rPr>
              <w:t>cereal</w:t>
            </w:r>
            <w:r w:rsidR="0000718F">
              <w:rPr>
                <w:sz w:val="18"/>
              </w:rPr>
              <w:t>,</w:t>
            </w:r>
            <w:r w:rsidR="00E77D8D">
              <w:rPr>
                <w:sz w:val="18"/>
              </w:rPr>
              <w:t xml:space="preserve"> bananas</w:t>
            </w:r>
            <w:r w:rsidRPr="006130AA">
              <w:rPr>
                <w:sz w:val="18"/>
              </w:rPr>
              <w:t xml:space="preserve"> </w:t>
            </w:r>
          </w:p>
          <w:p w14:paraId="254CA92E" w14:textId="4600D430" w:rsidR="00E404C7" w:rsidRPr="006130AA" w:rsidRDefault="00E404C7" w:rsidP="00E404C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7B2890">
              <w:rPr>
                <w:sz w:val="18"/>
              </w:rPr>
              <w:t>spaghetti</w:t>
            </w:r>
            <w:r w:rsidR="00E77D8D">
              <w:rPr>
                <w:sz w:val="18"/>
              </w:rPr>
              <w:t>,</w:t>
            </w:r>
            <w:r w:rsidR="005117E8">
              <w:rPr>
                <w:sz w:val="18"/>
              </w:rPr>
              <w:t xml:space="preserve"> green beans</w:t>
            </w:r>
            <w:r w:rsidR="00E77D8D">
              <w:rPr>
                <w:sz w:val="18"/>
              </w:rPr>
              <w:t xml:space="preserve">, </w:t>
            </w:r>
            <w:r w:rsidR="001B06CC">
              <w:rPr>
                <w:sz w:val="18"/>
              </w:rPr>
              <w:t>mixed fruit</w:t>
            </w:r>
            <w:r w:rsidRPr="006130AA">
              <w:rPr>
                <w:sz w:val="18"/>
              </w:rPr>
              <w:t xml:space="preserve"> </w:t>
            </w:r>
          </w:p>
          <w:p w14:paraId="25AEBACE" w14:textId="6384FFCA" w:rsidR="00212328" w:rsidRDefault="00E404C7" w:rsidP="00E404C7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B7725B">
              <w:rPr>
                <w:sz w:val="18"/>
              </w:rPr>
              <w:t>yogurt</w:t>
            </w:r>
          </w:p>
        </w:tc>
        <w:tc>
          <w:tcPr>
            <w:tcW w:w="1252" w:type="dxa"/>
            <w:tcBorders>
              <w:bottom w:val="nil"/>
            </w:tcBorders>
          </w:tcPr>
          <w:p w14:paraId="3B412FC7" w14:textId="46F99FCF" w:rsidR="002F6E35" w:rsidRDefault="00D82043">
            <w:pPr>
              <w:pStyle w:val="Dates"/>
            </w:pPr>
            <w:r>
              <w:t>5</w:t>
            </w:r>
          </w:p>
        </w:tc>
      </w:tr>
      <w:tr w:rsidR="002F6E35" w14:paraId="5449C47A" w14:textId="77777777" w:rsidTr="008477B8">
        <w:trPr>
          <w:trHeight w:hRule="exact" w:val="45"/>
        </w:trPr>
        <w:tc>
          <w:tcPr>
            <w:tcW w:w="1263" w:type="dxa"/>
            <w:tcBorders>
              <w:top w:val="nil"/>
              <w:bottom w:val="single" w:sz="6" w:space="0" w:color="BFBFBF" w:themeColor="background1" w:themeShade="BF"/>
            </w:tcBorders>
          </w:tcPr>
          <w:p w14:paraId="038E68F6" w14:textId="77777777" w:rsidR="002F6E35" w:rsidRDefault="002F6E35"/>
        </w:tc>
        <w:tc>
          <w:tcPr>
            <w:tcW w:w="2571" w:type="dxa"/>
            <w:tcBorders>
              <w:top w:val="nil"/>
              <w:bottom w:val="single" w:sz="6" w:space="0" w:color="BFBFBF" w:themeColor="background1" w:themeShade="BF"/>
            </w:tcBorders>
          </w:tcPr>
          <w:p w14:paraId="095D6031" w14:textId="562F4401" w:rsidR="002F6E35" w:rsidRDefault="002F6E35" w:rsidP="00314014"/>
        </w:tc>
        <w:tc>
          <w:tcPr>
            <w:tcW w:w="2505" w:type="dxa"/>
            <w:tcBorders>
              <w:top w:val="nil"/>
              <w:bottom w:val="single" w:sz="6" w:space="0" w:color="BFBFBF" w:themeColor="background1" w:themeShade="BF"/>
            </w:tcBorders>
          </w:tcPr>
          <w:p w14:paraId="5E3FDB77" w14:textId="77777777" w:rsidR="002F6E35" w:rsidRDefault="002F6E35"/>
        </w:tc>
        <w:tc>
          <w:tcPr>
            <w:tcW w:w="2283" w:type="dxa"/>
            <w:tcBorders>
              <w:top w:val="nil"/>
              <w:bottom w:val="single" w:sz="6" w:space="0" w:color="BFBFBF" w:themeColor="background1" w:themeShade="BF"/>
            </w:tcBorders>
          </w:tcPr>
          <w:p w14:paraId="52D34FC0" w14:textId="77777777" w:rsidR="002F6E35" w:rsidRDefault="002F6E35"/>
        </w:tc>
        <w:tc>
          <w:tcPr>
            <w:tcW w:w="2304" w:type="dxa"/>
            <w:tcBorders>
              <w:top w:val="nil"/>
              <w:bottom w:val="single" w:sz="6" w:space="0" w:color="BFBFBF" w:themeColor="background1" w:themeShade="BF"/>
            </w:tcBorders>
          </w:tcPr>
          <w:p w14:paraId="0FA76BB1" w14:textId="77777777" w:rsidR="002F6E35" w:rsidRDefault="002F6E35"/>
        </w:tc>
        <w:tc>
          <w:tcPr>
            <w:tcW w:w="2206" w:type="dxa"/>
            <w:tcBorders>
              <w:top w:val="nil"/>
              <w:bottom w:val="single" w:sz="6" w:space="0" w:color="BFBFBF" w:themeColor="background1" w:themeShade="BF"/>
            </w:tcBorders>
          </w:tcPr>
          <w:p w14:paraId="24DB3135" w14:textId="77777777" w:rsidR="002F6E35" w:rsidRDefault="002F6E35"/>
        </w:tc>
        <w:tc>
          <w:tcPr>
            <w:tcW w:w="1252" w:type="dxa"/>
            <w:tcBorders>
              <w:top w:val="nil"/>
              <w:bottom w:val="single" w:sz="6" w:space="0" w:color="BFBFBF" w:themeColor="background1" w:themeShade="BF"/>
            </w:tcBorders>
          </w:tcPr>
          <w:p w14:paraId="07FB71CF" w14:textId="77777777" w:rsidR="002F6E35" w:rsidRDefault="002F6E35"/>
        </w:tc>
      </w:tr>
      <w:tr w:rsidR="002F6E35" w14:paraId="47236B8E" w14:textId="77777777" w:rsidTr="008477B8">
        <w:trPr>
          <w:trHeight w:val="505"/>
        </w:trPr>
        <w:tc>
          <w:tcPr>
            <w:tcW w:w="1263" w:type="dxa"/>
            <w:tcBorders>
              <w:top w:val="single" w:sz="6" w:space="0" w:color="BFBFBF" w:themeColor="background1" w:themeShade="BF"/>
              <w:bottom w:val="nil"/>
            </w:tcBorders>
          </w:tcPr>
          <w:p w14:paraId="2D035197" w14:textId="31F34E30" w:rsidR="002F6E35" w:rsidRDefault="0067476E">
            <w:pPr>
              <w:pStyle w:val="Dates"/>
            </w:pPr>
            <w:r>
              <w:t>6</w:t>
            </w:r>
          </w:p>
        </w:tc>
        <w:tc>
          <w:tcPr>
            <w:tcW w:w="2571" w:type="dxa"/>
            <w:tcBorders>
              <w:top w:val="single" w:sz="6" w:space="0" w:color="BFBFBF" w:themeColor="background1" w:themeShade="BF"/>
              <w:bottom w:val="nil"/>
            </w:tcBorders>
          </w:tcPr>
          <w:p w14:paraId="1CF50AAA" w14:textId="5F78A686" w:rsidR="002F6E35" w:rsidRDefault="00D82043">
            <w:pPr>
              <w:pStyle w:val="Dates"/>
            </w:pPr>
            <w:r>
              <w:t>7</w:t>
            </w:r>
          </w:p>
          <w:p w14:paraId="668CD81D" w14:textId="2CE774F8" w:rsidR="00A4355A" w:rsidRPr="00641918" w:rsidRDefault="00A4355A">
            <w:pPr>
              <w:pStyle w:val="Dates"/>
              <w:rPr>
                <w:b/>
                <w:bCs/>
              </w:rPr>
            </w:pPr>
            <w:r w:rsidRPr="00641918">
              <w:rPr>
                <w:b/>
                <w:bCs/>
              </w:rPr>
              <w:t>CLOSED</w:t>
            </w:r>
          </w:p>
          <w:p w14:paraId="735DDC74" w14:textId="6A339F70" w:rsidR="00212328" w:rsidRPr="0028210B" w:rsidRDefault="00212328" w:rsidP="00755677">
            <w:pPr>
              <w:pStyle w:val="Dates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505" w:type="dxa"/>
            <w:tcBorders>
              <w:top w:val="single" w:sz="6" w:space="0" w:color="BFBFBF" w:themeColor="background1" w:themeShade="BF"/>
              <w:bottom w:val="nil"/>
            </w:tcBorders>
          </w:tcPr>
          <w:p w14:paraId="5059A32F" w14:textId="3BCA8AF4" w:rsidR="002F6E35" w:rsidRDefault="00D82043">
            <w:pPr>
              <w:pStyle w:val="Dates"/>
            </w:pPr>
            <w:r>
              <w:t>8</w:t>
            </w:r>
          </w:p>
          <w:p w14:paraId="1B5D71B4" w14:textId="4B15E184" w:rsidR="00E404C7" w:rsidRDefault="007940B8" w:rsidP="00FF0551">
            <w:pPr>
              <w:pStyle w:val="Dates"/>
              <w:ind w:right="-71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B47FF2">
              <w:rPr>
                <w:sz w:val="18"/>
              </w:rPr>
              <w:t>yogurt + granola</w:t>
            </w:r>
            <w:r w:rsidR="00FF0551">
              <w:rPr>
                <w:sz w:val="18"/>
              </w:rPr>
              <w:t>, bananas</w:t>
            </w:r>
          </w:p>
          <w:p w14:paraId="161BCCBE" w14:textId="1EEFAC9C" w:rsidR="00E404C7" w:rsidRDefault="007940B8" w:rsidP="00FF0551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00718F">
              <w:rPr>
                <w:sz w:val="18"/>
              </w:rPr>
              <w:t>upside down day!</w:t>
            </w:r>
          </w:p>
          <w:p w14:paraId="72DF3CBB" w14:textId="6F1956F5" w:rsidR="007940B8" w:rsidRDefault="007940B8" w:rsidP="00FF0551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B7725B">
              <w:rPr>
                <w:sz w:val="18"/>
              </w:rPr>
              <w:t>graham crackers</w:t>
            </w:r>
          </w:p>
        </w:tc>
        <w:tc>
          <w:tcPr>
            <w:tcW w:w="2283" w:type="dxa"/>
            <w:tcBorders>
              <w:top w:val="single" w:sz="6" w:space="0" w:color="BFBFBF" w:themeColor="background1" w:themeShade="BF"/>
              <w:bottom w:val="nil"/>
            </w:tcBorders>
          </w:tcPr>
          <w:p w14:paraId="784C1DCF" w14:textId="4274D3D2" w:rsidR="002F6E35" w:rsidRDefault="00D82043">
            <w:pPr>
              <w:pStyle w:val="Dates"/>
            </w:pPr>
            <w:r>
              <w:t>9</w:t>
            </w:r>
          </w:p>
          <w:p w14:paraId="1B20979F" w14:textId="6DF6CFBE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0718F">
              <w:rPr>
                <w:sz w:val="18"/>
              </w:rPr>
              <w:t>cereal</w:t>
            </w:r>
            <w:r w:rsidR="00FF0551">
              <w:rPr>
                <w:sz w:val="18"/>
              </w:rPr>
              <w:t>, bananas</w:t>
            </w:r>
          </w:p>
          <w:p w14:paraId="4C656755" w14:textId="5CAF7858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00718F">
              <w:rPr>
                <w:sz w:val="18"/>
              </w:rPr>
              <w:t xml:space="preserve">chicken nuggets, green beans, </w:t>
            </w:r>
            <w:r w:rsidR="00CA394A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7929D607" w14:textId="0BFE49F4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cheese sticks</w:t>
            </w:r>
          </w:p>
        </w:tc>
        <w:tc>
          <w:tcPr>
            <w:tcW w:w="2304" w:type="dxa"/>
            <w:tcBorders>
              <w:top w:val="single" w:sz="6" w:space="0" w:color="BFBFBF" w:themeColor="background1" w:themeShade="BF"/>
              <w:bottom w:val="nil"/>
            </w:tcBorders>
          </w:tcPr>
          <w:p w14:paraId="21C8E77E" w14:textId="63B50278" w:rsidR="002F6E35" w:rsidRDefault="00D82043">
            <w:pPr>
              <w:pStyle w:val="Dates"/>
            </w:pPr>
            <w:r>
              <w:t>10</w:t>
            </w:r>
          </w:p>
          <w:p w14:paraId="33659F7F" w14:textId="5AC8B792" w:rsidR="00A96768" w:rsidRPr="006130AA" w:rsidRDefault="00A96768" w:rsidP="00A9676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00718F">
              <w:rPr>
                <w:sz w:val="18"/>
              </w:rPr>
              <w:t xml:space="preserve"> </w:t>
            </w:r>
            <w:r w:rsidR="00CD7F92">
              <w:rPr>
                <w:sz w:val="18"/>
              </w:rPr>
              <w:t>cereal</w:t>
            </w:r>
            <w:r w:rsidR="0000718F">
              <w:rPr>
                <w:sz w:val="18"/>
              </w:rPr>
              <w:t xml:space="preserve"> bar</w:t>
            </w:r>
            <w:r w:rsidR="00CD7F92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5CA492FE" w14:textId="4E07F26E" w:rsidR="00A96768" w:rsidRPr="006130AA" w:rsidRDefault="00A96768" w:rsidP="00A9676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B03416">
              <w:rPr>
                <w:sz w:val="18"/>
              </w:rPr>
              <w:t xml:space="preserve"> taquitos, corn, </w:t>
            </w:r>
            <w:r w:rsidR="00EC0E7A">
              <w:rPr>
                <w:sz w:val="18"/>
              </w:rPr>
              <w:t>oranges</w:t>
            </w:r>
            <w:r w:rsidRPr="006130AA">
              <w:rPr>
                <w:sz w:val="18"/>
              </w:rPr>
              <w:t xml:space="preserve">  </w:t>
            </w:r>
          </w:p>
          <w:p w14:paraId="5504D3BC" w14:textId="4DF7326E" w:rsidR="00A96768" w:rsidRDefault="00A96768" w:rsidP="00A96768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applesauce</w:t>
            </w:r>
          </w:p>
        </w:tc>
        <w:tc>
          <w:tcPr>
            <w:tcW w:w="2206" w:type="dxa"/>
            <w:tcBorders>
              <w:top w:val="single" w:sz="6" w:space="0" w:color="BFBFBF" w:themeColor="background1" w:themeShade="BF"/>
              <w:bottom w:val="nil"/>
            </w:tcBorders>
          </w:tcPr>
          <w:p w14:paraId="7BF7E010" w14:textId="18353D6C" w:rsidR="002F6E35" w:rsidRDefault="00D82043">
            <w:pPr>
              <w:pStyle w:val="Dates"/>
            </w:pPr>
            <w:r>
              <w:t>11</w:t>
            </w:r>
          </w:p>
          <w:p w14:paraId="665D871C" w14:textId="6934DC23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00718F">
              <w:rPr>
                <w:sz w:val="18"/>
              </w:rPr>
              <w:t xml:space="preserve"> toast</w:t>
            </w:r>
            <w:r w:rsidR="00CD7F92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2D151A76" w14:textId="5185556C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00718F">
              <w:rPr>
                <w:sz w:val="18"/>
              </w:rPr>
              <w:t xml:space="preserve">pizza, </w:t>
            </w:r>
            <w:r w:rsidR="00CA394A">
              <w:rPr>
                <w:sz w:val="18"/>
              </w:rPr>
              <w:t>carrots</w:t>
            </w:r>
            <w:r w:rsidR="0000718F">
              <w:rPr>
                <w:sz w:val="18"/>
              </w:rPr>
              <w:t>,</w:t>
            </w:r>
            <w:r w:rsidR="00CA394A">
              <w:rPr>
                <w:sz w:val="18"/>
              </w:rPr>
              <w:t xml:space="preserve"> </w:t>
            </w:r>
            <w:r w:rsidR="003F5A78">
              <w:rPr>
                <w:sz w:val="18"/>
              </w:rPr>
              <w:t>apples</w:t>
            </w:r>
            <w:r w:rsidR="0000718F">
              <w:rPr>
                <w:sz w:val="18"/>
              </w:rPr>
              <w:t xml:space="preserve"> </w:t>
            </w:r>
            <w:r w:rsidR="00EC0E7A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</w:t>
            </w:r>
          </w:p>
          <w:p w14:paraId="353BC39E" w14:textId="4529D1F7" w:rsidR="00C604B9" w:rsidRPr="00FD56F4" w:rsidRDefault="00B85DE0" w:rsidP="00B85DE0">
            <w:pPr>
              <w:pStyle w:val="Dates"/>
              <w:rPr>
                <w:b/>
                <w:bCs/>
                <w:sz w:val="28"/>
                <w:szCs w:val="2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veggie straws</w:t>
            </w:r>
          </w:p>
        </w:tc>
        <w:tc>
          <w:tcPr>
            <w:tcW w:w="1252" w:type="dxa"/>
            <w:tcBorders>
              <w:top w:val="single" w:sz="6" w:space="0" w:color="BFBFBF" w:themeColor="background1" w:themeShade="BF"/>
              <w:bottom w:val="nil"/>
            </w:tcBorders>
          </w:tcPr>
          <w:p w14:paraId="50CC4297" w14:textId="2425780A" w:rsidR="002F6E35" w:rsidRDefault="00F755C9">
            <w:pPr>
              <w:pStyle w:val="Dates"/>
            </w:pPr>
            <w:r>
              <w:t>1</w:t>
            </w:r>
            <w:r w:rsidR="00D82043">
              <w:t>2</w:t>
            </w:r>
          </w:p>
        </w:tc>
      </w:tr>
      <w:tr w:rsidR="002F6E35" w14:paraId="1969D50A" w14:textId="77777777" w:rsidTr="008477B8">
        <w:trPr>
          <w:trHeight w:hRule="exact" w:val="45"/>
        </w:trPr>
        <w:tc>
          <w:tcPr>
            <w:tcW w:w="1263" w:type="dxa"/>
            <w:tcBorders>
              <w:top w:val="nil"/>
              <w:bottom w:val="single" w:sz="6" w:space="0" w:color="BFBFBF" w:themeColor="background1" w:themeShade="BF"/>
            </w:tcBorders>
          </w:tcPr>
          <w:p w14:paraId="34E1F21D" w14:textId="49DF2813" w:rsidR="002F6E35" w:rsidRDefault="002F6E35"/>
        </w:tc>
        <w:tc>
          <w:tcPr>
            <w:tcW w:w="2571" w:type="dxa"/>
            <w:tcBorders>
              <w:top w:val="nil"/>
              <w:bottom w:val="single" w:sz="6" w:space="0" w:color="BFBFBF" w:themeColor="background1" w:themeShade="BF"/>
            </w:tcBorders>
          </w:tcPr>
          <w:p w14:paraId="5B121FF8" w14:textId="77777777" w:rsidR="002F6E35" w:rsidRDefault="002F6E35"/>
        </w:tc>
        <w:tc>
          <w:tcPr>
            <w:tcW w:w="2505" w:type="dxa"/>
            <w:tcBorders>
              <w:top w:val="nil"/>
              <w:bottom w:val="single" w:sz="6" w:space="0" w:color="BFBFBF" w:themeColor="background1" w:themeShade="BF"/>
            </w:tcBorders>
          </w:tcPr>
          <w:p w14:paraId="61615A56" w14:textId="77777777" w:rsidR="002F6E35" w:rsidRDefault="002F6E35"/>
        </w:tc>
        <w:tc>
          <w:tcPr>
            <w:tcW w:w="2283" w:type="dxa"/>
            <w:tcBorders>
              <w:top w:val="nil"/>
              <w:bottom w:val="single" w:sz="6" w:space="0" w:color="BFBFBF" w:themeColor="background1" w:themeShade="BF"/>
            </w:tcBorders>
          </w:tcPr>
          <w:p w14:paraId="6ED38F00" w14:textId="77777777" w:rsidR="002F6E35" w:rsidRDefault="002F6E35"/>
        </w:tc>
        <w:tc>
          <w:tcPr>
            <w:tcW w:w="2304" w:type="dxa"/>
            <w:tcBorders>
              <w:top w:val="nil"/>
              <w:bottom w:val="single" w:sz="6" w:space="0" w:color="BFBFBF" w:themeColor="background1" w:themeShade="BF"/>
            </w:tcBorders>
          </w:tcPr>
          <w:p w14:paraId="4521D335" w14:textId="77777777" w:rsidR="002F6E35" w:rsidRDefault="002F6E35"/>
        </w:tc>
        <w:tc>
          <w:tcPr>
            <w:tcW w:w="2206" w:type="dxa"/>
            <w:tcBorders>
              <w:top w:val="nil"/>
              <w:bottom w:val="single" w:sz="6" w:space="0" w:color="BFBFBF" w:themeColor="background1" w:themeShade="BF"/>
            </w:tcBorders>
          </w:tcPr>
          <w:p w14:paraId="3DB07AC9" w14:textId="77777777" w:rsidR="002F6E35" w:rsidRDefault="002F6E35"/>
        </w:tc>
        <w:tc>
          <w:tcPr>
            <w:tcW w:w="1252" w:type="dxa"/>
            <w:tcBorders>
              <w:top w:val="nil"/>
              <w:bottom w:val="single" w:sz="6" w:space="0" w:color="BFBFBF" w:themeColor="background1" w:themeShade="BF"/>
            </w:tcBorders>
          </w:tcPr>
          <w:p w14:paraId="36634564" w14:textId="77777777" w:rsidR="002F6E35" w:rsidRDefault="002F6E35"/>
        </w:tc>
      </w:tr>
      <w:tr w:rsidR="002F6E35" w14:paraId="04A29E67" w14:textId="77777777" w:rsidTr="008477B8">
        <w:trPr>
          <w:trHeight w:val="505"/>
        </w:trPr>
        <w:tc>
          <w:tcPr>
            <w:tcW w:w="1263" w:type="dxa"/>
            <w:tcBorders>
              <w:top w:val="single" w:sz="6" w:space="0" w:color="BFBFBF" w:themeColor="background1" w:themeShade="BF"/>
              <w:bottom w:val="nil"/>
            </w:tcBorders>
          </w:tcPr>
          <w:p w14:paraId="0C1E8D98" w14:textId="71474483" w:rsidR="002F6E35" w:rsidRDefault="00F755C9">
            <w:pPr>
              <w:pStyle w:val="Dates"/>
            </w:pPr>
            <w:r>
              <w:t>1</w:t>
            </w:r>
            <w:r w:rsidR="0067476E">
              <w:t>3</w:t>
            </w:r>
          </w:p>
        </w:tc>
        <w:tc>
          <w:tcPr>
            <w:tcW w:w="2571" w:type="dxa"/>
            <w:tcBorders>
              <w:top w:val="single" w:sz="6" w:space="0" w:color="BFBFBF" w:themeColor="background1" w:themeShade="BF"/>
              <w:bottom w:val="nil"/>
            </w:tcBorders>
          </w:tcPr>
          <w:p w14:paraId="4B86A3E2" w14:textId="412ABFB8" w:rsidR="002F6E35" w:rsidRDefault="00755677">
            <w:pPr>
              <w:pStyle w:val="Dates"/>
            </w:pPr>
            <w:r>
              <w:t>1</w:t>
            </w:r>
            <w:r w:rsidR="003862D3">
              <w:t>4</w:t>
            </w:r>
          </w:p>
          <w:p w14:paraId="0749E701" w14:textId="21E73070" w:rsidR="001F6A0A" w:rsidRPr="006130AA" w:rsidRDefault="001F6A0A" w:rsidP="001F6A0A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00718F">
              <w:rPr>
                <w:sz w:val="18"/>
              </w:rPr>
              <w:t>muffins, bananas</w:t>
            </w:r>
            <w:r w:rsidRPr="006130AA">
              <w:rPr>
                <w:sz w:val="18"/>
              </w:rPr>
              <w:t xml:space="preserve"> </w:t>
            </w:r>
          </w:p>
          <w:p w14:paraId="392FB2EF" w14:textId="17A7699B" w:rsidR="001F6A0A" w:rsidRPr="006130AA" w:rsidRDefault="001F6A0A" w:rsidP="001F6A0A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F4257F">
              <w:rPr>
                <w:sz w:val="18"/>
              </w:rPr>
              <w:t>cheese quesadilla</w:t>
            </w:r>
            <w:r w:rsidR="0000718F">
              <w:rPr>
                <w:sz w:val="18"/>
              </w:rPr>
              <w:t xml:space="preserve">, </w:t>
            </w:r>
            <w:r w:rsidR="003F5A78">
              <w:rPr>
                <w:sz w:val="18"/>
              </w:rPr>
              <w:t>corn</w:t>
            </w:r>
            <w:r w:rsidR="0000718F">
              <w:rPr>
                <w:sz w:val="18"/>
              </w:rPr>
              <w:t xml:space="preserve">, </w:t>
            </w:r>
            <w:r w:rsidR="00133551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0B2AB319" w14:textId="7A5C8540" w:rsidR="001F6A0A" w:rsidRDefault="001F6A0A" w:rsidP="001F6A0A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C03F88">
              <w:rPr>
                <w:sz w:val="18"/>
              </w:rPr>
              <w:t xml:space="preserve"> </w:t>
            </w:r>
            <w:r w:rsidR="00263561">
              <w:rPr>
                <w:sz w:val="18"/>
              </w:rPr>
              <w:t>granola bar</w:t>
            </w:r>
          </w:p>
        </w:tc>
        <w:tc>
          <w:tcPr>
            <w:tcW w:w="2505" w:type="dxa"/>
            <w:tcBorders>
              <w:top w:val="single" w:sz="6" w:space="0" w:color="BFBFBF" w:themeColor="background1" w:themeShade="BF"/>
              <w:bottom w:val="nil"/>
            </w:tcBorders>
          </w:tcPr>
          <w:p w14:paraId="33E61F3B" w14:textId="194FA1AE" w:rsidR="002F6E35" w:rsidRDefault="00755677">
            <w:pPr>
              <w:pStyle w:val="Dates"/>
            </w:pPr>
            <w:r>
              <w:t>1</w:t>
            </w:r>
            <w:r w:rsidR="003862D3">
              <w:t>5</w:t>
            </w:r>
          </w:p>
          <w:p w14:paraId="3F4C5181" w14:textId="1065CE14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F755C9">
              <w:rPr>
                <w:sz w:val="18"/>
              </w:rPr>
              <w:t xml:space="preserve"> </w:t>
            </w:r>
            <w:r w:rsidR="007B2890">
              <w:rPr>
                <w:sz w:val="18"/>
              </w:rPr>
              <w:t>cereal</w:t>
            </w:r>
            <w:r w:rsidR="001D5923">
              <w:rPr>
                <w:sz w:val="18"/>
              </w:rPr>
              <w:t>, bana</w:t>
            </w:r>
            <w:r w:rsidR="00F755C9">
              <w:rPr>
                <w:sz w:val="18"/>
              </w:rPr>
              <w:t>nas</w:t>
            </w:r>
            <w:r w:rsidRPr="006130AA">
              <w:rPr>
                <w:sz w:val="18"/>
              </w:rPr>
              <w:t xml:space="preserve"> </w:t>
            </w:r>
          </w:p>
          <w:p w14:paraId="6DDF879E" w14:textId="3E7CF163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00718F">
              <w:rPr>
                <w:sz w:val="18"/>
              </w:rPr>
              <w:t xml:space="preserve"> mac and cheese, </w:t>
            </w:r>
            <w:r w:rsidR="008049C0">
              <w:rPr>
                <w:sz w:val="18"/>
              </w:rPr>
              <w:t xml:space="preserve">ckn, </w:t>
            </w:r>
            <w:r w:rsidR="0000718F">
              <w:rPr>
                <w:sz w:val="18"/>
              </w:rPr>
              <w:t xml:space="preserve">broccoli, </w:t>
            </w:r>
            <w:r w:rsidR="007D3591">
              <w:rPr>
                <w:sz w:val="18"/>
              </w:rPr>
              <w:t>applesauce</w:t>
            </w:r>
            <w:r w:rsidRPr="006130AA">
              <w:rPr>
                <w:sz w:val="18"/>
              </w:rPr>
              <w:t xml:space="preserve"> </w:t>
            </w:r>
          </w:p>
          <w:p w14:paraId="00258660" w14:textId="765A9DE7" w:rsidR="00E66FAB" w:rsidRDefault="00E66FAB" w:rsidP="00E66FAB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B7725B">
              <w:rPr>
                <w:sz w:val="18"/>
              </w:rPr>
              <w:t>goldfish</w:t>
            </w:r>
          </w:p>
        </w:tc>
        <w:tc>
          <w:tcPr>
            <w:tcW w:w="2283" w:type="dxa"/>
            <w:tcBorders>
              <w:top w:val="single" w:sz="6" w:space="0" w:color="BFBFBF" w:themeColor="background1" w:themeShade="BF"/>
              <w:bottom w:val="nil"/>
            </w:tcBorders>
          </w:tcPr>
          <w:p w14:paraId="78DBCF2B" w14:textId="04B84972" w:rsidR="002F6E35" w:rsidRDefault="008477B8">
            <w:pPr>
              <w:pStyle w:val="Dates"/>
            </w:pPr>
            <w:r>
              <w:t>1</w:t>
            </w:r>
            <w:r w:rsidR="003862D3">
              <w:t>6</w:t>
            </w:r>
          </w:p>
          <w:p w14:paraId="466E6909" w14:textId="245968B0" w:rsidR="004D758E" w:rsidRPr="006130AA" w:rsidRDefault="004D758E" w:rsidP="004D758E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1D5923">
              <w:rPr>
                <w:sz w:val="18"/>
              </w:rPr>
              <w:t>toast, bananas</w:t>
            </w:r>
            <w:r w:rsidRPr="006130AA">
              <w:rPr>
                <w:sz w:val="18"/>
              </w:rPr>
              <w:t xml:space="preserve"> </w:t>
            </w:r>
          </w:p>
          <w:p w14:paraId="14C0496D" w14:textId="669AFA0A" w:rsidR="004D758E" w:rsidRPr="006130AA" w:rsidRDefault="004D758E" w:rsidP="004D758E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F4257F">
              <w:rPr>
                <w:sz w:val="18"/>
              </w:rPr>
              <w:t xml:space="preserve">turkey </w:t>
            </w:r>
            <w:r w:rsidR="00902D58">
              <w:rPr>
                <w:sz w:val="18"/>
              </w:rPr>
              <w:t>sandwich</w:t>
            </w:r>
            <w:r w:rsidR="0000718F">
              <w:rPr>
                <w:sz w:val="18"/>
              </w:rPr>
              <w:t xml:space="preserve">, </w:t>
            </w:r>
            <w:r w:rsidR="00976C6F">
              <w:rPr>
                <w:sz w:val="18"/>
              </w:rPr>
              <w:t>cucumbers</w:t>
            </w:r>
            <w:r w:rsidR="0000718F">
              <w:rPr>
                <w:sz w:val="18"/>
              </w:rPr>
              <w:t xml:space="preserve">, </w:t>
            </w:r>
            <w:r w:rsidR="007D3591">
              <w:rPr>
                <w:sz w:val="18"/>
              </w:rPr>
              <w:t>apples</w:t>
            </w:r>
            <w:r w:rsidRPr="006130AA">
              <w:rPr>
                <w:sz w:val="18"/>
              </w:rPr>
              <w:t xml:space="preserve"> </w:t>
            </w:r>
          </w:p>
          <w:p w14:paraId="3AA0BE82" w14:textId="0D40335B" w:rsidR="00275DB4" w:rsidRDefault="004D758E" w:rsidP="004D758E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00718F">
              <w:rPr>
                <w:sz w:val="18"/>
              </w:rPr>
              <w:t>cheeze-its</w:t>
            </w:r>
          </w:p>
        </w:tc>
        <w:tc>
          <w:tcPr>
            <w:tcW w:w="2304" w:type="dxa"/>
            <w:tcBorders>
              <w:top w:val="single" w:sz="6" w:space="0" w:color="BFBFBF" w:themeColor="background1" w:themeShade="BF"/>
              <w:bottom w:val="nil"/>
            </w:tcBorders>
          </w:tcPr>
          <w:p w14:paraId="7F4DB2A7" w14:textId="1AD98EE8" w:rsidR="002F6E35" w:rsidRDefault="008477B8">
            <w:pPr>
              <w:pStyle w:val="Dates"/>
            </w:pPr>
            <w:r>
              <w:t>1</w:t>
            </w:r>
            <w:r w:rsidR="003862D3">
              <w:t>7</w:t>
            </w:r>
          </w:p>
          <w:p w14:paraId="62CBA09C" w14:textId="0DF48DD0" w:rsidR="00C604B9" w:rsidRPr="006130AA" w:rsidRDefault="00C604B9" w:rsidP="00C604B9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7B2890">
              <w:rPr>
                <w:sz w:val="18"/>
              </w:rPr>
              <w:t>cereal</w:t>
            </w:r>
            <w:r w:rsidR="002F745B">
              <w:rPr>
                <w:sz w:val="18"/>
              </w:rPr>
              <w:t xml:space="preserve"> bar</w:t>
            </w:r>
            <w:r w:rsidR="001D5923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38DD68E6" w14:textId="49D651C0" w:rsidR="00C604B9" w:rsidRPr="006130AA" w:rsidRDefault="00C604B9" w:rsidP="00C604B9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AA29EF">
              <w:rPr>
                <w:sz w:val="18"/>
              </w:rPr>
              <w:t xml:space="preserve"> meatballs,</w:t>
            </w:r>
            <w:r w:rsidR="008049C0">
              <w:rPr>
                <w:sz w:val="18"/>
              </w:rPr>
              <w:t xml:space="preserve"> </w:t>
            </w:r>
            <w:r w:rsidR="00B53F95">
              <w:rPr>
                <w:sz w:val="18"/>
              </w:rPr>
              <w:t xml:space="preserve">carrots, </w:t>
            </w:r>
            <w:r w:rsidR="00277926">
              <w:rPr>
                <w:sz w:val="18"/>
              </w:rPr>
              <w:t>mixed fruit</w:t>
            </w:r>
            <w:r w:rsidR="00AA29EF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 </w:t>
            </w:r>
          </w:p>
          <w:p w14:paraId="43B94C75" w14:textId="52B75C75" w:rsidR="00C604B9" w:rsidRDefault="00C604B9" w:rsidP="00C604B9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2F4EDC">
              <w:rPr>
                <w:sz w:val="18"/>
              </w:rPr>
              <w:t>pretzels</w:t>
            </w:r>
          </w:p>
        </w:tc>
        <w:tc>
          <w:tcPr>
            <w:tcW w:w="2206" w:type="dxa"/>
            <w:tcBorders>
              <w:top w:val="single" w:sz="6" w:space="0" w:color="BFBFBF" w:themeColor="background1" w:themeShade="BF"/>
              <w:bottom w:val="nil"/>
            </w:tcBorders>
          </w:tcPr>
          <w:p w14:paraId="5DAC35EE" w14:textId="511CD54F" w:rsidR="002F6E35" w:rsidRDefault="003862D3">
            <w:pPr>
              <w:pStyle w:val="Dates"/>
            </w:pPr>
            <w:r>
              <w:t>18</w:t>
            </w:r>
          </w:p>
          <w:p w14:paraId="463C5C8E" w14:textId="63AD932C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2F4EDC">
              <w:rPr>
                <w:sz w:val="18"/>
              </w:rPr>
              <w:t>pop tart</w:t>
            </w:r>
            <w:r w:rsidR="00CD7F92">
              <w:rPr>
                <w:sz w:val="18"/>
              </w:rPr>
              <w:t>s</w:t>
            </w:r>
            <w:r w:rsidR="001D5923">
              <w:rPr>
                <w:sz w:val="18"/>
              </w:rPr>
              <w:t>,</w:t>
            </w:r>
            <w:r w:rsidR="00C77723">
              <w:rPr>
                <w:sz w:val="18"/>
              </w:rPr>
              <w:t xml:space="preserve"> bananas</w:t>
            </w:r>
            <w:r w:rsidRPr="006130AA">
              <w:rPr>
                <w:sz w:val="18"/>
              </w:rPr>
              <w:t xml:space="preserve"> </w:t>
            </w:r>
          </w:p>
          <w:p w14:paraId="14B786D6" w14:textId="595D58F9" w:rsidR="00B85DE0" w:rsidRPr="006130AA" w:rsidRDefault="00B85DE0" w:rsidP="00B85DE0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14304E">
              <w:rPr>
                <w:sz w:val="18"/>
              </w:rPr>
              <w:t xml:space="preserve">hot dogs, </w:t>
            </w:r>
            <w:r w:rsidR="004C0892">
              <w:rPr>
                <w:sz w:val="18"/>
              </w:rPr>
              <w:t>mix</w:t>
            </w:r>
            <w:r w:rsidR="002F4EDC">
              <w:rPr>
                <w:sz w:val="18"/>
              </w:rPr>
              <w:t>ed veggies,</w:t>
            </w:r>
            <w:r w:rsidR="00D75BC6">
              <w:rPr>
                <w:sz w:val="18"/>
              </w:rPr>
              <w:t xml:space="preserve"> oranges</w:t>
            </w:r>
            <w:r w:rsidR="002F4EDC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</w:t>
            </w:r>
          </w:p>
          <w:p w14:paraId="36B6F474" w14:textId="0FC30564" w:rsidR="00275DB4" w:rsidRDefault="00B85DE0" w:rsidP="00B85DE0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2F4EDC">
              <w:rPr>
                <w:sz w:val="18"/>
              </w:rPr>
              <w:t>applesauce</w:t>
            </w:r>
          </w:p>
        </w:tc>
        <w:tc>
          <w:tcPr>
            <w:tcW w:w="1252" w:type="dxa"/>
            <w:tcBorders>
              <w:top w:val="single" w:sz="6" w:space="0" w:color="BFBFBF" w:themeColor="background1" w:themeShade="BF"/>
              <w:bottom w:val="nil"/>
            </w:tcBorders>
          </w:tcPr>
          <w:p w14:paraId="23CCD8B7" w14:textId="05677941" w:rsidR="002F6E35" w:rsidRDefault="003862D3">
            <w:pPr>
              <w:pStyle w:val="Dates"/>
            </w:pPr>
            <w:r>
              <w:t>19</w:t>
            </w:r>
          </w:p>
        </w:tc>
      </w:tr>
      <w:tr w:rsidR="002F6E35" w14:paraId="6D91ECEA" w14:textId="77777777" w:rsidTr="008477B8">
        <w:trPr>
          <w:trHeight w:hRule="exact" w:val="84"/>
        </w:trPr>
        <w:tc>
          <w:tcPr>
            <w:tcW w:w="1263" w:type="dxa"/>
            <w:tcBorders>
              <w:top w:val="nil"/>
              <w:bottom w:val="single" w:sz="6" w:space="0" w:color="BFBFBF" w:themeColor="background1" w:themeShade="BF"/>
            </w:tcBorders>
          </w:tcPr>
          <w:p w14:paraId="6DA3988D" w14:textId="77777777" w:rsidR="002F6E35" w:rsidRDefault="002F6E35"/>
        </w:tc>
        <w:tc>
          <w:tcPr>
            <w:tcW w:w="2571" w:type="dxa"/>
            <w:tcBorders>
              <w:top w:val="nil"/>
              <w:bottom w:val="single" w:sz="6" w:space="0" w:color="BFBFBF" w:themeColor="background1" w:themeShade="BF"/>
            </w:tcBorders>
          </w:tcPr>
          <w:p w14:paraId="38204FD6" w14:textId="77777777" w:rsidR="002F6E35" w:rsidRDefault="002F6E35"/>
        </w:tc>
        <w:tc>
          <w:tcPr>
            <w:tcW w:w="2505" w:type="dxa"/>
            <w:tcBorders>
              <w:top w:val="nil"/>
              <w:bottom w:val="single" w:sz="6" w:space="0" w:color="BFBFBF" w:themeColor="background1" w:themeShade="BF"/>
            </w:tcBorders>
          </w:tcPr>
          <w:p w14:paraId="4AA38CE6" w14:textId="77777777" w:rsidR="002F6E35" w:rsidRDefault="002F6E35"/>
        </w:tc>
        <w:tc>
          <w:tcPr>
            <w:tcW w:w="2283" w:type="dxa"/>
            <w:tcBorders>
              <w:top w:val="nil"/>
              <w:bottom w:val="single" w:sz="6" w:space="0" w:color="BFBFBF" w:themeColor="background1" w:themeShade="BF"/>
            </w:tcBorders>
          </w:tcPr>
          <w:p w14:paraId="7F612A51" w14:textId="77777777" w:rsidR="002F6E35" w:rsidRDefault="002F6E35"/>
        </w:tc>
        <w:tc>
          <w:tcPr>
            <w:tcW w:w="2304" w:type="dxa"/>
            <w:tcBorders>
              <w:top w:val="nil"/>
              <w:bottom w:val="single" w:sz="6" w:space="0" w:color="BFBFBF" w:themeColor="background1" w:themeShade="BF"/>
            </w:tcBorders>
          </w:tcPr>
          <w:p w14:paraId="4DA172AA" w14:textId="77777777" w:rsidR="002F6E35" w:rsidRDefault="002F6E35"/>
        </w:tc>
        <w:tc>
          <w:tcPr>
            <w:tcW w:w="2206" w:type="dxa"/>
            <w:tcBorders>
              <w:top w:val="nil"/>
              <w:bottom w:val="single" w:sz="6" w:space="0" w:color="BFBFBF" w:themeColor="background1" w:themeShade="BF"/>
            </w:tcBorders>
          </w:tcPr>
          <w:p w14:paraId="45B8CCBB" w14:textId="77777777" w:rsidR="002F6E35" w:rsidRDefault="002F6E35"/>
        </w:tc>
        <w:tc>
          <w:tcPr>
            <w:tcW w:w="1252" w:type="dxa"/>
            <w:tcBorders>
              <w:top w:val="nil"/>
              <w:bottom w:val="single" w:sz="6" w:space="0" w:color="BFBFBF" w:themeColor="background1" w:themeShade="BF"/>
            </w:tcBorders>
          </w:tcPr>
          <w:p w14:paraId="5D930E21" w14:textId="77777777" w:rsidR="002F6E35" w:rsidRDefault="002F6E35"/>
        </w:tc>
      </w:tr>
      <w:tr w:rsidR="002F6E35" w14:paraId="26BB6DF9" w14:textId="77777777" w:rsidTr="008477B8">
        <w:trPr>
          <w:trHeight w:val="881"/>
        </w:trPr>
        <w:tc>
          <w:tcPr>
            <w:tcW w:w="1263" w:type="dxa"/>
            <w:tcBorders>
              <w:top w:val="single" w:sz="6" w:space="0" w:color="BFBFBF" w:themeColor="background1" w:themeShade="BF"/>
              <w:bottom w:val="nil"/>
            </w:tcBorders>
          </w:tcPr>
          <w:p w14:paraId="123AC08D" w14:textId="158D5BAB" w:rsidR="002F6E35" w:rsidRDefault="000B2ED7">
            <w:pPr>
              <w:pStyle w:val="Dates"/>
            </w:pPr>
            <w:r>
              <w:t>2</w:t>
            </w:r>
            <w:r w:rsidR="0067476E">
              <w:t>0</w:t>
            </w:r>
          </w:p>
        </w:tc>
        <w:tc>
          <w:tcPr>
            <w:tcW w:w="2571" w:type="dxa"/>
            <w:tcBorders>
              <w:top w:val="single" w:sz="6" w:space="0" w:color="BFBFBF" w:themeColor="background1" w:themeShade="BF"/>
              <w:bottom w:val="nil"/>
            </w:tcBorders>
          </w:tcPr>
          <w:p w14:paraId="173B5C0D" w14:textId="316BD587" w:rsidR="000B2ED7" w:rsidRDefault="00F755C9" w:rsidP="000B2ED7">
            <w:pPr>
              <w:pStyle w:val="Dates"/>
            </w:pPr>
            <w:r>
              <w:t>2</w:t>
            </w:r>
            <w:r w:rsidR="003862D3">
              <w:t>1</w:t>
            </w:r>
          </w:p>
          <w:p w14:paraId="5B47198A" w14:textId="2931D6D8" w:rsidR="000B2ED7" w:rsidRPr="006130AA" w:rsidRDefault="000B2ED7" w:rsidP="000B2ED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2F745B">
              <w:rPr>
                <w:sz w:val="18"/>
              </w:rPr>
              <w:t>cereal</w:t>
            </w:r>
            <w:r w:rsidR="001D5923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51ABB386" w14:textId="386FF67D" w:rsidR="000B2ED7" w:rsidRPr="006130AA" w:rsidRDefault="000B2ED7" w:rsidP="000B2ED7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B53F95">
              <w:rPr>
                <w:sz w:val="18"/>
              </w:rPr>
              <w:t xml:space="preserve"> ckn, ramen</w:t>
            </w:r>
            <w:r w:rsidR="002F4EDC">
              <w:rPr>
                <w:sz w:val="18"/>
              </w:rPr>
              <w:t xml:space="preserve">, </w:t>
            </w:r>
            <w:r w:rsidR="002D4F4C">
              <w:rPr>
                <w:sz w:val="18"/>
              </w:rPr>
              <w:t>carrots</w:t>
            </w:r>
            <w:r w:rsidR="002F4EDC">
              <w:rPr>
                <w:sz w:val="18"/>
              </w:rPr>
              <w:t>, oranges</w:t>
            </w:r>
          </w:p>
          <w:p w14:paraId="72F9984B" w14:textId="0A7A4DB6" w:rsidR="001F6A0A" w:rsidRDefault="000B2ED7" w:rsidP="000B2ED7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DB6ADC">
              <w:rPr>
                <w:sz w:val="18"/>
              </w:rPr>
              <w:t>veggie straws</w:t>
            </w:r>
          </w:p>
        </w:tc>
        <w:tc>
          <w:tcPr>
            <w:tcW w:w="2505" w:type="dxa"/>
            <w:tcBorders>
              <w:top w:val="single" w:sz="6" w:space="0" w:color="BFBFBF" w:themeColor="background1" w:themeShade="BF"/>
              <w:bottom w:val="nil"/>
            </w:tcBorders>
          </w:tcPr>
          <w:p w14:paraId="010F28D0" w14:textId="6B00B2DB" w:rsidR="002F6E35" w:rsidRDefault="003862D3">
            <w:pPr>
              <w:pStyle w:val="Dates"/>
            </w:pPr>
            <w:r>
              <w:t>22</w:t>
            </w:r>
          </w:p>
          <w:p w14:paraId="3D9D665D" w14:textId="1369747F" w:rsidR="007940B8" w:rsidRPr="006130AA" w:rsidRDefault="007940B8" w:rsidP="007940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CD7F92">
              <w:rPr>
                <w:sz w:val="18"/>
              </w:rPr>
              <w:t>cinnamon toast</w:t>
            </w:r>
            <w:r w:rsidR="00C77723">
              <w:rPr>
                <w:sz w:val="18"/>
              </w:rPr>
              <w:t>, bananas</w:t>
            </w:r>
          </w:p>
          <w:p w14:paraId="5A6CDD78" w14:textId="03C67033" w:rsidR="007940B8" w:rsidRPr="006130AA" w:rsidRDefault="007940B8" w:rsidP="007940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 w:rsidR="001D5923">
              <w:rPr>
                <w:sz w:val="18"/>
              </w:rPr>
              <w:t xml:space="preserve">– </w:t>
            </w:r>
            <w:r w:rsidR="00164939">
              <w:rPr>
                <w:sz w:val="18"/>
              </w:rPr>
              <w:t>taquitos</w:t>
            </w:r>
            <w:r w:rsidR="002F4EDC">
              <w:rPr>
                <w:sz w:val="18"/>
              </w:rPr>
              <w:t>, green beans, watermelon</w:t>
            </w:r>
            <w:r w:rsidRPr="006130AA">
              <w:rPr>
                <w:sz w:val="18"/>
              </w:rPr>
              <w:t xml:space="preserve"> </w:t>
            </w:r>
          </w:p>
          <w:p w14:paraId="6C54627D" w14:textId="6A355C42" w:rsidR="007940B8" w:rsidRDefault="007940B8" w:rsidP="007940B8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2F4EDC">
              <w:rPr>
                <w:sz w:val="18"/>
              </w:rPr>
              <w:t>goldfish</w:t>
            </w:r>
          </w:p>
        </w:tc>
        <w:tc>
          <w:tcPr>
            <w:tcW w:w="2283" w:type="dxa"/>
            <w:tcBorders>
              <w:top w:val="single" w:sz="6" w:space="0" w:color="BFBFBF" w:themeColor="background1" w:themeShade="BF"/>
              <w:bottom w:val="nil"/>
            </w:tcBorders>
          </w:tcPr>
          <w:p w14:paraId="179C1D50" w14:textId="3059B47C" w:rsidR="002F6E35" w:rsidRDefault="00E77D8D">
            <w:pPr>
              <w:pStyle w:val="Dates"/>
            </w:pPr>
            <w:r>
              <w:t>2</w:t>
            </w:r>
            <w:r w:rsidR="003862D3">
              <w:t>4</w:t>
            </w:r>
          </w:p>
          <w:p w14:paraId="5B1D3857" w14:textId="039C7EF2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C85C40">
              <w:rPr>
                <w:sz w:val="18"/>
              </w:rPr>
              <w:t>yogurt</w:t>
            </w:r>
            <w:r w:rsidR="00CD7F92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</w:t>
            </w:r>
          </w:p>
          <w:p w14:paraId="0B0736E1" w14:textId="1CDA9ADF" w:rsidR="00E66FAB" w:rsidRPr="006130AA" w:rsidRDefault="00E66FAB" w:rsidP="00E66FAB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</w:t>
            </w:r>
            <w:r w:rsidR="00BD1858">
              <w:rPr>
                <w:sz w:val="18"/>
              </w:rPr>
              <w:t xml:space="preserve">– </w:t>
            </w:r>
            <w:r w:rsidR="002F4EDC">
              <w:rPr>
                <w:sz w:val="18"/>
              </w:rPr>
              <w:t xml:space="preserve">pb+j, </w:t>
            </w:r>
            <w:r w:rsidR="00731C0C">
              <w:rPr>
                <w:sz w:val="18"/>
              </w:rPr>
              <w:t>cucumbers</w:t>
            </w:r>
            <w:r w:rsidR="002F4EDC">
              <w:rPr>
                <w:sz w:val="18"/>
              </w:rPr>
              <w:t>, mixed fruit</w:t>
            </w:r>
          </w:p>
          <w:p w14:paraId="7C534F51" w14:textId="1F396B7F" w:rsidR="00E66FAB" w:rsidRDefault="00E66FAB" w:rsidP="00E66FAB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DB6ADC">
              <w:rPr>
                <w:sz w:val="18"/>
              </w:rPr>
              <w:t xml:space="preserve"> cheese sticks</w:t>
            </w:r>
            <w:r w:rsidR="00D32CA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304" w:type="dxa"/>
            <w:tcBorders>
              <w:top w:val="single" w:sz="6" w:space="0" w:color="BFBFBF" w:themeColor="background1" w:themeShade="BF"/>
              <w:bottom w:val="nil"/>
            </w:tcBorders>
          </w:tcPr>
          <w:p w14:paraId="0EF0580F" w14:textId="1C6E1E12" w:rsidR="002F6E35" w:rsidRDefault="004D758E">
            <w:pPr>
              <w:pStyle w:val="Dates"/>
            </w:pPr>
            <w:r>
              <w:t>2</w:t>
            </w:r>
            <w:r w:rsidR="003862D3">
              <w:t>5</w:t>
            </w:r>
          </w:p>
          <w:p w14:paraId="356EDDF7" w14:textId="109118DF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2F4EDC">
              <w:rPr>
                <w:sz w:val="18"/>
              </w:rPr>
              <w:t>cereal</w:t>
            </w:r>
            <w:r w:rsidR="00BD1858">
              <w:rPr>
                <w:sz w:val="18"/>
              </w:rPr>
              <w:t>, bananas</w:t>
            </w:r>
            <w:r w:rsidR="00D32CA0">
              <w:rPr>
                <w:sz w:val="18"/>
              </w:rPr>
              <w:t xml:space="preserve"> </w:t>
            </w:r>
            <w:r w:rsidRPr="006130AA">
              <w:rPr>
                <w:sz w:val="18"/>
              </w:rPr>
              <w:t xml:space="preserve">  </w:t>
            </w:r>
          </w:p>
          <w:p w14:paraId="79460E24" w14:textId="688900DD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D32CA0">
              <w:rPr>
                <w:sz w:val="18"/>
              </w:rPr>
              <w:t xml:space="preserve"> </w:t>
            </w:r>
            <w:r w:rsidR="002F4EDC">
              <w:rPr>
                <w:sz w:val="18"/>
              </w:rPr>
              <w:t xml:space="preserve">butter pasta, </w:t>
            </w:r>
            <w:r w:rsidR="00B47FF2">
              <w:rPr>
                <w:sz w:val="18"/>
              </w:rPr>
              <w:t>ckn,</w:t>
            </w:r>
            <w:r w:rsidR="00133551">
              <w:rPr>
                <w:sz w:val="18"/>
              </w:rPr>
              <w:t xml:space="preserve"> </w:t>
            </w:r>
            <w:r w:rsidR="002F4EDC">
              <w:rPr>
                <w:sz w:val="18"/>
              </w:rPr>
              <w:t>peas, applesauce</w:t>
            </w:r>
            <w:r w:rsidRPr="006130AA">
              <w:rPr>
                <w:sz w:val="18"/>
              </w:rPr>
              <w:t xml:space="preserve">  </w:t>
            </w:r>
          </w:p>
          <w:p w14:paraId="2316C4A6" w14:textId="7741526F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FF0551">
              <w:rPr>
                <w:sz w:val="18"/>
              </w:rPr>
              <w:t xml:space="preserve"> </w:t>
            </w:r>
            <w:r w:rsidR="00C03F88">
              <w:rPr>
                <w:sz w:val="18"/>
              </w:rPr>
              <w:t>yogurt</w:t>
            </w:r>
          </w:p>
        </w:tc>
        <w:tc>
          <w:tcPr>
            <w:tcW w:w="2206" w:type="dxa"/>
            <w:tcBorders>
              <w:top w:val="single" w:sz="6" w:space="0" w:color="BFBFBF" w:themeColor="background1" w:themeShade="BF"/>
              <w:bottom w:val="nil"/>
            </w:tcBorders>
          </w:tcPr>
          <w:p w14:paraId="6797A56B" w14:textId="3AF77505" w:rsidR="002F6E35" w:rsidRDefault="004D758E">
            <w:pPr>
              <w:pStyle w:val="Dates"/>
            </w:pPr>
            <w:r>
              <w:t>2</w:t>
            </w:r>
            <w:r w:rsidR="003862D3">
              <w:t>6</w:t>
            </w:r>
          </w:p>
          <w:p w14:paraId="3FB1F43B" w14:textId="62519FBC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B –</w:t>
            </w:r>
            <w:r w:rsidR="00D32CA0">
              <w:rPr>
                <w:sz w:val="18"/>
              </w:rPr>
              <w:t xml:space="preserve"> </w:t>
            </w:r>
            <w:r w:rsidR="002F4EDC">
              <w:rPr>
                <w:sz w:val="18"/>
              </w:rPr>
              <w:t>cereal bar</w:t>
            </w:r>
            <w:r w:rsidR="00BD1858">
              <w:rPr>
                <w:sz w:val="18"/>
              </w:rPr>
              <w:t>,</w:t>
            </w:r>
            <w:r w:rsidR="00C77723">
              <w:rPr>
                <w:sz w:val="18"/>
              </w:rPr>
              <w:t xml:space="preserve"> </w:t>
            </w:r>
            <w:r w:rsidR="00D32CA0"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 </w:t>
            </w:r>
          </w:p>
          <w:p w14:paraId="28F346AA" w14:textId="67B6BBAD" w:rsidR="00275DB4" w:rsidRPr="006130AA" w:rsidRDefault="00275DB4" w:rsidP="00275DB4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 w:rsidR="00D32CA0">
              <w:rPr>
                <w:sz w:val="18"/>
              </w:rPr>
              <w:t xml:space="preserve"> </w:t>
            </w:r>
            <w:r w:rsidR="002F4EDC">
              <w:rPr>
                <w:sz w:val="18"/>
              </w:rPr>
              <w:t xml:space="preserve">corn dogs, </w:t>
            </w:r>
            <w:r w:rsidR="003C0354">
              <w:rPr>
                <w:sz w:val="18"/>
              </w:rPr>
              <w:t>corn</w:t>
            </w:r>
            <w:r w:rsidR="002F4EDC">
              <w:rPr>
                <w:sz w:val="18"/>
              </w:rPr>
              <w:t>, bananas</w:t>
            </w:r>
            <w:r w:rsidRPr="006130AA">
              <w:rPr>
                <w:sz w:val="18"/>
              </w:rPr>
              <w:t xml:space="preserve">  </w:t>
            </w:r>
          </w:p>
          <w:p w14:paraId="3B82CF46" w14:textId="45A0B1A8" w:rsidR="00275DB4" w:rsidRDefault="00275DB4" w:rsidP="00275DB4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</w:t>
            </w:r>
            <w:r w:rsidR="00D32CA0">
              <w:rPr>
                <w:sz w:val="18"/>
              </w:rPr>
              <w:t xml:space="preserve"> </w:t>
            </w:r>
            <w:r w:rsidR="00FF0551">
              <w:rPr>
                <w:sz w:val="18"/>
              </w:rPr>
              <w:t>Granola bar</w:t>
            </w:r>
          </w:p>
        </w:tc>
        <w:tc>
          <w:tcPr>
            <w:tcW w:w="1252" w:type="dxa"/>
            <w:tcBorders>
              <w:top w:val="single" w:sz="6" w:space="0" w:color="BFBFBF" w:themeColor="background1" w:themeShade="BF"/>
              <w:bottom w:val="nil"/>
            </w:tcBorders>
          </w:tcPr>
          <w:p w14:paraId="24568866" w14:textId="3C2DB411" w:rsidR="002F6E35" w:rsidRDefault="008477B8">
            <w:pPr>
              <w:pStyle w:val="Dates"/>
            </w:pPr>
            <w:r>
              <w:t>2</w:t>
            </w:r>
            <w:r w:rsidR="003862D3">
              <w:t>7</w:t>
            </w:r>
          </w:p>
        </w:tc>
      </w:tr>
      <w:tr w:rsidR="002F6E35" w14:paraId="06658548" w14:textId="77777777" w:rsidTr="008477B8">
        <w:trPr>
          <w:trHeight w:hRule="exact" w:val="49"/>
        </w:trPr>
        <w:tc>
          <w:tcPr>
            <w:tcW w:w="1263" w:type="dxa"/>
            <w:tcBorders>
              <w:top w:val="nil"/>
              <w:bottom w:val="single" w:sz="6" w:space="0" w:color="BFBFBF" w:themeColor="background1" w:themeShade="BF"/>
            </w:tcBorders>
          </w:tcPr>
          <w:p w14:paraId="7F76B6C8" w14:textId="77777777" w:rsidR="002F6E35" w:rsidRDefault="002F6E35"/>
        </w:tc>
        <w:tc>
          <w:tcPr>
            <w:tcW w:w="2571" w:type="dxa"/>
            <w:tcBorders>
              <w:top w:val="nil"/>
              <w:bottom w:val="single" w:sz="6" w:space="0" w:color="BFBFBF" w:themeColor="background1" w:themeShade="BF"/>
            </w:tcBorders>
          </w:tcPr>
          <w:p w14:paraId="084F01E2" w14:textId="77777777" w:rsidR="002F6E35" w:rsidRDefault="002F6E35"/>
        </w:tc>
        <w:tc>
          <w:tcPr>
            <w:tcW w:w="2505" w:type="dxa"/>
            <w:tcBorders>
              <w:top w:val="nil"/>
              <w:bottom w:val="single" w:sz="6" w:space="0" w:color="BFBFBF" w:themeColor="background1" w:themeShade="BF"/>
            </w:tcBorders>
          </w:tcPr>
          <w:p w14:paraId="5A07EBE1" w14:textId="77777777" w:rsidR="002F6E35" w:rsidRDefault="002F6E35"/>
        </w:tc>
        <w:tc>
          <w:tcPr>
            <w:tcW w:w="2283" w:type="dxa"/>
            <w:tcBorders>
              <w:top w:val="nil"/>
              <w:bottom w:val="single" w:sz="6" w:space="0" w:color="BFBFBF" w:themeColor="background1" w:themeShade="BF"/>
            </w:tcBorders>
          </w:tcPr>
          <w:p w14:paraId="7CF0FA17" w14:textId="77777777" w:rsidR="002F6E35" w:rsidRDefault="002F6E35"/>
        </w:tc>
        <w:tc>
          <w:tcPr>
            <w:tcW w:w="2304" w:type="dxa"/>
            <w:tcBorders>
              <w:top w:val="nil"/>
              <w:bottom w:val="single" w:sz="6" w:space="0" w:color="BFBFBF" w:themeColor="background1" w:themeShade="BF"/>
            </w:tcBorders>
          </w:tcPr>
          <w:p w14:paraId="43B73F03" w14:textId="77777777" w:rsidR="002F6E35" w:rsidRDefault="002F6E35"/>
        </w:tc>
        <w:tc>
          <w:tcPr>
            <w:tcW w:w="2206" w:type="dxa"/>
            <w:tcBorders>
              <w:top w:val="nil"/>
              <w:bottom w:val="single" w:sz="6" w:space="0" w:color="BFBFBF" w:themeColor="background1" w:themeShade="BF"/>
            </w:tcBorders>
          </w:tcPr>
          <w:p w14:paraId="67F93D44" w14:textId="77777777" w:rsidR="002F6E35" w:rsidRDefault="002F6E35"/>
        </w:tc>
        <w:tc>
          <w:tcPr>
            <w:tcW w:w="1252" w:type="dxa"/>
            <w:tcBorders>
              <w:top w:val="nil"/>
              <w:bottom w:val="single" w:sz="6" w:space="0" w:color="BFBFBF" w:themeColor="background1" w:themeShade="BF"/>
            </w:tcBorders>
          </w:tcPr>
          <w:p w14:paraId="5FB0381C" w14:textId="77777777" w:rsidR="002F6E35" w:rsidRDefault="002F6E35"/>
        </w:tc>
      </w:tr>
      <w:tr w:rsidR="00722A16" w14:paraId="1A0A4D38" w14:textId="77777777" w:rsidTr="008477B8">
        <w:trPr>
          <w:trHeight w:val="901"/>
        </w:trPr>
        <w:tc>
          <w:tcPr>
            <w:tcW w:w="1263" w:type="dxa"/>
            <w:tcBorders>
              <w:top w:val="single" w:sz="6" w:space="0" w:color="BFBFBF" w:themeColor="background1" w:themeShade="BF"/>
              <w:bottom w:val="nil"/>
            </w:tcBorders>
          </w:tcPr>
          <w:p w14:paraId="7FB6DF56" w14:textId="11EBB0E0" w:rsidR="00722A16" w:rsidRDefault="00722A16" w:rsidP="00722A16">
            <w:pPr>
              <w:pStyle w:val="Dates"/>
              <w:jc w:val="left"/>
            </w:pPr>
            <w:r>
              <w:t xml:space="preserve">    </w:t>
            </w:r>
            <w:r w:rsidR="00986669">
              <w:t xml:space="preserve">  </w:t>
            </w:r>
            <w:r>
              <w:t xml:space="preserve">       </w:t>
            </w:r>
            <w:r w:rsidR="0067476E">
              <w:t>27</w:t>
            </w:r>
          </w:p>
        </w:tc>
        <w:tc>
          <w:tcPr>
            <w:tcW w:w="2571" w:type="dxa"/>
            <w:tcBorders>
              <w:top w:val="single" w:sz="6" w:space="0" w:color="BFBFBF" w:themeColor="background1" w:themeShade="BF"/>
              <w:bottom w:val="nil"/>
            </w:tcBorders>
          </w:tcPr>
          <w:p w14:paraId="65FFD27B" w14:textId="4A74413E" w:rsidR="008477B8" w:rsidRDefault="0067476E" w:rsidP="008477B8">
            <w:pPr>
              <w:pStyle w:val="Dates"/>
            </w:pPr>
            <w:r>
              <w:t>28</w:t>
            </w:r>
          </w:p>
          <w:p w14:paraId="223AAA80" w14:textId="77777777" w:rsidR="008477B8" w:rsidRPr="006130AA" w:rsidRDefault="008477B8" w:rsidP="008477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>
              <w:rPr>
                <w:sz w:val="18"/>
              </w:rPr>
              <w:t>cereal, bananas</w:t>
            </w:r>
            <w:r w:rsidRPr="006130AA">
              <w:rPr>
                <w:sz w:val="18"/>
              </w:rPr>
              <w:t xml:space="preserve"> </w:t>
            </w:r>
          </w:p>
          <w:p w14:paraId="3FABC6F8" w14:textId="74388FCF" w:rsidR="008477B8" w:rsidRPr="006130AA" w:rsidRDefault="008477B8" w:rsidP="008477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L – </w:t>
            </w:r>
            <w:r w:rsidR="00B4203E">
              <w:rPr>
                <w:sz w:val="18"/>
              </w:rPr>
              <w:t>pizza</w:t>
            </w:r>
            <w:r w:rsidR="002F4EDC">
              <w:rPr>
                <w:sz w:val="18"/>
              </w:rPr>
              <w:t>, green beans, oranges</w:t>
            </w:r>
          </w:p>
          <w:p w14:paraId="25A2F1B0" w14:textId="170C93D7" w:rsidR="00722A16" w:rsidRPr="00D32CA0" w:rsidRDefault="008477B8" w:rsidP="008477B8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2F4EDC">
              <w:rPr>
                <w:sz w:val="18"/>
              </w:rPr>
              <w:t>animal crackers</w:t>
            </w:r>
          </w:p>
        </w:tc>
        <w:tc>
          <w:tcPr>
            <w:tcW w:w="2505" w:type="dxa"/>
            <w:tcBorders>
              <w:top w:val="single" w:sz="6" w:space="0" w:color="BFBFBF" w:themeColor="background1" w:themeShade="BF"/>
              <w:bottom w:val="nil"/>
            </w:tcBorders>
          </w:tcPr>
          <w:p w14:paraId="00E35845" w14:textId="77777777" w:rsidR="00722A16" w:rsidRDefault="0067476E" w:rsidP="008477B8">
            <w:pPr>
              <w:pStyle w:val="Dates"/>
            </w:pPr>
            <w:r>
              <w:t>29</w:t>
            </w:r>
          </w:p>
          <w:p w14:paraId="2CBE0E28" w14:textId="2CA967C9" w:rsidR="00A4355A" w:rsidRPr="006130AA" w:rsidRDefault="00A4355A" w:rsidP="00A4355A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 w:rsidR="00C85C40">
              <w:rPr>
                <w:sz w:val="18"/>
              </w:rPr>
              <w:t>waffl</w:t>
            </w:r>
            <w:r>
              <w:rPr>
                <w:sz w:val="18"/>
              </w:rPr>
              <w:t>es</w:t>
            </w:r>
            <w:r w:rsidRPr="006130AA">
              <w:rPr>
                <w:sz w:val="18"/>
              </w:rPr>
              <w:t xml:space="preserve">, </w:t>
            </w:r>
            <w:r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1231EC20" w14:textId="31CB07FA" w:rsidR="00A4355A" w:rsidRPr="006130AA" w:rsidRDefault="00A4355A" w:rsidP="00A4355A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turkey, cheese,</w:t>
            </w:r>
            <w:r w:rsidR="00455242">
              <w:rPr>
                <w:sz w:val="18"/>
              </w:rPr>
              <w:t xml:space="preserve"> crackers</w:t>
            </w:r>
            <w:r w:rsidR="0058670D">
              <w:rPr>
                <w:sz w:val="18"/>
              </w:rPr>
              <w:t>,</w:t>
            </w:r>
            <w:r>
              <w:rPr>
                <w:sz w:val="18"/>
              </w:rPr>
              <w:t xml:space="preserve"> cucumber, bananas</w:t>
            </w:r>
            <w:r w:rsidRPr="006130AA">
              <w:rPr>
                <w:sz w:val="18"/>
              </w:rPr>
              <w:t xml:space="preserve"> </w:t>
            </w:r>
          </w:p>
          <w:p w14:paraId="771EA1C2" w14:textId="4D17F450" w:rsidR="00A4355A" w:rsidRDefault="00A4355A" w:rsidP="00A4355A">
            <w:pPr>
              <w:pStyle w:val="Dates"/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 xml:space="preserve">– </w:t>
            </w:r>
            <w:r w:rsidR="0065691C">
              <w:rPr>
                <w:sz w:val="18"/>
              </w:rPr>
              <w:t>pretzels</w:t>
            </w:r>
          </w:p>
        </w:tc>
        <w:tc>
          <w:tcPr>
            <w:tcW w:w="2283" w:type="dxa"/>
            <w:tcBorders>
              <w:top w:val="single" w:sz="6" w:space="0" w:color="BFBFBF" w:themeColor="background1" w:themeShade="BF"/>
              <w:bottom w:val="nil"/>
            </w:tcBorders>
          </w:tcPr>
          <w:p w14:paraId="48D21BAF" w14:textId="77777777" w:rsidR="00722A16" w:rsidRDefault="0067476E" w:rsidP="008477B8">
            <w:pPr>
              <w:pStyle w:val="Dates"/>
            </w:pPr>
            <w:r>
              <w:t>30</w:t>
            </w:r>
          </w:p>
          <w:p w14:paraId="3F7CE317" w14:textId="77777777" w:rsidR="00AA6622" w:rsidRPr="006130AA" w:rsidRDefault="00AA6622" w:rsidP="00AA6622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 xml:space="preserve">B – </w:t>
            </w:r>
            <w:r>
              <w:rPr>
                <w:sz w:val="18"/>
              </w:rPr>
              <w:t>Cereal</w:t>
            </w:r>
            <w:r w:rsidRPr="006130AA">
              <w:rPr>
                <w:sz w:val="18"/>
              </w:rPr>
              <w:t xml:space="preserve">, </w:t>
            </w:r>
            <w:r>
              <w:rPr>
                <w:sz w:val="18"/>
              </w:rPr>
              <w:t>bananas</w:t>
            </w:r>
            <w:r w:rsidRPr="006130AA">
              <w:rPr>
                <w:sz w:val="18"/>
              </w:rPr>
              <w:t xml:space="preserve"> </w:t>
            </w:r>
          </w:p>
          <w:p w14:paraId="3520AD04" w14:textId="4D4EF68A" w:rsidR="00AA6622" w:rsidRPr="006130AA" w:rsidRDefault="00AA6622" w:rsidP="00AA6622">
            <w:pPr>
              <w:pStyle w:val="Dates"/>
              <w:rPr>
                <w:sz w:val="18"/>
              </w:rPr>
            </w:pPr>
            <w:r w:rsidRPr="006130AA">
              <w:rPr>
                <w:sz w:val="18"/>
              </w:rPr>
              <w:t>L –</w:t>
            </w:r>
            <w:r>
              <w:rPr>
                <w:sz w:val="18"/>
              </w:rPr>
              <w:t xml:space="preserve"> </w:t>
            </w:r>
            <w:r w:rsidR="00550A8C">
              <w:rPr>
                <w:sz w:val="18"/>
              </w:rPr>
              <w:t>nuggets</w:t>
            </w:r>
            <w:r>
              <w:rPr>
                <w:sz w:val="18"/>
              </w:rPr>
              <w:t>, corn, oranges</w:t>
            </w:r>
            <w:r w:rsidRPr="006130AA">
              <w:rPr>
                <w:sz w:val="18"/>
              </w:rPr>
              <w:t xml:space="preserve"> </w:t>
            </w:r>
          </w:p>
          <w:p w14:paraId="419A4D1E" w14:textId="77777777" w:rsidR="00AA6622" w:rsidRDefault="00AA6622" w:rsidP="00AA6622">
            <w:pPr>
              <w:pStyle w:val="Dates"/>
              <w:rPr>
                <w:b/>
                <w:bCs/>
                <w:sz w:val="28"/>
                <w:szCs w:val="28"/>
              </w:rPr>
            </w:pPr>
            <w:r w:rsidRPr="006130AA">
              <w:rPr>
                <w:sz w:val="18"/>
              </w:rPr>
              <w:t xml:space="preserve">S </w:t>
            </w:r>
            <w:r>
              <w:rPr>
                <w:sz w:val="18"/>
              </w:rPr>
              <w:t>– Goldfish</w:t>
            </w:r>
          </w:p>
          <w:p w14:paraId="6D3091D9" w14:textId="6557FE9E" w:rsidR="00AA6622" w:rsidRDefault="00AA6622" w:rsidP="008477B8">
            <w:pPr>
              <w:pStyle w:val="Dates"/>
            </w:pPr>
          </w:p>
        </w:tc>
        <w:tc>
          <w:tcPr>
            <w:tcW w:w="2304" w:type="dxa"/>
            <w:tcBorders>
              <w:top w:val="single" w:sz="6" w:space="0" w:color="BFBFBF" w:themeColor="background1" w:themeShade="BF"/>
              <w:bottom w:val="nil"/>
            </w:tcBorders>
          </w:tcPr>
          <w:p w14:paraId="7B583421" w14:textId="17856AFA" w:rsidR="00722A16" w:rsidRDefault="00722A16" w:rsidP="008477B8">
            <w:pPr>
              <w:pStyle w:val="Dates"/>
            </w:pPr>
          </w:p>
        </w:tc>
        <w:tc>
          <w:tcPr>
            <w:tcW w:w="2206" w:type="dxa"/>
            <w:tcBorders>
              <w:top w:val="single" w:sz="6" w:space="0" w:color="BFBFBF" w:themeColor="background1" w:themeShade="BF"/>
              <w:bottom w:val="nil"/>
            </w:tcBorders>
          </w:tcPr>
          <w:p w14:paraId="01D4D166" w14:textId="7465AE8B" w:rsidR="0028210B" w:rsidRDefault="0028210B" w:rsidP="008477B8">
            <w:pPr>
              <w:pStyle w:val="Dates"/>
            </w:pPr>
          </w:p>
        </w:tc>
        <w:tc>
          <w:tcPr>
            <w:tcW w:w="1252" w:type="dxa"/>
            <w:tcBorders>
              <w:top w:val="single" w:sz="6" w:space="0" w:color="BFBFBF" w:themeColor="background1" w:themeShade="BF"/>
              <w:bottom w:val="nil"/>
            </w:tcBorders>
          </w:tcPr>
          <w:p w14:paraId="5C71EFD3" w14:textId="2D994163" w:rsidR="00722A16" w:rsidRDefault="00722A16" w:rsidP="00722A16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</w:tr>
      <w:tr w:rsidR="00722A16" w14:paraId="33299369" w14:textId="77777777" w:rsidTr="008477B8">
        <w:trPr>
          <w:trHeight w:hRule="exact" w:val="49"/>
        </w:trPr>
        <w:tc>
          <w:tcPr>
            <w:tcW w:w="1263" w:type="dxa"/>
            <w:tcBorders>
              <w:top w:val="nil"/>
              <w:bottom w:val="single" w:sz="6" w:space="0" w:color="BFBFBF" w:themeColor="background1" w:themeShade="BF"/>
            </w:tcBorders>
          </w:tcPr>
          <w:p w14:paraId="1841267A" w14:textId="77777777" w:rsidR="00722A16" w:rsidRDefault="00722A16" w:rsidP="00722A16"/>
        </w:tc>
        <w:tc>
          <w:tcPr>
            <w:tcW w:w="2571" w:type="dxa"/>
            <w:tcBorders>
              <w:top w:val="nil"/>
              <w:bottom w:val="single" w:sz="6" w:space="0" w:color="BFBFBF" w:themeColor="background1" w:themeShade="BF"/>
            </w:tcBorders>
          </w:tcPr>
          <w:p w14:paraId="166DD497" w14:textId="58E50409" w:rsidR="00722A16" w:rsidRPr="00FB1D61" w:rsidRDefault="00722A16" w:rsidP="00722A16">
            <w:pPr>
              <w:rPr>
                <w:sz w:val="36"/>
                <w:szCs w:val="36"/>
              </w:rPr>
            </w:pPr>
          </w:p>
        </w:tc>
        <w:tc>
          <w:tcPr>
            <w:tcW w:w="2505" w:type="dxa"/>
            <w:tcBorders>
              <w:top w:val="nil"/>
              <w:bottom w:val="single" w:sz="6" w:space="0" w:color="BFBFBF" w:themeColor="background1" w:themeShade="BF"/>
            </w:tcBorders>
          </w:tcPr>
          <w:p w14:paraId="5196777C" w14:textId="77777777" w:rsidR="00722A16" w:rsidRDefault="00722A16" w:rsidP="00722A16"/>
          <w:p w14:paraId="0E815629" w14:textId="4AB9B661" w:rsidR="00D32CA0" w:rsidRDefault="00D32CA0" w:rsidP="00722A16"/>
        </w:tc>
        <w:tc>
          <w:tcPr>
            <w:tcW w:w="2283" w:type="dxa"/>
            <w:tcBorders>
              <w:top w:val="nil"/>
              <w:bottom w:val="single" w:sz="6" w:space="0" w:color="BFBFBF" w:themeColor="background1" w:themeShade="BF"/>
            </w:tcBorders>
          </w:tcPr>
          <w:p w14:paraId="12D32A4E" w14:textId="77777777" w:rsidR="00722A16" w:rsidRDefault="00722A16" w:rsidP="00722A16"/>
        </w:tc>
        <w:tc>
          <w:tcPr>
            <w:tcW w:w="2304" w:type="dxa"/>
            <w:tcBorders>
              <w:top w:val="nil"/>
              <w:bottom w:val="single" w:sz="6" w:space="0" w:color="BFBFBF" w:themeColor="background1" w:themeShade="BF"/>
            </w:tcBorders>
          </w:tcPr>
          <w:p w14:paraId="4A0AA9C8" w14:textId="77777777" w:rsidR="00722A16" w:rsidRDefault="00722A16" w:rsidP="00722A16"/>
        </w:tc>
        <w:tc>
          <w:tcPr>
            <w:tcW w:w="2206" w:type="dxa"/>
            <w:tcBorders>
              <w:top w:val="nil"/>
              <w:bottom w:val="single" w:sz="6" w:space="0" w:color="BFBFBF" w:themeColor="background1" w:themeShade="BF"/>
            </w:tcBorders>
          </w:tcPr>
          <w:p w14:paraId="16204762" w14:textId="77777777" w:rsidR="00722A16" w:rsidRDefault="00722A16" w:rsidP="00722A16"/>
        </w:tc>
        <w:tc>
          <w:tcPr>
            <w:tcW w:w="1252" w:type="dxa"/>
            <w:tcBorders>
              <w:top w:val="nil"/>
              <w:bottom w:val="single" w:sz="6" w:space="0" w:color="BFBFBF" w:themeColor="background1" w:themeShade="BF"/>
            </w:tcBorders>
          </w:tcPr>
          <w:p w14:paraId="6F5F3964" w14:textId="77777777" w:rsidR="00722A16" w:rsidRDefault="00722A16" w:rsidP="00722A16"/>
        </w:tc>
      </w:tr>
      <w:tr w:rsidR="00722A16" w14:paraId="70CB670A" w14:textId="77777777" w:rsidTr="008477B8">
        <w:trPr>
          <w:trHeight w:val="198"/>
        </w:trPr>
        <w:tc>
          <w:tcPr>
            <w:tcW w:w="1263" w:type="dxa"/>
            <w:tcBorders>
              <w:top w:val="single" w:sz="6" w:space="0" w:color="BFBFBF" w:themeColor="background1" w:themeShade="BF"/>
            </w:tcBorders>
          </w:tcPr>
          <w:p w14:paraId="5D08F424" w14:textId="0BA04ECC" w:rsidR="00722A16" w:rsidRDefault="00722A16" w:rsidP="00722A16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571" w:type="dxa"/>
            <w:tcBorders>
              <w:top w:val="single" w:sz="6" w:space="0" w:color="BFBFBF" w:themeColor="background1" w:themeShade="BF"/>
            </w:tcBorders>
          </w:tcPr>
          <w:p w14:paraId="60370A23" w14:textId="05AE5284" w:rsidR="00D32CA0" w:rsidRPr="0027715D" w:rsidRDefault="00D32CA0" w:rsidP="0027715D">
            <w:pPr>
              <w:pStyle w:val="Dates"/>
              <w:jc w:val="left"/>
            </w:pPr>
          </w:p>
          <w:p w14:paraId="43FA69F7" w14:textId="77777777" w:rsidR="00D32CA0" w:rsidRDefault="00D32CA0" w:rsidP="00722A16">
            <w:pPr>
              <w:pStyle w:val="Dates"/>
              <w:rPr>
                <w:sz w:val="18"/>
              </w:rPr>
            </w:pPr>
          </w:p>
          <w:p w14:paraId="41CBAA00" w14:textId="37502878" w:rsidR="00722A16" w:rsidRPr="00D32CA0" w:rsidRDefault="00722A16" w:rsidP="00D32CA0">
            <w:pPr>
              <w:pStyle w:val="Dates"/>
              <w:jc w:val="left"/>
              <w:rPr>
                <w:sz w:val="18"/>
              </w:rPr>
            </w:pP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IF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0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= 0,""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IF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30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 &lt;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DocVariable MonthEnd \@ d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 </w:instrText>
            </w:r>
            <w:r w:rsidRPr="00D32CA0">
              <w:rPr>
                <w:sz w:val="18"/>
              </w:rPr>
              <w:fldChar w:fldCharType="begin"/>
            </w:r>
            <w:r w:rsidRPr="00D32CA0">
              <w:rPr>
                <w:sz w:val="18"/>
              </w:rPr>
              <w:instrText xml:space="preserve"> =A12+1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instrText xml:space="preserve"> "" </w:instrText>
            </w:r>
            <w:r w:rsidRPr="00D32CA0">
              <w:rPr>
                <w:sz w:val="18"/>
              </w:rPr>
              <w:fldChar w:fldCharType="separate"/>
            </w:r>
            <w:r w:rsidRPr="00D32CA0">
              <w:rPr>
                <w:noProof/>
                <w:sz w:val="18"/>
              </w:rPr>
              <w:instrText>31</w:instrText>
            </w:r>
            <w:r w:rsidRPr="00D32CA0">
              <w:rPr>
                <w:sz w:val="18"/>
              </w:rPr>
              <w:fldChar w:fldCharType="end"/>
            </w:r>
            <w:r w:rsidRPr="00D32CA0">
              <w:rPr>
                <w:sz w:val="18"/>
              </w:rPr>
              <w:fldChar w:fldCharType="end"/>
            </w:r>
          </w:p>
          <w:p w14:paraId="3B8AF07B" w14:textId="1AD7B419" w:rsidR="00722A16" w:rsidRDefault="00722A16" w:rsidP="00D32CA0">
            <w:pPr>
              <w:pStyle w:val="Dates"/>
              <w:jc w:val="left"/>
            </w:pPr>
          </w:p>
        </w:tc>
        <w:tc>
          <w:tcPr>
            <w:tcW w:w="2505" w:type="dxa"/>
            <w:tcBorders>
              <w:top w:val="single" w:sz="6" w:space="0" w:color="BFBFBF" w:themeColor="background1" w:themeShade="BF"/>
            </w:tcBorders>
          </w:tcPr>
          <w:p w14:paraId="18F4EF6E" w14:textId="77777777" w:rsidR="00722A16" w:rsidRDefault="00722A16" w:rsidP="00722A16">
            <w:pPr>
              <w:pStyle w:val="Dates"/>
            </w:pPr>
            <w:r>
              <w:lastRenderedPageBreak/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28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  <w:p w14:paraId="5C386BA2" w14:textId="6ACA0211" w:rsidR="00986669" w:rsidRDefault="00986669" w:rsidP="00986669">
            <w:pPr>
              <w:pStyle w:val="Dates"/>
              <w:jc w:val="left"/>
            </w:pPr>
          </w:p>
        </w:tc>
        <w:tc>
          <w:tcPr>
            <w:tcW w:w="2283" w:type="dxa"/>
            <w:tcBorders>
              <w:top w:val="single" w:sz="6" w:space="0" w:color="BFBFBF" w:themeColor="background1" w:themeShade="BF"/>
            </w:tcBorders>
          </w:tcPr>
          <w:p w14:paraId="7B861498" w14:textId="77777777" w:rsidR="00722A16" w:rsidRDefault="00722A16" w:rsidP="00722A16">
            <w:pPr>
              <w:pStyle w:val="Dates"/>
            </w:pPr>
          </w:p>
        </w:tc>
        <w:tc>
          <w:tcPr>
            <w:tcW w:w="2304" w:type="dxa"/>
            <w:tcBorders>
              <w:top w:val="single" w:sz="6" w:space="0" w:color="BFBFBF" w:themeColor="background1" w:themeShade="BF"/>
            </w:tcBorders>
          </w:tcPr>
          <w:p w14:paraId="61D0F6E4" w14:textId="77777777" w:rsidR="00722A16" w:rsidRDefault="00722A16" w:rsidP="00722A16">
            <w:pPr>
              <w:pStyle w:val="Dates"/>
            </w:pPr>
          </w:p>
        </w:tc>
        <w:tc>
          <w:tcPr>
            <w:tcW w:w="2206" w:type="dxa"/>
            <w:tcBorders>
              <w:top w:val="single" w:sz="6" w:space="0" w:color="BFBFBF" w:themeColor="background1" w:themeShade="BF"/>
            </w:tcBorders>
          </w:tcPr>
          <w:p w14:paraId="289C636B" w14:textId="77777777" w:rsidR="00722A16" w:rsidRDefault="00722A16" w:rsidP="00722A16">
            <w:pPr>
              <w:pStyle w:val="Dates"/>
            </w:pPr>
          </w:p>
        </w:tc>
        <w:tc>
          <w:tcPr>
            <w:tcW w:w="1252" w:type="dxa"/>
            <w:tcBorders>
              <w:top w:val="single" w:sz="6" w:space="0" w:color="BFBFBF" w:themeColor="background1" w:themeShade="BF"/>
            </w:tcBorders>
          </w:tcPr>
          <w:p w14:paraId="129ECA81" w14:textId="77777777" w:rsidR="00722A16" w:rsidRDefault="00722A16" w:rsidP="00722A16">
            <w:pPr>
              <w:pStyle w:val="Dates"/>
            </w:pPr>
          </w:p>
        </w:tc>
      </w:tr>
      <w:tr w:rsidR="00722A16" w14:paraId="47230E7E" w14:textId="77777777" w:rsidTr="008477B8">
        <w:trPr>
          <w:trHeight w:hRule="exact" w:val="351"/>
        </w:trPr>
        <w:tc>
          <w:tcPr>
            <w:tcW w:w="1263" w:type="dxa"/>
          </w:tcPr>
          <w:p w14:paraId="463CE2F8" w14:textId="77777777" w:rsidR="00722A16" w:rsidRDefault="00722A16" w:rsidP="00722A16"/>
        </w:tc>
        <w:tc>
          <w:tcPr>
            <w:tcW w:w="2571" w:type="dxa"/>
          </w:tcPr>
          <w:p w14:paraId="28DC1325" w14:textId="3BE58175" w:rsidR="00722A16" w:rsidRDefault="00722A16" w:rsidP="00722A16"/>
        </w:tc>
        <w:tc>
          <w:tcPr>
            <w:tcW w:w="2505" w:type="dxa"/>
          </w:tcPr>
          <w:p w14:paraId="1DD73E1F" w14:textId="77777777" w:rsidR="00722A16" w:rsidRDefault="00722A16" w:rsidP="00722A16"/>
        </w:tc>
        <w:tc>
          <w:tcPr>
            <w:tcW w:w="2283" w:type="dxa"/>
          </w:tcPr>
          <w:p w14:paraId="6576F045" w14:textId="77777777" w:rsidR="00722A16" w:rsidRDefault="00722A16" w:rsidP="00722A16"/>
        </w:tc>
        <w:tc>
          <w:tcPr>
            <w:tcW w:w="2304" w:type="dxa"/>
          </w:tcPr>
          <w:p w14:paraId="1EEC6C12" w14:textId="77777777" w:rsidR="00722A16" w:rsidRDefault="00722A16" w:rsidP="00722A16"/>
        </w:tc>
        <w:tc>
          <w:tcPr>
            <w:tcW w:w="2206" w:type="dxa"/>
          </w:tcPr>
          <w:p w14:paraId="6EFAC2AE" w14:textId="77777777" w:rsidR="00722A16" w:rsidRDefault="00722A16" w:rsidP="00722A16"/>
        </w:tc>
        <w:tc>
          <w:tcPr>
            <w:tcW w:w="1252" w:type="dxa"/>
          </w:tcPr>
          <w:p w14:paraId="250B8CBE" w14:textId="77777777" w:rsidR="00722A16" w:rsidRDefault="00722A16" w:rsidP="00722A16"/>
        </w:tc>
      </w:tr>
    </w:tbl>
    <w:p w14:paraId="26EFDDD4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023E" w14:textId="77777777" w:rsidR="00057517" w:rsidRDefault="00057517">
      <w:pPr>
        <w:spacing w:before="0" w:after="0"/>
      </w:pPr>
      <w:r>
        <w:separator/>
      </w:r>
    </w:p>
  </w:endnote>
  <w:endnote w:type="continuationSeparator" w:id="0">
    <w:p w14:paraId="41283596" w14:textId="77777777" w:rsidR="00057517" w:rsidRDefault="0005751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F3D6" w14:textId="77777777" w:rsidR="00057517" w:rsidRDefault="00057517">
      <w:pPr>
        <w:spacing w:before="0" w:after="0"/>
      </w:pPr>
      <w:r>
        <w:separator/>
      </w:r>
    </w:p>
  </w:footnote>
  <w:footnote w:type="continuationSeparator" w:id="0">
    <w:p w14:paraId="182FE2F2" w14:textId="77777777" w:rsidR="00057517" w:rsidRDefault="0005751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3312568">
    <w:abstractNumId w:val="9"/>
  </w:num>
  <w:num w:numId="2" w16cid:durableId="345013773">
    <w:abstractNumId w:val="7"/>
  </w:num>
  <w:num w:numId="3" w16cid:durableId="582838577">
    <w:abstractNumId w:val="6"/>
  </w:num>
  <w:num w:numId="4" w16cid:durableId="1776361791">
    <w:abstractNumId w:val="5"/>
  </w:num>
  <w:num w:numId="5" w16cid:durableId="501317026">
    <w:abstractNumId w:val="4"/>
  </w:num>
  <w:num w:numId="6" w16cid:durableId="1542783325">
    <w:abstractNumId w:val="8"/>
  </w:num>
  <w:num w:numId="7" w16cid:durableId="873806616">
    <w:abstractNumId w:val="3"/>
  </w:num>
  <w:num w:numId="8" w16cid:durableId="1621297997">
    <w:abstractNumId w:val="2"/>
  </w:num>
  <w:num w:numId="9" w16cid:durableId="500319767">
    <w:abstractNumId w:val="1"/>
  </w:num>
  <w:num w:numId="10" w16cid:durableId="126603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2"/>
    <w:docVar w:name="MonthStart" w:val="2/1/2022"/>
    <w:docVar w:name="ShowDynamicGuides" w:val="1"/>
    <w:docVar w:name="ShowMarginGuides" w:val="0"/>
    <w:docVar w:name="ShowOutlines" w:val="0"/>
    <w:docVar w:name="ShowStaticGuides" w:val="0"/>
  </w:docVars>
  <w:rsids>
    <w:rsidRoot w:val="006130AA"/>
    <w:rsid w:val="0000718F"/>
    <w:rsid w:val="000154B6"/>
    <w:rsid w:val="00025B7C"/>
    <w:rsid w:val="00047527"/>
    <w:rsid w:val="00056814"/>
    <w:rsid w:val="00057517"/>
    <w:rsid w:val="0006779F"/>
    <w:rsid w:val="000A20FE"/>
    <w:rsid w:val="000B2ED7"/>
    <w:rsid w:val="000F0D57"/>
    <w:rsid w:val="0011772B"/>
    <w:rsid w:val="00133551"/>
    <w:rsid w:val="0013627A"/>
    <w:rsid w:val="0014304E"/>
    <w:rsid w:val="00164939"/>
    <w:rsid w:val="001759CD"/>
    <w:rsid w:val="0019343C"/>
    <w:rsid w:val="001A3A8D"/>
    <w:rsid w:val="001B06CC"/>
    <w:rsid w:val="001C5DC3"/>
    <w:rsid w:val="001D5923"/>
    <w:rsid w:val="001F6A0A"/>
    <w:rsid w:val="00212328"/>
    <w:rsid w:val="00226C86"/>
    <w:rsid w:val="0024092F"/>
    <w:rsid w:val="00263561"/>
    <w:rsid w:val="00275DB4"/>
    <w:rsid w:val="0027715D"/>
    <w:rsid w:val="0027720C"/>
    <w:rsid w:val="00277926"/>
    <w:rsid w:val="0028210B"/>
    <w:rsid w:val="002861B5"/>
    <w:rsid w:val="002C17B2"/>
    <w:rsid w:val="002D4F4C"/>
    <w:rsid w:val="002D689D"/>
    <w:rsid w:val="002F4EDC"/>
    <w:rsid w:val="002F6E35"/>
    <w:rsid w:val="002F745B"/>
    <w:rsid w:val="00314014"/>
    <w:rsid w:val="0033124B"/>
    <w:rsid w:val="00347239"/>
    <w:rsid w:val="00350650"/>
    <w:rsid w:val="003628E2"/>
    <w:rsid w:val="003862D3"/>
    <w:rsid w:val="003B6441"/>
    <w:rsid w:val="003C0354"/>
    <w:rsid w:val="003D0B5E"/>
    <w:rsid w:val="003D7DDA"/>
    <w:rsid w:val="003E2A25"/>
    <w:rsid w:val="003F5A78"/>
    <w:rsid w:val="00406C2A"/>
    <w:rsid w:val="00420111"/>
    <w:rsid w:val="00441385"/>
    <w:rsid w:val="00454FED"/>
    <w:rsid w:val="00455242"/>
    <w:rsid w:val="00457F35"/>
    <w:rsid w:val="004C0892"/>
    <w:rsid w:val="004C5B17"/>
    <w:rsid w:val="004D758E"/>
    <w:rsid w:val="004E1683"/>
    <w:rsid w:val="005117E8"/>
    <w:rsid w:val="00512667"/>
    <w:rsid w:val="00521EDA"/>
    <w:rsid w:val="00543FE8"/>
    <w:rsid w:val="00550A8C"/>
    <w:rsid w:val="005562FE"/>
    <w:rsid w:val="00556DE6"/>
    <w:rsid w:val="00557989"/>
    <w:rsid w:val="005744D1"/>
    <w:rsid w:val="0058670D"/>
    <w:rsid w:val="00604997"/>
    <w:rsid w:val="006130AA"/>
    <w:rsid w:val="00641918"/>
    <w:rsid w:val="0065691C"/>
    <w:rsid w:val="00672DCF"/>
    <w:rsid w:val="0067476E"/>
    <w:rsid w:val="006815EA"/>
    <w:rsid w:val="006D4337"/>
    <w:rsid w:val="006D5E09"/>
    <w:rsid w:val="00706741"/>
    <w:rsid w:val="00710A85"/>
    <w:rsid w:val="00722A16"/>
    <w:rsid w:val="00731C0C"/>
    <w:rsid w:val="00755677"/>
    <w:rsid w:val="007564A4"/>
    <w:rsid w:val="007777B1"/>
    <w:rsid w:val="007940B8"/>
    <w:rsid w:val="007A49F2"/>
    <w:rsid w:val="007B2890"/>
    <w:rsid w:val="007D3591"/>
    <w:rsid w:val="007D501B"/>
    <w:rsid w:val="007F0ED0"/>
    <w:rsid w:val="007F7720"/>
    <w:rsid w:val="008049C0"/>
    <w:rsid w:val="008477B8"/>
    <w:rsid w:val="00873F60"/>
    <w:rsid w:val="00874C9A"/>
    <w:rsid w:val="00890186"/>
    <w:rsid w:val="008F7739"/>
    <w:rsid w:val="00902D58"/>
    <w:rsid w:val="009035F5"/>
    <w:rsid w:val="00944085"/>
    <w:rsid w:val="00946A27"/>
    <w:rsid w:val="00957F8B"/>
    <w:rsid w:val="00976C6F"/>
    <w:rsid w:val="00976F30"/>
    <w:rsid w:val="00986669"/>
    <w:rsid w:val="00991F4A"/>
    <w:rsid w:val="009A0FFF"/>
    <w:rsid w:val="00A4355A"/>
    <w:rsid w:val="00A4654E"/>
    <w:rsid w:val="00A73BBF"/>
    <w:rsid w:val="00A94402"/>
    <w:rsid w:val="00A96768"/>
    <w:rsid w:val="00AA29EF"/>
    <w:rsid w:val="00AA6622"/>
    <w:rsid w:val="00AB29FA"/>
    <w:rsid w:val="00B01522"/>
    <w:rsid w:val="00B03416"/>
    <w:rsid w:val="00B4203E"/>
    <w:rsid w:val="00B47FF2"/>
    <w:rsid w:val="00B53F95"/>
    <w:rsid w:val="00B65DEB"/>
    <w:rsid w:val="00B70858"/>
    <w:rsid w:val="00B7725B"/>
    <w:rsid w:val="00B8151A"/>
    <w:rsid w:val="00B85DE0"/>
    <w:rsid w:val="00BD1858"/>
    <w:rsid w:val="00C03F88"/>
    <w:rsid w:val="00C11D39"/>
    <w:rsid w:val="00C15279"/>
    <w:rsid w:val="00C604B9"/>
    <w:rsid w:val="00C71D73"/>
    <w:rsid w:val="00C7735D"/>
    <w:rsid w:val="00C77723"/>
    <w:rsid w:val="00C85C40"/>
    <w:rsid w:val="00CA394A"/>
    <w:rsid w:val="00CA6BFE"/>
    <w:rsid w:val="00CB1C1C"/>
    <w:rsid w:val="00CC389B"/>
    <w:rsid w:val="00CD3398"/>
    <w:rsid w:val="00CD7F92"/>
    <w:rsid w:val="00D17693"/>
    <w:rsid w:val="00D32CA0"/>
    <w:rsid w:val="00D75BC6"/>
    <w:rsid w:val="00D82043"/>
    <w:rsid w:val="00D82CB0"/>
    <w:rsid w:val="00D937A4"/>
    <w:rsid w:val="00DB6ADC"/>
    <w:rsid w:val="00DE6C1E"/>
    <w:rsid w:val="00DF051F"/>
    <w:rsid w:val="00DF32DE"/>
    <w:rsid w:val="00E02644"/>
    <w:rsid w:val="00E37793"/>
    <w:rsid w:val="00E404C7"/>
    <w:rsid w:val="00E54E11"/>
    <w:rsid w:val="00E66FAB"/>
    <w:rsid w:val="00E77D8D"/>
    <w:rsid w:val="00EA1691"/>
    <w:rsid w:val="00EB320B"/>
    <w:rsid w:val="00EC0E7A"/>
    <w:rsid w:val="00F419A9"/>
    <w:rsid w:val="00F4257F"/>
    <w:rsid w:val="00F51126"/>
    <w:rsid w:val="00F52042"/>
    <w:rsid w:val="00F616B7"/>
    <w:rsid w:val="00F755C9"/>
    <w:rsid w:val="00FA21CA"/>
    <w:rsid w:val="00FB1D61"/>
    <w:rsid w:val="00FD56F4"/>
    <w:rsid w:val="00FF0551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D67C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014"/>
  </w:style>
  <w:style w:type="paragraph" w:styleId="Heading1">
    <w:name w:val="heading 1"/>
    <w:basedOn w:val="Normal"/>
    <w:next w:val="Normal"/>
    <w:link w:val="Heading1Char"/>
    <w:uiPriority w:val="9"/>
    <w:unhideWhenUs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C661A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42011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42011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9CB38" w:themeColor="accent1" w:shadow="1"/>
        <w:left w:val="single" w:sz="2" w:space="10" w:color="99CB38" w:themeColor="accent1" w:shadow="1"/>
        <w:bottom w:val="single" w:sz="2" w:space="10" w:color="99CB38" w:themeColor="accent1" w:shadow="1"/>
        <w:right w:val="single" w:sz="2" w:space="10" w:color="99CB38" w:themeColor="accent1" w:shadow="1"/>
      </w:pBdr>
      <w:ind w:left="1152" w:right="1152"/>
    </w:pPr>
    <w:rPr>
      <w:i/>
      <w:iCs/>
      <w:color w:val="99CB38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9CB38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011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20111"/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9CB38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9CB38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C661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C661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11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D671B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AppData\Local\Microsoft\Office\16.0\DTS\en-US%7b465B2769-484A-41B3-BF64-8A0C0EADE00F%7d\%7bF2356323-08C5-4237-83ED-D9F4BE394D75%7dtf16382936_win3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07BD8FF4494B8B8897B20583208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CE3CC-ADEB-4BF7-849F-07C2B44F459C}"/>
      </w:docPartPr>
      <w:docPartBody>
        <w:p w:rsidR="00E55E39" w:rsidRDefault="007D3EEC">
          <w:pPr>
            <w:pStyle w:val="E307BD8FF4494B8B8897B20583208E5E"/>
          </w:pPr>
          <w:r>
            <w:t>Sunday</w:t>
          </w:r>
        </w:p>
      </w:docPartBody>
    </w:docPart>
    <w:docPart>
      <w:docPartPr>
        <w:name w:val="63C0C0939FBD4674BDE5D77F7C0F2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12EDC-7B7A-4679-B1C9-A4F50924BF30}"/>
      </w:docPartPr>
      <w:docPartBody>
        <w:p w:rsidR="00E55E39" w:rsidRDefault="007D3EEC">
          <w:pPr>
            <w:pStyle w:val="63C0C0939FBD4674BDE5D77F7C0F26A4"/>
          </w:pPr>
          <w:r>
            <w:t>Monday</w:t>
          </w:r>
        </w:p>
      </w:docPartBody>
    </w:docPart>
    <w:docPart>
      <w:docPartPr>
        <w:name w:val="0490D1AAD09C47F0BFDABA7807D2F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0349E-7891-493E-8DD4-E7C18F650FDC}"/>
      </w:docPartPr>
      <w:docPartBody>
        <w:p w:rsidR="00E55E39" w:rsidRDefault="007D3EEC">
          <w:pPr>
            <w:pStyle w:val="0490D1AAD09C47F0BFDABA7807D2FD63"/>
          </w:pPr>
          <w:r>
            <w:t>Tuesday</w:t>
          </w:r>
        </w:p>
      </w:docPartBody>
    </w:docPart>
    <w:docPart>
      <w:docPartPr>
        <w:name w:val="7A2179AD3710435499C456DCBF466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26400-8DB1-48A2-83D1-2941C51A600F}"/>
      </w:docPartPr>
      <w:docPartBody>
        <w:p w:rsidR="00E55E39" w:rsidRDefault="007D3EEC">
          <w:pPr>
            <w:pStyle w:val="7A2179AD3710435499C456DCBF46638F"/>
          </w:pPr>
          <w:r>
            <w:t>Wednesday</w:t>
          </w:r>
        </w:p>
      </w:docPartBody>
    </w:docPart>
    <w:docPart>
      <w:docPartPr>
        <w:name w:val="D79092AD6F0A42D7826AB1D535E1F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FC1C5-38D6-4562-8905-271D30594189}"/>
      </w:docPartPr>
      <w:docPartBody>
        <w:p w:rsidR="00E55E39" w:rsidRDefault="007D3EEC">
          <w:pPr>
            <w:pStyle w:val="D79092AD6F0A42D7826AB1D535E1F9FB"/>
          </w:pPr>
          <w:r>
            <w:t>Thursday</w:t>
          </w:r>
        </w:p>
      </w:docPartBody>
    </w:docPart>
    <w:docPart>
      <w:docPartPr>
        <w:name w:val="873DDD1AC13C4FCBB6107BF4C65B0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B597B-A7C0-4EBC-8330-39611E7B4FA8}"/>
      </w:docPartPr>
      <w:docPartBody>
        <w:p w:rsidR="00E55E39" w:rsidRDefault="007D3EEC">
          <w:pPr>
            <w:pStyle w:val="873DDD1AC13C4FCBB6107BF4C65B0F89"/>
          </w:pPr>
          <w:r>
            <w:t>Friday</w:t>
          </w:r>
        </w:p>
      </w:docPartBody>
    </w:docPart>
    <w:docPart>
      <w:docPartPr>
        <w:name w:val="48CEAD971D734FD1A931FBF989BEC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054C2-BED4-45BE-B055-7A1A82714F9F}"/>
      </w:docPartPr>
      <w:docPartBody>
        <w:p w:rsidR="00E55E39" w:rsidRDefault="007D3EEC">
          <w:pPr>
            <w:pStyle w:val="48CEAD971D734FD1A931FBF989BEC731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EC"/>
    <w:rsid w:val="000C6C02"/>
    <w:rsid w:val="00166006"/>
    <w:rsid w:val="0019343C"/>
    <w:rsid w:val="004820CC"/>
    <w:rsid w:val="005D0FF4"/>
    <w:rsid w:val="005F5D4B"/>
    <w:rsid w:val="0070160C"/>
    <w:rsid w:val="007511EB"/>
    <w:rsid w:val="007D3EEC"/>
    <w:rsid w:val="007F7297"/>
    <w:rsid w:val="008244F6"/>
    <w:rsid w:val="00C2485E"/>
    <w:rsid w:val="00C46645"/>
    <w:rsid w:val="00C92B98"/>
    <w:rsid w:val="00CE4CC0"/>
    <w:rsid w:val="00DA0475"/>
    <w:rsid w:val="00DF61FC"/>
    <w:rsid w:val="00E37793"/>
    <w:rsid w:val="00E55E39"/>
    <w:rsid w:val="00EB7063"/>
    <w:rsid w:val="00F52042"/>
    <w:rsid w:val="00F7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07BD8FF4494B8B8897B20583208E5E">
    <w:name w:val="E307BD8FF4494B8B8897B20583208E5E"/>
  </w:style>
  <w:style w:type="paragraph" w:customStyle="1" w:styleId="63C0C0939FBD4674BDE5D77F7C0F26A4">
    <w:name w:val="63C0C0939FBD4674BDE5D77F7C0F26A4"/>
  </w:style>
  <w:style w:type="paragraph" w:customStyle="1" w:styleId="0490D1AAD09C47F0BFDABA7807D2FD63">
    <w:name w:val="0490D1AAD09C47F0BFDABA7807D2FD63"/>
  </w:style>
  <w:style w:type="paragraph" w:customStyle="1" w:styleId="7A2179AD3710435499C456DCBF46638F">
    <w:name w:val="7A2179AD3710435499C456DCBF46638F"/>
  </w:style>
  <w:style w:type="paragraph" w:customStyle="1" w:styleId="D79092AD6F0A42D7826AB1D535E1F9FB">
    <w:name w:val="D79092AD6F0A42D7826AB1D535E1F9FB"/>
  </w:style>
  <w:style w:type="paragraph" w:customStyle="1" w:styleId="873DDD1AC13C4FCBB6107BF4C65B0F89">
    <w:name w:val="873DDD1AC13C4FCBB6107BF4C65B0F89"/>
  </w:style>
  <w:style w:type="paragraph" w:customStyle="1" w:styleId="48CEAD971D734FD1A931FBF989BEC731">
    <w:name w:val="48CEAD971D734FD1A931FBF989BEC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CDBCABF-D84F-46B5-BCD6-883218415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FAF646-ACED-408F-8ACE-8A2E85A20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BF721-5DBE-43DF-B9C3-9A4498AC87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{F2356323-08C5-4237-83ED-D9F4BE394D75}tf16382936_win32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2023-09-05T12:08:00Z</dcterms:created>
  <dcterms:modified xsi:type="dcterms:W3CDTF">2026-08-10T18:31:00Z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