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64E" w:rsidRDefault="00D96F5B" w:rsidP="0087264E">
      <w:pPr>
        <w:spacing w:line="2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6pt;margin-top:146.3pt;width:6.4pt;height:41.45pt;z-index:251659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29" w:line="38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87264E" w:rsidRDefault="0087264E">
                  <w:pPr>
                    <w:spacing w:line="38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0.95pt;margin-top:482.3pt;width:150.25pt;height:18.85pt;z-index:251660288;mso-position-horizontal-relative:page;mso-position-vertical-relative:page">
            <v:imagedata r:id="rId6" o:title="0642A190FB79457DBF4192F0A0A09AD3"/>
            <w10:wrap anchorx="page" anchory="page"/>
          </v:shape>
        </w:pict>
      </w:r>
      <w:r>
        <w:pict>
          <v:shape id="_x0000_s1028" type="#_x0000_t75" style="position:absolute;margin-left:230.95pt;margin-top:501.1pt;width:150.25pt;height:18.85pt;z-index:251661312;mso-position-horizontal-relative:page;mso-position-vertical-relative:page">
            <v:imagedata r:id="rId7" o:title="9C6976437B194BA2A8E461E6143A41D1"/>
            <w10:wrap anchorx="page" anchory="page"/>
          </v:shape>
        </w:pict>
      </w:r>
      <w:r>
        <w:pict>
          <v:shape id="_x0000_s1029" type="#_x0000_t75" style="position:absolute;margin-left:230.95pt;margin-top:519.95pt;width:150.25pt;height:18.85pt;z-index:251662336;mso-position-horizontal-relative:page;mso-position-vertical-relative:page">
            <v:imagedata r:id="rId8" o:title="65368BE7351842219E20B8E794C2B0C4"/>
            <w10:wrap anchorx="page" anchory="page"/>
          </v:shape>
        </w:pict>
      </w:r>
      <w:r>
        <w:pict>
          <v:shape id="_x0000_s1030" type="#_x0000_t75" style="position:absolute;margin-left:230.95pt;margin-top:538.8pt;width:150.25pt;height:18.85pt;z-index:251663360;mso-position-horizontal-relative:page;mso-position-vertical-relative:page">
            <v:imagedata r:id="rId9" o:title="BF687F3E83274246A956960CC390EFB3"/>
            <w10:wrap anchorx="page" anchory="page"/>
          </v:shape>
        </w:pict>
      </w:r>
      <w:r>
        <w:pict>
          <v:shape id="_x0000_s1031" type="#_x0000_t75" style="position:absolute;margin-left:230.95pt;margin-top:557.65pt;width:150.25pt;height:18.85pt;z-index:251664384;mso-position-horizontal-relative:page;mso-position-vertical-relative:page">
            <v:imagedata r:id="rId10" o:title="66128A5172794A9481F5FA850D11D6BB"/>
            <w10:wrap anchorx="page" anchory="page"/>
          </v:shape>
        </w:pict>
      </w:r>
      <w:r>
        <w:pict>
          <v:shape id="_x0000_s1032" type="#_x0000_t75" style="position:absolute;margin-left:230.95pt;margin-top:576.5pt;width:150.25pt;height:18.85pt;z-index:251665408;mso-position-horizontal-relative:page;mso-position-vertical-relative:page">
            <v:imagedata r:id="rId11" o:title="EB7E619390214B00BE5A9CD8921EBAF7"/>
            <w10:wrap anchorx="page" anchory="page"/>
          </v:shape>
        </w:pict>
      </w:r>
      <w:r>
        <w:pict>
          <v:shape id="_x0000_s1033" type="#_x0000_t75" style="position:absolute;margin-left:230.95pt;margin-top:595.3pt;width:150.25pt;height:18.85pt;z-index:251666432;mso-position-horizontal-relative:page;mso-position-vertical-relative:page">
            <v:imagedata r:id="rId6" o:title="A804107D3E484EC498B69D4E64A48EF4"/>
            <w10:wrap anchorx="page" anchory="page"/>
          </v:shape>
        </w:pict>
      </w:r>
      <w:r>
        <w:pict>
          <v:shape id="_x0000_s1034" type="#_x0000_t202" style="position:absolute;margin-left:381pt;margin-top:597.85pt;width:6.4pt;height:20.7pt;z-index:251667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38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42.55pt;margin-top:635.2pt;width:4.75pt;height:28.1pt;z-index:251668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42.55pt;margin-top:741.25pt;width:5.3pt;height:16.4pt;z-index:251669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99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spacing w:line="446" w:lineRule="exact"/>
        <w:ind w:right="-113"/>
      </w:pPr>
      <w:r>
        <w:rPr>
          <w:rFonts w:ascii="Arial" w:eastAsia="Arial" w:hAnsi="Arial" w:cs="Arial"/>
          <w:b/>
          <w:bCs/>
          <w:color w:val="000000"/>
          <w:sz w:val="40"/>
          <w:szCs w:val="40"/>
        </w:rPr>
        <w:t xml:space="preserve">Provincial Protocol Guidelines </w:t>
      </w:r>
    </w:p>
    <w:p w:rsidR="0087264E" w:rsidRDefault="0087264E">
      <w:pPr>
        <w:spacing w:line="20" w:lineRule="exact"/>
        <w:sectPr w:rsidR="0087264E">
          <w:pgSz w:w="12240" w:h="15840"/>
          <w:pgMar w:top="2447" w:right="3103" w:bottom="0" w:left="3222" w:header="720" w:footer="720" w:gutter="0"/>
          <w:cols w:space="720"/>
        </w:sectPr>
      </w:pPr>
    </w:p>
    <w:p w:rsidR="0087264E" w:rsidRDefault="0087264E">
      <w:pPr>
        <w:tabs>
          <w:tab w:val="left" w:pos="2386"/>
        </w:tabs>
        <w:spacing w:before="844" w:line="453" w:lineRule="exact"/>
        <w:ind w:right="-113"/>
      </w:pPr>
      <w:r>
        <w:rPr>
          <w:rFonts w:ascii="Arial" w:eastAsia="Arial" w:hAnsi="Arial" w:cs="Arial"/>
          <w:b/>
          <w:bCs/>
          <w:color w:val="000000"/>
          <w:sz w:val="40"/>
          <w:szCs w:val="40"/>
        </w:rPr>
        <w:lastRenderedPageBreak/>
        <w:t xml:space="preserve">Emergency Medical Responder </w:t>
      </w:r>
      <w:r>
        <w:rPr>
          <w:rFonts w:ascii="Arial" w:eastAsia="Arial" w:hAnsi="Arial" w:cs="Arial"/>
          <w:b/>
          <w:bCs/>
          <w:color w:val="000000"/>
          <w:spacing w:val="11964"/>
          <w:sz w:val="40"/>
          <w:szCs w:val="40"/>
        </w:rPr>
        <w:t xml:space="preserve"> </w:t>
      </w:r>
      <w:r>
        <w:tab/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 xml:space="preserve">(EMR)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039" w:bottom="0" w:left="3157" w:header="720" w:footer="720" w:gutter="0"/>
          <w:cols w:space="720"/>
        </w:sectPr>
      </w:pPr>
    </w:p>
    <w:p w:rsidR="0087264E" w:rsidRDefault="0087264E">
      <w:pPr>
        <w:tabs>
          <w:tab w:val="left" w:pos="1822"/>
        </w:tabs>
        <w:spacing w:before="13" w:after="29" w:line="385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87264E" w:rsidRDefault="0087264E">
      <w:pPr>
        <w:tabs>
          <w:tab w:val="left" w:pos="1822"/>
        </w:tabs>
        <w:spacing w:after="29" w:line="385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87264E" w:rsidRDefault="0087264E">
      <w:pPr>
        <w:tabs>
          <w:tab w:val="left" w:pos="1822"/>
        </w:tabs>
        <w:spacing w:after="29" w:line="385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87264E" w:rsidRDefault="0087264E">
      <w:pPr>
        <w:tabs>
          <w:tab w:val="left" w:pos="1822"/>
        </w:tabs>
        <w:spacing w:after="29" w:line="385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87264E" w:rsidRDefault="0087264E">
      <w:pPr>
        <w:tabs>
          <w:tab w:val="left" w:pos="1822"/>
        </w:tabs>
        <w:spacing w:after="29" w:line="385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87264E" w:rsidRDefault="0087264E">
      <w:pPr>
        <w:tabs>
          <w:tab w:val="left" w:pos="1822"/>
        </w:tabs>
        <w:spacing w:after="29" w:line="385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87264E" w:rsidRDefault="0087264E">
      <w:pPr>
        <w:spacing w:after="29" w:line="385" w:lineRule="exact"/>
        <w:ind w:right="-113"/>
      </w:pPr>
      <w:r>
        <w:rPr>
          <w:rFonts w:ascii="Arial" w:eastAsia="Arial" w:hAnsi="Arial" w:cs="Arial"/>
          <w:color w:val="000000"/>
          <w:sz w:val="36"/>
          <w:szCs w:val="36"/>
        </w:rPr>
        <w:t xml:space="preserve">EMA Licensing Branch </w:t>
      </w:r>
    </w:p>
    <w:p w:rsidR="0087264E" w:rsidRDefault="0087264E">
      <w:pPr>
        <w:tabs>
          <w:tab w:val="left" w:pos="1822"/>
        </w:tabs>
        <w:spacing w:after="29" w:line="385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87264E" w:rsidRDefault="0087264E">
      <w:pPr>
        <w:tabs>
          <w:tab w:val="left" w:pos="1822"/>
        </w:tabs>
        <w:spacing w:after="29" w:line="385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87264E" w:rsidRDefault="0087264E">
      <w:pPr>
        <w:tabs>
          <w:tab w:val="left" w:pos="1822"/>
        </w:tabs>
        <w:spacing w:after="29" w:line="385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87264E" w:rsidRDefault="0087264E">
      <w:pPr>
        <w:tabs>
          <w:tab w:val="left" w:pos="1822"/>
        </w:tabs>
        <w:spacing w:after="29" w:line="385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87264E" w:rsidRDefault="0087264E">
      <w:pPr>
        <w:tabs>
          <w:tab w:val="left" w:pos="1822"/>
        </w:tabs>
        <w:spacing w:line="385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194" w:bottom="0" w:left="4298" w:header="720" w:footer="720" w:gutter="0"/>
          <w:cols w:space="720"/>
        </w:sectPr>
      </w:pPr>
    </w:p>
    <w:p w:rsidR="0087264E" w:rsidRDefault="0087264E">
      <w:pPr>
        <w:spacing w:before="2667" w:line="385" w:lineRule="exact"/>
        <w:ind w:right="-113"/>
      </w:pPr>
      <w:r>
        <w:rPr>
          <w:rFonts w:ascii="Arial" w:eastAsia="Arial" w:hAnsi="Arial" w:cs="Arial"/>
          <w:color w:val="000000"/>
          <w:sz w:val="36"/>
          <w:szCs w:val="36"/>
        </w:rPr>
        <w:lastRenderedPageBreak/>
        <w:t xml:space="preserve">Ministry of Health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625" w:bottom="0" w:left="4729" w:header="720" w:footer="720" w:gutter="0"/>
          <w:cols w:space="720"/>
        </w:sectPr>
      </w:pPr>
    </w:p>
    <w:p w:rsidR="0087264E" w:rsidRDefault="0087264E">
      <w:pPr>
        <w:spacing w:before="2179" w:line="257" w:lineRule="exact"/>
        <w:ind w:right="-1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Revised: February 2007 </w:t>
      </w:r>
    </w:p>
    <w:p w:rsidR="0087264E" w:rsidRDefault="0087264E" w:rsidP="0087264E">
      <w:pPr>
        <w:spacing w:line="20" w:lineRule="exact"/>
        <w:ind w:right="-113"/>
        <w:sectPr w:rsidR="0087264E" w:rsidSect="00685808">
          <w:type w:val="continuous"/>
          <w:pgSz w:w="12240" w:h="15840"/>
          <w:pgMar w:top="1440" w:right="968" w:bottom="0" w:left="8639" w:header="720" w:footer="720" w:gutter="0"/>
          <w:cols w:space="720"/>
        </w:sectPr>
      </w:pPr>
    </w:p>
    <w:p w:rsidR="0087264E" w:rsidRDefault="0087264E" w:rsidP="0087264E">
      <w:pPr>
        <w:spacing w:line="20" w:lineRule="exact"/>
      </w:pPr>
    </w:p>
    <w:p w:rsidR="0087264E" w:rsidRDefault="0087264E" w:rsidP="0087264E">
      <w:pPr>
        <w:spacing w:line="20" w:lineRule="exact"/>
        <w:sectPr w:rsidR="0087264E" w:rsidSect="003077B6">
          <w:pgSz w:w="12240" w:h="15840"/>
          <w:pgMar w:top="1440" w:right="1440" w:bottom="0" w:left="1440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1039" type="#_x0000_t202" style="position:absolute;margin-left:42.55pt;margin-top:56.95pt;width:4.75pt;height:14.3pt;z-index:-251642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42.55pt;margin-top:69pt;width:508.4pt;height:14.7pt;z-index:-251641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>Introduction .................................................................................................................................................................3</w:t>
                  </w:r>
                  <w:r w:rsidRPr="00F47FE2">
                    <w:rPr>
                      <w:color w:val="000000"/>
                      <w:spacing w:val="79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42.55pt;margin-top:80.45pt;width:508.4pt;height:14.7pt;z-index:-251640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Guidelines to Qualifications ........................................................................................................................................4</w:t>
                  </w:r>
                  <w:r w:rsidRPr="00F47FE2">
                    <w:rPr>
                      <w:color w:val="000000"/>
                      <w:spacing w:val="-5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60.55pt;margin-top:92.85pt;width:490.4pt;height:14.7pt;z-index:-251639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w w:val="99"/>
                    </w:rPr>
                    <w:t>Patient Care Skills .............................................................................................................................. 4</w:t>
                  </w:r>
                  <w:r w:rsidRPr="00F47FE2">
                    <w:rPr>
                      <w:color w:val="000000"/>
                      <w:spacing w:val="80"/>
                      <w:w w:val="99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60.55pt;margin-top:105.45pt;width:490.4pt;height:14.7pt;z-index:-251638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w w:val="99"/>
                    </w:rPr>
                    <w:t>Drugs .................................................................................................................................................. 5</w:t>
                  </w:r>
                  <w:r w:rsidRPr="00F47FE2">
                    <w:rPr>
                      <w:color w:val="000000"/>
                      <w:spacing w:val="68"/>
                      <w:w w:val="99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42.55pt;margin-top:117.1pt;width:508.4pt;height:14.7pt;z-index:-251637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Patient Assessment Model..........................................................................................................................................6</w:t>
                  </w:r>
                  <w:r w:rsidRPr="00F47FE2">
                    <w:rPr>
                      <w:color w:val="000000"/>
                      <w:spacing w:val="-48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60.55pt;margin-top:129.55pt;width:490.4pt;height:14.7pt;z-index:-251636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Guidelines........................................................................................................................................... 7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42.55pt;margin-top:141.15pt;width:508.4pt;height:14.7pt;z-index:-251635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Blood Pressure – Information .....................................................................................................................................9</w:t>
                  </w:r>
                  <w:r w:rsidRPr="00F47FE2">
                    <w:rPr>
                      <w:color w:val="000000"/>
                      <w:spacing w:val="-48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42.55pt;margin-top:152.65pt;width:508.4pt;height:14.7pt;z-index:-251634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>BLS Treatment - Introduction .................................................................................................................................... 11</w:t>
                  </w:r>
                  <w:r w:rsidRPr="00F47FE2">
                    <w:rPr>
                      <w:color w:val="000000"/>
                      <w:spacing w:val="2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42.55pt;margin-top:164.1pt;width:508.4pt;height:14.7pt;z-index:-251633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Wound Care ..............................................................................................................................................................12</w:t>
                  </w:r>
                  <w:r w:rsidRPr="00F47FE2">
                    <w:rPr>
                      <w:color w:val="000000"/>
                      <w:spacing w:val="-103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42.55pt;margin-top:175.55pt;width:508.4pt;height:14.7pt;z-index:-25163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Fracture Management...............................................................................................................................................13</w:t>
                  </w:r>
                  <w:r w:rsidRPr="00F47FE2">
                    <w:rPr>
                      <w:color w:val="000000"/>
                      <w:spacing w:val="-4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42.55pt;margin-top:187pt;width:508.4pt;height:14.7pt;z-index:-251631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Traction Splint ...........................................................................................................................................................14</w:t>
                  </w:r>
                  <w:r w:rsidRPr="00F47FE2">
                    <w:rPr>
                      <w:color w:val="000000"/>
                      <w:spacing w:val="-99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42.55pt;margin-top:198.45pt;width:508.4pt;height:14.7pt;z-index:-251630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>Spinal Management ..................................................................................................................................................15</w:t>
                  </w:r>
                  <w:r w:rsidRPr="00F47FE2">
                    <w:rPr>
                      <w:color w:val="000000"/>
                      <w:spacing w:val="86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42.55pt;margin-top:209.95pt;width:508.4pt;height:14.7pt;z-index:-251629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Burn Management ....................................................................................................................................................16</w:t>
                  </w:r>
                  <w:r w:rsidRPr="00F47FE2">
                    <w:rPr>
                      <w:color w:val="000000"/>
                      <w:spacing w:val="-5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42.55pt;margin-top:221.4pt;width:508.4pt;height:14.7pt;z-index:-251628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Hypothermia..............................................................................................................................................................17</w:t>
                  </w:r>
                  <w:r w:rsidRPr="00F47FE2">
                    <w:rPr>
                      <w:color w:val="000000"/>
                      <w:spacing w:val="-6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42.55pt;margin-top:232.85pt;width:508.4pt;height:14.7pt;z-index:-251627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>Congestive Heart Failure or Pulmonary Edema – Flowchart ....................................................................................18</w:t>
                  </w:r>
                  <w:r w:rsidRPr="00F47FE2">
                    <w:rPr>
                      <w:color w:val="000000"/>
                      <w:spacing w:val="123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42.55pt;margin-top:244.3pt;width:508.4pt;height:14.7pt;z-index:-251626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Chest Trauma - Flowchart.........................................................................................................................................19</w:t>
                  </w:r>
                  <w:r w:rsidRPr="00F47FE2">
                    <w:rPr>
                      <w:color w:val="000000"/>
                      <w:spacing w:val="-48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42.55pt;margin-top:255.75pt;width:508.4pt;height:14.7pt;z-index:-251625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>Abdominal Injuries – Flowchart .................................................................................................................................20</w:t>
                  </w:r>
                  <w:r w:rsidRPr="00F47FE2">
                    <w:rPr>
                      <w:color w:val="000000"/>
                      <w:spacing w:val="84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42.55pt;margin-top:267.25pt;width:508.4pt;height:14.7pt;z-index:-251624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Electrical Contact – Flowchart ..................................................................................................................................21</w:t>
                  </w:r>
                  <w:r w:rsidRPr="00F47FE2">
                    <w:rPr>
                      <w:color w:val="000000"/>
                      <w:spacing w:val="-48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42.55pt;margin-top:278.7pt;width:508.4pt;height:14.7pt;z-index:-251623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Heatstroke - Flowchart ..............................................................................................................................................22</w:t>
                  </w:r>
                  <w:r w:rsidRPr="00F47FE2">
                    <w:rPr>
                      <w:color w:val="000000"/>
                      <w:spacing w:val="-9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" type="#_x0000_t202" style="position:absolute;margin-left:42.55pt;margin-top:290.15pt;width:508.4pt;height:14.7pt;z-index:-251622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Drowning/Near Drowning – Flowchart ......................................................................................................................23</w:t>
                  </w:r>
                  <w:r w:rsidRPr="00F47FE2">
                    <w:rPr>
                      <w:color w:val="000000"/>
                      <w:spacing w:val="-35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42.55pt;margin-top:301.6pt;width:508.4pt;height:14.7pt;z-index:-251621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Sample History Questions ........................................................................................................................................24</w:t>
                  </w:r>
                  <w:r w:rsidRPr="00F47FE2">
                    <w:rPr>
                      <w:color w:val="000000"/>
                      <w:spacing w:val="-48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42.55pt;margin-top:313.05pt;width:508.4pt;height:14.7pt;z-index:-251620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Assessing LOC Using AVPU.....................................................................................................................................25</w:t>
                  </w:r>
                  <w:r w:rsidRPr="00F47FE2">
                    <w:rPr>
                      <w:color w:val="000000"/>
                      <w:spacing w:val="-46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42.55pt;margin-top:324.55pt;width:508.4pt;height:14.7pt;z-index:-251619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>using glasgow coma scale ........................................................................................................................................25</w:t>
                  </w:r>
                  <w:r w:rsidRPr="00F47FE2">
                    <w:rPr>
                      <w:color w:val="000000"/>
                      <w:spacing w:val="92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42.55pt;margin-top:336pt;width:508.4pt;height:14.7pt;z-index:-251618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>Some Accepted Abbreviations ..................................................................................................................................26</w:t>
                  </w:r>
                  <w:r w:rsidRPr="00F47FE2">
                    <w:rPr>
                      <w:color w:val="000000"/>
                      <w:spacing w:val="8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42.55pt;margin-top:347.45pt;width:508.4pt;height:14.7pt;z-index:-251617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EMR ..........................................................................................................................................................................29</w:t>
                  </w:r>
                  <w:r w:rsidRPr="00F47FE2">
                    <w:rPr>
                      <w:color w:val="000000"/>
                      <w:spacing w:val="-10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42.55pt;margin-top:358.9pt;width:508.4pt;height:14.7pt;z-index:-251616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Protocols and Procedures.........................................................................................................................................29</w:t>
                  </w:r>
                  <w:r w:rsidRPr="00F47FE2">
                    <w:rPr>
                      <w:color w:val="000000"/>
                      <w:spacing w:val="-38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42.55pt;margin-top:370.35pt;width:508.4pt;height:14.7pt;z-index:-25161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IV Maintenance Rate ................................................................................................................................................30</w:t>
                  </w:r>
                  <w:r w:rsidRPr="00F47FE2">
                    <w:rPr>
                      <w:color w:val="000000"/>
                      <w:spacing w:val="-5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42.55pt;margin-top:381.85pt;width:508.4pt;height:14.7pt;z-index:-25161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>IV Maintenance .........................................................................................................................................................30</w:t>
                  </w:r>
                  <w:r w:rsidRPr="00F47FE2">
                    <w:rPr>
                      <w:color w:val="000000"/>
                      <w:spacing w:val="78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42.55pt;margin-top:393.3pt;width:508.4pt;height:14.7pt;z-index:-25161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CPR/AED ..................................................................................................................................................................31</w:t>
                  </w:r>
                  <w:r w:rsidRPr="00F47FE2">
                    <w:rPr>
                      <w:color w:val="000000"/>
                      <w:spacing w:val="-96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42.55pt;margin-top:404.75pt;width:508.4pt;height:14.7pt;z-index:-251612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>Cardiac Chest Pain ...................................................................................................................................................36</w:t>
                  </w:r>
                  <w:r w:rsidRPr="00F47FE2">
                    <w:rPr>
                      <w:color w:val="000000"/>
                      <w:spacing w:val="82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42.55pt;margin-top:416.2pt;width:508.4pt;height:14.7pt;z-index:-251611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Nitroglycerin - Information .........................................................................................................................................37</w:t>
                  </w:r>
                  <w:r w:rsidRPr="00F47FE2">
                    <w:rPr>
                      <w:color w:val="000000"/>
                      <w:spacing w:val="-9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42.55pt;margin-top:427.65pt;width:508.4pt;height:14.7pt;z-index:-251610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>Oxygenation Management Using a Pulse Oximeter .................................................................................................38</w:t>
                  </w:r>
                  <w:r w:rsidRPr="00F47FE2">
                    <w:rPr>
                      <w:color w:val="000000"/>
                      <w:spacing w:val="128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60.55pt;margin-top:440.1pt;width:490.4pt;height:14.7pt;z-index:-251609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w w:val="99"/>
                    </w:rPr>
                    <w:t>Pulse Oximeter Protocol and Procedure .......................................................................................... 40</w:t>
                  </w:r>
                  <w:r w:rsidRPr="00F47FE2">
                    <w:rPr>
                      <w:color w:val="000000"/>
                      <w:spacing w:val="81"/>
                      <w:w w:val="99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42.55pt;margin-top:451.75pt;width:508.4pt;height:14.7pt;z-index:-251608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Pain Using Entonox ..................................................................................................................................................41</w:t>
                  </w:r>
                  <w:r w:rsidRPr="00F47FE2">
                    <w:rPr>
                      <w:color w:val="000000"/>
                      <w:spacing w:val="-6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60.55pt;margin-top:464.15pt;width:490.4pt;height:14.7pt;z-index:-251607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5" w:lineRule="exact"/>
                  </w:pPr>
                  <w:r w:rsidRPr="00F47FE2">
                    <w:rPr>
                      <w:rFonts w:ascii="Arial" w:eastAsia="Arial" w:hAnsi="Arial" w:cs="Arial"/>
                      <w:color w:val="000000"/>
                      <w:w w:val="99"/>
                    </w:rPr>
                    <w:t>Entonox – Information....................................................................................................................... 42</w:t>
                  </w:r>
                  <w:r w:rsidRPr="00F47FE2">
                    <w:rPr>
                      <w:color w:val="000000"/>
                      <w:spacing w:val="93"/>
                      <w:w w:val="99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295.25pt;margin-top:743.05pt;width:26.2pt;height:14.3pt;z-index:251671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- 1 -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42.55pt;margin-top:501.6pt;width:4.75pt;height:14.3pt;z-index:251672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spacing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Table of Contents </w:t>
      </w:r>
    </w:p>
    <w:p w:rsidR="0087264E" w:rsidRDefault="0087264E">
      <w:pPr>
        <w:spacing w:line="20" w:lineRule="exact"/>
        <w:sectPr w:rsidR="0087264E">
          <w:pgSz w:w="12240" w:h="15840"/>
          <w:pgMar w:top="844" w:right="9289" w:bottom="0" w:left="851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8384" w:line="257" w:lineRule="exact"/>
        <w:ind w:right="-113"/>
        <w:rPr>
          <w:color w:val="000000"/>
          <w:spacing w:val="45"/>
          <w:w w:val="99"/>
          <w:sz w:val="24"/>
          <w:szCs w:val="24"/>
        </w:rPr>
      </w:pPr>
      <w:r w:rsidRPr="00F47FE2">
        <w:rPr>
          <w:rFonts w:ascii="Arial" w:eastAsia="Arial" w:hAnsi="Arial" w:cs="Arial"/>
          <w:color w:val="000000"/>
          <w:spacing w:val="2"/>
          <w:sz w:val="19"/>
          <w:szCs w:val="19"/>
        </w:rPr>
        <w:lastRenderedPageBreak/>
        <w:t>Diabetic Emergencies ...............................................................................................................................................43</w:t>
      </w:r>
      <w:r w:rsidRPr="00F47FE2">
        <w:rPr>
          <w:color w:val="000000"/>
          <w:spacing w:val="86"/>
          <w:sz w:val="24"/>
          <w:szCs w:val="24"/>
        </w:rPr>
        <w:t xml:space="preserve"> </w:t>
      </w:r>
      <w:r>
        <w:rPr>
          <w:color w:val="000000"/>
          <w:spacing w:val="20169"/>
          <w:sz w:val="24"/>
          <w:szCs w:val="24"/>
        </w:rPr>
        <w:t xml:space="preserve"> </w:t>
      </w:r>
      <w:r>
        <w:tab/>
      </w:r>
      <w:r w:rsidRPr="00F47FE2">
        <w:rPr>
          <w:rFonts w:ascii="Arial" w:eastAsia="Arial" w:hAnsi="Arial" w:cs="Arial"/>
          <w:color w:val="000000"/>
          <w:w w:val="99"/>
        </w:rPr>
        <w:t>Diabetic – Information about Oral Glucose ....................................................................................... 44</w:t>
      </w:r>
      <w:r w:rsidRPr="00F47FE2">
        <w:rPr>
          <w:color w:val="000000"/>
          <w:spacing w:val="45"/>
          <w:w w:val="99"/>
          <w:sz w:val="24"/>
          <w:szCs w:val="24"/>
        </w:rPr>
        <w:t xml:space="preserve"> </w:t>
      </w:r>
    </w:p>
    <w:p w:rsidR="0087264E" w:rsidRDefault="0087264E" w:rsidP="0087264E">
      <w:pPr>
        <w:tabs>
          <w:tab w:val="left" w:pos="360"/>
        </w:tabs>
        <w:spacing w:line="20" w:lineRule="exact"/>
        <w:ind w:right="-113"/>
        <w:sectPr w:rsidR="0087264E" w:rsidSect="00FB4EFE">
          <w:type w:val="continuous"/>
          <w:pgSz w:w="12240" w:h="15840"/>
          <w:pgMar w:top="1440" w:right="1244" w:bottom="0" w:left="851" w:header="720" w:footer="720" w:gutter="0"/>
          <w:cols w:space="720"/>
        </w:sectPr>
      </w:pPr>
    </w:p>
    <w:p w:rsidR="0087264E" w:rsidRDefault="0087264E" w:rsidP="0087264E">
      <w:pPr>
        <w:spacing w:line="20" w:lineRule="exact"/>
      </w:pPr>
    </w:p>
    <w:p w:rsidR="0087264E" w:rsidRDefault="0087264E" w:rsidP="0087264E">
      <w:pPr>
        <w:spacing w:line="20" w:lineRule="exact"/>
        <w:sectPr w:rsidR="0087264E" w:rsidSect="00296961">
          <w:pgSz w:w="12240" w:h="15840"/>
          <w:pgMar w:top="1440" w:right="1440" w:bottom="0" w:left="1440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1075" style="position:absolute;margin-left:41.05pt;margin-top:91.6pt;width:529.9pt;height:.5pt;z-index:251711488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6" type="#_x0000_t202" style="position:absolute;margin-left:295.25pt;margin-top:743.05pt;width:26.2pt;height:14.3pt;z-index:251712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- 3 -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 xml:space="preserve">INTRODUCTION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165" w:bottom="0" w:left="851" w:header="720" w:footer="720" w:gutter="0"/>
          <w:cols w:space="720"/>
        </w:sectPr>
      </w:pPr>
    </w:p>
    <w:p w:rsidR="0087264E" w:rsidRDefault="0087264E">
      <w:pPr>
        <w:spacing w:before="247"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Important information - Please read carefully.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66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This document incorporates the most up-to-date information and protocols.  For the purposes of </w:t>
      </w:r>
      <w:r>
        <w:rPr>
          <w:rFonts w:ascii="Arial" w:eastAsia="Arial" w:hAnsi="Arial" w:cs="Arial"/>
          <w:color w:val="000000"/>
          <w:spacing w:val="206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licensure and licensing examination, the information contained within this document supersedes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any and all previous applicable protocols and procedures, as of February 2007.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66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Research and development in regard to CPR/AED actively continues.  Amendments to the </w:t>
      </w:r>
      <w:r>
        <w:rPr>
          <w:rFonts w:ascii="Arial" w:eastAsia="Arial" w:hAnsi="Arial" w:cs="Arial"/>
          <w:color w:val="000000"/>
          <w:spacing w:val="200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 may be made based on the results of this work.  No specific time line </w:t>
      </w:r>
    </w:p>
    <w:p w:rsidR="0087264E" w:rsidRDefault="0087264E">
      <w:pPr>
        <w:spacing w:after="19" w:line="269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has been established for these amendments but we are hopeful that it will be completed as soon </w:t>
      </w:r>
      <w:r>
        <w:rPr>
          <w:rFonts w:ascii="Arial" w:eastAsia="Arial" w:hAnsi="Arial" w:cs="Arial"/>
          <w:color w:val="000000"/>
          <w:spacing w:val="206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possible.  Please watch for updates to this material, which will be posted on our web site when </w:t>
      </w:r>
      <w:r>
        <w:rPr>
          <w:rFonts w:ascii="Arial" w:eastAsia="Arial" w:hAnsi="Arial" w:cs="Arial"/>
          <w:color w:val="000000"/>
          <w:spacing w:val="207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available.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66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For the purpose of clarification:  An EMR is an attendant who has completed an approved EMR </w:t>
      </w:r>
      <w:r>
        <w:rPr>
          <w:rFonts w:ascii="Arial" w:eastAsia="Arial" w:hAnsi="Arial" w:cs="Arial"/>
          <w:color w:val="000000"/>
          <w:spacing w:val="205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certification program (with all endorsements).  A PCP is an attendant that has completed the </w:t>
      </w:r>
    </w:p>
    <w:p w:rsidR="0087264E" w:rsidRDefault="0087264E">
      <w:pPr>
        <w:spacing w:after="19" w:line="269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Paramedic 1 certification-training program or was previously an IV restricted EMA 2.  PCP – IV is </w:t>
      </w:r>
      <w:r>
        <w:rPr>
          <w:rFonts w:ascii="Arial" w:eastAsia="Arial" w:hAnsi="Arial" w:cs="Arial"/>
          <w:color w:val="000000"/>
          <w:spacing w:val="207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attendant who has completed the PCP certification training, a previously licensed EMA 2 or a </w:t>
      </w:r>
      <w:r>
        <w:rPr>
          <w:rFonts w:ascii="Arial" w:eastAsia="Arial" w:hAnsi="Arial" w:cs="Arial"/>
          <w:color w:val="000000"/>
          <w:spacing w:val="206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previously licensed Paramedic 1 that has completed an approved IV course.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66" w:lineRule="exact"/>
        <w:ind w:right="-113"/>
      </w:pPr>
      <w:r w:rsidRPr="00E027F1">
        <w:rPr>
          <w:rFonts w:ascii="Arial" w:eastAsia="Arial" w:hAnsi="Arial" w:cs="Arial"/>
          <w:color w:val="000000"/>
          <w:w w:val="99"/>
          <w:sz w:val="24"/>
          <w:szCs w:val="24"/>
        </w:rPr>
        <w:t xml:space="preserve"> This document is now available through the EMA Licensing Branch intranet web site at</w:t>
      </w:r>
      <w:r w:rsidRPr="00E027F1">
        <w:rPr>
          <w:rFonts w:ascii="Arial" w:eastAsia="Arial" w:hAnsi="Arial" w:cs="Arial"/>
          <w:color w:val="000000"/>
          <w:spacing w:val="33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9643"/>
          <w:sz w:val="24"/>
          <w:szCs w:val="24"/>
        </w:rPr>
        <w:t xml:space="preserve"> </w:t>
      </w:r>
      <w:r w:rsidRPr="00E027F1">
        <w:rPr>
          <w:rFonts w:ascii="Arial" w:eastAsia="Arial" w:hAnsi="Arial" w:cs="Arial"/>
          <w:color w:val="0000FF"/>
          <w:w w:val="99"/>
          <w:sz w:val="24"/>
          <w:szCs w:val="24"/>
        </w:rPr>
        <w:t xml:space="preserve"> </w:t>
      </w:r>
      <w:hyperlink r:id="rId12" w:history="1">
        <w:r w:rsidRPr="00E027F1">
          <w:rPr>
            <w:rFonts w:ascii="Arial" w:eastAsia="Arial" w:hAnsi="Arial" w:cs="Arial"/>
            <w:color w:val="0000FF"/>
            <w:w w:val="99"/>
            <w:sz w:val="24"/>
            <w:szCs w:val="24"/>
          </w:rPr>
          <w:t>http://admin.moh.hnet.bc.ca/emaintra</w:t>
        </w:r>
      </w:hyperlink>
      <w:hyperlink r:id="rId13" w:history="1">
        <w:r w:rsidRPr="00E027F1">
          <w:rPr>
            <w:rFonts w:ascii="Arial" w:eastAsia="Arial" w:hAnsi="Arial" w:cs="Arial"/>
            <w:color w:val="000000"/>
            <w:w w:val="99"/>
            <w:sz w:val="24"/>
            <w:szCs w:val="24"/>
          </w:rPr>
          <w:t>.  Please access this site to obtain updates and to print</w:t>
        </w:r>
      </w:hyperlink>
      <w:r w:rsidRPr="00E027F1">
        <w:rPr>
          <w:rFonts w:ascii="Arial" w:eastAsia="Arial" w:hAnsi="Arial" w:cs="Arial"/>
          <w:color w:val="000000"/>
          <w:spacing w:val="50"/>
          <w:w w:val="99"/>
          <w:sz w:val="24"/>
          <w:szCs w:val="24"/>
        </w:rPr>
        <w:t xml:space="preserve"> </w:t>
      </w:r>
    </w:p>
    <w:p w:rsidR="0087264E" w:rsidRDefault="0087264E">
      <w:pPr>
        <w:spacing w:after="19" w:line="257" w:lineRule="exact"/>
        <w:ind w:right="-113"/>
      </w:pPr>
      <w:r w:rsidRPr="00E027F1">
        <w:rPr>
          <w:rFonts w:ascii="Arial" w:eastAsia="Arial" w:hAnsi="Arial" w:cs="Arial"/>
          <w:color w:val="000000"/>
          <w:w w:val="96"/>
          <w:sz w:val="24"/>
          <w:szCs w:val="24"/>
        </w:rPr>
        <w:t xml:space="preserve"> additional copies.</w:t>
      </w:r>
      <w:r w:rsidRPr="00E027F1">
        <w:rPr>
          <w:rFonts w:ascii="Arial" w:eastAsia="Arial" w:hAnsi="Arial" w:cs="Arial"/>
          <w:color w:val="000000"/>
          <w:spacing w:val="13"/>
          <w:w w:val="96"/>
          <w:sz w:val="24"/>
          <w:szCs w:val="24"/>
        </w:rPr>
        <w:t xml:space="preserve"> </w:t>
      </w:r>
    </w:p>
    <w:p w:rsidR="0087264E" w:rsidRDefault="0087264E">
      <w:pPr>
        <w:spacing w:line="257" w:lineRule="exact"/>
        <w:ind w:right="-1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113032">
          <w:type w:val="continuous"/>
          <w:pgSz w:w="12240" w:h="15840"/>
          <w:pgMar w:top="1440" w:right="884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1382" type="#_x0000_t75" style="position:absolute;margin-left:254.9pt;margin-top:106.2pt;width:80.25pt;height:21.1pt;z-index:-251289600;mso-position-horizontal-relative:page;mso-position-vertical-relative:page">
            <v:imagedata r:id="rId14" o:title="F93F4369EFB04AEE8065591DF393A4EA"/>
            <w10:wrap anchorx="page" anchory="page"/>
          </v:shape>
        </w:pict>
      </w:r>
      <w:r>
        <w:pict>
          <v:shape id="_x0000_s1383" type="#_x0000_t75" style="position:absolute;margin-left:334.65pt;margin-top:106.2pt;width:80.25pt;height:21.1pt;z-index:-251288576;mso-position-horizontal-relative:page;mso-position-vertical-relative:page">
            <v:imagedata r:id="rId15" o:title="51E9FA3BDB2E488DB76A95983A9CC42C"/>
            <w10:wrap anchorx="page" anchory="page"/>
          </v:shape>
        </w:pict>
      </w:r>
      <w:r>
        <w:pict>
          <v:shape id="_x0000_s1384" type="#_x0000_t75" style="position:absolute;margin-left:414.4pt;margin-top:106.2pt;width:80.25pt;height:21.1pt;z-index:-251287552;mso-position-horizontal-relative:page;mso-position-vertical-relative:page">
            <v:imagedata r:id="rId16" o:title="CDDC0A84E088417EA43358C1C54831A3"/>
            <w10:wrap anchorx="page" anchory="page"/>
          </v:shape>
        </w:pict>
      </w:r>
      <w:r>
        <w:pict>
          <v:shape id="_x0000_s1385" type="#_x0000_t75" style="position:absolute;margin-left:494.15pt;margin-top:106.2pt;width:80.25pt;height:21.1pt;z-index:-251286528;mso-position-horizontal-relative:page;mso-position-vertical-relative:page">
            <v:imagedata r:id="rId14" o:title="0AB6212728064DB28A64F57FBF3CD691"/>
            <w10:wrap anchorx="page" anchory="page"/>
          </v:shape>
        </w:pict>
      </w:r>
      <w:r>
        <w:pict>
          <v:shape id="_x0000_s1386" type="#_x0000_t202" style="position:absolute;margin-left:260.55pt;margin-top:282.7pt;width:166pt;height:12.1pt;z-index:-251285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7" type="#_x0000_t202" style="position:absolute;margin-left:260.55pt;margin-top:270.75pt;width:152.75pt;height:12.1pt;z-index:-251284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8" type="#_x0000_t202" style="position:absolute;margin-left:207.25pt;margin-top:92.75pt;width:202.25pt;height:14.8pt;z-index:-251283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E07C64">
                    <w:rPr>
                      <w:rFonts w:ascii="Arial" w:eastAsia="Arial" w:hAnsi="Arial" w:cs="Arial"/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GUIDELINES TO QUALIFICATIONS</w:t>
                  </w:r>
                  <w:r w:rsidRPr="00E07C64">
                    <w:rPr>
                      <w:rFonts w:ascii="Arial" w:eastAsia="Arial" w:hAnsi="Arial" w:cs="Arial"/>
                      <w:b/>
                      <w:bCs/>
                      <w:color w:val="000000"/>
                      <w:spacing w:val="18"/>
                      <w:w w:val="99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9" style="position:absolute;margin-left:254.95pt;margin-top:106.2pt;width:318.95pt;height:0;z-index:-251282432;mso-position-horizontal-relative:page;mso-position-vertical-relative:page" coordorigin="8994,3747" coordsize="11253,0" path="m20246,3747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390" style="position:absolute;margin-left:494.15pt;margin-top:106.7pt;width:.5pt;height:20.1pt;z-index:-251281408;mso-position-horizontal-relative:page;mso-position-vertical-relative:page" coordorigin="17433,3764" coordsize="18,710" path="m17433,4473r17,l17450,3764r-17,l17433,44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91" style="position:absolute;margin-left:414.4pt;margin-top:106.7pt;width:.5pt;height:20.1pt;z-index:-251280384;mso-position-horizontal-relative:page;mso-position-vertical-relative:page" coordorigin="14620,3764" coordsize="17,710" path="m14620,4473r17,l14637,3764r-17,l14620,44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92" style="position:absolute;margin-left:334.7pt;margin-top:106.7pt;width:.5pt;height:20.1pt;z-index:-251279360;mso-position-horizontal-relative:page;mso-position-vertical-relative:page" coordorigin="11807,3764" coordsize="18,710" path="m11807,4473r17,l11824,3764r-17,l11807,44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93" type="#_x0000_t75" style="position:absolute;margin-left:334.65pt;margin-top:126.75pt;width:80.25pt;height:12.45pt;z-index:-251278336;mso-position-horizontal-relative:page;mso-position-vertical-relative:page">
            <v:imagedata r:id="rId17" o:title="52E7F31A560F486D88271D4BB7450635"/>
            <w10:wrap anchorx="page" anchory="page"/>
          </v:shape>
        </w:pict>
      </w:r>
      <w:r>
        <w:pict>
          <v:shape id="_x0000_s1394" type="#_x0000_t75" style="position:absolute;margin-left:414.4pt;margin-top:126.75pt;width:80.25pt;height:12.45pt;z-index:-251277312;mso-position-horizontal-relative:page;mso-position-vertical-relative:page">
            <v:imagedata r:id="rId18" o:title="DFAF0B38D2D543AD8811B036F83AB984"/>
            <w10:wrap anchorx="page" anchory="page"/>
          </v:shape>
        </w:pict>
      </w:r>
      <w:r>
        <w:pict>
          <v:shape id="_x0000_s1395" style="position:absolute;margin-left:420.05pt;margin-top:127.25pt;width:68.95pt;height:11.45pt;z-index:-251276288;mso-position-horizontal-relative:page;mso-position-vertical-relative:page" coordorigin="14819,4490" coordsize="2432,405" path="m14819,4490r2432,l17251,4894r-2432,e" stroked="f" strokeweight="1pt">
            <v:stroke miterlimit="10" joinstyle="miter"/>
            <w10:wrap anchorx="page" anchory="page"/>
          </v:shape>
        </w:pict>
      </w:r>
      <w:r>
        <w:pict>
          <v:shape id="_x0000_s1396" style="position:absolute;margin-left:340.3pt;margin-top:127.25pt;width:68.95pt;height:11.45pt;z-index:-251275264;mso-position-horizontal-relative:page;mso-position-vertical-relative:page" coordorigin="12006,4490" coordsize="2433,405" path="m12006,4894r2432,l14438,4490r-2432,l12006,4894xe" stroked="f" strokeweight="1pt">
            <v:stroke miterlimit="10" joinstyle="miter"/>
            <w10:wrap anchorx="page" anchory="page"/>
          </v:shape>
        </w:pict>
      </w:r>
      <w:r>
        <w:pict>
          <v:shape id="_x0000_s1397" style="position:absolute;margin-left:573.9pt;margin-top:106.2pt;width:.5pt;height:.5pt;z-index:-251274240;mso-position-horizontal-relative:page;mso-position-vertical-relative:page" coordorigin="20246,3747" coordsize="17,17" path="m20246,3764r17,l20263,3747r-17,l20246,3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98" style="position:absolute;margin-left:573.9pt;margin-top:106.7pt;width:.5pt;height:20.1pt;z-index:-251273216;mso-position-horizontal-relative:page;mso-position-vertical-relative:page" coordorigin="20246,3764" coordsize="17,710" path="m20246,4473r17,l20263,3764r-17,l20246,44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99" type="#_x0000_t75" style="position:absolute;margin-left:494.15pt;margin-top:126.75pt;width:80.25pt;height:12.45pt;z-index:-251272192;mso-position-horizontal-relative:page;mso-position-vertical-relative:page">
            <v:imagedata r:id="rId19" o:title="31F4EEE255794E2794A49A472C05929D"/>
            <w10:wrap anchorx="page" anchory="page"/>
          </v:shape>
        </w:pict>
      </w:r>
      <w:r>
        <w:pict>
          <v:shape id="_x0000_s1400" style="position:absolute;margin-left:499.8pt;margin-top:127.25pt;width:68.95pt;height:11.45pt;z-index:-251271168;mso-position-horizontal-relative:page;mso-position-vertical-relative:page" coordorigin="17632,4490" coordsize="2433,405" path="m17632,4894r2432,l20064,4490r-2432,l17632,489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401" style="position:absolute;margin-left:254.95pt;margin-top:126.8pt;width:318.95pt;height:0;z-index:-251270144;mso-position-horizontal-relative:page;mso-position-vertical-relative:page" coordorigin="8994,4473" coordsize="11253,0" path="m20246,4473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402" style="position:absolute;margin-left:573.9pt;margin-top:127.25pt;width:.5pt;height:11.45pt;z-index:-251269120;mso-position-horizontal-relative:page;mso-position-vertical-relative:page" coordorigin="20246,4490" coordsize="17,405" path="m20246,4894r17,l20263,4490r-17,l20246,48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03" style="position:absolute;margin-left:494.15pt;margin-top:127.25pt;width:.5pt;height:11.45pt;z-index:-251268096;mso-position-horizontal-relative:page;mso-position-vertical-relative:page" coordorigin="17433,4490" coordsize="18,405" path="m17433,4894r17,l17450,4490r-17,l17433,48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04" style="position:absolute;margin-left:414.4pt;margin-top:127.25pt;width:.5pt;height:11.45pt;z-index:-251267072;mso-position-horizontal-relative:page;mso-position-vertical-relative:page" coordorigin="14620,4490" coordsize="17,405" path="m14620,4894r17,l14637,4490r-17,l14620,48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05" style="position:absolute;margin-left:334.7pt;margin-top:127.25pt;width:.5pt;height:11.45pt;z-index:-251266048;mso-position-horizontal-relative:page;mso-position-vertical-relative:page" coordorigin="11807,4490" coordsize="18,405" path="m11807,4894r17,l11824,4490r-17,l11807,48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06" type="#_x0000_t75" style="position:absolute;margin-left:334.65pt;margin-top:138.7pt;width:80.25pt;height:12.45pt;z-index:-251265024;mso-position-horizontal-relative:page;mso-position-vertical-relative:page">
            <v:imagedata r:id="rId20" o:title="5DC011412FB2474EAB53CE1134DC7BBA"/>
            <w10:wrap anchorx="page" anchory="page"/>
          </v:shape>
        </w:pict>
      </w:r>
      <w:r>
        <w:pict>
          <v:shape id="_x0000_s1407" type="#_x0000_t75" style="position:absolute;margin-left:414.4pt;margin-top:138.7pt;width:80.25pt;height:12.45pt;z-index:-251264000;mso-position-horizontal-relative:page;mso-position-vertical-relative:page">
            <v:imagedata r:id="rId21" o:title="DBC773B827D2479AACBFFF258923D28C"/>
            <w10:wrap anchorx="page" anchory="page"/>
          </v:shape>
        </w:pict>
      </w:r>
      <w:r>
        <w:pict>
          <v:shape id="_x0000_s1408" type="#_x0000_t75" style="position:absolute;margin-left:494.15pt;margin-top:138.7pt;width:80.25pt;height:12.45pt;z-index:-251262976;mso-position-horizontal-relative:page;mso-position-vertical-relative:page">
            <v:imagedata r:id="rId22" o:title="AA945062B2034DD99A955FC4585F9CAE"/>
            <w10:wrap anchorx="page" anchory="page"/>
          </v:shape>
        </w:pict>
      </w:r>
      <w:r>
        <w:pict>
          <v:shape id="_x0000_s1409" style="position:absolute;margin-left:499.8pt;margin-top:139.2pt;width:68.95pt;height:11.45pt;z-index:-251261952;mso-position-horizontal-relative:page;mso-position-vertical-relative:page" coordorigin="17632,4911" coordsize="2433,405" path="m17632,5315r2432,l20064,4911r-2432,l17632,5315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410" style="position:absolute;margin-left:420.05pt;margin-top:139.2pt;width:68.95pt;height:11.45pt;z-index:-251260928;mso-position-horizontal-relative:page;mso-position-vertical-relative:page" coordorigin="14819,4911" coordsize="2432,405" path="m14819,4911r2432,l17251,5315r-2432,e" stroked="f" strokeweight="1pt">
            <v:stroke miterlimit="10" joinstyle="miter"/>
            <w10:wrap anchorx="page" anchory="page"/>
          </v:shape>
        </w:pict>
      </w:r>
      <w:r>
        <w:pict>
          <v:shape id="_x0000_s1411" style="position:absolute;margin-left:340.3pt;margin-top:139.2pt;width:68.95pt;height:11.45pt;z-index:-251259904;mso-position-horizontal-relative:page;mso-position-vertical-relative:page" coordorigin="12006,4911" coordsize="2433,405" path="m12006,5315r2432,l14438,4911r-2432,l12006,5315xe" stroked="f" strokeweight="1pt">
            <v:stroke miterlimit="10" joinstyle="miter"/>
            <w10:wrap anchorx="page" anchory="page"/>
          </v:shape>
        </w:pict>
      </w:r>
      <w:r>
        <w:pict>
          <v:shape id="_x0000_s1412" style="position:absolute;margin-left:254.95pt;margin-top:138.7pt;width:318.95pt;height:0;z-index:-251258880;mso-position-horizontal-relative:page;mso-position-vertical-relative:page" coordorigin="8994,4894" coordsize="11253,0" path="m20246,4894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413" style="position:absolute;margin-left:573.9pt;margin-top:139.2pt;width:.5pt;height:11.45pt;z-index:-251257856;mso-position-horizontal-relative:page;mso-position-vertical-relative:page" coordorigin="20246,4911" coordsize="17,405" path="m20246,5315r17,l20263,4911r-17,l20246,53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14" style="position:absolute;margin-left:494.15pt;margin-top:139.2pt;width:.5pt;height:11.45pt;z-index:-251256832;mso-position-horizontal-relative:page;mso-position-vertical-relative:page" coordorigin="17433,4911" coordsize="18,405" path="m17433,5315r17,l17450,4911r-17,l17433,53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15" style="position:absolute;margin-left:414.4pt;margin-top:139.2pt;width:.5pt;height:11.45pt;z-index:-251255808;mso-position-horizontal-relative:page;mso-position-vertical-relative:page" coordorigin="14620,4911" coordsize="17,405" path="m14620,5315r17,l14637,4911r-17,l14620,53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16" style="position:absolute;margin-left:334.7pt;margin-top:139.2pt;width:.5pt;height:11.45pt;z-index:-251254784;mso-position-horizontal-relative:page;mso-position-vertical-relative:page" coordorigin="11807,4911" coordsize="18,405" path="m11807,5315r17,l11824,4911r-17,l11807,53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17" type="#_x0000_t75" style="position:absolute;margin-left:334.65pt;margin-top:150.65pt;width:80.25pt;height:12.45pt;z-index:-251253760;mso-position-horizontal-relative:page;mso-position-vertical-relative:page">
            <v:imagedata r:id="rId20" o:title="D3832A30AB864CA19935F1BA4120E70F"/>
            <w10:wrap anchorx="page" anchory="page"/>
          </v:shape>
        </w:pict>
      </w:r>
      <w:r>
        <w:pict>
          <v:shape id="_x0000_s1418" type="#_x0000_t75" style="position:absolute;margin-left:414.4pt;margin-top:150.65pt;width:80.25pt;height:12.45pt;z-index:-251252736;mso-position-horizontal-relative:page;mso-position-vertical-relative:page">
            <v:imagedata r:id="rId21" o:title="6932350C058C4D7F9E2A75C97B7A821E"/>
            <w10:wrap anchorx="page" anchory="page"/>
          </v:shape>
        </w:pict>
      </w:r>
      <w:r>
        <w:pict>
          <v:shape id="_x0000_s1419" type="#_x0000_t75" style="position:absolute;margin-left:494.15pt;margin-top:150.65pt;width:80.25pt;height:12.45pt;z-index:-251251712;mso-position-horizontal-relative:page;mso-position-vertical-relative:page">
            <v:imagedata r:id="rId22" o:title="563775EFE0884CBF835D1E4153A9CBC3"/>
            <w10:wrap anchorx="page" anchory="page"/>
          </v:shape>
        </w:pict>
      </w:r>
      <w:r>
        <w:pict>
          <v:shape id="_x0000_s1420" style="position:absolute;margin-left:499.8pt;margin-top:151.15pt;width:68.95pt;height:11.45pt;z-index:-251250688;mso-position-horizontal-relative:page;mso-position-vertical-relative:page" coordorigin="17632,5332" coordsize="2433,405" path="m17632,5737r2432,l20064,5332r-2432,l17632,5737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421" style="position:absolute;margin-left:420.05pt;margin-top:151.15pt;width:68.95pt;height:11.45pt;z-index:-251249664;mso-position-horizontal-relative:page;mso-position-vertical-relative:page" coordorigin="14819,5332" coordsize="2432,405" path="m14819,5332r2432,l17251,5737r-2432,e" stroked="f" strokeweight="1pt">
            <v:stroke miterlimit="10" joinstyle="miter"/>
            <w10:wrap anchorx="page" anchory="page"/>
          </v:shape>
        </w:pict>
      </w:r>
      <w:r>
        <w:pict>
          <v:shape id="_x0000_s1422" style="position:absolute;margin-left:340.3pt;margin-top:151.15pt;width:68.95pt;height:11.45pt;z-index:-251248640;mso-position-horizontal-relative:page;mso-position-vertical-relative:page" coordorigin="12006,5332" coordsize="2433,405" path="m12006,5737r2432,l14438,5332r-2432,l12006,5737xe" stroked="f" strokeweight="1pt">
            <v:stroke miterlimit="10" joinstyle="miter"/>
            <w10:wrap anchorx="page" anchory="page"/>
          </v:shape>
        </w:pict>
      </w:r>
      <w:r>
        <w:pict>
          <v:shape id="_x0000_s1423" style="position:absolute;margin-left:254.95pt;margin-top:150.65pt;width:318.95pt;height:0;z-index:-251247616;mso-position-horizontal-relative:page;mso-position-vertical-relative:page" coordorigin="8994,5315" coordsize="11253,0" path="m20246,5315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424" style="position:absolute;margin-left:573.9pt;margin-top:151.15pt;width:.5pt;height:11.45pt;z-index:-251246592;mso-position-horizontal-relative:page;mso-position-vertical-relative:page" coordorigin="20246,5332" coordsize="17,405" path="m20246,5737r17,l20263,5332r-17,l20246,573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25" style="position:absolute;margin-left:494.15pt;margin-top:151.15pt;width:.5pt;height:11.45pt;z-index:-251245568;mso-position-horizontal-relative:page;mso-position-vertical-relative:page" coordorigin="17433,5332" coordsize="18,405" path="m17433,5737r17,l17450,5332r-17,l17433,573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26" style="position:absolute;margin-left:414.4pt;margin-top:151.15pt;width:.5pt;height:11.45pt;z-index:-251244544;mso-position-horizontal-relative:page;mso-position-vertical-relative:page" coordorigin="14620,5332" coordsize="17,405" path="m14620,5737r17,l14637,5332r-17,l14620,573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27" style="position:absolute;margin-left:334.7pt;margin-top:151.15pt;width:.5pt;height:11.45pt;z-index:-251243520;mso-position-horizontal-relative:page;mso-position-vertical-relative:page" coordorigin="11807,5332" coordsize="18,405" path="m11807,5737r17,l11824,5332r-17,l11807,573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28" type="#_x0000_t75" style="position:absolute;margin-left:334.65pt;margin-top:162.6pt;width:80.25pt;height:12.45pt;z-index:-251242496;mso-position-horizontal-relative:page;mso-position-vertical-relative:page">
            <v:imagedata r:id="rId23" o:title="439EA2C9BD5440B08C1C2B75B83E3E81"/>
            <w10:wrap anchorx="page" anchory="page"/>
          </v:shape>
        </w:pict>
      </w:r>
      <w:r>
        <w:pict>
          <v:shape id="_x0000_s1429" type="#_x0000_t75" style="position:absolute;margin-left:414.4pt;margin-top:162.6pt;width:80.25pt;height:12.45pt;z-index:-251241472;mso-position-horizontal-relative:page;mso-position-vertical-relative:page">
            <v:imagedata r:id="rId24" o:title="E13DA21E7D4A4F3FADB9242171063847"/>
            <w10:wrap anchorx="page" anchory="page"/>
          </v:shape>
        </w:pict>
      </w:r>
      <w:r>
        <w:pict>
          <v:shape id="_x0000_s1430" type="#_x0000_t75" style="position:absolute;margin-left:494.15pt;margin-top:162.6pt;width:80.25pt;height:12.45pt;z-index:-251240448;mso-position-horizontal-relative:page;mso-position-vertical-relative:page">
            <v:imagedata r:id="rId25" o:title="732BC52AFD2D48CA91FCBCAFB89F31AE"/>
            <w10:wrap anchorx="page" anchory="page"/>
          </v:shape>
        </w:pict>
      </w:r>
      <w:r>
        <w:pict>
          <v:shape id="_x0000_s1431" style="position:absolute;margin-left:499.8pt;margin-top:163.1pt;width:68.95pt;height:11.45pt;z-index:-251239424;mso-position-horizontal-relative:page;mso-position-vertical-relative:page" coordorigin="17632,5754" coordsize="2433,405" path="m17632,6158r2432,l20064,5754r-2432,l17632,615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432" style="position:absolute;margin-left:420.05pt;margin-top:163.1pt;width:68.95pt;height:11.45pt;z-index:-251238400;mso-position-horizontal-relative:page;mso-position-vertical-relative:page" coordorigin="14819,5754" coordsize="2432,405" path="m14819,5754r2432,l17251,6158r-2432,e" stroked="f" strokeweight="1pt">
            <v:stroke miterlimit="10" joinstyle="miter"/>
            <w10:wrap anchorx="page" anchory="page"/>
          </v:shape>
        </w:pict>
      </w:r>
      <w:r>
        <w:pict>
          <v:shape id="_x0000_s1433" style="position:absolute;margin-left:340.3pt;margin-top:163.1pt;width:68.95pt;height:11.45pt;z-index:-251237376;mso-position-horizontal-relative:page;mso-position-vertical-relative:page" coordorigin="12006,5754" coordsize="2433,405" path="m12006,6158r2432,l14438,5754r-2432,l12006,6158xe" stroked="f" strokeweight="1pt">
            <v:stroke miterlimit="10" joinstyle="miter"/>
            <w10:wrap anchorx="page" anchory="page"/>
          </v:shape>
        </w:pict>
      </w:r>
      <w:r>
        <w:pict>
          <v:shape id="_x0000_s1434" style="position:absolute;margin-left:254.95pt;margin-top:162.6pt;width:318.95pt;height:0;z-index:-251236352;mso-position-horizontal-relative:page;mso-position-vertical-relative:page" coordorigin="8994,5737" coordsize="11253,0" path="m20246,5737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435" style="position:absolute;margin-left:573.9pt;margin-top:163.1pt;width:.5pt;height:11.45pt;z-index:-251235328;mso-position-horizontal-relative:page;mso-position-vertical-relative:page" coordorigin="20246,5754" coordsize="17,405" path="m20246,6158r17,l20263,5754r-17,l20246,61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36" style="position:absolute;margin-left:494.15pt;margin-top:163.1pt;width:.5pt;height:11.45pt;z-index:-251234304;mso-position-horizontal-relative:page;mso-position-vertical-relative:page" coordorigin="17433,5754" coordsize="18,405" path="m17433,6158r17,l17450,5754r-17,l17433,61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37" style="position:absolute;margin-left:414.4pt;margin-top:163.1pt;width:.5pt;height:11.45pt;z-index:-251233280;mso-position-horizontal-relative:page;mso-position-vertical-relative:page" coordorigin="14620,5754" coordsize="17,405" path="m14620,6158r17,l14637,5754r-17,l14620,61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38" style="position:absolute;margin-left:334.7pt;margin-top:163.1pt;width:.5pt;height:11.45pt;z-index:-251232256;mso-position-horizontal-relative:page;mso-position-vertical-relative:page" coordorigin="11807,5754" coordsize="18,405" path="m11807,6158r17,l11824,5754r-17,l11807,61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39" type="#_x0000_t75" style="position:absolute;margin-left:334.65pt;margin-top:174.5pt;width:80.25pt;height:12.45pt;z-index:-251231232;mso-position-horizontal-relative:page;mso-position-vertical-relative:page">
            <v:imagedata r:id="rId26" o:title="8532546C11784206B2971733776B7F43"/>
            <w10:wrap anchorx="page" anchory="page"/>
          </v:shape>
        </w:pict>
      </w:r>
      <w:r>
        <w:pict>
          <v:shape id="_x0000_s1440" type="#_x0000_t75" style="position:absolute;margin-left:414.4pt;margin-top:174.5pt;width:80.25pt;height:12.45pt;z-index:-251230208;mso-position-horizontal-relative:page;mso-position-vertical-relative:page">
            <v:imagedata r:id="rId27" o:title="39483EB881604B71A052DC868798F7C3"/>
            <w10:wrap anchorx="page" anchory="page"/>
          </v:shape>
        </w:pict>
      </w:r>
      <w:r>
        <w:pict>
          <v:shape id="_x0000_s1441" type="#_x0000_t75" style="position:absolute;margin-left:494.15pt;margin-top:174.5pt;width:80.25pt;height:12.45pt;z-index:-251229184;mso-position-horizontal-relative:page;mso-position-vertical-relative:page">
            <v:imagedata r:id="rId28" o:title="43DDE7318B6B4048B5CAE64C40A8A38F"/>
            <w10:wrap anchorx="page" anchory="page"/>
          </v:shape>
        </w:pict>
      </w:r>
      <w:r>
        <w:pict>
          <v:shape id="_x0000_s1442" style="position:absolute;margin-left:499.8pt;margin-top:175pt;width:68.95pt;height:11.45pt;z-index:-251228160;mso-position-horizontal-relative:page;mso-position-vertical-relative:page" coordorigin="17632,6175" coordsize="2433,405" path="m17632,6579r2432,l20064,6175r-2432,l17632,6579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443" style="position:absolute;margin-left:420.05pt;margin-top:175pt;width:68.95pt;height:11.45pt;z-index:-251227136;mso-position-horizontal-relative:page;mso-position-vertical-relative:page" coordorigin="14819,6175" coordsize="2432,405" path="m14819,6175r2432,l17251,6579r-2432,e" stroked="f" strokeweight="1pt">
            <v:stroke miterlimit="10" joinstyle="miter"/>
            <w10:wrap anchorx="page" anchory="page"/>
          </v:shape>
        </w:pict>
      </w:r>
      <w:r>
        <w:pict>
          <v:shape id="_x0000_s1444" style="position:absolute;margin-left:340.3pt;margin-top:175pt;width:68.95pt;height:11.45pt;z-index:-251226112;mso-position-horizontal-relative:page;mso-position-vertical-relative:page" coordorigin="12006,6175" coordsize="2433,405" path="m12006,6579r2432,l14438,6175r-2432,l12006,6579xe" stroked="f" strokeweight="1pt">
            <v:stroke miterlimit="10" joinstyle="miter"/>
            <w10:wrap anchorx="page" anchory="page"/>
          </v:shape>
        </w:pict>
      </w:r>
      <w:r>
        <w:pict>
          <v:shape id="_x0000_s1445" style="position:absolute;margin-left:254.95pt;margin-top:174.55pt;width:318.95pt;height:0;z-index:-251225088;mso-position-horizontal-relative:page;mso-position-vertical-relative:page" coordorigin="8994,6158" coordsize="11253,0" path="m20246,6158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446" style="position:absolute;margin-left:573.9pt;margin-top:175pt;width:.5pt;height:11.45pt;z-index:-251224064;mso-position-horizontal-relative:page;mso-position-vertical-relative:page" coordorigin="20246,6175" coordsize="17,405" path="m20246,6579r17,l20263,6175r-17,l20246,65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47" style="position:absolute;margin-left:494.15pt;margin-top:175pt;width:.5pt;height:11.45pt;z-index:-251223040;mso-position-horizontal-relative:page;mso-position-vertical-relative:page" coordorigin="17433,6175" coordsize="18,405" path="m17433,6579r17,l17450,6175r-17,l17433,65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48" style="position:absolute;margin-left:414.4pt;margin-top:175pt;width:.5pt;height:11.45pt;z-index:-251222016;mso-position-horizontal-relative:page;mso-position-vertical-relative:page" coordorigin="14620,6175" coordsize="17,405" path="m14620,6579r17,l14637,6175r-17,l14620,65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49" style="position:absolute;margin-left:334.7pt;margin-top:175pt;width:.5pt;height:11.45pt;z-index:-251220992;mso-position-horizontal-relative:page;mso-position-vertical-relative:page" coordorigin="11807,6175" coordsize="18,405" path="m11807,6579r17,l11824,6175r-17,l11807,65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50" type="#_x0000_t75" style="position:absolute;margin-left:334.65pt;margin-top:186.45pt;width:80.25pt;height:12.45pt;z-index:-251219968;mso-position-horizontal-relative:page;mso-position-vertical-relative:page">
            <v:imagedata r:id="rId26" o:title="EE83461710584A1F972EBF3A23B83646"/>
            <w10:wrap anchorx="page" anchory="page"/>
          </v:shape>
        </w:pict>
      </w:r>
      <w:r>
        <w:pict>
          <v:shape id="_x0000_s1451" type="#_x0000_t75" style="position:absolute;margin-left:414.4pt;margin-top:186.45pt;width:80.25pt;height:12.45pt;z-index:-251218944;mso-position-horizontal-relative:page;mso-position-vertical-relative:page">
            <v:imagedata r:id="rId27" o:title="123B5650EE364B5B9271C8D752468BBD"/>
            <w10:wrap anchorx="page" anchory="page"/>
          </v:shape>
        </w:pict>
      </w:r>
      <w:r>
        <w:pict>
          <v:shape id="_x0000_s1452" type="#_x0000_t75" style="position:absolute;margin-left:494.15pt;margin-top:186.45pt;width:80.25pt;height:12.45pt;z-index:-251217920;mso-position-horizontal-relative:page;mso-position-vertical-relative:page">
            <v:imagedata r:id="rId28" o:title="E6AE126B64A94138898A55CB8F252F83"/>
            <w10:wrap anchorx="page" anchory="page"/>
          </v:shape>
        </w:pict>
      </w:r>
      <w:r>
        <w:pict>
          <v:shape id="_x0000_s1453" style="position:absolute;margin-left:499.8pt;margin-top:186.95pt;width:68.95pt;height:11.45pt;z-index:-251216896;mso-position-horizontal-relative:page;mso-position-vertical-relative:page" coordorigin="17632,6596" coordsize="2433,405" path="m17632,7000r2432,l20064,6596r-2432,l17632,700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454" style="position:absolute;margin-left:420.05pt;margin-top:186.95pt;width:68.95pt;height:11.45pt;z-index:-251215872;mso-position-horizontal-relative:page;mso-position-vertical-relative:page" coordorigin="14819,6596" coordsize="2432,405" path="m14819,6596r2432,l17251,7000r-2432,e" stroked="f" strokeweight="1pt">
            <v:stroke miterlimit="10" joinstyle="miter"/>
            <w10:wrap anchorx="page" anchory="page"/>
          </v:shape>
        </w:pict>
      </w:r>
      <w:r>
        <w:pict>
          <v:shape id="_x0000_s1455" style="position:absolute;margin-left:340.3pt;margin-top:186.95pt;width:68.95pt;height:11.45pt;z-index:-251214848;mso-position-horizontal-relative:page;mso-position-vertical-relative:page" coordorigin="12006,6596" coordsize="2433,405" path="m12006,7000r2432,l14438,6596r-2432,l12006,7000xe" stroked="f" strokeweight="1pt">
            <v:stroke miterlimit="10" joinstyle="miter"/>
            <w10:wrap anchorx="page" anchory="page"/>
          </v:shape>
        </w:pict>
      </w:r>
      <w:r>
        <w:pict>
          <v:shape id="_x0000_s1456" style="position:absolute;margin-left:254.95pt;margin-top:186.5pt;width:318.95pt;height:0;z-index:-251213824;mso-position-horizontal-relative:page;mso-position-vertical-relative:page" coordorigin="8994,6579" coordsize="11253,0" path="m20246,6579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457" style="position:absolute;margin-left:573.9pt;margin-top:186.95pt;width:.5pt;height:11.45pt;z-index:-251212800;mso-position-horizontal-relative:page;mso-position-vertical-relative:page" coordorigin="20246,6596" coordsize="17,405" path="m20246,7000r17,l20263,6596r-17,l20246,70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58" style="position:absolute;margin-left:494.15pt;margin-top:186.95pt;width:.5pt;height:11.45pt;z-index:-251211776;mso-position-horizontal-relative:page;mso-position-vertical-relative:page" coordorigin="17433,6596" coordsize="18,405" path="m17433,7000r17,l17450,6596r-17,l17433,70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59" style="position:absolute;margin-left:414.4pt;margin-top:186.95pt;width:.5pt;height:11.45pt;z-index:-251210752;mso-position-horizontal-relative:page;mso-position-vertical-relative:page" coordorigin="14620,6596" coordsize="17,405" path="m14620,7000r17,l14637,6596r-17,l14620,70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60" style="position:absolute;margin-left:334.7pt;margin-top:186.95pt;width:.5pt;height:11.45pt;z-index:-251209728;mso-position-horizontal-relative:page;mso-position-vertical-relative:page" coordorigin="11807,6596" coordsize="18,405" path="m11807,7000r17,l11824,6596r-17,l11807,70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61" type="#_x0000_t75" style="position:absolute;margin-left:334.65pt;margin-top:198.4pt;width:80.25pt;height:12.45pt;z-index:-251208704;mso-position-horizontal-relative:page;mso-position-vertical-relative:page">
            <v:imagedata r:id="rId29" o:title="06627388F2004E329C87575CA2B195C8"/>
            <w10:wrap anchorx="page" anchory="page"/>
          </v:shape>
        </w:pict>
      </w:r>
      <w:r>
        <w:pict>
          <v:shape id="_x0000_s1462" type="#_x0000_t75" style="position:absolute;margin-left:414.4pt;margin-top:198.4pt;width:80.25pt;height:12.45pt;z-index:-251207680;mso-position-horizontal-relative:page;mso-position-vertical-relative:page">
            <v:imagedata r:id="rId30" o:title="FB6D8C9472C546F2817CCC147CE9296B"/>
            <w10:wrap anchorx="page" anchory="page"/>
          </v:shape>
        </w:pict>
      </w:r>
      <w:r>
        <w:pict>
          <v:shape id="_x0000_s1463" type="#_x0000_t75" style="position:absolute;margin-left:494.15pt;margin-top:198.4pt;width:80.25pt;height:12.45pt;z-index:-251206656;mso-position-horizontal-relative:page;mso-position-vertical-relative:page">
            <v:imagedata r:id="rId31" o:title="FD4F642DBD3841078C94FB28D208EA4E"/>
            <w10:wrap anchorx="page" anchory="page"/>
          </v:shape>
        </w:pict>
      </w:r>
      <w:r>
        <w:pict>
          <v:shape id="_x0000_s1464" style="position:absolute;margin-left:499.8pt;margin-top:198.9pt;width:68.95pt;height:11.45pt;z-index:-251205632;mso-position-horizontal-relative:page;mso-position-vertical-relative:page" coordorigin="17632,7017" coordsize="2433,405" path="m17632,7422r2432,l20064,7017r-2432,l17632,742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465" style="position:absolute;margin-left:420.05pt;margin-top:198.9pt;width:68.95pt;height:11.45pt;z-index:-251204608;mso-position-horizontal-relative:page;mso-position-vertical-relative:page" coordorigin="14819,7017" coordsize="2432,405" path="m14819,7017r2432,l17251,7422r-2432,e" stroked="f" strokeweight="1pt">
            <v:stroke miterlimit="10" joinstyle="miter"/>
            <w10:wrap anchorx="page" anchory="page"/>
          </v:shape>
        </w:pict>
      </w:r>
      <w:r>
        <w:pict>
          <v:shape id="_x0000_s1466" style="position:absolute;margin-left:340.3pt;margin-top:198.9pt;width:68.95pt;height:11.45pt;z-index:-251203584;mso-position-horizontal-relative:page;mso-position-vertical-relative:page" coordorigin="12006,7017" coordsize="2433,405" path="m12006,7422r2432,l14438,7017r-2432,l12006,7422xe" stroked="f" strokeweight="1pt">
            <v:stroke miterlimit="10" joinstyle="miter"/>
            <w10:wrap anchorx="page" anchory="page"/>
          </v:shape>
        </w:pict>
      </w:r>
      <w:r>
        <w:pict>
          <v:shape id="_x0000_s1467" style="position:absolute;margin-left:254.95pt;margin-top:198.4pt;width:318.95pt;height:0;z-index:-251202560;mso-position-horizontal-relative:page;mso-position-vertical-relative:page" coordorigin="8994,7000" coordsize="11253,0" path="m20246,7000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468" style="position:absolute;margin-left:573.9pt;margin-top:198.9pt;width:.5pt;height:11.45pt;z-index:-251201536;mso-position-horizontal-relative:page;mso-position-vertical-relative:page" coordorigin="20246,7017" coordsize="17,405" path="m20246,7422r17,l20263,7017r-17,l20246,74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69" style="position:absolute;margin-left:494.15pt;margin-top:198.9pt;width:.5pt;height:11.45pt;z-index:-251200512;mso-position-horizontal-relative:page;mso-position-vertical-relative:page" coordorigin="17433,7017" coordsize="18,405" path="m17433,7422r17,l17450,7017r-17,l17433,74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70" style="position:absolute;margin-left:414.4pt;margin-top:198.9pt;width:.5pt;height:11.45pt;z-index:-251199488;mso-position-horizontal-relative:page;mso-position-vertical-relative:page" coordorigin="14620,7017" coordsize="17,405" path="m14620,7422r17,l14637,7017r-17,l14620,74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71" style="position:absolute;margin-left:334.7pt;margin-top:198.9pt;width:.5pt;height:11.45pt;z-index:-251198464;mso-position-horizontal-relative:page;mso-position-vertical-relative:page" coordorigin="11807,7017" coordsize="18,405" path="m11807,7422r17,l11824,7017r-17,l11807,74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72" type="#_x0000_t75" style="position:absolute;margin-left:334.65pt;margin-top:210.35pt;width:80.25pt;height:12.45pt;z-index:-251197440;mso-position-horizontal-relative:page;mso-position-vertical-relative:page">
            <v:imagedata r:id="rId32" o:title="64840D18416C472EBD0FBD3619F9601E"/>
            <w10:wrap anchorx="page" anchory="page"/>
          </v:shape>
        </w:pict>
      </w:r>
      <w:r>
        <w:pict>
          <v:shape id="_x0000_s1473" type="#_x0000_t75" style="position:absolute;margin-left:414.4pt;margin-top:210.35pt;width:80.25pt;height:12.45pt;z-index:-251196416;mso-position-horizontal-relative:page;mso-position-vertical-relative:page">
            <v:imagedata r:id="rId33" o:title="CB4809EBA0114930879DB2B97302EF24"/>
            <w10:wrap anchorx="page" anchory="page"/>
          </v:shape>
        </w:pict>
      </w:r>
      <w:r>
        <w:pict>
          <v:shape id="_x0000_s1474" type="#_x0000_t75" style="position:absolute;margin-left:494.15pt;margin-top:210.35pt;width:80.25pt;height:12.45pt;z-index:-251195392;mso-position-horizontal-relative:page;mso-position-vertical-relative:page">
            <v:imagedata r:id="rId34" o:title="00827ECB151A4D2E8AD93DC0981E05E0"/>
            <w10:wrap anchorx="page" anchory="page"/>
          </v:shape>
        </w:pict>
      </w:r>
      <w:r>
        <w:pict>
          <v:shape id="_x0000_s1475" style="position:absolute;margin-left:499.8pt;margin-top:210.85pt;width:68.95pt;height:11.45pt;z-index:-251194368;mso-position-horizontal-relative:page;mso-position-vertical-relative:page" coordorigin="17632,7438" coordsize="2433,405" path="m17632,7843r2432,l20064,7438r-2432,l17632,784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476" style="position:absolute;margin-left:420.05pt;margin-top:210.85pt;width:68.95pt;height:11.45pt;z-index:-251193344;mso-position-horizontal-relative:page;mso-position-vertical-relative:page" coordorigin="14819,7439" coordsize="2432,405" path="m14819,7439r2432,l17251,7843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477" style="position:absolute;margin-left:340.3pt;margin-top:210.85pt;width:68.95pt;height:11.45pt;z-index:-251192320;mso-position-horizontal-relative:page;mso-position-vertical-relative:page" coordorigin="12006,7438" coordsize="2433,405" path="m12006,7843r2432,l14438,7438r-2432,l12006,7843xe" stroked="f" strokeweight="1pt">
            <v:stroke miterlimit="10" joinstyle="miter"/>
            <w10:wrap anchorx="page" anchory="page"/>
          </v:shape>
        </w:pict>
      </w:r>
      <w:r>
        <w:pict>
          <v:shape id="_x0000_s1478" style="position:absolute;margin-left:254.95pt;margin-top:210.35pt;width:318.95pt;height:0;z-index:-251191296;mso-position-horizontal-relative:page;mso-position-vertical-relative:page" coordorigin="8994,7422" coordsize="11253,0" path="m20246,7422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479" style="position:absolute;margin-left:573.9pt;margin-top:210.85pt;width:.5pt;height:11.45pt;z-index:-251190272;mso-position-horizontal-relative:page;mso-position-vertical-relative:page" coordorigin="20246,7438" coordsize="17,405" path="m20246,7843r17,l20263,7438r-17,l20246,78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80" style="position:absolute;margin-left:494.15pt;margin-top:210.85pt;width:.5pt;height:11.45pt;z-index:-251189248;mso-position-horizontal-relative:page;mso-position-vertical-relative:page" coordorigin="17433,7438" coordsize="18,405" path="m17433,7843r17,l17450,7438r-17,l17433,78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81" style="position:absolute;margin-left:414.4pt;margin-top:210.85pt;width:.5pt;height:11.45pt;z-index:-251188224;mso-position-horizontal-relative:page;mso-position-vertical-relative:page" coordorigin="14620,7438" coordsize="17,405" path="m14620,7843r17,l14637,7438r-17,l14620,78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82" style="position:absolute;margin-left:334.7pt;margin-top:210.85pt;width:.5pt;height:11.45pt;z-index:-251187200;mso-position-horizontal-relative:page;mso-position-vertical-relative:page" coordorigin="11807,7438" coordsize="18,405" path="m11807,7843r17,l11824,7438r-17,l11807,78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83" type="#_x0000_t75" style="position:absolute;margin-left:334.65pt;margin-top:222.3pt;width:80.25pt;height:12.45pt;z-index:-251186176;mso-position-horizontal-relative:page;mso-position-vertical-relative:page">
            <v:imagedata r:id="rId35" o:title="9889BDE35DA748448A9B751D709F2042"/>
            <w10:wrap anchorx="page" anchory="page"/>
          </v:shape>
        </w:pict>
      </w:r>
      <w:r>
        <w:pict>
          <v:shape id="_x0000_s1484" type="#_x0000_t75" style="position:absolute;margin-left:414.4pt;margin-top:222.3pt;width:80.25pt;height:12.45pt;z-index:-251185152;mso-position-horizontal-relative:page;mso-position-vertical-relative:page">
            <v:imagedata r:id="rId36" o:title="2EEF62854376441D83DBE6E6B39CCF21"/>
            <w10:wrap anchorx="page" anchory="page"/>
          </v:shape>
        </w:pict>
      </w:r>
      <w:r>
        <w:pict>
          <v:shape id="_x0000_s1485" type="#_x0000_t75" style="position:absolute;margin-left:494.15pt;margin-top:222.3pt;width:80.25pt;height:12.45pt;z-index:-251184128;mso-position-horizontal-relative:page;mso-position-vertical-relative:page">
            <v:imagedata r:id="rId37" o:title="B37965E0E3F547FF91F4CCB0E35AF47A"/>
            <w10:wrap anchorx="page" anchory="page"/>
          </v:shape>
        </w:pict>
      </w:r>
      <w:r>
        <w:pict>
          <v:shape id="_x0000_s1486" style="position:absolute;margin-left:499.8pt;margin-top:222.8pt;width:68.95pt;height:11.45pt;z-index:-251183104;mso-position-horizontal-relative:page;mso-position-vertical-relative:page" coordorigin="17632,7860" coordsize="2433,405" path="m17632,8264r2432,l20064,7860r-2432,l17632,826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487" style="position:absolute;margin-left:420.05pt;margin-top:222.8pt;width:68.95pt;height:11.45pt;z-index:-251182080;mso-position-horizontal-relative:page;mso-position-vertical-relative:page" coordorigin="14819,7860" coordsize="2432,405" path="m14819,7860r2432,l17251,8264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488" style="position:absolute;margin-left:340.3pt;margin-top:222.8pt;width:68.95pt;height:11.45pt;z-index:-251181056;mso-position-horizontal-relative:page;mso-position-vertical-relative:page" coordorigin="12006,7860" coordsize="2433,405" path="m12006,8264r2432,l14438,7860r-2432,l12006,8264xe" stroked="f" strokeweight="1pt">
            <v:stroke miterlimit="10" joinstyle="miter"/>
            <w10:wrap anchorx="page" anchory="page"/>
          </v:shape>
        </w:pict>
      </w:r>
      <w:r>
        <w:pict>
          <v:shape id="_x0000_s1489" style="position:absolute;margin-left:254.95pt;margin-top:222.3pt;width:318.95pt;height:0;z-index:-251180032;mso-position-horizontal-relative:page;mso-position-vertical-relative:page" coordorigin="8994,7843" coordsize="11253,0" path="m20246,7843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490" style="position:absolute;margin-left:573.9pt;margin-top:222.8pt;width:.5pt;height:11.45pt;z-index:-251179008;mso-position-horizontal-relative:page;mso-position-vertical-relative:page" coordorigin="20246,7860" coordsize="17,405" path="m20246,8264r17,l20263,7860r-17,l20246,82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91" style="position:absolute;margin-left:494.15pt;margin-top:222.8pt;width:.5pt;height:11.45pt;z-index:-251177984;mso-position-horizontal-relative:page;mso-position-vertical-relative:page" coordorigin="17433,7860" coordsize="18,405" path="m17433,8264r17,l17450,7860r-17,l17433,82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92" style="position:absolute;margin-left:414.4pt;margin-top:222.8pt;width:.5pt;height:11.45pt;z-index:-251176960;mso-position-horizontal-relative:page;mso-position-vertical-relative:page" coordorigin="14620,7860" coordsize="17,405" path="m14620,8264r17,l14637,7860r-17,l14620,82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93" style="position:absolute;margin-left:334.7pt;margin-top:222.8pt;width:.5pt;height:11.45pt;z-index:-251175936;mso-position-horizontal-relative:page;mso-position-vertical-relative:page" coordorigin="11807,7860" coordsize="18,405" path="m11807,8264r17,l11824,7860r-17,l11807,82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494" type="#_x0000_t75" style="position:absolute;margin-left:334.65pt;margin-top:234.2pt;width:80.25pt;height:12.45pt;z-index:-251174912;mso-position-horizontal-relative:page;mso-position-vertical-relative:page">
            <v:imagedata r:id="rId38" o:title="6C5523B40C004F6B9B2689FE67ADA653"/>
            <w10:wrap anchorx="page" anchory="page"/>
          </v:shape>
        </w:pict>
      </w:r>
      <w:r>
        <w:pict>
          <v:shape id="_x0000_s1495" type="#_x0000_t75" style="position:absolute;margin-left:414.4pt;margin-top:234.2pt;width:80.25pt;height:12.45pt;z-index:-251173888;mso-position-horizontal-relative:page;mso-position-vertical-relative:page">
            <v:imagedata r:id="rId39" o:title="A06CDF85BCF243679919CD0B68CE4AB2"/>
            <w10:wrap anchorx="page" anchory="page"/>
          </v:shape>
        </w:pict>
      </w:r>
      <w:r>
        <w:pict>
          <v:shape id="_x0000_s1496" type="#_x0000_t75" style="position:absolute;margin-left:494.15pt;margin-top:234.2pt;width:80.25pt;height:12.45pt;z-index:-251172864;mso-position-horizontal-relative:page;mso-position-vertical-relative:page">
            <v:imagedata r:id="rId40" o:title="99B7B4BB9AD44C0498636C8B2FD11C9B"/>
            <w10:wrap anchorx="page" anchory="page"/>
          </v:shape>
        </w:pict>
      </w:r>
      <w:r>
        <w:pict>
          <v:shape id="_x0000_s1497" style="position:absolute;margin-left:499.8pt;margin-top:234.7pt;width:68.95pt;height:11.45pt;z-index:-251171840;mso-position-horizontal-relative:page;mso-position-vertical-relative:page" coordorigin="17632,8281" coordsize="2433,405" path="m17632,8685r2432,l20064,8281r-2432,l17632,8685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498" style="position:absolute;margin-left:420.05pt;margin-top:234.7pt;width:68.95pt;height:11.45pt;z-index:-251170816;mso-position-horizontal-relative:page;mso-position-vertical-relative:page" coordorigin="14819,8281" coordsize="2432,405" path="m14819,8281r2432,l17251,8685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499" style="position:absolute;margin-left:340.3pt;margin-top:234.7pt;width:68.95pt;height:11.45pt;z-index:-251169792;mso-position-horizontal-relative:page;mso-position-vertical-relative:page" coordorigin="12006,8281" coordsize="2433,405" path="m12006,8685r2432,l14438,8281r-2432,l12006,8685xe" stroked="f" strokeweight="1pt">
            <v:stroke miterlimit="10" joinstyle="miter"/>
            <w10:wrap anchorx="page" anchory="page"/>
          </v:shape>
        </w:pict>
      </w:r>
      <w:r>
        <w:pict>
          <v:shape id="_x0000_s1500" style="position:absolute;margin-left:254.95pt;margin-top:234.25pt;width:318.95pt;height:0;z-index:-251168768;mso-position-horizontal-relative:page;mso-position-vertical-relative:page" coordorigin="8994,8264" coordsize="11253,0" path="m20246,8264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501" style="position:absolute;margin-left:573.9pt;margin-top:234.7pt;width:.5pt;height:11.45pt;z-index:-251167744;mso-position-horizontal-relative:page;mso-position-vertical-relative:page" coordorigin="20246,8281" coordsize="17,405" path="m20246,8685r17,l20263,8281r-17,l20246,86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02" style="position:absolute;margin-left:494.15pt;margin-top:234.7pt;width:.5pt;height:11.45pt;z-index:-251166720;mso-position-horizontal-relative:page;mso-position-vertical-relative:page" coordorigin="17433,8281" coordsize="18,405" path="m17433,8685r17,l17450,8281r-17,l17433,86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03" style="position:absolute;margin-left:414.4pt;margin-top:234.7pt;width:.5pt;height:11.45pt;z-index:-251165696;mso-position-horizontal-relative:page;mso-position-vertical-relative:page" coordorigin="14620,8281" coordsize="17,405" path="m14620,8685r17,l14637,8281r-17,l14620,86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04" style="position:absolute;margin-left:334.7pt;margin-top:234.7pt;width:.5pt;height:11.45pt;z-index:-251164672;mso-position-horizontal-relative:page;mso-position-vertical-relative:page" coordorigin="11807,8281" coordsize="18,405" path="m11807,8685r17,l11824,8281r-17,l11807,86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05" type="#_x0000_t75" style="position:absolute;margin-left:334.65pt;margin-top:246.15pt;width:80.25pt;height:12.45pt;z-index:-251163648;mso-position-horizontal-relative:page;mso-position-vertical-relative:page">
            <v:imagedata r:id="rId38" o:title="10F05AAF4A5E4714A27FD9A5F50E0A38"/>
            <w10:wrap anchorx="page" anchory="page"/>
          </v:shape>
        </w:pict>
      </w:r>
      <w:r>
        <w:pict>
          <v:shape id="_x0000_s1506" type="#_x0000_t75" style="position:absolute;margin-left:414.4pt;margin-top:246.15pt;width:80.25pt;height:12.45pt;z-index:-251162624;mso-position-horizontal-relative:page;mso-position-vertical-relative:page">
            <v:imagedata r:id="rId39" o:title="A34366F5603B4A0A9B8F966D80CBF2F4"/>
            <w10:wrap anchorx="page" anchory="page"/>
          </v:shape>
        </w:pict>
      </w:r>
      <w:r>
        <w:pict>
          <v:shape id="_x0000_s1507" type="#_x0000_t75" style="position:absolute;margin-left:494.15pt;margin-top:246.15pt;width:80.25pt;height:12.45pt;z-index:-251161600;mso-position-horizontal-relative:page;mso-position-vertical-relative:page">
            <v:imagedata r:id="rId40" o:title="2E534E0AEE8747ECA2E68A4D2BB03076"/>
            <w10:wrap anchorx="page" anchory="page"/>
          </v:shape>
        </w:pict>
      </w:r>
      <w:r>
        <w:pict>
          <v:shape id="_x0000_s1508" style="position:absolute;margin-left:499.8pt;margin-top:246.65pt;width:68.95pt;height:11.45pt;z-index:-251160576;mso-position-horizontal-relative:page;mso-position-vertical-relative:page" coordorigin="17632,8702" coordsize="2433,405" path="m17632,9106r2432,l20064,8702r-2432,l17632,910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509" style="position:absolute;margin-left:420.05pt;margin-top:246.65pt;width:68.95pt;height:11.45pt;z-index:-251159552;mso-position-horizontal-relative:page;mso-position-vertical-relative:page" coordorigin="14819,8702" coordsize="2432,405" path="m14819,8702r2432,l17251,9106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510" style="position:absolute;margin-left:340.3pt;margin-top:246.65pt;width:68.95pt;height:11.45pt;z-index:-251158528;mso-position-horizontal-relative:page;mso-position-vertical-relative:page" coordorigin="12006,8702" coordsize="2433,405" path="m12006,9106r2432,l14438,8702r-2432,l12006,9106xe" stroked="f" strokeweight="1pt">
            <v:stroke miterlimit="10" joinstyle="miter"/>
            <w10:wrap anchorx="page" anchory="page"/>
          </v:shape>
        </w:pict>
      </w:r>
      <w:r>
        <w:pict>
          <v:shape id="_x0000_s1511" style="position:absolute;margin-left:254.95pt;margin-top:246.2pt;width:318.95pt;height:0;z-index:-251157504;mso-position-horizontal-relative:page;mso-position-vertical-relative:page" coordorigin="8994,8685" coordsize="11253,0" path="m20246,8685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512" style="position:absolute;margin-left:573.9pt;margin-top:246.65pt;width:.5pt;height:11.45pt;z-index:-251156480;mso-position-horizontal-relative:page;mso-position-vertical-relative:page" coordorigin="20246,8702" coordsize="17,405" path="m20246,9106r17,l20263,8702r-17,l20246,91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13" style="position:absolute;margin-left:494.15pt;margin-top:246.65pt;width:.5pt;height:11.45pt;z-index:-251155456;mso-position-horizontal-relative:page;mso-position-vertical-relative:page" coordorigin="17433,8702" coordsize="18,405" path="m17433,9106r17,l17450,8702r-17,l17433,91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14" style="position:absolute;margin-left:414.4pt;margin-top:246.65pt;width:.5pt;height:11.45pt;z-index:-251154432;mso-position-horizontal-relative:page;mso-position-vertical-relative:page" coordorigin="14620,8702" coordsize="17,405" path="m14620,9106r17,l14637,8702r-17,l14620,91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15" style="position:absolute;margin-left:334.7pt;margin-top:246.65pt;width:.5pt;height:11.45pt;z-index:-251153408;mso-position-horizontal-relative:page;mso-position-vertical-relative:page" coordorigin="11807,8702" coordsize="18,405" path="m11807,9106r17,l11824,8702r-17,l11807,91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16" type="#_x0000_t75" style="position:absolute;margin-left:334.65pt;margin-top:258.1pt;width:80.25pt;height:12.45pt;z-index:-251152384;mso-position-horizontal-relative:page;mso-position-vertical-relative:page">
            <v:imagedata r:id="rId41" o:title="816C598326EC4534A2AAA05B98866FE0"/>
            <w10:wrap anchorx="page" anchory="page"/>
          </v:shape>
        </w:pict>
      </w:r>
      <w:r>
        <w:pict>
          <v:shape id="_x0000_s1517" type="#_x0000_t75" style="position:absolute;margin-left:414.4pt;margin-top:258.1pt;width:80.25pt;height:12.45pt;z-index:-251151360;mso-position-horizontal-relative:page;mso-position-vertical-relative:page">
            <v:imagedata r:id="rId42" o:title="9C1D17A6E3AC4F29920F01004D01BD18"/>
            <w10:wrap anchorx="page" anchory="page"/>
          </v:shape>
        </w:pict>
      </w:r>
      <w:r>
        <w:pict>
          <v:shape id="_x0000_s1518" type="#_x0000_t75" style="position:absolute;margin-left:494.15pt;margin-top:258.1pt;width:80.25pt;height:12.45pt;z-index:-251150336;mso-position-horizontal-relative:page;mso-position-vertical-relative:page">
            <v:imagedata r:id="rId43" o:title="6F6D00A296F94FE8B00488CE4B660911"/>
            <w10:wrap anchorx="page" anchory="page"/>
          </v:shape>
        </w:pict>
      </w:r>
      <w:r>
        <w:pict>
          <v:shape id="_x0000_s1519" style="position:absolute;margin-left:499.8pt;margin-top:258.6pt;width:68.95pt;height:11.45pt;z-index:-251149312;mso-position-horizontal-relative:page;mso-position-vertical-relative:page" coordorigin="17632,9123" coordsize="2433,405" path="m17632,9528r2432,l20064,9123r-2432,l17632,952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520" style="position:absolute;margin-left:420.05pt;margin-top:258.6pt;width:68.95pt;height:11.45pt;z-index:-251148288;mso-position-horizontal-relative:page;mso-position-vertical-relative:page" coordorigin="14819,9123" coordsize="2432,405" path="m14819,9123r2432,l17251,9528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521" style="position:absolute;margin-left:340.3pt;margin-top:258.6pt;width:68.95pt;height:11.45pt;z-index:-251147264;mso-position-horizontal-relative:page;mso-position-vertical-relative:page" coordorigin="12006,9123" coordsize="2433,405" path="m12006,9528r2432,l14438,9123r-2432,l12006,9528xe" stroked="f" strokeweight="1pt">
            <v:stroke miterlimit="10" joinstyle="miter"/>
            <w10:wrap anchorx="page" anchory="page"/>
          </v:shape>
        </w:pict>
      </w:r>
      <w:r>
        <w:pict>
          <v:shape id="_x0000_s1522" style="position:absolute;margin-left:254.95pt;margin-top:258.1pt;width:318.95pt;height:0;z-index:-251146240;mso-position-horizontal-relative:page;mso-position-vertical-relative:page" coordorigin="8994,9106" coordsize="11253,0" path="m20246,9106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523" style="position:absolute;margin-left:573.9pt;margin-top:258.6pt;width:.5pt;height:11.45pt;z-index:-251145216;mso-position-horizontal-relative:page;mso-position-vertical-relative:page" coordorigin="20246,9123" coordsize="17,405" path="m20246,9528r17,l20263,9123r-17,l20246,95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24" style="position:absolute;margin-left:494.15pt;margin-top:258.6pt;width:.5pt;height:11.45pt;z-index:-251144192;mso-position-horizontal-relative:page;mso-position-vertical-relative:page" coordorigin="17433,9123" coordsize="18,405" path="m17433,9528r17,l17450,9123r-17,l17433,95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25" style="position:absolute;margin-left:414.4pt;margin-top:258.6pt;width:.5pt;height:11.45pt;z-index:-251143168;mso-position-horizontal-relative:page;mso-position-vertical-relative:page" coordorigin="14620,9123" coordsize="17,405" path="m14620,9528r17,l14637,9123r-17,l14620,95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26" style="position:absolute;margin-left:334.7pt;margin-top:258.6pt;width:.5pt;height:11.45pt;z-index:-251142144;mso-position-horizontal-relative:page;mso-position-vertical-relative:page" coordorigin="11807,9123" coordsize="18,405" path="m11807,9528r17,l11824,9123r-17,l11807,95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27" type="#_x0000_t75" style="position:absolute;margin-left:334.65pt;margin-top:270.05pt;width:80.25pt;height:12.45pt;z-index:-251141120;mso-position-horizontal-relative:page;mso-position-vertical-relative:page">
            <v:imagedata r:id="rId44" o:title="034D9A9DA3A14D1283DFFF39F14F636E"/>
            <w10:wrap anchorx="page" anchory="page"/>
          </v:shape>
        </w:pict>
      </w:r>
      <w:r>
        <w:pict>
          <v:shape id="_x0000_s1528" type="#_x0000_t75" style="position:absolute;margin-left:414.4pt;margin-top:270.05pt;width:80.25pt;height:12.45pt;z-index:-251140096;mso-position-horizontal-relative:page;mso-position-vertical-relative:page">
            <v:imagedata r:id="rId45" o:title="98AB5D029BC44F9986EDFC596B22A552"/>
            <w10:wrap anchorx="page" anchory="page"/>
          </v:shape>
        </w:pict>
      </w:r>
      <w:r>
        <w:pict>
          <v:shape id="_x0000_s1529" type="#_x0000_t75" style="position:absolute;margin-left:494.15pt;margin-top:270.05pt;width:80.25pt;height:12.45pt;z-index:-251139072;mso-position-horizontal-relative:page;mso-position-vertical-relative:page">
            <v:imagedata r:id="rId46" o:title="E0C0E9EFB0CB430FBB0C8407E215B3B9"/>
            <w10:wrap anchorx="page" anchory="page"/>
          </v:shape>
        </w:pict>
      </w:r>
      <w:r>
        <w:pict>
          <v:shape id="_x0000_s1530" style="position:absolute;margin-left:499.8pt;margin-top:270.55pt;width:68.95pt;height:11.45pt;z-index:-251138048;mso-position-horizontal-relative:page;mso-position-vertical-relative:page" coordorigin="17632,9544" coordsize="2433,405" path="m17632,9949r2432,l20064,9544r-2432,l17632,9949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531" style="position:absolute;margin-left:420.05pt;margin-top:270.55pt;width:68.95pt;height:11.45pt;z-index:-251137024;mso-position-horizontal-relative:page;mso-position-vertical-relative:page" coordorigin="14819,9544" coordsize="2432,405" path="m14819,9544r2432,l17251,9949r-2432,e" stroked="f" strokeweight="1pt">
            <v:stroke miterlimit="10" joinstyle="miter"/>
            <w10:wrap anchorx="page" anchory="page"/>
          </v:shape>
        </w:pict>
      </w:r>
      <w:r>
        <w:pict>
          <v:shape id="_x0000_s1532" style="position:absolute;margin-left:340.3pt;margin-top:270.55pt;width:68.95pt;height:11.45pt;z-index:-251136000;mso-position-horizontal-relative:page;mso-position-vertical-relative:page" coordorigin="12006,9544" coordsize="2433,405" path="m12006,9949r2432,l14438,9544r-2432,l12006,9949xe" stroked="f" strokeweight="1pt">
            <v:stroke miterlimit="10" joinstyle="miter"/>
            <w10:wrap anchorx="page" anchory="page"/>
          </v:shape>
        </w:pict>
      </w:r>
      <w:r>
        <w:pict>
          <v:shape id="_x0000_s1533" style="position:absolute;margin-left:254.95pt;margin-top:270.05pt;width:318.95pt;height:0;z-index:-251134976;mso-position-horizontal-relative:page;mso-position-vertical-relative:page" coordorigin="8994,9528" coordsize="11253,0" path="m20246,9528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534" style="position:absolute;margin-left:573.9pt;margin-top:270.55pt;width:.5pt;height:11.45pt;z-index:-251133952;mso-position-horizontal-relative:page;mso-position-vertical-relative:page" coordorigin="20246,9544" coordsize="17,405" path="m20246,9949r17,l20263,9544r-17,l20246,99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35" style="position:absolute;margin-left:494.15pt;margin-top:270.55pt;width:.5pt;height:11.45pt;z-index:-251132928;mso-position-horizontal-relative:page;mso-position-vertical-relative:page" coordorigin="17433,9544" coordsize="18,405" path="m17433,9949r17,l17450,9544r-17,l17433,99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36" style="position:absolute;margin-left:414.4pt;margin-top:270.55pt;width:.5pt;height:11.45pt;z-index:-251131904;mso-position-horizontal-relative:page;mso-position-vertical-relative:page" coordorigin="14620,9544" coordsize="17,405" path="m14620,9949r17,l14637,9544r-17,l14620,99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37" style="position:absolute;margin-left:334.7pt;margin-top:270.55pt;width:.5pt;height:11.45pt;z-index:-251130880;mso-position-horizontal-relative:page;mso-position-vertical-relative:page" coordorigin="11807,9544" coordsize="18,405" path="m11807,9949r17,l11824,9544r-17,l11807,99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38" type="#_x0000_t75" style="position:absolute;margin-left:334.65pt;margin-top:282pt;width:80.25pt;height:12.45pt;z-index:-251129856;mso-position-horizontal-relative:page;mso-position-vertical-relative:page">
            <v:imagedata r:id="rId47" o:title="147A3E8D82564D218CF568B686351CD4"/>
            <w10:wrap anchorx="page" anchory="page"/>
          </v:shape>
        </w:pict>
      </w:r>
      <w:r>
        <w:pict>
          <v:shape id="_x0000_s1539" type="#_x0000_t75" style="position:absolute;margin-left:414.4pt;margin-top:282pt;width:80.25pt;height:12.45pt;z-index:-251128832;mso-position-horizontal-relative:page;mso-position-vertical-relative:page">
            <v:imagedata r:id="rId48" o:title="ADDAA1AFC4754DFF942BA96070D24957"/>
            <w10:wrap anchorx="page" anchory="page"/>
          </v:shape>
        </w:pict>
      </w:r>
      <w:r>
        <w:pict>
          <v:shape id="_x0000_s1540" type="#_x0000_t75" style="position:absolute;margin-left:494.15pt;margin-top:282pt;width:80.25pt;height:12.45pt;z-index:-251127808;mso-position-horizontal-relative:page;mso-position-vertical-relative:page">
            <v:imagedata r:id="rId49" o:title="C94ECE1C634640E1AB7D062A3B06D330"/>
            <w10:wrap anchorx="page" anchory="page"/>
          </v:shape>
        </w:pict>
      </w:r>
      <w:r>
        <w:pict>
          <v:shape id="_x0000_s1541" style="position:absolute;margin-left:499.8pt;margin-top:282.5pt;width:68.95pt;height:11.45pt;z-index:-251126784;mso-position-horizontal-relative:page;mso-position-vertical-relative:page" coordorigin="17632,9966" coordsize="2433,405" path="m17632,10370r2432,l20064,9966r-2432,l17632,1037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542" style="position:absolute;margin-left:420.05pt;margin-top:282.5pt;width:68.95pt;height:11.45pt;z-index:-251125760;mso-position-horizontal-relative:page;mso-position-vertical-relative:page" coordorigin="14819,9966" coordsize="2432,405" path="m14819,9966r2432,l17251,10370r-2432,e" stroked="f" strokeweight="1pt">
            <v:stroke miterlimit="10" joinstyle="miter"/>
            <w10:wrap anchorx="page" anchory="page"/>
          </v:shape>
        </w:pict>
      </w:r>
      <w:r>
        <w:pict>
          <v:shape id="_x0000_s1543" style="position:absolute;margin-left:340.3pt;margin-top:282.5pt;width:68.95pt;height:11.45pt;z-index:-251124736;mso-position-horizontal-relative:page;mso-position-vertical-relative:page" coordorigin="12006,9966" coordsize="2433,405" path="m12006,10370r2432,l14438,9966r-2432,l12006,10370xe" stroked="f" strokeweight="1pt">
            <v:stroke miterlimit="10" joinstyle="miter"/>
            <w10:wrap anchorx="page" anchory="page"/>
          </v:shape>
        </w:pict>
      </w:r>
      <w:r>
        <w:pict>
          <v:shape id="_x0000_s1544" style="position:absolute;margin-left:254.95pt;margin-top:282pt;width:318.95pt;height:0;z-index:-251123712;mso-position-horizontal-relative:page;mso-position-vertical-relative:page" coordorigin="8994,9949" coordsize="11253,0" path="m20246,9949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545" style="position:absolute;margin-left:573.9pt;margin-top:282.5pt;width:.5pt;height:11.45pt;z-index:-251122688;mso-position-horizontal-relative:page;mso-position-vertical-relative:page" coordorigin="20246,9966" coordsize="17,405" path="m20246,10370r17,l20263,9966r-17,l20246,103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46" style="position:absolute;margin-left:494.15pt;margin-top:282.5pt;width:.5pt;height:11.45pt;z-index:-251121664;mso-position-horizontal-relative:page;mso-position-vertical-relative:page" coordorigin="17433,9966" coordsize="18,405" path="m17433,10370r17,l17450,9966r-17,l17433,103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47" style="position:absolute;margin-left:414.4pt;margin-top:282.5pt;width:.5pt;height:11.45pt;z-index:-251120640;mso-position-horizontal-relative:page;mso-position-vertical-relative:page" coordorigin="14620,9966" coordsize="17,405" path="m14620,10370r17,l14637,9966r-17,l14620,103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48" style="position:absolute;margin-left:334.7pt;margin-top:282.5pt;width:.5pt;height:11.45pt;z-index:-251119616;mso-position-horizontal-relative:page;mso-position-vertical-relative:page" coordorigin="11807,9966" coordsize="18,405" path="m11807,10370r17,l11824,9966r-17,l11807,103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49" type="#_x0000_t75" style="position:absolute;margin-left:334.65pt;margin-top:293.9pt;width:80.25pt;height:12.45pt;z-index:-251118592;mso-position-horizontal-relative:page;mso-position-vertical-relative:page">
            <v:imagedata r:id="rId20" o:title="6BBBEAC223514D13B0C7F2D960B617CB"/>
            <w10:wrap anchorx="page" anchory="page"/>
          </v:shape>
        </w:pict>
      </w:r>
      <w:r>
        <w:pict>
          <v:shape id="_x0000_s1550" type="#_x0000_t75" style="position:absolute;margin-left:414.4pt;margin-top:293.9pt;width:80.25pt;height:12.45pt;z-index:-251117568;mso-position-horizontal-relative:page;mso-position-vertical-relative:page">
            <v:imagedata r:id="rId21" o:title="B2A4F612DD414D94A2041A4BFAD39899"/>
            <w10:wrap anchorx="page" anchory="page"/>
          </v:shape>
        </w:pict>
      </w:r>
      <w:r>
        <w:pict>
          <v:shape id="_x0000_s1551" type="#_x0000_t75" style="position:absolute;margin-left:494.15pt;margin-top:293.9pt;width:80.25pt;height:12.45pt;z-index:-251116544;mso-position-horizontal-relative:page;mso-position-vertical-relative:page">
            <v:imagedata r:id="rId22" o:title="EBE1642A30B34980819677653EADC178"/>
            <w10:wrap anchorx="page" anchory="page"/>
          </v:shape>
        </w:pict>
      </w:r>
      <w:r>
        <w:pict>
          <v:shape id="_x0000_s1552" style="position:absolute;margin-left:499.8pt;margin-top:294.4pt;width:68.95pt;height:11.45pt;z-index:-251115520;mso-position-horizontal-relative:page;mso-position-vertical-relative:page" coordorigin="17632,10387" coordsize="2433,405" path="m17632,10791r2432,l20064,10387r-2432,l17632,1079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553" style="position:absolute;margin-left:420.05pt;margin-top:294.4pt;width:68.95pt;height:11.45pt;z-index:-251114496;mso-position-horizontal-relative:page;mso-position-vertical-relative:page" coordorigin="14819,10387" coordsize="2432,405" path="m14819,10387r2432,l17251,10791r-2432,e" stroked="f" strokeweight="1pt">
            <v:stroke miterlimit="10" joinstyle="miter"/>
            <w10:wrap anchorx="page" anchory="page"/>
          </v:shape>
        </w:pict>
      </w:r>
      <w:r>
        <w:pict>
          <v:shape id="_x0000_s1554" style="position:absolute;margin-left:340.3pt;margin-top:294.4pt;width:68.95pt;height:11.45pt;z-index:-251113472;mso-position-horizontal-relative:page;mso-position-vertical-relative:page" coordorigin="12006,10387" coordsize="2433,405" path="m12006,10791r2432,l14438,10387r-2432,l12006,10791xe" stroked="f" strokeweight="1pt">
            <v:stroke miterlimit="10" joinstyle="miter"/>
            <w10:wrap anchorx="page" anchory="page"/>
          </v:shape>
        </w:pict>
      </w:r>
      <w:r>
        <w:pict>
          <v:shape id="_x0000_s1555" style="position:absolute;margin-left:254.95pt;margin-top:293.95pt;width:318.95pt;height:0;z-index:-251112448;mso-position-horizontal-relative:page;mso-position-vertical-relative:page" coordorigin="8994,10370" coordsize="11253,0" path="m20246,10370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556" style="position:absolute;margin-left:573.9pt;margin-top:294.4pt;width:.5pt;height:11.45pt;z-index:-251111424;mso-position-horizontal-relative:page;mso-position-vertical-relative:page" coordorigin="20246,10387" coordsize="17,405" path="m20246,10791r17,l20263,10387r-17,l20246,107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57" style="position:absolute;margin-left:494.15pt;margin-top:294.4pt;width:.5pt;height:11.45pt;z-index:-251110400;mso-position-horizontal-relative:page;mso-position-vertical-relative:page" coordorigin="17433,10387" coordsize="18,405" path="m17433,10791r17,l17450,10387r-17,l17433,107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58" style="position:absolute;margin-left:414.4pt;margin-top:294.4pt;width:.5pt;height:11.45pt;z-index:-251109376;mso-position-horizontal-relative:page;mso-position-vertical-relative:page" coordorigin="14620,10387" coordsize="17,405" path="m14620,10791r17,l14637,10387r-17,l14620,107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59" style="position:absolute;margin-left:334.7pt;margin-top:294.4pt;width:.5pt;height:11.45pt;z-index:-251108352;mso-position-horizontal-relative:page;mso-position-vertical-relative:page" coordorigin="11807,10387" coordsize="18,405" path="m11807,10791r17,l11824,10387r-17,l11807,107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60" type="#_x0000_t75" style="position:absolute;margin-left:334.65pt;margin-top:305.85pt;width:80.25pt;height:12.45pt;z-index:-251107328;mso-position-horizontal-relative:page;mso-position-vertical-relative:page">
            <v:imagedata r:id="rId50" o:title="0DF02B1704874DE6B89AC949B462D293"/>
            <w10:wrap anchorx="page" anchory="page"/>
          </v:shape>
        </w:pict>
      </w:r>
      <w:r>
        <w:pict>
          <v:shape id="_x0000_s1561" type="#_x0000_t75" style="position:absolute;margin-left:414.4pt;margin-top:305.85pt;width:80.25pt;height:12.45pt;z-index:-251106304;mso-position-horizontal-relative:page;mso-position-vertical-relative:page">
            <v:imagedata r:id="rId51" o:title="E9C5242218CA43468C58F2A9C14E6D98"/>
            <w10:wrap anchorx="page" anchory="page"/>
          </v:shape>
        </w:pict>
      </w:r>
      <w:r>
        <w:pict>
          <v:shape id="_x0000_s1562" type="#_x0000_t75" style="position:absolute;margin-left:494.15pt;margin-top:305.85pt;width:80.25pt;height:12.45pt;z-index:-251105280;mso-position-horizontal-relative:page;mso-position-vertical-relative:page">
            <v:imagedata r:id="rId52" o:title="456A613F14B14F2ABA1F0CDA93148AA8"/>
            <w10:wrap anchorx="page" anchory="page"/>
          </v:shape>
        </w:pict>
      </w:r>
      <w:r>
        <w:pict>
          <v:shape id="_x0000_s1563" style="position:absolute;margin-left:499.8pt;margin-top:306.35pt;width:68.95pt;height:11.45pt;z-index:-251104256;mso-position-horizontal-relative:page;mso-position-vertical-relative:page" coordorigin="17632,10808" coordsize="2433,405" path="m17632,11212r2432,l20064,10808r-2432,l17632,1121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564" style="position:absolute;margin-left:420.05pt;margin-top:306.35pt;width:68.95pt;height:11.45pt;z-index:-251103232;mso-position-horizontal-relative:page;mso-position-vertical-relative:page" coordorigin="14819,10808" coordsize="2432,405" path="m14819,10808r2432,l17251,11212r-2432,e" stroked="f" strokeweight="1pt">
            <v:stroke miterlimit="10" joinstyle="miter"/>
            <w10:wrap anchorx="page" anchory="page"/>
          </v:shape>
        </w:pict>
      </w:r>
      <w:r>
        <w:pict>
          <v:shape id="_x0000_s1565" style="position:absolute;margin-left:340.3pt;margin-top:306.35pt;width:68.95pt;height:11.45pt;z-index:-251102208;mso-position-horizontal-relative:page;mso-position-vertical-relative:page" coordorigin="12006,10808" coordsize="2433,405" path="m12006,11212r2432,l14438,10808r-2432,l12006,11212xe" stroked="f" strokeweight="1pt">
            <v:stroke miterlimit="10" joinstyle="miter"/>
            <w10:wrap anchorx="page" anchory="page"/>
          </v:shape>
        </w:pict>
      </w:r>
      <w:r>
        <w:pict>
          <v:shape id="_x0000_s1566" style="position:absolute;margin-left:254.95pt;margin-top:305.9pt;width:318.95pt;height:0;z-index:-251101184;mso-position-horizontal-relative:page;mso-position-vertical-relative:page" coordorigin="8994,10791" coordsize="11253,0" path="m20246,10791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567" style="position:absolute;margin-left:573.9pt;margin-top:306.35pt;width:.5pt;height:11.45pt;z-index:-251100160;mso-position-horizontal-relative:page;mso-position-vertical-relative:page" coordorigin="20246,10808" coordsize="17,405" path="m20246,11212r17,l20263,10808r-17,l20246,112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68" style="position:absolute;margin-left:494.15pt;margin-top:306.35pt;width:.5pt;height:11.45pt;z-index:-251099136;mso-position-horizontal-relative:page;mso-position-vertical-relative:page" coordorigin="17433,10808" coordsize="18,405" path="m17433,11212r17,l17450,10808r-17,l17433,112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69" style="position:absolute;margin-left:414.4pt;margin-top:306.35pt;width:.5pt;height:11.45pt;z-index:-251098112;mso-position-horizontal-relative:page;mso-position-vertical-relative:page" coordorigin="14620,10808" coordsize="17,405" path="m14620,11212r17,l14637,10808r-17,l14620,112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70" style="position:absolute;margin-left:334.7pt;margin-top:306.35pt;width:.5pt;height:11.45pt;z-index:-251097088;mso-position-horizontal-relative:page;mso-position-vertical-relative:page" coordorigin="11807,10808" coordsize="18,405" path="m11807,11212r17,l11824,10808r-17,l11807,112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71" type="#_x0000_t75" style="position:absolute;margin-left:334.65pt;margin-top:317.8pt;width:80.25pt;height:12.45pt;z-index:-251096064;mso-position-horizontal-relative:page;mso-position-vertical-relative:page">
            <v:imagedata r:id="rId23" o:title="9CD977F6B4084A9485E32E3F857639D8"/>
            <w10:wrap anchorx="page" anchory="page"/>
          </v:shape>
        </w:pict>
      </w:r>
      <w:r>
        <w:pict>
          <v:shape id="_x0000_s1572" type="#_x0000_t75" style="position:absolute;margin-left:414.4pt;margin-top:317.8pt;width:80.25pt;height:12.45pt;z-index:-251095040;mso-position-horizontal-relative:page;mso-position-vertical-relative:page">
            <v:imagedata r:id="rId24" o:title="51F14C742DA44087BABA97E95BF9BBDF"/>
            <w10:wrap anchorx="page" anchory="page"/>
          </v:shape>
        </w:pict>
      </w:r>
      <w:r>
        <w:pict>
          <v:shape id="_x0000_s1573" type="#_x0000_t75" style="position:absolute;margin-left:494.15pt;margin-top:317.8pt;width:80.25pt;height:12.45pt;z-index:-251094016;mso-position-horizontal-relative:page;mso-position-vertical-relative:page">
            <v:imagedata r:id="rId25" o:title="0B714601C1FA4E7ABE1CA180C9A24D34"/>
            <w10:wrap anchorx="page" anchory="page"/>
          </v:shape>
        </w:pict>
      </w:r>
      <w:r>
        <w:pict>
          <v:shape id="_x0000_s1574" style="position:absolute;margin-left:499.8pt;margin-top:318.3pt;width:68.95pt;height:11.45pt;z-index:-251092992;mso-position-horizontal-relative:page;mso-position-vertical-relative:page" coordorigin="17632,11229" coordsize="2433,405" path="m17632,11634r2432,l20064,11229r-2432,l17632,1163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575" style="position:absolute;margin-left:420.05pt;margin-top:318.3pt;width:68.95pt;height:11.45pt;z-index:-251091968;mso-position-horizontal-relative:page;mso-position-vertical-relative:page" coordorigin="14819,11229" coordsize="2432,405" path="m14819,11229r2432,l17251,11634r-2432,e" stroked="f" strokeweight="1pt">
            <v:stroke miterlimit="10" joinstyle="miter"/>
            <w10:wrap anchorx="page" anchory="page"/>
          </v:shape>
        </w:pict>
      </w:r>
      <w:r>
        <w:pict>
          <v:shape id="_x0000_s1576" style="position:absolute;margin-left:340.3pt;margin-top:318.3pt;width:68.95pt;height:11.45pt;z-index:-251090944;mso-position-horizontal-relative:page;mso-position-vertical-relative:page" coordorigin="12006,11229" coordsize="2433,405" path="m12006,11634r2432,l14438,11229r-2432,l12006,11634xe" stroked="f" strokeweight="1pt">
            <v:stroke miterlimit="10" joinstyle="miter"/>
            <w10:wrap anchorx="page" anchory="page"/>
          </v:shape>
        </w:pict>
      </w:r>
      <w:r>
        <w:pict>
          <v:shape id="_x0000_s1577" style="position:absolute;margin-left:254.95pt;margin-top:317.8pt;width:318.95pt;height:0;z-index:-251089920;mso-position-horizontal-relative:page;mso-position-vertical-relative:page" coordorigin="8994,11212" coordsize="11253,0" path="m20246,11212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578" style="position:absolute;margin-left:573.9pt;margin-top:318.3pt;width:.5pt;height:11.45pt;z-index:-251088896;mso-position-horizontal-relative:page;mso-position-vertical-relative:page" coordorigin="20246,11229" coordsize="17,405" path="m20246,11634r17,l20263,11229r-17,l20246,116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79" style="position:absolute;margin-left:494.15pt;margin-top:318.3pt;width:.5pt;height:11.45pt;z-index:-251087872;mso-position-horizontal-relative:page;mso-position-vertical-relative:page" coordorigin="17433,11229" coordsize="18,405" path="m17433,11634r17,l17450,11229r-17,l17433,116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80" style="position:absolute;margin-left:414.4pt;margin-top:318.3pt;width:.5pt;height:11.45pt;z-index:-251086848;mso-position-horizontal-relative:page;mso-position-vertical-relative:page" coordorigin="14620,11229" coordsize="17,405" path="m14620,11634r17,l14637,11229r-17,l14620,116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81" style="position:absolute;margin-left:334.7pt;margin-top:318.3pt;width:.5pt;height:11.45pt;z-index:-251085824;mso-position-horizontal-relative:page;mso-position-vertical-relative:page" coordorigin="11807,11229" coordsize="18,405" path="m11807,11634r17,l11824,11229r-17,l11807,116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82" type="#_x0000_t75" style="position:absolute;margin-left:334.65pt;margin-top:329.75pt;width:80.25pt;height:12.45pt;z-index:-251084800;mso-position-horizontal-relative:page;mso-position-vertical-relative:page">
            <v:imagedata r:id="rId26" o:title="EA202186A1CF4C318EE86E8C9EACB755"/>
            <w10:wrap anchorx="page" anchory="page"/>
          </v:shape>
        </w:pict>
      </w:r>
      <w:r>
        <w:pict>
          <v:shape id="_x0000_s1583" type="#_x0000_t75" style="position:absolute;margin-left:414.4pt;margin-top:329.75pt;width:80.25pt;height:12.45pt;z-index:-251083776;mso-position-horizontal-relative:page;mso-position-vertical-relative:page">
            <v:imagedata r:id="rId27" o:title="8F1F6BBF6C6F41AF8405C218B5AF3C1D"/>
            <w10:wrap anchorx="page" anchory="page"/>
          </v:shape>
        </w:pict>
      </w:r>
      <w:r>
        <w:pict>
          <v:shape id="_x0000_s1584" type="#_x0000_t75" style="position:absolute;margin-left:494.15pt;margin-top:329.75pt;width:80.25pt;height:12.45pt;z-index:-251082752;mso-position-horizontal-relative:page;mso-position-vertical-relative:page">
            <v:imagedata r:id="rId28" o:title="497168541F614819A74E625DB0A313AC"/>
            <w10:wrap anchorx="page" anchory="page"/>
          </v:shape>
        </w:pict>
      </w:r>
      <w:r>
        <w:pict>
          <v:shape id="_x0000_s1585" style="position:absolute;margin-left:499.8pt;margin-top:330.25pt;width:68.95pt;height:11.45pt;z-index:-251081728;mso-position-horizontal-relative:page;mso-position-vertical-relative:page" coordorigin="17632,11651" coordsize="2433,405" path="m17632,12055r2432,l20064,11651r-2432,l17632,12055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586" style="position:absolute;margin-left:420.05pt;margin-top:330.25pt;width:68.95pt;height:11.45pt;z-index:-251080704;mso-position-horizontal-relative:page;mso-position-vertical-relative:page" coordorigin="14819,11651" coordsize="2432,405" path="m14819,11651r2432,l17251,12055r-2432,e" stroked="f" strokeweight="1pt">
            <v:stroke miterlimit="10" joinstyle="miter"/>
            <w10:wrap anchorx="page" anchory="page"/>
          </v:shape>
        </w:pict>
      </w:r>
      <w:r>
        <w:pict>
          <v:shape id="_x0000_s1587" style="position:absolute;margin-left:340.3pt;margin-top:330.25pt;width:68.95pt;height:11.45pt;z-index:-251079680;mso-position-horizontal-relative:page;mso-position-vertical-relative:page" coordorigin="12006,11651" coordsize="2433,405" path="m12006,12055r2432,l14438,11651r-2432,l12006,12055xe" stroked="f" strokeweight="1pt">
            <v:stroke miterlimit="10" joinstyle="miter"/>
            <w10:wrap anchorx="page" anchory="page"/>
          </v:shape>
        </w:pict>
      </w:r>
      <w:r>
        <w:pict>
          <v:shape id="_x0000_s1588" style="position:absolute;margin-left:254.95pt;margin-top:329.75pt;width:318.95pt;height:0;z-index:-251078656;mso-position-horizontal-relative:page;mso-position-vertical-relative:page" coordorigin="8994,11634" coordsize="11253,0" path="m20246,11634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589" style="position:absolute;margin-left:573.9pt;margin-top:330.25pt;width:.5pt;height:11.45pt;z-index:-251077632;mso-position-horizontal-relative:page;mso-position-vertical-relative:page" coordorigin="20246,11651" coordsize="17,405" path="m20246,12055r17,l20263,11651r-17,l20246,120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90" style="position:absolute;margin-left:494.15pt;margin-top:330.25pt;width:.5pt;height:11.45pt;z-index:-251076608;mso-position-horizontal-relative:page;mso-position-vertical-relative:page" coordorigin="17433,11651" coordsize="18,405" path="m17433,12055r17,l17450,11651r-17,l17433,120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91" style="position:absolute;margin-left:414.4pt;margin-top:330.25pt;width:.5pt;height:11.45pt;z-index:-251075584;mso-position-horizontal-relative:page;mso-position-vertical-relative:page" coordorigin="14620,11651" coordsize="17,405" path="m14620,12055r17,l14637,11651r-17,l14620,120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92" style="position:absolute;margin-left:334.7pt;margin-top:330.25pt;width:.5pt;height:11.45pt;z-index:-251074560;mso-position-horizontal-relative:page;mso-position-vertical-relative:page" coordorigin="11807,11651" coordsize="18,405" path="m11807,12055r17,l11824,11651r-17,l11807,120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593" type="#_x0000_t75" style="position:absolute;margin-left:334.65pt;margin-top:341.7pt;width:80.25pt;height:12.45pt;z-index:-251073536;mso-position-horizontal-relative:page;mso-position-vertical-relative:page">
            <v:imagedata r:id="rId53" o:title="178D0001E2E54265A6C28DF34FAA9DB4"/>
            <w10:wrap anchorx="page" anchory="page"/>
          </v:shape>
        </w:pict>
      </w:r>
      <w:r>
        <w:pict>
          <v:shape id="_x0000_s1594" type="#_x0000_t75" style="position:absolute;margin-left:414.4pt;margin-top:341.7pt;width:80.25pt;height:12.45pt;z-index:-251072512;mso-position-horizontal-relative:page;mso-position-vertical-relative:page">
            <v:imagedata r:id="rId54" o:title="4C12F0AE5B6B47C987B7B4F3CF59BD5F"/>
            <w10:wrap anchorx="page" anchory="page"/>
          </v:shape>
        </w:pict>
      </w:r>
      <w:r>
        <w:pict>
          <v:shape id="_x0000_s1595" type="#_x0000_t75" style="position:absolute;margin-left:494.15pt;margin-top:341.7pt;width:80.25pt;height:12.45pt;z-index:-251071488;mso-position-horizontal-relative:page;mso-position-vertical-relative:page">
            <v:imagedata r:id="rId55" o:title="970D1D9E8E674A88BBE08D5AA7386A1F"/>
            <w10:wrap anchorx="page" anchory="page"/>
          </v:shape>
        </w:pict>
      </w:r>
      <w:r>
        <w:pict>
          <v:shape id="_x0000_s1596" style="position:absolute;margin-left:499.8pt;margin-top:342.2pt;width:68.95pt;height:11.45pt;z-index:-251070464;mso-position-horizontal-relative:page;mso-position-vertical-relative:page" coordorigin="17632,12072" coordsize="2433,405" path="m17632,12476r2432,l20064,12072r-2432,l17632,1247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597" style="position:absolute;margin-left:420.05pt;margin-top:342.2pt;width:68.95pt;height:11.45pt;z-index:-251069440;mso-position-horizontal-relative:page;mso-position-vertical-relative:page" coordorigin="14819,12072" coordsize="2432,405" path="m14819,12072r2432,l17251,12476r-2432,e" stroked="f" strokeweight="1pt">
            <v:stroke miterlimit="10" joinstyle="miter"/>
            <w10:wrap anchorx="page" anchory="page"/>
          </v:shape>
        </w:pict>
      </w:r>
      <w:r>
        <w:pict>
          <v:shape id="_x0000_s1598" style="position:absolute;margin-left:340.3pt;margin-top:342.2pt;width:68.95pt;height:11.45pt;z-index:-251068416;mso-position-horizontal-relative:page;mso-position-vertical-relative:page" coordorigin="12006,12072" coordsize="2433,405" path="m12006,12476r2432,l14438,12072r-2432,l12006,12476xe" stroked="f" strokeweight="1pt">
            <v:stroke miterlimit="10" joinstyle="miter"/>
            <w10:wrap anchorx="page" anchory="page"/>
          </v:shape>
        </w:pict>
      </w:r>
      <w:r>
        <w:pict>
          <v:shape id="_x0000_s1599" style="position:absolute;margin-left:254.95pt;margin-top:341.7pt;width:318.95pt;height:0;z-index:-251067392;mso-position-horizontal-relative:page;mso-position-vertical-relative:page" coordorigin="8994,12055" coordsize="11253,0" path="m20246,12055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600" style="position:absolute;margin-left:573.9pt;margin-top:342.2pt;width:.5pt;height:11.45pt;z-index:-251066368;mso-position-horizontal-relative:page;mso-position-vertical-relative:page" coordorigin="20246,12072" coordsize="17,405" path="m20246,12476r17,l20263,12072r-17,l20246,124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01" style="position:absolute;margin-left:494.15pt;margin-top:342.2pt;width:.5pt;height:11.45pt;z-index:-251065344;mso-position-horizontal-relative:page;mso-position-vertical-relative:page" coordorigin="17433,12072" coordsize="18,405" path="m17433,12476r17,l17450,12072r-17,l17433,124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02" style="position:absolute;margin-left:414.4pt;margin-top:342.2pt;width:.5pt;height:11.45pt;z-index:-251064320;mso-position-horizontal-relative:page;mso-position-vertical-relative:page" coordorigin="14620,12072" coordsize="17,405" path="m14620,12476r17,l14637,12072r-17,l14620,124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03" style="position:absolute;margin-left:334.7pt;margin-top:342.2pt;width:.5pt;height:11.45pt;z-index:-251063296;mso-position-horizontal-relative:page;mso-position-vertical-relative:page" coordorigin="11807,12072" coordsize="18,405" path="m11807,12476r17,l11824,12072r-17,l11807,124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04" type="#_x0000_t75" style="position:absolute;margin-left:334.65pt;margin-top:353.6pt;width:80.25pt;height:12.45pt;z-index:-251062272;mso-position-horizontal-relative:page;mso-position-vertical-relative:page">
            <v:imagedata r:id="rId29" o:title="490FE9CB3A474B7F8CE3FEBD7014237C"/>
            <w10:wrap anchorx="page" anchory="page"/>
          </v:shape>
        </w:pict>
      </w:r>
      <w:r>
        <w:pict>
          <v:shape id="_x0000_s1605" type="#_x0000_t75" style="position:absolute;margin-left:414.4pt;margin-top:353.6pt;width:80.25pt;height:12.45pt;z-index:-251061248;mso-position-horizontal-relative:page;mso-position-vertical-relative:page">
            <v:imagedata r:id="rId30" o:title="033A5360F1044F3A9AED32FCCEEE200D"/>
            <w10:wrap anchorx="page" anchory="page"/>
          </v:shape>
        </w:pict>
      </w:r>
      <w:r>
        <w:pict>
          <v:shape id="_x0000_s1606" type="#_x0000_t75" style="position:absolute;margin-left:494.15pt;margin-top:353.6pt;width:80.25pt;height:12.45pt;z-index:-251060224;mso-position-horizontal-relative:page;mso-position-vertical-relative:page">
            <v:imagedata r:id="rId31" o:title="D7308748C4634AD6BA19876E1D543453"/>
            <w10:wrap anchorx="page" anchory="page"/>
          </v:shape>
        </w:pict>
      </w:r>
      <w:r>
        <w:pict>
          <v:shape id="_x0000_s1607" style="position:absolute;margin-left:499.8pt;margin-top:354.1pt;width:68.95pt;height:11.45pt;z-index:-251059200;mso-position-horizontal-relative:page;mso-position-vertical-relative:page" coordorigin="17632,12493" coordsize="2433,405" path="m17632,12897r2432,l20064,12493r-2432,l17632,12897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08" style="position:absolute;margin-left:420.05pt;margin-top:354.1pt;width:68.95pt;height:11.45pt;z-index:-251058176;mso-position-horizontal-relative:page;mso-position-vertical-relative:page" coordorigin="14819,12493" coordsize="2432,405" path="m14819,12493r2432,l17251,12897r-2432,e" stroked="f" strokeweight="1pt">
            <v:stroke miterlimit="10" joinstyle="miter"/>
            <w10:wrap anchorx="page" anchory="page"/>
          </v:shape>
        </w:pict>
      </w:r>
      <w:r>
        <w:pict>
          <v:shape id="_x0000_s1609" style="position:absolute;margin-left:340.3pt;margin-top:354.1pt;width:68.95pt;height:11.45pt;z-index:-251057152;mso-position-horizontal-relative:page;mso-position-vertical-relative:page" coordorigin="12006,12493" coordsize="2433,405" path="m12006,12897r2432,l14438,12493r-2432,l12006,12897xe" stroked="f" strokeweight="1pt">
            <v:stroke miterlimit="10" joinstyle="miter"/>
            <w10:wrap anchorx="page" anchory="page"/>
          </v:shape>
        </w:pict>
      </w:r>
      <w:r>
        <w:pict>
          <v:shape id="_x0000_s1610" style="position:absolute;margin-left:254.95pt;margin-top:353.65pt;width:318.95pt;height:0;z-index:-251056128;mso-position-horizontal-relative:page;mso-position-vertical-relative:page" coordorigin="8994,12476" coordsize="11253,0" path="m20246,12476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611" style="position:absolute;margin-left:573.9pt;margin-top:354.1pt;width:.5pt;height:11.45pt;z-index:-251055104;mso-position-horizontal-relative:page;mso-position-vertical-relative:page" coordorigin="20246,12493" coordsize="17,405" path="m20246,12897r17,l20263,12493r-17,l20246,128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12" style="position:absolute;margin-left:494.15pt;margin-top:354.1pt;width:.5pt;height:11.45pt;z-index:-251054080;mso-position-horizontal-relative:page;mso-position-vertical-relative:page" coordorigin="17433,12493" coordsize="18,405" path="m17433,12897r17,l17450,12493r-17,l17433,128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13" style="position:absolute;margin-left:414.4pt;margin-top:354.1pt;width:.5pt;height:11.45pt;z-index:-251053056;mso-position-horizontal-relative:page;mso-position-vertical-relative:page" coordorigin="14620,12493" coordsize="17,405" path="m14620,12897r17,l14637,12493r-17,l14620,128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14" style="position:absolute;margin-left:334.7pt;margin-top:354.1pt;width:.5pt;height:11.45pt;z-index:-251052032;mso-position-horizontal-relative:page;mso-position-vertical-relative:page" coordorigin="11807,12493" coordsize="18,405" path="m11807,12897r17,l11824,12493r-17,l11807,128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15" type="#_x0000_t75" style="position:absolute;margin-left:334.65pt;margin-top:365.55pt;width:80.25pt;height:12.45pt;z-index:-251051008;mso-position-horizontal-relative:page;mso-position-vertical-relative:page">
            <v:imagedata r:id="rId32" o:title="581FE317A8AB4FCE81CF2E5B4D500E0C"/>
            <w10:wrap anchorx="page" anchory="page"/>
          </v:shape>
        </w:pict>
      </w:r>
      <w:r>
        <w:pict>
          <v:shape id="_x0000_s1616" type="#_x0000_t75" style="position:absolute;margin-left:414.4pt;margin-top:365.55pt;width:80.25pt;height:12.45pt;z-index:-251049984;mso-position-horizontal-relative:page;mso-position-vertical-relative:page">
            <v:imagedata r:id="rId56" o:title="484D2845F2DC4160B38CF5FA8AEBF1A1"/>
            <w10:wrap anchorx="page" anchory="page"/>
          </v:shape>
        </w:pict>
      </w:r>
      <w:r>
        <w:pict>
          <v:shape id="_x0000_s1617" type="#_x0000_t75" style="position:absolute;margin-left:494.15pt;margin-top:365.55pt;width:80.25pt;height:12.45pt;z-index:-251048960;mso-position-horizontal-relative:page;mso-position-vertical-relative:page">
            <v:imagedata r:id="rId34" o:title="224A4CA8827A41D389E7B17198339150"/>
            <w10:wrap anchorx="page" anchory="page"/>
          </v:shape>
        </w:pict>
      </w:r>
      <w:r>
        <w:pict>
          <v:shape id="_x0000_s1618" style="position:absolute;margin-left:499.8pt;margin-top:366.05pt;width:68.95pt;height:11.45pt;z-index:-251047936;mso-position-horizontal-relative:page;mso-position-vertical-relative:page" coordorigin="17632,12914" coordsize="2433,405" path="m17632,13318r2432,l20064,12914r-2432,l17632,1331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19" style="position:absolute;margin-left:420.05pt;margin-top:366.05pt;width:68.95pt;height:11.45pt;z-index:-251046912;mso-position-horizontal-relative:page;mso-position-vertical-relative:page" coordorigin="14819,12914" coordsize="2432,405" path="m14819,12914r2432,l17251,13318r-2432,e" stroked="f" strokeweight="1pt">
            <v:stroke miterlimit="10" joinstyle="miter"/>
            <w10:wrap anchorx="page" anchory="page"/>
          </v:shape>
        </w:pict>
      </w:r>
      <w:r>
        <w:pict>
          <v:shape id="_x0000_s1620" style="position:absolute;margin-left:340.3pt;margin-top:366.05pt;width:68.95pt;height:11.45pt;z-index:-251045888;mso-position-horizontal-relative:page;mso-position-vertical-relative:page" coordorigin="12006,12914" coordsize="2433,405" path="m12006,13318r2432,l14438,12914r-2432,l12006,13318xe" stroked="f" strokeweight="1pt">
            <v:stroke miterlimit="10" joinstyle="miter"/>
            <w10:wrap anchorx="page" anchory="page"/>
          </v:shape>
        </w:pict>
      </w:r>
      <w:r>
        <w:pict>
          <v:shape id="_x0000_s1621" style="position:absolute;margin-left:254.95pt;margin-top:365.6pt;width:318.95pt;height:0;z-index:-251044864;mso-position-horizontal-relative:page;mso-position-vertical-relative:page" coordorigin="8994,12897" coordsize="11253,0" path="m20246,12897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622" style="position:absolute;margin-left:573.9pt;margin-top:366.05pt;width:.5pt;height:11.45pt;z-index:-251043840;mso-position-horizontal-relative:page;mso-position-vertical-relative:page" coordorigin="20246,12914" coordsize="17,405" path="m20246,13318r17,l20263,12914r-17,l20246,133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23" style="position:absolute;margin-left:494.15pt;margin-top:366.05pt;width:.5pt;height:11.45pt;z-index:-251042816;mso-position-horizontal-relative:page;mso-position-vertical-relative:page" coordorigin="17433,12914" coordsize="18,405" path="m17433,13318r17,l17450,12914r-17,l17433,133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24" style="position:absolute;margin-left:414.4pt;margin-top:366.05pt;width:.5pt;height:11.45pt;z-index:-251041792;mso-position-horizontal-relative:page;mso-position-vertical-relative:page" coordorigin="14620,12914" coordsize="17,405" path="m14620,13318r17,l14637,12914r-17,l14620,133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25" style="position:absolute;margin-left:334.7pt;margin-top:366.05pt;width:.5pt;height:11.45pt;z-index:-251040768;mso-position-horizontal-relative:page;mso-position-vertical-relative:page" coordorigin="11807,12914" coordsize="18,405" path="m11807,13318r17,l11824,12914r-17,l11807,133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26" type="#_x0000_t75" style="position:absolute;margin-left:334.65pt;margin-top:377.5pt;width:80.25pt;height:12.45pt;z-index:-251039744;mso-position-horizontal-relative:page;mso-position-vertical-relative:page">
            <v:imagedata r:id="rId35" o:title="15EBD84E7A99444AAF6698453E72614A"/>
            <w10:wrap anchorx="page" anchory="page"/>
          </v:shape>
        </w:pict>
      </w:r>
      <w:r>
        <w:pict>
          <v:shape id="_x0000_s1627" type="#_x0000_t75" style="position:absolute;margin-left:414.4pt;margin-top:377.5pt;width:80.25pt;height:12.45pt;z-index:-251038720;mso-position-horizontal-relative:page;mso-position-vertical-relative:page">
            <v:imagedata r:id="rId36" o:title="AE874018B4974E39BFDB571135517265"/>
            <w10:wrap anchorx="page" anchory="page"/>
          </v:shape>
        </w:pict>
      </w:r>
      <w:r>
        <w:pict>
          <v:shape id="_x0000_s1628" type="#_x0000_t75" style="position:absolute;margin-left:494.15pt;margin-top:377.5pt;width:80.25pt;height:12.45pt;z-index:-251037696;mso-position-horizontal-relative:page;mso-position-vertical-relative:page">
            <v:imagedata r:id="rId37" o:title="206F023BBCBB4C35829093BAA9298888"/>
            <w10:wrap anchorx="page" anchory="page"/>
          </v:shape>
        </w:pict>
      </w:r>
      <w:r>
        <w:pict>
          <v:shape id="_x0000_s1629" style="position:absolute;margin-left:499.8pt;margin-top:378pt;width:68.95pt;height:11.45pt;z-index:-251036672;mso-position-horizontal-relative:page;mso-position-vertical-relative:page" coordorigin="17632,13336" coordsize="2433,405" path="m17632,13740r2432,l20064,13336r-2432,l17632,1374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30" style="position:absolute;margin-left:420.05pt;margin-top:378pt;width:68.95pt;height:11.45pt;z-index:-251035648;mso-position-horizontal-relative:page;mso-position-vertical-relative:page" coordorigin="14819,13336" coordsize="2432,405" path="m14819,13336r2432,l17251,13740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31" style="position:absolute;margin-left:340.3pt;margin-top:378pt;width:68.95pt;height:11.45pt;z-index:-251034624;mso-position-horizontal-relative:page;mso-position-vertical-relative:page" coordorigin="12006,13336" coordsize="2433,405" path="m12006,13740r2432,l14438,13336r-2432,l12006,13740xe" stroked="f" strokeweight="1pt">
            <v:stroke miterlimit="10" joinstyle="miter"/>
            <w10:wrap anchorx="page" anchory="page"/>
          </v:shape>
        </w:pict>
      </w:r>
      <w:r>
        <w:pict>
          <v:shape id="_x0000_s1632" style="position:absolute;margin-left:254.95pt;margin-top:377.5pt;width:318.95pt;height:0;z-index:-251033600;mso-position-horizontal-relative:page;mso-position-vertical-relative:page" coordorigin="8994,13318" coordsize="11253,0" path="m20246,13318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633" style="position:absolute;margin-left:573.9pt;margin-top:378pt;width:.5pt;height:11.45pt;z-index:-251032576;mso-position-horizontal-relative:page;mso-position-vertical-relative:page" coordorigin="20246,13336" coordsize="17,405" path="m20246,13740r17,l20263,13336r-17,l20246,13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34" style="position:absolute;margin-left:494.15pt;margin-top:378pt;width:.5pt;height:11.45pt;z-index:-251031552;mso-position-horizontal-relative:page;mso-position-vertical-relative:page" coordorigin="17433,13336" coordsize="18,405" path="m17433,13740r17,l17450,13336r-17,l17433,13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35" style="position:absolute;margin-left:414.4pt;margin-top:378pt;width:.5pt;height:11.45pt;z-index:-251030528;mso-position-horizontal-relative:page;mso-position-vertical-relative:page" coordorigin="14620,13336" coordsize="17,405" path="m14620,13740r17,l14637,13336r-17,l14620,13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36" style="position:absolute;margin-left:334.7pt;margin-top:378pt;width:.5pt;height:11.45pt;z-index:-251029504;mso-position-horizontal-relative:page;mso-position-vertical-relative:page" coordorigin="11807,13336" coordsize="18,405" path="m11807,13740r17,l11824,13336r-17,l11807,13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37" type="#_x0000_t75" style="position:absolute;margin-left:334.65pt;margin-top:389.45pt;width:80.25pt;height:12.45pt;z-index:-251028480;mso-position-horizontal-relative:page;mso-position-vertical-relative:page">
            <v:imagedata r:id="rId38" o:title="5FEC8FEB77C543D3BE1BAE4C18970099"/>
            <w10:wrap anchorx="page" anchory="page"/>
          </v:shape>
        </w:pict>
      </w:r>
      <w:r>
        <w:pict>
          <v:shape id="_x0000_s1638" type="#_x0000_t75" style="position:absolute;margin-left:414.4pt;margin-top:389.45pt;width:80.25pt;height:12.45pt;z-index:-251027456;mso-position-horizontal-relative:page;mso-position-vertical-relative:page">
            <v:imagedata r:id="rId39" o:title="C529B52C881D46C0B419BED438FAAC0D"/>
            <w10:wrap anchorx="page" anchory="page"/>
          </v:shape>
        </w:pict>
      </w:r>
      <w:r>
        <w:pict>
          <v:shape id="_x0000_s1639" type="#_x0000_t75" style="position:absolute;margin-left:494.15pt;margin-top:389.45pt;width:80.25pt;height:12.45pt;z-index:-251026432;mso-position-horizontal-relative:page;mso-position-vertical-relative:page">
            <v:imagedata r:id="rId40" o:title="B9AB557D642B4FAE8A38BF7FC4BF5490"/>
            <w10:wrap anchorx="page" anchory="page"/>
          </v:shape>
        </w:pict>
      </w:r>
      <w:r>
        <w:pict>
          <v:shape id="_x0000_s1640" style="position:absolute;margin-left:499.8pt;margin-top:389.95pt;width:68.95pt;height:11.45pt;z-index:-251025408;mso-position-horizontal-relative:page;mso-position-vertical-relative:page" coordorigin="17632,13757" coordsize="2433,405" path="m17632,14161r2432,l20064,13757r-2432,l17632,1416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41" style="position:absolute;margin-left:420.05pt;margin-top:389.95pt;width:68.95pt;height:11.45pt;z-index:-251024384;mso-position-horizontal-relative:page;mso-position-vertical-relative:page" coordorigin="14819,13757" coordsize="2432,405" path="m14819,13757r2432,l17251,14161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42" style="position:absolute;margin-left:340.3pt;margin-top:389.95pt;width:68.95pt;height:11.45pt;z-index:-251023360;mso-position-horizontal-relative:page;mso-position-vertical-relative:page" coordorigin="12006,13757" coordsize="2433,405" path="m12006,14161r2432,l14438,13757r-2432,l12006,14161xe" stroked="f" strokeweight="1pt">
            <v:stroke miterlimit="10" joinstyle="miter"/>
            <w10:wrap anchorx="page" anchory="page"/>
          </v:shape>
        </w:pict>
      </w:r>
      <w:r>
        <w:pict>
          <v:shape id="_x0000_s1643" style="position:absolute;margin-left:254.95pt;margin-top:389.45pt;width:318.95pt;height:0;z-index:-251022336;mso-position-horizontal-relative:page;mso-position-vertical-relative:page" coordorigin="8994,13740" coordsize="11253,0" path="m20246,13740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644" style="position:absolute;margin-left:573.9pt;margin-top:389.95pt;width:.5pt;height:11.45pt;z-index:-251021312;mso-position-horizontal-relative:page;mso-position-vertical-relative:page" coordorigin="20246,13757" coordsize="17,405" path="m20246,14161r17,l20263,13757r-17,l20246,141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45" style="position:absolute;margin-left:494.15pt;margin-top:389.95pt;width:.5pt;height:11.45pt;z-index:-251020288;mso-position-horizontal-relative:page;mso-position-vertical-relative:page" coordorigin="17433,13757" coordsize="18,405" path="m17433,14161r17,l17450,13757r-17,l17433,141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46" style="position:absolute;margin-left:414.4pt;margin-top:389.95pt;width:.5pt;height:11.45pt;z-index:-251019264;mso-position-horizontal-relative:page;mso-position-vertical-relative:page" coordorigin="14620,13757" coordsize="17,405" path="m14620,14161r17,l14637,13757r-17,l14620,141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47" style="position:absolute;margin-left:334.7pt;margin-top:389.95pt;width:.5pt;height:11.45pt;z-index:-251018240;mso-position-horizontal-relative:page;mso-position-vertical-relative:page" coordorigin="11807,13757" coordsize="18,405" path="m11807,14161r17,l11824,13757r-17,l11807,141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48" type="#_x0000_t75" style="position:absolute;margin-left:334.65pt;margin-top:401.4pt;width:80.25pt;height:12.45pt;z-index:-251017216;mso-position-horizontal-relative:page;mso-position-vertical-relative:page">
            <v:imagedata r:id="rId41" o:title="94C0F437B95B436B98745C39778AC1D1"/>
            <w10:wrap anchorx="page" anchory="page"/>
          </v:shape>
        </w:pict>
      </w:r>
      <w:r>
        <w:pict>
          <v:shape id="_x0000_s1649" type="#_x0000_t75" style="position:absolute;margin-left:414.4pt;margin-top:401.4pt;width:80.25pt;height:12.45pt;z-index:-251016192;mso-position-horizontal-relative:page;mso-position-vertical-relative:page">
            <v:imagedata r:id="rId42" o:title="5267C11B3BF94E119485908933F36F21"/>
            <w10:wrap anchorx="page" anchory="page"/>
          </v:shape>
        </w:pict>
      </w:r>
      <w:r>
        <w:pict>
          <v:shape id="_x0000_s1650" type="#_x0000_t75" style="position:absolute;margin-left:494.15pt;margin-top:401.4pt;width:80.25pt;height:12.45pt;z-index:-251015168;mso-position-horizontal-relative:page;mso-position-vertical-relative:page">
            <v:imagedata r:id="rId43" o:title="578BB3FC2BB84E829AAB0DBCC346D557"/>
            <w10:wrap anchorx="page" anchory="page"/>
          </v:shape>
        </w:pict>
      </w:r>
      <w:r>
        <w:pict>
          <v:shape id="_x0000_s1651" style="position:absolute;margin-left:499.8pt;margin-top:401.9pt;width:68.95pt;height:11.45pt;z-index:-251014144;mso-position-horizontal-relative:page;mso-position-vertical-relative:page" coordorigin="17632,14178" coordsize="2433,405" path="m17632,14582r2432,l20064,14178r-2432,l17632,1458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52" style="position:absolute;margin-left:420.05pt;margin-top:401.9pt;width:68.95pt;height:11.45pt;z-index:-251013120;mso-position-horizontal-relative:page;mso-position-vertical-relative:page" coordorigin="14819,14178" coordsize="2432,405" path="m14819,14178r2432,l17251,14582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53" style="position:absolute;margin-left:340.3pt;margin-top:401.9pt;width:68.95pt;height:11.45pt;z-index:-251012096;mso-position-horizontal-relative:page;mso-position-vertical-relative:page" coordorigin="12006,14178" coordsize="2433,405" path="m12006,14582r2432,l14438,14178r-2432,l12006,14582xe" stroked="f" strokeweight="1pt">
            <v:stroke miterlimit="10" joinstyle="miter"/>
            <w10:wrap anchorx="page" anchory="page"/>
          </v:shape>
        </w:pict>
      </w:r>
      <w:r>
        <w:pict>
          <v:shape id="_x0000_s1654" style="position:absolute;margin-left:254.95pt;margin-top:401.4pt;width:318.95pt;height:0;z-index:-251011072;mso-position-horizontal-relative:page;mso-position-vertical-relative:page" coordorigin="8994,14161" coordsize="11253,0" path="m20246,14161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655" style="position:absolute;margin-left:573.9pt;margin-top:401.9pt;width:.5pt;height:11.45pt;z-index:-251010048;mso-position-horizontal-relative:page;mso-position-vertical-relative:page" coordorigin="20246,14178" coordsize="17,405" path="m20246,14582r17,l20263,14178r-17,l20246,1458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56" style="position:absolute;margin-left:494.15pt;margin-top:401.9pt;width:.5pt;height:11.45pt;z-index:-251009024;mso-position-horizontal-relative:page;mso-position-vertical-relative:page" coordorigin="17433,14178" coordsize="18,405" path="m17433,14582r17,l17450,14178r-17,l17433,1458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57" style="position:absolute;margin-left:414.4pt;margin-top:401.9pt;width:.5pt;height:11.45pt;z-index:-251008000;mso-position-horizontal-relative:page;mso-position-vertical-relative:page" coordorigin="14620,14178" coordsize="17,405" path="m14620,14582r17,l14637,14178r-17,l14620,1458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58" style="position:absolute;margin-left:334.7pt;margin-top:401.9pt;width:.5pt;height:11.45pt;z-index:-251006976;mso-position-horizontal-relative:page;mso-position-vertical-relative:page" coordorigin="11807,14178" coordsize="18,405" path="m11807,14582r17,l11824,14178r-17,l11807,1458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59" type="#_x0000_t75" style="position:absolute;margin-left:334.65pt;margin-top:413.3pt;width:80.25pt;height:12.45pt;z-index:-251005952;mso-position-horizontal-relative:page;mso-position-vertical-relative:page">
            <v:imagedata r:id="rId41" o:title="1AAE8F323C304D6BA65595DB01E4FC58"/>
            <w10:wrap anchorx="page" anchory="page"/>
          </v:shape>
        </w:pict>
      </w:r>
      <w:r>
        <w:pict>
          <v:shape id="_x0000_s1660" type="#_x0000_t75" style="position:absolute;margin-left:414.4pt;margin-top:413.3pt;width:80.25pt;height:12.45pt;z-index:-251004928;mso-position-horizontal-relative:page;mso-position-vertical-relative:page">
            <v:imagedata r:id="rId42" o:title="1D4EAB979919476CA32A9F7404D66338"/>
            <w10:wrap anchorx="page" anchory="page"/>
          </v:shape>
        </w:pict>
      </w:r>
      <w:r>
        <w:pict>
          <v:shape id="_x0000_s1661" type="#_x0000_t75" style="position:absolute;margin-left:494.15pt;margin-top:413.3pt;width:80.25pt;height:12.45pt;z-index:-251003904;mso-position-horizontal-relative:page;mso-position-vertical-relative:page">
            <v:imagedata r:id="rId43" o:title="C387223041854DF59BBC9E1E8DA38E1E"/>
            <w10:wrap anchorx="page" anchory="page"/>
          </v:shape>
        </w:pict>
      </w:r>
      <w:r>
        <w:pict>
          <v:shape id="_x0000_s1662" style="position:absolute;margin-left:499.8pt;margin-top:413.8pt;width:68.95pt;height:11.45pt;z-index:-251002880;mso-position-horizontal-relative:page;mso-position-vertical-relative:page" coordorigin="17632,14599" coordsize="2433,405" path="m17632,15003r2432,l20064,14599r-2432,l17632,1500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63" style="position:absolute;margin-left:420.05pt;margin-top:413.8pt;width:68.95pt;height:11.45pt;z-index:-251001856;mso-position-horizontal-relative:page;mso-position-vertical-relative:page" coordorigin="14819,14599" coordsize="2432,405" path="m14819,14599r2432,l17251,15003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64" style="position:absolute;margin-left:340.3pt;margin-top:413.8pt;width:68.95pt;height:11.45pt;z-index:-251000832;mso-position-horizontal-relative:page;mso-position-vertical-relative:page" coordorigin="12006,14599" coordsize="2433,405" path="m12006,15003r2432,l14438,14599r-2432,l12006,15003xe" stroked="f" strokeweight="1pt">
            <v:stroke miterlimit="10" joinstyle="miter"/>
            <w10:wrap anchorx="page" anchory="page"/>
          </v:shape>
        </w:pict>
      </w:r>
      <w:r>
        <w:pict>
          <v:shape id="_x0000_s1665" style="position:absolute;margin-left:254.95pt;margin-top:413.35pt;width:318.95pt;height:0;z-index:-250999808;mso-position-horizontal-relative:page;mso-position-vertical-relative:page" coordorigin="8994,14582" coordsize="11253,0" path="m20246,14582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666" style="position:absolute;margin-left:573.9pt;margin-top:413.8pt;width:.5pt;height:11.45pt;z-index:-250998784;mso-position-horizontal-relative:page;mso-position-vertical-relative:page" coordorigin="20246,14599" coordsize="17,405" path="m20246,15003r17,l20263,14599r-17,l20246,150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67" style="position:absolute;margin-left:494.15pt;margin-top:413.8pt;width:.5pt;height:11.45pt;z-index:-250997760;mso-position-horizontal-relative:page;mso-position-vertical-relative:page" coordorigin="17433,14599" coordsize="18,405" path="m17433,15003r17,l17450,14599r-17,l17433,150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68" style="position:absolute;margin-left:414.4pt;margin-top:413.8pt;width:.5pt;height:11.45pt;z-index:-250996736;mso-position-horizontal-relative:page;mso-position-vertical-relative:page" coordorigin="14620,14599" coordsize="17,405" path="m14620,15003r17,l14637,14599r-17,l14620,150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69" style="position:absolute;margin-left:334.7pt;margin-top:413.8pt;width:.5pt;height:11.45pt;z-index:-250995712;mso-position-horizontal-relative:page;mso-position-vertical-relative:page" coordorigin="11807,14599" coordsize="18,405" path="m11807,15003r17,l11824,14599r-17,l11807,150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70" type="#_x0000_t75" style="position:absolute;margin-left:334.65pt;margin-top:425.25pt;width:80.25pt;height:12.45pt;z-index:-250994688;mso-position-horizontal-relative:page;mso-position-vertical-relative:page">
            <v:imagedata r:id="rId17" o:title="6136D6BF110F4AE592145FC7E02AD012"/>
            <w10:wrap anchorx="page" anchory="page"/>
          </v:shape>
        </w:pict>
      </w:r>
      <w:r>
        <w:pict>
          <v:shape id="_x0000_s1671" type="#_x0000_t75" style="position:absolute;margin-left:414.4pt;margin-top:425.25pt;width:80.25pt;height:12.45pt;z-index:-250993664;mso-position-horizontal-relative:page;mso-position-vertical-relative:page">
            <v:imagedata r:id="rId57" o:title="34C2ED12F33B449D92F014C9B0D033EC"/>
            <w10:wrap anchorx="page" anchory="page"/>
          </v:shape>
        </w:pict>
      </w:r>
      <w:r>
        <w:pict>
          <v:shape id="_x0000_s1672" type="#_x0000_t75" style="position:absolute;margin-left:494.15pt;margin-top:425.25pt;width:80.25pt;height:12.45pt;z-index:-250992640;mso-position-horizontal-relative:page;mso-position-vertical-relative:page">
            <v:imagedata r:id="rId58" o:title="1EAAD0D9B5914DD3BB85150E85F0D6B8"/>
            <w10:wrap anchorx="page" anchory="page"/>
          </v:shape>
        </w:pict>
      </w:r>
      <w:r>
        <w:pict>
          <v:shape id="_x0000_s1673" style="position:absolute;margin-left:499.8pt;margin-top:425.75pt;width:68.95pt;height:11.45pt;z-index:-250991616;mso-position-horizontal-relative:page;mso-position-vertical-relative:page" coordorigin="17632,15020" coordsize="2433,405" path="m17632,15425r2432,l20064,15020r-2432,l17632,15425xe" stroked="f" strokeweight="1pt">
            <v:stroke miterlimit="10" joinstyle="miter"/>
            <w10:wrap anchorx="page" anchory="page"/>
          </v:shape>
        </w:pict>
      </w:r>
      <w:r>
        <w:pict>
          <v:shape id="_x0000_s1674" style="position:absolute;margin-left:420.05pt;margin-top:425.75pt;width:68.95pt;height:11.45pt;z-index:-250990592;mso-position-horizontal-relative:page;mso-position-vertical-relative:page" coordorigin="14819,15020" coordsize="2432,405" path="m14819,15020r2432,l17251,15425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75" style="position:absolute;margin-left:340.3pt;margin-top:425.75pt;width:68.95pt;height:11.45pt;z-index:-250989568;mso-position-horizontal-relative:page;mso-position-vertical-relative:page" coordorigin="12006,15020" coordsize="2433,405" path="m12006,15425r2432,l14438,15020r-2432,l12006,15425xe" stroked="f" strokeweight="1pt">
            <v:stroke miterlimit="10" joinstyle="miter"/>
            <w10:wrap anchorx="page" anchory="page"/>
          </v:shape>
        </w:pict>
      </w:r>
      <w:r>
        <w:pict>
          <v:shape id="_x0000_s1676" style="position:absolute;margin-left:254.95pt;margin-top:425.3pt;width:318.95pt;height:0;z-index:-250988544;mso-position-horizontal-relative:page;mso-position-vertical-relative:page" coordorigin="8994,15003" coordsize="11253,0" path="m20246,15003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677" style="position:absolute;margin-left:573.9pt;margin-top:425.75pt;width:.5pt;height:11.45pt;z-index:-250987520;mso-position-horizontal-relative:page;mso-position-vertical-relative:page" coordorigin="20246,15020" coordsize="17,405" path="m20246,15425r17,l20263,15020r-17,l20246,154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78" style="position:absolute;margin-left:494.15pt;margin-top:425.75pt;width:.5pt;height:11.45pt;z-index:-250986496;mso-position-horizontal-relative:page;mso-position-vertical-relative:page" coordorigin="17433,15020" coordsize="18,405" path="m17433,15425r17,l17450,15020r-17,l17433,154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79" style="position:absolute;margin-left:414.4pt;margin-top:425.75pt;width:.5pt;height:11.45pt;z-index:-250985472;mso-position-horizontal-relative:page;mso-position-vertical-relative:page" coordorigin="14620,15020" coordsize="17,405" path="m14620,15425r17,l14637,15020r-17,l14620,154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80" style="position:absolute;margin-left:334.7pt;margin-top:425.75pt;width:.5pt;height:11.45pt;z-index:-250984448;mso-position-horizontal-relative:page;mso-position-vertical-relative:page" coordorigin="11807,15020" coordsize="18,405" path="m11807,15425r17,l11824,15020r-17,l11807,154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81" type="#_x0000_t75" style="position:absolute;margin-left:334.65pt;margin-top:437.2pt;width:80.25pt;height:12.45pt;z-index:-250983424;mso-position-horizontal-relative:page;mso-position-vertical-relative:page">
            <v:imagedata r:id="rId20" o:title="B5235ED83212425EAB10BFC5562F0904"/>
            <w10:wrap anchorx="page" anchory="page"/>
          </v:shape>
        </w:pict>
      </w:r>
      <w:r>
        <w:pict>
          <v:shape id="_x0000_s1682" type="#_x0000_t75" style="position:absolute;margin-left:414.4pt;margin-top:437.2pt;width:80.25pt;height:12.45pt;z-index:-250982400;mso-position-horizontal-relative:page;mso-position-vertical-relative:page">
            <v:imagedata r:id="rId59" o:title="8DB62FE636FD43118392C4BFB966D531"/>
            <w10:wrap anchorx="page" anchory="page"/>
          </v:shape>
        </w:pict>
      </w:r>
      <w:r>
        <w:pict>
          <v:shape id="_x0000_s1683" type="#_x0000_t75" style="position:absolute;margin-left:494.15pt;margin-top:437.2pt;width:80.25pt;height:12.45pt;z-index:-250981376;mso-position-horizontal-relative:page;mso-position-vertical-relative:page">
            <v:imagedata r:id="rId22" o:title="4FF00456934B40A6B0CFA077C6E21D06"/>
            <w10:wrap anchorx="page" anchory="page"/>
          </v:shape>
        </w:pict>
      </w:r>
      <w:r>
        <w:pict>
          <v:shape id="_x0000_s1684" style="position:absolute;margin-left:499.8pt;margin-top:437.7pt;width:68.95pt;height:11.45pt;z-index:-250980352;mso-position-horizontal-relative:page;mso-position-vertical-relative:page" coordorigin="17632,15442" coordsize="2433,405" path="m17632,15846r2432,l20064,15442r-2432,l17632,1584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85" style="position:absolute;margin-left:420.05pt;margin-top:437.7pt;width:68.95pt;height:11.45pt;z-index:-250979328;mso-position-horizontal-relative:page;mso-position-vertical-relative:page" coordorigin="14819,15442" coordsize="2432,405" path="m14819,15442r2432,l17251,15846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86" style="position:absolute;margin-left:340.3pt;margin-top:437.7pt;width:68.95pt;height:11.45pt;z-index:-250978304;mso-position-horizontal-relative:page;mso-position-vertical-relative:page" coordorigin="12006,15442" coordsize="2433,405" path="m12006,15846r2432,l14438,15442r-2432,l12006,15846xe" stroked="f" strokeweight="1pt">
            <v:stroke miterlimit="10" joinstyle="miter"/>
            <w10:wrap anchorx="page" anchory="page"/>
          </v:shape>
        </w:pict>
      </w:r>
      <w:r>
        <w:pict>
          <v:shape id="_x0000_s1687" style="position:absolute;margin-left:254.95pt;margin-top:437.2pt;width:318.95pt;height:0;z-index:-250977280;mso-position-horizontal-relative:page;mso-position-vertical-relative:page" coordorigin="8994,15425" coordsize="11253,0" path="m20246,15425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688" style="position:absolute;margin-left:573.9pt;margin-top:437.7pt;width:.5pt;height:11.45pt;z-index:-250976256;mso-position-horizontal-relative:page;mso-position-vertical-relative:page" coordorigin="20246,15442" coordsize="17,405" path="m20246,15846r17,l20263,15442r-17,l20246,158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89" style="position:absolute;margin-left:494.15pt;margin-top:437.7pt;width:.5pt;height:11.45pt;z-index:-250975232;mso-position-horizontal-relative:page;mso-position-vertical-relative:page" coordorigin="17433,15442" coordsize="18,405" path="m17433,15846r17,l17450,15442r-17,l17433,158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90" style="position:absolute;margin-left:414.4pt;margin-top:437.7pt;width:.5pt;height:11.45pt;z-index:-250974208;mso-position-horizontal-relative:page;mso-position-vertical-relative:page" coordorigin="14620,15442" coordsize="17,405" path="m14620,15846r17,l14637,15442r-17,l14620,158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91" style="position:absolute;margin-left:334.7pt;margin-top:437.7pt;width:.5pt;height:11.45pt;z-index:-250973184;mso-position-horizontal-relative:page;mso-position-vertical-relative:page" coordorigin="11807,15442" coordsize="18,405" path="m11807,15846r17,l11824,15442r-17,l11807,158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692" type="#_x0000_t75" style="position:absolute;margin-left:334.65pt;margin-top:449.15pt;width:80.25pt;height:12.45pt;z-index:-250972160;mso-position-horizontal-relative:page;mso-position-vertical-relative:page">
            <v:imagedata r:id="rId20" o:title="5624F06C3C2B4FABB2623468F11FD83F"/>
            <w10:wrap anchorx="page" anchory="page"/>
          </v:shape>
        </w:pict>
      </w:r>
      <w:r>
        <w:pict>
          <v:shape id="_x0000_s1693" type="#_x0000_t75" style="position:absolute;margin-left:414.4pt;margin-top:449.15pt;width:80.25pt;height:12.45pt;z-index:-250971136;mso-position-horizontal-relative:page;mso-position-vertical-relative:page">
            <v:imagedata r:id="rId59" o:title="7B91BE169F7D459A8430E61589B19B07"/>
            <w10:wrap anchorx="page" anchory="page"/>
          </v:shape>
        </w:pict>
      </w:r>
      <w:r>
        <w:pict>
          <v:shape id="_x0000_s1694" type="#_x0000_t75" style="position:absolute;margin-left:494.15pt;margin-top:449.15pt;width:80.25pt;height:12.45pt;z-index:-250970112;mso-position-horizontal-relative:page;mso-position-vertical-relative:page">
            <v:imagedata r:id="rId22" o:title="0D52680C901F467CAD22E21DCDD963BC"/>
            <w10:wrap anchorx="page" anchory="page"/>
          </v:shape>
        </w:pict>
      </w:r>
      <w:r>
        <w:pict>
          <v:shape id="_x0000_s1695" style="position:absolute;margin-left:499.8pt;margin-top:449.65pt;width:68.95pt;height:11.45pt;z-index:-250969088;mso-position-horizontal-relative:page;mso-position-vertical-relative:page" coordorigin="17632,15863" coordsize="2433,405" path="m17632,16267r2432,l20064,15863r-2432,l17632,16267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96" style="position:absolute;margin-left:420.05pt;margin-top:449.65pt;width:68.95pt;height:11.45pt;z-index:-250968064;mso-position-horizontal-relative:page;mso-position-vertical-relative:page" coordorigin="14819,15863" coordsize="2432,405" path="m14819,15863r2432,l17251,16267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697" style="position:absolute;margin-left:340.3pt;margin-top:449.65pt;width:68.95pt;height:11.45pt;z-index:-250967040;mso-position-horizontal-relative:page;mso-position-vertical-relative:page" coordorigin="12006,15863" coordsize="2433,405" path="m12006,16267r2432,l14438,15863r-2432,l12006,16267xe" stroked="f" strokeweight="1pt">
            <v:stroke miterlimit="10" joinstyle="miter"/>
            <w10:wrap anchorx="page" anchory="page"/>
          </v:shape>
        </w:pict>
      </w:r>
      <w:r>
        <w:pict>
          <v:shape id="_x0000_s1698" style="position:absolute;margin-left:254.95pt;margin-top:449.15pt;width:318.95pt;height:0;z-index:-250966016;mso-position-horizontal-relative:page;mso-position-vertical-relative:page" coordorigin="8994,15846" coordsize="11253,0" path="m20246,15846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699" style="position:absolute;margin-left:573.9pt;margin-top:449.65pt;width:.5pt;height:11.45pt;z-index:-250964992;mso-position-horizontal-relative:page;mso-position-vertical-relative:page" coordorigin="20246,15863" coordsize="17,405" path="m20246,16267r17,l20263,15863r-17,l20246,162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00" style="position:absolute;margin-left:494.15pt;margin-top:449.65pt;width:.5pt;height:11.45pt;z-index:-250963968;mso-position-horizontal-relative:page;mso-position-vertical-relative:page" coordorigin="17433,15863" coordsize="18,405" path="m17433,16267r17,l17450,15863r-17,l17433,162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01" style="position:absolute;margin-left:414.4pt;margin-top:449.65pt;width:.5pt;height:11.45pt;z-index:-250962944;mso-position-horizontal-relative:page;mso-position-vertical-relative:page" coordorigin="14620,15863" coordsize="17,405" path="m14620,16267r17,l14637,15863r-17,l14620,162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02" style="position:absolute;margin-left:334.7pt;margin-top:449.65pt;width:.5pt;height:11.45pt;z-index:-250961920;mso-position-horizontal-relative:page;mso-position-vertical-relative:page" coordorigin="11807,15863" coordsize="18,405" path="m11807,16267r17,l11824,15863r-17,l11807,162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03" type="#_x0000_t75" style="position:absolute;margin-left:334.65pt;margin-top:461.1pt;width:80.25pt;height:12.45pt;z-index:-250960896;mso-position-horizontal-relative:page;mso-position-vertical-relative:page">
            <v:imagedata r:id="rId23" o:title="40D72DE444F34841AF0C36C1F0B7A041"/>
            <w10:wrap anchorx="page" anchory="page"/>
          </v:shape>
        </w:pict>
      </w:r>
      <w:r>
        <w:pict>
          <v:shape id="_x0000_s1704" type="#_x0000_t75" style="position:absolute;margin-left:414.4pt;margin-top:461.1pt;width:80.25pt;height:12.45pt;z-index:-250959872;mso-position-horizontal-relative:page;mso-position-vertical-relative:page">
            <v:imagedata r:id="rId60" o:title="E5D4480C6E6548439A457F26F18244DF"/>
            <w10:wrap anchorx="page" anchory="page"/>
          </v:shape>
        </w:pict>
      </w:r>
      <w:r>
        <w:pict>
          <v:shape id="_x0000_s1705" type="#_x0000_t75" style="position:absolute;margin-left:494.15pt;margin-top:461.1pt;width:80.25pt;height:12.45pt;z-index:-250958848;mso-position-horizontal-relative:page;mso-position-vertical-relative:page">
            <v:imagedata r:id="rId25" o:title="8ED5830125D74535BCD7E0B60CF88CBB"/>
            <w10:wrap anchorx="page" anchory="page"/>
          </v:shape>
        </w:pict>
      </w:r>
      <w:r>
        <w:pict>
          <v:shape id="_x0000_s1706" style="position:absolute;margin-left:499.8pt;margin-top:461.6pt;width:68.95pt;height:11.45pt;z-index:-250957824;mso-position-horizontal-relative:page;mso-position-vertical-relative:page" coordorigin="17632,16284" coordsize="2433,405" path="m17632,16688r2432,l20064,16284r-2432,l17632,1668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07" style="position:absolute;margin-left:420.05pt;margin-top:461.6pt;width:68.95pt;height:11.45pt;z-index:-250956800;mso-position-horizontal-relative:page;mso-position-vertical-relative:page" coordorigin="14819,16284" coordsize="2432,405" path="m14819,16284r2432,l17251,16688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08" style="position:absolute;margin-left:340.3pt;margin-top:461.6pt;width:68.95pt;height:11.45pt;z-index:-250955776;mso-position-horizontal-relative:page;mso-position-vertical-relative:page" coordorigin="12006,16284" coordsize="2433,405" path="m12006,16688r2432,l14438,16284r-2432,l12006,16688xe" stroked="f" strokeweight="1pt">
            <v:stroke miterlimit="10" joinstyle="miter"/>
            <w10:wrap anchorx="page" anchory="page"/>
          </v:shape>
        </w:pict>
      </w:r>
      <w:r>
        <w:pict>
          <v:shape id="_x0000_s1709" style="position:absolute;margin-left:254.95pt;margin-top:461.1pt;width:318.95pt;height:0;z-index:-250954752;mso-position-horizontal-relative:page;mso-position-vertical-relative:page" coordorigin="8994,16267" coordsize="11253,0" path="m20246,16267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710" style="position:absolute;margin-left:573.9pt;margin-top:461.6pt;width:.5pt;height:11.45pt;z-index:-250953728;mso-position-horizontal-relative:page;mso-position-vertical-relative:page" coordorigin="20246,16284" coordsize="17,405" path="m20246,16688r17,l20263,16284r-17,l20246,166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11" style="position:absolute;margin-left:494.15pt;margin-top:461.6pt;width:.5pt;height:11.45pt;z-index:-250952704;mso-position-horizontal-relative:page;mso-position-vertical-relative:page" coordorigin="17433,16284" coordsize="18,405" path="m17433,16688r17,l17450,16284r-17,l17433,166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12" style="position:absolute;margin-left:414.4pt;margin-top:461.6pt;width:.5pt;height:11.45pt;z-index:-250951680;mso-position-horizontal-relative:page;mso-position-vertical-relative:page" coordorigin="14620,16284" coordsize="17,405" path="m14620,16688r17,l14637,16284r-17,l14620,166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13" style="position:absolute;margin-left:334.7pt;margin-top:461.6pt;width:.5pt;height:11.45pt;z-index:-250950656;mso-position-horizontal-relative:page;mso-position-vertical-relative:page" coordorigin="11807,16284" coordsize="18,405" path="m11807,16688r17,l11824,16284r-17,l11807,166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14" type="#_x0000_t75" style="position:absolute;margin-left:334.65pt;margin-top:473pt;width:80.25pt;height:12.45pt;z-index:-250949632;mso-position-horizontal-relative:page;mso-position-vertical-relative:page">
            <v:imagedata r:id="rId26" o:title="BFF582BF7D884375BB95AE8338DEE869"/>
            <w10:wrap anchorx="page" anchory="page"/>
          </v:shape>
        </w:pict>
      </w:r>
      <w:r>
        <w:pict>
          <v:shape id="_x0000_s1715" type="#_x0000_t75" style="position:absolute;margin-left:414.4pt;margin-top:473pt;width:80.25pt;height:12.45pt;z-index:-250948608;mso-position-horizontal-relative:page;mso-position-vertical-relative:page">
            <v:imagedata r:id="rId61" o:title="73144C6848C24547BC875A01211ED213"/>
            <w10:wrap anchorx="page" anchory="page"/>
          </v:shape>
        </w:pict>
      </w:r>
      <w:r>
        <w:pict>
          <v:shape id="_x0000_s1716" type="#_x0000_t75" style="position:absolute;margin-left:494.15pt;margin-top:473pt;width:80.25pt;height:12.45pt;z-index:-250947584;mso-position-horizontal-relative:page;mso-position-vertical-relative:page">
            <v:imagedata r:id="rId28" o:title="0C8A600D92434EA69833F486EF2CEC25"/>
            <w10:wrap anchorx="page" anchory="page"/>
          </v:shape>
        </w:pict>
      </w:r>
      <w:r>
        <w:pict>
          <v:shape id="_x0000_s1717" style="position:absolute;margin-left:499.8pt;margin-top:473.5pt;width:68.95pt;height:11.45pt;z-index:-250946560;mso-position-horizontal-relative:page;mso-position-vertical-relative:page" coordorigin="17632,16705" coordsize="2433,405" path="m17632,17109r2432,l20064,16705r-2432,l17632,17109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18" style="position:absolute;margin-left:420.05pt;margin-top:473.5pt;width:68.95pt;height:11.45pt;z-index:-250945536;mso-position-horizontal-relative:page;mso-position-vertical-relative:page" coordorigin="14819,16705" coordsize="2432,405" path="m14819,16705r2432,l17251,17109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19" style="position:absolute;margin-left:340.3pt;margin-top:473.5pt;width:68.95pt;height:11.45pt;z-index:-250944512;mso-position-horizontal-relative:page;mso-position-vertical-relative:page" coordorigin="12006,16705" coordsize="2433,405" path="m12006,17109r2432,l14438,16705r-2432,l12006,17109xe" stroked="f" strokeweight="1pt">
            <v:stroke miterlimit="10" joinstyle="miter"/>
            <w10:wrap anchorx="page" anchory="page"/>
          </v:shape>
        </w:pict>
      </w:r>
      <w:r>
        <w:pict>
          <v:shape id="_x0000_s1720" style="position:absolute;margin-left:254.95pt;margin-top:473.05pt;width:318.95pt;height:0;z-index:-250943488;mso-position-horizontal-relative:page;mso-position-vertical-relative:page" coordorigin="8994,16688" coordsize="11253,0" path="m20246,16688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721" style="position:absolute;margin-left:573.9pt;margin-top:473.5pt;width:.5pt;height:11.45pt;z-index:-250942464;mso-position-horizontal-relative:page;mso-position-vertical-relative:page" coordorigin="20246,16705" coordsize="17,405" path="m20246,17109r17,l20263,16705r-17,l20246,171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22" style="position:absolute;margin-left:494.15pt;margin-top:473.5pt;width:.5pt;height:11.45pt;z-index:-250941440;mso-position-horizontal-relative:page;mso-position-vertical-relative:page" coordorigin="17433,16705" coordsize="18,405" path="m17433,17109r17,l17450,16705r-17,l17433,171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23" style="position:absolute;margin-left:414.4pt;margin-top:473.5pt;width:.5pt;height:11.45pt;z-index:-250940416;mso-position-horizontal-relative:page;mso-position-vertical-relative:page" coordorigin="14620,16705" coordsize="17,405" path="m14620,17109r17,l14637,16705r-17,l14620,171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24" style="position:absolute;margin-left:334.7pt;margin-top:473.5pt;width:.5pt;height:11.45pt;z-index:-250939392;mso-position-horizontal-relative:page;mso-position-vertical-relative:page" coordorigin="11807,16705" coordsize="18,405" path="m11807,17109r17,l11824,16705r-17,l11807,171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25" type="#_x0000_t75" style="position:absolute;margin-left:334.65pt;margin-top:484.95pt;width:80.25pt;height:12.45pt;z-index:-250938368;mso-position-horizontal-relative:page;mso-position-vertical-relative:page">
            <v:imagedata r:id="rId62" o:title="35F1EF57BEEA4683AEB621B5AA2E5812"/>
            <w10:wrap anchorx="page" anchory="page"/>
          </v:shape>
        </w:pict>
      </w:r>
      <w:r>
        <w:pict>
          <v:shape id="_x0000_s1726" type="#_x0000_t75" style="position:absolute;margin-left:414.4pt;margin-top:484.95pt;width:80.25pt;height:12.45pt;z-index:-250937344;mso-position-horizontal-relative:page;mso-position-vertical-relative:page">
            <v:imagedata r:id="rId61" o:title="F0B69E9949114E09A0AEBA4DDB15C385"/>
            <w10:wrap anchorx="page" anchory="page"/>
          </v:shape>
        </w:pict>
      </w:r>
      <w:r>
        <w:pict>
          <v:shape id="_x0000_s1727" type="#_x0000_t75" style="position:absolute;margin-left:494.15pt;margin-top:484.95pt;width:80.25pt;height:12.45pt;z-index:-250936320;mso-position-horizontal-relative:page;mso-position-vertical-relative:page">
            <v:imagedata r:id="rId28" o:title="1328E2E7F11B49F5ABC9555C1E469490"/>
            <w10:wrap anchorx="page" anchory="page"/>
          </v:shape>
        </w:pict>
      </w:r>
      <w:r>
        <w:pict>
          <v:shape id="_x0000_s1728" style="position:absolute;margin-left:499.8pt;margin-top:485.45pt;width:68.95pt;height:11.45pt;z-index:-250935296;mso-position-horizontal-relative:page;mso-position-vertical-relative:page" coordorigin="17632,17126" coordsize="2433,405" path="m17632,17531r2432,l20064,17126r-2432,l17632,1753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29" style="position:absolute;margin-left:420.05pt;margin-top:485.45pt;width:68.95pt;height:11.45pt;z-index:-250934272;mso-position-horizontal-relative:page;mso-position-vertical-relative:page" coordorigin="14819,17126" coordsize="2432,405" path="m14819,17126r2432,l17251,17531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30" style="position:absolute;margin-left:340.3pt;margin-top:485.45pt;width:68.95pt;height:11.45pt;z-index:-250933248;mso-position-horizontal-relative:page;mso-position-vertical-relative:page" coordorigin="12006,17126" coordsize="2433,405" path="m12006,17531r2432,l14438,17126r-2432,l12006,1753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31" style="position:absolute;margin-left:254.95pt;margin-top:485pt;width:318.95pt;height:0;z-index:-250932224;mso-position-horizontal-relative:page;mso-position-vertical-relative:page" coordorigin="8994,17109" coordsize="11253,0" path="m20246,17109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732" style="position:absolute;margin-left:573.9pt;margin-top:485.45pt;width:.5pt;height:11.45pt;z-index:-250931200;mso-position-horizontal-relative:page;mso-position-vertical-relative:page" coordorigin="20246,17126" coordsize="17,405" path="m20246,17531r17,l20263,17126r-17,l20246,175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33" style="position:absolute;margin-left:494.15pt;margin-top:485.45pt;width:.5pt;height:11.45pt;z-index:-250930176;mso-position-horizontal-relative:page;mso-position-vertical-relative:page" coordorigin="17433,17126" coordsize="18,405" path="m17433,17531r17,l17450,17126r-17,l17433,175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34" style="position:absolute;margin-left:414.4pt;margin-top:485.45pt;width:.5pt;height:11.45pt;z-index:-250929152;mso-position-horizontal-relative:page;mso-position-vertical-relative:page" coordorigin="14620,17126" coordsize="17,405" path="m14620,17531r17,l14637,17126r-17,l14620,175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35" style="position:absolute;margin-left:334.7pt;margin-top:485.45pt;width:.5pt;height:11.45pt;z-index:-250928128;mso-position-horizontal-relative:page;mso-position-vertical-relative:page" coordorigin="11807,17126" coordsize="18,405" path="m11807,17531r17,l11824,17126r-17,l11807,175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36" type="#_x0000_t75" style="position:absolute;margin-left:334.65pt;margin-top:496.9pt;width:80.25pt;height:12.45pt;z-index:-250927104;mso-position-horizontal-relative:page;mso-position-vertical-relative:page">
            <v:imagedata r:id="rId63" o:title="ED0C217C3B8F4E059D4D12B44CDD8F62"/>
            <w10:wrap anchorx="page" anchory="page"/>
          </v:shape>
        </w:pict>
      </w:r>
      <w:r>
        <w:pict>
          <v:shape id="_x0000_s1737" type="#_x0000_t75" style="position:absolute;margin-left:414.4pt;margin-top:496.9pt;width:80.25pt;height:12.45pt;z-index:-250926080;mso-position-horizontal-relative:page;mso-position-vertical-relative:page">
            <v:imagedata r:id="rId64" o:title="E5A9BDE02B734083A201F1504D1C7917"/>
            <w10:wrap anchorx="page" anchory="page"/>
          </v:shape>
        </w:pict>
      </w:r>
      <w:r>
        <w:pict>
          <v:shape id="_x0000_s1738" type="#_x0000_t75" style="position:absolute;margin-left:494.15pt;margin-top:496.9pt;width:80.25pt;height:12.45pt;z-index:-250925056;mso-position-horizontal-relative:page;mso-position-vertical-relative:page">
            <v:imagedata r:id="rId31" o:title="22531A87DD964982A74D181EAFBD2855"/>
            <w10:wrap anchorx="page" anchory="page"/>
          </v:shape>
        </w:pict>
      </w:r>
      <w:r>
        <w:pict>
          <v:shape id="_x0000_s1739" style="position:absolute;margin-left:499.8pt;margin-top:497.4pt;width:68.95pt;height:11.45pt;z-index:-250924032;mso-position-horizontal-relative:page;mso-position-vertical-relative:page" coordorigin="17632,17548" coordsize="2433,405" path="m17632,17952r2432,l20064,17548r-2432,l17632,1795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40" style="position:absolute;margin-left:420.05pt;margin-top:497.4pt;width:68.95pt;height:11.45pt;z-index:-250923008;mso-position-horizontal-relative:page;mso-position-vertical-relative:page" coordorigin="14819,17548" coordsize="2432,405" path="m14819,17548r2432,l17251,17952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41" style="position:absolute;margin-left:340.3pt;margin-top:497.4pt;width:68.95pt;height:11.45pt;z-index:-250921984;mso-position-horizontal-relative:page;mso-position-vertical-relative:page" coordorigin="12006,17548" coordsize="2433,405" path="m12006,17952r2432,l14438,17548r-2432,l12006,1795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42" style="position:absolute;margin-left:254.95pt;margin-top:496.9pt;width:318.95pt;height:0;z-index:-250920960;mso-position-horizontal-relative:page;mso-position-vertical-relative:page" coordorigin="8994,17531" coordsize="11253,0" path="m20246,17531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743" style="position:absolute;margin-left:573.9pt;margin-top:497.4pt;width:.5pt;height:11.45pt;z-index:-250919936;mso-position-horizontal-relative:page;mso-position-vertical-relative:page" coordorigin="20246,17548" coordsize="17,405" path="m20246,17952r17,l20263,17548r-17,l20246,179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44" style="position:absolute;margin-left:494.15pt;margin-top:497.4pt;width:.5pt;height:11.45pt;z-index:-250918912;mso-position-horizontal-relative:page;mso-position-vertical-relative:page" coordorigin="17433,17548" coordsize="18,405" path="m17433,17952r17,l17450,17548r-17,l17433,179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45" style="position:absolute;margin-left:414.4pt;margin-top:497.4pt;width:.5pt;height:11.45pt;z-index:-250917888;mso-position-horizontal-relative:page;mso-position-vertical-relative:page" coordorigin="14620,17548" coordsize="17,405" path="m14620,17952r17,l14637,17548r-17,l14620,179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46" style="position:absolute;margin-left:334.7pt;margin-top:497.4pt;width:.5pt;height:11.45pt;z-index:-250916864;mso-position-horizontal-relative:page;mso-position-vertical-relative:page" coordorigin="11807,17548" coordsize="18,405" path="m11807,17952r17,l11824,17548r-17,l11807,179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47" type="#_x0000_t75" style="position:absolute;margin-left:334.65pt;margin-top:508.85pt;width:80.25pt;height:12.45pt;z-index:-250915840;mso-position-horizontal-relative:page;mso-position-vertical-relative:page">
            <v:imagedata r:id="rId63" o:title="6740E619B6C34B93AA699BCDFC967AA9"/>
            <w10:wrap anchorx="page" anchory="page"/>
          </v:shape>
        </w:pict>
      </w:r>
      <w:r>
        <w:pict>
          <v:shape id="_x0000_s1748" type="#_x0000_t75" style="position:absolute;margin-left:414.4pt;margin-top:508.85pt;width:80.25pt;height:12.45pt;z-index:-250914816;mso-position-horizontal-relative:page;mso-position-vertical-relative:page">
            <v:imagedata r:id="rId64" o:title="4766704A67B5411AA8D6809D8B5511C3"/>
            <w10:wrap anchorx="page" anchory="page"/>
          </v:shape>
        </w:pict>
      </w:r>
      <w:r>
        <w:pict>
          <v:shape id="_x0000_s1749" type="#_x0000_t75" style="position:absolute;margin-left:494.15pt;margin-top:508.85pt;width:80.25pt;height:12.45pt;z-index:-250913792;mso-position-horizontal-relative:page;mso-position-vertical-relative:page">
            <v:imagedata r:id="rId31" o:title="37BC5D46E02941219229AB983CEE0932"/>
            <w10:wrap anchorx="page" anchory="page"/>
          </v:shape>
        </w:pict>
      </w:r>
      <w:r>
        <w:pict>
          <v:shape id="_x0000_s1750" style="position:absolute;margin-left:499.8pt;margin-top:509.35pt;width:68.95pt;height:11.45pt;z-index:-250912768;mso-position-horizontal-relative:page;mso-position-vertical-relative:page" coordorigin="17632,17969" coordsize="2433,405" path="m17632,18373r2432,l20064,17969r-2432,l17632,1837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51" style="position:absolute;margin-left:420.05pt;margin-top:509.35pt;width:68.95pt;height:11.45pt;z-index:-250911744;mso-position-horizontal-relative:page;mso-position-vertical-relative:page" coordorigin="14819,17969" coordsize="2432,405" path="m14819,17969r2432,l17251,18373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52" style="position:absolute;margin-left:340.3pt;margin-top:509.35pt;width:68.95pt;height:11.45pt;z-index:-250910720;mso-position-horizontal-relative:page;mso-position-vertical-relative:page" coordorigin="12006,17969" coordsize="2433,405" path="m12006,18373r2432,l14438,17969r-2432,l12006,1837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53" style="position:absolute;margin-left:254.95pt;margin-top:508.85pt;width:318.95pt;height:0;z-index:-250909696;mso-position-horizontal-relative:page;mso-position-vertical-relative:page" coordorigin="8994,17952" coordsize="11253,0" path="m20246,17952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754" style="position:absolute;margin-left:573.9pt;margin-top:509.35pt;width:.5pt;height:11.45pt;z-index:-250908672;mso-position-horizontal-relative:page;mso-position-vertical-relative:page" coordorigin="20246,17969" coordsize="17,405" path="m20246,18373r17,l20263,17969r-17,l20246,183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55" style="position:absolute;margin-left:494.15pt;margin-top:509.35pt;width:.5pt;height:11.45pt;z-index:-250907648;mso-position-horizontal-relative:page;mso-position-vertical-relative:page" coordorigin="17433,17969" coordsize="18,405" path="m17433,18373r17,l17450,17969r-17,l17433,183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56" style="position:absolute;margin-left:414.4pt;margin-top:509.35pt;width:.5pt;height:11.45pt;z-index:-250906624;mso-position-horizontal-relative:page;mso-position-vertical-relative:page" coordorigin="14620,17969" coordsize="17,405" path="m14620,18373r17,l14637,17969r-17,l14620,183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57" style="position:absolute;margin-left:334.7pt;margin-top:509.35pt;width:.5pt;height:11.45pt;z-index:-250905600;mso-position-horizontal-relative:page;mso-position-vertical-relative:page" coordorigin="11807,17969" coordsize="18,405" path="m11807,18373r17,l11824,17969r-17,l11807,183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58" type="#_x0000_t75" style="position:absolute;margin-left:334.65pt;margin-top:520.8pt;width:80.25pt;height:12.45pt;z-index:-250904576;mso-position-horizontal-relative:page;mso-position-vertical-relative:page">
            <v:imagedata r:id="rId65" o:title="7940BB1E759F423198A5E40F81D37882"/>
            <w10:wrap anchorx="page" anchory="page"/>
          </v:shape>
        </w:pict>
      </w:r>
      <w:r>
        <w:pict>
          <v:shape id="_x0000_s1759" type="#_x0000_t75" style="position:absolute;margin-left:414.4pt;margin-top:520.8pt;width:80.25pt;height:12.45pt;z-index:-250903552;mso-position-horizontal-relative:page;mso-position-vertical-relative:page">
            <v:imagedata r:id="rId36" o:title="3C670BB216544AE49632999D496DC826"/>
            <w10:wrap anchorx="page" anchory="page"/>
          </v:shape>
        </w:pict>
      </w:r>
      <w:r>
        <w:pict>
          <v:shape id="_x0000_s1760" type="#_x0000_t75" style="position:absolute;margin-left:494.15pt;margin-top:520.8pt;width:80.25pt;height:12.45pt;z-index:-250902528;mso-position-horizontal-relative:page;mso-position-vertical-relative:page">
            <v:imagedata r:id="rId37" o:title="C5B17BA1477B4792B4C64A9278D5638D"/>
            <w10:wrap anchorx="page" anchory="page"/>
          </v:shape>
        </w:pict>
      </w:r>
      <w:r>
        <w:pict>
          <v:shape id="_x0000_s1761" style="position:absolute;margin-left:499.8pt;margin-top:521.3pt;width:68.95pt;height:11.45pt;z-index:-250901504;mso-position-horizontal-relative:page;mso-position-vertical-relative:page" coordorigin="17632,18390" coordsize="2433,405" path="m17632,18794r2432,l20064,18390r-2432,l17632,1879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62" style="position:absolute;margin-left:420.05pt;margin-top:521.3pt;width:68.95pt;height:11.45pt;z-index:-250900480;mso-position-horizontal-relative:page;mso-position-vertical-relative:page" coordorigin="14819,18390" coordsize="2432,405" path="m14819,18390r2432,l17251,18794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63" style="position:absolute;margin-left:340.3pt;margin-top:521.3pt;width:68.95pt;height:11.45pt;z-index:-250899456;mso-position-horizontal-relative:page;mso-position-vertical-relative:page" coordorigin="12006,18390" coordsize="2433,405" path="m12006,18794r2432,l14438,18390r-2432,l12006,1879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64" style="position:absolute;margin-left:254.95pt;margin-top:520.8pt;width:318.95pt;height:0;z-index:-250898432;mso-position-horizontal-relative:page;mso-position-vertical-relative:page" coordorigin="8994,18373" coordsize="11253,0" path="m20246,18373r-11252,e" filled="f" fillcolor="black" strokeweight="1pt">
            <v:stroke miterlimit="10" joinstyle="miter"/>
            <w10:wrap anchorx="page" anchory="page"/>
          </v:shape>
        </w:pict>
      </w:r>
      <w:r>
        <w:pict>
          <v:shape id="_x0000_s1765" style="position:absolute;margin-left:573.9pt;margin-top:521.3pt;width:.5pt;height:11.45pt;z-index:-250897408;mso-position-horizontal-relative:page;mso-position-vertical-relative:page" coordorigin="20246,18390" coordsize="17,405" path="m20246,18794r17,l20263,18390r-17,l20246,187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66" style="position:absolute;margin-left:494.15pt;margin-top:521.3pt;width:.5pt;height:11.45pt;z-index:-250896384;mso-position-horizontal-relative:page;mso-position-vertical-relative:page" coordorigin="17433,18390" coordsize="18,405" path="m17433,18794r17,l17450,18390r-17,l17433,187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67" style="position:absolute;margin-left:414.4pt;margin-top:521.3pt;width:.5pt;height:11.45pt;z-index:-250895360;mso-position-horizontal-relative:page;mso-position-vertical-relative:page" coordorigin="14620,18390" coordsize="17,405" path="m14620,18794r17,l14637,18390r-17,l14620,187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68" style="position:absolute;margin-left:334.7pt;margin-top:521.3pt;width:.5pt;height:11.45pt;z-index:-250894336;mso-position-horizontal-relative:page;mso-position-vertical-relative:page" coordorigin="11807,18390" coordsize="18,405" path="m11807,18794r17,l11824,18390r-17,l11807,187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69" style="position:absolute;margin-left:254.95pt;margin-top:521.3pt;width:.5pt;height:11.45pt;z-index:-250893312;mso-position-horizontal-relative:page;mso-position-vertical-relative:page" coordorigin="8994,18390" coordsize="17,405" path="m8994,18794r17,l9011,18390r-17,l8994,187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70" type="#_x0000_t75" style="position:absolute;margin-left:254.9pt;margin-top:532.7pt;width:80.25pt;height:12.45pt;z-index:-250892288;mso-position-horizontal-relative:page;mso-position-vertical-relative:page">
            <v:imagedata r:id="rId40" o:title="6149FD775B0E4F889249DE81D1577E16"/>
            <w10:wrap anchorx="page" anchory="page"/>
          </v:shape>
        </w:pict>
      </w:r>
      <w:r>
        <w:pict>
          <v:shape id="_x0000_s1771" type="#_x0000_t75" style="position:absolute;margin-left:334.65pt;margin-top:532.7pt;width:80.25pt;height:12.45pt;z-index:-250891264;mso-position-horizontal-relative:page;mso-position-vertical-relative:page">
            <v:imagedata r:id="rId66" o:title="C3C0C187833549989432F0887C2FA015"/>
            <w10:wrap anchorx="page" anchory="page"/>
          </v:shape>
        </w:pict>
      </w:r>
      <w:r>
        <w:pict>
          <v:shape id="_x0000_s1772" type="#_x0000_t75" style="position:absolute;margin-left:414.4pt;margin-top:532.7pt;width:80.25pt;height:12.45pt;z-index:-250890240;mso-position-horizontal-relative:page;mso-position-vertical-relative:page">
            <v:imagedata r:id="rId39" o:title="2E5C0836D7B440D2811783F78F88710A"/>
            <w10:wrap anchorx="page" anchory="page"/>
          </v:shape>
        </w:pict>
      </w:r>
      <w:r>
        <w:pict>
          <v:shape id="_x0000_s1773" type="#_x0000_t75" style="position:absolute;margin-left:494.15pt;margin-top:532.7pt;width:80.25pt;height:12.45pt;z-index:-250889216;mso-position-horizontal-relative:page;mso-position-vertical-relative:page">
            <v:imagedata r:id="rId40" o:title="F112EBE6119847319CB3AF6DDC81D86B"/>
            <w10:wrap anchorx="page" anchory="page"/>
          </v:shape>
        </w:pict>
      </w:r>
      <w:r>
        <w:pict>
          <v:shape id="_x0000_s1774" style="position:absolute;margin-left:499.8pt;margin-top:533.2pt;width:68.95pt;height:11.45pt;z-index:-250888192;mso-position-horizontal-relative:page;mso-position-vertical-relative:page" coordorigin="17632,18811" coordsize="2433,405" path="m17632,19216r2432,l20064,18811r-2432,l17632,1921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75" style="position:absolute;margin-left:420.05pt;margin-top:533.2pt;width:68.95pt;height:11.45pt;z-index:-250887168;mso-position-horizontal-relative:page;mso-position-vertical-relative:page" coordorigin="14819,18811" coordsize="2432,405" path="m14819,18811r2432,l17251,19216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76" style="position:absolute;margin-left:340.3pt;margin-top:533.2pt;width:68.95pt;height:11.45pt;z-index:-250886144;mso-position-horizontal-relative:page;mso-position-vertical-relative:page" coordorigin="12006,18811" coordsize="2433,405" path="m12006,19216r2432,l14438,18811r-2432,l12006,1921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77" style="position:absolute;margin-left:260.6pt;margin-top:533.2pt;width:68.9pt;height:11.45pt;z-index:-250885120;mso-position-horizontal-relative:page;mso-position-vertical-relative:page" coordorigin="9193,18811" coordsize="2430,405" path="m9193,19216r2430,l11623,18811r-2430,l9193,1921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78" style="position:absolute;margin-left:42.3pt;margin-top:532.75pt;width:531.6pt;height:0;z-index:-250884096;mso-position-horizontal-relative:page;mso-position-vertical-relative:page" coordorigin="1493,18794" coordsize="18754,0" path="m20246,18794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779" style="position:absolute;margin-left:573.9pt;margin-top:533.2pt;width:.5pt;height:11.45pt;z-index:-250883072;mso-position-horizontal-relative:page;mso-position-vertical-relative:page" coordorigin="20246,18811" coordsize="17,405" path="m20246,19216r17,l20263,18811r-17,l20246,192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80" style="position:absolute;margin-left:494.15pt;margin-top:533.2pt;width:.5pt;height:11.45pt;z-index:-250882048;mso-position-horizontal-relative:page;mso-position-vertical-relative:page" coordorigin="17433,18811" coordsize="18,405" path="m17433,19216r17,l17450,18811r-17,l17433,192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81" style="position:absolute;margin-left:414.4pt;margin-top:533.2pt;width:.5pt;height:11.45pt;z-index:-250881024;mso-position-horizontal-relative:page;mso-position-vertical-relative:page" coordorigin="14620,18811" coordsize="17,405" path="m14620,19216r17,l14637,18811r-17,l14620,192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82" style="position:absolute;margin-left:334.7pt;margin-top:533.2pt;width:.5pt;height:11.45pt;z-index:-250880000;mso-position-horizontal-relative:page;mso-position-vertical-relative:page" coordorigin="11807,18811" coordsize="18,405" path="m11807,19216r17,l11824,18811r-17,l11807,192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83" style="position:absolute;margin-left:254.95pt;margin-top:533.2pt;width:.5pt;height:11.45pt;z-index:-250878976;mso-position-horizontal-relative:page;mso-position-vertical-relative:page" coordorigin="8994,18811" coordsize="17,405" path="m8994,19216r17,l9011,18811r-17,l8994,192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84" type="#_x0000_t75" style="position:absolute;margin-left:254.9pt;margin-top:544.65pt;width:80.25pt;height:12.45pt;z-index:-250877952;mso-position-horizontal-relative:page;mso-position-vertical-relative:page">
            <v:imagedata r:id="rId40" o:title="CFCFE2B718904A8DA5898FB06A65BBA6"/>
            <w10:wrap anchorx="page" anchory="page"/>
          </v:shape>
        </w:pict>
      </w:r>
      <w:r>
        <w:pict>
          <v:shape id="_x0000_s1785" type="#_x0000_t75" style="position:absolute;margin-left:334.65pt;margin-top:544.65pt;width:80.25pt;height:12.45pt;z-index:-250876928;mso-position-horizontal-relative:page;mso-position-vertical-relative:page">
            <v:imagedata r:id="rId66" o:title="DA83690E971940B587F27CE41EE043B1"/>
            <w10:wrap anchorx="page" anchory="page"/>
          </v:shape>
        </w:pict>
      </w:r>
      <w:r>
        <w:pict>
          <v:shape id="_x0000_s1786" type="#_x0000_t75" style="position:absolute;margin-left:414.4pt;margin-top:544.65pt;width:80.25pt;height:12.45pt;z-index:-250875904;mso-position-horizontal-relative:page;mso-position-vertical-relative:page">
            <v:imagedata r:id="rId39" o:title="2117F92E13D44E998D06792F36E48E6A"/>
            <w10:wrap anchorx="page" anchory="page"/>
          </v:shape>
        </w:pict>
      </w:r>
      <w:r>
        <w:pict>
          <v:shape id="_x0000_s1787" type="#_x0000_t75" style="position:absolute;margin-left:494.15pt;margin-top:544.65pt;width:80.25pt;height:12.45pt;z-index:-250874880;mso-position-horizontal-relative:page;mso-position-vertical-relative:page">
            <v:imagedata r:id="rId40" o:title="E74AAECDB6D443E8B7A83B028B613ECB"/>
            <w10:wrap anchorx="page" anchory="page"/>
          </v:shape>
        </w:pict>
      </w:r>
      <w:r>
        <w:pict>
          <v:shape id="_x0000_s1788" style="position:absolute;margin-left:499.8pt;margin-top:545.15pt;width:68.95pt;height:11.45pt;z-index:-250873856;mso-position-horizontal-relative:page;mso-position-vertical-relative:page" coordorigin="17632,19233" coordsize="2433,405" path="m17632,19637r2432,l20064,19233r-2432,l17632,19637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89" style="position:absolute;margin-left:420.05pt;margin-top:545.15pt;width:68.95pt;height:11.45pt;z-index:-250872832;mso-position-horizontal-relative:page;mso-position-vertical-relative:page" coordorigin="14819,19233" coordsize="2432,405" path="m14819,19233r2432,l17251,19637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90" style="position:absolute;margin-left:340.3pt;margin-top:545.15pt;width:68.95pt;height:11.45pt;z-index:-250871808;mso-position-horizontal-relative:page;mso-position-vertical-relative:page" coordorigin="12006,19233" coordsize="2433,405" path="m12006,19637r2432,l14438,19233r-2432,l12006,19637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91" style="position:absolute;margin-left:260.6pt;margin-top:545.15pt;width:68.9pt;height:11.45pt;z-index:-250870784;mso-position-horizontal-relative:page;mso-position-vertical-relative:page" coordorigin="9193,19233" coordsize="2430,405" path="m9193,19637r2430,l11623,19233r-2430,l9193,19637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792" style="position:absolute;margin-left:42.3pt;margin-top:544.7pt;width:531.6pt;height:0;z-index:-250869760;mso-position-horizontal-relative:page;mso-position-vertical-relative:page" coordorigin="1493,19216" coordsize="18754,0" path="m20246,19216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793" style="position:absolute;margin-left:573.9pt;margin-top:545.15pt;width:.5pt;height:11.45pt;z-index:-250868736;mso-position-horizontal-relative:page;mso-position-vertical-relative:page" coordorigin="20246,19233" coordsize="17,405" path="m20246,19637r17,l20263,19233r-17,l20246,1963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94" style="position:absolute;margin-left:494.15pt;margin-top:545.15pt;width:.5pt;height:11.45pt;z-index:-250867712;mso-position-horizontal-relative:page;mso-position-vertical-relative:page" coordorigin="17433,19233" coordsize="18,405" path="m17433,19637r17,l17450,19233r-17,l17433,1963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95" style="position:absolute;margin-left:414.4pt;margin-top:545.15pt;width:.5pt;height:11.45pt;z-index:-250866688;mso-position-horizontal-relative:page;mso-position-vertical-relative:page" coordorigin="14620,19233" coordsize="17,405" path="m14620,19637r17,l14637,19233r-17,l14620,1963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96" style="position:absolute;margin-left:334.7pt;margin-top:545.15pt;width:.5pt;height:11.45pt;z-index:-250865664;mso-position-horizontal-relative:page;mso-position-vertical-relative:page" coordorigin="11807,19233" coordsize="18,405" path="m11807,19637r17,l11824,19233r-17,l11807,1963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97" style="position:absolute;margin-left:254.95pt;margin-top:545.15pt;width:.5pt;height:11.45pt;z-index:-250864640;mso-position-horizontal-relative:page;mso-position-vertical-relative:page" coordorigin="8994,19233" coordsize="17,405" path="m8994,19637r17,l9011,19233r-17,l8994,1963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798" type="#_x0000_t75" style="position:absolute;margin-left:254.9pt;margin-top:556.6pt;width:80.25pt;height:12.45pt;z-index:-250863616;mso-position-horizontal-relative:page;mso-position-vertical-relative:page">
            <v:imagedata r:id="rId43" o:title="7203769DD9784409BB6921A961ACCBB2"/>
            <w10:wrap anchorx="page" anchory="page"/>
          </v:shape>
        </w:pict>
      </w:r>
      <w:r>
        <w:pict>
          <v:shape id="_x0000_s1799" type="#_x0000_t75" style="position:absolute;margin-left:334.65pt;margin-top:556.6pt;width:80.25pt;height:12.45pt;z-index:-250862592;mso-position-horizontal-relative:page;mso-position-vertical-relative:page">
            <v:imagedata r:id="rId67" o:title="1E7C4D6937CE47D78B9C16F588F9D59E"/>
            <w10:wrap anchorx="page" anchory="page"/>
          </v:shape>
        </w:pict>
      </w:r>
      <w:r>
        <w:pict>
          <v:shape id="_x0000_s1800" type="#_x0000_t75" style="position:absolute;margin-left:414.4pt;margin-top:556.6pt;width:80.25pt;height:12.45pt;z-index:-250861568;mso-position-horizontal-relative:page;mso-position-vertical-relative:page">
            <v:imagedata r:id="rId42" o:title="6A5688AEBF4143FD8F952D0E82B3C9C3"/>
            <w10:wrap anchorx="page" anchory="page"/>
          </v:shape>
        </w:pict>
      </w:r>
      <w:r>
        <w:pict>
          <v:shape id="_x0000_s1801" type="#_x0000_t75" style="position:absolute;margin-left:494.15pt;margin-top:556.6pt;width:80.25pt;height:12.45pt;z-index:-250860544;mso-position-horizontal-relative:page;mso-position-vertical-relative:page">
            <v:imagedata r:id="rId43" o:title="6DABE33D02CD46A188098D10A642BB50"/>
            <w10:wrap anchorx="page" anchory="page"/>
          </v:shape>
        </w:pict>
      </w:r>
      <w:r>
        <w:pict>
          <v:shape id="_x0000_s1802" style="position:absolute;margin-left:499.8pt;margin-top:557.1pt;width:68.95pt;height:11.45pt;z-index:-250859520;mso-position-horizontal-relative:page;mso-position-vertical-relative:page" coordorigin="17632,19654" coordsize="2433,405" path="m17632,20058r2432,l20064,19654r-2432,l17632,2005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03" style="position:absolute;margin-left:420.05pt;margin-top:557.1pt;width:68.95pt;height:11.45pt;z-index:-250858496;mso-position-horizontal-relative:page;mso-position-vertical-relative:page" coordorigin="14819,19654" coordsize="2432,405" path="m14819,19654r2432,l17251,20058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04" style="position:absolute;margin-left:340.3pt;margin-top:557.1pt;width:68.95pt;height:11.45pt;z-index:-250857472;mso-position-horizontal-relative:page;mso-position-vertical-relative:page" coordorigin="12006,19654" coordsize="2433,405" path="m12006,20058r2432,l14438,19654r-2432,l12006,2005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05" style="position:absolute;margin-left:260.6pt;margin-top:557.1pt;width:68.9pt;height:11.45pt;z-index:-250856448;mso-position-horizontal-relative:page;mso-position-vertical-relative:page" coordorigin="9193,19654" coordsize="2430,405" path="m9193,20058r2430,l11623,19654r-2430,l9193,2005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06" style="position:absolute;margin-left:42.3pt;margin-top:556.6pt;width:531.6pt;height:0;z-index:-250855424;mso-position-horizontal-relative:page;mso-position-vertical-relative:page" coordorigin="1493,19637" coordsize="18754,0" path="m20246,19637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807" style="position:absolute;margin-left:573.9pt;margin-top:557.1pt;width:.5pt;height:11.45pt;z-index:-250854400;mso-position-horizontal-relative:page;mso-position-vertical-relative:page" coordorigin="20246,19654" coordsize="17,405" path="m20246,20058r17,l20263,19654r-17,l20246,200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08" style="position:absolute;margin-left:494.15pt;margin-top:557.1pt;width:.5pt;height:11.45pt;z-index:-250853376;mso-position-horizontal-relative:page;mso-position-vertical-relative:page" coordorigin="17433,19654" coordsize="18,405" path="m17433,20058r17,l17450,19654r-17,l17433,200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09" style="position:absolute;margin-left:414.4pt;margin-top:557.1pt;width:.5pt;height:11.45pt;z-index:-250852352;mso-position-horizontal-relative:page;mso-position-vertical-relative:page" coordorigin="14620,19654" coordsize="17,405" path="m14620,20058r17,l14637,19654r-17,l14620,200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10" style="position:absolute;margin-left:334.7pt;margin-top:557.1pt;width:.5pt;height:11.45pt;z-index:-250851328;mso-position-horizontal-relative:page;mso-position-vertical-relative:page" coordorigin="11807,19654" coordsize="18,405" path="m11807,20058r17,l11824,19654r-17,l11807,200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11" style="position:absolute;margin-left:254.95pt;margin-top:557.1pt;width:.5pt;height:11.45pt;z-index:-250850304;mso-position-horizontal-relative:page;mso-position-vertical-relative:page" coordorigin="8994,19654" coordsize="17,405" path="m8994,20058r17,l9011,19654r-17,l8994,200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12" type="#_x0000_t75" style="position:absolute;margin-left:254.9pt;margin-top:568.55pt;width:80.25pt;height:12.45pt;z-index:-250849280;mso-position-horizontal-relative:page;mso-position-vertical-relative:page">
            <v:imagedata r:id="rId46" o:title="6DC4FFA32477433BA3BC31E62BF92500"/>
            <w10:wrap anchorx="page" anchory="page"/>
          </v:shape>
        </w:pict>
      </w:r>
      <w:r>
        <w:pict>
          <v:shape id="_x0000_s1813" type="#_x0000_t75" style="position:absolute;margin-left:334.65pt;margin-top:568.55pt;width:80.25pt;height:12.45pt;z-index:-250848256;mso-position-horizontal-relative:page;mso-position-vertical-relative:page">
            <v:imagedata r:id="rId68" o:title="2A93936A5806473186ECF57EBB06A266"/>
            <w10:wrap anchorx="page" anchory="page"/>
          </v:shape>
        </w:pict>
      </w:r>
      <w:r>
        <w:pict>
          <v:shape id="_x0000_s1814" type="#_x0000_t75" style="position:absolute;margin-left:414.4pt;margin-top:568.55pt;width:80.25pt;height:12.45pt;z-index:-250847232;mso-position-horizontal-relative:page;mso-position-vertical-relative:page">
            <v:imagedata r:id="rId69" o:title="9C3F41F723AB4A07A4407D705904B07D"/>
            <w10:wrap anchorx="page" anchory="page"/>
          </v:shape>
        </w:pict>
      </w:r>
      <w:r>
        <w:pict>
          <v:shape id="_x0000_s1815" type="#_x0000_t75" style="position:absolute;margin-left:494.15pt;margin-top:568.55pt;width:80.25pt;height:12.45pt;z-index:-250846208;mso-position-horizontal-relative:page;mso-position-vertical-relative:page">
            <v:imagedata r:id="rId46" o:title="3068E5B5F03D4470BA7131A21D9C75CF"/>
            <w10:wrap anchorx="page" anchory="page"/>
          </v:shape>
        </w:pict>
      </w:r>
      <w:r>
        <w:pict>
          <v:shape id="_x0000_s1816" style="position:absolute;margin-left:499.8pt;margin-top:569.05pt;width:68.95pt;height:11.45pt;z-index:-250845184;mso-position-horizontal-relative:page;mso-position-vertical-relative:page" coordorigin="17632,20075" coordsize="2433,405" path="m17632,20479r2432,l20064,20075r-2432,l17632,20479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17" style="position:absolute;margin-left:420.05pt;margin-top:569.05pt;width:68.95pt;height:11.45pt;z-index:-250844160;mso-position-horizontal-relative:page;mso-position-vertical-relative:page" coordorigin="14819,20075" coordsize="2432,405" path="m14819,20075r2432,l17251,20479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18" style="position:absolute;margin-left:340.3pt;margin-top:569.05pt;width:68.95pt;height:11.45pt;z-index:-250843136;mso-position-horizontal-relative:page;mso-position-vertical-relative:page" coordorigin="12006,20075" coordsize="2433,405" path="m12006,20479r2432,l14438,20075r-2432,l12006,20479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19" style="position:absolute;margin-left:260.6pt;margin-top:569.05pt;width:68.9pt;height:11.45pt;z-index:-250842112;mso-position-horizontal-relative:page;mso-position-vertical-relative:page" coordorigin="9193,20075" coordsize="2430,405" path="m9193,20479r2430,l11623,20075r-2430,l9193,20479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20" style="position:absolute;margin-left:42.3pt;margin-top:568.55pt;width:531.6pt;height:0;z-index:-250841088;mso-position-horizontal-relative:page;mso-position-vertical-relative:page" coordorigin="1493,20058" coordsize="18754,0" path="m20246,20058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821" style="position:absolute;margin-left:334.7pt;margin-top:569.05pt;width:.5pt;height:11.45pt;z-index:-250840064;mso-position-horizontal-relative:page;mso-position-vertical-relative:page" coordorigin="11807,20075" coordsize="18,405" path="m11807,20479r17,l11824,20075r-17,l11807,204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22" style="position:absolute;margin-left:254.95pt;margin-top:569.05pt;width:.5pt;height:11.45pt;z-index:-250839040;mso-position-horizontal-relative:page;mso-position-vertical-relative:page" coordorigin="8994,20075" coordsize="17,405" path="m8994,20479r17,l9011,20075r-17,l8994,204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23" type="#_x0000_t75" style="position:absolute;margin-left:254.9pt;margin-top:580.5pt;width:80.25pt;height:12.45pt;z-index:-250838016;mso-position-horizontal-relative:page;mso-position-vertical-relative:page">
            <v:imagedata r:id="rId49" o:title="D546A7B00EEB448F80B91B84849773E1"/>
            <w10:wrap anchorx="page" anchory="page"/>
          </v:shape>
        </w:pict>
      </w:r>
      <w:r>
        <w:pict>
          <v:shape id="_x0000_s1824" style="position:absolute;margin-left:260.6pt;margin-top:581pt;width:68.9pt;height:11.45pt;z-index:-250836992;mso-position-horizontal-relative:page;mso-position-vertical-relative:page" coordorigin="9193,20496" coordsize="2430,405" path="m9193,20900r2430,l11623,20496r-2430,l9193,2090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077" style="position:absolute;margin-left:41.05pt;margin-top:91.6pt;width:529.9pt;height:.5pt;z-index:251714560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8" type="#_x0000_t202" style="position:absolute;margin-left:295.25pt;margin-top:743.05pt;width:26.2pt;height:14.3pt;z-index:251715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- 4 -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" style="position:absolute;margin-left:420.05pt;margin-top:109.8pt;width:68.95pt;height:13.8pt;z-index:251716608;mso-position-horizontal-relative:page;mso-position-vertical-relative:page" coordorigin="14819,3874" coordsize="2432,487" path="m14819,3874r2432,l17251,4361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080" type="#_x0000_t202" style="position:absolute;margin-left:260.55pt;margin-top:127.5pt;width:4.2pt;height:12.1pt;z-index:251717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340.3pt;margin-top:127.5pt;width:4.2pt;height:12.1pt;z-index:251718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420.05pt;margin-top:127.5pt;width:4.2pt;height:12.1pt;z-index:251719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260.6pt;margin-top:139.4pt;width:4.2pt;height:12.1pt;z-index:251720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340.3pt;margin-top:139.4pt;width:4.2pt;height:12.1pt;z-index:251721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420.05pt;margin-top:139.4pt;width:4.2pt;height:12.1pt;z-index:251722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260.6pt;margin-top:151.35pt;width:4.2pt;height:12.1pt;z-index:251723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340.3pt;margin-top:151.35pt;width:4.2pt;height:12.1pt;z-index:251724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420.05pt;margin-top:151.35pt;width:4.2pt;height:12.1pt;z-index:25172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340.3pt;margin-top:163.3pt;width:4.2pt;height:12.1pt;z-index:251726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420.05pt;margin-top:163.3pt;width:4.2pt;height:12.1pt;z-index:25172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260.55pt;margin-top:175.25pt;width:4.2pt;height:12.1pt;z-index:25172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340.3pt;margin-top:175.25pt;width:4.2pt;height:12.1pt;z-index:25172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420.05pt;margin-top:175.25pt;width:4.2pt;height:12.1pt;z-index:25173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260.55pt;margin-top:187.2pt;width:4.2pt;height:12.1pt;z-index:25173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340.3pt;margin-top:187.2pt;width:4.2pt;height:12.1pt;z-index:25173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margin-left:420.05pt;margin-top:187.2pt;width:4.2pt;height:12.1pt;z-index:25173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margin-left:260.55pt;margin-top:199.1pt;width:4.2pt;height:12.1pt;z-index:25173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340.3pt;margin-top:199.1pt;width:4.2pt;height:12.1pt;z-index:25173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9" type="#_x0000_t202" style="position:absolute;margin-left:420.05pt;margin-top:199.1pt;width:4.2pt;height:12.1pt;z-index:25173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260.6pt;margin-top:211.05pt;width:4.2pt;height:12.1pt;z-index:25173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" type="#_x0000_t202" style="position:absolute;margin-left:340.3pt;margin-top:211.05pt;width:4.2pt;height:12.1pt;z-index:25173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260.6pt;margin-top:223pt;width:4.2pt;height:12.1pt;z-index:251740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" type="#_x0000_t202" style="position:absolute;margin-left:340.3pt;margin-top:223pt;width:4.2pt;height:12.1pt;z-index:25174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420.05pt;margin-top:223pt;width:10.85pt;height:12.1pt;z-index:251742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" type="#_x0000_t202" style="position:absolute;margin-left:260.6pt;margin-top:234.95pt;width:4.2pt;height:12.1pt;z-index:25174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" type="#_x0000_t202" style="position:absolute;margin-left:340.3pt;margin-top:234.95pt;width:4.2pt;height:12.1pt;z-index:25174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7" type="#_x0000_t202" style="position:absolute;margin-left:420.05pt;margin-top:234.95pt;width:10.85pt;height:12.1pt;z-index:25174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" type="#_x0000_t202" style="position:absolute;margin-left:260.55pt;margin-top:246.9pt;width:4.2pt;height:12.1pt;z-index:25174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" type="#_x0000_t202" style="position:absolute;margin-left:340.3pt;margin-top:246.9pt;width:4.2pt;height:12.1pt;z-index:25174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" type="#_x0000_t202" style="position:absolute;margin-left:420.05pt;margin-top:246.9pt;width:10.85pt;height:12.1pt;z-index:251748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1" type="#_x0000_t202" style="position:absolute;margin-left:260.6pt;margin-top:258.8pt;width:4.2pt;height:12.1pt;z-index:251749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2" type="#_x0000_t202" style="position:absolute;margin-left:340.3pt;margin-top:258.8pt;width:4.2pt;height:12.1pt;z-index:251750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" type="#_x0000_t202" style="position:absolute;margin-left:420.05pt;margin-top:258.8pt;width:10.85pt;height:12.1pt;z-index:251751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" type="#_x0000_t202" style="position:absolute;margin-left:340.3pt;margin-top:270.75pt;width:4.2pt;height:12.1pt;z-index:251752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margin-left:420.05pt;margin-top:270.75pt;width:4.2pt;height:12.1pt;z-index:251753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margin-left:499.8pt;margin-top:270.75pt;width:10.85pt;height:12.1pt;z-index:251754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7" type="#_x0000_t202" style="position:absolute;margin-left:340.3pt;margin-top:282.7pt;width:4.2pt;height:12.1pt;z-index:251755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8" type="#_x0000_t202" style="position:absolute;margin-left:420.05pt;margin-top:282.7pt;width:4.2pt;height:12.1pt;z-index:251756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9" type="#_x0000_t202" style="position:absolute;margin-left:499.8pt;margin-top:282.7pt;width:10.85pt;height:12.1pt;z-index:251757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margin-left:260.55pt;margin-top:294.65pt;width:4.2pt;height:12.1pt;z-index:251758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1" type="#_x0000_t202" style="position:absolute;margin-left:340.3pt;margin-top:294.65pt;width:4.2pt;height:12.1pt;z-index:251759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420.05pt;margin-top:294.65pt;width:4.2pt;height:12.1pt;z-index:251760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499.8pt;margin-top:294.65pt;width:10.85pt;height:12.1pt;z-index:251761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260.55pt;margin-top:306.6pt;width:4.2pt;height:12.1pt;z-index:251762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340.3pt;margin-top:306.6pt;width:4.2pt;height:12.1pt;z-index:251763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420.05pt;margin-top:306.6pt;width:4.2pt;height:12.1pt;z-index:251764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margin-left:499.8pt;margin-top:306.6pt;width:10.85pt;height:12.1pt;z-index:251765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" type="#_x0000_t202" style="position:absolute;margin-left:260.55pt;margin-top:318.5pt;width:4.2pt;height:12.1pt;z-index:251766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margin-left:340.3pt;margin-top:318.5pt;width:4.2pt;height:12.1pt;z-index:251767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420.05pt;margin-top:318.5pt;width:4.2pt;height:12.1pt;z-index:251768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margin-left:499.8pt;margin-top:318.5pt;width:10.85pt;height:12.1pt;z-index:251769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340.3pt;margin-top:330.45pt;width:4.2pt;height:12.1pt;z-index:251770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margin-left:420.05pt;margin-top:330.45pt;width:4.2pt;height:12.1pt;z-index:251771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4" type="#_x0000_t202" style="position:absolute;margin-left:499.8pt;margin-top:330.45pt;width:10.85pt;height:12.1pt;z-index:251772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5" type="#_x0000_t202" style="position:absolute;margin-left:260.55pt;margin-top:342.4pt;width:4.2pt;height:12.1pt;z-index:251773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6" type="#_x0000_t202" style="position:absolute;margin-left:340.3pt;margin-top:342.4pt;width:4.2pt;height:12.1pt;z-index:251774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" type="#_x0000_t202" style="position:absolute;margin-left:420.05pt;margin-top:342.4pt;width:4.2pt;height:12.1pt;z-index:251776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margin-left:499.8pt;margin-top:342.4pt;width:10.85pt;height:12.1pt;z-index:251777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margin-left:260.55pt;margin-top:354.35pt;width:4.2pt;height:12.1pt;z-index:251778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340.3pt;margin-top:354.35pt;width:4.2pt;height:12.1pt;z-index:251779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1" type="#_x0000_t202" style="position:absolute;margin-left:420.05pt;margin-top:354.35pt;width:4.2pt;height:12.1pt;z-index:251780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2" type="#_x0000_t202" style="position:absolute;margin-left:499.8pt;margin-top:354.35pt;width:10.85pt;height:12.1pt;z-index:251781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" type="#_x0000_t202" style="position:absolute;margin-left:260.6pt;margin-top:366.3pt;width:4.2pt;height:12.1pt;z-index:251782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margin-left:340.3pt;margin-top:366.3pt;width:4.2pt;height:12.1pt;z-index:251783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5" type="#_x0000_t202" style="position:absolute;margin-left:420.05pt;margin-top:366.3pt;width:4.2pt;height:12.1pt;z-index:251784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margin-left:499.8pt;margin-top:366.3pt;width:10.85pt;height:12.1pt;z-index:251785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260.6pt;margin-top:378.2pt;width:4.2pt;height:12.1pt;z-index:251786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340.3pt;margin-top:378.2pt;width:4.2pt;height:12.1pt;z-index:251787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" type="#_x0000_t202" style="position:absolute;margin-left:420.05pt;margin-top:378.2pt;width:10.85pt;height:12.1pt;z-index:25178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margin-left:499.8pt;margin-top:378.2pt;width:10.85pt;height:12.1pt;z-index:25178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1" type="#_x0000_t202" style="position:absolute;margin-left:260.55pt;margin-top:390.15pt;width:4.2pt;height:12.1pt;z-index:25179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340.3pt;margin-top:390.15pt;width:4.2pt;height:12.1pt;z-index:251791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420.05pt;margin-top:390.15pt;width:10.85pt;height:12.1pt;z-index:25179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499.8pt;margin-top:390.15pt;width:10.85pt;height:12.1pt;z-index:251793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260.6pt;margin-top:402.1pt;width:4.2pt;height:12.1pt;z-index:251794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340.3pt;margin-top:402.1pt;width:4.2pt;height:12.1pt;z-index:251795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7" type="#_x0000_t202" style="position:absolute;margin-left:420.05pt;margin-top:402.1pt;width:10.85pt;height:12.1pt;z-index:251796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499.8pt;margin-top:402.1pt;width:10.85pt;height:12.1pt;z-index:251797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260.6pt;margin-top:414.05pt;width:4.2pt;height:12.1pt;z-index:251798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0" type="#_x0000_t202" style="position:absolute;margin-left:340.3pt;margin-top:414.05pt;width:4.2pt;height:12.1pt;z-index:251799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1" type="#_x0000_t202" style="position:absolute;margin-left:420.05pt;margin-top:414.05pt;width:10.85pt;height:12.1pt;z-index:251800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2" type="#_x0000_t202" style="position:absolute;margin-left:499.8pt;margin-top:414.05pt;width:10.85pt;height:12.1pt;z-index:251801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3" type="#_x0000_t202" style="position:absolute;margin-left:260.55pt;margin-top:426pt;width:4.2pt;height:12.1pt;z-index:251802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4" type="#_x0000_t202" style="position:absolute;margin-left:340.3pt;margin-top:426pt;width:4.2pt;height:12.1pt;z-index:25180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" type="#_x0000_t202" style="position:absolute;margin-left:420.05pt;margin-top:426pt;width:10.85pt;height:12.1pt;z-index:25180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6" type="#_x0000_t202" style="position:absolute;margin-left:499.8pt;margin-top:426pt;width:4.2pt;height:12.1pt;z-index:25180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7" type="#_x0000_t202" style="position:absolute;margin-left:260.55pt;margin-top:437.9pt;width:4.2pt;height:12.1pt;z-index:25180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8" type="#_x0000_t202" style="position:absolute;margin-left:340.3pt;margin-top:437.9pt;width:4.2pt;height:12.1pt;z-index:25180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9" type="#_x0000_t202" style="position:absolute;margin-left:420.05pt;margin-top:437.9pt;width:10.85pt;height:12.1pt;z-index:25180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0" type="#_x0000_t202" style="position:absolute;margin-left:499.8pt;margin-top:437.9pt;width:10.85pt;height:12.1pt;z-index:251809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1" type="#_x0000_t202" style="position:absolute;margin-left:260.55pt;margin-top:449.85pt;width:4.2pt;height:12.1pt;z-index:25181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2" type="#_x0000_t202" style="position:absolute;margin-left:340.3pt;margin-top:449.85pt;width:4.2pt;height:12.1pt;z-index:25181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" type="#_x0000_t202" style="position:absolute;margin-left:420.05pt;margin-top:449.85pt;width:10.85pt;height:12.1pt;z-index:251812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4" type="#_x0000_t202" style="position:absolute;margin-left:499.8pt;margin-top:449.85pt;width:10.85pt;height:12.1pt;z-index:251813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5" type="#_x0000_t202" style="position:absolute;margin-left:260.55pt;margin-top:461.8pt;width:4.2pt;height:12.1pt;z-index:251814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6" type="#_x0000_t202" style="position:absolute;margin-left:340.3pt;margin-top:461.8pt;width:4.2pt;height:12.1pt;z-index:251815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" type="#_x0000_t202" style="position:absolute;margin-left:420.05pt;margin-top:461.8pt;width:10.85pt;height:12.1pt;z-index:251816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" type="#_x0000_t202" style="position:absolute;margin-left:499.8pt;margin-top:461.8pt;width:10.85pt;height:12.1pt;z-index:251817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9" type="#_x0000_t202" style="position:absolute;margin-left:260.55pt;margin-top:473.75pt;width:4.2pt;height:12.1pt;z-index:251819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0" type="#_x0000_t202" style="position:absolute;margin-left:340.3pt;margin-top:473.75pt;width:4.2pt;height:12.1pt;z-index:251820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1" type="#_x0000_t202" style="position:absolute;margin-left:420.05pt;margin-top:473.75pt;width:10.85pt;height:12.1pt;z-index:251821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2" type="#_x0000_t202" style="position:absolute;margin-left:499.8pt;margin-top:473.75pt;width:10.85pt;height:12.1pt;z-index:251822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" type="#_x0000_t202" style="position:absolute;margin-left:260.55pt;margin-top:485.7pt;width:4.2pt;height:12.1pt;z-index:251823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4" type="#_x0000_t202" style="position:absolute;margin-left:420.05pt;margin-top:485.7pt;width:10.85pt;height:12.1pt;z-index:251824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5" type="#_x0000_t202" style="position:absolute;margin-left:499.8pt;margin-top:485.7pt;width:10.85pt;height:12.1pt;z-index:251825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6" type="#_x0000_t202" style="position:absolute;margin-left:260.55pt;margin-top:497.6pt;width:4.2pt;height:12.1pt;z-index:251826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" type="#_x0000_t202" style="position:absolute;margin-left:420.05pt;margin-top:497.6pt;width:10.85pt;height:12.1pt;z-index:251827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8" type="#_x0000_t202" style="position:absolute;margin-left:499.8pt;margin-top:497.6pt;width:10.85pt;height:12.1pt;z-index:251828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9" type="#_x0000_t202" style="position:absolute;margin-left:260.6pt;margin-top:509.55pt;width:4.2pt;height:12.1pt;z-index:251829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0" type="#_x0000_t202" style="position:absolute;margin-left:420.05pt;margin-top:509.55pt;width:10.85pt;height:12.1pt;z-index:251830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1" type="#_x0000_t202" style="position:absolute;margin-left:499.8pt;margin-top:509.55pt;width:10.85pt;height:12.1pt;z-index:251831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2" type="#_x0000_t202" style="position:absolute;margin-left:260.55pt;margin-top:521.5pt;width:4.2pt;height:12.1pt;z-index:251832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3" type="#_x0000_t202" style="position:absolute;margin-left:340.3pt;margin-top:521.5pt;width:10.85pt;height:12.1pt;z-index:251833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4" type="#_x0000_t202" style="position:absolute;margin-left:420.05pt;margin-top:521.5pt;width:10.85pt;height:12.1pt;z-index:251834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" type="#_x0000_t202" style="position:absolute;margin-left:499.8pt;margin-top:521.5pt;width:10.85pt;height:12.1pt;z-index:251835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6" type="#_x0000_t202" style="position:absolute;margin-left:340.3pt;margin-top:533.45pt;width:10.85pt;height:12.1pt;z-index:251836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7" type="#_x0000_t202" style="position:absolute;margin-left:420.05pt;margin-top:533.45pt;width:10.85pt;height:12.1pt;z-index:25183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8" type="#_x0000_t202" style="position:absolute;margin-left:499.8pt;margin-top:533.45pt;width:10.85pt;height:12.1pt;z-index:25183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9" type="#_x0000_t202" style="position:absolute;margin-left:340.3pt;margin-top:545.4pt;width:10.85pt;height:12.1pt;z-index:251839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0" type="#_x0000_t202" style="position:absolute;margin-left:420.05pt;margin-top:545.4pt;width:10.85pt;height:12.1pt;z-index:251840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1" type="#_x0000_t202" style="position:absolute;margin-left:499.8pt;margin-top:545.4pt;width:10.85pt;height:12.1pt;z-index:251841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2" type="#_x0000_t202" style="position:absolute;margin-left:340.3pt;margin-top:557.3pt;width:10.85pt;height:12.1pt;z-index:251842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3" type="#_x0000_t202" style="position:absolute;margin-left:420.05pt;margin-top:557.3pt;width:10.85pt;height:12.1pt;z-index:251843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4" type="#_x0000_t202" style="position:absolute;margin-left:499.8pt;margin-top:557.3pt;width:10.85pt;height:12.1pt;z-index:251844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5" type="#_x0000_t202" style="position:absolute;margin-left:340.3pt;margin-top:569.25pt;width:10.85pt;height:12.1pt;z-index:251845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6" type="#_x0000_t202" style="position:absolute;margin-left:420.05pt;margin-top:569.25pt;width:10.85pt;height:12.1pt;z-index:251846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7" type="#_x0000_t202" style="position:absolute;margin-left:499.8pt;margin-top:569.25pt;width:10.85pt;height:12.1pt;z-index:251847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8" style="position:absolute;margin-left:414.4pt;margin-top:569.05pt;width:.5pt;height:11.45pt;z-index:251848704;mso-position-horizontal-relative:page;mso-position-vertical-relative:page" coordorigin="14620,20075" coordsize="17,405" path="m14620,20479r17,l14637,20075r-17,l14620,204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09" style="position:absolute;margin-left:494.15pt;margin-top:569.05pt;width:.5pt;height:11.45pt;z-index:251849728;mso-position-horizontal-relative:page;mso-position-vertical-relative:page" coordorigin="17433,20075" coordsize="18,405" path="m17433,20479r17,l17450,20075r-17,l17433,204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10" style="position:absolute;margin-left:573.9pt;margin-top:569.05pt;width:.5pt;height:11.45pt;z-index:251850752;mso-position-horizontal-relative:page;mso-position-vertical-relative:page" coordorigin="20246,20075" coordsize="17,405" path="m20246,20479r17,l20263,20075r-17,l20246,204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11" type="#_x0000_t75" style="position:absolute;margin-left:334.65pt;margin-top:580.5pt;width:80.25pt;height:12.45pt;z-index:251851776;mso-position-horizontal-relative:page;mso-position-vertical-relative:page">
            <v:imagedata r:id="rId70" o:title="CFC84C8B6FB84721AB23C03476C32C35"/>
            <w10:wrap anchorx="page" anchory="page"/>
          </v:shape>
        </w:pict>
      </w:r>
      <w:r>
        <w:pict>
          <v:shape id="_x0000_s1212" style="position:absolute;margin-left:340.3pt;margin-top:581pt;width:68.95pt;height:11.45pt;z-index:251852800;mso-position-horizontal-relative:page;mso-position-vertical-relative:page" coordorigin="12006,20496" coordsize="2433,405" path="m12006,20900r2432,l14438,20496r-2432,l12006,2090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13" type="#_x0000_t202" style="position:absolute;margin-left:340.3pt;margin-top:581.2pt;width:10.85pt;height:12.1pt;z-index:251853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4" type="#_x0000_t75" style="position:absolute;margin-left:414.4pt;margin-top:580.5pt;width:80.25pt;height:12.45pt;z-index:251854848;mso-position-horizontal-relative:page;mso-position-vertical-relative:page">
            <v:imagedata r:id="rId71" o:title="DC20153650184D96AAC8EC377CDA67D2"/>
            <w10:wrap anchorx="page" anchory="page"/>
          </v:shape>
        </w:pict>
      </w:r>
      <w:r>
        <w:pict>
          <v:shape id="_x0000_s1215" style="position:absolute;margin-left:420.05pt;margin-top:581pt;width:68.95pt;height:11.45pt;z-index:251855872;mso-position-horizontal-relative:page;mso-position-vertical-relative:page" coordorigin="14819,20496" coordsize="2432,405" path="m14819,20496r2432,l17251,20900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16" type="#_x0000_t202" style="position:absolute;margin-left:420.05pt;margin-top:581.2pt;width:10.85pt;height:12.1pt;z-index:251856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7" type="#_x0000_t75" style="position:absolute;margin-left:494.15pt;margin-top:580.5pt;width:80.25pt;height:12.45pt;z-index:251857920;mso-position-horizontal-relative:page;mso-position-vertical-relative:page">
            <v:imagedata r:id="rId49" o:title="71B709437B3B4CF0ADA80E1ABDD4CD9E"/>
            <w10:wrap anchorx="page" anchory="page"/>
          </v:shape>
        </w:pict>
      </w:r>
      <w:r>
        <w:pict>
          <v:shape id="_x0000_s1218" style="position:absolute;margin-left:499.8pt;margin-top:581pt;width:68.95pt;height:11.45pt;z-index:251858944;mso-position-horizontal-relative:page;mso-position-vertical-relative:page" coordorigin="17632,20496" coordsize="2433,405" path="m17632,20900r2432,l20064,20496r-2432,l17632,2090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19" type="#_x0000_t202" style="position:absolute;margin-left:499.8pt;margin-top:581.2pt;width:10.85pt;height:12.1pt;z-index:251859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0" style="position:absolute;margin-left:42.3pt;margin-top:580.5pt;width:531.6pt;height:0;z-index:251860992;mso-position-horizontal-relative:page;mso-position-vertical-relative:page" coordorigin="1493,20479" coordsize="18754,0" path="m20246,20479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221" style="position:absolute;margin-left:254.95pt;margin-top:581pt;width:.5pt;height:11.45pt;z-index:251862016;mso-position-horizontal-relative:page;mso-position-vertical-relative:page" coordorigin="8994,20496" coordsize="17,405" path="m8994,20900r17,l9011,20496r-17,l8994,209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22" style="position:absolute;margin-left:334.7pt;margin-top:581pt;width:.5pt;height:11.45pt;z-index:251863040;mso-position-horizontal-relative:page;mso-position-vertical-relative:page" coordorigin="11807,20496" coordsize="18,405" path="m11807,20900r17,l11824,20496r-17,l11807,209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23" style="position:absolute;margin-left:414.4pt;margin-top:581pt;width:.5pt;height:11.45pt;z-index:251864064;mso-position-horizontal-relative:page;mso-position-vertical-relative:page" coordorigin="14620,20496" coordsize="17,405" path="m14620,20900r17,l14637,20496r-17,l14620,209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24" style="position:absolute;margin-left:494.15pt;margin-top:581pt;width:.5pt;height:11.45pt;z-index:251865088;mso-position-horizontal-relative:page;mso-position-vertical-relative:page" coordorigin="17433,20496" coordsize="18,405" path="m17433,20900r17,l17450,20496r-17,l17433,209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25" style="position:absolute;margin-left:573.9pt;margin-top:581pt;width:.5pt;height:11.45pt;z-index:251866112;mso-position-horizontal-relative:page;mso-position-vertical-relative:page" coordorigin="20246,20496" coordsize="17,405" path="m20246,20900r17,l20263,20496r-17,l20246,209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26" type="#_x0000_t75" style="position:absolute;margin-left:254.9pt;margin-top:592.4pt;width:80.25pt;height:12.45pt;z-index:251867136;mso-position-horizontal-relative:page;mso-position-vertical-relative:page">
            <v:imagedata r:id="rId22" o:title="D96392AD6DD34667A36EAB312476854B"/>
            <w10:wrap anchorx="page" anchory="page"/>
          </v:shape>
        </w:pict>
      </w:r>
      <w:r>
        <w:pict>
          <v:shape id="_x0000_s1227" style="position:absolute;margin-left:260.6pt;margin-top:592.9pt;width:68.9pt;height:11.45pt;z-index:251868160;mso-position-horizontal-relative:page;mso-position-vertical-relative:page" coordorigin="9193,20917" coordsize="2430,405" path="m9193,21322r2430,l11623,20917r-2430,l9193,2132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28" type="#_x0000_t75" style="position:absolute;margin-left:334.65pt;margin-top:592.4pt;width:80.25pt;height:12.45pt;z-index:251869184;mso-position-horizontal-relative:page;mso-position-vertical-relative:page">
            <v:imagedata r:id="rId72" o:title="7DF095F9155C42438F1DAA5EA9295045"/>
            <w10:wrap anchorx="page" anchory="page"/>
          </v:shape>
        </w:pict>
      </w:r>
      <w:r>
        <w:pict>
          <v:shape id="_x0000_s1229" style="position:absolute;margin-left:340.3pt;margin-top:592.9pt;width:68.95pt;height:11.45pt;z-index:251870208;mso-position-horizontal-relative:page;mso-position-vertical-relative:page" coordorigin="12006,20917" coordsize="2433,405" path="m12006,21322r2432,l14438,20917r-2432,l12006,2132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30" type="#_x0000_t75" style="position:absolute;margin-left:414.4pt;margin-top:592.4pt;width:80.25pt;height:12.45pt;z-index:251871232;mso-position-horizontal-relative:page;mso-position-vertical-relative:page">
            <v:imagedata r:id="rId59" o:title="F520004FEB9D4307AB2EB18456D11FCA"/>
            <w10:wrap anchorx="page" anchory="page"/>
          </v:shape>
        </w:pict>
      </w:r>
      <w:r>
        <w:pict>
          <v:shape id="_x0000_s1231" style="position:absolute;margin-left:420.05pt;margin-top:592.9pt;width:68.95pt;height:11.45pt;z-index:251872256;mso-position-horizontal-relative:page;mso-position-vertical-relative:page" coordorigin="14819,20917" coordsize="2432,405" path="m14819,20917r2432,l17251,21322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32" type="#_x0000_t75" style="position:absolute;margin-left:494.15pt;margin-top:592.4pt;width:80.25pt;height:12.45pt;z-index:251873280;mso-position-horizontal-relative:page;mso-position-vertical-relative:page">
            <v:imagedata r:id="rId22" o:title="5B0C3DCBD1F14DC3A688FD348A7D08CD"/>
            <w10:wrap anchorx="page" anchory="page"/>
          </v:shape>
        </w:pict>
      </w:r>
      <w:r>
        <w:pict>
          <v:shape id="_x0000_s1233" style="position:absolute;margin-left:499.8pt;margin-top:592.9pt;width:68.95pt;height:11.45pt;z-index:251874304;mso-position-horizontal-relative:page;mso-position-vertical-relative:page" coordorigin="17632,20917" coordsize="2433,405" path="m17632,21322r2432,l20064,20917r-2432,l17632,2132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34" style="position:absolute;margin-left:42.3pt;margin-top:592.45pt;width:531.6pt;height:0;z-index:251875328;mso-position-horizontal-relative:page;mso-position-vertical-relative:page" coordorigin="1493,20900" coordsize="18754,0" path="m20246,20900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235" style="position:absolute;margin-left:254.95pt;margin-top:592.9pt;width:.5pt;height:11.45pt;z-index:251876352;mso-position-horizontal-relative:page;mso-position-vertical-relative:page" coordorigin="8994,20917" coordsize="17,405" path="m8994,21322r17,l9011,20917r-17,l8994,213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36" style="position:absolute;margin-left:334.7pt;margin-top:592.9pt;width:.5pt;height:11.45pt;z-index:251877376;mso-position-horizontal-relative:page;mso-position-vertical-relative:page" coordorigin="11807,20917" coordsize="18,405" path="m11807,21322r17,l11824,20917r-17,l11807,213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37" style="position:absolute;margin-left:414.4pt;margin-top:592.9pt;width:.5pt;height:11.45pt;z-index:251878400;mso-position-horizontal-relative:page;mso-position-vertical-relative:page" coordorigin="14620,20917" coordsize="17,405" path="m14620,21322r17,l14637,20917r-17,l14620,213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38" style="position:absolute;margin-left:494.15pt;margin-top:592.9pt;width:.5pt;height:11.45pt;z-index:251879424;mso-position-horizontal-relative:page;mso-position-vertical-relative:page" coordorigin="17433,20917" coordsize="18,405" path="m17433,21322r17,l17450,20917r-17,l17433,213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39" style="position:absolute;margin-left:573.9pt;margin-top:592.9pt;width:.5pt;height:11.45pt;z-index:251880448;mso-position-horizontal-relative:page;mso-position-vertical-relative:page" coordorigin="20246,20917" coordsize="17,405" path="m20246,21322r17,l20263,20917r-17,l20246,213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40" type="#_x0000_t75" style="position:absolute;margin-left:254.9pt;margin-top:604.35pt;width:80.25pt;height:23.9pt;z-index:251881472;mso-position-horizontal-relative:page;mso-position-vertical-relative:page">
            <v:imagedata r:id="rId73" o:title="4D2BAE563EFD4171BCC721C2CCC1319B"/>
            <w10:wrap anchorx="page" anchory="page"/>
          </v:shape>
        </w:pict>
      </w:r>
      <w:r>
        <w:pict>
          <v:shape id="_x0000_s1241" style="position:absolute;margin-left:260.6pt;margin-top:610.55pt;width:68.9pt;height:11.45pt;z-index:251882496;mso-position-horizontal-relative:page;mso-position-vertical-relative:page" coordorigin="9193,21540" coordsize="2430,405" path="m9193,21944r2430,l11623,21540r-2430,l9193,2194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42" type="#_x0000_t75" style="position:absolute;margin-left:334.65pt;margin-top:604.35pt;width:80.25pt;height:23.9pt;z-index:251883520;mso-position-horizontal-relative:page;mso-position-vertical-relative:page">
            <v:imagedata r:id="rId74" o:title="8B1DC36A7E4348CB80A6A3717D731532"/>
            <w10:wrap anchorx="page" anchory="page"/>
          </v:shape>
        </w:pict>
      </w:r>
      <w:r>
        <w:pict>
          <v:shape id="_x0000_s1243" style="position:absolute;margin-left:340.3pt;margin-top:610.55pt;width:68.95pt;height:11.45pt;z-index:251884544;mso-position-horizontal-relative:page;mso-position-vertical-relative:page" coordorigin="12006,21540" coordsize="2433,405" path="m12006,21944r2432,l14438,21540r-2432,l12006,2194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44" type="#_x0000_t75" style="position:absolute;margin-left:414.4pt;margin-top:604.35pt;width:80.25pt;height:23.9pt;z-index:251885568;mso-position-horizontal-relative:page;mso-position-vertical-relative:page">
            <v:imagedata r:id="rId75" o:title="5EF1B3B8E36643B3BAEC9F6DA9F89573"/>
            <w10:wrap anchorx="page" anchory="page"/>
          </v:shape>
        </w:pict>
      </w:r>
      <w:r>
        <w:pict>
          <v:shape id="_x0000_s1245" style="position:absolute;margin-left:420.05pt;margin-top:610.55pt;width:68.95pt;height:11.45pt;z-index:251886592;mso-position-horizontal-relative:page;mso-position-vertical-relative:page" coordorigin="14819,21540" coordsize="2432,405" path="m14819,21540r2432,l17251,21944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46" type="#_x0000_t75" style="position:absolute;margin-left:494.15pt;margin-top:604.35pt;width:80.25pt;height:23.9pt;z-index:251887616;mso-position-horizontal-relative:page;mso-position-vertical-relative:page">
            <v:imagedata r:id="rId73" o:title="8BC4BCBC32A54A6BA48674A8012F228F"/>
            <w10:wrap anchorx="page" anchory="page"/>
          </v:shape>
        </w:pict>
      </w:r>
      <w:r>
        <w:pict>
          <v:shape id="_x0000_s1247" style="position:absolute;margin-left:499.8pt;margin-top:610.55pt;width:68.95pt;height:11.45pt;z-index:251888640;mso-position-horizontal-relative:page;mso-position-vertical-relative:page" coordorigin="17632,21540" coordsize="2433,405" path="m17632,21944r2432,l20064,21540r-2432,l17632,2194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48" style="position:absolute;margin-left:42.3pt;margin-top:604.4pt;width:531.6pt;height:0;z-index:251889664;mso-position-horizontal-relative:page;mso-position-vertical-relative:page" coordorigin="1493,21322" coordsize="18754,0" path="m20246,21322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249" style="position:absolute;margin-left:254.95pt;margin-top:604.85pt;width:.5pt;height:22.9pt;z-index:251890688;mso-position-horizontal-relative:page;mso-position-vertical-relative:page" coordorigin="8994,21339" coordsize="17,809" path="m8994,22147r17,l9011,21339r-17,l8994,221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50" style="position:absolute;margin-left:334.7pt;margin-top:604.85pt;width:.5pt;height:22.9pt;z-index:251891712;mso-position-horizontal-relative:page;mso-position-vertical-relative:page" coordorigin="11807,21339" coordsize="18,809" path="m11807,22147r17,l11824,21339r-17,l11807,221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51" style="position:absolute;margin-left:414.4pt;margin-top:604.85pt;width:.5pt;height:22.9pt;z-index:251892736;mso-position-horizontal-relative:page;mso-position-vertical-relative:page" coordorigin="14620,21339" coordsize="17,809" path="m14620,22147r17,l14637,21339r-17,l14620,221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52" style="position:absolute;margin-left:494.15pt;margin-top:604.85pt;width:.5pt;height:22.9pt;z-index:251893760;mso-position-horizontal-relative:page;mso-position-vertical-relative:page" coordorigin="17433,21339" coordsize="18,809" path="m17433,22147r17,l17450,21339r-17,l17433,221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53" style="position:absolute;margin-left:573.9pt;margin-top:604.85pt;width:.5pt;height:22.9pt;z-index:251894784;mso-position-horizontal-relative:page;mso-position-vertical-relative:page" coordorigin="20246,21339" coordsize="17,809" path="m20246,22147r17,l20263,21339r-17,l20246,221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54" type="#_x0000_t202" style="position:absolute;margin-left:47.95pt;margin-top:628.5pt;width:24.7pt;height:12.1pt;z-index:251895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E07C64">
                    <w:rPr>
                      <w:rFonts w:ascii="Arial" w:eastAsia="Arial" w:hAnsi="Arial" w:cs="Arial"/>
                      <w:color w:val="000000"/>
                      <w:spacing w:val="7"/>
                      <w:sz w:val="19"/>
                      <w:szCs w:val="19"/>
                    </w:rPr>
                    <w:t>AED</w:t>
                  </w:r>
                  <w:r w:rsidRPr="00E07C64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5" type="#_x0000_t75" style="position:absolute;margin-left:254.9pt;margin-top:627.75pt;width:80.25pt;height:12.45pt;z-index:251896832;mso-position-horizontal-relative:page;mso-position-vertical-relative:page">
            <v:imagedata r:id="rId19" o:title="B3C16660A6604848849FDD1A52F8AE12"/>
            <w10:wrap anchorx="page" anchory="page"/>
          </v:shape>
        </w:pict>
      </w:r>
      <w:r>
        <w:pict>
          <v:shape id="_x0000_s1256" style="position:absolute;margin-left:260.6pt;margin-top:628.25pt;width:68.9pt;height:11.45pt;z-index:251897856;mso-position-horizontal-relative:page;mso-position-vertical-relative:page" coordorigin="9193,22164" coordsize="2430,405" path="m9193,22568r2430,l11623,22164r-2430,l9193,2256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57" type="#_x0000_t202" style="position:absolute;margin-left:260.6pt;margin-top:628.5pt;width:10.85pt;height:12.1pt;z-index:251898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8" type="#_x0000_t75" style="position:absolute;margin-left:334.65pt;margin-top:627.75pt;width:80.25pt;height:12.45pt;z-index:251899904;mso-position-horizontal-relative:page;mso-position-vertical-relative:page">
            <v:imagedata r:id="rId76" o:title="D3041FB5DBD247F48318D74CB572BC19"/>
            <w10:wrap anchorx="page" anchory="page"/>
          </v:shape>
        </w:pict>
      </w:r>
      <w:r>
        <w:pict>
          <v:shape id="_x0000_s1259" style="position:absolute;margin-left:340.3pt;margin-top:628.25pt;width:68.95pt;height:11.45pt;z-index:251900928;mso-position-horizontal-relative:page;mso-position-vertical-relative:page" coordorigin="12006,22164" coordsize="2433,405" path="m12006,22568r2432,l14438,22164r-2432,l12006,2256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60" type="#_x0000_t202" style="position:absolute;margin-left:340.3pt;margin-top:628.5pt;width:10.85pt;height:12.1pt;z-index:251901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1" type="#_x0000_t75" style="position:absolute;margin-left:414.4pt;margin-top:627.75pt;width:80.25pt;height:12.45pt;z-index:251902976;mso-position-horizontal-relative:page;mso-position-vertical-relative:page">
            <v:imagedata r:id="rId57" o:title="0C48974C3DA544C595B21F8C78024B65"/>
            <w10:wrap anchorx="page" anchory="page"/>
          </v:shape>
        </w:pict>
      </w:r>
      <w:r>
        <w:pict>
          <v:shape id="_x0000_s1262" style="position:absolute;margin-left:420.05pt;margin-top:628.25pt;width:68.95pt;height:11.45pt;z-index:251904000;mso-position-horizontal-relative:page;mso-position-vertical-relative:page" coordorigin="14819,22164" coordsize="2432,405" path="m14819,22164r2432,l17251,22568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63" type="#_x0000_t202" style="position:absolute;margin-left:420.05pt;margin-top:628.5pt;width:10.85pt;height:12.1pt;z-index:251905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4" type="#_x0000_t75" style="position:absolute;margin-left:494.15pt;margin-top:627.75pt;width:80.25pt;height:12.45pt;z-index:251906048;mso-position-horizontal-relative:page;mso-position-vertical-relative:page">
            <v:imagedata r:id="rId19" o:title="E1E1F023678A484A96956019E0DEBEE9"/>
            <w10:wrap anchorx="page" anchory="page"/>
          </v:shape>
        </w:pict>
      </w:r>
      <w:r>
        <w:pict>
          <v:shape id="_x0000_s1265" style="position:absolute;margin-left:499.8pt;margin-top:628.25pt;width:68.95pt;height:11.45pt;z-index:251907072;mso-position-horizontal-relative:page;mso-position-vertical-relative:page" coordorigin="17632,22164" coordsize="2433,405" path="m17632,22568r2432,l20064,22164r-2432,l17632,2256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66" type="#_x0000_t202" style="position:absolute;margin-left:499.8pt;margin-top:628.5pt;width:10.85pt;height:12.1pt;z-index:251908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7" style="position:absolute;margin-left:42.3pt;margin-top:627.8pt;width:531.6pt;height:0;z-index:251909120;mso-position-horizontal-relative:page;mso-position-vertical-relative:page" coordorigin="1493,22147" coordsize="18754,0" path="m20246,22147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268" style="position:absolute;margin-left:254.95pt;margin-top:628.25pt;width:.5pt;height:11.45pt;z-index:251910144;mso-position-horizontal-relative:page;mso-position-vertical-relative:page" coordorigin="8994,22164" coordsize="17,405" path="m8994,22568r17,l9011,22164r-17,l8994,225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69" style="position:absolute;margin-left:334.7pt;margin-top:628.25pt;width:.5pt;height:11.45pt;z-index:251911168;mso-position-horizontal-relative:page;mso-position-vertical-relative:page" coordorigin="11807,22164" coordsize="18,405" path="m11807,22568r17,l11824,22164r-17,l11807,225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70" style="position:absolute;margin-left:414.4pt;margin-top:628.25pt;width:.5pt;height:11.45pt;z-index:251912192;mso-position-horizontal-relative:page;mso-position-vertical-relative:page" coordorigin="14620,22164" coordsize="17,405" path="m14620,22568r17,l14637,22164r-17,l14620,225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71" style="position:absolute;margin-left:494.15pt;margin-top:628.25pt;width:.5pt;height:11.45pt;z-index:251913216;mso-position-horizontal-relative:page;mso-position-vertical-relative:page" coordorigin="17433,22164" coordsize="18,405" path="m17433,22568r17,l17450,22164r-17,l17433,225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72" style="position:absolute;margin-left:573.9pt;margin-top:628.25pt;width:.5pt;height:11.45pt;z-index:251914240;mso-position-horizontal-relative:page;mso-position-vertical-relative:page" coordorigin="20246,22164" coordsize="17,405" path="m20246,22568r17,l20263,22164r-17,l20246,225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73" type="#_x0000_t75" style="position:absolute;margin-left:254.9pt;margin-top:639.7pt;width:80.25pt;height:12.45pt;z-index:251915264;mso-position-horizontal-relative:page;mso-position-vertical-relative:page">
            <v:imagedata r:id="rId22" o:title="4DC156714A03476C9DC37BB27BB2F854"/>
            <w10:wrap anchorx="page" anchory="page"/>
          </v:shape>
        </w:pict>
      </w:r>
      <w:r>
        <w:pict>
          <v:shape id="_x0000_s1274" style="position:absolute;margin-left:260.6pt;margin-top:640.2pt;width:68.9pt;height:11.45pt;z-index:251916288;mso-position-horizontal-relative:page;mso-position-vertical-relative:page" coordorigin="9193,22585" coordsize="2430,405" path="m9193,22990r2430,l11623,22585r-2430,l9193,2299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75" type="#_x0000_t202" style="position:absolute;margin-left:260.6pt;margin-top:640.4pt;width:10.85pt;height:12.1pt;z-index:251917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6" type="#_x0000_t75" style="position:absolute;margin-left:334.65pt;margin-top:639.7pt;width:80.25pt;height:12.45pt;z-index:251918336;mso-position-horizontal-relative:page;mso-position-vertical-relative:page">
            <v:imagedata r:id="rId72" o:title="50571751692E4AF5999DA958E26FBF68"/>
            <w10:wrap anchorx="page" anchory="page"/>
          </v:shape>
        </w:pict>
      </w:r>
      <w:r>
        <w:pict>
          <v:shape id="_x0000_s1277" style="position:absolute;margin-left:340.3pt;margin-top:640.2pt;width:68.95pt;height:11.45pt;z-index:251919360;mso-position-horizontal-relative:page;mso-position-vertical-relative:page" coordorigin="12006,22585" coordsize="2433,405" path="m12006,22990r2432,l14438,22585r-2432,l12006,2299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78" type="#_x0000_t202" style="position:absolute;margin-left:340.3pt;margin-top:640.4pt;width:10.85pt;height:12.1pt;z-index:251920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9" type="#_x0000_t75" style="position:absolute;margin-left:414.4pt;margin-top:639.7pt;width:80.25pt;height:12.45pt;z-index:251921408;mso-position-horizontal-relative:page;mso-position-vertical-relative:page">
            <v:imagedata r:id="rId59" o:title="4CC16DA4C51E498C8164D1636350D139"/>
            <w10:wrap anchorx="page" anchory="page"/>
          </v:shape>
        </w:pict>
      </w:r>
      <w:r>
        <w:pict>
          <v:shape id="_x0000_s1280" style="position:absolute;margin-left:420.05pt;margin-top:640.2pt;width:68.95pt;height:11.45pt;z-index:251922432;mso-position-horizontal-relative:page;mso-position-vertical-relative:page" coordorigin="14819,22585" coordsize="2432,405" path="m14819,22585r2432,l17251,22990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81" type="#_x0000_t202" style="position:absolute;margin-left:420.05pt;margin-top:640.4pt;width:10.85pt;height:12.1pt;z-index:251923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2" type="#_x0000_t75" style="position:absolute;margin-left:494.15pt;margin-top:639.7pt;width:80.25pt;height:12.45pt;z-index:251924480;mso-position-horizontal-relative:page;mso-position-vertical-relative:page">
            <v:imagedata r:id="rId22" o:title="C499FDD06C4E4C0BB963C66AC7C9A688"/>
            <w10:wrap anchorx="page" anchory="page"/>
          </v:shape>
        </w:pict>
      </w:r>
      <w:r>
        <w:pict>
          <v:shape id="_x0000_s1283" style="position:absolute;margin-left:499.8pt;margin-top:640.2pt;width:68.95pt;height:11.45pt;z-index:251925504;mso-position-horizontal-relative:page;mso-position-vertical-relative:page" coordorigin="17632,22585" coordsize="2433,405" path="m17632,22990r2432,l20064,22585r-2432,l17632,2299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84" type="#_x0000_t202" style="position:absolute;margin-left:499.8pt;margin-top:640.4pt;width:10.85pt;height:12.1pt;z-index:251926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5" style="position:absolute;margin-left:42.3pt;margin-top:639.7pt;width:531.6pt;height:0;z-index:251927552;mso-position-horizontal-relative:page;mso-position-vertical-relative:page" coordorigin="1493,22568" coordsize="18754,0" path="m20246,22568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286" style="position:absolute;margin-left:254.95pt;margin-top:640.2pt;width:.5pt;height:11.45pt;z-index:251928576;mso-position-horizontal-relative:page;mso-position-vertical-relative:page" coordorigin="8994,22585" coordsize="17,405" path="m8994,22990r17,l9011,22585r-17,l8994,229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87" style="position:absolute;margin-left:334.7pt;margin-top:640.2pt;width:.5pt;height:11.45pt;z-index:251929600;mso-position-horizontal-relative:page;mso-position-vertical-relative:page" coordorigin="11807,22585" coordsize="18,405" path="m11807,22990r17,l11824,22585r-17,l11807,229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88" style="position:absolute;margin-left:414.4pt;margin-top:640.2pt;width:.5pt;height:11.45pt;z-index:251930624;mso-position-horizontal-relative:page;mso-position-vertical-relative:page" coordorigin="14620,22585" coordsize="17,405" path="m14620,22990r17,l14637,22585r-17,l14620,229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89" style="position:absolute;margin-left:494.15pt;margin-top:640.2pt;width:.5pt;height:11.45pt;z-index:251931648;mso-position-horizontal-relative:page;mso-position-vertical-relative:page" coordorigin="17433,22585" coordsize="18,405" path="m17433,22990r17,l17450,22585r-17,l17433,229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90" style="position:absolute;margin-left:573.9pt;margin-top:640.2pt;width:.5pt;height:11.45pt;z-index:251932672;mso-position-horizontal-relative:page;mso-position-vertical-relative:page" coordorigin="20246,22585" coordsize="17,405" path="m20246,22990r17,l20263,22585r-17,l20246,229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91" type="#_x0000_t75" style="position:absolute;margin-left:254.9pt;margin-top:651.65pt;width:80.25pt;height:12.45pt;z-index:251933696;mso-position-horizontal-relative:page;mso-position-vertical-relative:page">
            <v:imagedata r:id="rId22" o:title="7F16E6C68BA6420A8A58B85773D5F747"/>
            <w10:wrap anchorx="page" anchory="page"/>
          </v:shape>
        </w:pict>
      </w:r>
      <w:r>
        <w:pict>
          <v:shape id="_x0000_s1292" style="position:absolute;margin-left:260.6pt;margin-top:652.15pt;width:68.9pt;height:11.45pt;z-index:251934720;mso-position-horizontal-relative:page;mso-position-vertical-relative:page" coordorigin="9193,23007" coordsize="2430,405" path="m9193,23411r2430,l11623,23007r-2430,l9193,2341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93" type="#_x0000_t202" style="position:absolute;margin-left:260.6pt;margin-top:652.35pt;width:10.85pt;height:12.1pt;z-index:251935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4" type="#_x0000_t75" style="position:absolute;margin-left:334.65pt;margin-top:651.65pt;width:80.25pt;height:12.45pt;z-index:251936768;mso-position-horizontal-relative:page;mso-position-vertical-relative:page">
            <v:imagedata r:id="rId72" o:title="E5CEB19C0C9D42B4A8B8B6B271DD567C"/>
            <w10:wrap anchorx="page" anchory="page"/>
          </v:shape>
        </w:pict>
      </w:r>
      <w:r>
        <w:pict>
          <v:shape id="_x0000_s1295" style="position:absolute;margin-left:340.3pt;margin-top:652.15pt;width:68.95pt;height:11.45pt;z-index:251937792;mso-position-horizontal-relative:page;mso-position-vertical-relative:page" coordorigin="12006,23007" coordsize="2433,405" path="m12006,23411r2432,l14438,23007r-2432,l12006,2341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96" type="#_x0000_t202" style="position:absolute;margin-left:340.3pt;margin-top:652.35pt;width:10.85pt;height:12.1pt;z-index:251938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7" type="#_x0000_t75" style="position:absolute;margin-left:414.4pt;margin-top:651.65pt;width:80.25pt;height:12.45pt;z-index:251939840;mso-position-horizontal-relative:page;mso-position-vertical-relative:page">
            <v:imagedata r:id="rId59" o:title="ECA13AEC912B4845BE77977A2821BB47"/>
            <w10:wrap anchorx="page" anchory="page"/>
          </v:shape>
        </w:pict>
      </w:r>
      <w:r>
        <w:pict>
          <v:shape id="_x0000_s1298" style="position:absolute;margin-left:420.05pt;margin-top:652.15pt;width:68.95pt;height:11.45pt;z-index:251940864;mso-position-horizontal-relative:page;mso-position-vertical-relative:page" coordorigin="14819,23007" coordsize="2432,405" path="m14819,23007r2432,l17251,23411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299" type="#_x0000_t202" style="position:absolute;margin-left:420.05pt;margin-top:652.35pt;width:10.85pt;height:12.1pt;z-index:251941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0" type="#_x0000_t75" style="position:absolute;margin-left:494.15pt;margin-top:651.65pt;width:80.25pt;height:12.45pt;z-index:251942912;mso-position-horizontal-relative:page;mso-position-vertical-relative:page">
            <v:imagedata r:id="rId22" o:title="3D6AC62DAF95477DA002C14F7E49F255"/>
            <w10:wrap anchorx="page" anchory="page"/>
          </v:shape>
        </w:pict>
      </w:r>
      <w:r>
        <w:pict>
          <v:shape id="_x0000_s1301" style="position:absolute;margin-left:499.8pt;margin-top:652.15pt;width:68.95pt;height:11.45pt;z-index:251943936;mso-position-horizontal-relative:page;mso-position-vertical-relative:page" coordorigin="17632,23007" coordsize="2433,405" path="m17632,23411r2432,l20064,23007r-2432,l17632,2341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02" type="#_x0000_t202" style="position:absolute;margin-left:499.8pt;margin-top:652.35pt;width:10.85pt;height:12.1pt;z-index:251944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3" style="position:absolute;margin-left:42.3pt;margin-top:651.65pt;width:531.6pt;height:0;z-index:251945984;mso-position-horizontal-relative:page;mso-position-vertical-relative:page" coordorigin="1493,22990" coordsize="18754,0" path="m20246,22990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304" style="position:absolute;margin-left:254.95pt;margin-top:652.15pt;width:.5pt;height:11.45pt;z-index:251947008;mso-position-horizontal-relative:page;mso-position-vertical-relative:page" coordorigin="8994,23007" coordsize="17,405" path="m8994,23411r17,l9011,23007r-17,l8994,234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5" style="position:absolute;margin-left:334.7pt;margin-top:652.15pt;width:.5pt;height:11.45pt;z-index:251948032;mso-position-horizontal-relative:page;mso-position-vertical-relative:page" coordorigin="11807,23007" coordsize="18,405" path="m11807,23411r17,l11824,23007r-17,l11807,234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6" style="position:absolute;margin-left:414.4pt;margin-top:652.15pt;width:.5pt;height:11.45pt;z-index:251949056;mso-position-horizontal-relative:page;mso-position-vertical-relative:page" coordorigin="14620,23007" coordsize="17,405" path="m14620,23411r17,l14637,23007r-17,l14620,234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7" style="position:absolute;margin-left:494.15pt;margin-top:652.15pt;width:.5pt;height:11.45pt;z-index:251950080;mso-position-horizontal-relative:page;mso-position-vertical-relative:page" coordorigin="17433,23007" coordsize="18,405" path="m17433,23411r17,l17450,23007r-17,l17433,234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8" style="position:absolute;margin-left:573.9pt;margin-top:652.15pt;width:.5pt;height:11.45pt;z-index:251951104;mso-position-horizontal-relative:page;mso-position-vertical-relative:page" coordorigin="20246,23007" coordsize="17,405" path="m20246,23411r17,l20263,23007r-17,l20246,234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9" type="#_x0000_t75" style="position:absolute;margin-left:254.9pt;margin-top:663.6pt;width:80.25pt;height:12.45pt;z-index:251952128;mso-position-horizontal-relative:page;mso-position-vertical-relative:page">
            <v:imagedata r:id="rId25" o:title="8111E452697149E5B4E2A24C074F85B7"/>
            <w10:wrap anchorx="page" anchory="page"/>
          </v:shape>
        </w:pict>
      </w:r>
      <w:r>
        <w:pict>
          <v:shape id="_x0000_s1310" style="position:absolute;margin-left:260.6pt;margin-top:664.1pt;width:68.9pt;height:11.45pt;z-index:251953152;mso-position-horizontal-relative:page;mso-position-vertical-relative:page" coordorigin="9193,23428" coordsize="2430,405" path="m9193,23832r2430,l11623,23428r-2430,l9193,2383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11" type="#_x0000_t202" style="position:absolute;margin-left:260.6pt;margin-top:664.3pt;width:10.85pt;height:12.1pt;z-index:251954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2" type="#_x0000_t75" style="position:absolute;margin-left:334.65pt;margin-top:663.6pt;width:80.25pt;height:12.45pt;z-index:251955200;mso-position-horizontal-relative:page;mso-position-vertical-relative:page">
            <v:imagedata r:id="rId77" o:title="8F050808E9D641DB8F848DB1CE1AF7D6"/>
            <w10:wrap anchorx="page" anchory="page"/>
          </v:shape>
        </w:pict>
      </w:r>
      <w:r>
        <w:pict>
          <v:shape id="_x0000_s1313" style="position:absolute;margin-left:340.3pt;margin-top:664.1pt;width:68.95pt;height:11.45pt;z-index:251956224;mso-position-horizontal-relative:page;mso-position-vertical-relative:page" coordorigin="12006,23428" coordsize="2433,405" path="m12006,23832r2432,l14438,23428r-2432,l12006,2383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14" type="#_x0000_t202" style="position:absolute;margin-left:340.3pt;margin-top:664.3pt;width:10.85pt;height:12.1pt;z-index:251957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5" type="#_x0000_t75" style="position:absolute;margin-left:414.4pt;margin-top:663.6pt;width:80.25pt;height:12.45pt;z-index:251958272;mso-position-horizontal-relative:page;mso-position-vertical-relative:page">
            <v:imagedata r:id="rId60" o:title="9CC75D4FCC1D4C9199AD6DEC9C5007E0"/>
            <w10:wrap anchorx="page" anchory="page"/>
          </v:shape>
        </w:pict>
      </w:r>
      <w:r>
        <w:pict>
          <v:shape id="_x0000_s1316" style="position:absolute;margin-left:420.05pt;margin-top:664.1pt;width:68.95pt;height:11.45pt;z-index:251959296;mso-position-horizontal-relative:page;mso-position-vertical-relative:page" coordorigin="14819,23428" coordsize="2432,405" path="m14819,23428r2432,l17251,23832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17" type="#_x0000_t202" style="position:absolute;margin-left:420.05pt;margin-top:664.3pt;width:10.85pt;height:12.1pt;z-index:251960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8" type="#_x0000_t75" style="position:absolute;margin-left:494.15pt;margin-top:663.6pt;width:80.25pt;height:12.45pt;z-index:251961344;mso-position-horizontal-relative:page;mso-position-vertical-relative:page">
            <v:imagedata r:id="rId25" o:title="94167A1F01374F6C9A7674FFD6BC62C4"/>
            <w10:wrap anchorx="page" anchory="page"/>
          </v:shape>
        </w:pict>
      </w:r>
      <w:r>
        <w:pict>
          <v:shape id="_x0000_s1319" style="position:absolute;margin-left:499.8pt;margin-top:664.1pt;width:68.95pt;height:11.45pt;z-index:251962368;mso-position-horizontal-relative:page;mso-position-vertical-relative:page" coordorigin="17632,23428" coordsize="2433,405" path="m17632,23832r2432,l20064,23428r-2432,l17632,2383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20" type="#_x0000_t202" style="position:absolute;margin-left:499.8pt;margin-top:664.3pt;width:10.85pt;height:12.1pt;z-index:251963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1" style="position:absolute;margin-left:42.3pt;margin-top:663.6pt;width:531.6pt;height:0;z-index:251964416;mso-position-horizontal-relative:page;mso-position-vertical-relative:page" coordorigin="1493,23411" coordsize="18754,0" path="m20246,23411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322" style="position:absolute;margin-left:254.95pt;margin-top:664.1pt;width:.5pt;height:11.45pt;z-index:251965440;mso-position-horizontal-relative:page;mso-position-vertical-relative:page" coordorigin="8994,23428" coordsize="17,405" path="m8994,23832r17,l9011,23428r-17,l8994,2383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3" style="position:absolute;margin-left:334.7pt;margin-top:664.1pt;width:.5pt;height:11.45pt;z-index:251966464;mso-position-horizontal-relative:page;mso-position-vertical-relative:page" coordorigin="11807,23428" coordsize="18,405" path="m11807,23832r17,l11824,23428r-17,l11807,2383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4" style="position:absolute;margin-left:414.4pt;margin-top:664.1pt;width:.5pt;height:11.45pt;z-index:251967488;mso-position-horizontal-relative:page;mso-position-vertical-relative:page" coordorigin="14620,23428" coordsize="17,405" path="m14620,23832r17,l14637,23428r-17,l14620,2383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5" style="position:absolute;margin-left:494.15pt;margin-top:664.1pt;width:.5pt;height:11.45pt;z-index:251968512;mso-position-horizontal-relative:page;mso-position-vertical-relative:page" coordorigin="17433,23428" coordsize="18,405" path="m17433,23832r17,l17450,23428r-17,l17433,2383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6" style="position:absolute;margin-left:573.9pt;margin-top:664.1pt;width:.5pt;height:11.45pt;z-index:251969536;mso-position-horizontal-relative:page;mso-position-vertical-relative:page" coordorigin="20246,23428" coordsize="17,405" path="m20246,23832r17,l20263,23428r-17,l20246,2383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7" type="#_x0000_t75" style="position:absolute;margin-left:254.9pt;margin-top:675.5pt;width:80.25pt;height:12.45pt;z-index:251970560;mso-position-horizontal-relative:page;mso-position-vertical-relative:page">
            <v:imagedata r:id="rId28" o:title="0872139FF2E94E6CA0A65AD84BCBAC86"/>
            <w10:wrap anchorx="page" anchory="page"/>
          </v:shape>
        </w:pict>
      </w:r>
      <w:r>
        <w:pict>
          <v:shape id="_x0000_s1328" style="position:absolute;margin-left:260.6pt;margin-top:676pt;width:68.9pt;height:11.45pt;z-index:251971584;mso-position-horizontal-relative:page;mso-position-vertical-relative:page" coordorigin="9193,23849" coordsize="2430,405" path="m9193,24253r2430,l11623,23849r-2430,l9193,2425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29" type="#_x0000_t202" style="position:absolute;margin-left:260.6pt;margin-top:676.25pt;width:10.85pt;height:12.1pt;z-index:251972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0" type="#_x0000_t75" style="position:absolute;margin-left:334.65pt;margin-top:675.5pt;width:80.25pt;height:12.45pt;z-index:251973632;mso-position-horizontal-relative:page;mso-position-vertical-relative:page">
            <v:imagedata r:id="rId62" o:title="8024C3EB6FAE49B6A15B58A25C1E365D"/>
            <w10:wrap anchorx="page" anchory="page"/>
          </v:shape>
        </w:pict>
      </w:r>
      <w:r>
        <w:pict>
          <v:shape id="_x0000_s1331" style="position:absolute;margin-left:340.3pt;margin-top:676pt;width:68.95pt;height:11.45pt;z-index:251974656;mso-position-horizontal-relative:page;mso-position-vertical-relative:page" coordorigin="12006,23849" coordsize="2433,405" path="m12006,24253r2432,l14438,23849r-2432,l12006,2425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32" type="#_x0000_t202" style="position:absolute;margin-left:340.3pt;margin-top:676.25pt;width:10.85pt;height:12.1pt;z-index:251975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3" type="#_x0000_t75" style="position:absolute;margin-left:414.4pt;margin-top:675.5pt;width:80.25pt;height:12.45pt;z-index:251976704;mso-position-horizontal-relative:page;mso-position-vertical-relative:page">
            <v:imagedata r:id="rId61" o:title="4BD527550C6245C797881349D2C1909C"/>
            <w10:wrap anchorx="page" anchory="page"/>
          </v:shape>
        </w:pict>
      </w:r>
      <w:r>
        <w:pict>
          <v:shape id="_x0000_s1334" style="position:absolute;margin-left:420.05pt;margin-top:676pt;width:68.95pt;height:11.45pt;z-index:251977728;mso-position-horizontal-relative:page;mso-position-vertical-relative:page" coordorigin="14819,23849" coordsize="2432,405" path="m14819,23849r2432,l17251,24253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35" type="#_x0000_t202" style="position:absolute;margin-left:420.05pt;margin-top:676.25pt;width:10.85pt;height:12.1pt;z-index:251978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6" type="#_x0000_t75" style="position:absolute;margin-left:494.15pt;margin-top:675.5pt;width:80.25pt;height:12.45pt;z-index:251979776;mso-position-horizontal-relative:page;mso-position-vertical-relative:page">
            <v:imagedata r:id="rId28" o:title="AD586264D9014A5BA1AA1C5B35E87095"/>
            <w10:wrap anchorx="page" anchory="page"/>
          </v:shape>
        </w:pict>
      </w:r>
      <w:r>
        <w:pict>
          <v:shape id="_x0000_s1337" style="position:absolute;margin-left:499.8pt;margin-top:676pt;width:68.95pt;height:11.45pt;z-index:251980800;mso-position-horizontal-relative:page;mso-position-vertical-relative:page" coordorigin="17632,23849" coordsize="2433,405" path="m17632,24253r2432,l20064,23849r-2432,l17632,2425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38" type="#_x0000_t202" style="position:absolute;margin-left:499.8pt;margin-top:676.25pt;width:10.85pt;height:12.1pt;z-index:251981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9" style="position:absolute;margin-left:42.3pt;margin-top:675.55pt;width:531.6pt;height:0;z-index:251982848;mso-position-horizontal-relative:page;mso-position-vertical-relative:page" coordorigin="1493,23832" coordsize="18754,0" path="m20246,23832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340" style="position:absolute;margin-left:254.95pt;margin-top:676pt;width:.5pt;height:11.45pt;z-index:251983872;mso-position-horizontal-relative:page;mso-position-vertical-relative:page" coordorigin="8994,23849" coordsize="17,405" path="m8994,24253r17,l9011,23849r-17,l8994,242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1" style="position:absolute;margin-left:334.7pt;margin-top:676pt;width:.5pt;height:11.45pt;z-index:251984896;mso-position-horizontal-relative:page;mso-position-vertical-relative:page" coordorigin="11807,23849" coordsize="18,405" path="m11807,24253r17,l11824,23849r-17,l11807,242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2" style="position:absolute;margin-left:414.4pt;margin-top:676pt;width:.5pt;height:11.45pt;z-index:251985920;mso-position-horizontal-relative:page;mso-position-vertical-relative:page" coordorigin="14620,23849" coordsize="17,405" path="m14620,24253r17,l14637,23849r-17,l14620,242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3" style="position:absolute;margin-left:494.15pt;margin-top:676pt;width:.5pt;height:11.45pt;z-index:251986944;mso-position-horizontal-relative:page;mso-position-vertical-relative:page" coordorigin="17433,23849" coordsize="18,405" path="m17433,24253r17,l17450,23849r-17,l17433,242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4" style="position:absolute;margin-left:573.9pt;margin-top:676pt;width:.5pt;height:11.45pt;z-index:251987968;mso-position-horizontal-relative:page;mso-position-vertical-relative:page" coordorigin="20246,23849" coordsize="17,405" path="m20246,24253r17,l20263,23849r-17,l20246,242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5" type="#_x0000_t75" style="position:absolute;margin-left:254.9pt;margin-top:687.45pt;width:80.25pt;height:12.45pt;z-index:251988992;mso-position-horizontal-relative:page;mso-position-vertical-relative:page">
            <v:imagedata r:id="rId28" o:title="85EEBD72B13E4C1FAB75708E977129BE"/>
            <w10:wrap anchorx="page" anchory="page"/>
          </v:shape>
        </w:pict>
      </w:r>
      <w:r>
        <w:pict>
          <v:shape id="_x0000_s1346" style="position:absolute;margin-left:260.6pt;margin-top:687.95pt;width:68.9pt;height:11.45pt;z-index:251990016;mso-position-horizontal-relative:page;mso-position-vertical-relative:page" coordorigin="9193,24270" coordsize="2430,405" path="m9193,24674r2430,l11623,24270r-2430,l9193,2467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47" type="#_x0000_t202" style="position:absolute;margin-left:260.6pt;margin-top:688.2pt;width:10.85pt;height:12.1pt;z-index:251991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8" type="#_x0000_t75" style="position:absolute;margin-left:334.65pt;margin-top:687.45pt;width:80.25pt;height:12.45pt;z-index:251992064;mso-position-horizontal-relative:page;mso-position-vertical-relative:page">
            <v:imagedata r:id="rId62" o:title="0372E8F13BE6432FBA0734D5D648E44D"/>
            <w10:wrap anchorx="page" anchory="page"/>
          </v:shape>
        </w:pict>
      </w:r>
      <w:r>
        <w:pict>
          <v:shape id="_x0000_s1349" style="position:absolute;margin-left:340.3pt;margin-top:687.95pt;width:68.95pt;height:11.45pt;z-index:251993088;mso-position-horizontal-relative:page;mso-position-vertical-relative:page" coordorigin="12006,24270" coordsize="2433,405" path="m12006,24674r2432,l14438,24270r-2432,l12006,2467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50" type="#_x0000_t202" style="position:absolute;margin-left:340.3pt;margin-top:688.2pt;width:10.85pt;height:12.1pt;z-index:251994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1" type="#_x0000_t75" style="position:absolute;margin-left:414.4pt;margin-top:687.45pt;width:80.25pt;height:12.45pt;z-index:251995136;mso-position-horizontal-relative:page;mso-position-vertical-relative:page">
            <v:imagedata r:id="rId61" o:title="31D9ED9D6C254B2998B0D836F80AF0F9"/>
            <w10:wrap anchorx="page" anchory="page"/>
          </v:shape>
        </w:pict>
      </w:r>
      <w:r>
        <w:pict>
          <v:shape id="_x0000_s1352" style="position:absolute;margin-left:420.05pt;margin-top:687.95pt;width:68.95pt;height:11.45pt;z-index:251996160;mso-position-horizontal-relative:page;mso-position-vertical-relative:page" coordorigin="14819,24270" coordsize="2432,405" path="m14819,24270r2432,l17251,24674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53" type="#_x0000_t202" style="position:absolute;margin-left:420.05pt;margin-top:688.2pt;width:10.85pt;height:12.1pt;z-index:251997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4" type="#_x0000_t75" style="position:absolute;margin-left:494.15pt;margin-top:687.45pt;width:80.25pt;height:12.45pt;z-index:251998208;mso-position-horizontal-relative:page;mso-position-vertical-relative:page">
            <v:imagedata r:id="rId28" o:title="7D07C25A88124791BE8096DA9263A975"/>
            <w10:wrap anchorx="page" anchory="page"/>
          </v:shape>
        </w:pict>
      </w:r>
      <w:r>
        <w:pict>
          <v:shape id="_x0000_s1355" style="position:absolute;margin-left:499.8pt;margin-top:687.95pt;width:68.95pt;height:11.45pt;z-index:251999232;mso-position-horizontal-relative:page;mso-position-vertical-relative:page" coordorigin="17632,24270" coordsize="2433,405" path="m17632,24674r2432,l20064,24270r-2432,l17632,2467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56" type="#_x0000_t202" style="position:absolute;margin-left:499.8pt;margin-top:688.2pt;width:10.85pt;height:12.1pt;z-index:252000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7" style="position:absolute;margin-left:42.3pt;margin-top:687.5pt;width:531.6pt;height:0;z-index:252001280;mso-position-horizontal-relative:page;mso-position-vertical-relative:page" coordorigin="1493,24253" coordsize="18754,0" path="m20246,24253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358" style="position:absolute;margin-left:254.95pt;margin-top:687.95pt;width:.5pt;height:11.45pt;z-index:252002304;mso-position-horizontal-relative:page;mso-position-vertical-relative:page" coordorigin="8994,24270" coordsize="17,405" path="m8994,24674r17,l9011,24270r-17,l8994,246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59" style="position:absolute;margin-left:334.7pt;margin-top:687.95pt;width:.5pt;height:11.45pt;z-index:252003328;mso-position-horizontal-relative:page;mso-position-vertical-relative:page" coordorigin="11807,24270" coordsize="18,405" path="m11807,24674r17,l11824,24270r-17,l11807,246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0" style="position:absolute;margin-left:414.4pt;margin-top:687.95pt;width:.5pt;height:11.45pt;z-index:252004352;mso-position-horizontal-relative:page;mso-position-vertical-relative:page" coordorigin="14620,24270" coordsize="17,405" path="m14620,24674r17,l14637,24270r-17,l14620,246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1" style="position:absolute;margin-left:494.15pt;margin-top:687.95pt;width:.5pt;height:11.45pt;z-index:252005376;mso-position-horizontal-relative:page;mso-position-vertical-relative:page" coordorigin="17433,24270" coordsize="18,405" path="m17433,24674r17,l17450,24270r-17,l17433,246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2" style="position:absolute;margin-left:573.9pt;margin-top:687.95pt;width:.5pt;height:11.45pt;z-index:252006400;mso-position-horizontal-relative:page;mso-position-vertical-relative:page" coordorigin="20246,24270" coordsize="17,405" path="m20246,24674r17,l20263,24270r-17,l20246,246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3" type="#_x0000_t75" style="position:absolute;margin-left:254.9pt;margin-top:699.4pt;width:80.25pt;height:12.45pt;z-index:252007424;mso-position-horizontal-relative:page;mso-position-vertical-relative:page">
            <v:imagedata r:id="rId31" o:title="D782491AED32420AA565F8025B16E136"/>
            <w10:wrap anchorx="page" anchory="page"/>
          </v:shape>
        </w:pict>
      </w:r>
      <w:r>
        <w:pict>
          <v:shape id="_x0000_s1364" style="position:absolute;margin-left:260.6pt;margin-top:699.9pt;width:68.9pt;height:11.45pt;z-index:252008448;mso-position-horizontal-relative:page;mso-position-vertical-relative:page" coordorigin="9193,24691" coordsize="2430,405" path="m9193,25096r2430,l11623,24691r-2430,l9193,2509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65" type="#_x0000_t75" style="position:absolute;margin-left:334.65pt;margin-top:699.4pt;width:80.25pt;height:12.45pt;z-index:252009472;mso-position-horizontal-relative:page;mso-position-vertical-relative:page">
            <v:imagedata r:id="rId63" o:title="98405D9D351F4BA89E711B7A1418570C"/>
            <w10:wrap anchorx="page" anchory="page"/>
          </v:shape>
        </w:pict>
      </w:r>
      <w:r>
        <w:pict>
          <v:shape id="_x0000_s1366" style="position:absolute;margin-left:340.3pt;margin-top:699.9pt;width:68.95pt;height:11.45pt;z-index:252010496;mso-position-horizontal-relative:page;mso-position-vertical-relative:page" coordorigin="12006,24691" coordsize="2433,405" path="m12006,25096r2432,l14438,24691r-2432,l12006,2509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67" type="#_x0000_t75" style="position:absolute;margin-left:414.4pt;margin-top:699.4pt;width:80.25pt;height:12.45pt;z-index:252011520;mso-position-horizontal-relative:page;mso-position-vertical-relative:page">
            <v:imagedata r:id="rId64" o:title="2BB8E557C4464B70AC473E46C45B9A41"/>
            <w10:wrap anchorx="page" anchory="page"/>
          </v:shape>
        </w:pict>
      </w:r>
      <w:r>
        <w:pict>
          <v:shape id="_x0000_s1368" style="position:absolute;margin-left:420.05pt;margin-top:699.9pt;width:68.95pt;height:11.45pt;z-index:252012544;mso-position-horizontal-relative:page;mso-position-vertical-relative:page" coordorigin="14819,24691" coordsize="2432,405" path="m14819,24691r2432,l17251,25096r-2432,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69" type="#_x0000_t75" style="position:absolute;margin-left:494.15pt;margin-top:699.4pt;width:80.25pt;height:12.45pt;z-index:252013568;mso-position-horizontal-relative:page;mso-position-vertical-relative:page">
            <v:imagedata r:id="rId31" o:title="4F0EA4E2A65F495688DC5312AD359B70"/>
            <w10:wrap anchorx="page" anchory="page"/>
          </v:shape>
        </w:pict>
      </w:r>
      <w:r>
        <w:pict>
          <v:shape id="_x0000_s1370" style="position:absolute;margin-left:499.8pt;margin-top:699.9pt;width:68.95pt;height:11.45pt;z-index:252014592;mso-position-horizontal-relative:page;mso-position-vertical-relative:page" coordorigin="17632,24691" coordsize="2433,405" path="m17632,25096r2432,l20064,24691r-2432,l17632,2509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371" style="position:absolute;margin-left:42.3pt;margin-top:699.4pt;width:531.6pt;height:0;z-index:252015616;mso-position-horizontal-relative:page;mso-position-vertical-relative:page" coordorigin="1493,24674" coordsize="18754,0" path="m20246,24674r-18753,e" filled="f" fillcolor="black" strokeweight="1pt">
            <v:stroke miterlimit="10" joinstyle="miter"/>
            <w10:wrap anchorx="page" anchory="page"/>
          </v:shape>
        </w:pict>
      </w:r>
      <w:r>
        <w:pict>
          <v:shape id="_x0000_s1372" style="position:absolute;margin-left:254.95pt;margin-top:699.9pt;width:.5pt;height:11.45pt;z-index:252016640;mso-position-horizontal-relative:page;mso-position-vertical-relative:page" coordorigin="8994,24691" coordsize="17,405" path="m8994,25096r17,l9011,24691r-17,l8994,250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3" style="position:absolute;margin-left:334.7pt;margin-top:699.9pt;width:.5pt;height:11.45pt;z-index:252017664;mso-position-horizontal-relative:page;mso-position-vertical-relative:page" coordorigin="11807,24691" coordsize="18,405" path="m11807,25096r17,l11824,24691r-17,l11807,250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4" style="position:absolute;margin-left:414.4pt;margin-top:699.9pt;width:.5pt;height:11.45pt;z-index:252018688;mso-position-horizontal-relative:page;mso-position-vertical-relative:page" coordorigin="14620,24691" coordsize="17,405" path="m14620,25096r17,l14637,24691r-17,l14620,250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5" style="position:absolute;margin-left:494.15pt;margin-top:699.9pt;width:.5pt;height:11.45pt;z-index:252019712;mso-position-horizontal-relative:page;mso-position-vertical-relative:page" coordorigin="17433,24691" coordsize="18,405" path="m17433,25096r17,l17450,24691r-17,l17433,250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6" style="position:absolute;margin-left:573.9pt;margin-top:699.9pt;width:.5pt;height:11.45pt;z-index:252020736;mso-position-horizontal-relative:page;mso-position-vertical-relative:page" coordorigin="20246,24691" coordsize="17,405" path="m20246,25096r17,l20263,24691r-17,l20246,250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7" type="#_x0000_t75" style="position:absolute;margin-left:254.9pt;margin-top:711.35pt;width:80.25pt;height:12.45pt;z-index:252021760;mso-position-horizontal-relative:page;mso-position-vertical-relative:page">
            <v:imagedata r:id="rId31" o:title="5C86365132144E159E0EC9A748DE6EAE"/>
            <w10:wrap anchorx="page" anchory="page"/>
          </v:shape>
        </w:pict>
      </w:r>
      <w:r>
        <w:pict>
          <v:shape id="_x0000_s1378" type="#_x0000_t75" style="position:absolute;margin-left:334.65pt;margin-top:711.35pt;width:80.25pt;height:12.45pt;z-index:252022784;mso-position-horizontal-relative:page;mso-position-vertical-relative:page">
            <v:imagedata r:id="rId63" o:title="D5087F8B47754AD79D7769BE3B679FB4"/>
            <w10:wrap anchorx="page" anchory="page"/>
          </v:shape>
        </w:pict>
      </w:r>
      <w:r>
        <w:pict>
          <v:shape id="_x0000_s1379" type="#_x0000_t75" style="position:absolute;margin-left:414.4pt;margin-top:711.35pt;width:80.25pt;height:12.45pt;z-index:252023808;mso-position-horizontal-relative:page;mso-position-vertical-relative:page">
            <v:imagedata r:id="rId64" o:title="3A9B4472E03B4825840E2404F057D88C"/>
            <w10:wrap anchorx="page" anchory="page"/>
          </v:shape>
        </w:pict>
      </w:r>
      <w:r>
        <w:pict>
          <v:shape id="_x0000_s1380" type="#_x0000_t75" style="position:absolute;margin-left:494.15pt;margin-top:711.35pt;width:80.25pt;height:12.45pt;z-index:252024832;mso-position-horizontal-relative:page;mso-position-vertical-relative:page">
            <v:imagedata r:id="rId31" o:title="147ED42271B54CE4BE2356CE4FF56D6B"/>
            <w10:wrap anchorx="page" anchory="page"/>
          </v:shape>
        </w:pict>
      </w:r>
      <w:r>
        <w:pict>
          <v:shape id="_x0000_s1381" type="#_x0000_t202" style="position:absolute;margin-left:42.3pt;margin-top:106.2pt;width:533pt;height:618.5pt;z-index:252025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0632" w:type="dxa"/>
                    <w:tblInd w:w="102" w:type="dxa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254"/>
                    <w:gridCol w:w="112"/>
                    <w:gridCol w:w="1378"/>
                    <w:gridCol w:w="104"/>
                    <w:gridCol w:w="113"/>
                    <w:gridCol w:w="1379"/>
                    <w:gridCol w:w="103"/>
                    <w:gridCol w:w="1491"/>
                    <w:gridCol w:w="103"/>
                    <w:gridCol w:w="113"/>
                    <w:gridCol w:w="1378"/>
                    <w:gridCol w:w="104"/>
                  </w:tblGrid>
                  <w:tr w:rsidR="0087264E">
                    <w:trPr>
                      <w:trHeight w:hRule="exact" w:val="71"/>
                    </w:trPr>
                    <w:tc>
                      <w:tcPr>
                        <w:tcW w:w="4252" w:type="dxa"/>
                        <w:vMerge w:val="restart"/>
                        <w:tcBorders>
                          <w:top w:val="single" w:sz="1" w:space="0" w:color="000000"/>
                          <w:left w:val="single" w:sz="1" w:space="0" w:color="000000"/>
                          <w:bottom w:val="nil"/>
                          <w:right w:val="single" w:sz="1" w:space="0" w:color="000000"/>
                        </w:tcBorders>
                        <w:tcMar>
                          <w:left w:w="112" w:type="dxa"/>
                          <w:right w:w="1418" w:type="dxa"/>
                        </w:tcMar>
                      </w:tcPr>
                      <w:p w:rsidR="0087264E" w:rsidRDefault="0087264E">
                        <w:pPr>
                          <w:spacing w:before="23" w:line="268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8"/>
                            <w:sz w:val="24"/>
                            <w:szCs w:val="24"/>
                          </w:rPr>
                          <w:t>PATIENT CARE SKILLS</w:t>
                        </w:r>
                        <w:r w:rsidRPr="00E07C64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17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tcBorders>
                          <w:top w:val="single" w:sz="1" w:space="0" w:color="000000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tcBorders>
                          <w:top w:val="single" w:sz="1" w:space="0" w:color="000000"/>
                          <w:left w:val="nil"/>
                          <w:bottom w:val="single" w:sz="1" w:space="0" w:color="E4E4E4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tcBorders>
                          <w:top w:val="single" w:sz="1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tcBorders>
                          <w:top w:val="single" w:sz="1" w:space="0" w:color="000000"/>
                          <w:left w:val="nil"/>
                          <w:bottom w:val="single" w:sz="1" w:space="0" w:color="E4E4E4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tcBorders>
                          <w:top w:val="single" w:sz="1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tcBorders>
                          <w:top w:val="single" w:sz="1" w:space="0" w:color="000000"/>
                          <w:left w:val="nil"/>
                          <w:bottom w:val="single" w:sz="1" w:space="0" w:color="E4E4E4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tcBorders>
                          <w:top w:val="single" w:sz="1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75"/>
                    </w:trPr>
                    <w:tc>
                      <w:tcPr>
                        <w:tcW w:w="425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  <w:tc>
                      <w:tcPr>
                        <w:tcW w:w="112" w:type="dxa"/>
                        <w:tcBorders>
                          <w:top w:val="nil"/>
                          <w:left w:val="single" w:sz="1" w:space="0" w:color="000000"/>
                          <w:bottom w:val="nil"/>
                          <w:right w:val="single" w:sz="1" w:space="0" w:color="E4E4E4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tcBorders>
                          <w:top w:val="single" w:sz="1" w:space="0" w:color="E4E4E4"/>
                          <w:left w:val="single" w:sz="1" w:space="0" w:color="E4E4E4"/>
                          <w:bottom w:val="single" w:sz="1" w:space="0" w:color="E4E4E4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778" w:type="dxa"/>
                        </w:tcMar>
                      </w:tcPr>
                      <w:p w:rsidR="0087264E" w:rsidRDefault="0087264E">
                        <w:pPr>
                          <w:spacing w:before="6" w:line="257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EMR </w:t>
                        </w:r>
                      </w:p>
                    </w:tc>
                    <w:tc>
                      <w:tcPr>
                        <w:tcW w:w="217" w:type="dxa"/>
                        <w:gridSpan w:val="2"/>
                        <w:tcBorders>
                          <w:top w:val="nil"/>
                          <w:left w:val="single" w:sz="1" w:space="0" w:color="E4E4E4"/>
                          <w:bottom w:val="nil"/>
                          <w:right w:val="single" w:sz="1" w:space="0" w:color="E4E4E4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tcBorders>
                          <w:top w:val="single" w:sz="1" w:space="0" w:color="E4E4E4"/>
                          <w:left w:val="single" w:sz="1" w:space="0" w:color="E4E4E4"/>
                          <w:bottom w:val="single" w:sz="1" w:space="0" w:color="E4E4E4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820" w:type="dxa"/>
                        </w:tcMar>
                      </w:tcPr>
                      <w:p w:rsidR="0087264E" w:rsidRDefault="0087264E">
                        <w:pPr>
                          <w:spacing w:before="6" w:line="257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PCP </w:t>
                        </w:r>
                      </w:p>
                    </w:tc>
                    <w:tc>
                      <w:tcPr>
                        <w:tcW w:w="1810" w:type="dxa"/>
                        <w:gridSpan w:val="4"/>
                        <w:tcBorders>
                          <w:top w:val="nil"/>
                          <w:left w:val="single" w:sz="1" w:space="0" w:color="E4E4E4"/>
                          <w:bottom w:val="nil"/>
                          <w:right w:val="single" w:sz="1" w:space="0" w:color="E4E4E4"/>
                        </w:tcBorders>
                        <w:tcMar>
                          <w:left w:w="215" w:type="dxa"/>
                          <w:right w:w="1168" w:type="dxa"/>
                        </w:tcMar>
                      </w:tcPr>
                      <w:p w:rsidR="0087264E" w:rsidRDefault="0087264E">
                        <w:pPr>
                          <w:spacing w:before="6" w:line="257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ITT </w:t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1" w:space="0" w:color="E4E4E4"/>
                          <w:left w:val="single" w:sz="1" w:space="0" w:color="E4E4E4"/>
                          <w:bottom w:val="single" w:sz="1" w:space="0" w:color="E4E4E4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820" w:type="dxa"/>
                        </w:tcMar>
                      </w:tcPr>
                      <w:p w:rsidR="0087264E" w:rsidRDefault="0087264E">
                        <w:pPr>
                          <w:spacing w:before="6" w:line="257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ACP </w:t>
                        </w:r>
                      </w:p>
                    </w:tc>
                    <w:tc>
                      <w:tcPr>
                        <w:tcW w:w="103" w:type="dxa"/>
                        <w:tcBorders>
                          <w:top w:val="nil"/>
                          <w:left w:val="single" w:sz="1" w:space="0" w:color="E4E4E4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63"/>
                    </w:trPr>
                    <w:tc>
                      <w:tcPr>
                        <w:tcW w:w="4252" w:type="dxa"/>
                        <w:vMerge/>
                        <w:tcBorders>
                          <w:top w:val="nil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  <w:tc>
                      <w:tcPr>
                        <w:tcW w:w="112" w:type="dxa"/>
                        <w:vMerge w:val="restart"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 w:val="restart"/>
                        <w:tcBorders>
                          <w:top w:val="single" w:sz="1" w:space="0" w:color="E4E4E4"/>
                          <w:left w:val="nil"/>
                          <w:bottom w:val="nil"/>
                          <w:right w:val="nil"/>
                        </w:tcBorders>
                        <w:tcMar>
                          <w:left w:w="0" w:type="dxa"/>
                          <w:right w:w="1322" w:type="dxa"/>
                        </w:tcMar>
                      </w:tcPr>
                      <w:p w:rsidR="0087264E" w:rsidRDefault="0087264E">
                        <w:pPr>
                          <w:spacing w:before="794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before="3130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7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 w:val="restart"/>
                        <w:tcBorders>
                          <w:top w:val="single" w:sz="1" w:space="0" w:color="E4E4E4"/>
                          <w:left w:val="nil"/>
                          <w:bottom w:val="nil"/>
                          <w:right w:val="nil"/>
                        </w:tcBorders>
                        <w:tcMar>
                          <w:left w:w="0" w:type="dxa"/>
                          <w:right w:w="141" w:type="dxa"/>
                        </w:tcMar>
                      </w:tcPr>
                      <w:p w:rsidR="0087264E" w:rsidRDefault="0087264E">
                        <w:pPr>
                          <w:spacing w:before="7480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Endorsement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0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15" w:type="dxa"/>
                          <w:right w:w="1405" w:type="dxa"/>
                        </w:tcMar>
                      </w:tcPr>
                      <w:p w:rsidR="0087264E" w:rsidRDefault="0087264E">
                        <w:pPr>
                          <w:spacing w:before="1749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  <w:tc>
                      <w:tcPr>
                        <w:tcW w:w="1378" w:type="dxa"/>
                        <w:vMerge w:val="restart"/>
                        <w:tcBorders>
                          <w:top w:val="single" w:sz="1" w:space="0" w:color="E4E4E4"/>
                          <w:left w:val="nil"/>
                          <w:bottom w:val="nil"/>
                          <w:right w:val="nil"/>
                        </w:tcBorders>
                        <w:tcMar>
                          <w:left w:w="0" w:type="dxa"/>
                          <w:right w:w="141" w:type="dxa"/>
                        </w:tcMar>
                      </w:tcPr>
                      <w:p w:rsidR="0087264E" w:rsidRDefault="0087264E">
                        <w:pPr>
                          <w:spacing w:before="78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Endorsement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052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Bladder catheterization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638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Central &amp; Parenteral Line Management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615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Collect blood samples (Venous/arterial)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3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821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Lab &amp; X-ray interpretation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2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272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Transvenous Pacing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946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12 lead ECG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600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Venous pressure monitoring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156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Arterial &amp; Central Line Monitoring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3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908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Chest tube management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1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941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Infuse IV blood products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095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Mechanical Ventilation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092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Out of scope drugs ordered by TA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0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226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Cardioversion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0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226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Combitube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306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ETT - CO2 monitors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079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External Jugular Vein Cannulation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691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External Pacing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659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IV colloid/crystalloid volume expanders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3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987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Nasopharyngeal Airway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152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Needle Thoracentesis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136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Surgical &amp; needle Cricothyrotomy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777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ECG rhythm interpretation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565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Drug Admin – ET, IO, Rectal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301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F/B removal with Laryngoscope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703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Intraosseous IV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898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Incubator use/monitoring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426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IV infusion devices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278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IV with medication maintenance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284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Manual Defibrillation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582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Nasogastric Tube insertion &amp; suctioning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570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Drug Admin. – IV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986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Endotracheal Intubation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935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Peripheral IV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810" w:type="dxa"/>
                        <w:gridSpan w:val="4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3811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nil"/>
                        </w:tcBorders>
                        <w:tcMar>
                          <w:left w:w="112" w:type="dxa"/>
                          <w:right w:w="141" w:type="dxa"/>
                        </w:tcMar>
                      </w:tcPr>
                      <w:p w:rsidR="0087264E" w:rsidRDefault="0087264E">
                        <w:pPr>
                          <w:spacing w:before="1686" w:line="221" w:lineRule="exact"/>
                          <w:ind w:right="1069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Wound management &amp; fracture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immobilization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before="1458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Basic airway, wound &amp; fracture management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90" w:type="dxa"/>
                        <w:gridSpan w:val="2"/>
                        <w:tcBorders>
                          <w:top w:val="single" w:sz="1" w:space="0" w:color="000000"/>
                          <w:left w:val="nil"/>
                          <w:bottom w:val="single" w:sz="1" w:space="0" w:color="000000"/>
                          <w:right w:val="nil"/>
                        </w:tcBorders>
                        <w:tcMar>
                          <w:left w:w="112" w:type="dxa"/>
                          <w:right w:w="1188" w:type="dxa"/>
                        </w:tcMar>
                      </w:tcPr>
                      <w:p w:rsidR="0087264E" w:rsidRDefault="0087264E">
                        <w:pPr>
                          <w:spacing w:before="1447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  <w:p w:rsidR="0087264E" w:rsidRDefault="0087264E">
                        <w:pPr>
                          <w:spacing w:before="139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  <w:p w:rsidR="0087264E" w:rsidRDefault="0087264E">
                        <w:pPr>
                          <w:spacing w:before="1573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  <w:tc>
                      <w:tcPr>
                        <w:tcW w:w="1596" w:type="dxa"/>
                        <w:gridSpan w:val="3"/>
                        <w:tcBorders>
                          <w:top w:val="single" w:sz="1" w:space="0" w:color="000000"/>
                          <w:left w:val="nil"/>
                          <w:bottom w:val="single" w:sz="1" w:space="0" w:color="000000"/>
                          <w:right w:val="nil"/>
                        </w:tcBorders>
                        <w:tcMar>
                          <w:left w:w="217" w:type="dxa"/>
                          <w:right w:w="1189" w:type="dxa"/>
                        </w:tcMar>
                      </w:tcPr>
                      <w:p w:rsidR="0087264E" w:rsidRDefault="0087264E">
                        <w:pPr>
                          <w:spacing w:before="1447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  <w:p w:rsidR="0087264E" w:rsidRDefault="0087264E">
                        <w:pPr>
                          <w:spacing w:before="139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  <w:p w:rsidR="0087264E" w:rsidRDefault="0087264E">
                        <w:pPr>
                          <w:spacing w:before="1573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  <w:tc>
                      <w:tcPr>
                        <w:tcW w:w="1594" w:type="dxa"/>
                        <w:gridSpan w:val="2"/>
                        <w:tcBorders>
                          <w:top w:val="single" w:sz="1" w:space="0" w:color="000000"/>
                          <w:left w:val="nil"/>
                          <w:bottom w:val="single" w:sz="1" w:space="0" w:color="000000"/>
                          <w:right w:val="nil"/>
                        </w:tcBorders>
                        <w:tcMar>
                          <w:left w:w="215" w:type="dxa"/>
                          <w:right w:w="1189" w:type="dxa"/>
                        </w:tcMar>
                      </w:tcPr>
                      <w:p w:rsidR="0087264E" w:rsidRDefault="0087264E">
                        <w:pPr>
                          <w:spacing w:before="1447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  <w:p w:rsidR="0087264E" w:rsidRDefault="0087264E">
                        <w:pPr>
                          <w:spacing w:before="139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  <w:p w:rsidR="0087264E" w:rsidRDefault="0087264E">
                        <w:pPr>
                          <w:spacing w:before="1573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  <w:tc>
                      <w:tcPr>
                        <w:tcW w:w="1698" w:type="dxa"/>
                        <w:gridSpan w:val="4"/>
                        <w:tcBorders>
                          <w:top w:val="single" w:sz="1" w:space="0" w:color="000000"/>
                          <w:left w:val="nil"/>
                          <w:bottom w:val="single" w:sz="1" w:space="0" w:color="000000"/>
                          <w:right w:val="nil"/>
                        </w:tcBorders>
                        <w:tcMar>
                          <w:left w:w="215" w:type="dxa"/>
                          <w:right w:w="1293" w:type="dxa"/>
                        </w:tcMar>
                      </w:tcPr>
                      <w:p w:rsidR="0087264E" w:rsidRDefault="0087264E">
                        <w:pPr>
                          <w:spacing w:before="1447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  <w:p w:rsidR="0087264E" w:rsidRDefault="0087264E">
                        <w:pPr>
                          <w:spacing w:before="139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  <w:p w:rsidR="0087264E" w:rsidRDefault="0087264E">
                        <w:pPr>
                          <w:spacing w:before="1573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25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3663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7"/>
                            <w:sz w:val="19"/>
                            <w:szCs w:val="19"/>
                          </w:rPr>
                          <w:t>CPR</w:t>
                        </w:r>
                        <w:r w:rsidRPr="00E07C64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E4E4E4"/>
                        </w:tcBorders>
                      </w:tcPr>
                      <w:p w:rsidR="0087264E" w:rsidRDefault="0087264E"/>
                    </w:tc>
                    <w:tc>
                      <w:tcPr>
                        <w:tcW w:w="1377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1188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  <w:tc>
                      <w:tcPr>
                        <w:tcW w:w="104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  <w:tc>
                      <w:tcPr>
                        <w:tcW w:w="11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E4E4E4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1189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  <w:tc>
                      <w:tcPr>
                        <w:tcW w:w="103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  <w:tc>
                      <w:tcPr>
                        <w:tcW w:w="149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E4E4E4"/>
                        </w:tcBorders>
                        <w:tcMar>
                          <w:left w:w="112" w:type="dxa"/>
                          <w:right w:w="1189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  <w:tc>
                      <w:tcPr>
                        <w:tcW w:w="103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  <w:tc>
                      <w:tcPr>
                        <w:tcW w:w="11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E4E4E4"/>
                        </w:tcBorders>
                      </w:tcPr>
                      <w:p w:rsidR="0087264E" w:rsidRDefault="0087264E"/>
                    </w:tc>
                    <w:tc>
                      <w:tcPr>
                        <w:tcW w:w="1378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1189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  <w:tc>
                      <w:tcPr>
                        <w:tcW w:w="103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</w:tr>
                </w:tbl>
                <w:p w:rsidR="0087264E" w:rsidRDefault="0087264E"/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988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01" w:bottom="0" w:left="9996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01" w:bottom="0" w:left="9996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01" w:bottom="0" w:left="9996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01" w:bottom="0" w:left="9996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01" w:bottom="0" w:left="9996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01" w:bottom="0" w:left="9996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01" w:bottom="0" w:left="9996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01" w:bottom="0" w:left="9996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01" w:bottom="0" w:left="9996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01" w:bottom="0" w:left="9996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01" w:bottom="0" w:left="9996" w:header="720" w:footer="720" w:gutter="0"/>
          <w:cols w:space="720"/>
        </w:sectPr>
      </w:pPr>
    </w:p>
    <w:p w:rsidR="0087264E" w:rsidRDefault="0087264E">
      <w:pPr>
        <w:spacing w:before="4324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191" w:bottom="0" w:left="6806" w:header="720" w:footer="720" w:gutter="0"/>
          <w:cols w:space="720"/>
        </w:sectPr>
      </w:pPr>
    </w:p>
    <w:p w:rsidR="0087264E" w:rsidRDefault="0087264E">
      <w:pPr>
        <w:spacing w:before="264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191" w:bottom="0" w:left="6806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Drug Admin. – IM, SC, Nebulized</w:t>
      </w:r>
      <w:r w:rsidRPr="00E07C64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292" w:bottom="0" w:left="959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Glucometer</w:t>
      </w:r>
      <w:r w:rsidRPr="00E07C64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</w:p>
    <w:p w:rsidR="0087264E" w:rsidRDefault="0087264E">
      <w:pPr>
        <w:spacing w:before="25" w:line="213" w:lineRule="exact"/>
        <w:ind w:right="-113"/>
      </w:pPr>
      <w:r>
        <w:br w:type="column"/>
      </w: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959" w:header="720" w:footer="720" w:gutter="0"/>
          <w:cols w:num="2" w:space="720" w:equalWidth="0">
            <w:col w:w="1088" w:space="3171"/>
            <w:col w:w="1243"/>
          </w:cols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 xml:space="preserve">Chest Auscultation </w:t>
      </w:r>
    </w:p>
    <w:p w:rsidR="0087264E" w:rsidRDefault="0087264E">
      <w:pPr>
        <w:spacing w:before="25" w:line="213" w:lineRule="exact"/>
        <w:ind w:right="-113"/>
      </w:pPr>
      <w:r>
        <w:br w:type="column"/>
      </w: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959" w:header="720" w:footer="720" w:gutter="0"/>
          <w:cols w:num="2" w:space="720" w:equalWidth="0">
            <w:col w:w="1719" w:space="2539"/>
            <w:col w:w="1243"/>
          </w:cols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Drug Admin. – SL, Inhalation</w:t>
      </w:r>
      <w:r w:rsidRPr="00E07C64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87264E" w:rsidRDefault="0087264E">
      <w:pPr>
        <w:spacing w:before="25" w:line="213" w:lineRule="exact"/>
        <w:ind w:right="-113"/>
      </w:pPr>
      <w:r>
        <w:br w:type="column"/>
      </w: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959" w:header="720" w:footer="720" w:gutter="0"/>
          <w:cols w:num="2" w:space="720" w:equalWidth="0">
            <w:col w:w="2602" w:space="1656"/>
            <w:col w:w="1243"/>
          </w:cols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IV Maintenance</w:t>
      </w:r>
      <w:r w:rsidRPr="00E07C64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</w:p>
    <w:p w:rsidR="0087264E" w:rsidRDefault="0087264E">
      <w:pPr>
        <w:spacing w:before="25" w:line="213" w:lineRule="exact"/>
        <w:ind w:right="-113"/>
      </w:pPr>
      <w:r>
        <w:br w:type="column"/>
      </w: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959" w:header="720" w:footer="720" w:gutter="0"/>
          <w:cols w:num="2" w:space="720" w:equalWidth="0">
            <w:col w:w="1442" w:space="2817"/>
            <w:col w:w="1243"/>
          </w:cols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Pulse Oximetry</w:t>
      </w:r>
      <w:r w:rsidRPr="00E07C64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</w:p>
    <w:p w:rsidR="0087264E" w:rsidRDefault="0087264E">
      <w:pPr>
        <w:spacing w:before="25" w:line="213" w:lineRule="exact"/>
        <w:ind w:right="-113"/>
      </w:pPr>
      <w:r>
        <w:br w:type="column"/>
      </w: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959" w:header="720" w:footer="720" w:gutter="0"/>
          <w:cols w:num="2" w:space="720" w:equalWidth="0">
            <w:col w:w="1408" w:space="2850"/>
            <w:col w:w="1243"/>
          </w:cols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3"/>
          <w:sz w:val="19"/>
          <w:szCs w:val="19"/>
        </w:rPr>
        <w:lastRenderedPageBreak/>
        <w:t>Blood pressure auscultation/palpation</w:t>
      </w:r>
      <w:r w:rsidRPr="00E07C64">
        <w:rPr>
          <w:rFonts w:ascii="Arial" w:eastAsia="Arial" w:hAnsi="Arial" w:cs="Arial"/>
          <w:color w:val="000000"/>
          <w:spacing w:val="36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907" w:bottom="0" w:left="959" w:header="720" w:footer="720" w:gutter="0"/>
          <w:cols w:space="720"/>
        </w:sectPr>
      </w:pPr>
    </w:p>
    <w:p w:rsidR="0087264E" w:rsidRDefault="0087264E">
      <w:pPr>
        <w:spacing w:before="732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Drug Admin. – Oral</w:t>
      </w:r>
      <w:r w:rsidRPr="00E07C64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519" w:bottom="0" w:left="959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Emergency childbirth</w:t>
      </w:r>
      <w:r w:rsidRPr="00E07C64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366" w:bottom="0" w:left="959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OPA, Suction, BVM, Oxygenation</w:t>
      </w:r>
      <w:r w:rsidRPr="00E07C64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258" w:bottom="0" w:left="959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Spinal management/immobilization</w:t>
      </w:r>
      <w:r w:rsidRPr="00E07C6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138" w:bottom="0" w:left="959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  <w:rPr>
          <w:rFonts w:ascii="Arial" w:eastAsia="Arial" w:hAnsi="Arial" w:cs="Arial"/>
          <w:color w:val="000000"/>
          <w:spacing w:val="9"/>
          <w:sz w:val="19"/>
          <w:szCs w:val="19"/>
        </w:rPr>
      </w:pPr>
      <w:r w:rsidRPr="00E07C6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Assessment: primary &amp; secondary</w:t>
      </w:r>
      <w:r w:rsidRPr="00E07C64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D906E3">
          <w:type w:val="continuous"/>
          <w:pgSz w:w="12240" w:h="15840"/>
          <w:pgMar w:top="1440" w:right="8207" w:bottom="0" w:left="959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248" type="#_x0000_t75" style="position:absolute;margin-left:254.9pt;margin-top:123.75pt;width:78.45pt;height:23.45pt;z-index:-250401792;mso-position-horizontal-relative:page;mso-position-vertical-relative:page">
            <v:imagedata r:id="rId78" o:title="2846B8F54D3049C9A403867CE25B2AE9"/>
            <w10:wrap anchorx="page" anchory="page"/>
          </v:shape>
        </w:pict>
      </w:r>
      <w:r>
        <w:pict>
          <v:shape id="_x0000_s2249" type="#_x0000_t75" style="position:absolute;margin-left:332.85pt;margin-top:123.75pt;width:85.6pt;height:23.45pt;z-index:-250400768;mso-position-horizontal-relative:page;mso-position-vertical-relative:page">
            <v:imagedata r:id="rId79" o:title="CEACEC3E578549279700E5DE2C5A372C"/>
            <w10:wrap anchorx="page" anchory="page"/>
          </v:shape>
        </w:pict>
      </w:r>
      <w:r>
        <w:pict>
          <v:shape id="_x0000_s2250" type="#_x0000_t75" style="position:absolute;margin-left:417.95pt;margin-top:123.75pt;width:75.05pt;height:23.45pt;z-index:-250399744;mso-position-horizontal-relative:page;mso-position-vertical-relative:page">
            <v:imagedata r:id="rId80" o:title="F115E4A1118F4E52A1DA19C2D9304B8E"/>
            <w10:wrap anchorx="page" anchory="page"/>
          </v:shape>
        </w:pict>
      </w:r>
      <w:r>
        <w:pict>
          <v:shape id="_x0000_s2251" type="#_x0000_t75" style="position:absolute;margin-left:492.45pt;margin-top:123.75pt;width:89.8pt;height:23.45pt;z-index:-250398720;mso-position-horizontal-relative:page;mso-position-vertical-relative:page">
            <v:imagedata r:id="rId81" o:title="AB0162CF0E6F4228AD524423581E41E5"/>
            <w10:wrap anchorx="page" anchory="page"/>
          </v:shape>
        </w:pict>
      </w:r>
      <w:r>
        <w:pict>
          <v:shape id="_x0000_s2252" style="position:absolute;margin-left:254.95pt;margin-top:123.8pt;width:326.8pt;height:0;z-index:-250397696;mso-position-horizontal-relative:page;mso-position-vertical-relative:page" coordorigin="8994,4367" coordsize="11530,0" path="m20524,4367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2253" style="position:absolute;margin-left:492.5pt;margin-top:124.25pt;width:.5pt;height:22.45pt;z-index:-250396672;mso-position-horizontal-relative:page;mso-position-vertical-relative:page" coordorigin="17374,4384" coordsize="17,792" path="m17374,5176r17,l17391,4384r-17,l17374,51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54" style="position:absolute;margin-left:417.95pt;margin-top:124.25pt;width:.5pt;height:22.45pt;z-index:-250395648;mso-position-horizontal-relative:page;mso-position-vertical-relative:page" coordorigin="14745,4384" coordsize="17,792" path="m14745,5176r17,l14762,4384r-17,l14745,51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55" style="position:absolute;margin-left:332.9pt;margin-top:124.25pt;width:.5pt;height:22.45pt;z-index:-250394624;mso-position-horizontal-relative:page;mso-position-vertical-relative:page" coordorigin="11744,4384" coordsize="17,792" path="m11744,5176r17,l11761,4384r-17,l11744,51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56" type="#_x0000_t75" style="position:absolute;margin-left:332.85pt;margin-top:146.7pt;width:85.6pt;height:12.45pt;z-index:-250393600;mso-position-horizontal-relative:page;mso-position-vertical-relative:page">
            <v:imagedata r:id="rId82" o:title="0D1EA4CF481F4FE7B67BCE159D372BD9"/>
            <w10:wrap anchorx="page" anchory="page"/>
          </v:shape>
        </w:pict>
      </w:r>
      <w:r>
        <w:pict>
          <v:shape id="_x0000_s2257" type="#_x0000_t75" style="position:absolute;margin-left:417.95pt;margin-top:146.7pt;width:75.05pt;height:12.45pt;z-index:-250392576;mso-position-horizontal-relative:page;mso-position-vertical-relative:page">
            <v:imagedata r:id="rId83" o:title="BD6AB91B6B8D4D5D82949B6CCF3F597D"/>
            <w10:wrap anchorx="page" anchory="page"/>
          </v:shape>
        </w:pict>
      </w:r>
      <w:r>
        <w:pict>
          <v:shape id="_x0000_s2258" style="position:absolute;margin-left:423.6pt;margin-top:147.2pt;width:63.7pt;height:11.45pt;z-index:-250391552;mso-position-horizontal-relative:page;mso-position-vertical-relative:page" coordorigin="14944,5193" coordsize="2248,405" path="m14944,5597r2248,l17192,5193r-2248,l14944,5597xe" stroked="f" strokeweight="1pt">
            <v:stroke miterlimit="10" joinstyle="miter"/>
            <w10:wrap anchorx="page" anchory="page"/>
          </v:shape>
        </w:pict>
      </w:r>
      <w:r>
        <w:pict>
          <v:shape id="_x0000_s2259" style="position:absolute;margin-left:338.5pt;margin-top:147.2pt;width:74.3pt;height:11.45pt;z-index:-250390528;mso-position-horizontal-relative:page;mso-position-vertical-relative:page" coordorigin="11943,5193" coordsize="2621,405" path="m11943,5597r2620,l14563,5193r-2620,l11943,5597xe" stroked="f" strokeweight="1pt">
            <v:stroke miterlimit="10" joinstyle="miter"/>
            <w10:wrap anchorx="page" anchory="page"/>
          </v:shape>
        </w:pict>
      </w:r>
      <w:r>
        <w:pict>
          <v:shape id="_x0000_s2260" style="position:absolute;margin-left:581.75pt;margin-top:123.8pt;width:.5pt;height:.5pt;z-index:-250389504;mso-position-horizontal-relative:page;mso-position-vertical-relative:page" coordorigin="20524,4367" coordsize="17,17" path="m20524,4384r17,l20541,4367r-17,l20524,43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61" style="position:absolute;margin-left:581.75pt;margin-top:124.25pt;width:.5pt;height:22.45pt;z-index:-250388480;mso-position-horizontal-relative:page;mso-position-vertical-relative:page" coordorigin="20524,4384" coordsize="17,792" path="m20524,5176r17,l20541,4384r-17,l20524,51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62" type="#_x0000_t75" style="position:absolute;margin-left:492.45pt;margin-top:146.7pt;width:89.8pt;height:12.45pt;z-index:-250387456;mso-position-horizontal-relative:page;mso-position-vertical-relative:page">
            <v:imagedata r:id="rId84" o:title="4F46EB8FA7294F0B873B1175CFDE42F9"/>
            <w10:wrap anchorx="page" anchory="page"/>
          </v:shape>
        </w:pict>
      </w:r>
      <w:r>
        <w:pict>
          <v:shape id="_x0000_s2263" style="position:absolute;margin-left:498.1pt;margin-top:147.2pt;width:78.5pt;height:11.45pt;z-index:-250386432;mso-position-horizontal-relative:page;mso-position-vertical-relative:page" coordorigin="17573,5193" coordsize="2769,405" path="m17573,5597r2769,l20342,5193r-2769,l17573,5597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264" style="position:absolute;margin-left:254.95pt;margin-top:146.7pt;width:326.8pt;height:0;z-index:-250385408;mso-position-horizontal-relative:page;mso-position-vertical-relative:page" coordorigin="8994,5176" coordsize="11530,0" path="m20524,5176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2265" style="position:absolute;margin-left:581.75pt;margin-top:147.2pt;width:.5pt;height:11.45pt;z-index:-250384384;mso-position-horizontal-relative:page;mso-position-vertical-relative:page" coordorigin="20524,5193" coordsize="17,405" path="m20524,5597r17,l20541,5193r-17,l20524,55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66" style="position:absolute;margin-left:492.5pt;margin-top:147.2pt;width:.5pt;height:11.45pt;z-index:-250383360;mso-position-horizontal-relative:page;mso-position-vertical-relative:page" coordorigin="17374,5193" coordsize="17,405" path="m17374,5597r17,l17391,5193r-17,l17374,55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67" style="position:absolute;margin-left:417.95pt;margin-top:147.2pt;width:.5pt;height:11.45pt;z-index:-250382336;mso-position-horizontal-relative:page;mso-position-vertical-relative:page" coordorigin="14745,5193" coordsize="17,405" path="m14745,5597r17,l14762,5193r-17,l14745,55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68" style="position:absolute;margin-left:332.9pt;margin-top:147.2pt;width:.5pt;height:11.45pt;z-index:-250381312;mso-position-horizontal-relative:page;mso-position-vertical-relative:page" coordorigin="11744,5193" coordsize="17,405" path="m11744,5597r17,l11761,5193r-17,l11744,55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69" type="#_x0000_t75" style="position:absolute;margin-left:332.85pt;margin-top:158.6pt;width:85.6pt;height:12.45pt;z-index:-250380288;mso-position-horizontal-relative:page;mso-position-vertical-relative:page">
            <v:imagedata r:id="rId85" o:title="693BFBCD4083479789A6A58F2BB0D222"/>
            <w10:wrap anchorx="page" anchory="page"/>
          </v:shape>
        </w:pict>
      </w:r>
      <w:r>
        <w:pict>
          <v:shape id="_x0000_s2270" type="#_x0000_t75" style="position:absolute;margin-left:417.95pt;margin-top:158.6pt;width:75.05pt;height:12.45pt;z-index:-250379264;mso-position-horizontal-relative:page;mso-position-vertical-relative:page">
            <v:imagedata r:id="rId86" o:title="4AAB6711ACAF433B96284835D25F3B28"/>
            <w10:wrap anchorx="page" anchory="page"/>
          </v:shape>
        </w:pict>
      </w:r>
      <w:r>
        <w:pict>
          <v:shape id="_x0000_s2271" type="#_x0000_t75" style="position:absolute;margin-left:492.45pt;margin-top:158.6pt;width:89.8pt;height:12.45pt;z-index:-250378240;mso-position-horizontal-relative:page;mso-position-vertical-relative:page">
            <v:imagedata r:id="rId87" o:title="DF3DAC22DB364D74ABC0649A0ED5AEDF"/>
            <w10:wrap anchorx="page" anchory="page"/>
          </v:shape>
        </w:pict>
      </w:r>
      <w:r>
        <w:pict>
          <v:shape id="_x0000_s2272" style="position:absolute;margin-left:498.1pt;margin-top:159.1pt;width:78.5pt;height:11.45pt;z-index:-250377216;mso-position-horizontal-relative:page;mso-position-vertical-relative:page" coordorigin="17573,5614" coordsize="2769,405" path="m17573,6018r2769,l20342,5614r-2769,l17573,601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273" style="position:absolute;margin-left:423.6pt;margin-top:159.1pt;width:63.7pt;height:11.45pt;z-index:-250376192;mso-position-horizontal-relative:page;mso-position-vertical-relative:page" coordorigin="14944,5614" coordsize="2248,405" path="m14944,6018r2248,l17192,5614r-2248,l14944,6018xe" stroked="f" strokeweight="1pt">
            <v:stroke miterlimit="10" joinstyle="miter"/>
            <w10:wrap anchorx="page" anchory="page"/>
          </v:shape>
        </w:pict>
      </w:r>
      <w:r>
        <w:pict>
          <v:shape id="_x0000_s2274" style="position:absolute;margin-left:338.5pt;margin-top:159.1pt;width:74.3pt;height:11.45pt;z-index:-250375168;mso-position-horizontal-relative:page;mso-position-vertical-relative:page" coordorigin="11943,5614" coordsize="2621,405" path="m11943,6018r2620,l14563,5614r-2620,l11943,6018xe" stroked="f" strokeweight="1pt">
            <v:stroke miterlimit="10" joinstyle="miter"/>
            <w10:wrap anchorx="page" anchory="page"/>
          </v:shape>
        </w:pict>
      </w:r>
      <w:r>
        <w:pict>
          <v:shape id="_x0000_s2275" style="position:absolute;margin-left:254.95pt;margin-top:158.65pt;width:326.8pt;height:0;z-index:-250374144;mso-position-horizontal-relative:page;mso-position-vertical-relative:page" coordorigin="8994,5597" coordsize="11530,0" path="m20524,5597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2276" style="position:absolute;margin-left:581.75pt;margin-top:159.1pt;width:.5pt;height:11.45pt;z-index:-250373120;mso-position-horizontal-relative:page;mso-position-vertical-relative:page" coordorigin="20524,5614" coordsize="17,405" path="m20524,6018r17,l20541,5614r-17,l20524,60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77" style="position:absolute;margin-left:492.5pt;margin-top:159.1pt;width:.5pt;height:11.45pt;z-index:-250372096;mso-position-horizontal-relative:page;mso-position-vertical-relative:page" coordorigin="17374,5614" coordsize="17,405" path="m17374,6018r17,l17391,5614r-17,l17374,60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78" style="position:absolute;margin-left:417.95pt;margin-top:159.1pt;width:.5pt;height:11.45pt;z-index:-250371072;mso-position-horizontal-relative:page;mso-position-vertical-relative:page" coordorigin="14745,5614" coordsize="17,405" path="m14745,6018r17,l14762,5614r-17,l14745,60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79" style="position:absolute;margin-left:332.9pt;margin-top:159.1pt;width:.5pt;height:11.45pt;z-index:-250370048;mso-position-horizontal-relative:page;mso-position-vertical-relative:page" coordorigin="11744,5614" coordsize="17,405" path="m11744,6018r17,l11761,5614r-17,l11744,60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80" type="#_x0000_t75" style="position:absolute;margin-left:332.85pt;margin-top:170.55pt;width:85.6pt;height:12.45pt;z-index:-250369024;mso-position-horizontal-relative:page;mso-position-vertical-relative:page">
            <v:imagedata r:id="rId88" o:title="00F9F358B1D948F4BF9278A3EB6E80D6"/>
            <w10:wrap anchorx="page" anchory="page"/>
          </v:shape>
        </w:pict>
      </w:r>
      <w:r>
        <w:pict>
          <v:shape id="_x0000_s2281" type="#_x0000_t75" style="position:absolute;margin-left:417.95pt;margin-top:170.55pt;width:75.05pt;height:12.45pt;z-index:-250368000;mso-position-horizontal-relative:page;mso-position-vertical-relative:page">
            <v:imagedata r:id="rId89" o:title="A072AD5370E34223BE63446319F97E0C"/>
            <w10:wrap anchorx="page" anchory="page"/>
          </v:shape>
        </w:pict>
      </w:r>
      <w:r>
        <w:pict>
          <v:shape id="_x0000_s2282" type="#_x0000_t75" style="position:absolute;margin-left:492.45pt;margin-top:170.55pt;width:89.8pt;height:12.45pt;z-index:-250366976;mso-position-horizontal-relative:page;mso-position-vertical-relative:page">
            <v:imagedata r:id="rId90" o:title="BA531A27DE3C4B7A8DA24F911423CA70"/>
            <w10:wrap anchorx="page" anchory="page"/>
          </v:shape>
        </w:pict>
      </w:r>
      <w:r>
        <w:pict>
          <v:shape id="_x0000_s2283" style="position:absolute;margin-left:498.1pt;margin-top:171.05pt;width:78.5pt;height:11.45pt;z-index:-250365952;mso-position-horizontal-relative:page;mso-position-vertical-relative:page" coordorigin="17573,6035" coordsize="2769,405" path="m17573,6439r2769,l20342,6035r-2769,l17573,6439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284" style="position:absolute;margin-left:423.6pt;margin-top:171.05pt;width:63.7pt;height:11.45pt;z-index:-250364928;mso-position-horizontal-relative:page;mso-position-vertical-relative:page" coordorigin="14944,6035" coordsize="2248,405" path="m14944,6439r2248,l17192,6035r-2248,l14944,6439xe" stroked="f" strokeweight="1pt">
            <v:stroke miterlimit="10" joinstyle="miter"/>
            <w10:wrap anchorx="page" anchory="page"/>
          </v:shape>
        </w:pict>
      </w:r>
      <w:r>
        <w:pict>
          <v:shape id="_x0000_s2285" style="position:absolute;margin-left:338.5pt;margin-top:171.05pt;width:74.3pt;height:11.45pt;z-index:-250363904;mso-position-horizontal-relative:page;mso-position-vertical-relative:page" coordorigin="11943,6035" coordsize="2621,405" path="m11943,6439r2620,l14563,6035r-2620,l11943,6439xe" stroked="f" strokeweight="1pt">
            <v:stroke miterlimit="10" joinstyle="miter"/>
            <w10:wrap anchorx="page" anchory="page"/>
          </v:shape>
        </w:pict>
      </w:r>
      <w:r>
        <w:pict>
          <v:shape id="_x0000_s2286" style="position:absolute;margin-left:254.95pt;margin-top:170.6pt;width:326.8pt;height:0;z-index:-250362880;mso-position-horizontal-relative:page;mso-position-vertical-relative:page" coordorigin="8994,6018" coordsize="11530,0" path="m20524,6018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2287" style="position:absolute;margin-left:581.75pt;margin-top:171.05pt;width:.5pt;height:11.45pt;z-index:-250361856;mso-position-horizontal-relative:page;mso-position-vertical-relative:page" coordorigin="20524,6035" coordsize="17,405" path="m20524,6439r17,l20541,6035r-17,l20524,64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88" style="position:absolute;margin-left:492.5pt;margin-top:171.05pt;width:.5pt;height:11.45pt;z-index:-250360832;mso-position-horizontal-relative:page;mso-position-vertical-relative:page" coordorigin="17374,6035" coordsize="17,405" path="m17374,6439r17,l17391,6035r-17,l17374,64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89" style="position:absolute;margin-left:417.95pt;margin-top:171.05pt;width:.5pt;height:11.45pt;z-index:-250359808;mso-position-horizontal-relative:page;mso-position-vertical-relative:page" coordorigin="14745,6035" coordsize="17,405" path="m14745,6439r17,l14762,6035r-17,l14745,64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90" style="position:absolute;margin-left:332.9pt;margin-top:171.05pt;width:.5pt;height:11.45pt;z-index:-250358784;mso-position-horizontal-relative:page;mso-position-vertical-relative:page" coordorigin="11744,6035" coordsize="17,405" path="m11744,6439r17,l11761,6035r-17,l11744,64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91" type="#_x0000_t75" style="position:absolute;margin-left:332.85pt;margin-top:182.5pt;width:85.6pt;height:12.45pt;z-index:-250357760;mso-position-horizontal-relative:page;mso-position-vertical-relative:page">
            <v:imagedata r:id="rId91" o:title="9DC064C2C82D4CB4868D6600F9198DD6"/>
            <w10:wrap anchorx="page" anchory="page"/>
          </v:shape>
        </w:pict>
      </w:r>
      <w:r>
        <w:pict>
          <v:shape id="_x0000_s2292" type="#_x0000_t75" style="position:absolute;margin-left:417.95pt;margin-top:182.5pt;width:75.05pt;height:12.45pt;z-index:-250356736;mso-position-horizontal-relative:page;mso-position-vertical-relative:page">
            <v:imagedata r:id="rId92" o:title="9D8BEE744A27499886904C77FE1204B4"/>
            <w10:wrap anchorx="page" anchory="page"/>
          </v:shape>
        </w:pict>
      </w:r>
      <w:r>
        <w:pict>
          <v:shape id="_x0000_s2293" type="#_x0000_t75" style="position:absolute;margin-left:492.45pt;margin-top:182.5pt;width:89.8pt;height:12.45pt;z-index:-250355712;mso-position-horizontal-relative:page;mso-position-vertical-relative:page">
            <v:imagedata r:id="rId93" o:title="490E31E1D6424CDCB5D6B68ADC1C1229"/>
            <w10:wrap anchorx="page" anchory="page"/>
          </v:shape>
        </w:pict>
      </w:r>
      <w:r>
        <w:pict>
          <v:shape id="_x0000_s2294" style="position:absolute;margin-left:498.1pt;margin-top:183pt;width:78.5pt;height:11.45pt;z-index:-250354688;mso-position-horizontal-relative:page;mso-position-vertical-relative:page" coordorigin="17573,6456" coordsize="2769,405" path="m17573,6861r2769,l20342,6456r-2769,l17573,686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295" style="position:absolute;margin-left:423.6pt;margin-top:183pt;width:63.7pt;height:11.45pt;z-index:-250353664;mso-position-horizontal-relative:page;mso-position-vertical-relative:page" coordorigin="14944,6456" coordsize="2248,405" path="m14944,6861r2248,l17192,6456r-2248,l14944,6861xe" stroked="f" strokeweight="1pt">
            <v:stroke miterlimit="10" joinstyle="miter"/>
            <w10:wrap anchorx="page" anchory="page"/>
          </v:shape>
        </w:pict>
      </w:r>
      <w:r>
        <w:pict>
          <v:shape id="_x0000_s2296" style="position:absolute;margin-left:338.5pt;margin-top:183pt;width:74.3pt;height:11.45pt;z-index:-250352640;mso-position-horizontal-relative:page;mso-position-vertical-relative:page" coordorigin="11943,6456" coordsize="2621,405" path="m11943,6861r2620,l14563,6456r-2620,l11943,6861xe" stroked="f" strokeweight="1pt">
            <v:stroke miterlimit="10" joinstyle="miter"/>
            <w10:wrap anchorx="page" anchory="page"/>
          </v:shape>
        </w:pict>
      </w:r>
      <w:r>
        <w:pict>
          <v:shape id="_x0000_s2297" style="position:absolute;margin-left:254.95pt;margin-top:182.5pt;width:326.8pt;height:0;z-index:-250351616;mso-position-horizontal-relative:page;mso-position-vertical-relative:page" coordorigin="8994,6439" coordsize="11530,0" path="m20524,6439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2298" style="position:absolute;margin-left:581.75pt;margin-top:183pt;width:.5pt;height:11.45pt;z-index:-250350592;mso-position-horizontal-relative:page;mso-position-vertical-relative:page" coordorigin="20524,6456" coordsize="17,405" path="m20524,6861r17,l20541,6456r-17,l20524,68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99" style="position:absolute;margin-left:492.5pt;margin-top:183pt;width:.5pt;height:11.45pt;z-index:-250349568;mso-position-horizontal-relative:page;mso-position-vertical-relative:page" coordorigin="17374,6456" coordsize="17,405" path="m17374,6861r17,l17391,6456r-17,l17374,68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00" style="position:absolute;margin-left:417.95pt;margin-top:183pt;width:.5pt;height:11.45pt;z-index:-250348544;mso-position-horizontal-relative:page;mso-position-vertical-relative:page" coordorigin="14745,6456" coordsize="17,405" path="m14745,6861r17,l14762,6456r-17,l14745,68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01" style="position:absolute;margin-left:332.9pt;margin-top:183pt;width:.5pt;height:11.45pt;z-index:-250347520;mso-position-horizontal-relative:page;mso-position-vertical-relative:page" coordorigin="11744,6456" coordsize="17,405" path="m11744,6861r17,l11761,6456r-17,l11744,68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25" type="#_x0000_t75" style="position:absolute;margin-left:332.85pt;margin-top:194.45pt;width:85.6pt;height:12.45pt;z-index:252481536;mso-position-horizontal-relative:page;mso-position-vertical-relative:page">
            <v:imagedata r:id="rId94" o:title="73BE5A389970497680297593C800DF3F"/>
            <w10:wrap anchorx="page" anchory="page"/>
          </v:shape>
        </w:pict>
      </w:r>
      <w:r>
        <w:pict>
          <v:shape id="_x0000_s1826" style="position:absolute;margin-left:338.5pt;margin-top:194.95pt;width:74.3pt;height:11.45pt;z-index:252482560;mso-position-horizontal-relative:page;mso-position-vertical-relative:page" coordorigin="11943,6877" coordsize="2621,405" path="m11943,7282r2620,l14563,6877r-2620,l11943,7282xe" stroked="f" strokeweight="1pt">
            <v:stroke miterlimit="10" joinstyle="miter"/>
            <w10:wrap anchorx="page" anchory="page"/>
          </v:shape>
        </w:pict>
      </w:r>
      <w:r>
        <w:pict>
          <v:shape id="_x0000_s1827" type="#_x0000_t75" style="position:absolute;margin-left:417.95pt;margin-top:194.45pt;width:75.05pt;height:12.45pt;z-index:252483584;mso-position-horizontal-relative:page;mso-position-vertical-relative:page">
            <v:imagedata r:id="rId95" o:title="CF127B87AD3049D79C8476CBB8FD4FAB"/>
            <w10:wrap anchorx="page" anchory="page"/>
          </v:shape>
        </w:pict>
      </w:r>
      <w:r>
        <w:pict>
          <v:shape id="_x0000_s1828" style="position:absolute;margin-left:423.6pt;margin-top:194.95pt;width:63.7pt;height:11.45pt;z-index:252484608;mso-position-horizontal-relative:page;mso-position-vertical-relative:page" coordorigin="14944,6877" coordsize="2248,405" path="m14944,7282r2248,l17192,6877r-2248,l14944,7282xe" stroked="f" strokeweight="1pt">
            <v:stroke miterlimit="10" joinstyle="miter"/>
            <w10:wrap anchorx="page" anchory="page"/>
          </v:shape>
        </w:pict>
      </w:r>
      <w:r>
        <w:pict>
          <v:shape id="_x0000_s1829" type="#_x0000_t75" style="position:absolute;margin-left:492.45pt;margin-top:194.45pt;width:89.8pt;height:12.45pt;z-index:252485632;mso-position-horizontal-relative:page;mso-position-vertical-relative:page">
            <v:imagedata r:id="rId96" o:title="5CF5CF7BBA5F43AFBB5899BDC8AEF3F1"/>
            <w10:wrap anchorx="page" anchory="page"/>
          </v:shape>
        </w:pict>
      </w:r>
      <w:r>
        <w:pict>
          <v:shape id="_x0000_s1830" style="position:absolute;margin-left:498.1pt;margin-top:194.95pt;width:78.5pt;height:11.45pt;z-index:252486656;mso-position-horizontal-relative:page;mso-position-vertical-relative:page" coordorigin="17573,6877" coordsize="2769,405" path="m17573,7282r2769,l20342,6877r-2769,l17573,728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31" style="position:absolute;margin-left:254.95pt;margin-top:194.45pt;width:326.8pt;height:0;z-index:252487680;mso-position-horizontal-relative:page;mso-position-vertical-relative:page" coordorigin="8994,6861" coordsize="11530,0" path="m20524,6861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832" style="position:absolute;margin-left:332.9pt;margin-top:194.95pt;width:.5pt;height:11.45pt;z-index:252488704;mso-position-horizontal-relative:page;mso-position-vertical-relative:page" coordorigin="11744,6877" coordsize="17,405" path="m11744,7282r17,l11761,6877r-17,l11744,728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33" style="position:absolute;margin-left:417.95pt;margin-top:194.95pt;width:.5pt;height:11.45pt;z-index:252489728;mso-position-horizontal-relative:page;mso-position-vertical-relative:page" coordorigin="14745,6877" coordsize="17,405" path="m14745,7282r17,l14762,6877r-17,l14745,728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34" type="#_x0000_t75" style="position:absolute;margin-left:332.85pt;margin-top:206.4pt;width:85.6pt;height:12.45pt;z-index:252490752;mso-position-horizontal-relative:page;mso-position-vertical-relative:page">
            <v:imagedata r:id="rId97" o:title="916B12A1B3D24EE7AC880582339D9454"/>
            <w10:wrap anchorx="page" anchory="page"/>
          </v:shape>
        </w:pict>
      </w:r>
      <w:r>
        <w:pict>
          <v:shape id="_x0000_s1835" style="position:absolute;margin-left:338.5pt;margin-top:206.9pt;width:74.3pt;height:11.45pt;z-index:252491776;mso-position-horizontal-relative:page;mso-position-vertical-relative:page" coordorigin="11943,7299" coordsize="2621,405" path="m11943,7703r2620,l14563,7299r-2620,l11943,7703xe" stroked="f" strokeweight="1pt">
            <v:stroke miterlimit="10" joinstyle="miter"/>
            <w10:wrap anchorx="page" anchory="page"/>
          </v:shape>
        </w:pict>
      </w:r>
      <w:r>
        <w:pict>
          <v:shape id="_x0000_s1836" style="position:absolute;margin-left:492.5pt;margin-top:194.95pt;width:.5pt;height:11.45pt;z-index:252492800;mso-position-horizontal-relative:page;mso-position-vertical-relative:page" coordorigin="17374,6877" coordsize="17,405" path="m17374,7282r17,l17391,6877r-17,l17374,728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37" type="#_x0000_t75" style="position:absolute;margin-left:417.95pt;margin-top:206.4pt;width:75.05pt;height:12.45pt;z-index:252493824;mso-position-horizontal-relative:page;mso-position-vertical-relative:page">
            <v:imagedata r:id="rId98" o:title="FAB1746B9E004598A870BCEEDE882F26"/>
            <w10:wrap anchorx="page" anchory="page"/>
          </v:shape>
        </w:pict>
      </w:r>
      <w:r>
        <w:pict>
          <v:shape id="_x0000_s1838" style="position:absolute;margin-left:581.75pt;margin-top:194.95pt;width:.5pt;height:11.45pt;z-index:252494848;mso-position-horizontal-relative:page;mso-position-vertical-relative:page" coordorigin="20524,6877" coordsize="17,405" path="m20524,7282r17,l20541,6877r-17,l20524,728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39" style="position:absolute;margin-left:423.6pt;margin-top:206.9pt;width:63.7pt;height:11.45pt;z-index:252495872;mso-position-horizontal-relative:page;mso-position-vertical-relative:page" coordorigin="14944,7299" coordsize="2248,405" path="m14944,7703r2248,l17192,7299r-2248,l14944,7703xe" stroked="f" strokeweight="1pt">
            <v:stroke miterlimit="10" joinstyle="miter"/>
            <w10:wrap anchorx="page" anchory="page"/>
          </v:shape>
        </w:pict>
      </w:r>
      <w:r>
        <w:pict>
          <v:shape id="_x0000_s1840" type="#_x0000_t75" style="position:absolute;margin-left:492.45pt;margin-top:206.4pt;width:89.8pt;height:12.45pt;z-index:252496896;mso-position-horizontal-relative:page;mso-position-vertical-relative:page">
            <v:imagedata r:id="rId99" o:title="0CBAF94B00D745619C66434D2AF98017"/>
            <w10:wrap anchorx="page" anchory="page"/>
          </v:shape>
        </w:pict>
      </w:r>
      <w:r>
        <w:pict>
          <v:shape id="_x0000_s1841" style="position:absolute;margin-left:498.1pt;margin-top:206.9pt;width:78.5pt;height:11.45pt;z-index:252497920;mso-position-horizontal-relative:page;mso-position-vertical-relative:page" coordorigin="17573,7299" coordsize="2769,405" path="m17573,7703r2769,l20342,7299r-2769,l17573,770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42" style="position:absolute;margin-left:254.95pt;margin-top:206.4pt;width:326.8pt;height:0;z-index:252498944;mso-position-horizontal-relative:page;mso-position-vertical-relative:page" coordorigin="8994,7282" coordsize="11530,0" path="m20524,7282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843" style="position:absolute;margin-left:332.9pt;margin-top:206.9pt;width:.5pt;height:11.45pt;z-index:252499968;mso-position-horizontal-relative:page;mso-position-vertical-relative:page" coordorigin="11744,7299" coordsize="17,405" path="m11744,7703r17,l11761,7299r-17,l11744,77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44" style="position:absolute;margin-left:417.95pt;margin-top:206.9pt;width:.5pt;height:11.45pt;z-index:252500992;mso-position-horizontal-relative:page;mso-position-vertical-relative:page" coordorigin="14745,7299" coordsize="17,405" path="m14745,7703r17,l14762,7299r-17,l14745,77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45" type="#_x0000_t75" style="position:absolute;margin-left:332.85pt;margin-top:218.3pt;width:85.6pt;height:12.45pt;z-index:252502016;mso-position-horizontal-relative:page;mso-position-vertical-relative:page">
            <v:imagedata r:id="rId97" o:title="AFB271E5FAD846B493AD8DEF9C3BC645"/>
            <w10:wrap anchorx="page" anchory="page"/>
          </v:shape>
        </w:pict>
      </w:r>
      <w:r>
        <w:pict>
          <v:shape id="_x0000_s1846" style="position:absolute;margin-left:338.5pt;margin-top:218.8pt;width:74.3pt;height:11.45pt;z-index:252503040;mso-position-horizontal-relative:page;mso-position-vertical-relative:page" coordorigin="11943,7720" coordsize="2621,405" path="m11943,8124r2620,l14563,7720r-2620,l11943,8124xe" stroked="f" strokeweight="1pt">
            <v:stroke miterlimit="10" joinstyle="miter"/>
            <w10:wrap anchorx="page" anchory="page"/>
          </v:shape>
        </w:pict>
      </w:r>
      <w:r>
        <w:pict>
          <v:shape id="_x0000_s1847" style="position:absolute;margin-left:492.5pt;margin-top:206.9pt;width:.5pt;height:11.45pt;z-index:252504064;mso-position-horizontal-relative:page;mso-position-vertical-relative:page" coordorigin="17374,7299" coordsize="17,405" path="m17374,7703r17,l17391,7299r-17,l17374,77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48" type="#_x0000_t75" style="position:absolute;margin-left:417.95pt;margin-top:218.3pt;width:75.05pt;height:12.45pt;z-index:252505088;mso-position-horizontal-relative:page;mso-position-vertical-relative:page">
            <v:imagedata r:id="rId98" o:title="2A252AF9F8AA437EB865D1E080CAF1FA"/>
            <w10:wrap anchorx="page" anchory="page"/>
          </v:shape>
        </w:pict>
      </w:r>
      <w:r>
        <w:pict>
          <v:shape id="_x0000_s1849" style="position:absolute;margin-left:581.75pt;margin-top:206.9pt;width:.5pt;height:11.45pt;z-index:252506112;mso-position-horizontal-relative:page;mso-position-vertical-relative:page" coordorigin="20524,7299" coordsize="17,405" path="m20524,7703r17,l20541,7299r-17,l20524,77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50" style="position:absolute;margin-left:423.6pt;margin-top:218.8pt;width:63.7pt;height:11.45pt;z-index:252507136;mso-position-horizontal-relative:page;mso-position-vertical-relative:page" coordorigin="14944,7720" coordsize="2248,405" path="m14944,8124r2248,l17192,7720r-2248,l14944,8124xe" stroked="f" strokeweight="1pt">
            <v:stroke miterlimit="10" joinstyle="miter"/>
            <w10:wrap anchorx="page" anchory="page"/>
          </v:shape>
        </w:pict>
      </w:r>
      <w:r>
        <w:pict>
          <v:shape id="_x0000_s1851" type="#_x0000_t75" style="position:absolute;margin-left:492.45pt;margin-top:218.3pt;width:89.8pt;height:12.45pt;z-index:252508160;mso-position-horizontal-relative:page;mso-position-vertical-relative:page">
            <v:imagedata r:id="rId99" o:title="EFB0B061B39A424EA3C3B72CE5C38610"/>
            <w10:wrap anchorx="page" anchory="page"/>
          </v:shape>
        </w:pict>
      </w:r>
      <w:r>
        <w:pict>
          <v:shape id="_x0000_s1852" style="position:absolute;margin-left:498.1pt;margin-top:218.8pt;width:78.5pt;height:11.45pt;z-index:252509184;mso-position-horizontal-relative:page;mso-position-vertical-relative:page" coordorigin="17573,7720" coordsize="2769,405" path="m17573,8124r2769,l20342,7720r-2769,l17573,812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53" style="position:absolute;margin-left:254.95pt;margin-top:218.35pt;width:326.8pt;height:0;z-index:252510208;mso-position-horizontal-relative:page;mso-position-vertical-relative:page" coordorigin="8994,7703" coordsize="11530,0" path="m20524,7703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854" style="position:absolute;margin-left:332.9pt;margin-top:218.8pt;width:.5pt;height:11.45pt;z-index:252511232;mso-position-horizontal-relative:page;mso-position-vertical-relative:page" coordorigin="11744,7720" coordsize="17,405" path="m11744,8124r17,l11761,7720r-17,l11744,81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55" style="position:absolute;margin-left:417.95pt;margin-top:218.8pt;width:.5pt;height:11.45pt;z-index:252512256;mso-position-horizontal-relative:page;mso-position-vertical-relative:page" coordorigin="14745,7720" coordsize="17,405" path="m14745,8124r17,l14762,7720r-17,l14745,81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56" type="#_x0000_t75" style="position:absolute;margin-left:332.85pt;margin-top:230.25pt;width:85.6pt;height:12.45pt;z-index:252513280;mso-position-horizontal-relative:page;mso-position-vertical-relative:page">
            <v:imagedata r:id="rId100" o:title="9892D35435F54262818847BA47854DC1"/>
            <w10:wrap anchorx="page" anchory="page"/>
          </v:shape>
        </w:pict>
      </w:r>
      <w:r>
        <w:pict>
          <v:shape id="_x0000_s1857" style="position:absolute;margin-left:338.5pt;margin-top:230.75pt;width:74.3pt;height:11.45pt;z-index:252514304;mso-position-horizontal-relative:page;mso-position-vertical-relative:page" coordorigin="11943,8141" coordsize="2621,405" path="m11943,8546r2620,l14563,8141r-2620,l11943,8546xe" stroked="f" strokeweight="1pt">
            <v:stroke miterlimit="10" joinstyle="miter"/>
            <w10:wrap anchorx="page" anchory="page"/>
          </v:shape>
        </w:pict>
      </w:r>
      <w:r>
        <w:pict>
          <v:shape id="_x0000_s1858" style="position:absolute;margin-left:492.5pt;margin-top:218.8pt;width:.5pt;height:11.45pt;z-index:252515328;mso-position-horizontal-relative:page;mso-position-vertical-relative:page" coordorigin="17374,7720" coordsize="17,405" path="m17374,8124r17,l17391,7720r-17,l17374,81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59" type="#_x0000_t75" style="position:absolute;margin-left:417.95pt;margin-top:230.25pt;width:75.05pt;height:12.45pt;z-index:252516352;mso-position-horizontal-relative:page;mso-position-vertical-relative:page">
            <v:imagedata r:id="rId101" o:title="92BE5B035C9E494E8C787E358CE7FAAE"/>
            <w10:wrap anchorx="page" anchory="page"/>
          </v:shape>
        </w:pict>
      </w:r>
      <w:r>
        <w:pict>
          <v:shape id="_x0000_s1860" style="position:absolute;margin-left:581.75pt;margin-top:218.8pt;width:.5pt;height:11.45pt;z-index:252517376;mso-position-horizontal-relative:page;mso-position-vertical-relative:page" coordorigin="20524,7720" coordsize="17,405" path="m20524,8124r17,l20541,7720r-17,l20524,81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61" style="position:absolute;margin-left:423.6pt;margin-top:230.75pt;width:63.7pt;height:11.45pt;z-index:252518400;mso-position-horizontal-relative:page;mso-position-vertical-relative:page" coordorigin="14944,8141" coordsize="2248,405" path="m14944,8546r2248,l17192,8141r-2248,l14944,8546xe" stroked="f" strokeweight="1pt">
            <v:stroke miterlimit="10" joinstyle="miter"/>
            <w10:wrap anchorx="page" anchory="page"/>
          </v:shape>
        </w:pict>
      </w:r>
      <w:r>
        <w:pict>
          <v:shape id="_x0000_s1862" type="#_x0000_t75" style="position:absolute;margin-left:492.45pt;margin-top:230.25pt;width:89.8pt;height:12.45pt;z-index:252519424;mso-position-horizontal-relative:page;mso-position-vertical-relative:page">
            <v:imagedata r:id="rId102" o:title="7AF30C30DA1B4ADF83619EBF1C92C417"/>
            <w10:wrap anchorx="page" anchory="page"/>
          </v:shape>
        </w:pict>
      </w:r>
      <w:r>
        <w:pict>
          <v:shape id="_x0000_s1863" style="position:absolute;margin-left:498.1pt;margin-top:230.75pt;width:78.5pt;height:11.45pt;z-index:252520448;mso-position-horizontal-relative:page;mso-position-vertical-relative:page" coordorigin="17573,8141" coordsize="2769,405" path="m17573,8546r2769,l20342,8141r-2769,l17573,854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64" style="position:absolute;margin-left:254.95pt;margin-top:230.3pt;width:326.8pt;height:0;z-index:252521472;mso-position-horizontal-relative:page;mso-position-vertical-relative:page" coordorigin="8994,8124" coordsize="11530,0" path="m20524,8124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865" style="position:absolute;margin-left:332.9pt;margin-top:230.75pt;width:.5pt;height:11.45pt;z-index:252522496;mso-position-horizontal-relative:page;mso-position-vertical-relative:page" coordorigin="11744,8141" coordsize="17,405" path="m11744,8546r17,l11761,8141r-17,l11744,85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66" style="position:absolute;margin-left:417.95pt;margin-top:230.75pt;width:.5pt;height:11.45pt;z-index:252523520;mso-position-horizontal-relative:page;mso-position-vertical-relative:page" coordorigin="14745,8141" coordsize="17,405" path="m14745,8546r17,l14762,8141r-17,l14745,85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67" type="#_x0000_t75" style="position:absolute;margin-left:332.85pt;margin-top:242.2pt;width:85.6pt;height:12.45pt;z-index:252524544;mso-position-horizontal-relative:page;mso-position-vertical-relative:page">
            <v:imagedata r:id="rId103" o:title="ED9685A913AB4E4F96E6754D4129177B"/>
            <w10:wrap anchorx="page" anchory="page"/>
          </v:shape>
        </w:pict>
      </w:r>
      <w:r>
        <w:pict>
          <v:shape id="_x0000_s1868" style="position:absolute;margin-left:338.5pt;margin-top:242.7pt;width:74.3pt;height:11.45pt;z-index:252525568;mso-position-horizontal-relative:page;mso-position-vertical-relative:page" coordorigin="11943,8562" coordsize="2621,405" path="m11943,8967r2620,l14563,8562r-2620,l11943,8967xe" stroked="f" strokeweight="1pt">
            <v:stroke miterlimit="10" joinstyle="miter"/>
            <w10:wrap anchorx="page" anchory="page"/>
          </v:shape>
        </w:pict>
      </w:r>
      <w:r>
        <w:pict>
          <v:shape id="_x0000_s1869" style="position:absolute;margin-left:492.5pt;margin-top:230.75pt;width:.5pt;height:11.45pt;z-index:252526592;mso-position-horizontal-relative:page;mso-position-vertical-relative:page" coordorigin="17374,8141" coordsize="17,405" path="m17374,8546r17,l17391,8141r-17,l17374,85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70" type="#_x0000_t75" style="position:absolute;margin-left:417.95pt;margin-top:242.2pt;width:75.05pt;height:12.45pt;z-index:252527616;mso-position-horizontal-relative:page;mso-position-vertical-relative:page">
            <v:imagedata r:id="rId104" o:title="65EDE937B2D448B8BF203225C9C8C8AB"/>
            <w10:wrap anchorx="page" anchory="page"/>
          </v:shape>
        </w:pict>
      </w:r>
      <w:r>
        <w:pict>
          <v:shape id="_x0000_s1871" style="position:absolute;margin-left:581.75pt;margin-top:230.75pt;width:.5pt;height:11.45pt;z-index:252528640;mso-position-horizontal-relative:page;mso-position-vertical-relative:page" coordorigin="20524,8141" coordsize="17,405" path="m20524,8546r17,l20541,8141r-17,l20524,85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72" style="position:absolute;margin-left:423.6pt;margin-top:242.7pt;width:63.7pt;height:11.45pt;z-index:252529664;mso-position-horizontal-relative:page;mso-position-vertical-relative:page" coordorigin="14944,8562" coordsize="2248,405" path="m14944,8967r2248,l17192,8562r-2248,l14944,8967xe" stroked="f" strokeweight="1pt">
            <v:stroke miterlimit="10" joinstyle="miter"/>
            <w10:wrap anchorx="page" anchory="page"/>
          </v:shape>
        </w:pict>
      </w:r>
      <w:r>
        <w:pict>
          <v:shape id="_x0000_s1873" type="#_x0000_t75" style="position:absolute;margin-left:492.45pt;margin-top:242.2pt;width:89.8pt;height:12.45pt;z-index:252530688;mso-position-horizontal-relative:page;mso-position-vertical-relative:page">
            <v:imagedata r:id="rId105" o:title="7C7481B2B1DC45C9B5AE7A71763EFDAE"/>
            <w10:wrap anchorx="page" anchory="page"/>
          </v:shape>
        </w:pict>
      </w:r>
      <w:r>
        <w:pict>
          <v:shape id="_x0000_s1874" style="position:absolute;margin-left:498.1pt;margin-top:242.7pt;width:78.5pt;height:11.45pt;z-index:252531712;mso-position-horizontal-relative:page;mso-position-vertical-relative:page" coordorigin="17573,8562" coordsize="2769,405" path="m17573,8967r2769,l20342,8562r-2769,l17573,8967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75" style="position:absolute;margin-left:254.95pt;margin-top:242.2pt;width:326.8pt;height:0;z-index:252532736;mso-position-horizontal-relative:page;mso-position-vertical-relative:page" coordorigin="8994,8546" coordsize="11530,0" path="m20524,8546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876" style="position:absolute;margin-left:332.9pt;margin-top:242.7pt;width:.5pt;height:11.45pt;z-index:252533760;mso-position-horizontal-relative:page;mso-position-vertical-relative:page" coordorigin="11744,8562" coordsize="17,405" path="m11744,8967r17,l11761,8562r-17,l11744,89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77" style="position:absolute;margin-left:417.95pt;margin-top:242.7pt;width:.5pt;height:11.45pt;z-index:252534784;mso-position-horizontal-relative:page;mso-position-vertical-relative:page" coordorigin="14745,8562" coordsize="17,405" path="m14745,8967r17,l14762,8562r-17,l14745,89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78" type="#_x0000_t75" style="position:absolute;margin-left:332.85pt;margin-top:254.15pt;width:85.6pt;height:12.45pt;z-index:252535808;mso-position-horizontal-relative:page;mso-position-vertical-relative:page">
            <v:imagedata r:id="rId103" o:title="6D52FAA55FC64067A05818149FECDCC2"/>
            <w10:wrap anchorx="page" anchory="page"/>
          </v:shape>
        </w:pict>
      </w:r>
      <w:r>
        <w:pict>
          <v:shape id="_x0000_s1879" style="position:absolute;margin-left:338.5pt;margin-top:254.65pt;width:74.3pt;height:11.45pt;z-index:252536832;mso-position-horizontal-relative:page;mso-position-vertical-relative:page" coordorigin="11943,8984" coordsize="2621,405" path="m11943,9388r2620,l14563,8984r-2620,l11943,9388xe" stroked="f" strokeweight="1pt">
            <v:stroke miterlimit="10" joinstyle="miter"/>
            <w10:wrap anchorx="page" anchory="page"/>
          </v:shape>
        </w:pict>
      </w:r>
      <w:r>
        <w:pict>
          <v:shape id="_x0000_s1880" style="position:absolute;margin-left:492.5pt;margin-top:242.7pt;width:.5pt;height:11.45pt;z-index:252537856;mso-position-horizontal-relative:page;mso-position-vertical-relative:page" coordorigin="17374,8562" coordsize="17,405" path="m17374,8967r17,l17391,8562r-17,l17374,89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81" type="#_x0000_t75" style="position:absolute;margin-left:417.95pt;margin-top:254.15pt;width:75.05pt;height:12.45pt;z-index:252538880;mso-position-horizontal-relative:page;mso-position-vertical-relative:page">
            <v:imagedata r:id="rId104" o:title="DE24648A26444DA2ADC5DA8965C1775C"/>
            <w10:wrap anchorx="page" anchory="page"/>
          </v:shape>
        </w:pict>
      </w:r>
      <w:r>
        <w:pict>
          <v:shape id="_x0000_s1882" style="position:absolute;margin-left:581.75pt;margin-top:242.7pt;width:.5pt;height:11.45pt;z-index:252539904;mso-position-horizontal-relative:page;mso-position-vertical-relative:page" coordorigin="20524,8562" coordsize="17,405" path="m20524,8967r17,l20541,8562r-17,l20524,89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83" style="position:absolute;margin-left:423.6pt;margin-top:254.65pt;width:63.7pt;height:11.45pt;z-index:252540928;mso-position-horizontal-relative:page;mso-position-vertical-relative:page" coordorigin="14944,8984" coordsize="2248,405" path="m14944,9388r2248,l17192,8984r-2248,l14944,9388xe" stroked="f" strokeweight="1pt">
            <v:stroke miterlimit="10" joinstyle="miter"/>
            <w10:wrap anchorx="page" anchory="page"/>
          </v:shape>
        </w:pict>
      </w:r>
      <w:r>
        <w:pict>
          <v:shape id="_x0000_s1884" type="#_x0000_t75" style="position:absolute;margin-left:492.45pt;margin-top:254.15pt;width:89.8pt;height:12.45pt;z-index:252541952;mso-position-horizontal-relative:page;mso-position-vertical-relative:page">
            <v:imagedata r:id="rId105" o:title="6AF8470CF47C4CACB53832D1819C2CE5"/>
            <w10:wrap anchorx="page" anchory="page"/>
          </v:shape>
        </w:pict>
      </w:r>
      <w:r>
        <w:pict>
          <v:shape id="_x0000_s1885" style="position:absolute;margin-left:498.1pt;margin-top:254.65pt;width:78.5pt;height:11.45pt;z-index:252542976;mso-position-horizontal-relative:page;mso-position-vertical-relative:page" coordorigin="17573,8984" coordsize="2769,405" path="m17573,9388r2769,l20342,8984r-2769,l17573,938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86" style="position:absolute;margin-left:254.95pt;margin-top:254.15pt;width:326.8pt;height:0;z-index:252544000;mso-position-horizontal-relative:page;mso-position-vertical-relative:page" coordorigin="8994,8967" coordsize="11530,0" path="m20524,8967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887" style="position:absolute;margin-left:332.9pt;margin-top:254.65pt;width:.5pt;height:11.45pt;z-index:252545024;mso-position-horizontal-relative:page;mso-position-vertical-relative:page" coordorigin="11744,8984" coordsize="17,405" path="m11744,9388r17,l11761,8984r-17,l11744,93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88" style="position:absolute;margin-left:417.95pt;margin-top:254.65pt;width:.5pt;height:11.45pt;z-index:252546048;mso-position-horizontal-relative:page;mso-position-vertical-relative:page" coordorigin="14745,8984" coordsize="17,405" path="m14745,9388r17,l14762,8984r-17,l14745,93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89" type="#_x0000_t75" style="position:absolute;margin-left:332.85pt;margin-top:266.1pt;width:85.6pt;height:12.45pt;z-index:252547072;mso-position-horizontal-relative:page;mso-position-vertical-relative:page">
            <v:imagedata r:id="rId106" o:title="C6C4B4AB3F744C628B1F88F86B3FA553"/>
            <w10:wrap anchorx="page" anchory="page"/>
          </v:shape>
        </w:pict>
      </w:r>
      <w:r>
        <w:pict>
          <v:shape id="_x0000_s1890" style="position:absolute;margin-left:338.5pt;margin-top:266.6pt;width:74.3pt;height:11.45pt;z-index:252548096;mso-position-horizontal-relative:page;mso-position-vertical-relative:page" coordorigin="11943,9405" coordsize="2621,405" path="m11943,9809r2620,l14563,9405r-2620,l11943,9809xe" stroked="f" strokeweight="1pt">
            <v:stroke miterlimit="10" joinstyle="miter"/>
            <w10:wrap anchorx="page" anchory="page"/>
          </v:shape>
        </w:pict>
      </w:r>
      <w:r>
        <w:pict>
          <v:shape id="_x0000_s1891" style="position:absolute;margin-left:492.5pt;margin-top:254.65pt;width:.5pt;height:11.45pt;z-index:252549120;mso-position-horizontal-relative:page;mso-position-vertical-relative:page" coordorigin="17374,8984" coordsize="17,405" path="m17374,9388r17,l17391,8984r-17,l17374,93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92" type="#_x0000_t75" style="position:absolute;margin-left:417.95pt;margin-top:266.1pt;width:75.05pt;height:12.45pt;z-index:252550144;mso-position-horizontal-relative:page;mso-position-vertical-relative:page">
            <v:imagedata r:id="rId107" o:title="65B949A473DF476C8E06D51604BCD299"/>
            <w10:wrap anchorx="page" anchory="page"/>
          </v:shape>
        </w:pict>
      </w:r>
      <w:r>
        <w:pict>
          <v:shape id="_x0000_s1893" style="position:absolute;margin-left:581.75pt;margin-top:254.65pt;width:.5pt;height:11.45pt;z-index:252551168;mso-position-horizontal-relative:page;mso-position-vertical-relative:page" coordorigin="20524,8984" coordsize="17,405" path="m20524,9388r17,l20541,8984r-17,l20524,93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94" style="position:absolute;margin-left:423.6pt;margin-top:266.6pt;width:63.7pt;height:11.45pt;z-index:252552192;mso-position-horizontal-relative:page;mso-position-vertical-relative:page" coordorigin="14944,9405" coordsize="2248,405" path="m14944,9809r2248,l17192,9405r-2248,l14944,9809xe" stroked="f" strokeweight="1pt">
            <v:stroke miterlimit="10" joinstyle="miter"/>
            <w10:wrap anchorx="page" anchory="page"/>
          </v:shape>
        </w:pict>
      </w:r>
      <w:r>
        <w:pict>
          <v:shape id="_x0000_s1895" type="#_x0000_t75" style="position:absolute;margin-left:492.45pt;margin-top:266.1pt;width:89.8pt;height:12.45pt;z-index:252553216;mso-position-horizontal-relative:page;mso-position-vertical-relative:page">
            <v:imagedata r:id="rId108" o:title="A2B93CC972E9426E8D2D58151BC33C0C"/>
            <w10:wrap anchorx="page" anchory="page"/>
          </v:shape>
        </w:pict>
      </w:r>
      <w:r>
        <w:pict>
          <v:shape id="_x0000_s1896" style="position:absolute;margin-left:498.1pt;margin-top:266.6pt;width:78.5pt;height:11.45pt;z-index:252554240;mso-position-horizontal-relative:page;mso-position-vertical-relative:page" coordorigin="17573,9405" coordsize="2769,405" path="m17573,9809r2769,l20342,9405r-2769,l17573,9809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897" style="position:absolute;margin-left:254.95pt;margin-top:266.1pt;width:326.8pt;height:0;z-index:252555264;mso-position-horizontal-relative:page;mso-position-vertical-relative:page" coordorigin="8994,9388" coordsize="11530,0" path="m20524,9388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898" style="position:absolute;margin-left:332.9pt;margin-top:266.6pt;width:.5pt;height:11.45pt;z-index:252556288;mso-position-horizontal-relative:page;mso-position-vertical-relative:page" coordorigin="11744,9405" coordsize="17,405" path="m11744,9809r17,l11761,9405r-17,l11744,98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899" style="position:absolute;margin-left:417.95pt;margin-top:266.6pt;width:.5pt;height:11.45pt;z-index:252557312;mso-position-horizontal-relative:page;mso-position-vertical-relative:page" coordorigin="14745,9405" coordsize="17,405" path="m14745,9809r17,l14762,9405r-17,l14745,98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00" type="#_x0000_t75" style="position:absolute;margin-left:332.85pt;margin-top:278pt;width:85.6pt;height:12.45pt;z-index:252558336;mso-position-horizontal-relative:page;mso-position-vertical-relative:page">
            <v:imagedata r:id="rId109" o:title="1F8A483187F24DD288FDADDA2B4AA562"/>
            <w10:wrap anchorx="page" anchory="page"/>
          </v:shape>
        </w:pict>
      </w:r>
      <w:r>
        <w:pict>
          <v:shape id="_x0000_s1901" style="position:absolute;margin-left:338.5pt;margin-top:278.5pt;width:74.3pt;height:11.45pt;z-index:252559360;mso-position-horizontal-relative:page;mso-position-vertical-relative:page" coordorigin="11943,9826" coordsize="2621,405" path="m11943,10230r2620,l14563,9826r-2620,l11943,10230xe" stroked="f" strokeweight="1pt">
            <v:stroke miterlimit="10" joinstyle="miter"/>
            <w10:wrap anchorx="page" anchory="page"/>
          </v:shape>
        </w:pict>
      </w:r>
      <w:r>
        <w:pict>
          <v:shape id="_x0000_s1902" style="position:absolute;margin-left:492.5pt;margin-top:266.6pt;width:.5pt;height:11.45pt;z-index:252560384;mso-position-horizontal-relative:page;mso-position-vertical-relative:page" coordorigin="17374,9405" coordsize="17,405" path="m17374,9809r17,l17391,9405r-17,l17374,98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03" type="#_x0000_t75" style="position:absolute;margin-left:417.95pt;margin-top:278pt;width:75.05pt;height:12.45pt;z-index:252561408;mso-position-horizontal-relative:page;mso-position-vertical-relative:page">
            <v:imagedata r:id="rId110" o:title="C3D2F0C3421C4FC38B47489EF5DD5CAE"/>
            <w10:wrap anchorx="page" anchory="page"/>
          </v:shape>
        </w:pict>
      </w:r>
      <w:r>
        <w:pict>
          <v:shape id="_x0000_s1904" style="position:absolute;margin-left:581.75pt;margin-top:266.6pt;width:.5pt;height:11.45pt;z-index:252562432;mso-position-horizontal-relative:page;mso-position-vertical-relative:page" coordorigin="20524,9405" coordsize="17,405" path="m20524,9809r17,l20541,9405r-17,l20524,98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05" style="position:absolute;margin-left:423.6pt;margin-top:278.5pt;width:63.7pt;height:11.45pt;z-index:252563456;mso-position-horizontal-relative:page;mso-position-vertical-relative:page" coordorigin="14944,9826" coordsize="2248,405" path="m14944,10230r2248,l17192,9826r-2248,l14944,10230xe" stroked="f" strokeweight="1pt">
            <v:stroke miterlimit="10" joinstyle="miter"/>
            <w10:wrap anchorx="page" anchory="page"/>
          </v:shape>
        </w:pict>
      </w:r>
      <w:r>
        <w:pict>
          <v:shape id="_x0000_s1906" type="#_x0000_t75" style="position:absolute;margin-left:492.45pt;margin-top:278pt;width:89.8pt;height:12.45pt;z-index:252564480;mso-position-horizontal-relative:page;mso-position-vertical-relative:page">
            <v:imagedata r:id="rId111" o:title="477FE9A366D14AABA0185199C1CD7CF6"/>
            <w10:wrap anchorx="page" anchory="page"/>
          </v:shape>
        </w:pict>
      </w:r>
      <w:r>
        <w:pict>
          <v:shape id="_x0000_s1907" style="position:absolute;margin-left:498.1pt;margin-top:278.5pt;width:78.5pt;height:11.45pt;z-index:252565504;mso-position-horizontal-relative:page;mso-position-vertical-relative:page" coordorigin="17573,9826" coordsize="2769,405" path="m17573,10230r2769,l20342,9826r-2769,l17573,1023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08" style="position:absolute;margin-left:254.95pt;margin-top:278.05pt;width:326.8pt;height:0;z-index:252566528;mso-position-horizontal-relative:page;mso-position-vertical-relative:page" coordorigin="8994,9809" coordsize="11530,0" path="m20524,9809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909" style="position:absolute;margin-left:332.9pt;margin-top:278.5pt;width:.5pt;height:11.45pt;z-index:252567552;mso-position-horizontal-relative:page;mso-position-vertical-relative:page" coordorigin="11744,9826" coordsize="17,405" path="m11744,10230r17,l11761,9826r-17,l11744,1023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10" style="position:absolute;margin-left:417.95pt;margin-top:278.5pt;width:.5pt;height:11.45pt;z-index:252568576;mso-position-horizontal-relative:page;mso-position-vertical-relative:page" coordorigin="14745,9826" coordsize="17,405" path="m14745,10230r17,l14762,9826r-17,l14745,1023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11" type="#_x0000_t75" style="position:absolute;margin-left:332.85pt;margin-top:289.95pt;width:85.6pt;height:12.45pt;z-index:252569600;mso-position-horizontal-relative:page;mso-position-vertical-relative:page">
            <v:imagedata r:id="rId109" o:title="AA593F20E0494B098AAC1DB7B09DC361"/>
            <w10:wrap anchorx="page" anchory="page"/>
          </v:shape>
        </w:pict>
      </w:r>
      <w:r>
        <w:pict>
          <v:shape id="_x0000_s1912" style="position:absolute;margin-left:338.5pt;margin-top:290.45pt;width:74.3pt;height:11.45pt;z-index:252570624;mso-position-horizontal-relative:page;mso-position-vertical-relative:page" coordorigin="11943,10247" coordsize="2621,405" path="m11943,10652r2620,l14563,10247r-2620,l11943,10652xe" stroked="f" strokeweight="1pt">
            <v:stroke miterlimit="10" joinstyle="miter"/>
            <w10:wrap anchorx="page" anchory="page"/>
          </v:shape>
        </w:pict>
      </w:r>
      <w:r>
        <w:pict>
          <v:shape id="_x0000_s1913" style="position:absolute;margin-left:492.5pt;margin-top:278.5pt;width:.5pt;height:11.45pt;z-index:252571648;mso-position-horizontal-relative:page;mso-position-vertical-relative:page" coordorigin="17374,9826" coordsize="17,405" path="m17374,10230r17,l17391,9826r-17,l17374,1023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14" type="#_x0000_t75" style="position:absolute;margin-left:417.95pt;margin-top:289.95pt;width:75.05pt;height:12.45pt;z-index:252572672;mso-position-horizontal-relative:page;mso-position-vertical-relative:page">
            <v:imagedata r:id="rId110" o:title="9161558A9976446692ADBD170CF18281"/>
            <w10:wrap anchorx="page" anchory="page"/>
          </v:shape>
        </w:pict>
      </w:r>
      <w:r>
        <w:pict>
          <v:shape id="_x0000_s1915" style="position:absolute;margin-left:581.75pt;margin-top:278.5pt;width:.5pt;height:11.45pt;z-index:252573696;mso-position-horizontal-relative:page;mso-position-vertical-relative:page" coordorigin="20524,9826" coordsize="17,405" path="m20524,10230r17,l20541,9826r-17,l20524,1023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16" style="position:absolute;margin-left:423.6pt;margin-top:290.45pt;width:63.7pt;height:11.45pt;z-index:252574720;mso-position-horizontal-relative:page;mso-position-vertical-relative:page" coordorigin="14944,10247" coordsize="2248,405" path="m14944,10652r2248,l17192,10247r-2248,l14944,10652xe" stroked="f" strokeweight="1pt">
            <v:stroke miterlimit="10" joinstyle="miter"/>
            <w10:wrap anchorx="page" anchory="page"/>
          </v:shape>
        </w:pict>
      </w:r>
      <w:r>
        <w:pict>
          <v:shape id="_x0000_s1917" type="#_x0000_t75" style="position:absolute;margin-left:492.45pt;margin-top:289.95pt;width:89.8pt;height:12.45pt;z-index:252575744;mso-position-horizontal-relative:page;mso-position-vertical-relative:page">
            <v:imagedata r:id="rId111" o:title="FEF27905FEC64E2595EC7E3D946F3450"/>
            <w10:wrap anchorx="page" anchory="page"/>
          </v:shape>
        </w:pict>
      </w:r>
      <w:r>
        <w:pict>
          <v:shape id="_x0000_s1918" style="position:absolute;margin-left:498.1pt;margin-top:290.45pt;width:78.5pt;height:11.45pt;z-index:252576768;mso-position-horizontal-relative:page;mso-position-vertical-relative:page" coordorigin="17573,10247" coordsize="2769,405" path="m17573,10652r2769,l20342,10247r-2769,l17573,1065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19" style="position:absolute;margin-left:254.95pt;margin-top:290pt;width:326.8pt;height:0;z-index:252577792;mso-position-horizontal-relative:page;mso-position-vertical-relative:page" coordorigin="8994,10230" coordsize="11530,0" path="m20524,10230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920" style="position:absolute;margin-left:332.9pt;margin-top:290.45pt;width:.5pt;height:11.45pt;z-index:252578816;mso-position-horizontal-relative:page;mso-position-vertical-relative:page" coordorigin="11744,10247" coordsize="17,405" path="m11744,10652r17,l11761,10247r-17,l11744,106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21" style="position:absolute;margin-left:417.95pt;margin-top:290.45pt;width:.5pt;height:11.45pt;z-index:252579840;mso-position-horizontal-relative:page;mso-position-vertical-relative:page" coordorigin="14745,10247" coordsize="17,405" path="m14745,10652r17,l14762,10247r-17,l14745,106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22" type="#_x0000_t75" style="position:absolute;margin-left:332.85pt;margin-top:301.9pt;width:85.6pt;height:12.45pt;z-index:252580864;mso-position-horizontal-relative:page;mso-position-vertical-relative:page">
            <v:imagedata r:id="rId85" o:title="B25086BA61D8404598AE21ACB2947041"/>
            <w10:wrap anchorx="page" anchory="page"/>
          </v:shape>
        </w:pict>
      </w:r>
      <w:r>
        <w:pict>
          <v:shape id="_x0000_s1923" style="position:absolute;margin-left:338.5pt;margin-top:302.4pt;width:74.3pt;height:11.45pt;z-index:252581888;mso-position-horizontal-relative:page;mso-position-vertical-relative:page" coordorigin="11943,10669" coordsize="2621,405" path="m11943,11073r2620,l14563,10669r-2620,l11943,11073xe" stroked="f" strokeweight="1pt">
            <v:stroke miterlimit="10" joinstyle="miter"/>
            <w10:wrap anchorx="page" anchory="page"/>
          </v:shape>
        </w:pict>
      </w:r>
      <w:r>
        <w:pict>
          <v:shape id="_x0000_s1924" style="position:absolute;margin-left:492.5pt;margin-top:290.45pt;width:.5pt;height:11.45pt;z-index:252582912;mso-position-horizontal-relative:page;mso-position-vertical-relative:page" coordorigin="17374,10247" coordsize="17,405" path="m17374,10652r17,l17391,10247r-17,l17374,106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25" type="#_x0000_t75" style="position:absolute;margin-left:417.95pt;margin-top:301.9pt;width:75.05pt;height:12.45pt;z-index:252583936;mso-position-horizontal-relative:page;mso-position-vertical-relative:page">
            <v:imagedata r:id="rId86" o:title="790EA0E394DB4B468F3F90FF56E5A1AE"/>
            <w10:wrap anchorx="page" anchory="page"/>
          </v:shape>
        </w:pict>
      </w:r>
      <w:r>
        <w:pict>
          <v:shape id="_x0000_s1926" style="position:absolute;margin-left:581.75pt;margin-top:290.45pt;width:.5pt;height:11.45pt;z-index:252584960;mso-position-horizontal-relative:page;mso-position-vertical-relative:page" coordorigin="20524,10247" coordsize="17,405" path="m20524,10652r17,l20541,10247r-17,l20524,106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27" style="position:absolute;margin-left:423.6pt;margin-top:302.4pt;width:63.7pt;height:11.45pt;z-index:252585984;mso-position-horizontal-relative:page;mso-position-vertical-relative:page" coordorigin="14944,10669" coordsize="2248,405" path="m14944,11073r2248,l17192,10669r-2248,l14944,11073xe" stroked="f" strokeweight="1pt">
            <v:stroke miterlimit="10" joinstyle="miter"/>
            <w10:wrap anchorx="page" anchory="page"/>
          </v:shape>
        </w:pict>
      </w:r>
      <w:r>
        <w:pict>
          <v:shape id="_x0000_s1928" type="#_x0000_t75" style="position:absolute;margin-left:492.45pt;margin-top:301.9pt;width:89.8pt;height:12.45pt;z-index:252587008;mso-position-horizontal-relative:page;mso-position-vertical-relative:page">
            <v:imagedata r:id="rId87" o:title="064A2784958F4243B61CC907D52A5291"/>
            <w10:wrap anchorx="page" anchory="page"/>
          </v:shape>
        </w:pict>
      </w:r>
      <w:r>
        <w:pict>
          <v:shape id="_x0000_s1929" style="position:absolute;margin-left:498.1pt;margin-top:302.4pt;width:78.5pt;height:11.45pt;z-index:252588032;mso-position-horizontal-relative:page;mso-position-vertical-relative:page" coordorigin="17573,10669" coordsize="2769,405" path="m17573,11073r2769,l20342,10669r-2769,l17573,1107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30" style="position:absolute;margin-left:254.95pt;margin-top:301.9pt;width:326.8pt;height:0;z-index:252589056;mso-position-horizontal-relative:page;mso-position-vertical-relative:page" coordorigin="8994,10652" coordsize="11530,0" path="m20524,10652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931" style="position:absolute;margin-left:332.9pt;margin-top:302.4pt;width:.5pt;height:11.45pt;z-index:252590080;mso-position-horizontal-relative:page;mso-position-vertical-relative:page" coordorigin="11744,10669" coordsize="17,405" path="m11744,11073r17,l11761,10669r-17,l11744,110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32" style="position:absolute;margin-left:417.95pt;margin-top:302.4pt;width:.5pt;height:11.45pt;z-index:252591104;mso-position-horizontal-relative:page;mso-position-vertical-relative:page" coordorigin="14745,10669" coordsize="17,405" path="m14745,11073r17,l14762,10669r-17,l14745,110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33" type="#_x0000_t75" style="position:absolute;margin-left:332.85pt;margin-top:313.85pt;width:85.6pt;height:12.45pt;z-index:252592128;mso-position-horizontal-relative:page;mso-position-vertical-relative:page">
            <v:imagedata r:id="rId88" o:title="06B8A14E06B34F29868565F9E8477B26"/>
            <w10:wrap anchorx="page" anchory="page"/>
          </v:shape>
        </w:pict>
      </w:r>
      <w:r>
        <w:pict>
          <v:shape id="_x0000_s1934" style="position:absolute;margin-left:338.5pt;margin-top:314.35pt;width:74.3pt;height:11.45pt;z-index:252593152;mso-position-horizontal-relative:page;mso-position-vertical-relative:page" coordorigin="11943,11090" coordsize="2621,405" path="m11943,11494r2620,l14563,11090r-2620,l11943,11494xe" stroked="f" strokeweight="1pt">
            <v:stroke miterlimit="10" joinstyle="miter"/>
            <w10:wrap anchorx="page" anchory="page"/>
          </v:shape>
        </w:pict>
      </w:r>
      <w:r>
        <w:pict>
          <v:shape id="_x0000_s1935" style="position:absolute;margin-left:492.5pt;margin-top:302.4pt;width:.5pt;height:11.45pt;z-index:252594176;mso-position-horizontal-relative:page;mso-position-vertical-relative:page" coordorigin="17374,10669" coordsize="17,405" path="m17374,11073r17,l17391,10669r-17,l17374,110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36" type="#_x0000_t75" style="position:absolute;margin-left:417.95pt;margin-top:313.85pt;width:75.05pt;height:12.45pt;z-index:252595200;mso-position-horizontal-relative:page;mso-position-vertical-relative:page">
            <v:imagedata r:id="rId112" o:title="813B4CF68C624273A6485CF7C3242B5A"/>
            <w10:wrap anchorx="page" anchory="page"/>
          </v:shape>
        </w:pict>
      </w:r>
      <w:r>
        <w:pict>
          <v:shape id="_x0000_s1937" style="position:absolute;margin-left:581.75pt;margin-top:302.4pt;width:.5pt;height:11.45pt;z-index:252596224;mso-position-horizontal-relative:page;mso-position-vertical-relative:page" coordorigin="20524,10669" coordsize="17,405" path="m20524,11073r17,l20541,10669r-17,l20524,110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38" style="position:absolute;margin-left:423.6pt;margin-top:314.35pt;width:63.7pt;height:11.45pt;z-index:252597248;mso-position-horizontal-relative:page;mso-position-vertical-relative:page" coordorigin="14944,11090" coordsize="2248,405" path="m14944,11494r2248,l17192,11090r-2248,l14944,1149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39" type="#_x0000_t75" style="position:absolute;margin-left:492.45pt;margin-top:313.85pt;width:89.8pt;height:12.45pt;z-index:252598272;mso-position-horizontal-relative:page;mso-position-vertical-relative:page">
            <v:imagedata r:id="rId90" o:title="4F2B720F5071463D85590F86AA9F1D04"/>
            <w10:wrap anchorx="page" anchory="page"/>
          </v:shape>
        </w:pict>
      </w:r>
      <w:r>
        <w:pict>
          <v:shape id="_x0000_s1940" style="position:absolute;margin-left:498.1pt;margin-top:314.35pt;width:78.5pt;height:11.45pt;z-index:252599296;mso-position-horizontal-relative:page;mso-position-vertical-relative:page" coordorigin="17573,11090" coordsize="2769,405" path="m17573,11494r2769,l20342,11090r-2769,l17573,1149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41" style="position:absolute;margin-left:254.95pt;margin-top:313.85pt;width:326.8pt;height:0;z-index:252600320;mso-position-horizontal-relative:page;mso-position-vertical-relative:page" coordorigin="8994,11073" coordsize="11530,0" path="m20524,11073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942" style="position:absolute;margin-left:332.9pt;margin-top:314.35pt;width:.5pt;height:11.45pt;z-index:252601344;mso-position-horizontal-relative:page;mso-position-vertical-relative:page" coordorigin="11744,11090" coordsize="17,405" path="m11744,11494r17,l11761,11090r-17,l11744,114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43" style="position:absolute;margin-left:417.95pt;margin-top:314.35pt;width:.5pt;height:11.45pt;z-index:252602368;mso-position-horizontal-relative:page;mso-position-vertical-relative:page" coordorigin="14745,11090" coordsize="17,405" path="m14745,11494r17,l14762,11090r-17,l14745,114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44" type="#_x0000_t75" style="position:absolute;margin-left:332.85pt;margin-top:325.8pt;width:85.6pt;height:12.45pt;z-index:252603392;mso-position-horizontal-relative:page;mso-position-vertical-relative:page">
            <v:imagedata r:id="rId91" o:title="A9E0F9041FF14CFF8D3EC603BC62CD03"/>
            <w10:wrap anchorx="page" anchory="page"/>
          </v:shape>
        </w:pict>
      </w:r>
      <w:r>
        <w:pict>
          <v:shape id="_x0000_s1945" style="position:absolute;margin-left:338.5pt;margin-top:326.3pt;width:74.3pt;height:11.45pt;z-index:252604416;mso-position-horizontal-relative:page;mso-position-vertical-relative:page" coordorigin="11943,11511" coordsize="2621,405" path="m11943,11915r2620,l14563,11511r-2620,l11943,11915xe" stroked="f" strokeweight="1pt">
            <v:stroke miterlimit="10" joinstyle="miter"/>
            <w10:wrap anchorx="page" anchory="page"/>
          </v:shape>
        </w:pict>
      </w:r>
      <w:r>
        <w:pict>
          <v:shape id="_x0000_s1946" style="position:absolute;margin-left:492.5pt;margin-top:314.35pt;width:.5pt;height:11.45pt;z-index:252605440;mso-position-horizontal-relative:page;mso-position-vertical-relative:page" coordorigin="17374,11090" coordsize="17,405" path="m17374,11494r17,l17391,11090r-17,l17374,114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47" type="#_x0000_t75" style="position:absolute;margin-left:417.95pt;margin-top:325.8pt;width:75.05pt;height:12.45pt;z-index:252606464;mso-position-horizontal-relative:page;mso-position-vertical-relative:page">
            <v:imagedata r:id="rId113" o:title="DF46A6E1EEB64D27AF3C7A3A0216D338"/>
            <w10:wrap anchorx="page" anchory="page"/>
          </v:shape>
        </w:pict>
      </w:r>
      <w:r>
        <w:pict>
          <v:shape id="_x0000_s1948" style="position:absolute;margin-left:581.75pt;margin-top:314.35pt;width:.5pt;height:11.45pt;z-index:252607488;mso-position-horizontal-relative:page;mso-position-vertical-relative:page" coordorigin="20524,11090" coordsize="17,405" path="m20524,11494r17,l20541,11090r-17,l20524,114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49" style="position:absolute;margin-left:423.6pt;margin-top:326.3pt;width:63.7pt;height:11.45pt;z-index:252608512;mso-position-horizontal-relative:page;mso-position-vertical-relative:page" coordorigin="14944,11511" coordsize="2248,405" path="m14944,11915r2248,l17192,11511r-2248,l14944,11915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50" type="#_x0000_t75" style="position:absolute;margin-left:492.45pt;margin-top:325.8pt;width:89.8pt;height:12.45pt;z-index:252609536;mso-position-horizontal-relative:page;mso-position-vertical-relative:page">
            <v:imagedata r:id="rId93" o:title="9AC9509300674703BD2F1DB529E0A245"/>
            <w10:wrap anchorx="page" anchory="page"/>
          </v:shape>
        </w:pict>
      </w:r>
      <w:r>
        <w:pict>
          <v:shape id="_x0000_s1951" style="position:absolute;margin-left:498.1pt;margin-top:326.3pt;width:78.5pt;height:11.45pt;z-index:252610560;mso-position-horizontal-relative:page;mso-position-vertical-relative:page" coordorigin="17573,11511" coordsize="2769,405" path="m17573,11915r2769,l20342,11511r-2769,l17573,11915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52" style="position:absolute;margin-left:254.95pt;margin-top:325.8pt;width:326.8pt;height:0;z-index:252611584;mso-position-horizontal-relative:page;mso-position-vertical-relative:page" coordorigin="8994,11494" coordsize="11530,0" path="m20524,11494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953" style="position:absolute;margin-left:332.9pt;margin-top:326.3pt;width:.5pt;height:11.45pt;z-index:252612608;mso-position-horizontal-relative:page;mso-position-vertical-relative:page" coordorigin="11744,11511" coordsize="17,405" path="m11744,11915r17,l11761,11511r-17,l11744,119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54" style="position:absolute;margin-left:417.95pt;margin-top:326.3pt;width:.5pt;height:11.45pt;z-index:252613632;mso-position-horizontal-relative:page;mso-position-vertical-relative:page" coordorigin="14745,11511" coordsize="17,405" path="m14745,11915r17,l14762,11511r-17,l14745,119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55" type="#_x0000_t75" style="position:absolute;margin-left:332.85pt;margin-top:337.7pt;width:85.6pt;height:12.45pt;z-index:252614656;mso-position-horizontal-relative:page;mso-position-vertical-relative:page">
            <v:imagedata r:id="rId94" o:title="F715D2C98886490485C97ABE6BF6F9FB"/>
            <w10:wrap anchorx="page" anchory="page"/>
          </v:shape>
        </w:pict>
      </w:r>
      <w:r>
        <w:pict>
          <v:shape id="_x0000_s1956" style="position:absolute;margin-left:338.5pt;margin-top:338.2pt;width:74.3pt;height:11.45pt;z-index:252615680;mso-position-horizontal-relative:page;mso-position-vertical-relative:page" coordorigin="11943,11932" coordsize="2621,405" path="m11943,12336r2620,l14563,11932r-2620,l11943,12336xe" stroked="f" strokeweight="1pt">
            <v:stroke miterlimit="10" joinstyle="miter"/>
            <w10:wrap anchorx="page" anchory="page"/>
          </v:shape>
        </w:pict>
      </w:r>
      <w:r>
        <w:pict>
          <v:shape id="_x0000_s1957" style="position:absolute;margin-left:492.5pt;margin-top:326.3pt;width:.5pt;height:11.45pt;z-index:252616704;mso-position-horizontal-relative:page;mso-position-vertical-relative:page" coordorigin="17374,11511" coordsize="17,405" path="m17374,11915r17,l17391,11511r-17,l17374,119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58" type="#_x0000_t75" style="position:absolute;margin-left:417.95pt;margin-top:337.7pt;width:75.05pt;height:12.45pt;z-index:252617728;mso-position-horizontal-relative:page;mso-position-vertical-relative:page">
            <v:imagedata r:id="rId114" o:title="4D416EB2E4604CF1B8E1D8AA9607A8DC"/>
            <w10:wrap anchorx="page" anchory="page"/>
          </v:shape>
        </w:pict>
      </w:r>
      <w:r>
        <w:pict>
          <v:shape id="_x0000_s1959" style="position:absolute;margin-left:581.75pt;margin-top:326.3pt;width:.5pt;height:11.45pt;z-index:252618752;mso-position-horizontal-relative:page;mso-position-vertical-relative:page" coordorigin="20524,11511" coordsize="17,405" path="m20524,11915r17,l20541,11511r-17,l20524,119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60" style="position:absolute;margin-left:423.6pt;margin-top:338.2pt;width:63.7pt;height:11.45pt;z-index:252619776;mso-position-horizontal-relative:page;mso-position-vertical-relative:page" coordorigin="14944,11932" coordsize="2248,405" path="m14944,12336r2248,l17192,11932r-2248,l14944,1233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61" type="#_x0000_t75" style="position:absolute;margin-left:492.45pt;margin-top:337.7pt;width:89.8pt;height:12.45pt;z-index:252620800;mso-position-horizontal-relative:page;mso-position-vertical-relative:page">
            <v:imagedata r:id="rId96" o:title="9B4C7B9604ED46EDBA9F6F08D1B6D1CD"/>
            <w10:wrap anchorx="page" anchory="page"/>
          </v:shape>
        </w:pict>
      </w:r>
      <w:r>
        <w:pict>
          <v:shape id="_x0000_s1962" style="position:absolute;margin-left:498.1pt;margin-top:338.2pt;width:78.5pt;height:11.45pt;z-index:252621824;mso-position-horizontal-relative:page;mso-position-vertical-relative:page" coordorigin="17573,11932" coordsize="2769,405" path="m17573,12336r2769,l20342,11932r-2769,l17573,1233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63" style="position:absolute;margin-left:254.95pt;margin-top:337.75pt;width:326.8pt;height:0;z-index:252622848;mso-position-horizontal-relative:page;mso-position-vertical-relative:page" coordorigin="8994,11915" coordsize="11530,0" path="m20524,11915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964" style="position:absolute;margin-left:332.9pt;margin-top:338.2pt;width:.5pt;height:11.45pt;z-index:252623872;mso-position-horizontal-relative:page;mso-position-vertical-relative:page" coordorigin="11744,11932" coordsize="17,405" path="m11744,12336r17,l11761,11932r-17,l11744,123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65" style="position:absolute;margin-left:417.95pt;margin-top:338.2pt;width:.5pt;height:11.45pt;z-index:252624896;mso-position-horizontal-relative:page;mso-position-vertical-relative:page" coordorigin="14745,11932" coordsize="17,405" path="m14745,12336r17,l14762,11932r-17,l14745,123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66" type="#_x0000_t75" style="position:absolute;margin-left:332.85pt;margin-top:349.65pt;width:85.6pt;height:12.45pt;z-index:252625920;mso-position-horizontal-relative:page;mso-position-vertical-relative:page">
            <v:imagedata r:id="rId94" o:title="F2B6F1A18123471D866E32737E026850"/>
            <w10:wrap anchorx="page" anchory="page"/>
          </v:shape>
        </w:pict>
      </w:r>
      <w:r>
        <w:pict>
          <v:shape id="_x0000_s1967" style="position:absolute;margin-left:338.5pt;margin-top:350.15pt;width:74.3pt;height:11.45pt;z-index:252626944;mso-position-horizontal-relative:page;mso-position-vertical-relative:page" coordorigin="11943,12353" coordsize="2621,405" path="m11943,12758r2620,l14563,12353r-2620,l11943,12758xe" stroked="f" strokeweight="1pt">
            <v:stroke miterlimit="10" joinstyle="miter"/>
            <w10:wrap anchorx="page" anchory="page"/>
          </v:shape>
        </w:pict>
      </w:r>
      <w:r>
        <w:pict>
          <v:shape id="_x0000_s1968" style="position:absolute;margin-left:492.5pt;margin-top:338.2pt;width:.5pt;height:11.45pt;z-index:252627968;mso-position-horizontal-relative:page;mso-position-vertical-relative:page" coordorigin="17374,11932" coordsize="17,405" path="m17374,12336r17,l17391,11932r-17,l17374,123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69" type="#_x0000_t75" style="position:absolute;margin-left:417.95pt;margin-top:349.65pt;width:75.05pt;height:12.45pt;z-index:252628992;mso-position-horizontal-relative:page;mso-position-vertical-relative:page">
            <v:imagedata r:id="rId114" o:title="14E3FDB146414059B165BED5460D8E01"/>
            <w10:wrap anchorx="page" anchory="page"/>
          </v:shape>
        </w:pict>
      </w:r>
      <w:r>
        <w:pict>
          <v:shape id="_x0000_s1970" style="position:absolute;margin-left:581.75pt;margin-top:338.2pt;width:.5pt;height:11.45pt;z-index:252630016;mso-position-horizontal-relative:page;mso-position-vertical-relative:page" coordorigin="20524,11932" coordsize="17,405" path="m20524,12336r17,l20541,11932r-17,l20524,123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71" style="position:absolute;margin-left:423.6pt;margin-top:350.15pt;width:63.7pt;height:11.45pt;z-index:252631040;mso-position-horizontal-relative:page;mso-position-vertical-relative:page" coordorigin="14944,12353" coordsize="2248,405" path="m14944,12758r2248,l17192,12353r-2248,l14944,1275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72" type="#_x0000_t75" style="position:absolute;margin-left:492.45pt;margin-top:349.65pt;width:89.8pt;height:12.45pt;z-index:252632064;mso-position-horizontal-relative:page;mso-position-vertical-relative:page">
            <v:imagedata r:id="rId96" o:title="392910C13AF245BDBAAF3CEE9923A994"/>
            <w10:wrap anchorx="page" anchory="page"/>
          </v:shape>
        </w:pict>
      </w:r>
      <w:r>
        <w:pict>
          <v:shape id="_x0000_s1973" style="position:absolute;margin-left:498.1pt;margin-top:350.15pt;width:78.5pt;height:11.45pt;z-index:252633088;mso-position-horizontal-relative:page;mso-position-vertical-relative:page" coordorigin="17573,12353" coordsize="2769,405" path="m17573,12758r2769,l20342,12353r-2769,l17573,12758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74" style="position:absolute;margin-left:254.95pt;margin-top:349.7pt;width:326.8pt;height:0;z-index:252634112;mso-position-horizontal-relative:page;mso-position-vertical-relative:page" coordorigin="8994,12336" coordsize="11530,0" path="m20524,12336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975" style="position:absolute;margin-left:332.9pt;margin-top:350.15pt;width:.5pt;height:11.45pt;z-index:252635136;mso-position-horizontal-relative:page;mso-position-vertical-relative:page" coordorigin="11744,12353" coordsize="17,405" path="m11744,12758r17,l11761,12353r-17,l11744,127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76" style="position:absolute;margin-left:417.95pt;margin-top:350.15pt;width:.5pt;height:11.45pt;z-index:252636160;mso-position-horizontal-relative:page;mso-position-vertical-relative:page" coordorigin="14745,12353" coordsize="17,405" path="m14745,12758r17,l14762,12353r-17,l14745,127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77" type="#_x0000_t75" style="position:absolute;margin-left:332.85pt;margin-top:361.6pt;width:85.6pt;height:12.45pt;z-index:252637184;mso-position-horizontal-relative:page;mso-position-vertical-relative:page">
            <v:imagedata r:id="rId97" o:title="6CF5C5B8367E4BC3B2B5637E98F07D75"/>
            <w10:wrap anchorx="page" anchory="page"/>
          </v:shape>
        </w:pict>
      </w:r>
      <w:r>
        <w:pict>
          <v:shape id="_x0000_s1978" style="position:absolute;margin-left:338.5pt;margin-top:362.1pt;width:74.3pt;height:11.45pt;z-index:252638208;mso-position-horizontal-relative:page;mso-position-vertical-relative:page" coordorigin="11943,12775" coordsize="2621,405" path="m11943,13179r2620,l14563,12775r-2620,l11943,13179xe" stroked="f" strokeweight="1pt">
            <v:stroke miterlimit="10" joinstyle="miter"/>
            <w10:wrap anchorx="page" anchory="page"/>
          </v:shape>
        </w:pict>
      </w:r>
      <w:r>
        <w:pict>
          <v:shape id="_x0000_s1979" style="position:absolute;margin-left:492.5pt;margin-top:350.15pt;width:.5pt;height:11.45pt;z-index:252639232;mso-position-horizontal-relative:page;mso-position-vertical-relative:page" coordorigin="17374,12353" coordsize="17,405" path="m17374,12758r17,l17391,12353r-17,l17374,127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80" type="#_x0000_t75" style="position:absolute;margin-left:417.95pt;margin-top:361.6pt;width:75.05pt;height:12.45pt;z-index:252640256;mso-position-horizontal-relative:page;mso-position-vertical-relative:page">
            <v:imagedata r:id="rId115" o:title="2854853828FA428E92A884D5AEA1C6F4"/>
            <w10:wrap anchorx="page" anchory="page"/>
          </v:shape>
        </w:pict>
      </w:r>
      <w:r>
        <w:pict>
          <v:shape id="_x0000_s1981" style="position:absolute;margin-left:581.75pt;margin-top:350.15pt;width:.5pt;height:11.45pt;z-index:252641280;mso-position-horizontal-relative:page;mso-position-vertical-relative:page" coordorigin="20524,12353" coordsize="17,405" path="m20524,12758r17,l20541,12353r-17,l20524,127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82" style="position:absolute;margin-left:423.6pt;margin-top:362.1pt;width:63.7pt;height:11.45pt;z-index:252642304;mso-position-horizontal-relative:page;mso-position-vertical-relative:page" coordorigin="14944,12775" coordsize="2248,405" path="m14944,13179r2248,l17192,12775r-2248,l14944,13179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83" type="#_x0000_t75" style="position:absolute;margin-left:492.45pt;margin-top:361.6pt;width:89.8pt;height:12.45pt;z-index:252643328;mso-position-horizontal-relative:page;mso-position-vertical-relative:page">
            <v:imagedata r:id="rId99" o:title="E5A786D93D8F4728AB2E2D587DC7CDBD"/>
            <w10:wrap anchorx="page" anchory="page"/>
          </v:shape>
        </w:pict>
      </w:r>
      <w:r>
        <w:pict>
          <v:shape id="_x0000_s1984" style="position:absolute;margin-left:498.1pt;margin-top:362.1pt;width:78.5pt;height:11.45pt;z-index:252644352;mso-position-horizontal-relative:page;mso-position-vertical-relative:page" coordorigin="17573,12775" coordsize="2769,405" path="m17573,13179r2769,l20342,12775r-2769,l17573,13179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85" style="position:absolute;margin-left:254.95pt;margin-top:361.6pt;width:326.8pt;height:0;z-index:252645376;mso-position-horizontal-relative:page;mso-position-vertical-relative:page" coordorigin="8994,12758" coordsize="11530,0" path="m20524,12758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986" style="position:absolute;margin-left:332.9pt;margin-top:362.1pt;width:.5pt;height:11.45pt;z-index:252646400;mso-position-horizontal-relative:page;mso-position-vertical-relative:page" coordorigin="11744,12775" coordsize="17,405" path="m11744,13179r17,l11761,12775r-17,l11744,131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87" style="position:absolute;margin-left:417.95pt;margin-top:362.1pt;width:.5pt;height:11.45pt;z-index:252647424;mso-position-horizontal-relative:page;mso-position-vertical-relative:page" coordorigin="14745,12775" coordsize="17,405" path="m14745,13179r17,l14762,12775r-17,l14745,131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88" type="#_x0000_t75" style="position:absolute;margin-left:332.85pt;margin-top:373.55pt;width:85.6pt;height:12.45pt;z-index:252648448;mso-position-horizontal-relative:page;mso-position-vertical-relative:page">
            <v:imagedata r:id="rId116" o:title="6335809E7ACD4119A981AC6F9D4FE84B"/>
            <w10:wrap anchorx="page" anchory="page"/>
          </v:shape>
        </w:pict>
      </w:r>
      <w:r>
        <w:pict>
          <v:shape id="_x0000_s1989" style="position:absolute;margin-left:338.5pt;margin-top:374.05pt;width:74.3pt;height:11.45pt;z-index:252649472;mso-position-horizontal-relative:page;mso-position-vertical-relative:page" coordorigin="11943,13196" coordsize="2621,405" path="m11943,13600r2620,l14563,13196r-2620,l11943,1360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90" style="position:absolute;margin-left:492.5pt;margin-top:362.1pt;width:.5pt;height:11.45pt;z-index:252650496;mso-position-horizontal-relative:page;mso-position-vertical-relative:page" coordorigin="17374,12775" coordsize="17,405" path="m17374,13179r17,l17391,12775r-17,l17374,131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91" type="#_x0000_t75" style="position:absolute;margin-left:417.95pt;margin-top:373.55pt;width:75.05pt;height:12.45pt;z-index:252651520;mso-position-horizontal-relative:page;mso-position-vertical-relative:page">
            <v:imagedata r:id="rId117" o:title="AE8F8433975D4D83B0DE89070FB2A993"/>
            <w10:wrap anchorx="page" anchory="page"/>
          </v:shape>
        </w:pict>
      </w:r>
      <w:r>
        <w:pict>
          <v:shape id="_x0000_s1992" style="position:absolute;margin-left:581.75pt;margin-top:362.1pt;width:.5pt;height:11.45pt;z-index:252652544;mso-position-horizontal-relative:page;mso-position-vertical-relative:page" coordorigin="20524,12775" coordsize="17,405" path="m20524,13179r17,l20541,12775r-17,l20524,131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93" style="position:absolute;margin-left:423.6pt;margin-top:374.05pt;width:63.7pt;height:11.45pt;z-index:252653568;mso-position-horizontal-relative:page;mso-position-vertical-relative:page" coordorigin="14944,13196" coordsize="2248,405" path="m14944,13600r2248,l17192,13196r-2248,l14944,1360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94" type="#_x0000_t75" style="position:absolute;margin-left:492.45pt;margin-top:373.55pt;width:89.8pt;height:12.45pt;z-index:252654592;mso-position-horizontal-relative:page;mso-position-vertical-relative:page">
            <v:imagedata r:id="rId118" o:title="BC1C1BAEA2D641909C7C87153C947ACA"/>
            <w10:wrap anchorx="page" anchory="page"/>
          </v:shape>
        </w:pict>
      </w:r>
      <w:r>
        <w:pict>
          <v:shape id="_x0000_s1995" style="position:absolute;margin-left:498.1pt;margin-top:374.05pt;width:78.5pt;height:11.45pt;z-index:252655616;mso-position-horizontal-relative:page;mso-position-vertical-relative:page" coordorigin="17573,13196" coordsize="2769,405" path="m17573,13600r2769,l20342,13196r-2769,l17573,1360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1996" style="position:absolute;margin-left:254.95pt;margin-top:373.55pt;width:326.8pt;height:0;z-index:252656640;mso-position-horizontal-relative:page;mso-position-vertical-relative:page" coordorigin="8994,13179" coordsize="11530,0" path="m20524,13179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1997" style="position:absolute;margin-left:332.9pt;margin-top:374.05pt;width:.5pt;height:11.45pt;z-index:252657664;mso-position-horizontal-relative:page;mso-position-vertical-relative:page" coordorigin="11744,13196" coordsize="17,405" path="m11744,13600r17,l11761,13196r-17,l11744,136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98" style="position:absolute;margin-left:417.95pt;margin-top:374.05pt;width:.5pt;height:11.45pt;z-index:252658688;mso-position-horizontal-relative:page;mso-position-vertical-relative:page" coordorigin="14745,13196" coordsize="17,405" path="m14745,13600r17,l14762,13196r-17,l14745,136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999" type="#_x0000_t75" style="position:absolute;margin-left:332.85pt;margin-top:385.5pt;width:85.6pt;height:12.45pt;z-index:252659712;mso-position-horizontal-relative:page;mso-position-vertical-relative:page">
            <v:imagedata r:id="rId119" o:title="468CA4D79CC44D38930B51B00232B6CF"/>
            <w10:wrap anchorx="page" anchory="page"/>
          </v:shape>
        </w:pict>
      </w:r>
      <w:r>
        <w:pict>
          <v:shape id="_x0000_s2000" style="position:absolute;margin-left:338.5pt;margin-top:386pt;width:74.3pt;height:11.45pt;z-index:252660736;mso-position-horizontal-relative:page;mso-position-vertical-relative:page" coordorigin="11943,13617" coordsize="2621,405" path="m11943,14021r2620,l14563,13617r-2620,l11943,1402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01" style="position:absolute;margin-left:492.5pt;margin-top:374.05pt;width:.5pt;height:11.45pt;z-index:252661760;mso-position-horizontal-relative:page;mso-position-vertical-relative:page" coordorigin="17374,13196" coordsize="17,405" path="m17374,13600r17,l17391,13196r-17,l17374,136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02" type="#_x0000_t75" style="position:absolute;margin-left:417.95pt;margin-top:385.5pt;width:75.05pt;height:12.45pt;z-index:252662784;mso-position-horizontal-relative:page;mso-position-vertical-relative:page">
            <v:imagedata r:id="rId120" o:title="425E60105F244FDCA7F4B960C5A8C4D1"/>
            <w10:wrap anchorx="page" anchory="page"/>
          </v:shape>
        </w:pict>
      </w:r>
      <w:r>
        <w:pict>
          <v:shape id="_x0000_s2003" style="position:absolute;margin-left:581.75pt;margin-top:374.05pt;width:.5pt;height:11.45pt;z-index:252663808;mso-position-horizontal-relative:page;mso-position-vertical-relative:page" coordorigin="20524,13196" coordsize="17,405" path="m20524,13600r17,l20541,13196r-17,l20524,136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04" style="position:absolute;margin-left:423.6pt;margin-top:386pt;width:63.7pt;height:11.45pt;z-index:252664832;mso-position-horizontal-relative:page;mso-position-vertical-relative:page" coordorigin="14944,13617" coordsize="2248,405" path="m14944,14021r2248,l17192,13617r-2248,l14944,1402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05" type="#_x0000_t75" style="position:absolute;margin-left:492.45pt;margin-top:385.5pt;width:89.8pt;height:12.45pt;z-index:252665856;mso-position-horizontal-relative:page;mso-position-vertical-relative:page">
            <v:imagedata r:id="rId121" o:title="BD60C15957F748C5B9FC364A0AE30B6D"/>
            <w10:wrap anchorx="page" anchory="page"/>
          </v:shape>
        </w:pict>
      </w:r>
      <w:r>
        <w:pict>
          <v:shape id="_x0000_s2006" style="position:absolute;margin-left:498.1pt;margin-top:386pt;width:78.5pt;height:11.45pt;z-index:252666880;mso-position-horizontal-relative:page;mso-position-vertical-relative:page" coordorigin="17573,13617" coordsize="2769,405" path="m17573,14021r2769,l20342,13617r-2769,l17573,1402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07" style="position:absolute;margin-left:254.95pt;margin-top:385.5pt;width:326.8pt;height:0;z-index:252667904;mso-position-horizontal-relative:page;mso-position-vertical-relative:page" coordorigin="8994,13600" coordsize="11530,0" path="m20524,13600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2008" style="position:absolute;margin-left:332.9pt;margin-top:386pt;width:.5pt;height:11.45pt;z-index:252668928;mso-position-horizontal-relative:page;mso-position-vertical-relative:page" coordorigin="11744,13617" coordsize="17,405" path="m11744,14021r17,l11761,13617r-17,l11744,140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09" style="position:absolute;margin-left:417.95pt;margin-top:386pt;width:.5pt;height:11.45pt;z-index:252669952;mso-position-horizontal-relative:page;mso-position-vertical-relative:page" coordorigin="14745,13617" coordsize="17,405" path="m14745,14021r17,l14762,13617r-17,l14745,140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10" type="#_x0000_t75" style="position:absolute;margin-left:332.85pt;margin-top:397.4pt;width:85.6pt;height:12.45pt;z-index:252670976;mso-position-horizontal-relative:page;mso-position-vertical-relative:page">
            <v:imagedata r:id="rId122" o:title="43C9996391914B968C6A18B4A6A361E8"/>
            <w10:wrap anchorx="page" anchory="page"/>
          </v:shape>
        </w:pict>
      </w:r>
      <w:r>
        <w:pict>
          <v:shape id="_x0000_s2011" style="position:absolute;margin-left:338.5pt;margin-top:397.9pt;width:74.3pt;height:11.45pt;z-index:252672000;mso-position-horizontal-relative:page;mso-position-vertical-relative:page" coordorigin="11943,14038" coordsize="2621,405" path="m11943,14443r2620,l14563,14038r-2620,l11943,1444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12" style="position:absolute;margin-left:492.5pt;margin-top:386pt;width:.5pt;height:11.45pt;z-index:252673024;mso-position-horizontal-relative:page;mso-position-vertical-relative:page" coordorigin="17374,13617" coordsize="17,405" path="m17374,14021r17,l17391,13617r-17,l17374,140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13" type="#_x0000_t75" style="position:absolute;margin-left:417.95pt;margin-top:397.4pt;width:75.05pt;height:12.45pt;z-index:252674048;mso-position-horizontal-relative:page;mso-position-vertical-relative:page">
            <v:imagedata r:id="rId123" o:title="F462D8783AD64BE38EF3E6E677415771"/>
            <w10:wrap anchorx="page" anchory="page"/>
          </v:shape>
        </w:pict>
      </w:r>
      <w:r>
        <w:pict>
          <v:shape id="_x0000_s2014" style="position:absolute;margin-left:581.75pt;margin-top:386pt;width:.5pt;height:11.45pt;z-index:252675072;mso-position-horizontal-relative:page;mso-position-vertical-relative:page" coordorigin="20524,13617" coordsize="17,405" path="m20524,14021r17,l20541,13617r-17,l20524,140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15" style="position:absolute;margin-left:423.6pt;margin-top:397.9pt;width:63.7pt;height:11.45pt;z-index:252676096;mso-position-horizontal-relative:page;mso-position-vertical-relative:page" coordorigin="14944,14038" coordsize="2248,405" path="m14944,14443r2248,l17192,14038r-2248,l14944,1444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16" type="#_x0000_t75" style="position:absolute;margin-left:492.45pt;margin-top:397.4pt;width:89.8pt;height:12.45pt;z-index:252677120;mso-position-horizontal-relative:page;mso-position-vertical-relative:page">
            <v:imagedata r:id="rId105" o:title="15503CC9C03C436E8BFB1CCC1EA34C67"/>
            <w10:wrap anchorx="page" anchory="page"/>
          </v:shape>
        </w:pict>
      </w:r>
      <w:r>
        <w:pict>
          <v:shape id="_x0000_s2017" style="position:absolute;margin-left:498.1pt;margin-top:397.9pt;width:78.5pt;height:11.45pt;z-index:252678144;mso-position-horizontal-relative:page;mso-position-vertical-relative:page" coordorigin="17573,14038" coordsize="2769,405" path="m17573,14443r2769,l20342,14038r-2769,l17573,1444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18" style="position:absolute;margin-left:254.95pt;margin-top:397.45pt;width:326.8pt;height:0;z-index:252679168;mso-position-horizontal-relative:page;mso-position-vertical-relative:page" coordorigin="8994,14021" coordsize="11530,0" path="m20524,14021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2019" style="position:absolute;margin-left:332.9pt;margin-top:397.9pt;width:.5pt;height:11.45pt;z-index:252680192;mso-position-horizontal-relative:page;mso-position-vertical-relative:page" coordorigin="11744,14038" coordsize="17,405" path="m11744,14443r17,l11761,14038r-17,l11744,144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20" style="position:absolute;margin-left:417.95pt;margin-top:397.9pt;width:.5pt;height:11.45pt;z-index:252681216;mso-position-horizontal-relative:page;mso-position-vertical-relative:page" coordorigin="14745,14038" coordsize="17,405" path="m14745,14443r17,l14762,14038r-17,l14745,144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21" type="#_x0000_t75" style="position:absolute;margin-left:332.85pt;margin-top:409.35pt;width:85.6pt;height:12.45pt;z-index:252682240;mso-position-horizontal-relative:page;mso-position-vertical-relative:page">
            <v:imagedata r:id="rId124" o:title="ED286C88A9114D12974D15910458E80C"/>
            <w10:wrap anchorx="page" anchory="page"/>
          </v:shape>
        </w:pict>
      </w:r>
      <w:r>
        <w:pict>
          <v:shape id="_x0000_s2022" style="position:absolute;margin-left:338.5pt;margin-top:409.85pt;width:74.3pt;height:11.45pt;z-index:252683264;mso-position-horizontal-relative:page;mso-position-vertical-relative:page" coordorigin="11943,14459" coordsize="2621,405" path="m11943,14864r2620,l14563,14459r-2620,l11943,1486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23" style="position:absolute;margin-left:492.5pt;margin-top:397.9pt;width:.5pt;height:11.45pt;z-index:252684288;mso-position-horizontal-relative:page;mso-position-vertical-relative:page" coordorigin="17374,14038" coordsize="17,405" path="m17374,14443r17,l17391,14038r-17,l17374,144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24" type="#_x0000_t75" style="position:absolute;margin-left:417.95pt;margin-top:409.35pt;width:75.05pt;height:12.45pt;z-index:252685312;mso-position-horizontal-relative:page;mso-position-vertical-relative:page">
            <v:imagedata r:id="rId125" o:title="6B770D73DA48446A86657C5B9C51BC25"/>
            <w10:wrap anchorx="page" anchory="page"/>
          </v:shape>
        </w:pict>
      </w:r>
      <w:r>
        <w:pict>
          <v:shape id="_x0000_s2025" style="position:absolute;margin-left:581.75pt;margin-top:397.9pt;width:.5pt;height:11.45pt;z-index:252686336;mso-position-horizontal-relative:page;mso-position-vertical-relative:page" coordorigin="20524,14038" coordsize="17,405" path="m20524,14443r17,l20541,14038r-17,l20524,144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26" style="position:absolute;margin-left:423.6pt;margin-top:409.85pt;width:63.7pt;height:11.45pt;z-index:252687360;mso-position-horizontal-relative:page;mso-position-vertical-relative:page" coordorigin="14944,14459" coordsize="2248,405" path="m14944,14864r2248,l17192,14459r-2248,l14944,1486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27" type="#_x0000_t75" style="position:absolute;margin-left:492.45pt;margin-top:409.35pt;width:89.8pt;height:12.45pt;z-index:252688384;mso-position-horizontal-relative:page;mso-position-vertical-relative:page">
            <v:imagedata r:id="rId126" o:title="78FB9C017590452A968940C0716757A7"/>
            <w10:wrap anchorx="page" anchory="page"/>
          </v:shape>
        </w:pict>
      </w:r>
      <w:r>
        <w:pict>
          <v:shape id="_x0000_s2028" style="position:absolute;margin-left:498.1pt;margin-top:409.85pt;width:78.5pt;height:11.45pt;z-index:252689408;mso-position-horizontal-relative:page;mso-position-vertical-relative:page" coordorigin="17573,14459" coordsize="2769,405" path="m17573,14864r2769,l20342,14459r-2769,l17573,14864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29" style="position:absolute;margin-left:254.95pt;margin-top:409.4pt;width:326.8pt;height:0;z-index:252690432;mso-position-horizontal-relative:page;mso-position-vertical-relative:page" coordorigin="8994,14443" coordsize="11530,0" path="m20524,14443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2030" style="position:absolute;margin-left:332.9pt;margin-top:409.85pt;width:.5pt;height:11.45pt;z-index:252691456;mso-position-horizontal-relative:page;mso-position-vertical-relative:page" coordorigin="11744,14459" coordsize="17,405" path="m11744,14864r17,l11761,14459r-17,l11744,148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31" style="position:absolute;margin-left:417.95pt;margin-top:409.85pt;width:.5pt;height:11.45pt;z-index:252692480;mso-position-horizontal-relative:page;mso-position-vertical-relative:page" coordorigin="14745,14459" coordsize="17,405" path="m14745,14864r17,l14762,14459r-17,l14745,148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32" type="#_x0000_t75" style="position:absolute;margin-left:332.85pt;margin-top:421.3pt;width:85.6pt;height:12.45pt;z-index:252693504;mso-position-horizontal-relative:page;mso-position-vertical-relative:page">
            <v:imagedata r:id="rId127" o:title="5AA0F63DC19143B48229E5F9ABA4928C"/>
            <w10:wrap anchorx="page" anchory="page"/>
          </v:shape>
        </w:pict>
      </w:r>
      <w:r>
        <w:pict>
          <v:shape id="_x0000_s2033" style="position:absolute;margin-left:338.5pt;margin-top:421.8pt;width:74.3pt;height:11.45pt;z-index:252694528;mso-position-horizontal-relative:page;mso-position-vertical-relative:page" coordorigin="11943,14881" coordsize="2621,405" path="m11943,15285r2620,l14563,14881r-2620,l11943,15285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34" style="position:absolute;margin-left:492.5pt;margin-top:409.85pt;width:.5pt;height:11.45pt;z-index:252695552;mso-position-horizontal-relative:page;mso-position-vertical-relative:page" coordorigin="17374,14459" coordsize="17,405" path="m17374,14864r17,l17391,14459r-17,l17374,148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35" type="#_x0000_t75" style="position:absolute;margin-left:417.95pt;margin-top:421.3pt;width:75.05pt;height:12.45pt;z-index:252696576;mso-position-horizontal-relative:page;mso-position-vertical-relative:page">
            <v:imagedata r:id="rId128" o:title="8F0C14F1F09B4F7EBD825552E30E4F8A"/>
            <w10:wrap anchorx="page" anchory="page"/>
          </v:shape>
        </w:pict>
      </w:r>
      <w:r>
        <w:pict>
          <v:shape id="_x0000_s2036" style="position:absolute;margin-left:581.75pt;margin-top:409.85pt;width:.5pt;height:11.45pt;z-index:252697600;mso-position-horizontal-relative:page;mso-position-vertical-relative:page" coordorigin="20524,14459" coordsize="17,405" path="m20524,14864r17,l20541,14459r-17,l20524,148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37" style="position:absolute;margin-left:423.6pt;margin-top:421.8pt;width:63.7pt;height:11.45pt;z-index:252698624;mso-position-horizontal-relative:page;mso-position-vertical-relative:page" coordorigin="14944,14881" coordsize="2248,405" path="m14944,15285r2248,l17192,14881r-2248,l14944,15285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38" type="#_x0000_t75" style="position:absolute;margin-left:492.45pt;margin-top:421.3pt;width:89.8pt;height:12.45pt;z-index:252699648;mso-position-horizontal-relative:page;mso-position-vertical-relative:page">
            <v:imagedata r:id="rId108" o:title="61219DA338F9449584570C3707B0373B"/>
            <w10:wrap anchorx="page" anchory="page"/>
          </v:shape>
        </w:pict>
      </w:r>
      <w:r>
        <w:pict>
          <v:shape id="_x0000_s2039" style="position:absolute;margin-left:498.1pt;margin-top:421.8pt;width:78.5pt;height:11.45pt;z-index:252700672;mso-position-horizontal-relative:page;mso-position-vertical-relative:page" coordorigin="17573,14881" coordsize="2769,405" path="m17573,15285r2769,l20342,14881r-2769,l17573,15285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40" style="position:absolute;margin-left:254.95pt;margin-top:421.3pt;width:326.8pt;height:0;z-index:252701696;mso-position-horizontal-relative:page;mso-position-vertical-relative:page" coordorigin="8994,14864" coordsize="11530,0" path="m20524,14864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2041" style="position:absolute;margin-left:332.9pt;margin-top:421.8pt;width:.5pt;height:11.45pt;z-index:252702720;mso-position-horizontal-relative:page;mso-position-vertical-relative:page" coordorigin="11744,14881" coordsize="17,405" path="m11744,15285r17,l11761,14881r-17,l11744,152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42" style="position:absolute;margin-left:417.95pt;margin-top:421.8pt;width:.5pt;height:11.45pt;z-index:252703744;mso-position-horizontal-relative:page;mso-position-vertical-relative:page" coordorigin="14745,14881" coordsize="17,405" path="m14745,15285r17,l14762,14881r-17,l14745,152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43" type="#_x0000_t75" style="position:absolute;margin-left:332.85pt;margin-top:433.25pt;width:85.6pt;height:12.45pt;z-index:252704768;mso-position-horizontal-relative:page;mso-position-vertical-relative:page">
            <v:imagedata r:id="rId129" o:title="FC472FEBC1BC402A9A49F7C24D865D5A"/>
            <w10:wrap anchorx="page" anchory="page"/>
          </v:shape>
        </w:pict>
      </w:r>
      <w:r>
        <w:pict>
          <v:shape id="_x0000_s2044" style="position:absolute;margin-left:338.5pt;margin-top:433.75pt;width:74.3pt;height:11.45pt;z-index:252705792;mso-position-horizontal-relative:page;mso-position-vertical-relative:page" coordorigin="11943,15302" coordsize="2621,405" path="m11943,15706r2620,l14563,15302r-2620,l11943,1570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45" style="position:absolute;margin-left:492.5pt;margin-top:421.8pt;width:.5pt;height:11.45pt;z-index:252706816;mso-position-horizontal-relative:page;mso-position-vertical-relative:page" coordorigin="17374,14881" coordsize="17,405" path="m17374,15285r17,l17391,14881r-17,l17374,152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46" type="#_x0000_t75" style="position:absolute;margin-left:417.95pt;margin-top:433.25pt;width:75.05pt;height:12.45pt;z-index:252707840;mso-position-horizontal-relative:page;mso-position-vertical-relative:page">
            <v:imagedata r:id="rId130" o:title="AFC520B7FC6146BBBF6FD1B3151B55EA"/>
            <w10:wrap anchorx="page" anchory="page"/>
          </v:shape>
        </w:pict>
      </w:r>
      <w:r>
        <w:pict>
          <v:shape id="_x0000_s2047" style="position:absolute;margin-left:581.75pt;margin-top:421.8pt;width:.5pt;height:11.45pt;z-index:252708864;mso-position-horizontal-relative:page;mso-position-vertical-relative:page" coordorigin="20524,14881" coordsize="17,405" path="m20524,15285r17,l20541,14881r-17,l20524,152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48" style="position:absolute;margin-left:423.6pt;margin-top:433.75pt;width:63.7pt;height:11.45pt;z-index:252709888;mso-position-horizontal-relative:page;mso-position-vertical-relative:page" coordorigin="14944,15302" coordsize="2248,405" path="m14944,15706r2248,l17192,15302r-2248,l14944,1570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49" type="#_x0000_t75" style="position:absolute;margin-left:492.45pt;margin-top:433.25pt;width:89.8pt;height:12.45pt;z-index:252710912;mso-position-horizontal-relative:page;mso-position-vertical-relative:page">
            <v:imagedata r:id="rId111" o:title="8953A52463DD48A3A508E01789CA5A9E"/>
            <w10:wrap anchorx="page" anchory="page"/>
          </v:shape>
        </w:pict>
      </w:r>
      <w:r>
        <w:pict>
          <v:shape id="_x0000_s2050" style="position:absolute;margin-left:498.1pt;margin-top:433.75pt;width:78.5pt;height:11.45pt;z-index:252711936;mso-position-horizontal-relative:page;mso-position-vertical-relative:page" coordorigin="17573,15302" coordsize="2769,405" path="m17573,15706r2769,l20342,15302r-2769,l17573,15706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51" style="position:absolute;margin-left:254.95pt;margin-top:433.25pt;width:326.8pt;height:0;z-index:252712960;mso-position-horizontal-relative:page;mso-position-vertical-relative:page" coordorigin="8994,15285" coordsize="11530,0" path="m20524,15285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2052" style="position:absolute;margin-left:332.9pt;margin-top:433.75pt;width:.5pt;height:11.45pt;z-index:252713984;mso-position-horizontal-relative:page;mso-position-vertical-relative:page" coordorigin="11744,15302" coordsize="17,405" path="m11744,15706r17,l11761,15302r-17,l11744,157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53" style="position:absolute;margin-left:417.95pt;margin-top:433.75pt;width:.5pt;height:11.45pt;z-index:252715008;mso-position-horizontal-relative:page;mso-position-vertical-relative:page" coordorigin="14745,15302" coordsize="17,405" path="m14745,15706r17,l14762,15302r-17,l14745,157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54" type="#_x0000_t75" style="position:absolute;margin-left:332.85pt;margin-top:445.2pt;width:85.6pt;height:12.45pt;z-index:252716032;mso-position-horizontal-relative:page;mso-position-vertical-relative:page">
            <v:imagedata r:id="rId131" o:title="1D633E93C8F148A49FA947B807CC91C1"/>
            <w10:wrap anchorx="page" anchory="page"/>
          </v:shape>
        </w:pict>
      </w:r>
      <w:r>
        <w:pict>
          <v:shape id="_x0000_s2055" style="position:absolute;margin-left:338.5pt;margin-top:445.7pt;width:74.3pt;height:11.45pt;z-index:252717056;mso-position-horizontal-relative:page;mso-position-vertical-relative:page" coordorigin="11943,15723" coordsize="2621,405" path="m11943,16127r2620,l14563,15723r-2620,l11943,16127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56" style="position:absolute;margin-left:492.5pt;margin-top:433.75pt;width:.5pt;height:11.45pt;z-index:252718080;mso-position-horizontal-relative:page;mso-position-vertical-relative:page" coordorigin="17374,15302" coordsize="17,405" path="m17374,15706r17,l17391,15302r-17,l17374,157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57" type="#_x0000_t75" style="position:absolute;margin-left:417.95pt;margin-top:445.2pt;width:75.05pt;height:12.45pt;z-index:252719104;mso-position-horizontal-relative:page;mso-position-vertical-relative:page">
            <v:imagedata r:id="rId132" o:title="288E0F23962A41FAB1CFB058B7B82CAB"/>
            <w10:wrap anchorx="page" anchory="page"/>
          </v:shape>
        </w:pict>
      </w:r>
      <w:r>
        <w:pict>
          <v:shape id="_x0000_s2058" style="position:absolute;margin-left:581.75pt;margin-top:433.75pt;width:.5pt;height:11.45pt;z-index:252720128;mso-position-horizontal-relative:page;mso-position-vertical-relative:page" coordorigin="20524,15302" coordsize="17,405" path="m20524,15706r17,l20541,15302r-17,l20524,157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59" style="position:absolute;margin-left:423.6pt;margin-top:445.7pt;width:63.7pt;height:11.45pt;z-index:252721152;mso-position-horizontal-relative:page;mso-position-vertical-relative:page" coordorigin="14944,15723" coordsize="2248,405" path="m14944,16127r2248,l17192,15723r-2248,l14944,16127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60" type="#_x0000_t75" style="position:absolute;margin-left:492.45pt;margin-top:445.2pt;width:89.8pt;height:12.45pt;z-index:252722176;mso-position-horizontal-relative:page;mso-position-vertical-relative:page">
            <v:imagedata r:id="rId84" o:title="A45605E7CB364168945D82128A1450D3"/>
            <w10:wrap anchorx="page" anchory="page"/>
          </v:shape>
        </w:pict>
      </w:r>
      <w:r>
        <w:pict>
          <v:shape id="_x0000_s2061" style="position:absolute;margin-left:498.1pt;margin-top:445.7pt;width:78.5pt;height:11.45pt;z-index:252723200;mso-position-horizontal-relative:page;mso-position-vertical-relative:page" coordorigin="17573,15723" coordsize="2769,405" path="m17573,16127r2769,l20342,15723r-2769,l17573,16127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62" style="position:absolute;margin-left:254.95pt;margin-top:445.2pt;width:326.8pt;height:0;z-index:252724224;mso-position-horizontal-relative:page;mso-position-vertical-relative:page" coordorigin="8994,15706" coordsize="11530,0" path="m20524,15706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2063" style="position:absolute;margin-left:332.9pt;margin-top:445.7pt;width:.5pt;height:11.45pt;z-index:252725248;mso-position-horizontal-relative:page;mso-position-vertical-relative:page" coordorigin="11744,15723" coordsize="17,405" path="m11744,16127r17,l11761,15723r-17,l11744,16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64" style="position:absolute;margin-left:417.95pt;margin-top:445.7pt;width:.5pt;height:11.45pt;z-index:252726272;mso-position-horizontal-relative:page;mso-position-vertical-relative:page" coordorigin="14745,15723" coordsize="17,405" path="m14745,16127r17,l14762,15723r-17,l14745,16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65" type="#_x0000_t75" style="position:absolute;margin-left:332.85pt;margin-top:457.1pt;width:85.6pt;height:12.45pt;z-index:252727296;mso-position-horizontal-relative:page;mso-position-vertical-relative:page">
            <v:imagedata r:id="rId133" o:title="B6627E7F8C8148ADAA7816122A0EFF22"/>
            <w10:wrap anchorx="page" anchory="page"/>
          </v:shape>
        </w:pict>
      </w:r>
      <w:r>
        <w:pict>
          <v:shape id="_x0000_s2066" style="position:absolute;margin-left:492.5pt;margin-top:445.7pt;width:.5pt;height:11.45pt;z-index:252728320;mso-position-horizontal-relative:page;mso-position-vertical-relative:page" coordorigin="17374,15723" coordsize="17,405" path="m17374,16127r17,l17391,15723r-17,l17374,16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67" style="position:absolute;margin-left:581.75pt;margin-top:445.7pt;width:.5pt;height:11.45pt;z-index:252729344;mso-position-horizontal-relative:page;mso-position-vertical-relative:page" coordorigin="20524,15723" coordsize="17,405" path="m20524,16127r17,l20541,15723r-17,l20524,16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68" style="position:absolute;margin-left:338.5pt;margin-top:457.6pt;width:74.3pt;height:11.45pt;z-index:252730368;mso-position-horizontal-relative:page;mso-position-vertical-relative:page" coordorigin="11943,16144" coordsize="2621,405" path="m11943,16549r2620,l14563,16144r-2620,l11943,16549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69" type="#_x0000_t75" style="position:absolute;margin-left:417.95pt;margin-top:457.1pt;width:75.05pt;height:12.45pt;z-index:252731392;mso-position-horizontal-relative:page;mso-position-vertical-relative:page">
            <v:imagedata r:id="rId134" o:title="C1046009D1DC49089D422AADB877CC89"/>
            <w10:wrap anchorx="page" anchory="page"/>
          </v:shape>
        </w:pict>
      </w:r>
      <w:r>
        <w:pict>
          <v:shape id="_x0000_s2070" style="position:absolute;margin-left:423.6pt;margin-top:457.6pt;width:63.7pt;height:11.45pt;z-index:252732416;mso-position-horizontal-relative:page;mso-position-vertical-relative:page" coordorigin="14944,16144" coordsize="2248,405" path="m14944,16549r2248,l17192,16144r-2248,l14944,16549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71" type="#_x0000_t75" style="position:absolute;margin-left:492.45pt;margin-top:457.1pt;width:89.8pt;height:12.45pt;z-index:252733440;mso-position-horizontal-relative:page;mso-position-vertical-relative:page">
            <v:imagedata r:id="rId87" o:title="69D9A94417A94B88BE7EF495EC522ED4"/>
            <w10:wrap anchorx="page" anchory="page"/>
          </v:shape>
        </w:pict>
      </w:r>
      <w:r>
        <w:pict>
          <v:shape id="_x0000_s2072" style="position:absolute;margin-left:498.1pt;margin-top:457.6pt;width:78.5pt;height:11.45pt;z-index:252734464;mso-position-horizontal-relative:page;mso-position-vertical-relative:page" coordorigin="17573,16144" coordsize="2769,405" path="m17573,16549r2769,l20342,16144r-2769,l17573,16549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73" style="position:absolute;margin-left:254.95pt;margin-top:457.15pt;width:326.8pt;height:0;z-index:252735488;mso-position-horizontal-relative:page;mso-position-vertical-relative:page" coordorigin="8994,16127" coordsize="11530,0" path="m20524,16127r-11530,e" filled="f" fillcolor="black" strokeweight="1pt">
            <v:stroke miterlimit="10" joinstyle="miter"/>
            <w10:wrap anchorx="page" anchory="page"/>
          </v:shape>
        </w:pict>
      </w:r>
      <w:r>
        <w:pict>
          <v:shape id="_x0000_s2074" style="position:absolute;margin-left:254.95pt;margin-top:457.6pt;width:.5pt;height:11.45pt;z-index:252736512;mso-position-horizontal-relative:page;mso-position-vertical-relative:page" coordorigin="8994,16144" coordsize="17,405" path="m8994,16549r17,l9011,16144r-17,l8994,165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75" style="position:absolute;margin-left:332.9pt;margin-top:457.6pt;width:.5pt;height:11.45pt;z-index:252737536;mso-position-horizontal-relative:page;mso-position-vertical-relative:page" coordorigin="11744,16144" coordsize="17,405" path="m11744,16549r17,l11761,16144r-17,l11744,165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76" type="#_x0000_t75" style="position:absolute;margin-left:254.9pt;margin-top:469.05pt;width:78.45pt;height:12.45pt;z-index:252738560;mso-position-horizontal-relative:page;mso-position-vertical-relative:page">
            <v:imagedata r:id="rId135" o:title="E1BAE6FF308C4DBF9EBBA9FE8EE99D79"/>
            <w10:wrap anchorx="page" anchory="page"/>
          </v:shape>
        </w:pict>
      </w:r>
      <w:r>
        <w:pict>
          <v:shape id="_x0000_s2077" style="position:absolute;margin-left:260.6pt;margin-top:469.55pt;width:67.15pt;height:11.45pt;z-index:252739584;mso-position-horizontal-relative:page;mso-position-vertical-relative:page" coordorigin="9193,16566" coordsize="2369,405" path="m9193,16970r2369,l11562,16566r-2369,l9193,1697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78" style="position:absolute;margin-left:417.95pt;margin-top:457.6pt;width:.5pt;height:11.45pt;z-index:252740608;mso-position-horizontal-relative:page;mso-position-vertical-relative:page" coordorigin="14745,16144" coordsize="17,405" path="m14745,16549r17,l14762,16144r-17,l14745,165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79" type="#_x0000_t75" style="position:absolute;margin-left:332.85pt;margin-top:469.05pt;width:85.6pt;height:12.45pt;z-index:252741632;mso-position-horizontal-relative:page;mso-position-vertical-relative:page">
            <v:imagedata r:id="rId136" o:title="07123553F0774800B5257CFED69146B9"/>
            <w10:wrap anchorx="page" anchory="page"/>
          </v:shape>
        </w:pict>
      </w:r>
      <w:r>
        <w:pict>
          <v:shape id="_x0000_s2080" style="position:absolute;margin-left:492.5pt;margin-top:457.6pt;width:.5pt;height:11.45pt;z-index:252742656;mso-position-horizontal-relative:page;mso-position-vertical-relative:page" coordorigin="17374,16144" coordsize="17,405" path="m17374,16549r17,l17391,16144r-17,l17374,165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81" style="position:absolute;margin-left:581.75pt;margin-top:457.6pt;width:.5pt;height:11.45pt;z-index:252743680;mso-position-horizontal-relative:page;mso-position-vertical-relative:page" coordorigin="20524,16144" coordsize="17,405" path="m20524,16549r17,l20541,16144r-17,l20524,165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82" style="position:absolute;margin-left:338.5pt;margin-top:469.55pt;width:74.3pt;height:11.45pt;z-index:252744704;mso-position-horizontal-relative:page;mso-position-vertical-relative:page" coordorigin="11943,16566" coordsize="2621,405" path="m11943,16970r2620,l14563,16566r-2620,l11943,1697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83" type="#_x0000_t75" style="position:absolute;margin-left:417.95pt;margin-top:469.05pt;width:75.05pt;height:12.45pt;z-index:252745728;mso-position-horizontal-relative:page;mso-position-vertical-relative:page">
            <v:imagedata r:id="rId112" o:title="13B4AF2592744F89AC56412D714F8B18"/>
            <w10:wrap anchorx="page" anchory="page"/>
          </v:shape>
        </w:pict>
      </w:r>
      <w:r>
        <w:pict>
          <v:shape id="_x0000_s2084" style="position:absolute;margin-left:423.6pt;margin-top:469.55pt;width:63.7pt;height:11.45pt;z-index:252746752;mso-position-horizontal-relative:page;mso-position-vertical-relative:page" coordorigin="14944,16566" coordsize="2248,405" path="m14944,16970r2248,l17192,16566r-2248,l14944,1697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85" type="#_x0000_t75" style="position:absolute;margin-left:492.45pt;margin-top:469.05pt;width:89.8pt;height:12.45pt;z-index:252747776;mso-position-horizontal-relative:page;mso-position-vertical-relative:page">
            <v:imagedata r:id="rId90" o:title="3782DD4039EE474EAF5C2766A6D6F3E7"/>
            <w10:wrap anchorx="page" anchory="page"/>
          </v:shape>
        </w:pict>
      </w:r>
      <w:r>
        <w:pict>
          <v:shape id="_x0000_s2086" style="position:absolute;margin-left:498.1pt;margin-top:469.55pt;width:78.5pt;height:11.45pt;z-index:252748800;mso-position-horizontal-relative:page;mso-position-vertical-relative:page" coordorigin="17573,16566" coordsize="2769,405" path="m17573,16970r2769,l20342,16566r-2769,l17573,16970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87" style="position:absolute;margin-left:36.9pt;margin-top:469.1pt;width:544.85pt;height:0;z-index:252749824;mso-position-horizontal-relative:page;mso-position-vertical-relative:page" coordorigin="1302,16549" coordsize="19222,0" path="m20524,16549r-19222,e" filled="f" fillcolor="black" strokeweight="1pt">
            <v:stroke miterlimit="10" joinstyle="miter"/>
            <w10:wrap anchorx="page" anchory="page"/>
          </v:shape>
        </w:pict>
      </w:r>
      <w:r>
        <w:pict>
          <v:shape id="_x0000_s2088" style="position:absolute;margin-left:254.95pt;margin-top:469.55pt;width:.5pt;height:11.45pt;z-index:252750848;mso-position-horizontal-relative:page;mso-position-vertical-relative:page" coordorigin="8994,16566" coordsize="17,405" path="m8994,16970r17,l9011,16566r-17,l8994,169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89" style="position:absolute;margin-left:332.9pt;margin-top:469.55pt;width:.5pt;height:11.45pt;z-index:252751872;mso-position-horizontal-relative:page;mso-position-vertical-relative:page" coordorigin="11744,16566" coordsize="17,405" path="m11744,16970r17,l11761,16566r-17,l11744,169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90" type="#_x0000_t75" style="position:absolute;margin-left:254.9pt;margin-top:481pt;width:78.45pt;height:12.45pt;z-index:252752896;mso-position-horizontal-relative:page;mso-position-vertical-relative:page">
            <v:imagedata r:id="rId137" o:title="8496F55F3B2D48A7B70A38B3FC576407"/>
            <w10:wrap anchorx="page" anchory="page"/>
          </v:shape>
        </w:pict>
      </w:r>
      <w:r>
        <w:pict>
          <v:shape id="_x0000_s2091" style="position:absolute;margin-left:260.6pt;margin-top:481.5pt;width:67.15pt;height:11.45pt;z-index:252753920;mso-position-horizontal-relative:page;mso-position-vertical-relative:page" coordorigin="9193,16987" coordsize="2369,405" path="m9193,17391r2369,l11562,16987r-2369,l9193,1739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92" style="position:absolute;margin-left:417.95pt;margin-top:469.55pt;width:.5pt;height:11.45pt;z-index:252754944;mso-position-horizontal-relative:page;mso-position-vertical-relative:page" coordorigin="14745,16566" coordsize="17,405" path="m14745,16970r17,l14762,16566r-17,l14745,169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93" type="#_x0000_t75" style="position:absolute;margin-left:332.85pt;margin-top:481pt;width:85.6pt;height:12.45pt;z-index:252755968;mso-position-horizontal-relative:page;mso-position-vertical-relative:page">
            <v:imagedata r:id="rId138" o:title="3C3EFEA73D9749D2AC0FBBD00D299A2C"/>
            <w10:wrap anchorx="page" anchory="page"/>
          </v:shape>
        </w:pict>
      </w:r>
      <w:r>
        <w:pict>
          <v:shape id="_x0000_s2094" style="position:absolute;margin-left:492.5pt;margin-top:469.55pt;width:.5pt;height:11.45pt;z-index:252756992;mso-position-horizontal-relative:page;mso-position-vertical-relative:page" coordorigin="17374,16566" coordsize="17,405" path="m17374,16970r17,l17391,16566r-17,l17374,169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95" style="position:absolute;margin-left:581.75pt;margin-top:469.55pt;width:.5pt;height:11.45pt;z-index:252758016;mso-position-horizontal-relative:page;mso-position-vertical-relative:page" coordorigin="20524,16566" coordsize="17,405" path="m20524,16970r17,l20541,16566r-17,l20524,169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096" style="position:absolute;margin-left:338.5pt;margin-top:481.5pt;width:74.3pt;height:11.45pt;z-index:252759040;mso-position-horizontal-relative:page;mso-position-vertical-relative:page" coordorigin="11943,16987" coordsize="2621,405" path="m11943,17391r2620,l14563,16987r-2620,l11943,1739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97" type="#_x0000_t75" style="position:absolute;margin-left:417.95pt;margin-top:481pt;width:75.05pt;height:12.45pt;z-index:252760064;mso-position-horizontal-relative:page;mso-position-vertical-relative:page">
            <v:imagedata r:id="rId113" o:title="88F5ABA2259B4BC0A71A7710A001BDF1"/>
            <w10:wrap anchorx="page" anchory="page"/>
          </v:shape>
        </w:pict>
      </w:r>
      <w:r>
        <w:pict>
          <v:shape id="_x0000_s2098" style="position:absolute;margin-left:423.6pt;margin-top:481.5pt;width:63.7pt;height:11.45pt;z-index:252761088;mso-position-horizontal-relative:page;mso-position-vertical-relative:page" coordorigin="14944,16987" coordsize="2248,405" path="m14944,17391r2248,l17192,16987r-2248,l14944,1739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099" type="#_x0000_t75" style="position:absolute;margin-left:492.45pt;margin-top:481pt;width:89.8pt;height:12.45pt;z-index:252762112;mso-position-horizontal-relative:page;mso-position-vertical-relative:page">
            <v:imagedata r:id="rId93" o:title="2B4DC7F94B28456A887F73D0BD62A148"/>
            <w10:wrap anchorx="page" anchory="page"/>
          </v:shape>
        </w:pict>
      </w:r>
      <w:r>
        <w:pict>
          <v:shape id="_x0000_s2100" style="position:absolute;margin-left:498.1pt;margin-top:481.5pt;width:78.5pt;height:11.45pt;z-index:252763136;mso-position-horizontal-relative:page;mso-position-vertical-relative:page" coordorigin="17573,16987" coordsize="2769,405" path="m17573,17391r2769,l20342,16987r-2769,l17573,17391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101" style="position:absolute;margin-left:36.9pt;margin-top:481pt;width:544.85pt;height:0;z-index:252764160;mso-position-horizontal-relative:page;mso-position-vertical-relative:page" coordorigin="1302,16970" coordsize="19222,0" path="m20524,16970r-19222,e" filled="f" fillcolor="black" strokeweight="1pt">
            <v:stroke miterlimit="10" joinstyle="miter"/>
            <w10:wrap anchorx="page" anchory="page"/>
          </v:shape>
        </w:pict>
      </w:r>
      <w:r>
        <w:pict>
          <v:shape id="_x0000_s2102" style="position:absolute;margin-left:254.95pt;margin-top:481.5pt;width:.5pt;height:11.45pt;z-index:252765184;mso-position-horizontal-relative:page;mso-position-vertical-relative:page" coordorigin="8994,16987" coordsize="17,405" path="m8994,17391r17,l9011,16987r-17,l8994,173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2103" style="position:absolute;margin-left:332.9pt;margin-top:481.5pt;width:.5pt;height:11.45pt;z-index:252766208;mso-position-horizontal-relative:page;mso-position-vertical-relative:page" coordorigin="11744,16987" coordsize="17,405" path="m11744,17391r17,l11761,16987r-17,l11744,173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2104" type="#_x0000_t75" style="position:absolute;margin-left:254.9pt;margin-top:492.95pt;width:78.45pt;height:12.45pt;z-index:252767232;mso-position-horizontal-relative:page;mso-position-vertical-relative:page">
            <v:imagedata r:id="rId139" o:title="7126A8025DA74F52A1927B2E551597BF"/>
            <w10:wrap anchorx="page" anchory="page"/>
          </v:shape>
        </w:pict>
      </w:r>
      <w:r>
        <w:pict>
          <v:shape id="_x0000_s2105" style="position:absolute;margin-left:260.6pt;margin-top:493.45pt;width:67.15pt;height:11.45pt;z-index:252768256;mso-position-horizontal-relative:page;mso-position-vertical-relative:page" coordorigin="9193,17408" coordsize="2369,405" path="m9193,17812r2369,l11562,17408r-2369,l9193,1781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106" type="#_x0000_t202" style="position:absolute;margin-left:338.5pt;margin-top:386.2pt;width:63.25pt;height:12.1pt;z-index:252769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D12D8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Endorsement</w:t>
                  </w:r>
                  <w:r w:rsidRPr="00D12D82">
                    <w:rPr>
                      <w:rFonts w:ascii="Arial" w:eastAsia="Arial" w:hAnsi="Arial" w:cs="Arial"/>
                      <w:color w:val="000000"/>
                      <w:spacing w:val="1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7" type="#_x0000_t202" style="position:absolute;margin-left:338.5pt;margin-top:398.15pt;width:63.25pt;height:12.1pt;z-index:252770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D12D8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Endorsement</w:t>
                  </w:r>
                  <w:r w:rsidRPr="00D12D82">
                    <w:rPr>
                      <w:rFonts w:ascii="Arial" w:eastAsia="Arial" w:hAnsi="Arial" w:cs="Arial"/>
                      <w:color w:val="000000"/>
                      <w:spacing w:val="1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8" type="#_x0000_t202" style="position:absolute;margin-left:260.6pt;margin-top:469.8pt;width:63.25pt;height:12.1pt;z-index:252771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D12D8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Endorsement</w:t>
                  </w:r>
                  <w:r w:rsidRPr="00D12D82">
                    <w:rPr>
                      <w:rFonts w:ascii="Arial" w:eastAsia="Arial" w:hAnsi="Arial" w:cs="Arial"/>
                      <w:color w:val="000000"/>
                      <w:spacing w:val="1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9" type="#_x0000_t202" style="position:absolute;margin-left:260.6pt;margin-top:493.65pt;width:63.25pt;height:12.1pt;z-index:252772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D12D8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Endorsement</w:t>
                  </w:r>
                  <w:r w:rsidRPr="00D12D82">
                    <w:rPr>
                      <w:rFonts w:ascii="Arial" w:eastAsia="Arial" w:hAnsi="Arial" w:cs="Arial"/>
                      <w:color w:val="000000"/>
                      <w:spacing w:val="1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0" style="position:absolute;margin-left:41.05pt;margin-top:91.6pt;width:529.9pt;height:.5pt;z-index:252773376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111" type="#_x0000_t202" style="position:absolute;margin-left:338.5pt;margin-top:147.4pt;width:4.2pt;height:12.1pt;z-index:252774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2" type="#_x0000_t202" style="position:absolute;margin-left:423.6pt;margin-top:147.4pt;width:4.2pt;height:12.1pt;z-index:252775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3" type="#_x0000_t202" style="position:absolute;margin-left:260.5pt;margin-top:159.35pt;width:4.2pt;height:12.1pt;z-index:252776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4" type="#_x0000_t202" style="position:absolute;margin-left:338.5pt;margin-top:159.35pt;width:4.2pt;height:12.1pt;z-index:252777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5" type="#_x0000_t202" style="position:absolute;margin-left:423.6pt;margin-top:159.35pt;width:4.2pt;height:12.1pt;z-index:252778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6" type="#_x0000_t202" style="position:absolute;margin-left:260.55pt;margin-top:171.3pt;width:4.2pt;height:12.1pt;z-index:252779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7" type="#_x0000_t202" style="position:absolute;margin-left:338.5pt;margin-top:171.3pt;width:4.2pt;height:12.1pt;z-index:252780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8" type="#_x0000_t202" style="position:absolute;margin-left:423.6pt;margin-top:171.3pt;width:4.2pt;height:12.1pt;z-index:252781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9" type="#_x0000_t202" style="position:absolute;margin-left:260.55pt;margin-top:183.2pt;width:4.2pt;height:12.1pt;z-index:252782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0" type="#_x0000_t202" style="position:absolute;margin-left:338.5pt;margin-top:183.2pt;width:4.2pt;height:12.1pt;z-index:252783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1" type="#_x0000_t202" style="position:absolute;margin-left:423.6pt;margin-top:183.2pt;width:4.2pt;height:12.1pt;z-index:252784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2" type="#_x0000_t202" style="position:absolute;margin-left:338.5pt;margin-top:195.15pt;width:4.2pt;height:12.1pt;z-index:252785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3" type="#_x0000_t202" style="position:absolute;margin-left:423.6pt;margin-top:195.15pt;width:4.2pt;height:12.1pt;z-index:252786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4" type="#_x0000_t202" style="position:absolute;margin-left:498.1pt;margin-top:195.15pt;width:10.85pt;height:12.1pt;z-index:252787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5" type="#_x0000_t202" style="position:absolute;margin-left:338.5pt;margin-top:207.1pt;width:4.2pt;height:12.1pt;z-index:252788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6" type="#_x0000_t202" style="position:absolute;margin-left:423.6pt;margin-top:207.1pt;width:4.2pt;height:12.1pt;z-index:252789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7" type="#_x0000_t202" style="position:absolute;margin-left:498.1pt;margin-top:207.1pt;width:10.85pt;height:12.1pt;z-index:252790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8" type="#_x0000_t202" style="position:absolute;margin-left:260.6pt;margin-top:219.05pt;width:4.2pt;height:12.1pt;z-index:252791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9" type="#_x0000_t202" style="position:absolute;margin-left:338.5pt;margin-top:219.05pt;width:4.2pt;height:12.1pt;z-index:252792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0" type="#_x0000_t202" style="position:absolute;margin-left:423.6pt;margin-top:219.05pt;width:4.2pt;height:12.1pt;z-index:252793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1" type="#_x0000_t202" style="position:absolute;margin-left:498.1pt;margin-top:219.05pt;width:10.85pt;height:12.1pt;z-index:252794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2" type="#_x0000_t202" style="position:absolute;margin-left:260.55pt;margin-top:231pt;width:4.2pt;height:12.1pt;z-index:252795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3" type="#_x0000_t202" style="position:absolute;margin-left:338.5pt;margin-top:231pt;width:4.2pt;height:12.1pt;z-index:252796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4" type="#_x0000_t202" style="position:absolute;margin-left:423.6pt;margin-top:231pt;width:4.2pt;height:12.1pt;z-index:252797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5" type="#_x0000_t202" style="position:absolute;margin-left:498.1pt;margin-top:231pt;width:10.85pt;height:12.1pt;z-index:252798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6" type="#_x0000_t202" style="position:absolute;margin-left:260.55pt;margin-top:242.9pt;width:4.2pt;height:12.1pt;z-index:252800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7" type="#_x0000_t202" style="position:absolute;margin-left:338.5pt;margin-top:242.9pt;width:4.2pt;height:12.1pt;z-index:252801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8" type="#_x0000_t202" style="position:absolute;margin-left:423.6pt;margin-top:242.9pt;width:4.2pt;height:12.1pt;z-index:252802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9" type="#_x0000_t202" style="position:absolute;margin-left:498.1pt;margin-top:242.9pt;width:10.85pt;height:12.1pt;z-index:252803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0" type="#_x0000_t202" style="position:absolute;margin-left:338.5pt;margin-top:254.85pt;width:4.2pt;height:12.1pt;z-index:252804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1" type="#_x0000_t202" style="position:absolute;margin-left:423.6pt;margin-top:254.85pt;width:4.2pt;height:12.1pt;z-index:252805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2" type="#_x0000_t202" style="position:absolute;margin-left:498.1pt;margin-top:254.85pt;width:10.85pt;height:12.1pt;z-index:252806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3" type="#_x0000_t202" style="position:absolute;margin-left:338.5pt;margin-top:266.8pt;width:4.2pt;height:12.1pt;z-index:252807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4" type="#_x0000_t202" style="position:absolute;margin-left:423.6pt;margin-top:266.8pt;width:4.2pt;height:12.1pt;z-index:252808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5" type="#_x0000_t202" style="position:absolute;margin-left:498.1pt;margin-top:266.8pt;width:10.85pt;height:12.1pt;z-index:252809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6" type="#_x0000_t202" style="position:absolute;margin-left:260.55pt;margin-top:278.75pt;width:4.2pt;height:12.1pt;z-index:252810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7" type="#_x0000_t202" style="position:absolute;margin-left:338.5pt;margin-top:278.75pt;width:4.2pt;height:12.1pt;z-index:252811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8" type="#_x0000_t202" style="position:absolute;margin-left:423.6pt;margin-top:278.75pt;width:4.2pt;height:12.1pt;z-index:252812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9" type="#_x0000_t202" style="position:absolute;margin-left:498.1pt;margin-top:278.75pt;width:10.85pt;height:12.1pt;z-index:252813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0" type="#_x0000_t202" style="position:absolute;margin-left:260.55pt;margin-top:290.7pt;width:4.2pt;height:12.1pt;z-index:252814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1" type="#_x0000_t202" style="position:absolute;margin-left:338.5pt;margin-top:290.7pt;width:4.2pt;height:12.1pt;z-index:252815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2" type="#_x0000_t202" style="position:absolute;margin-left:423.6pt;margin-top:290.7pt;width:4.2pt;height:12.1pt;z-index:252816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3" type="#_x0000_t202" style="position:absolute;margin-left:498.1pt;margin-top:290.7pt;width:10.85pt;height:12.1pt;z-index:252817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4" type="#_x0000_t202" style="position:absolute;margin-left:260.55pt;margin-top:302.6pt;width:4.2pt;height:12.1pt;z-index:252818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5" type="#_x0000_t202" style="position:absolute;margin-left:338.5pt;margin-top:302.6pt;width:4.2pt;height:12.1pt;z-index:25281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6" type="#_x0000_t202" style="position:absolute;margin-left:423.6pt;margin-top:302.6pt;width:4.2pt;height:12.1pt;z-index:252820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7" type="#_x0000_t202" style="position:absolute;margin-left:498.1pt;margin-top:302.6pt;width:10.85pt;height:12.1pt;z-index:252821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8" type="#_x0000_t202" style="position:absolute;margin-left:338.5pt;margin-top:314.55pt;width:4.2pt;height:12.1pt;z-index:252822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9" type="#_x0000_t202" style="position:absolute;margin-left:498.1pt;margin-top:314.55pt;width:10.85pt;height:12.1pt;z-index:252823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0" type="#_x0000_t202" style="position:absolute;margin-left:338.5pt;margin-top:326.5pt;width:4.2pt;height:12.1pt;z-index:252824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1" type="#_x0000_t202" style="position:absolute;margin-left:423.6pt;margin-top:326.5pt;width:10.85pt;height:12.1pt;z-index:252825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2" type="#_x0000_t202" style="position:absolute;margin-left:498.1pt;margin-top:326.5pt;width:10.85pt;height:12.1pt;z-index:252826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3" type="#_x0000_t202" style="position:absolute;margin-left:260.55pt;margin-top:338.45pt;width:4.2pt;height:12.1pt;z-index:252827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4" type="#_x0000_t202" style="position:absolute;margin-left:338.5pt;margin-top:338.45pt;width:4.2pt;height:12.1pt;z-index:252828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5" type="#_x0000_t202" style="position:absolute;margin-left:423.6pt;margin-top:338.45pt;width:10.85pt;height:12.1pt;z-index:25282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6" type="#_x0000_t202" style="position:absolute;margin-left:498.1pt;margin-top:338.45pt;width:10.85pt;height:12.1pt;z-index:252830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7" type="#_x0000_t202" style="position:absolute;margin-left:260.55pt;margin-top:350.4pt;width:4.2pt;height:12.1pt;z-index:252831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8" type="#_x0000_t202" style="position:absolute;margin-left:338.5pt;margin-top:350.4pt;width:4.2pt;height:12.1pt;z-index:252832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9" type="#_x0000_t202" style="position:absolute;margin-left:423.6pt;margin-top:350.4pt;width:10.85pt;height:12.1pt;z-index:252833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0" type="#_x0000_t202" style="position:absolute;margin-left:498.1pt;margin-top:350.4pt;width:10.85pt;height:12.1pt;z-index:252834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1" type="#_x0000_t202" style="position:absolute;margin-left:260.55pt;margin-top:362.3pt;width:4.2pt;height:12.1pt;z-index:252835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2" type="#_x0000_t202" style="position:absolute;margin-left:338.5pt;margin-top:362.3pt;width:4.2pt;height:12.1pt;z-index:252836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3" type="#_x0000_t202" style="position:absolute;margin-left:423.6pt;margin-top:362.3pt;width:10.85pt;height:12.1pt;z-index:252837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4" type="#_x0000_t202" style="position:absolute;margin-left:498.1pt;margin-top:362.3pt;width:10.85pt;height:12.1pt;z-index:252838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5" type="#_x0000_t202" style="position:absolute;margin-left:260.6pt;margin-top:374.25pt;width:4.2pt;height:12.1pt;z-index:252839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6" type="#_x0000_t202" style="position:absolute;margin-left:423.6pt;margin-top:374.25pt;width:10.85pt;height:12.1pt;z-index:252840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7" type="#_x0000_t202" style="position:absolute;margin-left:498.1pt;margin-top:374.25pt;width:10.85pt;height:12.1pt;z-index:252841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8" type="#_x0000_t202" style="position:absolute;margin-left:260.6pt;margin-top:386.2pt;width:4.2pt;height:12.1pt;z-index:252843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9" type="#_x0000_t202" style="position:absolute;margin-left:423.6pt;margin-top:386.2pt;width:10.85pt;height:12.1pt;z-index:252844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0" type="#_x0000_t202" style="position:absolute;margin-left:498.1pt;margin-top:386.2pt;width:10.85pt;height:12.1pt;z-index:252845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1" type="#_x0000_t202" style="position:absolute;margin-left:260.55pt;margin-top:398.15pt;width:4.2pt;height:12.1pt;z-index:252846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2" type="#_x0000_t202" style="position:absolute;margin-left:423.6pt;margin-top:398.15pt;width:10.85pt;height:12.1pt;z-index:25284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3" type="#_x0000_t202" style="position:absolute;margin-left:498.1pt;margin-top:398.15pt;width:10.85pt;height:12.1pt;z-index:252848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4" type="#_x0000_t202" style="position:absolute;margin-left:260.55pt;margin-top:410.1pt;width:4.2pt;height:12.1pt;z-index:252849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5" type="#_x0000_t202" style="position:absolute;margin-left:338.5pt;margin-top:410.1pt;width:10.85pt;height:12.1pt;z-index:252850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6" type="#_x0000_t202" style="position:absolute;margin-left:423.6pt;margin-top:410.1pt;width:10.85pt;height:12.1pt;z-index:252851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7" type="#_x0000_t202" style="position:absolute;margin-left:498.1pt;margin-top:410.1pt;width:10.85pt;height:12.1pt;z-index:252852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8" type="#_x0000_t202" style="position:absolute;margin-left:260.55pt;margin-top:422pt;width:4.2pt;height:12.1pt;z-index:252853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9" type="#_x0000_t202" style="position:absolute;margin-left:338.5pt;margin-top:422pt;width:10.85pt;height:12.1pt;z-index:252854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0" type="#_x0000_t202" style="position:absolute;margin-left:423.6pt;margin-top:422pt;width:10.85pt;height:12.1pt;z-index:252855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1" type="#_x0000_t202" style="position:absolute;margin-left:498.1pt;margin-top:422pt;width:10.85pt;height:12.1pt;z-index:252856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2" type="#_x0000_t202" style="position:absolute;margin-left:338.5pt;margin-top:433.95pt;width:10.85pt;height:12.1pt;z-index:252857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3" type="#_x0000_t202" style="position:absolute;margin-left:423.6pt;margin-top:433.95pt;width:10.85pt;height:12.1pt;z-index:252858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4" type="#_x0000_t202" style="position:absolute;margin-left:498.1pt;margin-top:433.95pt;width:10.85pt;height:12.1pt;z-index:252859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5" type="#_x0000_t202" style="position:absolute;margin-left:338.5pt;margin-top:445.9pt;width:10.85pt;height:12.1pt;z-index:252860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6" type="#_x0000_t202" style="position:absolute;margin-left:423.6pt;margin-top:445.9pt;width:10.85pt;height:12.1pt;z-index:252861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7" type="#_x0000_t202" style="position:absolute;margin-left:498.1pt;margin-top:445.9pt;width:10.85pt;height:12.1pt;z-index:252862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8" type="#_x0000_t202" style="position:absolute;margin-left:260.55pt;margin-top:457.85pt;width:4.2pt;height:12.1pt;z-index:252863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9" type="#_x0000_t202" style="position:absolute;margin-left:338.5pt;margin-top:457.85pt;width:10.85pt;height:12.1pt;z-index:252864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0" type="#_x0000_t202" style="position:absolute;margin-left:423.6pt;margin-top:457.85pt;width:10.85pt;height:12.1pt;z-index:252865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1" type="#_x0000_t202" style="position:absolute;margin-left:498.1pt;margin-top:457.85pt;width:10.85pt;height:12.1pt;z-index:252866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2" type="#_x0000_t202" style="position:absolute;margin-left:42.55pt;margin-top:469.8pt;width:24.2pt;height:12.1pt;z-index:252867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D12D82">
                    <w:rPr>
                      <w:rFonts w:ascii="Arial" w:eastAsia="Arial" w:hAnsi="Arial" w:cs="Arial"/>
                      <w:color w:val="000000"/>
                      <w:spacing w:val="7"/>
                      <w:sz w:val="19"/>
                      <w:szCs w:val="19"/>
                    </w:rPr>
                    <w:t>ASA</w:t>
                  </w:r>
                  <w:r w:rsidRPr="00D12D82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3" type="#_x0000_t202" style="position:absolute;margin-left:338.5pt;margin-top:469.8pt;width:10.85pt;height:12.1pt;z-index:252868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4" type="#_x0000_t202" style="position:absolute;margin-left:423.6pt;margin-top:469.8pt;width:10.85pt;height:12.1pt;z-index:252869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5" type="#_x0000_t202" style="position:absolute;margin-left:498.1pt;margin-top:469.8pt;width:10.85pt;height:12.1pt;z-index:252870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6" style="position:absolute;margin-left:417.95pt;margin-top:481.5pt;width:.5pt;height:11.45pt;z-index:252871680;mso-position-horizontal-relative:page;mso-position-vertical-relative:page" coordorigin="14745,16987" coordsize="17,405" path="m14745,17391r17,l14762,16987r-17,l14745,173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07" style="position:absolute;margin-left:492.5pt;margin-top:481.5pt;width:.5pt;height:11.45pt;z-index:252872704;mso-position-horizontal-relative:page;mso-position-vertical-relative:page" coordorigin="17374,16987" coordsize="17,405" path="m17374,17391r17,l17391,16987r-17,l17374,173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08" style="position:absolute;margin-left:581.75pt;margin-top:481.5pt;width:.5pt;height:11.45pt;z-index:252873728;mso-position-horizontal-relative:page;mso-position-vertical-relative:page" coordorigin="20524,16987" coordsize="17,405" path="m20524,17391r17,l20541,16987r-17,l20524,173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09" type="#_x0000_t75" style="position:absolute;margin-left:332.85pt;margin-top:492.95pt;width:85.6pt;height:12.45pt;z-index:252874752;mso-position-horizontal-relative:page;mso-position-vertical-relative:page">
            <v:imagedata r:id="rId140" o:title="A6150A68504E4FA6BC70F8789099F1E1"/>
            <w10:wrap anchorx="page" anchory="page"/>
          </v:shape>
        </w:pict>
      </w:r>
      <w:r>
        <w:pict>
          <v:shape id="_x0000_s2210" style="position:absolute;margin-left:338.5pt;margin-top:493.45pt;width:74.3pt;height:11.45pt;z-index:252875776;mso-position-horizontal-relative:page;mso-position-vertical-relative:page" coordorigin="11943,17408" coordsize="2621,405" path="m11943,17812r2620,l14563,17408r-2620,l11943,1781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211" type="#_x0000_t202" style="position:absolute;margin-left:338.5pt;margin-top:493.65pt;width:10.85pt;height:12.1pt;z-index:252876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2" type="#_x0000_t75" style="position:absolute;margin-left:417.95pt;margin-top:492.95pt;width:75.05pt;height:12.45pt;z-index:252877824;mso-position-horizontal-relative:page;mso-position-vertical-relative:page">
            <v:imagedata r:id="rId114" o:title="8F06EAA45ACC4F76B2BD3EE22A46FD84"/>
            <w10:wrap anchorx="page" anchory="page"/>
          </v:shape>
        </w:pict>
      </w:r>
      <w:r>
        <w:pict>
          <v:shape id="_x0000_s2213" style="position:absolute;margin-left:423.6pt;margin-top:493.45pt;width:63.7pt;height:11.45pt;z-index:252878848;mso-position-horizontal-relative:page;mso-position-vertical-relative:page" coordorigin="14944,17408" coordsize="2248,405" path="m14944,17812r2248,l17192,17408r-2248,l14944,1781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214" type="#_x0000_t202" style="position:absolute;margin-left:423.6pt;margin-top:493.65pt;width:10.85pt;height:12.1pt;z-index:252879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5" type="#_x0000_t75" style="position:absolute;margin-left:492.45pt;margin-top:492.95pt;width:89.8pt;height:12.45pt;z-index:252880896;mso-position-horizontal-relative:page;mso-position-vertical-relative:page">
            <v:imagedata r:id="rId96" o:title="B6D0FFDC8E3A4D00BF1890D7B0A9D604"/>
            <w10:wrap anchorx="page" anchory="page"/>
          </v:shape>
        </w:pict>
      </w:r>
      <w:r>
        <w:pict>
          <v:shape id="_x0000_s2216" style="position:absolute;margin-left:498.1pt;margin-top:493.45pt;width:78.5pt;height:11.45pt;z-index:252881920;mso-position-horizontal-relative:page;mso-position-vertical-relative:page" coordorigin="17573,17408" coordsize="2769,405" path="m17573,17812r2769,l20342,17408r-2769,l17573,17812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217" type="#_x0000_t202" style="position:absolute;margin-left:498.1pt;margin-top:493.65pt;width:10.85pt;height:12.1pt;z-index:252882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8" style="position:absolute;margin-left:36.9pt;margin-top:492.95pt;width:544.85pt;height:0;z-index:252883968;mso-position-horizontal-relative:page;mso-position-vertical-relative:page" coordorigin="1302,17391" coordsize="19222,0" path="m20524,17391r-19222,e" filled="f" fillcolor="black" strokeweight="1pt">
            <v:stroke miterlimit="10" joinstyle="miter"/>
            <w10:wrap anchorx="page" anchory="page"/>
          </v:shape>
        </w:pict>
      </w:r>
      <w:r>
        <w:pict>
          <v:shape id="_x0000_s2219" style="position:absolute;margin-left:254.95pt;margin-top:493.45pt;width:.5pt;height:11.45pt;z-index:252884992;mso-position-horizontal-relative:page;mso-position-vertical-relative:page" coordorigin="8994,17408" coordsize="17,405" path="m8994,17812r17,l9011,17408r-17,l8994,178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20" style="position:absolute;margin-left:332.9pt;margin-top:493.45pt;width:.5pt;height:11.45pt;z-index:252886016;mso-position-horizontal-relative:page;mso-position-vertical-relative:page" coordorigin="11744,17408" coordsize="17,405" path="m11744,17812r17,l11761,17408r-17,l11744,178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21" style="position:absolute;margin-left:417.95pt;margin-top:493.45pt;width:.5pt;height:11.45pt;z-index:252887040;mso-position-horizontal-relative:page;mso-position-vertical-relative:page" coordorigin="14745,17408" coordsize="17,405" path="m14745,17812r17,l14762,17408r-17,l14745,178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22" style="position:absolute;margin-left:492.5pt;margin-top:493.45pt;width:.5pt;height:11.45pt;z-index:252888064;mso-position-horizontal-relative:page;mso-position-vertical-relative:page" coordorigin="17374,17408" coordsize="17,405" path="m17374,17812r17,l17391,17408r-17,l17374,178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23" style="position:absolute;margin-left:581.75pt;margin-top:493.45pt;width:.5pt;height:11.45pt;z-index:252889088;mso-position-horizontal-relative:page;mso-position-vertical-relative:page" coordorigin="20524,17408" coordsize="17,405" path="m20524,17812r17,l20541,17408r-17,l20524,178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24" type="#_x0000_t75" style="position:absolute;margin-left:254.9pt;margin-top:504.9pt;width:78.45pt;height:12.45pt;z-index:252890112;mso-position-horizontal-relative:page;mso-position-vertical-relative:page">
            <v:imagedata r:id="rId141" o:title="436FB523547B4DC09AE0741606B9B85F"/>
            <w10:wrap anchorx="page" anchory="page"/>
          </v:shape>
        </w:pict>
      </w:r>
      <w:r>
        <w:pict>
          <v:shape id="_x0000_s2225" style="position:absolute;margin-left:260.6pt;margin-top:505.4pt;width:67.15pt;height:11.45pt;z-index:252891136;mso-position-horizontal-relative:page;mso-position-vertical-relative:page" coordorigin="9193,17829" coordsize="2369,405" path="m9193,18233r2369,l11562,17829r-2369,l9193,1823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226" type="#_x0000_t202" style="position:absolute;margin-left:260.6pt;margin-top:505.6pt;width:10.85pt;height:12.1pt;z-index:252892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7" type="#_x0000_t75" style="position:absolute;margin-left:332.85pt;margin-top:504.9pt;width:85.6pt;height:12.45pt;z-index:252893184;mso-position-horizontal-relative:page;mso-position-vertical-relative:page">
            <v:imagedata r:id="rId142" o:title="BCFDECED923443129116A951F5EC5515"/>
            <w10:wrap anchorx="page" anchory="page"/>
          </v:shape>
        </w:pict>
      </w:r>
      <w:r>
        <w:pict>
          <v:shape id="_x0000_s2228" style="position:absolute;margin-left:338.5pt;margin-top:505.4pt;width:74.3pt;height:11.45pt;z-index:252894208;mso-position-horizontal-relative:page;mso-position-vertical-relative:page" coordorigin="11943,17829" coordsize="2621,405" path="m11943,18233r2620,l14563,17829r-2620,l11943,1823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229" type="#_x0000_t202" style="position:absolute;margin-left:338.5pt;margin-top:505.6pt;width:10.85pt;height:12.1pt;z-index:25289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0" type="#_x0000_t75" style="position:absolute;margin-left:417.95pt;margin-top:504.9pt;width:75.05pt;height:12.45pt;z-index:252896256;mso-position-horizontal-relative:page;mso-position-vertical-relative:page">
            <v:imagedata r:id="rId115" o:title="987E57555773426F8692DD67B3F290EC"/>
            <w10:wrap anchorx="page" anchory="page"/>
          </v:shape>
        </w:pict>
      </w:r>
      <w:r>
        <w:pict>
          <v:shape id="_x0000_s2231" style="position:absolute;margin-left:423.6pt;margin-top:505.4pt;width:63.7pt;height:11.45pt;z-index:252897280;mso-position-horizontal-relative:page;mso-position-vertical-relative:page" coordorigin="14944,17829" coordsize="2248,405" path="m14944,18233r2248,l17192,17829r-2248,l14944,1823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232" type="#_x0000_t202" style="position:absolute;margin-left:423.6pt;margin-top:505.6pt;width:10.85pt;height:12.1pt;z-index:252898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3" type="#_x0000_t75" style="position:absolute;margin-left:492.45pt;margin-top:504.9pt;width:89.8pt;height:12.45pt;z-index:252899328;mso-position-horizontal-relative:page;mso-position-vertical-relative:page">
            <v:imagedata r:id="rId99" o:title="D917B71D2A5348FFA9E2937266D503FE"/>
            <w10:wrap anchorx="page" anchory="page"/>
          </v:shape>
        </w:pict>
      </w:r>
      <w:r>
        <w:pict>
          <v:shape id="_x0000_s2234" style="position:absolute;margin-left:498.1pt;margin-top:505.4pt;width:78.5pt;height:11.45pt;z-index:252900352;mso-position-horizontal-relative:page;mso-position-vertical-relative:page" coordorigin="17573,17829" coordsize="2769,405" path="m17573,18233r2769,l20342,17829r-2769,l17573,18233xe" fillcolor="#e4e4e4" stroked="f" strokeweight="1pt">
            <v:stroke miterlimit="10" joinstyle="miter"/>
            <w10:wrap anchorx="page" anchory="page"/>
          </v:shape>
        </w:pict>
      </w:r>
      <w:r>
        <w:pict>
          <v:shape id="_x0000_s2235" type="#_x0000_t202" style="position:absolute;margin-left:498.1pt;margin-top:505.6pt;width:10.85pt;height:12.1pt;z-index:252901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X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6" style="position:absolute;margin-left:36.9pt;margin-top:504.9pt;width:544.85pt;height:0;z-index:252902400;mso-position-horizontal-relative:page;mso-position-vertical-relative:page" coordorigin="1302,17812" coordsize="19222,0" path="m20524,17812r-19222,e" filled="f" fillcolor="black" strokeweight="1pt">
            <v:stroke miterlimit="10" joinstyle="miter"/>
            <w10:wrap anchorx="page" anchory="page"/>
          </v:shape>
        </w:pict>
      </w:r>
      <w:r>
        <w:pict>
          <v:shape id="_x0000_s2237" style="position:absolute;margin-left:254.95pt;margin-top:505.4pt;width:.5pt;height:11.45pt;z-index:252903424;mso-position-horizontal-relative:page;mso-position-vertical-relative:page" coordorigin="8994,17829" coordsize="17,405" path="m8994,18233r17,l9011,17829r-17,l8994,182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38" style="position:absolute;margin-left:332.9pt;margin-top:505.4pt;width:.5pt;height:11.45pt;z-index:252904448;mso-position-horizontal-relative:page;mso-position-vertical-relative:page" coordorigin="11744,17829" coordsize="17,405" path="m11744,18233r17,l11761,17829r-17,l11744,182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39" style="position:absolute;margin-left:417.95pt;margin-top:505.4pt;width:.5pt;height:11.45pt;z-index:252905472;mso-position-horizontal-relative:page;mso-position-vertical-relative:page" coordorigin="14745,17829" coordsize="17,405" path="m14745,18233r17,l14762,17829r-17,l14745,182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40" style="position:absolute;margin-left:492.5pt;margin-top:505.4pt;width:.5pt;height:11.45pt;z-index:252906496;mso-position-horizontal-relative:page;mso-position-vertical-relative:page" coordorigin="17374,17829" coordsize="17,405" path="m17374,18233r17,l17391,17829r-17,l17374,182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41" style="position:absolute;margin-left:581.75pt;margin-top:505.4pt;width:.5pt;height:11.45pt;z-index:252907520;mso-position-horizontal-relative:page;mso-position-vertical-relative:page" coordorigin="20524,17829" coordsize="17,405" path="m20524,18233r17,l20541,17829r-17,l20524,182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42" type="#_x0000_t75" style="position:absolute;margin-left:254.9pt;margin-top:516.8pt;width:78.45pt;height:12.45pt;z-index:252908544;mso-position-horizontal-relative:page;mso-position-vertical-relative:page">
            <v:imagedata r:id="rId141" o:title="6229BE4C2F764CE0AB8CE548270CD09C"/>
            <w10:wrap anchorx="page" anchory="page"/>
          </v:shape>
        </w:pict>
      </w:r>
      <w:r>
        <w:pict>
          <v:shape id="_x0000_s2243" type="#_x0000_t75" style="position:absolute;margin-left:332.85pt;margin-top:516.8pt;width:85.6pt;height:12.45pt;z-index:252909568;mso-position-horizontal-relative:page;mso-position-vertical-relative:page">
            <v:imagedata r:id="rId142" o:title="703A5DB69F6C470B8DD429B4C8DA3167"/>
            <w10:wrap anchorx="page" anchory="page"/>
          </v:shape>
        </w:pict>
      </w:r>
      <w:r>
        <w:pict>
          <v:shape id="_x0000_s2244" type="#_x0000_t75" style="position:absolute;margin-left:417.95pt;margin-top:516.8pt;width:75.05pt;height:12.45pt;z-index:252910592;mso-position-horizontal-relative:page;mso-position-vertical-relative:page">
            <v:imagedata r:id="rId115" o:title="6C668FCF128043309C8C707FA5A7D1DF"/>
            <w10:wrap anchorx="page" anchory="page"/>
          </v:shape>
        </w:pict>
      </w:r>
      <w:r>
        <w:pict>
          <v:shape id="_x0000_s2245" type="#_x0000_t75" style="position:absolute;margin-left:492.45pt;margin-top:516.8pt;width:89.8pt;height:12.45pt;z-index:252911616;mso-position-horizontal-relative:page;mso-position-vertical-relative:page">
            <v:imagedata r:id="rId99" o:title="12E496B17D8C42C48F3CC3104AE71BAA"/>
            <w10:wrap anchorx="page" anchory="page"/>
          </v:shape>
        </w:pict>
      </w:r>
      <w:r>
        <w:pict>
          <v:shape id="_x0000_s2246" type="#_x0000_t202" style="position:absolute;margin-left:36.9pt;margin-top:123.8pt;width:546.3pt;height:406.4pt;z-index:25291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0897" w:type="dxa"/>
                    <w:tblInd w:w="102" w:type="dxa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61"/>
                    <w:gridCol w:w="112"/>
                    <w:gridCol w:w="1343"/>
                    <w:gridCol w:w="103"/>
                    <w:gridCol w:w="113"/>
                    <w:gridCol w:w="1486"/>
                    <w:gridCol w:w="103"/>
                    <w:gridCol w:w="113"/>
                    <w:gridCol w:w="1275"/>
                    <w:gridCol w:w="103"/>
                    <w:gridCol w:w="112"/>
                    <w:gridCol w:w="1570"/>
                    <w:gridCol w:w="103"/>
                  </w:tblGrid>
                  <w:tr w:rsidR="0087264E">
                    <w:trPr>
                      <w:trHeight w:hRule="exact" w:val="95"/>
                    </w:trPr>
                    <w:tc>
                      <w:tcPr>
                        <w:tcW w:w="4360" w:type="dxa"/>
                        <w:vMerge w:val="restart"/>
                        <w:tcBorders>
                          <w:top w:val="single" w:sz="1" w:space="0" w:color="000000"/>
                          <w:left w:val="single" w:sz="1" w:space="0" w:color="000000"/>
                          <w:bottom w:val="nil"/>
                          <w:right w:val="single" w:sz="1" w:space="0" w:color="000000"/>
                        </w:tcBorders>
                        <w:tcMar>
                          <w:left w:w="112" w:type="dxa"/>
                          <w:right w:w="3162" w:type="dxa"/>
                        </w:tcMar>
                      </w:tcPr>
                      <w:p w:rsidR="0087264E" w:rsidRDefault="0087264E">
                        <w:pPr>
                          <w:spacing w:before="25" w:line="312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DRUGS </w:t>
                        </w:r>
                      </w:p>
                    </w:tc>
                    <w:tc>
                      <w:tcPr>
                        <w:tcW w:w="112" w:type="dxa"/>
                        <w:tcBorders>
                          <w:top w:val="single" w:sz="1" w:space="0" w:color="000000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tcBorders>
                          <w:top w:val="single" w:sz="1" w:space="0" w:color="000000"/>
                          <w:left w:val="nil"/>
                          <w:bottom w:val="single" w:sz="1" w:space="0" w:color="E4E4E4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tcBorders>
                          <w:top w:val="single" w:sz="1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tcBorders>
                          <w:top w:val="single" w:sz="1" w:space="0" w:color="000000"/>
                          <w:left w:val="nil"/>
                          <w:bottom w:val="single" w:sz="1" w:space="0" w:color="E4E4E4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tcBorders>
                          <w:top w:val="single" w:sz="1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tcBorders>
                          <w:top w:val="single" w:sz="1" w:space="0" w:color="000000"/>
                          <w:left w:val="nil"/>
                          <w:bottom w:val="single" w:sz="1" w:space="0" w:color="E4E4E4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tcBorders>
                          <w:top w:val="single" w:sz="1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tcBorders>
                          <w:top w:val="single" w:sz="1" w:space="0" w:color="000000"/>
                          <w:left w:val="nil"/>
                          <w:bottom w:val="single" w:sz="1" w:space="0" w:color="E4E4E4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tcBorders>
                          <w:top w:val="single" w:sz="1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75"/>
                    </w:trPr>
                    <w:tc>
                      <w:tcPr>
                        <w:tcW w:w="4360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  <w:tc>
                      <w:tcPr>
                        <w:tcW w:w="112" w:type="dxa"/>
                        <w:tcBorders>
                          <w:top w:val="nil"/>
                          <w:left w:val="single" w:sz="1" w:space="0" w:color="000000"/>
                          <w:bottom w:val="nil"/>
                          <w:right w:val="single" w:sz="1" w:space="0" w:color="E4E4E4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tcBorders>
                          <w:top w:val="single" w:sz="1" w:space="0" w:color="E4E4E4"/>
                          <w:left w:val="single" w:sz="1" w:space="0" w:color="E4E4E4"/>
                          <w:bottom w:val="single" w:sz="1" w:space="0" w:color="E4E4E4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743" w:type="dxa"/>
                        </w:tcMar>
                      </w:tcPr>
                      <w:p w:rsidR="0087264E" w:rsidRDefault="0087264E">
                        <w:pPr>
                          <w:spacing w:before="6" w:line="257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EMR </w:t>
                        </w:r>
                      </w:p>
                    </w:tc>
                    <w:tc>
                      <w:tcPr>
                        <w:tcW w:w="216" w:type="dxa"/>
                        <w:gridSpan w:val="2"/>
                        <w:tcBorders>
                          <w:top w:val="nil"/>
                          <w:left w:val="single" w:sz="1" w:space="0" w:color="E4E4E4"/>
                          <w:bottom w:val="nil"/>
                          <w:right w:val="single" w:sz="1" w:space="0" w:color="E4E4E4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tcBorders>
                          <w:top w:val="single" w:sz="1" w:space="0" w:color="E4E4E4"/>
                          <w:left w:val="single" w:sz="1" w:space="0" w:color="E4E4E4"/>
                          <w:bottom w:val="single" w:sz="1" w:space="0" w:color="E4E4E4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927" w:type="dxa"/>
                        </w:tcMar>
                      </w:tcPr>
                      <w:p w:rsidR="0087264E" w:rsidRDefault="0087264E">
                        <w:pPr>
                          <w:spacing w:before="6" w:line="257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PCP </w:t>
                        </w:r>
                      </w:p>
                    </w:tc>
                    <w:tc>
                      <w:tcPr>
                        <w:tcW w:w="216" w:type="dxa"/>
                        <w:gridSpan w:val="2"/>
                        <w:tcBorders>
                          <w:top w:val="nil"/>
                          <w:left w:val="single" w:sz="1" w:space="0" w:color="E4E4E4"/>
                          <w:bottom w:val="nil"/>
                          <w:right w:val="single" w:sz="1" w:space="0" w:color="E4E4E4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tcBorders>
                          <w:top w:val="single" w:sz="1" w:space="0" w:color="E4E4E4"/>
                          <w:left w:val="single" w:sz="1" w:space="0" w:color="E4E4E4"/>
                          <w:bottom w:val="single" w:sz="1" w:space="0" w:color="E4E4E4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847" w:type="dxa"/>
                        </w:tcMar>
                      </w:tcPr>
                      <w:p w:rsidR="0087264E" w:rsidRDefault="0087264E">
                        <w:pPr>
                          <w:spacing w:before="6" w:line="257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ITT </w:t>
                        </w:r>
                      </w:p>
                    </w:tc>
                    <w:tc>
                      <w:tcPr>
                        <w:tcW w:w="215" w:type="dxa"/>
                        <w:gridSpan w:val="2"/>
                        <w:tcBorders>
                          <w:top w:val="nil"/>
                          <w:left w:val="single" w:sz="1" w:space="0" w:color="E4E4E4"/>
                          <w:bottom w:val="nil"/>
                          <w:right w:val="single" w:sz="1" w:space="0" w:color="E4E4E4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tcBorders>
                          <w:top w:val="single" w:sz="1" w:space="0" w:color="E4E4E4"/>
                          <w:left w:val="single" w:sz="1" w:space="0" w:color="E4E4E4"/>
                          <w:bottom w:val="single" w:sz="1" w:space="0" w:color="E4E4E4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1011" w:type="dxa"/>
                        </w:tcMar>
                      </w:tcPr>
                      <w:p w:rsidR="0087264E" w:rsidRDefault="0087264E">
                        <w:pPr>
                          <w:spacing w:before="6" w:line="257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ACP </w:t>
                        </w:r>
                      </w:p>
                    </w:tc>
                    <w:tc>
                      <w:tcPr>
                        <w:tcW w:w="103" w:type="dxa"/>
                        <w:tcBorders>
                          <w:top w:val="nil"/>
                          <w:left w:val="single" w:sz="1" w:space="0" w:color="E4E4E4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86"/>
                    </w:trPr>
                    <w:tc>
                      <w:tcPr>
                        <w:tcW w:w="4360" w:type="dxa"/>
                        <w:vMerge/>
                        <w:tcBorders>
                          <w:top w:val="nil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  <w:tc>
                      <w:tcPr>
                        <w:tcW w:w="112" w:type="dxa"/>
                        <w:vMerge w:val="restart"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 w:val="restart"/>
                        <w:tcBorders>
                          <w:top w:val="single" w:sz="1" w:space="0" w:color="E4E4E4"/>
                          <w:left w:val="nil"/>
                          <w:bottom w:val="nil"/>
                          <w:right w:val="nil"/>
                        </w:tcBorders>
                        <w:tcMar>
                          <w:left w:w="0" w:type="dxa"/>
                          <w:right w:w="1287" w:type="dxa"/>
                        </w:tcMar>
                      </w:tcPr>
                      <w:p w:rsidR="0087264E" w:rsidRDefault="0087264E">
                        <w:pPr>
                          <w:spacing w:before="100" w:line="213" w:lineRule="exact"/>
                          <w:ind w:left="1"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before="980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before="980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before="980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before="2174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6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 w:val="restart"/>
                        <w:tcBorders>
                          <w:top w:val="single" w:sz="1" w:space="0" w:color="E4E4E4"/>
                          <w:left w:val="nil"/>
                          <w:bottom w:val="nil"/>
                          <w:right w:val="nil"/>
                        </w:tcBorders>
                        <w:tcMar>
                          <w:left w:w="0" w:type="dxa"/>
                          <w:right w:w="248" w:type="dxa"/>
                        </w:tcMar>
                      </w:tcPr>
                      <w:p w:rsidR="0087264E" w:rsidRDefault="0087264E">
                        <w:pPr>
                          <w:spacing w:before="4638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Endorsement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6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 w:val="restart"/>
                        <w:tcBorders>
                          <w:top w:val="single" w:sz="1" w:space="0" w:color="E4E4E4"/>
                          <w:left w:val="nil"/>
                          <w:bottom w:val="nil"/>
                          <w:right w:val="nil"/>
                        </w:tcBorders>
                        <w:tcMar>
                          <w:left w:w="0" w:type="dxa"/>
                          <w:right w:w="1085" w:type="dxa"/>
                        </w:tcMar>
                      </w:tcPr>
                      <w:p w:rsidR="0087264E" w:rsidRDefault="0087264E">
                        <w:pPr>
                          <w:spacing w:before="3444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  <w:tc>
                      <w:tcPr>
                        <w:tcW w:w="215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 w:val="restart"/>
                        <w:tcBorders>
                          <w:top w:val="single" w:sz="1" w:space="0" w:color="E4E4E4"/>
                          <w:left w:val="nil"/>
                          <w:bottom w:val="nil"/>
                          <w:right w:val="nil"/>
                        </w:tcBorders>
                        <w:tcMar>
                          <w:left w:w="0" w:type="dxa"/>
                          <w:right w:w="332" w:type="dxa"/>
                        </w:tcMar>
                      </w:tcPr>
                      <w:p w:rsidR="0087264E" w:rsidRDefault="0087264E">
                        <w:pPr>
                          <w:spacing w:before="100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Endorsement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845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IV Nitroglycerin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819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Meperidine HCL (Demerol)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524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Nitroglycerin Paste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320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Pancuronium Bromide (Pavulon)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1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0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226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Adenosine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678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Calcium Chloride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943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Dextrose 50%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029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Dimenhydrinate (Gravol)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492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Furosemide (Lasix)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0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226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Heparin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465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Ipratropium Bromide (Atrovent)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888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Lidocaine HCL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525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Morphine Sulphate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962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Procainamide (Pronestyl)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0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226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Acetaminophen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612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Atropine Sulphate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325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Magnesium Sulphate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414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Midazolam (Versed)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402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Sodium Bicarbonate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700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IV Normal Saline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699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Dextrose 10% IV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525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Thiamine (Betaxin)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665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Diphenhydramine (Benadryl)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678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Epinephrine HCL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0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226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Glucagon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071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Naloxone HCL (Narcan)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vMerge/>
                        <w:tcBorders>
                          <w:top w:val="nil"/>
                          <w:left w:val="single" w:sz="1" w:space="0" w:color="000000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6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215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03" w:type="dxa"/>
                        <w:vMerge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238"/>
                    </w:trPr>
                    <w:tc>
                      <w:tcPr>
                        <w:tcW w:w="436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3508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Oxygen</w:t>
                        </w:r>
                        <w:r w:rsidRPr="00D12D82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E4E4E4"/>
                        </w:tcBorders>
                      </w:tcPr>
                      <w:p w:rsidR="0087264E" w:rsidRDefault="0087264E"/>
                    </w:tc>
                    <w:tc>
                      <w:tcPr>
                        <w:tcW w:w="1342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1153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  <w:tc>
                      <w:tcPr>
                        <w:tcW w:w="103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  <w:tc>
                      <w:tcPr>
                        <w:tcW w:w="11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E4E4E4"/>
                        </w:tcBorders>
                      </w:tcPr>
                      <w:p w:rsidR="0087264E" w:rsidRDefault="0087264E"/>
                    </w:tc>
                    <w:tc>
                      <w:tcPr>
                        <w:tcW w:w="1485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1296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  <w:tc>
                      <w:tcPr>
                        <w:tcW w:w="103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  <w:tc>
                      <w:tcPr>
                        <w:tcW w:w="11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E4E4E4"/>
                        </w:tcBorders>
                      </w:tcPr>
                      <w:p w:rsidR="0087264E" w:rsidRDefault="0087264E"/>
                    </w:tc>
                    <w:tc>
                      <w:tcPr>
                        <w:tcW w:w="1274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1085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  <w:tc>
                      <w:tcPr>
                        <w:tcW w:w="103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  <w:tc>
                      <w:tcPr>
                        <w:tcW w:w="11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E4E4E4"/>
                        </w:tcBorders>
                      </w:tcPr>
                      <w:p w:rsidR="0087264E" w:rsidRDefault="0087264E"/>
                    </w:tc>
                    <w:tc>
                      <w:tcPr>
                        <w:tcW w:w="1569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E4E4E4"/>
                        </w:tcBorders>
                        <w:shd w:val="clear" w:color="auto" w:fill="E4E4E4"/>
                        <w:tcMar>
                          <w:left w:w="0" w:type="dxa"/>
                          <w:right w:w="1380" w:type="dxa"/>
                        </w:tcMar>
                      </w:tcPr>
                      <w:p w:rsidR="0087264E" w:rsidRDefault="0087264E">
                        <w:pPr>
                          <w:spacing w:before="14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X </w:t>
                        </w:r>
                      </w:p>
                    </w:tc>
                    <w:tc>
                      <w:tcPr>
                        <w:tcW w:w="103" w:type="dxa"/>
                        <w:tcBorders>
                          <w:top w:val="single" w:sz="1" w:space="0" w:color="000000"/>
                          <w:left w:val="single" w:sz="1" w:space="0" w:color="E4E4E4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</w:tr>
                </w:tbl>
                <w:p w:rsidR="0087264E" w:rsidRDefault="0087264E"/>
              </w:txbxContent>
            </v:textbox>
            <w10:wrap anchorx="page" anchory="page"/>
          </v:shape>
        </w:pict>
      </w:r>
      <w:r>
        <w:pict>
          <v:shape id="_x0000_s2247" type="#_x0000_t202" style="position:absolute;margin-left:295.25pt;margin-top:743.05pt;width:26.2pt;height:14.3pt;z-index:252913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- 5 -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386" w:line="213" w:lineRule="exact"/>
        <w:ind w:right="-113"/>
      </w:pPr>
      <w:r w:rsidRPr="00D12D82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D12D82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35" w:bottom="0" w:left="9962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D12D82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D12D82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35" w:bottom="0" w:left="9962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 w:rsidRPr="00D12D82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Endorsement</w:t>
      </w:r>
      <w:r w:rsidRPr="00D12D82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35" w:bottom="0" w:left="9962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602" w:bottom="0" w:left="5211" w:header="720" w:footer="720" w:gutter="0"/>
          <w:cols w:space="720"/>
        </w:sectPr>
      </w:pPr>
    </w:p>
    <w:p w:rsidR="0087264E" w:rsidRDefault="0087264E">
      <w:pPr>
        <w:spacing w:before="980" w:line="213" w:lineRule="exact"/>
        <w:ind w:right="-113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358" w:bottom="0" w:left="5211" w:header="720" w:footer="720" w:gutter="0"/>
          <w:cols w:space="720"/>
        </w:sectPr>
      </w:pPr>
    </w:p>
    <w:p w:rsidR="0087264E" w:rsidRDefault="0087264E">
      <w:pPr>
        <w:spacing w:before="980" w:line="213" w:lineRule="exact"/>
        <w:ind w:right="-113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043" w:bottom="0" w:left="5211" w:header="720" w:footer="720" w:gutter="0"/>
          <w:cols w:space="720"/>
        </w:sectPr>
      </w:pPr>
    </w:p>
    <w:p w:rsidR="0087264E" w:rsidRDefault="0087264E">
      <w:pPr>
        <w:spacing w:before="2174" w:line="213" w:lineRule="exact"/>
        <w:ind w:right="-113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513" w:bottom="0" w:left="5211" w:header="720" w:footer="720" w:gutter="0"/>
          <w:cols w:space="720"/>
        </w:sectPr>
      </w:pPr>
    </w:p>
    <w:p w:rsidR="0087264E" w:rsidRDefault="0087264E">
      <w:pPr>
        <w:spacing w:before="264" w:line="213" w:lineRule="exact"/>
        <w:ind w:right="-113"/>
      </w:pPr>
      <w:r w:rsidRPr="00D12D82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Salbutamol (Ventolin)</w:t>
      </w:r>
      <w:r w:rsidRPr="00D12D82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428" w:bottom="0" w:left="851" w:header="720" w:footer="720" w:gutter="0"/>
          <w:cols w:space="720"/>
        </w:sectPr>
      </w:pPr>
    </w:p>
    <w:p w:rsidR="0087264E" w:rsidRDefault="0087264E">
      <w:pPr>
        <w:spacing w:before="503" w:line="213" w:lineRule="exact"/>
        <w:ind w:right="-113"/>
      </w:pPr>
      <w:r w:rsidRPr="00D12D82">
        <w:rPr>
          <w:rFonts w:ascii="Arial" w:eastAsia="Arial" w:hAnsi="Arial" w:cs="Arial"/>
          <w:color w:val="000000"/>
          <w:spacing w:val="3"/>
          <w:sz w:val="19"/>
          <w:szCs w:val="19"/>
        </w:rPr>
        <w:lastRenderedPageBreak/>
        <w:t>Nitroglycerin</w:t>
      </w:r>
      <w:r w:rsidRPr="00D12D82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224" w:bottom="0" w:left="851" w:header="720" w:footer="720" w:gutter="0"/>
          <w:cols w:space="720"/>
        </w:sectPr>
      </w:pPr>
    </w:p>
    <w:p w:rsidR="0087264E" w:rsidRDefault="0087264E">
      <w:pPr>
        <w:spacing w:before="25" w:line="213" w:lineRule="exact"/>
        <w:ind w:right="-113"/>
        <w:rPr>
          <w:rFonts w:ascii="Arial" w:eastAsia="Arial" w:hAnsi="Arial" w:cs="Arial"/>
          <w:color w:val="000000"/>
          <w:spacing w:val="4"/>
          <w:sz w:val="19"/>
          <w:szCs w:val="19"/>
        </w:rPr>
      </w:pPr>
      <w:r w:rsidRPr="00D12D82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 xml:space="preserve">Glucose (Oral) </w:t>
      </w:r>
    </w:p>
    <w:p w:rsidR="0087264E" w:rsidRDefault="0087264E" w:rsidP="0087264E">
      <w:pPr>
        <w:spacing w:line="20" w:lineRule="exact"/>
        <w:ind w:right="-113"/>
        <w:sectPr w:rsidR="0087264E" w:rsidSect="006F3430">
          <w:type w:val="continuous"/>
          <w:pgSz w:w="12240" w:h="15840"/>
          <w:pgMar w:top="1440" w:right="10036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311" style="position:absolute;margin-left:46.45pt;margin-top:223.15pt;width:.7pt;height:.8pt;z-index:-250336256;mso-position-horizontal-relative:page;mso-position-vertical-relative:page" coordorigin="1639,7872" coordsize="26,28" path="m1639,7900r25,l1664,7872r-25,l1639,7900xe" stroked="f" strokeweight="1pt">
            <v:stroke miterlimit="10" joinstyle="miter"/>
            <w10:wrap anchorx="page" anchory="page"/>
          </v:shape>
        </w:pict>
      </w:r>
      <w:r>
        <w:pict>
          <v:shape id="_x0000_s2312" type="#_x0000_t202" style="position:absolute;margin-left:52.8pt;margin-top:224.2pt;width:4.75pt;height:28.1pt;z-index:-25033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3" type="#_x0000_t75" style="position:absolute;margin-left:60.55pt;margin-top:211.8pt;width:161.6pt;height:216.25pt;z-index:-250334208;mso-position-horizontal-relative:page;mso-position-vertical-relative:page">
            <v:imagedata r:id="rId143" o:title="9A117C47CE114E6FBF9220F2083B8476"/>
            <w10:wrap anchorx="page" anchory="page"/>
          </v:shape>
        </w:pict>
      </w:r>
      <w:r>
        <w:pict>
          <v:shape id="_x0000_s2314" style="position:absolute;margin-left:46.45pt;margin-top:223.15pt;width:272.7pt;height:.7pt;z-index:-250333184;mso-position-horizontal-relative:page;mso-position-vertical-relative:page" coordorigin="1639,7872" coordsize="9621,26" path="m1639,7898r9620,l11259,7872r-9620,l1639,7898xe" stroked="f" strokeweight="1pt">
            <v:stroke miterlimit="10" joinstyle="miter"/>
            <w10:wrap anchorx="page" anchory="page"/>
          </v:shape>
        </w:pict>
      </w:r>
      <w:r>
        <w:pict>
          <v:shape id="_x0000_s2315" style="position:absolute;margin-left:46.45pt;margin-top:223.9pt;width:.7pt;height:235.4pt;z-index:-250332160;mso-position-horizontal-relative:page;mso-position-vertical-relative:page" coordorigin="1639,7900" coordsize="26,8304" path="m1639,16203r25,l1664,7900r-25,l1639,16203xe" stroked="f" strokeweight="1pt">
            <v:stroke miterlimit="10" joinstyle="miter"/>
            <w10:wrap anchorx="page" anchory="page"/>
          </v:shape>
        </w:pict>
      </w:r>
      <w:r>
        <w:pict>
          <v:shape id="_x0000_s2302" style="position:absolute;margin-left:41.05pt;margin-top:91.6pt;width:529.9pt;height:.5pt;z-index:252971008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03" type="#_x0000_t202" style="position:absolute;margin-left:42.55pt;margin-top:126.85pt;width:4.75pt;height:83.3pt;z-index:252972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4" type="#_x0000_t202" style="position:absolute;margin-left:42.55pt;margin-top:209.65pt;width:4.75pt;height:14.3pt;z-index:252973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5" type="#_x0000_t202" style="position:absolute;margin-left:440.8pt;margin-top:389.8pt;width:7.75pt;height:14.3pt;z-index:252974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|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6" type="#_x0000_t202" style="position:absolute;margin-left:494.15pt;margin-top:401.75pt;width:8.1pt;height:9.95pt;z-index:252975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7" style="position:absolute;margin-left:46.45pt;margin-top:458.6pt;width:272.7pt;height:0;z-index:252976128;mso-position-horizontal-relative:page;mso-position-vertical-relative:page" coordorigin="1639,16178" coordsize="9621,0" path="m1639,16178r9620,e" filled="f" strokecolor="white" strokeweight="1pt">
            <v:stroke miterlimit="10" joinstyle="miter"/>
            <w10:wrap anchorx="page" anchory="page"/>
          </v:shape>
        </w:pict>
      </w:r>
      <w:r>
        <w:pict>
          <v:shape id="_x0000_s2309" type="#_x0000_t202" style="position:absolute;margin-left:42.55pt;margin-top:694.2pt;width:4.75pt;height:14.3pt;z-index:252978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0" type="#_x0000_t202" style="position:absolute;margin-left:295.25pt;margin-top:743.05pt;width:26.2pt;height:14.3pt;z-index:252979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- 6 -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4B3430">
        <w:rPr>
          <w:rFonts w:ascii="Arial" w:eastAsia="Arial" w:hAnsi="Arial" w:cs="Arial"/>
          <w:b/>
          <w:bCs/>
          <w:color w:val="000000"/>
          <w:w w:val="98"/>
          <w:sz w:val="28"/>
          <w:szCs w:val="28"/>
        </w:rPr>
        <w:lastRenderedPageBreak/>
        <w:t>PATIENT ASSESSMENT MODEL</w:t>
      </w:r>
      <w:r w:rsidRPr="004B3430">
        <w:rPr>
          <w:rFonts w:ascii="Arial" w:eastAsia="Arial" w:hAnsi="Arial" w:cs="Arial"/>
          <w:b/>
          <w:bCs/>
          <w:color w:val="000000"/>
          <w:spacing w:val="14"/>
          <w:w w:val="98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088" w:bottom="0" w:left="851" w:header="720" w:footer="720" w:gutter="0"/>
          <w:cols w:space="720"/>
        </w:sectPr>
      </w:pPr>
    </w:p>
    <w:p w:rsidR="0087264E" w:rsidRDefault="00D96F5B">
      <w:pPr>
        <w:spacing w:before="6902" w:after="19" w:line="257" w:lineRule="exact"/>
        <w:ind w:right="-113"/>
      </w:pPr>
      <w:r>
        <w:lastRenderedPageBreak/>
        <w:pict>
          <v:shape id="_x0000_s2308" type="#_x0000_t202" style="position:absolute;margin-left:60.55pt;margin-top:211.85pt;width:505.7pt;height:259.9pt;z-index:252977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0085" w:type="dxa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130"/>
                    <w:gridCol w:w="1419"/>
                    <w:gridCol w:w="438"/>
                    <w:gridCol w:w="4098"/>
                  </w:tblGrid>
                  <w:tr w:rsidR="0087264E">
                    <w:trPr>
                      <w:trHeight w:hRule="exact" w:val="226"/>
                    </w:trPr>
                    <w:tc>
                      <w:tcPr>
                        <w:tcW w:w="3230" w:type="dxa"/>
                        <w:tcBorders>
                          <w:top w:val="single" w:sz="1" w:space="0" w:color="FDFDFD"/>
                          <w:left w:val="single" w:sz="1" w:space="0" w:color="FDFDFD"/>
                          <w:bottom w:val="nil"/>
                          <w:right w:val="single" w:sz="1" w:space="0" w:color="FDFDFD"/>
                        </w:tcBorders>
                        <w:shd w:val="clear" w:color="auto" w:fill="FDFDFD"/>
                      </w:tcPr>
                      <w:p w:rsidR="0087264E" w:rsidRDefault="0087264E"/>
                    </w:tc>
                    <w:tc>
                      <w:tcPr>
                        <w:tcW w:w="1941" w:type="dxa"/>
                        <w:tcBorders>
                          <w:top w:val="nil"/>
                          <w:left w:val="single" w:sz="1" w:space="0" w:color="FDFDFD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4913" w:type="dxa"/>
                        <w:gridSpan w:val="2"/>
                        <w:tcBorders>
                          <w:top w:val="nil"/>
                          <w:left w:val="nil"/>
                          <w:bottom w:val="single" w:sz="1" w:space="0" w:color="FFFFFF"/>
                          <w:right w:val="nil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4097"/>
                    </w:trPr>
                    <w:tc>
                      <w:tcPr>
                        <w:tcW w:w="3230" w:type="dxa"/>
                        <w:tcBorders>
                          <w:top w:val="nil"/>
                          <w:left w:val="single" w:sz="1" w:space="0" w:color="FDFDFD"/>
                          <w:bottom w:val="single" w:sz="1" w:space="0" w:color="FDFDFD"/>
                          <w:right w:val="single" w:sz="1" w:space="0" w:color="FDFDFD"/>
                        </w:tcBorders>
                        <w:shd w:val="clear" w:color="auto" w:fill="FDFDFD"/>
                      </w:tcPr>
                      <w:p w:rsidR="0087264E" w:rsidRDefault="005C41E2">
                        <w:r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32719BA6" wp14:editId="4B6CED58">
                              <wp:extent cx="2609850" cy="3491883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9850" cy="34918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41" w:type="dxa"/>
                        <w:tcBorders>
                          <w:top w:val="nil"/>
                          <w:left w:val="single" w:sz="1" w:space="0" w:color="FDFDFD"/>
                          <w:bottom w:val="nil"/>
                          <w:right w:val="single" w:sz="1" w:space="0" w:color="FFFFFF"/>
                        </w:tcBorders>
                      </w:tcPr>
                      <w:p w:rsidR="0087264E" w:rsidRDefault="0087264E"/>
                    </w:tc>
                    <w:tc>
                      <w:tcPr>
                        <w:tcW w:w="455" w:type="dxa"/>
                        <w:vMerge w:val="restart"/>
                        <w:tcBorders>
                          <w:top w:val="single" w:sz="1" w:space="0" w:color="FFFFFF"/>
                          <w:left w:val="single" w:sz="1" w:space="0" w:color="FFFFFF"/>
                          <w:bottom w:val="nil"/>
                          <w:right w:val="nil"/>
                        </w:tcBorders>
                        <w:tcMar>
                          <w:left w:w="127" w:type="dxa"/>
                          <w:right w:w="261" w:type="dxa"/>
                        </w:tcMar>
                      </w:tcPr>
                      <w:p w:rsidR="0087264E" w:rsidRDefault="0087264E">
                        <w:pPr>
                          <w:spacing w:before="4438" w:line="257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458" w:type="dxa"/>
                        <w:vMerge w:val="restart"/>
                        <w:tcBorders>
                          <w:top w:val="single" w:sz="1" w:space="0" w:color="FFFFFF"/>
                          <w:left w:val="nil"/>
                          <w:bottom w:val="nil"/>
                          <w:right w:val="single" w:sz="1" w:space="0" w:color="FFFFFF"/>
                        </w:tcBorders>
                        <w:tcMar>
                          <w:left w:w="261" w:type="dxa"/>
                          <w:right w:w="634" w:type="dxa"/>
                        </w:tcMar>
                      </w:tcPr>
                      <w:p w:rsidR="0087264E" w:rsidRDefault="0087264E">
                        <w:pPr>
                          <w:tabs>
                            <w:tab w:val="left" w:pos="376"/>
                            <w:tab w:val="left" w:pos="1717"/>
                          </w:tabs>
                          <w:spacing w:before="22" w:after="19" w:line="266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Rescue Scene Evaluation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| </w:t>
                        </w:r>
                      </w:p>
                      <w:p w:rsidR="0087264E" w:rsidRDefault="0087264E">
                        <w:pPr>
                          <w:tabs>
                            <w:tab w:val="left" w:pos="927"/>
                            <w:tab w:val="left" w:pos="1717"/>
                          </w:tabs>
                          <w:spacing w:after="19" w:line="266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Primary Survey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| </w:t>
                        </w:r>
                      </w:p>
                      <w:p w:rsidR="0087264E" w:rsidRDefault="0087264E">
                        <w:pPr>
                          <w:tabs>
                            <w:tab w:val="left" w:pos="1374"/>
                          </w:tabs>
                          <w:spacing w:after="19" w:line="266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Secondary Survey, consisting of: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History </w:t>
                        </w:r>
                      </w:p>
                      <w:p w:rsidR="0087264E" w:rsidRDefault="0087264E">
                        <w:pPr>
                          <w:tabs>
                            <w:tab w:val="left" w:pos="434"/>
                            <w:tab w:val="left" w:pos="1201"/>
                          </w:tabs>
                          <w:spacing w:after="19" w:line="266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Vital signs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Head-to-toe examination </w:t>
                        </w:r>
                      </w:p>
                      <w:p w:rsidR="0087264E" w:rsidRDefault="0087264E">
                        <w:pPr>
                          <w:tabs>
                            <w:tab w:val="left" w:pos="1248"/>
                            <w:tab w:val="left" w:pos="1717"/>
                          </w:tabs>
                          <w:spacing w:after="19" w:line="266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|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Protocols </w:t>
                        </w:r>
                      </w:p>
                      <w:p w:rsidR="0087264E" w:rsidRDefault="0087264E">
                        <w:pPr>
                          <w:tabs>
                            <w:tab w:val="left" w:pos="1140"/>
                            <w:tab w:val="left" w:pos="1717"/>
                          </w:tabs>
                          <w:spacing w:line="266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|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Treatments </w:t>
                        </w:r>
                      </w:p>
                      <w:p w:rsidR="0087264E" w:rsidRDefault="0087264E">
                        <w:pPr>
                          <w:tabs>
                            <w:tab w:val="left" w:pos="622"/>
                            <w:tab w:val="left" w:pos="1717"/>
                          </w:tabs>
                          <w:spacing w:before="295" w:after="19" w:line="266" w:lineRule="exact"/>
                          <w:ind w:left="614" w:right="-113"/>
                        </w:pP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Load and Transport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| </w:t>
                        </w:r>
                      </w:p>
                      <w:p w:rsidR="0087264E" w:rsidRDefault="0087264E">
                        <w:pPr>
                          <w:spacing w:line="257" w:lineRule="exact"/>
                          <w:ind w:left="614"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Records and Reports </w:t>
                        </w:r>
                      </w:p>
                    </w:tc>
                  </w:tr>
                  <w:tr w:rsidR="0087264E">
                    <w:trPr>
                      <w:trHeight w:hRule="exact" w:val="611"/>
                    </w:trPr>
                    <w:tc>
                      <w:tcPr>
                        <w:tcW w:w="3230" w:type="dxa"/>
                        <w:tcBorders>
                          <w:top w:val="single" w:sz="1" w:space="0" w:color="FDFDFD"/>
                          <w:left w:val="nil"/>
                          <w:bottom w:val="nil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1941" w:type="dxa"/>
                        <w:tcBorders>
                          <w:top w:val="nil"/>
                          <w:left w:val="nil"/>
                          <w:bottom w:val="nil"/>
                          <w:right w:val="single" w:sz="1" w:space="0" w:color="FFFFFF"/>
                        </w:tcBorders>
                      </w:tcPr>
                      <w:p w:rsidR="0087264E" w:rsidRDefault="0087264E"/>
                    </w:tc>
                    <w:tc>
                      <w:tcPr>
                        <w:tcW w:w="455" w:type="dxa"/>
                        <w:vMerge/>
                        <w:tcBorders>
                          <w:top w:val="nil"/>
                          <w:left w:val="single" w:sz="1" w:space="0" w:color="FFFFFF"/>
                          <w:bottom w:val="single" w:sz="1" w:space="0" w:color="FFFFFF"/>
                          <w:right w:val="nil"/>
                        </w:tcBorders>
                      </w:tcPr>
                      <w:p w:rsidR="0087264E" w:rsidRDefault="0087264E"/>
                    </w:tc>
                    <w:tc>
                      <w:tcPr>
                        <w:tcW w:w="4458" w:type="dxa"/>
                        <w:vMerge/>
                        <w:tcBorders>
                          <w:top w:val="nil"/>
                          <w:left w:val="nil"/>
                          <w:bottom w:val="single" w:sz="1" w:space="0" w:color="FFFFFF"/>
                          <w:right w:val="single" w:sz="1" w:space="0" w:color="FFFFFF"/>
                        </w:tcBorders>
                      </w:tcPr>
                      <w:p w:rsidR="0087264E" w:rsidRDefault="0087264E"/>
                    </w:tc>
                  </w:tr>
                </w:tbl>
                <w:p w:rsidR="0087264E" w:rsidRDefault="0087264E"/>
              </w:txbxContent>
            </v:textbox>
            <w10:wrap anchorx="page" anchory="page"/>
          </v:shape>
        </w:pict>
      </w:r>
      <w:r w:rsidR="0087264E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tabs>
          <w:tab w:val="left" w:pos="285"/>
        </w:tabs>
        <w:spacing w:after="19" w:line="269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1. This model depicts a generic management approach without consideration for patient condition. </w:t>
      </w:r>
      <w:r>
        <w:rPr>
          <w:rFonts w:ascii="Arial" w:eastAsia="Arial" w:hAnsi="Arial" w:cs="Arial"/>
          <w:color w:val="000000"/>
          <w:spacing w:val="20920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Depending upon patient condition (i.e. stable vs unstable) and the ability to provide definitive </w:t>
      </w:r>
      <w:r>
        <w:rPr>
          <w:rFonts w:ascii="Arial" w:eastAsia="Arial" w:hAnsi="Arial" w:cs="Arial"/>
          <w:color w:val="000000"/>
          <w:spacing w:val="20588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care, as outlined in protocols, load and transport may be appropriate any time after the “decision </w:t>
      </w:r>
    </w:p>
    <w:p w:rsidR="0087264E" w:rsidRDefault="0087264E">
      <w:pPr>
        <w:tabs>
          <w:tab w:val="left" w:pos="285"/>
        </w:tabs>
        <w:spacing w:line="257" w:lineRule="exact"/>
        <w:ind w:right="-113"/>
        <w:rPr>
          <w:rFonts w:ascii="Arial" w:eastAsia="Arial" w:hAnsi="Arial" w:cs="Arial"/>
          <w:color w:val="000000"/>
          <w:sz w:val="24"/>
          <w:szCs w:val="24"/>
        </w:rPr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point”. </w:t>
      </w:r>
    </w:p>
    <w:p w:rsidR="0087264E" w:rsidRDefault="0087264E" w:rsidP="0087264E">
      <w:pPr>
        <w:tabs>
          <w:tab w:val="left" w:pos="285"/>
        </w:tabs>
        <w:spacing w:line="20" w:lineRule="exact"/>
        <w:ind w:right="-113"/>
        <w:sectPr w:rsidR="0087264E" w:rsidSect="001619D7">
          <w:type w:val="continuous"/>
          <w:pgSz w:w="12240" w:h="15840"/>
          <w:pgMar w:top="1440" w:right="824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316" style="position:absolute;margin-left:41.05pt;margin-top:91.6pt;width:529.9pt;height:.5pt;z-index:252986368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17" type="#_x0000_t202" style="position:absolute;margin-left:295.25pt;margin-top:743.05pt;width:26.2pt;height:14.3pt;z-index:252987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- 7 -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8" type="#_x0000_t202" style="position:absolute;margin-left:42.55pt;margin-top:108.85pt;width:4.75pt;height:14.3pt;z-index:252988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9" type="#_x0000_t202" style="position:absolute;margin-left:49.75pt;margin-top:186.2pt;width:513.2pt;height:532.4pt;z-index:252989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0236" w:type="dxa"/>
                    <w:tblInd w:w="120" w:type="dxa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7"/>
                    <w:gridCol w:w="3032"/>
                    <w:gridCol w:w="4147"/>
                  </w:tblGrid>
                  <w:tr w:rsidR="0087264E">
                    <w:trPr>
                      <w:trHeight w:hRule="exact" w:val="434"/>
                    </w:trPr>
                    <w:tc>
                      <w:tcPr>
                        <w:tcW w:w="305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0" w:type="dxa"/>
                        </w:tcMar>
                      </w:tcPr>
                      <w:p w:rsidR="0087264E" w:rsidRDefault="0087264E">
                        <w:pPr>
                          <w:spacing w:before="163" w:line="257" w:lineRule="exact"/>
                          <w:ind w:right="-24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COMPONENT 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29" w:type="dxa"/>
                          <w:right w:w="619" w:type="dxa"/>
                        </w:tcMar>
                      </w:tcPr>
                      <w:p w:rsidR="0087264E" w:rsidRDefault="0087264E">
                        <w:pPr>
                          <w:spacing w:before="163" w:line="257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STEPS </w:t>
                        </w:r>
                      </w:p>
                    </w:tc>
                    <w:tc>
                      <w:tcPr>
                        <w:tcW w:w="414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1347" w:type="dxa"/>
                        </w:tcMar>
                      </w:tcPr>
                      <w:p w:rsidR="0087264E" w:rsidRDefault="0087264E">
                        <w:pPr>
                          <w:spacing w:before="163" w:line="257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PURPOSE </w:t>
                        </w:r>
                      </w:p>
                    </w:tc>
                  </w:tr>
                  <w:tr w:rsidR="0087264E">
                    <w:trPr>
                      <w:trHeight w:hRule="exact" w:val="69"/>
                    </w:trPr>
                    <w:tc>
                      <w:tcPr>
                        <w:tcW w:w="305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000000"/>
                      </w:tcPr>
                      <w:p w:rsidR="0087264E" w:rsidRDefault="0087264E"/>
                    </w:tc>
                    <w:tc>
                      <w:tcPr>
                        <w:tcW w:w="30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000000"/>
                      </w:tcPr>
                      <w:p w:rsidR="0087264E" w:rsidRDefault="0087264E"/>
                    </w:tc>
                    <w:tc>
                      <w:tcPr>
                        <w:tcW w:w="414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000000"/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1290"/>
                    </w:trPr>
                    <w:tc>
                      <w:tcPr>
                        <w:tcW w:w="305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593" w:type="dxa"/>
                        </w:tcMar>
                      </w:tcPr>
                      <w:p w:rsidR="0087264E" w:rsidRDefault="0087264E">
                        <w:pPr>
                          <w:spacing w:before="147" w:line="21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Rescue Scene Evaluation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795" w:type="dxa"/>
                        </w:tcMar>
                      </w:tcPr>
                      <w:p w:rsidR="0087264E" w:rsidRDefault="0087264E">
                        <w:pPr>
                          <w:spacing w:before="143" w:after="1" w:line="244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Environment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>• Hazards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line="24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Mechanism of injury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4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163" w:type="dxa"/>
                        </w:tcMar>
                      </w:tcPr>
                      <w:p w:rsidR="0087264E" w:rsidRDefault="0087264E">
                        <w:pPr>
                          <w:spacing w:before="147" w:line="226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The purpose of the RSE is to ensure that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the scene is safe for the crew and patient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and to provide information about the nature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and extent of the patient's injuries or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condition.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2606"/>
                    </w:trPr>
                    <w:tc>
                      <w:tcPr>
                        <w:tcW w:w="305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1513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Primary Survey 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765" w:type="dxa"/>
                        </w:tcMar>
                      </w:tcPr>
                      <w:p w:rsidR="0087264E" w:rsidRDefault="0087264E">
                        <w:pPr>
                          <w:spacing w:before="157" w:after="1" w:line="24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>• LOC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after="1" w:line="244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Delicate spine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Airway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after="1" w:line="244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 xml:space="preserve">• Breathing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Circulation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after="1" w:line="24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Rapid Body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after="1" w:line="244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Survey interventions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>• Skin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line="244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>• Oxygen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Decision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4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518" w:type="dxa"/>
                        </w:tcMar>
                      </w:tcPr>
                      <w:p w:rsidR="0087264E" w:rsidRDefault="0087264E">
                        <w:pPr>
                          <w:spacing w:before="162" w:line="224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The purpose of the primary survey is to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identify and manage life- and limb-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2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threatening injuries and conditions.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2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1304"/>
                    </w:trPr>
                    <w:tc>
                      <w:tcPr>
                        <w:tcW w:w="305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1249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Secondary Survey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390" w:type="dxa"/>
                        </w:tcMar>
                      </w:tcPr>
                      <w:p w:rsidR="0087264E" w:rsidRDefault="0087264E">
                        <w:pPr>
                          <w:spacing w:before="157" w:after="1" w:line="24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History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after="1" w:line="24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Vital signs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line="24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Head-to-toe examination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4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264" w:type="dxa"/>
                        </w:tcMar>
                      </w:tcPr>
                      <w:p w:rsidR="0087264E" w:rsidRDefault="0087264E">
                        <w:pPr>
                          <w:spacing w:before="162" w:line="226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The purpose of the secondary survey is to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identify the patient's chief complaint,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establish a baseline set of vital signs and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gather information about the patient's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injuries and condition.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1611"/>
                    </w:trPr>
                    <w:tc>
                      <w:tcPr>
                        <w:tcW w:w="305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1865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Treatments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462" w:type="dxa"/>
                        </w:tcMar>
                      </w:tcPr>
                      <w:p w:rsidR="0087264E" w:rsidRDefault="0087264E">
                        <w:pPr>
                          <w:spacing w:before="157" w:after="1" w:line="24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Wound Care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after="1" w:line="244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Fracture management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 xml:space="preserve">• Spinal management </w:t>
                        </w:r>
                      </w:p>
                      <w:p w:rsidR="0087264E" w:rsidRDefault="0087264E">
                        <w:pPr>
                          <w:spacing w:after="1" w:line="24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Burn management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tabs>
                            <w:tab w:val="left" w:pos="143"/>
                          </w:tabs>
                          <w:spacing w:line="231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Management of specific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2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tab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injuries and conditions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4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427" w:type="dxa"/>
                        </w:tcMar>
                      </w:tcPr>
                      <w:p w:rsidR="0087264E" w:rsidRDefault="0087264E">
                        <w:pPr>
                          <w:spacing w:before="162" w:line="224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Treatments are non-medical procedures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that do not require direct physician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2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supervision.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845"/>
                    </w:trPr>
                    <w:tc>
                      <w:tcPr>
                        <w:tcW w:w="305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2041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Protocols 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1891" w:type="dxa"/>
                        </w:tcMar>
                      </w:tcPr>
                      <w:p w:rsidR="0087264E" w:rsidRDefault="0087264E">
                        <w:pPr>
                          <w:spacing w:before="157" w:line="24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Various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4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103" w:type="dxa"/>
                        </w:tcMar>
                      </w:tcPr>
                      <w:p w:rsidR="0087264E" w:rsidRDefault="0087264E">
                        <w:pPr>
                          <w:spacing w:before="162" w:line="224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Protocols allow the EMA to perform medical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procedures that are normally in the domain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of a physician.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1382"/>
                    </w:trPr>
                    <w:tc>
                      <w:tcPr>
                        <w:tcW w:w="305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1137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Load and Transport 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1163" w:type="dxa"/>
                        </w:tcMar>
                      </w:tcPr>
                      <w:p w:rsidR="0087264E" w:rsidRDefault="0087264E">
                        <w:pPr>
                          <w:spacing w:before="157" w:after="1" w:line="24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Stretcher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after="1" w:line="244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Reassessment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Equipment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line="244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Transport mode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Notification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4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3961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1075"/>
                    </w:trPr>
                    <w:tc>
                      <w:tcPr>
                        <w:tcW w:w="305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992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Records and Reports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1869" w:type="dxa"/>
                        </w:tcMar>
                      </w:tcPr>
                      <w:p w:rsidR="0087264E" w:rsidRDefault="0087264E">
                        <w:pPr>
                          <w:spacing w:before="157" w:after="1" w:line="24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>• Forms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line="243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Reports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4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379" w:type="dxa"/>
                        </w:tcMar>
                      </w:tcPr>
                      <w:p w:rsidR="0087264E" w:rsidRDefault="0087264E">
                        <w:pPr>
                          <w:spacing w:before="162" w:line="225" w:lineRule="exact"/>
                          <w:ind w:right="-113"/>
                        </w:pP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Reports are used to gather or give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information regarding the patient's status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3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and treatment. Forms are used to record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assessment and treatment of a patient.</w:t>
                        </w:r>
                        <w:r w:rsidRPr="00FC6E6D"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</w:tbl>
                <w:p w:rsidR="0087264E" w:rsidRDefault="0087264E"/>
              </w:txbxContent>
            </v:textbox>
            <w10:wrap anchorx="page" anchory="page"/>
          </v:shape>
        </w:pict>
      </w:r>
      <w:r>
        <w:pict>
          <v:shape id="_x0000_s2320" type="#_x0000_t202" style="position:absolute;margin-left:42.55pt;margin-top:718.2pt;width:4.75pt;height:14.3pt;z-index:252990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57" w:line="312" w:lineRule="exact"/>
        <w:ind w:right="-113"/>
      </w:pPr>
      <w:r w:rsidRPr="00FC6E6D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PATIENT ASSESSMENT MODEL</w:t>
      </w:r>
      <w:r w:rsidRPr="00FC6E6D">
        <w:rPr>
          <w:rFonts w:ascii="Arial" w:eastAsia="Arial" w:hAnsi="Arial" w:cs="Arial"/>
          <w:b/>
          <w:bCs/>
          <w:color w:val="000000"/>
          <w:spacing w:val="31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025" w:bottom="0" w:left="851" w:header="720" w:footer="720" w:gutter="0"/>
          <w:cols w:space="720"/>
        </w:sectPr>
      </w:pPr>
    </w:p>
    <w:p w:rsidR="0087264E" w:rsidRDefault="0087264E">
      <w:pPr>
        <w:spacing w:before="292" w:line="312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 xml:space="preserve">GUIDELINES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600" w:bottom="0" w:left="851" w:header="720" w:footer="720" w:gutter="0"/>
          <w:cols w:space="720"/>
        </w:sectPr>
      </w:pPr>
    </w:p>
    <w:p w:rsidR="0087264E" w:rsidRDefault="0087264E">
      <w:pPr>
        <w:spacing w:before="127" w:after="19" w:line="266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The Patient Assessment Model consists of seven components, each of which has a number of </w:t>
      </w:r>
      <w:r>
        <w:rPr>
          <w:rFonts w:ascii="Arial" w:eastAsia="Arial" w:hAnsi="Arial" w:cs="Arial"/>
          <w:color w:val="000000"/>
          <w:spacing w:val="200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steps. The following table lists the steps and the purpose of each component. </w:t>
      </w:r>
    </w:p>
    <w:p w:rsidR="0087264E" w:rsidRDefault="0087264E">
      <w:pPr>
        <w:spacing w:line="257" w:lineRule="exact"/>
        <w:ind w:right="-1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EE39ED">
          <w:type w:val="continuous"/>
          <w:pgSz w:w="12240" w:h="15840"/>
          <w:pgMar w:top="1440" w:right="1310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321" style="position:absolute;margin-left:41.05pt;margin-top:91.6pt;width:529.9pt;height:.5pt;z-index:252992512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22" type="#_x0000_t202" style="position:absolute;margin-left:295.25pt;margin-top:743.05pt;width:26.2pt;height:14.3pt;z-index:252993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- 8 -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3" type="#_x0000_t202" style="position:absolute;margin-left:46.7pt;margin-top:134.1pt;width:519.3pt;height:426.15pt;z-index:252994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0357" w:type="dxa"/>
                    <w:tblInd w:w="120" w:type="dxa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171"/>
                    <w:gridCol w:w="69"/>
                    <w:gridCol w:w="7117"/>
                  </w:tblGrid>
                  <w:tr w:rsidR="0087264E">
                    <w:trPr>
                      <w:trHeight w:hRule="exact" w:val="710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830" w:type="dxa"/>
                        </w:tcMar>
                      </w:tcPr>
                      <w:p w:rsidR="0087264E" w:rsidRDefault="0087264E">
                        <w:pPr>
                          <w:spacing w:before="163" w:line="266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PRIMARY SURVEY </w:t>
                        </w:r>
                        <w:r>
                          <w:br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INTERVENTION </w:t>
                        </w:r>
                      </w:p>
                    </w:tc>
                    <w:tc>
                      <w:tcPr>
                        <w:tcW w:w="7185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5443" w:type="dxa"/>
                        </w:tcMar>
                      </w:tcPr>
                      <w:p w:rsidR="0087264E" w:rsidRDefault="0087264E">
                        <w:pPr>
                          <w:spacing w:before="163" w:line="257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INDICATIONS </w:t>
                        </w:r>
                      </w:p>
                    </w:tc>
                  </w:tr>
                  <w:tr w:rsidR="0087264E">
                    <w:trPr>
                      <w:trHeight w:hRule="exact" w:val="69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000000"/>
                      </w:tcPr>
                      <w:p w:rsidR="0087264E" w:rsidRDefault="0087264E"/>
                    </w:tc>
                    <w:tc>
                      <w:tcPr>
                        <w:tcW w:w="6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000000"/>
                      </w:tcPr>
                      <w:p w:rsidR="0087264E" w:rsidRDefault="0087264E"/>
                    </w:tc>
                    <w:tc>
                      <w:tcPr>
                        <w:tcW w:w="711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878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642" w:type="dxa"/>
                        </w:tcMar>
                      </w:tcPr>
                      <w:p w:rsidR="0087264E" w:rsidRDefault="0087264E">
                        <w:pPr>
                          <w:spacing w:before="147" w:line="21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Cervical spine stabilization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2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185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751" w:type="dxa"/>
                        </w:tcMar>
                      </w:tcPr>
                      <w:p w:rsidR="0087264E" w:rsidRDefault="0087264E">
                        <w:pPr>
                          <w:spacing w:before="143" w:after="1" w:line="244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Mechanism of injury in which injury to the head and neck is possible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Obvious injury above the level of the clavicles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Unconscious patients where trauma cannot be reasonably ruled out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647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336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Obstructed airway procedures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185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4042" w:type="dxa"/>
                        </w:tcMar>
                      </w:tcPr>
                      <w:p w:rsidR="0087264E" w:rsidRDefault="0087264E">
                        <w:pPr>
                          <w:spacing w:before="157" w:after="1"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Absence of respiration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16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• Inability to ventilate the patient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647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810" w:type="dxa"/>
                        </w:tcMar>
                      </w:tcPr>
                      <w:p w:rsidR="0087264E" w:rsidRDefault="0087264E">
                        <w:pPr>
                          <w:spacing w:before="162" w:line="221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Airway maintenance and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suctioning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185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1568" w:type="dxa"/>
                        </w:tcMar>
                      </w:tcPr>
                      <w:p w:rsidR="0087264E" w:rsidRDefault="0087264E">
                        <w:pPr>
                          <w:spacing w:before="157" w:after="1"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Decreased level of consciousness (LOC)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25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• Presence of fluids or potential obstructions in upper airway </w:t>
                        </w:r>
                      </w:p>
                    </w:tc>
                  </w:tr>
                  <w:tr w:rsidR="0087264E">
                    <w:trPr>
                      <w:trHeight w:hRule="exact" w:val="616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446" w:type="dxa"/>
                        </w:tcMar>
                      </w:tcPr>
                      <w:p w:rsidR="0087264E" w:rsidRDefault="0087264E">
                        <w:pPr>
                          <w:spacing w:before="162" w:line="221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Ventilating the non-breathing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2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patient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185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4638" w:type="dxa"/>
                        </w:tcMar>
                      </w:tcPr>
                      <w:p w:rsidR="0087264E" w:rsidRDefault="0087264E">
                        <w:pPr>
                          <w:spacing w:before="157"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Absence of respirations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1122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345" w:type="dxa"/>
                        </w:tcMar>
                      </w:tcPr>
                      <w:p w:rsidR="0087264E" w:rsidRDefault="0087264E">
                        <w:pPr>
                          <w:spacing w:before="162" w:line="221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Assisting inadequate or failing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respirations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185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231" w:type="dxa"/>
                        </w:tcMar>
                      </w:tcPr>
                      <w:p w:rsidR="0087264E" w:rsidRDefault="0087264E">
                        <w:pPr>
                          <w:spacing w:before="157" w:after="1" w:line="244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Abnormally fast or slow respirations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Distressed respirations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tabs>
                            <w:tab w:val="left" w:pos="143"/>
                          </w:tabs>
                          <w:spacing w:line="231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Shallow or laboured respirations, especially in the presence of decreasing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tab/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LOC or cyanosis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403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554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Sealing open chest wounds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185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4958" w:type="dxa"/>
                        </w:tcMar>
                      </w:tcPr>
                      <w:p w:rsidR="0087264E" w:rsidRDefault="0087264E">
                        <w:pPr>
                          <w:spacing w:before="157"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Open chest wounds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403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1537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Performing CPR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185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4538" w:type="dxa"/>
                        </w:tcMar>
                      </w:tcPr>
                      <w:p w:rsidR="0087264E" w:rsidRDefault="0087264E">
                        <w:pPr>
                          <w:spacing w:before="157"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Absence of carotid pulse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403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910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Controlling hemorrhage </w:t>
                        </w:r>
                      </w:p>
                    </w:tc>
                    <w:tc>
                      <w:tcPr>
                        <w:tcW w:w="7185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5096" w:type="dxa"/>
                        </w:tcMar>
                      </w:tcPr>
                      <w:p w:rsidR="0087264E" w:rsidRDefault="0087264E">
                        <w:pPr>
                          <w:spacing w:before="157"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Major hemorrhage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403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1250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Stabilizing fractures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1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185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4950" w:type="dxa"/>
                        </w:tcMar>
                      </w:tcPr>
                      <w:p w:rsidR="0087264E" w:rsidRDefault="0087264E">
                        <w:pPr>
                          <w:spacing w:before="157"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Suspected fractures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1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403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798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Realigning limb fractures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2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185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974" w:type="dxa"/>
                        </w:tcMar>
                      </w:tcPr>
                      <w:p w:rsidR="0087264E" w:rsidRDefault="0087264E">
                        <w:pPr>
                          <w:spacing w:before="157"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• Fractured limbs that are grossly deformed or with no distal pulses </w:t>
                        </w:r>
                      </w:p>
                    </w:tc>
                  </w:tr>
                  <w:tr w:rsidR="0087264E">
                    <w:trPr>
                      <w:trHeight w:hRule="exact" w:val="403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787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Initiating cooling of burns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185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5670" w:type="dxa"/>
                        </w:tcMar>
                      </w:tcPr>
                      <w:p w:rsidR="0087264E" w:rsidRDefault="0087264E">
                        <w:pPr>
                          <w:spacing w:before="157"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Major burns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1382"/>
                    </w:trPr>
                    <w:tc>
                      <w:tcPr>
                        <w:tcW w:w="3171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30" w:type="dxa"/>
                          <w:right w:w="2301" w:type="dxa"/>
                        </w:tcMar>
                      </w:tcPr>
                      <w:p w:rsidR="0087264E" w:rsidRDefault="0087264E">
                        <w:pPr>
                          <w:spacing w:before="162" w:line="21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Oxygen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185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72" w:type="dxa"/>
                          <w:right w:w="950" w:type="dxa"/>
                        </w:tcMar>
                      </w:tcPr>
                      <w:p w:rsidR="0087264E" w:rsidRDefault="0087264E">
                        <w:pPr>
                          <w:spacing w:before="157" w:after="1"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Altered LOC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after="1" w:line="244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Respiratory distress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>• Pain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after="1"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6"/>
                            <w:sz w:val="19"/>
                            <w:szCs w:val="19"/>
                          </w:rPr>
                          <w:t>• Trauma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line="243" w:lineRule="exact"/>
                          <w:ind w:right="-113"/>
                        </w:pP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Evidence of shock (e.g., tachycardia, tachypnea, pallor, cyanosis)</w:t>
                        </w:r>
                        <w:r w:rsidRPr="00EB3426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</w:tbl>
                <w:p w:rsidR="0087264E" w:rsidRDefault="0087264E"/>
              </w:txbxContent>
            </v:textbox>
            <w10:wrap anchorx="page" anchory="page"/>
          </v:shape>
        </w:pict>
      </w:r>
      <w:r>
        <w:pict>
          <v:shape id="_x0000_s2324" type="#_x0000_t202" style="position:absolute;margin-left:42.55pt;margin-top:559.85pt;width:4.75pt;height:14.3pt;z-index:252995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55" w:after="14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after="7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PATIENT ASSESSMENT MODEL </w:t>
      </w:r>
    </w:p>
    <w:p w:rsidR="0087264E" w:rsidRDefault="0087264E">
      <w:pPr>
        <w:spacing w:line="257" w:lineRule="exact"/>
        <w:ind w:right="-1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EE7984">
          <w:type w:val="continuous"/>
          <w:pgSz w:w="12240" w:h="15840"/>
          <w:pgMar w:top="1440" w:right="7640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325" style="position:absolute;margin-left:41.05pt;margin-top:91.6pt;width:529.9pt;height:.5pt;z-index:252997632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26" type="#_x0000_t202" style="position:absolute;margin-left:295.25pt;margin-top:743.05pt;width:26.2pt;height:14.3pt;z-index:252998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- 9 -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F12A8B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BLOOD PRESSURE – INFORMATION</w:t>
      </w:r>
      <w:r w:rsidRPr="00F12A8B">
        <w:rPr>
          <w:rFonts w:ascii="Arial" w:eastAsia="Arial" w:hAnsi="Arial" w:cs="Arial"/>
          <w:b/>
          <w:bCs/>
          <w:color w:val="000000"/>
          <w:spacing w:val="19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6421" w:bottom="0" w:left="851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246" w:after="9" w:line="252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Some Reasons for Errors in Measuring: </w:t>
      </w:r>
      <w:r>
        <w:rPr>
          <w:rFonts w:ascii="Arial" w:eastAsia="Arial" w:hAnsi="Arial" w:cs="Arial"/>
          <w:color w:val="000000"/>
          <w:spacing w:val="14337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1 </w:t>
      </w:r>
      <w:r>
        <w:tab/>
      </w:r>
      <w:r>
        <w:rPr>
          <w:rFonts w:ascii="Arial" w:eastAsia="Arial" w:hAnsi="Arial" w:cs="Arial"/>
          <w:b/>
          <w:bCs/>
          <w:color w:val="000000"/>
        </w:rPr>
        <w:t xml:space="preserve">Biological Factors </w:t>
      </w:r>
    </w:p>
    <w:p w:rsidR="0087264E" w:rsidRDefault="0087264E">
      <w:pPr>
        <w:tabs>
          <w:tab w:val="left" w:pos="709"/>
        </w:tabs>
        <w:spacing w:after="7" w:line="246" w:lineRule="exact"/>
        <w:ind w:right="-113"/>
      </w:pPr>
      <w: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Activity</w:t>
      </w:r>
      <w:r>
        <w:rPr>
          <w:rFonts w:ascii="Arial" w:eastAsia="Arial" w:hAnsi="Arial" w:cs="Arial"/>
          <w:color w:val="000000"/>
        </w:rPr>
        <w:t xml:space="preserve"> - Patient should rest for 5 min to minimize the effects of physical exertion on cardiac output. </w:t>
      </w:r>
    </w:p>
    <w:p w:rsidR="0087264E" w:rsidRDefault="0087264E">
      <w:pPr>
        <w:tabs>
          <w:tab w:val="left" w:pos="709"/>
        </w:tabs>
        <w:spacing w:after="20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 Of course, in the pre-hospital setting this is not always possible. </w:t>
      </w:r>
    </w:p>
    <w:p w:rsidR="0087264E" w:rsidRDefault="0087264E">
      <w:pPr>
        <w:tabs>
          <w:tab w:val="left" w:pos="709"/>
        </w:tabs>
        <w:spacing w:after="20" w:line="244" w:lineRule="exact"/>
        <w:ind w:right="-113"/>
      </w:pPr>
      <w: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Position</w:t>
      </w:r>
      <w:r>
        <w:rPr>
          <w:rFonts w:ascii="Arial" w:eastAsia="Arial" w:hAnsi="Arial" w:cs="Arial"/>
          <w:color w:val="000000"/>
        </w:rPr>
        <w:t xml:space="preserve"> - Patient should be sitting/lying comfortably.  Support the arm to avoid muscle contractions </w:t>
      </w:r>
      <w:r>
        <w:rPr>
          <w:rFonts w:ascii="Arial" w:eastAsia="Arial" w:hAnsi="Arial" w:cs="Arial"/>
          <w:color w:val="000000"/>
          <w:spacing w:val="20895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which may falsely elevate the reading. </w:t>
      </w:r>
    </w:p>
    <w:p w:rsidR="0087264E" w:rsidRDefault="0087264E">
      <w:pPr>
        <w:tabs>
          <w:tab w:val="left" w:pos="709"/>
        </w:tabs>
        <w:spacing w:after="24" w:line="244" w:lineRule="exact"/>
        <w:ind w:right="-113"/>
      </w:pPr>
      <w: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Stress</w:t>
      </w:r>
      <w:r>
        <w:rPr>
          <w:rFonts w:ascii="Arial" w:eastAsia="Arial" w:hAnsi="Arial" w:cs="Arial"/>
          <w:color w:val="000000"/>
        </w:rPr>
        <w:t xml:space="preserve"> - Anxiety about the reading or procedure can raise the reading.  Other factors such as pain </w:t>
      </w:r>
      <w:r>
        <w:rPr>
          <w:rFonts w:ascii="Arial" w:eastAsia="Arial" w:hAnsi="Arial" w:cs="Arial"/>
          <w:color w:val="000000"/>
          <w:spacing w:val="20726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from an injury can also raise the reading. </w:t>
      </w:r>
    </w:p>
    <w:p w:rsidR="0087264E" w:rsidRDefault="0087264E">
      <w:pPr>
        <w:tabs>
          <w:tab w:val="left" w:pos="360"/>
        </w:tabs>
        <w:spacing w:after="9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t xml:space="preserve">2 </w:t>
      </w:r>
      <w:r>
        <w:tab/>
      </w:r>
      <w:r>
        <w:rPr>
          <w:rFonts w:ascii="Arial" w:eastAsia="Arial" w:hAnsi="Arial" w:cs="Arial"/>
          <w:b/>
          <w:bCs/>
          <w:color w:val="000000"/>
        </w:rPr>
        <w:t xml:space="preserve">Environmental Factors </w:t>
      </w:r>
    </w:p>
    <w:p w:rsidR="0087264E" w:rsidRDefault="0087264E">
      <w:pPr>
        <w:tabs>
          <w:tab w:val="left" w:pos="709"/>
        </w:tabs>
        <w:spacing w:after="16" w:line="244" w:lineRule="exact"/>
        <w:ind w:right="-113"/>
      </w:pPr>
      <w: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Noise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- When taking blood pressure, try to eliminate surrounding noise.  Obviously you cannot stop </w:t>
      </w:r>
      <w:r>
        <w:rPr>
          <w:rFonts w:ascii="Arial" w:eastAsia="Arial" w:hAnsi="Arial" w:cs="Arial"/>
          <w:color w:val="000000"/>
          <w:spacing w:val="20846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all traffic on the street, but you can move the patient inside the ambulance to get an accurate </w:t>
      </w:r>
    </w:p>
    <w:p w:rsidR="0087264E" w:rsidRDefault="0087264E">
      <w:pPr>
        <w:tabs>
          <w:tab w:val="left" w:pos="709"/>
        </w:tabs>
        <w:spacing w:after="20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reading.  In a person's home you can ask for a few moments of silence. </w:t>
      </w:r>
    </w:p>
    <w:p w:rsidR="0087264E" w:rsidRDefault="0087264E">
      <w:pPr>
        <w:tabs>
          <w:tab w:val="left" w:pos="709"/>
        </w:tabs>
        <w:spacing w:after="20" w:line="244" w:lineRule="exact"/>
        <w:ind w:right="-113"/>
      </w:pPr>
      <w: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Surrounding Objects</w:t>
      </w:r>
      <w:r>
        <w:rPr>
          <w:rFonts w:ascii="Arial" w:eastAsia="Arial" w:hAnsi="Arial" w:cs="Arial"/>
          <w:color w:val="000000"/>
        </w:rPr>
        <w:t xml:space="preserve"> - Move furniture and jump bag etc. so that the blood pressure cuff and </w:t>
      </w:r>
      <w:r>
        <w:rPr>
          <w:rFonts w:ascii="Arial" w:eastAsia="Arial" w:hAnsi="Arial" w:cs="Arial"/>
          <w:color w:val="000000"/>
          <w:spacing w:val="20233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stethoscope tubing hangs free. </w:t>
      </w:r>
    </w:p>
    <w:p w:rsidR="0087264E" w:rsidRDefault="0087264E">
      <w:pPr>
        <w:tabs>
          <w:tab w:val="left" w:pos="709"/>
        </w:tabs>
        <w:spacing w:after="24" w:line="244" w:lineRule="exact"/>
        <w:ind w:right="-113"/>
      </w:pPr>
      <w: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Temperature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- Try to avoid cold temperatures as this may cause constriction of the small arterioles, </w:t>
      </w:r>
      <w:r>
        <w:rPr>
          <w:rFonts w:ascii="Arial" w:eastAsia="Arial" w:hAnsi="Arial" w:cs="Arial"/>
          <w:color w:val="000000"/>
          <w:spacing w:val="20895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thereby influencing the reading. </w:t>
      </w:r>
    </w:p>
    <w:p w:rsidR="0087264E" w:rsidRDefault="0087264E">
      <w:pPr>
        <w:tabs>
          <w:tab w:val="left" w:pos="360"/>
        </w:tabs>
        <w:spacing w:after="9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t xml:space="preserve">3 </w:t>
      </w:r>
      <w:r>
        <w:tab/>
      </w:r>
      <w:r>
        <w:rPr>
          <w:rFonts w:ascii="Arial" w:eastAsia="Arial" w:hAnsi="Arial" w:cs="Arial"/>
          <w:b/>
          <w:bCs/>
          <w:color w:val="000000"/>
        </w:rPr>
        <w:t xml:space="preserve">Equipment </w:t>
      </w:r>
    </w:p>
    <w:p w:rsidR="0087264E" w:rsidRDefault="0087264E">
      <w:pPr>
        <w:tabs>
          <w:tab w:val="left" w:pos="709"/>
        </w:tabs>
        <w:spacing w:after="16" w:line="244" w:lineRule="exact"/>
        <w:ind w:right="-113"/>
      </w:pPr>
      <w: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Sphygmomanometer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- A blood pressure cuff that is not calibrated to zero or one that has tubing </w:t>
      </w:r>
      <w:r>
        <w:rPr>
          <w:rFonts w:ascii="Arial" w:eastAsia="Arial" w:hAnsi="Arial" w:cs="Arial"/>
          <w:color w:val="000000"/>
          <w:spacing w:val="20604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leaks will not give accurate readings.  The roller valve should be smooth to operate, not sticky and </w:t>
      </w:r>
    </w:p>
    <w:p w:rsidR="0087264E" w:rsidRDefault="0087264E">
      <w:pPr>
        <w:tabs>
          <w:tab w:val="left" w:pos="709"/>
        </w:tabs>
        <w:spacing w:after="20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difficult to "bleed off air". </w:t>
      </w:r>
    </w:p>
    <w:p w:rsidR="0087264E" w:rsidRDefault="0087264E">
      <w:pPr>
        <w:tabs>
          <w:tab w:val="left" w:pos="709"/>
        </w:tabs>
        <w:spacing w:after="16" w:line="244" w:lineRule="exact"/>
        <w:ind w:right="-113"/>
      </w:pPr>
      <w: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Cuff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- Incorrect cuff size accounts for most errors.  Too large a cuff for a child or light adult or too </w:t>
      </w:r>
      <w:r>
        <w:rPr>
          <w:rFonts w:ascii="Arial" w:eastAsia="Arial" w:hAnsi="Arial" w:cs="Arial"/>
          <w:color w:val="000000"/>
          <w:spacing w:val="20594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small a cuff for an obese patient are all too often used.  A cuff that is too narrow will give a false high </w:t>
      </w:r>
    </w:p>
    <w:p w:rsidR="0087264E" w:rsidRDefault="0087264E">
      <w:pPr>
        <w:tabs>
          <w:tab w:val="left" w:pos="709"/>
        </w:tabs>
        <w:spacing w:after="7" w:line="251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reading. A bulging air bladder through a tear or cut in the cuff also makes the reading inaccurate. </w:t>
      </w:r>
      <w:r>
        <w:rPr>
          <w:rFonts w:ascii="Arial" w:eastAsia="Arial" w:hAnsi="Arial" w:cs="Arial"/>
          <w:color w:val="000000"/>
          <w:spacing w:val="20595"/>
        </w:rPr>
        <w:t xml:space="preserve"> </w:t>
      </w:r>
      <w: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Stethoscope</w:t>
      </w:r>
      <w:r>
        <w:rPr>
          <w:rFonts w:ascii="Arial" w:eastAsia="Arial" w:hAnsi="Arial" w:cs="Arial"/>
          <w:color w:val="000000"/>
        </w:rPr>
        <w:t xml:space="preserve"> - Cracked or kinked tubing will not transmit sound well.  Ear pieces should fit snugly </w:t>
      </w:r>
    </w:p>
    <w:p w:rsidR="0087264E" w:rsidRDefault="0087264E">
      <w:pPr>
        <w:tabs>
          <w:tab w:val="left" w:pos="360"/>
          <w:tab w:val="left" w:pos="709"/>
        </w:tabs>
        <w:spacing w:after="9" w:line="252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and comfortably in ears.  Diaphragm and bell must be intact. </w:t>
      </w:r>
      <w:r>
        <w:rPr>
          <w:rFonts w:ascii="Arial" w:eastAsia="Arial" w:hAnsi="Arial" w:cs="Arial"/>
          <w:color w:val="000000"/>
          <w:spacing w:val="1705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4 </w:t>
      </w:r>
      <w:r>
        <w:tab/>
      </w:r>
      <w:r>
        <w:rPr>
          <w:rFonts w:ascii="Arial" w:eastAsia="Arial" w:hAnsi="Arial" w:cs="Arial"/>
          <w:b/>
          <w:bCs/>
          <w:color w:val="000000"/>
        </w:rPr>
        <w:t xml:space="preserve">Technique </w:t>
      </w:r>
    </w:p>
    <w:p w:rsidR="0087264E" w:rsidRDefault="0087264E">
      <w:pPr>
        <w:tabs>
          <w:tab w:val="left" w:pos="709"/>
        </w:tabs>
        <w:spacing w:after="16" w:line="244" w:lineRule="exact"/>
        <w:ind w:right="-113"/>
      </w:pPr>
      <w: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Poor technique</w:t>
      </w:r>
      <w:r>
        <w:rPr>
          <w:rFonts w:ascii="Arial" w:eastAsia="Arial" w:hAnsi="Arial" w:cs="Arial"/>
          <w:color w:val="000000"/>
        </w:rPr>
        <w:t xml:space="preserve"> is usually due to inadequate training and/or the development of poor habits. </w:t>
      </w:r>
      <w:r>
        <w:rPr>
          <w:rFonts w:ascii="Arial" w:eastAsia="Arial" w:hAnsi="Arial" w:cs="Arial"/>
          <w:color w:val="000000"/>
          <w:spacing w:val="20187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Selection of wrong sized cuff, improper placement of the stethoscope and deflating the cuff too </w:t>
      </w:r>
    </w:p>
    <w:p w:rsidR="0087264E" w:rsidRDefault="0087264E">
      <w:pPr>
        <w:tabs>
          <w:tab w:val="left" w:pos="709"/>
        </w:tabs>
        <w:spacing w:after="24" w:line="243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quickly are common problems.  Leaving an inflated cuff in place too long and repeating the </w:t>
      </w:r>
      <w:r>
        <w:rPr>
          <w:rFonts w:ascii="Arial" w:eastAsia="Arial" w:hAnsi="Arial" w:cs="Arial"/>
          <w:color w:val="000000"/>
          <w:spacing w:val="19993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procedure with less than 2 minutes between will also lead to inaccurate measurements. </w:t>
      </w:r>
    </w:p>
    <w:p w:rsidR="0087264E" w:rsidRDefault="0087264E">
      <w:pPr>
        <w:tabs>
          <w:tab w:val="left" w:pos="360"/>
        </w:tabs>
        <w:spacing w:after="9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t xml:space="preserve">5 </w:t>
      </w:r>
      <w:r>
        <w:tab/>
      </w:r>
      <w:r>
        <w:rPr>
          <w:rFonts w:ascii="Arial" w:eastAsia="Arial" w:hAnsi="Arial" w:cs="Arial"/>
          <w:b/>
          <w:bCs/>
          <w:color w:val="000000"/>
        </w:rPr>
        <w:t xml:space="preserve">Interpretation </w:t>
      </w:r>
    </w:p>
    <w:p w:rsidR="0087264E" w:rsidRDefault="0087264E">
      <w:pPr>
        <w:tabs>
          <w:tab w:val="left" w:pos="709"/>
        </w:tabs>
        <w:spacing w:after="16" w:line="244" w:lineRule="exact"/>
        <w:ind w:right="-113"/>
      </w:pPr>
      <w: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Digital Preference</w:t>
      </w:r>
      <w:r>
        <w:rPr>
          <w:rFonts w:ascii="Arial" w:eastAsia="Arial" w:hAnsi="Arial" w:cs="Arial"/>
          <w:color w:val="000000"/>
        </w:rPr>
        <w:t xml:space="preserve"> - Individuals have a preference for rounding to certain numbers.  This practice </w:t>
      </w:r>
      <w:r>
        <w:rPr>
          <w:rFonts w:ascii="Arial" w:eastAsia="Arial" w:hAnsi="Arial" w:cs="Arial"/>
          <w:color w:val="000000"/>
          <w:spacing w:val="20676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has been documented as being common because the incidence of recorded blood pressures ending </w:t>
      </w:r>
    </w:p>
    <w:p w:rsidR="0087264E" w:rsidRDefault="0087264E">
      <w:pPr>
        <w:tabs>
          <w:tab w:val="left" w:pos="709"/>
        </w:tabs>
        <w:spacing w:after="20" w:line="243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in zero, i.e.: 130/70, 120/70, etc. is greater than one would expect by chance.  Other people tend to </w:t>
      </w:r>
      <w:r>
        <w:rPr>
          <w:rFonts w:ascii="Arial" w:eastAsia="Arial" w:hAnsi="Arial" w:cs="Arial"/>
          <w:color w:val="000000"/>
          <w:spacing w:val="20826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use figures that end in a 5. </w:t>
      </w:r>
    </w:p>
    <w:p w:rsidR="0087264E" w:rsidRDefault="0087264E">
      <w:pPr>
        <w:tabs>
          <w:tab w:val="left" w:pos="709"/>
        </w:tabs>
        <w:spacing w:after="16" w:line="244" w:lineRule="exact"/>
        <w:ind w:right="-113"/>
      </w:pPr>
      <w: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Observer Bias</w:t>
      </w:r>
      <w:r>
        <w:rPr>
          <w:rFonts w:ascii="Arial" w:eastAsia="Arial" w:hAnsi="Arial" w:cs="Arial"/>
          <w:color w:val="000000"/>
        </w:rPr>
        <w:t xml:space="preserve"> - Paramedics and other health care professionals may have an unconscious </w:t>
      </w:r>
      <w:r>
        <w:rPr>
          <w:rFonts w:ascii="Arial" w:eastAsia="Arial" w:hAnsi="Arial" w:cs="Arial"/>
          <w:color w:val="000000"/>
          <w:spacing w:val="20136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prejudice about what the reading is going to be.  For example, on a call where the patient is an </w:t>
      </w:r>
    </w:p>
    <w:p w:rsidR="0087264E" w:rsidRDefault="0087264E">
      <w:pPr>
        <w:tabs>
          <w:tab w:val="left" w:pos="709"/>
        </w:tabs>
        <w:spacing w:line="247" w:lineRule="exact"/>
        <w:ind w:right="-113"/>
        <w:rPr>
          <w:rFonts w:ascii="Arial" w:eastAsia="Arial" w:hAnsi="Arial" w:cs="Arial"/>
          <w:color w:val="000000"/>
        </w:rPr>
      </w:pPr>
      <w:r>
        <w:tab/>
      </w:r>
      <w:r>
        <w:rPr>
          <w:rFonts w:ascii="Arial" w:eastAsia="Arial" w:hAnsi="Arial" w:cs="Arial"/>
          <w:color w:val="000000"/>
        </w:rPr>
        <w:t xml:space="preserve">obese 58 year old on the top floor of a four story walk up, one might expect a higher blood pressure </w:t>
      </w:r>
      <w:r>
        <w:rPr>
          <w:rFonts w:ascii="Arial" w:eastAsia="Arial" w:hAnsi="Arial" w:cs="Arial"/>
          <w:color w:val="000000"/>
          <w:spacing w:val="2085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reading.  A thin 22 year old female patient would be expected to have a lower reading.  The </w:t>
      </w:r>
      <w:r>
        <w:rPr>
          <w:rFonts w:ascii="Arial" w:eastAsia="Arial" w:hAnsi="Arial" w:cs="Arial"/>
          <w:color w:val="000000"/>
          <w:spacing w:val="20063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paramedic may also expect a lower blood pressure when rechecking vital signs following </w:t>
      </w:r>
      <w:r>
        <w:rPr>
          <w:rFonts w:ascii="Arial" w:eastAsia="Arial" w:hAnsi="Arial" w:cs="Arial"/>
          <w:color w:val="000000"/>
          <w:spacing w:val="19808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administration of Nitroglycerin, when there may be no change or even an increase. </w:t>
      </w:r>
    </w:p>
    <w:p w:rsidR="0087264E" w:rsidRDefault="0087264E" w:rsidP="0087264E">
      <w:pPr>
        <w:tabs>
          <w:tab w:val="left" w:pos="709"/>
        </w:tabs>
        <w:spacing w:line="20" w:lineRule="exact"/>
        <w:ind w:right="-113"/>
        <w:sectPr w:rsidR="0087264E" w:rsidSect="00CD1AEA">
          <w:type w:val="continuous"/>
          <w:pgSz w:w="12240" w:h="15840"/>
          <w:pgMar w:top="1440" w:right="859" w:bottom="0" w:left="851" w:header="720" w:footer="720" w:gutter="0"/>
          <w:cols w:space="720"/>
        </w:sectPr>
      </w:pPr>
    </w:p>
    <w:p w:rsidR="0087264E" w:rsidRDefault="0087264E" w:rsidP="0087264E">
      <w:pPr>
        <w:spacing w:line="20" w:lineRule="exact"/>
      </w:pPr>
    </w:p>
    <w:p w:rsidR="0087264E" w:rsidRDefault="0087264E" w:rsidP="0087264E">
      <w:pPr>
        <w:spacing w:line="20" w:lineRule="exact"/>
        <w:sectPr w:rsidR="0087264E" w:rsidSect="00C11D21">
          <w:pgSz w:w="12240" w:h="15840"/>
          <w:pgMar w:top="1440" w:right="1440" w:bottom="0" w:left="1440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327" style="position:absolute;margin-left:41.05pt;margin-top:91.6pt;width:529.9pt;height:.5pt;z-index:253000704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28" type="#_x0000_t202" style="position:absolute;margin-left:291.95pt;margin-top:743.05pt;width:32.85pt;height:14.3pt;z-index:253001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- 11 -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445903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BLS TREATMENT - INTRODUCTION</w:t>
      </w:r>
      <w:r w:rsidRPr="00445903">
        <w:rPr>
          <w:rFonts w:ascii="Arial" w:eastAsia="Arial" w:hAnsi="Arial" w:cs="Arial"/>
          <w:b/>
          <w:bCs/>
          <w:color w:val="000000"/>
          <w:spacing w:val="17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6578" w:bottom="0" w:left="851" w:header="720" w:footer="720" w:gutter="0"/>
          <w:cols w:space="720"/>
        </w:sectPr>
      </w:pPr>
    </w:p>
    <w:p w:rsidR="0087264E" w:rsidRDefault="0087264E">
      <w:pPr>
        <w:spacing w:before="247"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after="19" w:line="266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intent of the Treatment section is to provide algorithms for many of the treatments that are </w:t>
      </w:r>
      <w:r>
        <w:rPr>
          <w:rFonts w:ascii="Arial" w:eastAsia="Arial" w:hAnsi="Arial" w:cs="Arial"/>
          <w:color w:val="000000"/>
          <w:spacing w:val="200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carried out on a regular basis where protocols do not normally exist.  If you require further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information or detail you should refer to the appropriate training manual or reference. </w:t>
      </w:r>
    </w:p>
    <w:p w:rsidR="0087264E" w:rsidRDefault="0087264E">
      <w:pPr>
        <w:spacing w:line="257" w:lineRule="exact"/>
        <w:ind w:right="-1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162054">
          <w:type w:val="continuous"/>
          <w:pgSz w:w="12240" w:h="15840"/>
          <w:pgMar w:top="1440" w:right="1303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344" type="#_x0000_t202" style="position:absolute;margin-left:331.9pt;margin-top:389.6pt;width:6.65pt;height:12.1pt;z-index:-250297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|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9" style="position:absolute;margin-left:41.05pt;margin-top:91.6pt;width:529.9pt;height:.5pt;z-index:253003776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30" type="#_x0000_t202" style="position:absolute;margin-left:291.95pt;margin-top:743.05pt;width:32.85pt;height:14.3pt;z-index:253004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- 12 -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1" type="#_x0000_t202" style="position:absolute;margin-left:42.55pt;margin-top:108.85pt;width:4.75pt;height:14.3pt;z-index:25300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2" type="#_x0000_t202" style="position:absolute;margin-left:388.3pt;margin-top:222.85pt;width:6.8pt;height:8.35pt;z-index:253006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3" type="#_x0000_t202" style="position:absolute;margin-left:380.45pt;margin-top:268.7pt;width:12.2pt;height:8.35pt;z-index:25300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2,3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4" type="#_x0000_t202" style="position:absolute;margin-left:339.5pt;margin-top:330.95pt;width:6.8pt;height:8.35pt;z-index:25300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4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5" type="#_x0000_t202" style="position:absolute;margin-left:379.15pt;margin-top:376.8pt;width:6.8pt;height:8.35pt;z-index:25300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6" type="#_x0000_t202" style="position:absolute;margin-left:42.55pt;margin-top:412.6pt;width:4.75pt;height:83.3pt;z-index:25301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7" type="#_x0000_t202" style="position:absolute;margin-left:60.55pt;margin-top:496.7pt;width:10.3pt;height:9.95pt;z-index:25301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8" style="position:absolute;margin-left:59.05pt;margin-top:495.1pt;width:511.9pt;height:.5pt;z-index:253012992;mso-position-horizontal-relative:page;mso-position-vertical-relative:page" coordorigin="2083,17467" coordsize="18060,17" path="m2083,17484r18060,l20143,17467r-18060,l2083,174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39" type="#_x0000_t202" style="position:absolute;margin-left:96.55pt;margin-top:506.15pt;width:10.7pt;height:48pt;z-index:25301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0" w:line="18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a.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pacing w:val="25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b. </w:t>
                  </w:r>
                </w:p>
                <w:p w:rsidR="0087264E" w:rsidRDefault="0087264E">
                  <w:pPr>
                    <w:spacing w:after="10" w:line="18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c.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pacing w:val="25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d. </w:t>
                  </w:r>
                </w:p>
                <w:p w:rsidR="0087264E" w:rsidRDefault="0087264E">
                  <w:pPr>
                    <w:spacing w:line="17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e.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0" type="#_x0000_t202" style="position:absolute;margin-left:60.55pt;margin-top:553pt;width:10.3pt;height:9.95pt;z-index:25301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2.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1" type="#_x0000_t202" style="position:absolute;margin-left:60.55pt;margin-top:571.35pt;width:10.3pt;height:9.95pt;z-index:25301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3.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2" type="#_x0000_t202" style="position:absolute;margin-left:60.55pt;margin-top:589.7pt;width:10.3pt;height:9.95pt;z-index:25301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4.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3" type="#_x0000_t202" style="position:absolute;margin-left:42.55pt;margin-top:599.05pt;width:4.75pt;height:14.3pt;z-index:25301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57" w:line="312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 xml:space="preserve">WOUND CARE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351" w:bottom="0" w:left="851" w:header="720" w:footer="720" w:gutter="0"/>
          <w:cols w:space="720"/>
        </w:sectPr>
      </w:pPr>
    </w:p>
    <w:p w:rsidR="0087264E" w:rsidRDefault="0087264E">
      <w:pPr>
        <w:spacing w:before="290" w:after="7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INDICATIONS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Open and closed wounds. </w:t>
      </w:r>
    </w:p>
    <w:p w:rsidR="0087264E" w:rsidRDefault="0087264E">
      <w:pPr>
        <w:tabs>
          <w:tab w:val="left" w:pos="2835"/>
        </w:tabs>
        <w:spacing w:after="26"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tabs>
          <w:tab w:val="left" w:pos="2835"/>
        </w:tabs>
        <w:spacing w:line="268" w:lineRule="exact"/>
        <w:ind w:right="-113"/>
      </w:pPr>
      <w: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 THE PRIMARY SURVEY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187" w:bottom="0" w:left="1135" w:header="720" w:footer="720" w:gutter="0"/>
          <w:cols w:space="720"/>
        </w:sectPr>
      </w:pPr>
    </w:p>
    <w:p w:rsidR="0087264E" w:rsidRDefault="0087264E">
      <w:pPr>
        <w:tabs>
          <w:tab w:val="left" w:pos="238"/>
          <w:tab w:val="left" w:pos="1141"/>
        </w:tabs>
        <w:spacing w:before="5" w:after="16" w:line="221" w:lineRule="exact"/>
        <w:ind w:right="-113"/>
      </w:pPr>
      <w:r>
        <w:lastRenderedPageBreak/>
        <w:tab/>
      </w:r>
      <w:r w:rsidRPr="00440E7B">
        <w:rPr>
          <w:rFonts w:ascii="Arial" w:eastAsia="Arial" w:hAnsi="Arial" w:cs="Arial"/>
          <w:color w:val="000000"/>
          <w:spacing w:val="4"/>
          <w:sz w:val="19"/>
          <w:szCs w:val="19"/>
        </w:rPr>
        <w:t>Expose and examine</w:t>
      </w:r>
      <w:r w:rsidRPr="00440E7B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421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spacing w:line="213" w:lineRule="exact"/>
        <w:ind w:right="-113"/>
      </w:pPr>
      <w:r w:rsidRPr="00440E7B">
        <w:rPr>
          <w:rFonts w:ascii="Arial" w:eastAsia="Arial" w:hAnsi="Arial" w:cs="Arial"/>
          <w:color w:val="000000"/>
          <w:spacing w:val="3"/>
          <w:sz w:val="19"/>
          <w:szCs w:val="19"/>
        </w:rPr>
        <w:t>Cover with sterile dressing</w:t>
      </w:r>
      <w:r w:rsidRPr="00440E7B">
        <w:rPr>
          <w:rFonts w:ascii="Arial" w:eastAsia="Arial" w:hAnsi="Arial" w:cs="Arial"/>
          <w:color w:val="000000"/>
          <w:spacing w:val="24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399" w:bottom="0" w:left="5449" w:header="720" w:footer="720" w:gutter="0"/>
          <w:cols w:space="720"/>
        </w:sectPr>
      </w:pPr>
    </w:p>
    <w:p w:rsidR="0087264E" w:rsidRDefault="0087264E">
      <w:pPr>
        <w:tabs>
          <w:tab w:val="left" w:pos="1197"/>
        </w:tabs>
        <w:spacing w:before="16" w:after="16" w:line="213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1197"/>
        </w:tabs>
        <w:spacing w:after="16" w:line="221" w:lineRule="exact"/>
        <w:ind w:right="-113"/>
      </w:pPr>
      <w:r w:rsidRPr="00440E7B">
        <w:rPr>
          <w:rFonts w:ascii="Arial" w:eastAsia="Arial" w:hAnsi="Arial" w:cs="Arial"/>
          <w:color w:val="000000"/>
          <w:spacing w:val="4"/>
          <w:sz w:val="19"/>
          <w:szCs w:val="19"/>
        </w:rPr>
        <w:t>Control major hemorrhage</w:t>
      </w:r>
      <w:r w:rsidRPr="00440E7B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634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311"/>
          <w:tab w:val="left" w:pos="1197"/>
        </w:tabs>
        <w:spacing w:line="221" w:lineRule="exact"/>
        <w:ind w:right="-113"/>
      </w:pPr>
      <w:r>
        <w:tab/>
      </w:r>
      <w:r w:rsidRPr="00440E7B">
        <w:rPr>
          <w:rFonts w:ascii="Arial" w:eastAsia="Arial" w:hAnsi="Arial" w:cs="Arial"/>
          <w:color w:val="000000"/>
          <w:spacing w:val="3"/>
          <w:sz w:val="19"/>
          <w:szCs w:val="19"/>
        </w:rPr>
        <w:t>Stabilize injured limb</w:t>
      </w:r>
      <w:r w:rsidRPr="00440E7B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449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468" w:bottom="0" w:left="5393" w:header="720" w:footer="720" w:gutter="0"/>
          <w:cols w:space="720"/>
        </w:sectPr>
      </w:pPr>
    </w:p>
    <w:p w:rsidR="0087264E" w:rsidRDefault="0087264E">
      <w:pPr>
        <w:tabs>
          <w:tab w:val="left" w:pos="628"/>
          <w:tab w:val="left" w:pos="1776"/>
        </w:tabs>
        <w:spacing w:before="16" w:after="16" w:line="221" w:lineRule="exact"/>
        <w:ind w:right="-113"/>
      </w:pPr>
      <w:r>
        <w:lastRenderedPageBreak/>
        <w:tab/>
      </w:r>
      <w:r w:rsidRPr="00440E7B">
        <w:rPr>
          <w:rFonts w:ascii="Arial" w:eastAsia="Arial" w:hAnsi="Arial" w:cs="Arial"/>
          <w:color w:val="000000"/>
          <w:spacing w:val="3"/>
          <w:sz w:val="19"/>
          <w:szCs w:val="19"/>
        </w:rPr>
        <w:t>Assess distal circulation</w:t>
      </w:r>
      <w:r w:rsidRPr="00440E7B"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6337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spacing w:line="213" w:lineRule="exact"/>
        <w:ind w:right="-113"/>
      </w:pPr>
      <w:r w:rsidRPr="00440E7B">
        <w:rPr>
          <w:rFonts w:ascii="Arial" w:eastAsia="Arial" w:hAnsi="Arial" w:cs="Arial"/>
          <w:color w:val="000000"/>
          <w:spacing w:val="4"/>
          <w:sz w:val="19"/>
          <w:szCs w:val="19"/>
        </w:rPr>
        <w:t>Continue with assessment and treatment</w:t>
      </w:r>
      <w:r w:rsidRPr="00440E7B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764" w:bottom="0" w:left="4814" w:header="720" w:footer="720" w:gutter="0"/>
          <w:cols w:space="720"/>
        </w:sectPr>
      </w:pPr>
    </w:p>
    <w:p w:rsidR="0087264E" w:rsidRDefault="0087264E">
      <w:pPr>
        <w:spacing w:before="17"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 THE TREATMENT COMPONENT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240" w:bottom="0" w:left="3970" w:header="720" w:footer="720" w:gutter="0"/>
          <w:cols w:space="720"/>
        </w:sectPr>
      </w:pPr>
    </w:p>
    <w:p w:rsidR="0087264E" w:rsidRDefault="0087264E">
      <w:pPr>
        <w:tabs>
          <w:tab w:val="left" w:pos="1992"/>
          <w:tab w:val="left" w:pos="2215"/>
        </w:tabs>
        <w:spacing w:before="5" w:after="16" w:line="221" w:lineRule="exact"/>
        <w:ind w:right="-113"/>
      </w:pPr>
      <w:r w:rsidRPr="00440E7B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Bandage major wounds</w:t>
      </w:r>
      <w:r w:rsidRPr="00440E7B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tab/>
      </w:r>
      <w:r w:rsidRPr="00440E7B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(if not already done)</w:t>
      </w:r>
      <w:r w:rsidRPr="00440E7B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8070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648"/>
        </w:tabs>
        <w:spacing w:line="213" w:lineRule="exact"/>
        <w:ind w:right="-113"/>
      </w:pPr>
      <w:r>
        <w:tab/>
      </w:r>
      <w:r w:rsidRPr="00440E7B">
        <w:rPr>
          <w:rFonts w:ascii="Arial" w:eastAsia="Arial" w:hAnsi="Arial" w:cs="Arial"/>
          <w:color w:val="000000"/>
          <w:spacing w:val="4"/>
          <w:sz w:val="19"/>
          <w:szCs w:val="19"/>
        </w:rPr>
        <w:t>Clean and dress minor wounds</w:t>
      </w:r>
      <w:r w:rsidRPr="00440E7B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497" w:bottom="0" w:left="4646" w:header="720" w:footer="720" w:gutter="0"/>
          <w:cols w:space="720"/>
        </w:sectPr>
      </w:pPr>
    </w:p>
    <w:p w:rsidR="0087264E" w:rsidRDefault="0087264E">
      <w:pPr>
        <w:tabs>
          <w:tab w:val="left" w:pos="966"/>
        </w:tabs>
        <w:spacing w:before="16" w:after="16" w:line="213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spacing w:line="213" w:lineRule="exact"/>
        <w:ind w:right="-113"/>
      </w:pPr>
      <w:r w:rsidRPr="00440E7B">
        <w:rPr>
          <w:rFonts w:ascii="Arial" w:eastAsia="Arial" w:hAnsi="Arial" w:cs="Arial"/>
          <w:color w:val="000000"/>
          <w:spacing w:val="3"/>
          <w:sz w:val="19"/>
          <w:szCs w:val="19"/>
        </w:rPr>
        <w:t>Apply cold if required</w:t>
      </w:r>
      <w:r w:rsidRPr="00440E7B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653" w:bottom="0" w:left="5672" w:header="720" w:footer="720" w:gutter="0"/>
          <w:cols w:space="720"/>
        </w:sectPr>
      </w:pPr>
    </w:p>
    <w:p w:rsidR="0087264E" w:rsidRDefault="0087264E">
      <w:pPr>
        <w:spacing w:before="208" w:line="257" w:lineRule="exact"/>
        <w:ind w:right="-113"/>
      </w:pPr>
      <w:r w:rsidRPr="00440E7B">
        <w:rPr>
          <w:rFonts w:ascii="Arial" w:eastAsia="Arial" w:hAnsi="Arial" w:cs="Arial"/>
          <w:color w:val="000000"/>
          <w:spacing w:val="3"/>
          <w:sz w:val="19"/>
          <w:szCs w:val="19"/>
        </w:rPr>
        <w:lastRenderedPageBreak/>
        <w:t>Elevate, if appropriate</w:t>
      </w:r>
      <w:r w:rsidRPr="00440E7B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537" w:bottom="0" w:left="5698" w:header="720" w:footer="720" w:gutter="0"/>
          <w:cols w:space="720"/>
        </w:sectPr>
      </w:pPr>
    </w:p>
    <w:p w:rsidR="0087264E" w:rsidRDefault="0087264E">
      <w:pPr>
        <w:spacing w:before="1692" w:line="171" w:lineRule="exact"/>
        <w:ind w:right="-113"/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Methods of hemorrhage control, in order of preference, include: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6143" w:bottom="0" w:left="1571" w:header="720" w:footer="720" w:gutter="0"/>
          <w:cols w:space="720"/>
        </w:sectPr>
      </w:pPr>
    </w:p>
    <w:p w:rsidR="0087264E" w:rsidRDefault="0087264E">
      <w:pPr>
        <w:spacing w:before="17" w:after="17" w:line="171" w:lineRule="exact"/>
        <w:ind w:right="-113"/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Direct pressure </w:t>
      </w:r>
    </w:p>
    <w:p w:rsidR="0087264E" w:rsidRDefault="0087264E">
      <w:pPr>
        <w:spacing w:after="17" w:line="179" w:lineRule="exact"/>
        <w:ind w:right="-113"/>
      </w:pPr>
      <w:r>
        <w:rPr>
          <w:rFonts w:ascii="Arial" w:eastAsia="Arial" w:hAnsi="Arial" w:cs="Arial"/>
          <w:color w:val="000000"/>
          <w:sz w:val="16"/>
          <w:szCs w:val="16"/>
        </w:rPr>
        <w:t xml:space="preserve">Positioning the part (elevation of the injured part).  Should be done only if it will not aggravate other injuries or conditions. </w:t>
      </w:r>
      <w:r>
        <w:rPr>
          <w:rFonts w:ascii="Arial" w:eastAsia="Arial" w:hAnsi="Arial" w:cs="Arial"/>
          <w:color w:val="000000"/>
          <w:spacing w:val="1703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Positioning the patient (at rest and supine if other injuries and conditions permit) </w:t>
      </w:r>
    </w:p>
    <w:p w:rsidR="0087264E" w:rsidRDefault="0087264E">
      <w:pPr>
        <w:spacing w:line="179" w:lineRule="exact"/>
        <w:ind w:right="-113"/>
      </w:pPr>
      <w:r>
        <w:rPr>
          <w:rFonts w:ascii="Arial" w:eastAsia="Arial" w:hAnsi="Arial" w:cs="Arial"/>
          <w:color w:val="000000"/>
          <w:sz w:val="16"/>
          <w:szCs w:val="16"/>
        </w:rPr>
        <w:t>Pressure points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961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Tourniquets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369" w:bottom="0" w:left="2291" w:header="720" w:footer="720" w:gutter="0"/>
          <w:cols w:space="720"/>
        </w:sectPr>
      </w:pPr>
    </w:p>
    <w:p w:rsidR="0087264E" w:rsidRDefault="0087264E">
      <w:pPr>
        <w:spacing w:before="13" w:line="177" w:lineRule="exact"/>
        <w:ind w:right="-113"/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Absence of distal circulation may indicate a limb-threatening injury or condition.  Consider managing the patient as unstable and initiating </w:t>
      </w:r>
      <w:r>
        <w:rPr>
          <w:rFonts w:ascii="Arial" w:eastAsia="Arial" w:hAnsi="Arial" w:cs="Arial"/>
          <w:color w:val="000000"/>
          <w:spacing w:val="1929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rapid transport.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59" w:bottom="0" w:left="1571" w:header="720" w:footer="720" w:gutter="0"/>
          <w:cols w:space="720"/>
        </w:sectPr>
      </w:pPr>
    </w:p>
    <w:p w:rsidR="0087264E" w:rsidRDefault="0087264E">
      <w:pPr>
        <w:spacing w:before="13" w:line="177" w:lineRule="exact"/>
        <w:ind w:right="-113"/>
      </w:pPr>
      <w:r w:rsidRPr="00440E7B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>Cold may be applied if the distal circulation is not impaired.  Cold may be applied earlier (i.e. at the end of the primary survey) provided the</w:t>
      </w:r>
      <w:r w:rsidRPr="00440E7B">
        <w:rPr>
          <w:rFonts w:ascii="Arial" w:eastAsia="Arial" w:hAnsi="Arial" w:cs="Arial"/>
          <w:color w:val="000000"/>
          <w:spacing w:val="93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951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attendant has checked and compared the circulation in the injured limb with the circulation in the uninjured limb.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52" w:bottom="0" w:left="1571" w:header="720" w:footer="720" w:gutter="0"/>
          <w:cols w:space="720"/>
        </w:sectPr>
      </w:pPr>
    </w:p>
    <w:p w:rsidR="0087264E" w:rsidRDefault="0087264E">
      <w:pPr>
        <w:spacing w:before="13" w:line="171" w:lineRule="exact"/>
        <w:ind w:right="-11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Embedded objects should be stabilized in place.  Immobilize limbs if there are large wounds or wounds over joints. </w:t>
      </w:r>
    </w:p>
    <w:p w:rsidR="0087264E" w:rsidRDefault="0087264E" w:rsidP="0087264E">
      <w:pPr>
        <w:spacing w:line="20" w:lineRule="exact"/>
        <w:ind w:right="-113"/>
        <w:sectPr w:rsidR="0087264E" w:rsidSect="00310472">
          <w:type w:val="continuous"/>
          <w:pgSz w:w="12240" w:h="15840"/>
          <w:pgMar w:top="1440" w:right="2531" w:bottom="0" w:left="157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345" type="#_x0000_t202" style="position:absolute;margin-left:78.55pt;margin-top:584.8pt;width:397.7pt;height:9.95pt;z-index:25302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attendant has checked and compared the circulation in the injured limb with the circulation in the uninjured limb.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6" type="#_x0000_t202" style="position:absolute;margin-left:78.55pt;margin-top:593.1pt;width:491.45pt;height:9.95pt;z-index:253022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Absence of distal circulation may indicate a limb-threatening injury or condition. Manage the patient as unstable and initiate rapid transport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7" type="#_x0000_t202" style="position:absolute;margin-left:78.55pt;margin-top:601.35pt;width:137.9pt;height:9.95pt;z-index:25302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if distal circulation cannot be restored.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8" style="position:absolute;margin-left:41.05pt;margin-top:91.6pt;width:529.9pt;height:.5pt;z-index:253024256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49" type="#_x0000_t202" style="position:absolute;margin-left:291.95pt;margin-top:743.05pt;width:32.85pt;height:14.3pt;z-index:25302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- 13 -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0" type="#_x0000_t202" style="position:absolute;margin-left:42.55pt;margin-top:108.85pt;width:4.75pt;height:28.1pt;z-index:25302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1" type="#_x0000_t202" style="position:absolute;margin-left:388.7pt;margin-top:213.75pt;width:3.2pt;height:8.35pt;z-index:25302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2" type="#_x0000_t202" style="position:absolute;margin-left:329.45pt;margin-top:249.45pt;width:6.65pt;height:12.1pt;z-index:253028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|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3" type="#_x0000_t202" style="position:absolute;margin-left:373.15pt;margin-top:259.55pt;width:6.8pt;height:8.35pt;z-index:253029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4" type="#_x0000_t202" style="position:absolute;margin-left:427.5pt;margin-top:282.5pt;width:6.8pt;height:8.35pt;z-index:253030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5" type="#_x0000_t202" style="position:absolute;margin-left:433.3pt;margin-top:361.2pt;width:6.8pt;height:8.35pt;z-index:253031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6" type="#_x0000_t202" style="position:absolute;margin-left:352.9pt;margin-top:384.15pt;width:6.8pt;height:8.35pt;z-index:253032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7" type="#_x0000_t202" style="position:absolute;margin-left:444.6pt;margin-top:452.9pt;width:6.8pt;height:8.35pt;z-index:253033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8" type="#_x0000_t202" style="position:absolute;margin-left:441.05pt;margin-top:475.8pt;width:6.8pt;height:8.35pt;z-index:253034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9" type="#_x0000_t202" style="position:absolute;margin-left:390.4pt;margin-top:498.75pt;width:6.8pt;height:8.35pt;z-index:253035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0" type="#_x0000_t202" style="position:absolute;margin-left:42.55pt;margin-top:534.55pt;width:4.85pt;height:41.9pt;z-index:253036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 w:rsidRPr="00CF5085">
                    <w:rPr>
                      <w:rFonts w:ascii="Arial" w:eastAsia="Arial" w:hAnsi="Arial" w:cs="Arial"/>
                      <w:color w:val="000000"/>
                      <w:w w:val="51"/>
                      <w:sz w:val="24"/>
                      <w:szCs w:val="24"/>
                    </w:rPr>
                    <w:t xml:space="preserve"> </w:t>
                  </w:r>
                  <w:r w:rsidRPr="00CF5085">
                    <w:rPr>
                      <w:rFonts w:ascii="Arial" w:eastAsia="Arial" w:hAnsi="Arial" w:cs="Arial"/>
                      <w:color w:val="000000"/>
                      <w:spacing w:val="1"/>
                      <w:w w:val="51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1" type="#_x0000_t202" style="position:absolute;margin-left:60.55pt;margin-top:576.5pt;width:10.3pt;height:9.95pt;z-index:253037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2" style="position:absolute;margin-left:59.05pt;margin-top:575.65pt;width:511.9pt;height:.5pt;z-index:253038592;mso-position-horizontal-relative:page;mso-position-vertical-relative:page" coordorigin="2083,20308" coordsize="18060,17" path="m2083,20325r18060,l20143,20308r-18060,l2083,203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63" type="#_x0000_t202" style="position:absolute;margin-left:60.55pt;margin-top:593.1pt;width:10.3pt;height:9.95pt;z-index:253039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2.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4" type="#_x0000_t202" style="position:absolute;margin-left:60.55pt;margin-top:610.35pt;width:10.3pt;height:9.95pt;z-index:253040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3.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5" type="#_x0000_t202" style="position:absolute;margin-left:42.55pt;margin-top:619.7pt;width:4.75pt;height:14.3pt;z-index:253041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57" w:line="312" w:lineRule="exact"/>
        <w:ind w:right="-113"/>
      </w:pPr>
      <w:r w:rsidRPr="00CF5085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FRACTURE MANAGEMENT</w:t>
      </w:r>
      <w:r w:rsidRPr="00CF5085">
        <w:rPr>
          <w:rFonts w:ascii="Arial" w:eastAsia="Arial" w:hAnsi="Arial" w:cs="Arial"/>
          <w:b/>
          <w:bCs/>
          <w:color w:val="000000"/>
          <w:spacing w:val="27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660" w:bottom="0" w:left="851" w:header="720" w:footer="720" w:gutter="0"/>
          <w:cols w:space="720"/>
        </w:sectPr>
      </w:pPr>
    </w:p>
    <w:p w:rsidR="0087264E" w:rsidRDefault="0087264E">
      <w:pPr>
        <w:spacing w:before="566" w:after="7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INDICATIONS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Suspected limb or joint fractures, dislocations, severe sprains. </w:t>
      </w:r>
    </w:p>
    <w:p w:rsidR="0087264E" w:rsidRDefault="0087264E">
      <w:pPr>
        <w:tabs>
          <w:tab w:val="left" w:pos="2835"/>
        </w:tabs>
        <w:spacing w:after="26"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tabs>
          <w:tab w:val="left" w:pos="2835"/>
        </w:tabs>
        <w:spacing w:line="268" w:lineRule="exact"/>
        <w:ind w:right="-113"/>
      </w:pPr>
      <w: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 THE PRIMARY SURVEY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454" w:bottom="0" w:left="1135" w:header="720" w:footer="720" w:gutter="0"/>
          <w:cols w:space="720"/>
        </w:sectPr>
      </w:pPr>
    </w:p>
    <w:p w:rsidR="0087264E" w:rsidRDefault="0087264E">
      <w:pPr>
        <w:tabs>
          <w:tab w:val="left" w:pos="230"/>
          <w:tab w:val="left" w:pos="1134"/>
        </w:tabs>
        <w:spacing w:before="5" w:after="16" w:line="221" w:lineRule="exact"/>
        <w:ind w:right="-113"/>
      </w:pPr>
      <w:r>
        <w:lastRenderedPageBreak/>
        <w:tab/>
      </w:r>
      <w:r w:rsidRPr="00CF5085">
        <w:rPr>
          <w:rFonts w:ascii="Arial" w:eastAsia="Arial" w:hAnsi="Arial" w:cs="Arial"/>
          <w:color w:val="000000"/>
          <w:spacing w:val="4"/>
          <w:sz w:val="19"/>
          <w:szCs w:val="19"/>
        </w:rPr>
        <w:t>Expose and examine</w:t>
      </w:r>
      <w:r w:rsidRPr="00CF5085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401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1134"/>
        </w:tabs>
        <w:spacing w:after="16" w:line="221" w:lineRule="exact"/>
        <w:ind w:right="-113"/>
      </w:pPr>
      <w:r w:rsidRPr="00CF5085">
        <w:rPr>
          <w:rFonts w:ascii="Arial" w:eastAsia="Arial" w:hAnsi="Arial" w:cs="Arial"/>
          <w:color w:val="000000"/>
          <w:spacing w:val="4"/>
          <w:sz w:val="19"/>
          <w:szCs w:val="19"/>
        </w:rPr>
        <w:t>Control major hemorrhage</w:t>
      </w:r>
      <w:r w:rsidRPr="00CF5085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634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103"/>
        </w:tabs>
        <w:spacing w:line="213" w:lineRule="exact"/>
        <w:ind w:right="-113"/>
      </w:pPr>
      <w:r>
        <w:tab/>
      </w:r>
      <w:r w:rsidRPr="00CF5085">
        <w:rPr>
          <w:rFonts w:ascii="Arial" w:eastAsia="Arial" w:hAnsi="Arial" w:cs="Arial"/>
          <w:color w:val="000000"/>
          <w:spacing w:val="3"/>
          <w:sz w:val="19"/>
          <w:szCs w:val="19"/>
        </w:rPr>
        <w:t>Stabilize fractured limbs</w:t>
      </w:r>
      <w:r w:rsidRPr="00CF5085">
        <w:rPr>
          <w:rFonts w:ascii="Arial" w:eastAsia="Arial" w:hAnsi="Arial" w:cs="Arial"/>
          <w:color w:val="000000"/>
          <w:spacing w:val="2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406" w:bottom="0" w:left="5455" w:header="720" w:footer="720" w:gutter="0"/>
          <w:cols w:space="720"/>
        </w:sectPr>
      </w:pPr>
    </w:p>
    <w:p w:rsidR="0087264E" w:rsidRDefault="0087264E">
      <w:pPr>
        <w:tabs>
          <w:tab w:val="left" w:pos="1087"/>
          <w:tab w:val="left" w:pos="1983"/>
        </w:tabs>
        <w:spacing w:before="245" w:after="16" w:line="221" w:lineRule="exact"/>
        <w:ind w:right="-113"/>
      </w:pPr>
      <w:r>
        <w:lastRenderedPageBreak/>
        <w:tab/>
      </w:r>
      <w:r w:rsidRPr="00CF5085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Check distal pulses </w:t>
      </w:r>
      <w:r>
        <w:rPr>
          <w:rFonts w:ascii="Arial" w:eastAsia="Arial" w:hAnsi="Arial" w:cs="Arial"/>
          <w:color w:val="000000"/>
          <w:spacing w:val="6685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spacing w:line="213" w:lineRule="exact"/>
        <w:ind w:right="-113"/>
      </w:pPr>
      <w:r w:rsidRPr="00CF5085">
        <w:rPr>
          <w:rFonts w:ascii="Arial" w:eastAsia="Arial" w:hAnsi="Arial" w:cs="Arial"/>
          <w:color w:val="000000"/>
          <w:spacing w:val="4"/>
          <w:sz w:val="19"/>
          <w:szCs w:val="19"/>
        </w:rPr>
        <w:t>Realign grossly deformed or pulseless limbs</w:t>
      </w:r>
      <w:r w:rsidRPr="00CF508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686" w:bottom="0" w:left="4607" w:header="720" w:footer="720" w:gutter="0"/>
          <w:cols w:space="720"/>
        </w:sectPr>
      </w:pPr>
    </w:p>
    <w:p w:rsidR="0087264E" w:rsidRDefault="0087264E">
      <w:pPr>
        <w:spacing w:before="17"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 THE PROTOCOL COMPONENT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358" w:bottom="0" w:left="3970" w:header="720" w:footer="720" w:gutter="0"/>
          <w:cols w:space="720"/>
        </w:sectPr>
      </w:pPr>
    </w:p>
    <w:p w:rsidR="0087264E" w:rsidRDefault="0087264E">
      <w:pPr>
        <w:spacing w:before="5" w:line="213" w:lineRule="exact"/>
        <w:ind w:right="-113"/>
      </w:pPr>
      <w:r w:rsidRPr="00CF5085">
        <w:rPr>
          <w:rFonts w:ascii="Arial" w:eastAsia="Arial" w:hAnsi="Arial" w:cs="Arial"/>
          <w:color w:val="000000"/>
          <w:spacing w:val="3"/>
          <w:sz w:val="19"/>
          <w:szCs w:val="19"/>
        </w:rPr>
        <w:lastRenderedPageBreak/>
        <w:t>Apply Entonox, if appropriate</w:t>
      </w:r>
      <w:r w:rsidRPr="00CF5085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290" w:bottom="0" w:left="5339" w:header="720" w:footer="720" w:gutter="0"/>
          <w:cols w:space="720"/>
        </w:sectPr>
      </w:pPr>
    </w:p>
    <w:p w:rsidR="0087264E" w:rsidRDefault="0087264E">
      <w:pPr>
        <w:spacing w:before="17"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 THE TREATMENT COMPONENT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240" w:bottom="0" w:left="3970" w:header="720" w:footer="720" w:gutter="0"/>
          <w:cols w:space="720"/>
        </w:sectPr>
      </w:pPr>
    </w:p>
    <w:p w:rsidR="0087264E" w:rsidRDefault="0087264E">
      <w:pPr>
        <w:spacing w:before="5" w:line="213" w:lineRule="exact"/>
        <w:ind w:right="-113"/>
      </w:pPr>
      <w:r w:rsidRPr="00CF5085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Check distal circulation, sensation and function</w:t>
      </w:r>
      <w:r w:rsidRPr="00CF5085">
        <w:rPr>
          <w:rFonts w:ascii="Arial" w:eastAsia="Arial" w:hAnsi="Arial" w:cs="Arial"/>
          <w:color w:val="000000"/>
          <w:spacing w:val="-6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568" w:bottom="0" w:left="4478" w:header="720" w:footer="720" w:gutter="0"/>
          <w:cols w:space="720"/>
        </w:sectPr>
      </w:pPr>
    </w:p>
    <w:p w:rsidR="0087264E" w:rsidRDefault="0087264E">
      <w:pPr>
        <w:tabs>
          <w:tab w:val="left" w:pos="497"/>
        </w:tabs>
        <w:spacing w:before="16" w:after="16" w:line="221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  <w:r>
        <w:rPr>
          <w:rFonts w:ascii="Arial" w:eastAsia="Arial" w:hAnsi="Arial" w:cs="Arial"/>
          <w:color w:val="000000"/>
          <w:spacing w:val="1458"/>
          <w:sz w:val="19"/>
          <w:szCs w:val="19"/>
        </w:rPr>
        <w:t xml:space="preserve"> </w:t>
      </w:r>
      <w:r w:rsidRPr="00CF5085">
        <w:rPr>
          <w:rFonts w:ascii="Arial" w:eastAsia="Arial" w:hAnsi="Arial" w:cs="Arial"/>
          <w:color w:val="000000"/>
          <w:spacing w:val="4"/>
          <w:sz w:val="19"/>
          <w:szCs w:val="19"/>
        </w:rPr>
        <w:t>Apply cold</w:t>
      </w:r>
      <w:r w:rsidRPr="00CF5085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87264E" w:rsidRDefault="0087264E">
      <w:pPr>
        <w:tabs>
          <w:tab w:val="left" w:pos="497"/>
        </w:tabs>
        <w:spacing w:line="213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177" w:bottom="0" w:left="6086" w:header="720" w:footer="720" w:gutter="0"/>
          <w:cols w:space="720"/>
        </w:sectPr>
      </w:pPr>
    </w:p>
    <w:p w:rsidR="0087264E" w:rsidRDefault="0087264E">
      <w:pPr>
        <w:tabs>
          <w:tab w:val="left" w:pos="1082"/>
          <w:tab w:val="left" w:pos="2294"/>
        </w:tabs>
        <w:spacing w:before="16" w:after="16" w:line="221" w:lineRule="exact"/>
        <w:ind w:right="-113"/>
      </w:pPr>
      <w:r>
        <w:lastRenderedPageBreak/>
        <w:tab/>
      </w:r>
      <w:r w:rsidRPr="00CF5085">
        <w:rPr>
          <w:rFonts w:ascii="Arial" w:eastAsia="Arial" w:hAnsi="Arial" w:cs="Arial"/>
          <w:color w:val="000000"/>
          <w:spacing w:val="3"/>
          <w:sz w:val="19"/>
          <w:szCs w:val="19"/>
        </w:rPr>
        <w:t>Apply traction, if appropriate</w:t>
      </w:r>
      <w:r w:rsidRPr="00CF5085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8190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spacing w:line="213" w:lineRule="exact"/>
        <w:ind w:right="-113"/>
      </w:pPr>
      <w:r w:rsidRPr="00CF5085">
        <w:rPr>
          <w:rFonts w:ascii="Arial" w:eastAsia="Arial" w:hAnsi="Arial" w:cs="Arial"/>
          <w:color w:val="000000"/>
          <w:spacing w:val="4"/>
          <w:sz w:val="19"/>
          <w:szCs w:val="19"/>
        </w:rPr>
        <w:t>Realign angulated long-bone fractures, if appropriate</w:t>
      </w:r>
      <w:r w:rsidRPr="00CF5085">
        <w:rPr>
          <w:rFonts w:ascii="Arial" w:eastAsia="Arial" w:hAnsi="Arial" w:cs="Arial"/>
          <w:color w:val="000000"/>
          <w:spacing w:val="-8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253" w:bottom="0" w:left="4289" w:header="720" w:footer="720" w:gutter="0"/>
          <w:cols w:space="720"/>
        </w:sectPr>
      </w:pPr>
    </w:p>
    <w:p w:rsidR="0087264E" w:rsidRDefault="0087264E">
      <w:pPr>
        <w:tabs>
          <w:tab w:val="left" w:pos="2331"/>
        </w:tabs>
        <w:spacing w:before="16" w:after="16" w:line="213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spacing w:line="213" w:lineRule="exact"/>
        <w:ind w:right="-113"/>
      </w:pPr>
      <w:r w:rsidRPr="00CF5085">
        <w:rPr>
          <w:rFonts w:ascii="Arial" w:eastAsia="Arial" w:hAnsi="Arial" w:cs="Arial"/>
          <w:color w:val="000000"/>
          <w:spacing w:val="4"/>
          <w:sz w:val="19"/>
          <w:szCs w:val="19"/>
        </w:rPr>
        <w:t>Immobilize the joints above and below the injury site</w:t>
      </w:r>
      <w:r w:rsidRPr="00CF5085"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344" w:bottom="0" w:left="4253" w:header="720" w:footer="720" w:gutter="0"/>
          <w:cols w:space="720"/>
        </w:sectPr>
      </w:pPr>
    </w:p>
    <w:p w:rsidR="0087264E" w:rsidRDefault="0087264E">
      <w:pPr>
        <w:tabs>
          <w:tab w:val="left" w:pos="2260"/>
        </w:tabs>
        <w:spacing w:before="16" w:after="16" w:line="213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spacing w:line="213" w:lineRule="exact"/>
        <w:ind w:right="-113"/>
      </w:pPr>
      <w:r w:rsidRPr="00CF5085">
        <w:rPr>
          <w:rFonts w:ascii="Arial" w:eastAsia="Arial" w:hAnsi="Arial" w:cs="Arial"/>
          <w:color w:val="000000"/>
          <w:spacing w:val="3"/>
          <w:sz w:val="19"/>
          <w:szCs w:val="19"/>
        </w:rPr>
        <w:t>Reassess distal circulation, sensation and function</w:t>
      </w:r>
      <w:r w:rsidRPr="00CF5085">
        <w:rPr>
          <w:rFonts w:ascii="Arial" w:eastAsia="Arial" w:hAnsi="Arial" w:cs="Arial"/>
          <w:color w:val="000000"/>
          <w:spacing w:val="45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414" w:bottom="0" w:left="4324" w:header="720" w:footer="720" w:gutter="0"/>
          <w:cols w:space="720"/>
        </w:sectPr>
      </w:pPr>
    </w:p>
    <w:p w:rsidR="0087264E" w:rsidRDefault="0087264E">
      <w:pPr>
        <w:tabs>
          <w:tab w:val="left" w:pos="1248"/>
        </w:tabs>
        <w:spacing w:before="16" w:after="16" w:line="213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1248"/>
        </w:tabs>
        <w:spacing w:after="16" w:line="221" w:lineRule="exact"/>
        <w:ind w:right="-113"/>
      </w:pPr>
      <w:r w:rsidRPr="00CF5085">
        <w:rPr>
          <w:rFonts w:ascii="Arial" w:eastAsia="Arial" w:hAnsi="Arial" w:cs="Arial"/>
          <w:color w:val="000000"/>
          <w:spacing w:val="3"/>
          <w:sz w:val="19"/>
          <w:szCs w:val="19"/>
        </w:rPr>
        <w:t>Reapply cold, if appropriate</w:t>
      </w:r>
      <w:r w:rsidRPr="00CF5085"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832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306"/>
        </w:tabs>
        <w:spacing w:line="213" w:lineRule="exact"/>
        <w:ind w:right="-113"/>
      </w:pPr>
      <w:r>
        <w:tab/>
      </w:r>
      <w:r w:rsidRPr="00CF5085">
        <w:rPr>
          <w:rFonts w:ascii="Arial" w:eastAsia="Arial" w:hAnsi="Arial" w:cs="Arial"/>
          <w:color w:val="000000"/>
          <w:spacing w:val="3"/>
          <w:sz w:val="19"/>
          <w:szCs w:val="19"/>
        </w:rPr>
        <w:t>Elevate, if appropriate</w:t>
      </w:r>
      <w:r w:rsidRPr="00CF5085"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427" w:bottom="0" w:left="5335" w:header="720" w:footer="720" w:gutter="0"/>
          <w:cols w:space="720"/>
        </w:sectPr>
      </w:pPr>
    </w:p>
    <w:p w:rsidR="0087264E" w:rsidRDefault="0087264E">
      <w:pPr>
        <w:spacing w:before="857" w:line="171" w:lineRule="exact"/>
        <w:ind w:right="-113"/>
      </w:pPr>
      <w:r w:rsidRPr="00CF5085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>Cold may be applied if the distal circulation is not impaired. Cold may be applied earlier (i.e., at the end of the primary survey) provided the</w:t>
      </w:r>
      <w:r w:rsidRPr="00CF5085">
        <w:rPr>
          <w:rFonts w:ascii="Arial" w:eastAsia="Arial" w:hAnsi="Arial" w:cs="Arial"/>
          <w:color w:val="000000"/>
          <w:spacing w:val="88"/>
          <w:w w:val="99"/>
          <w:sz w:val="16"/>
          <w:szCs w:val="16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57" w:bottom="0" w:left="1571" w:header="720" w:footer="720" w:gutter="0"/>
          <w:cols w:space="720"/>
        </w:sectPr>
      </w:pPr>
    </w:p>
    <w:p w:rsidR="0087264E" w:rsidRDefault="0087264E">
      <w:pPr>
        <w:spacing w:before="506" w:line="171" w:lineRule="exact"/>
        <w:ind w:right="-113"/>
        <w:rPr>
          <w:rFonts w:ascii="Arial" w:eastAsia="Arial" w:hAnsi="Arial" w:cs="Arial"/>
          <w:color w:val="000000"/>
          <w:spacing w:val="43"/>
          <w:w w:val="99"/>
          <w:sz w:val="16"/>
          <w:szCs w:val="16"/>
        </w:rPr>
      </w:pPr>
      <w:r w:rsidRPr="00CF5085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>Commercially available splints or padded wooden splints as appropriate.</w:t>
      </w:r>
      <w:r w:rsidRPr="00CF5085">
        <w:rPr>
          <w:rFonts w:ascii="Arial" w:eastAsia="Arial" w:hAnsi="Arial" w:cs="Arial"/>
          <w:color w:val="000000"/>
          <w:spacing w:val="43"/>
          <w:w w:val="99"/>
          <w:sz w:val="16"/>
          <w:szCs w:val="16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B36513">
          <w:type w:val="continuous"/>
          <w:pgSz w:w="12240" w:h="15840"/>
          <w:pgMar w:top="1440" w:right="5510" w:bottom="0" w:left="157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366" style="position:absolute;margin-left:71.9pt;margin-top:91.6pt;width:499.1pt;height:.5pt;z-index:253043712;mso-position-horizontal-relative:page;mso-position-vertical-relative:page" coordorigin="2536,3233" coordsize="17607,17" path="m2536,3250r17607,l20143,3233r-17607,l2536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67" type="#_x0000_t202" style="position:absolute;margin-left:307.4pt;margin-top:743.05pt;width:32.85pt;height:14.3pt;z-index:253044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- 14 -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8" type="#_x0000_t202" style="position:absolute;margin-left:91.25pt;margin-top:206.05pt;width:14.8pt;height:14.3pt;z-index:253045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1.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9" type="#_x0000_t202" style="position:absolute;margin-left:91.25pt;margin-top:226.75pt;width:14.8pt;height:14.3pt;z-index:253046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2.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0" type="#_x0000_t202" style="position:absolute;margin-left:91.25pt;margin-top:247.45pt;width:14.8pt;height:14.3pt;z-index:253047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3.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1" type="#_x0000_t202" style="position:absolute;margin-left:91.25pt;margin-top:268.15pt;width:14.75pt;height:14.3pt;z-index:253048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4.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2" type="#_x0000_t202" style="position:absolute;margin-left:91.25pt;margin-top:288.85pt;width:14.8pt;height:14.3pt;z-index:253049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5.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3" type="#_x0000_t202" style="position:absolute;margin-left:91.25pt;margin-top:309.55pt;width:14.75pt;height:14.3pt;z-index:253050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6.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4" type="#_x0000_t202" style="position:absolute;margin-left:91.25pt;margin-top:414.1pt;width:14.75pt;height:14.3pt;z-index:253051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8.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5" type="#_x0000_t202" style="position:absolute;margin-left:91.25pt;margin-top:434.8pt;width:14.75pt;height:14.3pt;z-index:253052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9.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147" w:bottom="0" w:left="4836" w:header="720" w:footer="720" w:gutter="0"/>
          <w:cols w:space="720"/>
        </w:sectPr>
      </w:pPr>
    </w:p>
    <w:p w:rsidR="0087264E" w:rsidRDefault="0087264E">
      <w:pPr>
        <w:spacing w:before="57" w:line="312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 xml:space="preserve">TRACTION SPLINT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176" w:bottom="0" w:left="1468" w:header="720" w:footer="720" w:gutter="0"/>
          <w:cols w:space="720"/>
        </w:sectPr>
      </w:pPr>
    </w:p>
    <w:p w:rsidR="0087264E" w:rsidRDefault="0087264E">
      <w:pPr>
        <w:spacing w:before="7"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7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INDICATIONS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Suspected lower-limb fractures between the mid-shaft femur and the mid-shaft tibia/fibula.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PROCEDURE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159" w:bottom="0" w:left="1468" w:header="720" w:footer="720" w:gutter="0"/>
          <w:cols w:space="720"/>
        </w:sectPr>
      </w:pPr>
    </w:p>
    <w:p w:rsidR="0087264E" w:rsidRDefault="0087264E">
      <w:pPr>
        <w:spacing w:before="7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Assess distal circulation, sensation and function.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702" w:bottom="0" w:left="2318" w:header="720" w:footer="720" w:gutter="0"/>
          <w:cols w:space="720"/>
        </w:sectPr>
      </w:pPr>
    </w:p>
    <w:p w:rsidR="0087264E" w:rsidRDefault="0087264E">
      <w:pPr>
        <w:spacing w:before="157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Apply cold, if appropriate.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140" w:bottom="0" w:left="2318" w:header="720" w:footer="720" w:gutter="0"/>
          <w:cols w:space="720"/>
        </w:sectPr>
      </w:pPr>
    </w:p>
    <w:p w:rsidR="0087264E" w:rsidRDefault="0087264E">
      <w:pPr>
        <w:spacing w:before="157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Ensure that patient is supine, with injured leg in line with the body.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847" w:bottom="0" w:left="2318" w:header="720" w:footer="720" w:gutter="0"/>
          <w:cols w:space="720"/>
        </w:sectPr>
      </w:pPr>
    </w:p>
    <w:p w:rsidR="0087264E" w:rsidRDefault="0087264E">
      <w:pPr>
        <w:spacing w:before="157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Place splint beside injured leg.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6610" w:bottom="0" w:left="2318" w:header="720" w:footer="720" w:gutter="0"/>
          <w:cols w:space="720"/>
        </w:sectPr>
      </w:pPr>
    </w:p>
    <w:p w:rsidR="0087264E" w:rsidRDefault="0087264E">
      <w:pPr>
        <w:spacing w:before="157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Secure thigh strap/bandage.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6835" w:bottom="0" w:left="2318" w:header="720" w:footer="720" w:gutter="0"/>
          <w:cols w:space="720"/>
        </w:sectPr>
      </w:pPr>
    </w:p>
    <w:p w:rsidR="0087264E" w:rsidRDefault="0087264E">
      <w:pPr>
        <w:spacing w:before="157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Apply ankle harness above the malleoli.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624" w:bottom="0" w:left="2318" w:header="720" w:footer="720" w:gutter="0"/>
          <w:cols w:space="720"/>
        </w:sectPr>
      </w:pPr>
    </w:p>
    <w:p w:rsidR="0087264E" w:rsidRDefault="0087264E">
      <w:pPr>
        <w:tabs>
          <w:tab w:val="left" w:pos="493"/>
        </w:tabs>
        <w:spacing w:before="157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7.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Apply traction: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103" w:bottom="0" w:left="1825" w:header="720" w:footer="720" w:gutter="0"/>
          <w:cols w:space="720"/>
        </w:sectPr>
      </w:pPr>
    </w:p>
    <w:p w:rsidR="0087264E" w:rsidRDefault="0087264E">
      <w:pPr>
        <w:spacing w:before="164" w:line="268" w:lineRule="exact"/>
        <w:ind w:right="-113"/>
      </w:pPr>
      <w:r w:rsidRPr="007F56AF"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a. </w:t>
      </w:r>
      <w:r w:rsidRPr="007F56AF">
        <w:rPr>
          <w:rFonts w:ascii="Arial" w:eastAsia="Arial" w:hAnsi="Arial" w:cs="Arial"/>
          <w:b/>
          <w:bCs/>
          <w:color w:val="000000"/>
          <w:sz w:val="24"/>
          <w:szCs w:val="24"/>
        </w:rPr>
        <w:t>Closed, mid-shaft fractures</w:t>
      </w:r>
      <w:r w:rsidRPr="007F56AF">
        <w:rPr>
          <w:rFonts w:ascii="Arial" w:eastAsia="Arial" w:hAnsi="Arial" w:cs="Arial"/>
          <w:color w:val="000000"/>
          <w:sz w:val="24"/>
          <w:szCs w:val="24"/>
        </w:rPr>
        <w:t xml:space="preserve">: 10% of patient's body weight to a maximum of </w:t>
      </w:r>
      <w:r w:rsidRPr="007F56AF"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362" w:bottom="0" w:left="2318" w:header="720" w:footer="720" w:gutter="0"/>
          <w:cols w:space="720"/>
        </w:sectPr>
      </w:pPr>
    </w:p>
    <w:p w:rsidR="0087264E" w:rsidRDefault="0087264E">
      <w:pPr>
        <w:spacing w:before="150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15 lbs (7 kg).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177" w:bottom="0" w:left="2602" w:header="720" w:footer="720" w:gutter="0"/>
          <w:cols w:space="720"/>
        </w:sectPr>
      </w:pPr>
    </w:p>
    <w:p w:rsidR="0087264E" w:rsidRDefault="0087264E">
      <w:pPr>
        <w:spacing w:before="164" w:line="268" w:lineRule="exact"/>
        <w:ind w:right="-113"/>
      </w:pPr>
      <w:r w:rsidRPr="007F56AF"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b. </w:t>
      </w:r>
      <w:r w:rsidRPr="007F56AF">
        <w:rPr>
          <w:rFonts w:ascii="Arial" w:eastAsia="Arial" w:hAnsi="Arial" w:cs="Arial"/>
          <w:b/>
          <w:bCs/>
          <w:color w:val="000000"/>
          <w:sz w:val="24"/>
          <w:szCs w:val="24"/>
        </w:rPr>
        <w:t>Open fractures or joint injuries</w:t>
      </w:r>
      <w:r w:rsidRPr="007F56AF">
        <w:rPr>
          <w:rFonts w:ascii="Arial" w:eastAsia="Arial" w:hAnsi="Arial" w:cs="Arial"/>
          <w:color w:val="000000"/>
          <w:sz w:val="24"/>
          <w:szCs w:val="24"/>
        </w:rPr>
        <w:t>: Maximum of 5 lbs (2.3 kg).</w:t>
      </w:r>
      <w:r w:rsidRPr="007F56AF"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089" w:bottom="0" w:left="2318" w:header="720" w:footer="720" w:gutter="0"/>
          <w:cols w:space="720"/>
        </w:sectPr>
      </w:pPr>
    </w:p>
    <w:p w:rsidR="0087264E" w:rsidRDefault="0087264E">
      <w:pPr>
        <w:spacing w:before="150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Ensure adequate padding.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036" w:bottom="0" w:left="2318" w:header="720" w:footer="720" w:gutter="0"/>
          <w:cols w:space="720"/>
        </w:sectPr>
      </w:pPr>
    </w:p>
    <w:p w:rsidR="0087264E" w:rsidRDefault="0087264E">
      <w:pPr>
        <w:spacing w:before="157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Stabilize limb and splint by applying three elasticized straps.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477" w:bottom="0" w:left="2318" w:header="720" w:footer="720" w:gutter="0"/>
          <w:cols w:space="720"/>
        </w:sectPr>
      </w:pPr>
    </w:p>
    <w:p w:rsidR="0087264E" w:rsidRDefault="0087264E">
      <w:pPr>
        <w:tabs>
          <w:tab w:val="left" w:pos="493"/>
        </w:tabs>
        <w:spacing w:before="157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10.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Reassess distal circulation, sensation and function.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422" w:bottom="0" w:left="1825" w:header="720" w:footer="720" w:gutter="0"/>
          <w:cols w:space="720"/>
        </w:sectPr>
      </w:pPr>
    </w:p>
    <w:p w:rsidR="0087264E" w:rsidRDefault="0087264E">
      <w:pPr>
        <w:spacing w:before="157"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after="7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RECOMMENDED TRACTION AMOUNT </w:t>
      </w:r>
    </w:p>
    <w:p w:rsidR="0087264E" w:rsidRDefault="0087264E">
      <w:pPr>
        <w:spacing w:after="19" w:line="266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How much traction should I apply?  Apply the amount of traction recommended by your </w:t>
      </w:r>
      <w:r>
        <w:rPr>
          <w:rFonts w:ascii="Arial" w:eastAsia="Arial" w:hAnsi="Arial" w:cs="Arial"/>
          <w:color w:val="000000"/>
          <w:spacing w:val="190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medical consultant, or that required by protocol.  For adults, the American Academy of </w:t>
      </w:r>
    </w:p>
    <w:p w:rsidR="0087264E" w:rsidRDefault="0087264E">
      <w:pPr>
        <w:spacing w:after="19" w:line="266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Orthopedic Surgeons recommends gentle traction to a maximum of 7 kg (15 pounds).  A </w:t>
      </w:r>
      <w:r>
        <w:rPr>
          <w:rFonts w:ascii="Arial" w:eastAsia="Arial" w:hAnsi="Arial" w:cs="Arial"/>
          <w:color w:val="000000"/>
          <w:spacing w:val="192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general rule of thumb is 10% of the patients’ body weight.  For example; if a patient weighing </w:t>
      </w:r>
    </w:p>
    <w:p w:rsidR="0087264E" w:rsidRDefault="0087264E">
      <w:pPr>
        <w:spacing w:after="19" w:line="269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45 kg (100 pounds) has a single fracture, the appropriate amount of traction would be 4.5 kg </w:t>
      </w:r>
      <w:r>
        <w:rPr>
          <w:rFonts w:ascii="Arial" w:eastAsia="Arial" w:hAnsi="Arial" w:cs="Arial"/>
          <w:color w:val="000000"/>
          <w:spacing w:val="196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(10 pounds).  For infants and children (≥ 1 year of age to puberty), the maximum </w:t>
      </w:r>
      <w:r>
        <w:rPr>
          <w:rFonts w:ascii="Arial" w:eastAsia="Arial" w:hAnsi="Arial" w:cs="Arial"/>
          <w:color w:val="000000"/>
          <w:spacing w:val="183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recommended is 3.5 kg (7.5 pounds). </w:t>
      </w:r>
    </w:p>
    <w:p w:rsidR="0087264E" w:rsidRDefault="0087264E">
      <w:pPr>
        <w:spacing w:line="257" w:lineRule="exact"/>
        <w:ind w:right="-1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465B8C">
          <w:type w:val="continuous"/>
          <w:pgSz w:w="12240" w:h="15840"/>
          <w:pgMar w:top="1440" w:right="879" w:bottom="0" w:left="1468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376" type="#_x0000_t202" style="position:absolute;margin-left:294.85pt;margin-top:463.55pt;width:74.3pt;height:14.3pt;z-index:253054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 w:rsidRPr="00AF118E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body is secured</w:t>
                  </w:r>
                  <w:r w:rsidRPr="00AF118E">
                    <w:rPr>
                      <w:rFonts w:ascii="Arial" w:eastAsia="Arial" w:hAnsi="Arial" w:cs="Arial"/>
                      <w:color w:val="000000"/>
                      <w:spacing w:val="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7" style="position:absolute;margin-left:41.05pt;margin-top:91.6pt;width:529.9pt;height:.5pt;z-index:253056000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78" type="#_x0000_t202" style="position:absolute;margin-left:291.95pt;margin-top:743.05pt;width:32.85pt;height:14.3pt;z-index:253057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- 15 -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9" type="#_x0000_t202" style="position:absolute;margin-left:42.55pt;margin-top:108.85pt;width:4.75pt;height:14.3pt;z-index:253058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0" type="#_x0000_t202" style="position:absolute;margin-left:366.2pt;margin-top:257.75pt;width:6.8pt;height:8.35pt;z-index:253059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1" type="#_x0000_t202" style="position:absolute;margin-left:376.45pt;margin-top:292.15pt;width:6.8pt;height:8.35pt;z-index:253060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2" type="#_x0000_t202" style="position:absolute;margin-left:42.55pt;margin-top:476.95pt;width:4.75pt;height:55.7pt;z-index:253061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3" style="position:absolute;margin-left:77.05pt;margin-top:531.85pt;width:493.9pt;height:.5pt;z-index:253062144;mso-position-horizontal-relative:page;mso-position-vertical-relative:page" coordorigin="2718,18763" coordsize="17425,17" path="m2718,18779r17425,l20143,18763r-17425,l2718,187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84" type="#_x0000_t202" style="position:absolute;margin-left:42.55pt;margin-top:570.3pt;width:4.75pt;height:14.3pt;z-index:253063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57" w:line="312" w:lineRule="exact"/>
        <w:ind w:right="-113"/>
      </w:pPr>
      <w:r w:rsidRPr="00AF118E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SPINAL MANAGEMENT</w:t>
      </w:r>
      <w:r w:rsidRPr="00AF118E">
        <w:rPr>
          <w:rFonts w:ascii="Arial" w:eastAsia="Arial" w:hAnsi="Arial" w:cs="Arial"/>
          <w:b/>
          <w:bCs/>
          <w:color w:val="000000"/>
          <w:spacing w:val="19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177" w:bottom="0" w:left="851" w:header="720" w:footer="720" w:gutter="0"/>
          <w:cols w:space="720"/>
        </w:sectPr>
      </w:pPr>
    </w:p>
    <w:p w:rsidR="0087264E" w:rsidRDefault="0087264E">
      <w:pPr>
        <w:spacing w:before="290" w:after="7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INDICATIONS </w:t>
      </w:r>
    </w:p>
    <w:p w:rsidR="0087264E" w:rsidRDefault="0087264E">
      <w:pPr>
        <w:spacing w:after="19" w:line="266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Patients where spinal injury is suspected or likely because of the mechanism or nature of injury, </w:t>
      </w:r>
      <w:r>
        <w:rPr>
          <w:rFonts w:ascii="Arial" w:eastAsia="Arial" w:hAnsi="Arial" w:cs="Arial"/>
          <w:color w:val="000000"/>
          <w:spacing w:val="2030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unconscious patients where trauma cannot be reasonably ruled out. </w:t>
      </w:r>
    </w:p>
    <w:p w:rsidR="0087264E" w:rsidRDefault="0087264E">
      <w:pPr>
        <w:tabs>
          <w:tab w:val="left" w:pos="2411"/>
        </w:tabs>
        <w:spacing w:after="19"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tabs>
          <w:tab w:val="left" w:pos="2411"/>
        </w:tabs>
        <w:spacing w:after="19"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tabs>
          <w:tab w:val="left" w:pos="2411"/>
        </w:tabs>
        <w:spacing w:after="26"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tabs>
          <w:tab w:val="left" w:pos="2411"/>
        </w:tabs>
        <w:spacing w:line="268" w:lineRule="exact"/>
        <w:ind w:right="-113"/>
      </w:pPr>
      <w: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 THE PRIMARY SURVEY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35" w:bottom="0" w:left="992" w:header="720" w:footer="720" w:gutter="0"/>
          <w:cols w:space="720"/>
        </w:sectPr>
      </w:pPr>
    </w:p>
    <w:p w:rsidR="0087264E" w:rsidRDefault="0087264E">
      <w:pPr>
        <w:spacing w:before="5" w:line="213" w:lineRule="exact"/>
        <w:ind w:right="-113"/>
      </w:pPr>
      <w:r w:rsidRPr="00AF118E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Stabilize the head and neck</w:t>
      </w:r>
      <w:r w:rsidRPr="00AF118E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366" w:bottom="0" w:left="5371" w:header="720" w:footer="720" w:gutter="0"/>
          <w:cols w:space="720"/>
        </w:sectPr>
      </w:pPr>
    </w:p>
    <w:p w:rsidR="0087264E" w:rsidRDefault="0087264E">
      <w:pPr>
        <w:spacing w:before="17"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 THE TREATMENT COMPONENT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807" w:bottom="0" w:left="3403" w:header="720" w:footer="720" w:gutter="0"/>
          <w:cols w:space="720"/>
        </w:sectPr>
      </w:pPr>
    </w:p>
    <w:p w:rsidR="0087264E" w:rsidRDefault="0087264E">
      <w:pPr>
        <w:tabs>
          <w:tab w:val="left" w:pos="197"/>
          <w:tab w:val="left" w:pos="976"/>
        </w:tabs>
        <w:spacing w:before="5" w:after="16" w:line="221" w:lineRule="exact"/>
        <w:ind w:right="-113"/>
      </w:pPr>
      <w:r>
        <w:lastRenderedPageBreak/>
        <w:tab/>
      </w:r>
      <w:r w:rsidRPr="00AF118E">
        <w:rPr>
          <w:rFonts w:ascii="Arial" w:eastAsia="Arial" w:hAnsi="Arial" w:cs="Arial"/>
          <w:color w:val="000000"/>
          <w:spacing w:val="3"/>
          <w:sz w:val="19"/>
          <w:szCs w:val="19"/>
        </w:rPr>
        <w:t>Apply hard collar</w:t>
      </w:r>
      <w:r w:rsidRPr="00AF118E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672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spacing w:line="213" w:lineRule="exact"/>
        <w:ind w:right="-113"/>
      </w:pPr>
      <w:r w:rsidRPr="00AF118E">
        <w:rPr>
          <w:rFonts w:ascii="Arial" w:eastAsia="Arial" w:hAnsi="Arial" w:cs="Arial"/>
          <w:color w:val="000000"/>
          <w:spacing w:val="3"/>
          <w:sz w:val="19"/>
          <w:szCs w:val="19"/>
        </w:rPr>
        <w:t>Place patient on spinal</w:t>
      </w:r>
      <w:r w:rsidRPr="00AF118E">
        <w:rPr>
          <w:rFonts w:ascii="Arial" w:eastAsia="Arial" w:hAnsi="Arial" w:cs="Arial"/>
          <w:color w:val="000000"/>
          <w:spacing w:val="2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587" w:bottom="0" w:left="5592" w:header="720" w:footer="720" w:gutter="0"/>
          <w:cols w:space="720"/>
        </w:sectPr>
      </w:pPr>
    </w:p>
    <w:p w:rsidR="0087264E" w:rsidRDefault="0087264E">
      <w:pPr>
        <w:tabs>
          <w:tab w:val="left" w:pos="341"/>
          <w:tab w:val="left" w:pos="1325"/>
        </w:tabs>
        <w:spacing w:before="16" w:after="16" w:line="221" w:lineRule="exact"/>
        <w:ind w:right="-113"/>
      </w:pPr>
      <w:r>
        <w:lastRenderedPageBreak/>
        <w:tab/>
      </w:r>
      <w:r w:rsidRPr="00AF118E">
        <w:rPr>
          <w:rFonts w:ascii="Arial" w:eastAsia="Arial" w:hAnsi="Arial" w:cs="Arial"/>
          <w:color w:val="000000"/>
          <w:spacing w:val="4"/>
          <w:sz w:val="19"/>
          <w:szCs w:val="19"/>
        </w:rPr>
        <w:t>immobilization device</w:t>
      </w:r>
      <w:r w:rsidRPr="00AF118E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927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218"/>
        </w:tabs>
        <w:spacing w:after="16" w:line="221" w:lineRule="exact"/>
        <w:ind w:right="-113"/>
      </w:pPr>
      <w:r>
        <w:tab/>
      </w:r>
      <w:r w:rsidRPr="00AF118E">
        <w:rPr>
          <w:rFonts w:ascii="Arial" w:eastAsia="Arial" w:hAnsi="Arial" w:cs="Arial"/>
          <w:color w:val="000000"/>
          <w:spacing w:val="3"/>
          <w:sz w:val="19"/>
          <w:szCs w:val="19"/>
        </w:rPr>
        <w:t>(If Required) Loosen hard</w:t>
      </w:r>
      <w:r w:rsidRPr="00AF118E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5179"/>
          <w:sz w:val="19"/>
          <w:szCs w:val="19"/>
        </w:rPr>
        <w:t xml:space="preserve"> </w:t>
      </w:r>
      <w:r w:rsidRPr="00AF118E">
        <w:rPr>
          <w:rFonts w:ascii="Arial" w:eastAsia="Arial" w:hAnsi="Arial" w:cs="Arial"/>
          <w:color w:val="000000"/>
          <w:spacing w:val="3"/>
          <w:sz w:val="19"/>
          <w:szCs w:val="19"/>
        </w:rPr>
        <w:t>collar and align head and neck</w:t>
      </w:r>
      <w:r w:rsidRPr="00AF118E"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</w:p>
    <w:p w:rsidR="0087264E" w:rsidRDefault="0087264E">
      <w:pPr>
        <w:tabs>
          <w:tab w:val="left" w:pos="565"/>
          <w:tab w:val="left" w:pos="1325"/>
        </w:tabs>
        <w:spacing w:after="16" w:line="221" w:lineRule="exact"/>
        <w:ind w:right="-113"/>
      </w:pPr>
      <w:r>
        <w:tab/>
      </w:r>
      <w:r w:rsidRPr="00AF118E">
        <w:rPr>
          <w:rFonts w:ascii="Arial" w:eastAsia="Arial" w:hAnsi="Arial" w:cs="Arial"/>
          <w:color w:val="000000"/>
          <w:spacing w:val="3"/>
          <w:sz w:val="19"/>
          <w:szCs w:val="19"/>
        </w:rPr>
        <w:t>to neutral position</w:t>
      </w:r>
      <w:r w:rsidRPr="00AF118E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831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146"/>
          <w:tab w:val="left" w:pos="1112"/>
        </w:tabs>
        <w:spacing w:after="16" w:line="221" w:lineRule="exact"/>
        <w:ind w:right="-113"/>
      </w:pPr>
      <w:r>
        <w:tab/>
      </w:r>
      <w:r w:rsidRPr="00AF118E">
        <w:rPr>
          <w:rFonts w:ascii="Arial" w:eastAsia="Arial" w:hAnsi="Arial" w:cs="Arial"/>
          <w:color w:val="000000"/>
          <w:spacing w:val="3"/>
          <w:sz w:val="19"/>
          <w:szCs w:val="19"/>
        </w:rPr>
        <w:t>(If Required) Re-apply hard</w:t>
      </w:r>
      <w:r w:rsidRPr="00AF118E">
        <w:rPr>
          <w:rFonts w:ascii="Arial" w:eastAsia="Arial" w:hAnsi="Arial" w:cs="Arial"/>
          <w:color w:val="00000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5249"/>
          <w:sz w:val="19"/>
          <w:szCs w:val="19"/>
        </w:rPr>
        <w:t xml:space="preserve"> </w:t>
      </w:r>
      <w:r>
        <w:tab/>
      </w:r>
      <w:r>
        <w:tab/>
      </w:r>
      <w:r w:rsidRPr="00AF118E">
        <w:rPr>
          <w:rFonts w:ascii="Arial" w:eastAsia="Arial" w:hAnsi="Arial" w:cs="Arial"/>
          <w:color w:val="000000"/>
          <w:spacing w:val="3"/>
          <w:sz w:val="19"/>
          <w:szCs w:val="19"/>
        </w:rPr>
        <w:t>collar</w:t>
      </w:r>
      <w:r w:rsidRPr="00AF118E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</w:p>
    <w:p w:rsidR="0087264E" w:rsidRDefault="0087264E">
      <w:pPr>
        <w:tabs>
          <w:tab w:val="left" w:pos="1325"/>
        </w:tabs>
        <w:spacing w:after="16" w:line="213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300"/>
        </w:tabs>
        <w:spacing w:after="16" w:line="221" w:lineRule="exact"/>
        <w:ind w:right="-113"/>
      </w:pPr>
      <w:r w:rsidRPr="00AF118E">
        <w:rPr>
          <w:rFonts w:ascii="Arial" w:eastAsia="Arial" w:hAnsi="Arial" w:cs="Arial"/>
          <w:color w:val="000000"/>
          <w:spacing w:val="3"/>
          <w:sz w:val="19"/>
          <w:szCs w:val="19"/>
        </w:rPr>
        <w:t>Secure patient's body to spinal</w:t>
      </w:r>
      <w:r w:rsidRPr="00AF118E"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5397"/>
          <w:sz w:val="19"/>
          <w:szCs w:val="19"/>
        </w:rPr>
        <w:t xml:space="preserve"> </w:t>
      </w:r>
      <w:r>
        <w:tab/>
      </w:r>
      <w:r w:rsidRPr="00AF118E">
        <w:rPr>
          <w:rFonts w:ascii="Arial" w:eastAsia="Arial" w:hAnsi="Arial" w:cs="Arial"/>
          <w:color w:val="000000"/>
          <w:spacing w:val="3"/>
          <w:sz w:val="19"/>
          <w:szCs w:val="19"/>
        </w:rPr>
        <w:t>immobilization device, if</w:t>
      </w:r>
      <w:r w:rsidRPr="00AF118E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</w:p>
    <w:p w:rsidR="0087264E" w:rsidRDefault="0087264E">
      <w:pPr>
        <w:tabs>
          <w:tab w:val="left" w:pos="847"/>
          <w:tab w:val="left" w:pos="1325"/>
        </w:tabs>
        <w:spacing w:after="16" w:line="221" w:lineRule="exact"/>
        <w:ind w:right="-113"/>
      </w:pPr>
      <w:r>
        <w:tab/>
      </w:r>
      <w:r w:rsidRPr="00AF118E">
        <w:rPr>
          <w:rFonts w:ascii="Arial" w:eastAsia="Arial" w:hAnsi="Arial" w:cs="Arial"/>
          <w:color w:val="000000"/>
          <w:spacing w:val="4"/>
          <w:sz w:val="19"/>
          <w:szCs w:val="19"/>
        </w:rPr>
        <w:t>appropriate</w:t>
      </w:r>
      <w:r w:rsidRPr="00AF118E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548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162"/>
          <w:tab w:val="left" w:pos="389"/>
        </w:tabs>
        <w:spacing w:line="221" w:lineRule="exact"/>
        <w:ind w:right="-113"/>
      </w:pPr>
      <w:r>
        <w:tab/>
      </w:r>
      <w:r>
        <w:tab/>
      </w:r>
      <w:r w:rsidRPr="00AF118E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Secure head to spinal </w:t>
      </w:r>
      <w:r>
        <w:rPr>
          <w:rFonts w:ascii="Arial" w:eastAsia="Arial" w:hAnsi="Arial" w:cs="Arial"/>
          <w:color w:val="000000"/>
          <w:spacing w:val="5008"/>
          <w:sz w:val="19"/>
          <w:szCs w:val="19"/>
        </w:rPr>
        <w:t xml:space="preserve"> </w:t>
      </w:r>
      <w:r>
        <w:tab/>
      </w:r>
      <w:r w:rsidRPr="00AF118E">
        <w:rPr>
          <w:rFonts w:ascii="Arial" w:eastAsia="Arial" w:hAnsi="Arial" w:cs="Arial"/>
          <w:color w:val="000000"/>
          <w:spacing w:val="4"/>
          <w:sz w:val="19"/>
          <w:szCs w:val="19"/>
        </w:rPr>
        <w:t>immobilization device once</w:t>
      </w:r>
      <w:r w:rsidRPr="00AF118E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236" w:bottom="0" w:left="5243" w:header="720" w:footer="720" w:gutter="0"/>
          <w:cols w:space="720"/>
        </w:sectPr>
      </w:pPr>
    </w:p>
    <w:p w:rsidR="0087264E" w:rsidRDefault="0087264E">
      <w:pPr>
        <w:spacing w:before="1376" w:line="171" w:lineRule="exact"/>
        <w:ind w:right="-113"/>
      </w:pPr>
      <w:r w:rsidRPr="00AF118E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>1. Patients should be placed in an approximation of the neutral position, without lifting the head off the ground if the patient is supine and a</w:t>
      </w:r>
      <w:r w:rsidRPr="00AF118E">
        <w:rPr>
          <w:rFonts w:ascii="Arial" w:eastAsia="Arial" w:hAnsi="Arial" w:cs="Arial"/>
          <w:color w:val="000000"/>
          <w:spacing w:val="47"/>
          <w:w w:val="99"/>
          <w:sz w:val="16"/>
          <w:szCs w:val="16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05" w:bottom="0" w:left="1571" w:header="720" w:footer="720" w:gutter="0"/>
          <w:cols w:space="720"/>
        </w:sectPr>
      </w:pPr>
    </w:p>
    <w:p w:rsidR="0087264E" w:rsidRDefault="0087264E">
      <w:pPr>
        <w:spacing w:before="13" w:after="12" w:line="177" w:lineRule="exact"/>
        <w:ind w:right="-113"/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hard collar should be applied.  Once the patient is on the spinal immobilization device, the collar should be loosened and the head placed </w:t>
      </w:r>
      <w:r>
        <w:rPr>
          <w:rFonts w:ascii="Arial" w:eastAsia="Arial" w:hAnsi="Arial" w:cs="Arial"/>
          <w:color w:val="000000"/>
          <w:spacing w:val="19357"/>
          <w:sz w:val="16"/>
          <w:szCs w:val="16"/>
        </w:rPr>
        <w:t xml:space="preserve"> </w:t>
      </w:r>
      <w:r w:rsidRPr="00AF118E">
        <w:rPr>
          <w:rFonts w:ascii="Arial" w:eastAsia="Arial" w:hAnsi="Arial" w:cs="Arial"/>
          <w:color w:val="000000"/>
          <w:w w:val="99"/>
          <w:sz w:val="16"/>
          <w:szCs w:val="16"/>
        </w:rPr>
        <w:t>in the neutral position and padded as necessary.  A properly sized and fitted hard collar should be applied.  The anatomical (neutral)</w:t>
      </w:r>
      <w:r w:rsidRPr="00AF118E">
        <w:rPr>
          <w:rFonts w:ascii="Arial" w:eastAsia="Arial" w:hAnsi="Arial" w:cs="Arial"/>
          <w:color w:val="000000"/>
          <w:spacing w:val="59"/>
          <w:w w:val="99"/>
          <w:sz w:val="16"/>
          <w:szCs w:val="16"/>
        </w:rPr>
        <w:t xml:space="preserve"> </w:t>
      </w:r>
    </w:p>
    <w:p w:rsidR="0087264E" w:rsidRDefault="0087264E">
      <w:pPr>
        <w:spacing w:line="171" w:lineRule="exact"/>
        <w:ind w:right="-11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position of the spine is a straight line from head to toe without flexion, extension or rotation. </w:t>
      </w:r>
    </w:p>
    <w:p w:rsidR="0087264E" w:rsidRDefault="0087264E" w:rsidP="0087264E">
      <w:pPr>
        <w:spacing w:line="20" w:lineRule="exact"/>
        <w:ind w:right="-113"/>
        <w:sectPr w:rsidR="0087264E" w:rsidSect="0099157D">
          <w:type w:val="continuous"/>
          <w:pgSz w:w="12240" w:h="15840"/>
          <w:pgMar w:top="1440" w:right="929" w:bottom="0" w:left="157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399" type="#_x0000_t202" style="position:absolute;margin-left:335.4pt;margin-top:263.25pt;width:6.65pt;height:12.1pt;z-index:-250236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|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0" type="#_x0000_t202" style="position:absolute;margin-left:78.55pt;margin-top:421.05pt;width:434.15pt;height:9.95pt;z-index:-250235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 w:rsidRPr="009F5B74">
                    <w:rPr>
                      <w:rFonts w:ascii="Arial" w:eastAsia="Arial" w:hAnsi="Arial" w:cs="Arial"/>
                      <w:color w:val="000000"/>
                      <w:w w:val="99"/>
                      <w:sz w:val="16"/>
                      <w:szCs w:val="16"/>
                    </w:rPr>
                    <w:t>After cooling is complete, cover wounds with dry, sterile, non-stick dressings (e.g., telfa, polygauze). Bandage as required.</w:t>
                  </w:r>
                  <w:r w:rsidRPr="009F5B74">
                    <w:rPr>
                      <w:rFonts w:ascii="Arial" w:eastAsia="Arial" w:hAnsi="Arial" w:cs="Arial"/>
                      <w:color w:val="000000"/>
                      <w:spacing w:val="70"/>
                      <w:w w:val="99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5" type="#_x0000_t202" style="position:absolute;margin-left:78.55pt;margin-top:437.8pt;width:464.45pt;height:9.95pt;z-index:253065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 w:rsidRPr="009F5B74">
                    <w:rPr>
                      <w:rFonts w:ascii="Arial" w:eastAsia="Arial" w:hAnsi="Arial" w:cs="Arial"/>
                      <w:color w:val="000000"/>
                      <w:w w:val="99"/>
                      <w:sz w:val="16"/>
                      <w:szCs w:val="16"/>
                    </w:rPr>
                    <w:t>(i.e. at the end of the primary survey), provided the attendant has checked and compared the circulation in the injured limb with the</w:t>
                  </w:r>
                  <w:r w:rsidRPr="009F5B74">
                    <w:rPr>
                      <w:rFonts w:ascii="Arial" w:eastAsia="Arial" w:hAnsi="Arial" w:cs="Arial"/>
                      <w:color w:val="000000"/>
                      <w:spacing w:val="87"/>
                      <w:w w:val="99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6" type="#_x0000_t202" style="position:absolute;margin-left:78.55pt;margin-top:446.1pt;width:115.65pt;height:9.95pt;z-index:253066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circulation in the uninjured limb.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7" style="position:absolute;margin-left:41.05pt;margin-top:91.6pt;width:529.9pt;height:.5pt;z-index:253067264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88" type="#_x0000_t202" style="position:absolute;margin-left:291.95pt;margin-top:743.05pt;width:32.85pt;height:14.3pt;z-index:25306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- 16 -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9" type="#_x0000_t202" style="position:absolute;margin-left:42.55pt;margin-top:108.85pt;width:4.75pt;height:28.1pt;z-index:25306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0" type="#_x0000_t202" style="position:absolute;margin-left:365.35pt;margin-top:227.55pt;width:12.2pt;height:8.35pt;z-index:25307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1,2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1" type="#_x0000_t202" style="position:absolute;margin-left:367.75pt;margin-top:312.75pt;width:6.8pt;height:8.35pt;z-index:253071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2" type="#_x0000_t202" style="position:absolute;margin-left:368pt;margin-top:347.1pt;width:6.8pt;height:8.35pt;z-index:25307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4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3" type="#_x0000_t202" style="position:absolute;margin-left:42.55pt;margin-top:5in;width:4.75pt;height:41.9pt;z-index:253073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4" type="#_x0000_t202" style="position:absolute;margin-left:60.55pt;margin-top:402.7pt;width:10.3pt;height:9.95pt;z-index:253074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5" style="position:absolute;margin-left:59.05pt;margin-top:401.1pt;width:511.9pt;height:.5pt;z-index:253075456;mso-position-horizontal-relative:page;mso-position-vertical-relative:page" coordorigin="2083,14150" coordsize="18060,17" path="m2083,14167r18060,l20143,14150r-18060,l2083,141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2396" type="#_x0000_t202" style="position:absolute;margin-left:60.55pt;margin-top:411.9pt;width:10.3pt;height:19.15pt;z-index:253076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2. </w:t>
                  </w:r>
                  <w:r>
                    <w:rPr>
                      <w:rFonts w:ascii="Arial" w:eastAsia="Arial" w:hAnsi="Arial" w:cs="Arial"/>
                      <w:color w:val="000000"/>
                      <w:spacing w:val="24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3.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7" type="#_x0000_t202" style="position:absolute;margin-left:60.55pt;margin-top:429.5pt;width:10.3pt;height:9.95pt;z-index:253077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4.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8" type="#_x0000_t202" style="position:absolute;margin-left:42.55pt;margin-top:455.2pt;width:4.75pt;height:14.3pt;z-index:253078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57" w:line="312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 xml:space="preserve">BURN MANAGEMENT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390" w:bottom="0" w:left="851" w:header="720" w:footer="720" w:gutter="0"/>
          <w:cols w:space="720"/>
        </w:sectPr>
      </w:pPr>
    </w:p>
    <w:p w:rsidR="0087264E" w:rsidRDefault="0087264E">
      <w:pPr>
        <w:spacing w:before="566" w:line="266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INDICATIONS </w:t>
      </w:r>
      <w:r>
        <w:rPr>
          <w:rFonts w:ascii="Arial" w:eastAsia="Arial" w:hAnsi="Arial" w:cs="Arial"/>
          <w:b/>
          <w:bCs/>
          <w:color w:val="000000"/>
          <w:spacing w:val="3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burn injuries.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326" w:bottom="0" w:left="1135" w:header="720" w:footer="720" w:gutter="0"/>
          <w:cols w:space="720"/>
        </w:sectPr>
      </w:pPr>
    </w:p>
    <w:p w:rsidR="0087264E" w:rsidRDefault="0087264E">
      <w:pPr>
        <w:spacing w:before="19"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 THE PRIMARY SURVEY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187" w:bottom="0" w:left="3970" w:header="720" w:footer="720" w:gutter="0"/>
          <w:cols w:space="720"/>
        </w:sectPr>
      </w:pPr>
    </w:p>
    <w:p w:rsidR="0087264E" w:rsidRDefault="0087264E">
      <w:pPr>
        <w:spacing w:before="5" w:line="213" w:lineRule="exact"/>
        <w:ind w:right="-113"/>
      </w:pPr>
      <w:r w:rsidRPr="009F5B7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Expose and examine</w:t>
      </w:r>
      <w:r w:rsidRPr="009F5B74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518" w:bottom="0" w:left="5806" w:header="720" w:footer="720" w:gutter="0"/>
          <w:cols w:space="720"/>
        </w:sectPr>
      </w:pPr>
    </w:p>
    <w:p w:rsidR="0087264E" w:rsidRDefault="0087264E">
      <w:pPr>
        <w:tabs>
          <w:tab w:val="left" w:pos="10"/>
          <w:tab w:val="left" w:pos="737"/>
        </w:tabs>
        <w:spacing w:before="16" w:after="16" w:line="221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  <w:r>
        <w:rPr>
          <w:rFonts w:ascii="Arial" w:eastAsia="Arial" w:hAnsi="Arial" w:cs="Arial"/>
          <w:color w:val="000000"/>
          <w:spacing w:val="2307"/>
          <w:sz w:val="19"/>
          <w:szCs w:val="19"/>
        </w:rPr>
        <w:t xml:space="preserve"> </w:t>
      </w:r>
      <w:r>
        <w:tab/>
      </w:r>
      <w:r w:rsidRPr="009F5B74">
        <w:rPr>
          <w:rFonts w:ascii="Arial" w:eastAsia="Arial" w:hAnsi="Arial" w:cs="Arial"/>
          <w:color w:val="000000"/>
          <w:spacing w:val="3"/>
          <w:sz w:val="19"/>
          <w:szCs w:val="19"/>
        </w:rPr>
        <w:t>Initiate cooling</w:t>
      </w:r>
      <w:r w:rsidRPr="009F5B7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tabs>
          <w:tab w:val="left" w:pos="737"/>
        </w:tabs>
        <w:spacing w:line="221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  <w:r>
        <w:rPr>
          <w:rFonts w:ascii="Arial" w:eastAsia="Arial" w:hAnsi="Arial" w:cs="Arial"/>
          <w:color w:val="000000"/>
          <w:spacing w:val="2307"/>
          <w:sz w:val="19"/>
          <w:szCs w:val="19"/>
        </w:rPr>
        <w:t xml:space="preserve"> </w:t>
      </w:r>
      <w:r w:rsidRPr="009F5B74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High-flow oxygen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684" w:bottom="0" w:left="5971" w:header="720" w:footer="720" w:gutter="0"/>
          <w:cols w:space="720"/>
        </w:sectPr>
      </w:pPr>
    </w:p>
    <w:p w:rsidR="0087264E" w:rsidRDefault="0087264E">
      <w:pPr>
        <w:spacing w:before="208" w:line="257" w:lineRule="exact"/>
        <w:ind w:right="-113"/>
      </w:pPr>
      <w:r w:rsidRPr="009F5B74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Calculate BSA</w:t>
      </w:r>
      <w:r w:rsidRPr="009F5B74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792" w:bottom="0" w:left="6091" w:header="720" w:footer="720" w:gutter="0"/>
          <w:cols w:space="720"/>
        </w:sectPr>
      </w:pPr>
    </w:p>
    <w:p w:rsidR="0087264E" w:rsidRDefault="0087264E">
      <w:pPr>
        <w:spacing w:before="10"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 THE TREATMENT COMPONENT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240" w:bottom="0" w:left="3970" w:header="720" w:footer="720" w:gutter="0"/>
          <w:cols w:space="720"/>
        </w:sectPr>
      </w:pPr>
    </w:p>
    <w:p w:rsidR="0087264E" w:rsidRDefault="0087264E">
      <w:pPr>
        <w:tabs>
          <w:tab w:val="left" w:pos="1405"/>
          <w:tab w:val="left" w:pos="2074"/>
        </w:tabs>
        <w:spacing w:before="5" w:after="16" w:line="221" w:lineRule="exact"/>
        <w:ind w:right="-113"/>
      </w:pPr>
      <w:r>
        <w:lastRenderedPageBreak/>
        <w:tab/>
      </w:r>
      <w:r w:rsidRPr="009F5B74">
        <w:rPr>
          <w:rFonts w:ascii="Arial" w:eastAsia="Arial" w:hAnsi="Arial" w:cs="Arial"/>
          <w:color w:val="000000"/>
          <w:spacing w:val="4"/>
          <w:sz w:val="19"/>
          <w:szCs w:val="19"/>
        </w:rPr>
        <w:t>Dress wounds</w:t>
      </w:r>
      <w:r w:rsidRPr="009F5B74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6916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spacing w:line="213" w:lineRule="exact"/>
        <w:ind w:right="-113"/>
      </w:pPr>
      <w:r w:rsidRPr="009F5B74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Use pain control measures (e.g. cold, Entonox), </w:t>
      </w:r>
      <w:r w:rsidRPr="009F5B74">
        <w:rPr>
          <w:rFonts w:ascii="Arial" w:eastAsia="Arial" w:hAnsi="Arial" w:cs="Arial"/>
          <w:color w:val="000000"/>
          <w:spacing w:val="-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291" w:bottom="0" w:left="4634" w:header="720" w:footer="720" w:gutter="0"/>
          <w:cols w:space="720"/>
        </w:sectPr>
      </w:pPr>
    </w:p>
    <w:p w:rsidR="0087264E" w:rsidRDefault="0087264E">
      <w:pPr>
        <w:spacing w:before="16" w:line="213" w:lineRule="exact"/>
        <w:ind w:right="-113"/>
      </w:pPr>
      <w:r w:rsidRPr="009F5B74">
        <w:rPr>
          <w:rFonts w:ascii="Arial" w:eastAsia="Arial" w:hAnsi="Arial" w:cs="Arial"/>
          <w:color w:val="000000"/>
          <w:spacing w:val="3"/>
          <w:sz w:val="19"/>
          <w:szCs w:val="19"/>
        </w:rPr>
        <w:lastRenderedPageBreak/>
        <w:t xml:space="preserve">  if appropriate</w:t>
      </w:r>
      <w:r w:rsidRPr="009F5B74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875" w:bottom="0" w:left="6035" w:header="720" w:footer="720" w:gutter="0"/>
          <w:cols w:space="720"/>
        </w:sectPr>
      </w:pPr>
    </w:p>
    <w:p w:rsidR="0087264E" w:rsidRDefault="0087264E">
      <w:pPr>
        <w:spacing w:before="871" w:line="171" w:lineRule="exact"/>
        <w:ind w:right="-113"/>
      </w:pPr>
      <w:r w:rsidRPr="009F5B74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>Cool major burns with water for a total of 10 minutes</w:t>
      </w:r>
      <w:r w:rsidRPr="009F5B74">
        <w:rPr>
          <w:rFonts w:ascii="Arial" w:eastAsia="Arial" w:hAnsi="Arial" w:cs="Arial"/>
          <w:color w:val="000000"/>
          <w:spacing w:val="30"/>
          <w:w w:val="99"/>
          <w:sz w:val="16"/>
          <w:szCs w:val="16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6930" w:bottom="0" w:left="1571" w:header="720" w:footer="720" w:gutter="0"/>
          <w:cols w:space="720"/>
        </w:sectPr>
      </w:pPr>
    </w:p>
    <w:p w:rsidR="0087264E" w:rsidRDefault="0087264E">
      <w:pPr>
        <w:spacing w:before="13" w:line="171" w:lineRule="exact"/>
        <w:ind w:right="-113"/>
      </w:pPr>
      <w:r w:rsidRPr="009F5B74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>Flush chemical burns with water for a minimum of 20 minutes to stop burning and remove the source of the burns.</w:t>
      </w:r>
      <w:r w:rsidRPr="009F5B74">
        <w:rPr>
          <w:rFonts w:ascii="Arial" w:eastAsia="Arial" w:hAnsi="Arial" w:cs="Arial"/>
          <w:color w:val="000000"/>
          <w:spacing w:val="79"/>
          <w:w w:val="99"/>
          <w:sz w:val="16"/>
          <w:szCs w:val="16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572" w:bottom="0" w:left="1571" w:header="720" w:footer="720" w:gutter="0"/>
          <w:cols w:space="720"/>
        </w:sectPr>
      </w:pPr>
    </w:p>
    <w:p w:rsidR="0087264E" w:rsidRDefault="0087264E">
      <w:pPr>
        <w:spacing w:before="182" w:line="171" w:lineRule="exact"/>
        <w:ind w:right="-113"/>
        <w:rPr>
          <w:rFonts w:ascii="Arial" w:eastAsia="Arial" w:hAnsi="Arial" w:cs="Arial"/>
          <w:color w:val="000000"/>
          <w:spacing w:val="91"/>
          <w:w w:val="99"/>
          <w:sz w:val="16"/>
          <w:szCs w:val="16"/>
        </w:rPr>
      </w:pPr>
      <w:r w:rsidRPr="009F5B74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>Cold therapy should not be used on major burns. Cold may be applied if the distal circulation is not impaired. Cold may be applied earlier</w:t>
      </w:r>
      <w:r w:rsidRPr="009F5B74">
        <w:rPr>
          <w:rFonts w:ascii="Arial" w:eastAsia="Arial" w:hAnsi="Arial" w:cs="Arial"/>
          <w:color w:val="000000"/>
          <w:spacing w:val="91"/>
          <w:w w:val="99"/>
          <w:sz w:val="16"/>
          <w:szCs w:val="16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B41125">
          <w:type w:val="continuous"/>
          <w:pgSz w:w="12240" w:h="15840"/>
          <w:pgMar w:top="1440" w:right="978" w:bottom="0" w:left="157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401" style="position:absolute;margin-left:41.05pt;margin-top:91.6pt;width:529.9pt;height:.5pt;z-index:253082624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402" type="#_x0000_t202" style="position:absolute;margin-left:291.95pt;margin-top:743.05pt;width:32.85pt;height:14.3pt;z-index:25308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- 17 -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3" type="#_x0000_t202" style="position:absolute;margin-left:42.55pt;margin-top:108.85pt;width:4.75pt;height:14.3pt;z-index:25308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4" type="#_x0000_t202" style="position:absolute;margin-left:349.7pt;margin-top:330.2pt;width:7.65pt;height:10.75pt;z-index:25308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8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5" type="#_x0000_t202" style="position:absolute;margin-left:371.75pt;margin-top:378.4pt;width:7.65pt;height:10.75pt;z-index:25308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8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</w:t>
                  </w: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6" type="#_x0000_t202" style="position:absolute;margin-left:358.15pt;margin-top:404.4pt;width:7.2pt;height:8.65pt;z-index:25308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4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3"/>
                      <w:szCs w:val="13"/>
                    </w:rPr>
                    <w:t xml:space="preserve">o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7" type="#_x0000_t202" style="position:absolute;margin-left:398.9pt;margin-top:404.4pt;width:7.2pt;height:8.65pt;z-index:25308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4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3"/>
                      <w:szCs w:val="13"/>
                    </w:rPr>
                    <w:t xml:space="preserve">o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8" type="#_x0000_t202" style="position:absolute;margin-left:412.5pt;margin-top:438.65pt;width:6.8pt;height:8.35pt;z-index:253089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o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9" type="#_x0000_t202" style="position:absolute;margin-left:385.1pt;margin-top:484.8pt;width:7.2pt;height:8.65pt;z-index:25309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4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3"/>
                      <w:szCs w:val="13"/>
                    </w:rPr>
                    <w:t xml:space="preserve">o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0" type="#_x0000_t202" style="position:absolute;margin-left:375.25pt;margin-top:507.6pt;width:6.8pt;height:8.35pt;z-index:25309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o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1" type="#_x0000_t202" style="position:absolute;margin-left:42.55pt;margin-top:594.25pt;width:4.75pt;height:55.7pt;z-index:253092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2" type="#_x0000_t202" style="position:absolute;margin-left:60.55pt;margin-top:650.75pt;width:10.3pt;height:9.95pt;z-index:253093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3" style="position:absolute;margin-left:59.05pt;margin-top:649.15pt;width:511.9pt;height:.5pt;z-index:253094912;mso-position-horizontal-relative:page;mso-position-vertical-relative:page" coordorigin="2083,22901" coordsize="18060,17" path="m2083,22918r18060,l20143,22901r-18060,l2083,229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2414" type="#_x0000_t202" style="position:absolute;margin-left:60.55pt;margin-top:659.9pt;width:10.3pt;height:9.95pt;z-index:253095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2.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5" type="#_x0000_t202" style="position:absolute;margin-left:42.55pt;margin-top:669.25pt;width:4.75pt;height:14.3pt;z-index:253096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57" w:line="312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 xml:space="preserve">HYPOTHERMIA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243" w:bottom="0" w:left="851" w:header="720" w:footer="720" w:gutter="0"/>
          <w:cols w:space="720"/>
        </w:sectPr>
      </w:pPr>
    </w:p>
    <w:p w:rsidR="0087264E" w:rsidRDefault="0087264E">
      <w:pPr>
        <w:spacing w:before="290" w:after="7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INDICATIONS </w:t>
      </w:r>
    </w:p>
    <w:p w:rsidR="0087264E" w:rsidRDefault="0087264E">
      <w:pPr>
        <w:spacing w:line="266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Suspected hypothermia because of mechanism of injury, history, presentation of the patient or </w:t>
      </w:r>
      <w:r>
        <w:rPr>
          <w:rFonts w:ascii="Arial" w:eastAsia="Arial" w:hAnsi="Arial" w:cs="Arial"/>
          <w:color w:val="000000"/>
          <w:spacing w:val="200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rectal temperature.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36" w:bottom="0" w:left="1135" w:header="720" w:footer="720" w:gutter="0"/>
          <w:cols w:space="720"/>
        </w:sectPr>
      </w:pPr>
    </w:p>
    <w:p w:rsidR="0087264E" w:rsidRDefault="0087264E">
      <w:pPr>
        <w:spacing w:before="19"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 THE PRIMARY SURVEY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187" w:bottom="0" w:left="3970" w:header="720" w:footer="720" w:gutter="0"/>
          <w:cols w:space="720"/>
        </w:sectPr>
      </w:pPr>
    </w:p>
    <w:p w:rsidR="0087264E" w:rsidRDefault="0087264E">
      <w:pPr>
        <w:tabs>
          <w:tab w:val="left" w:pos="533"/>
          <w:tab w:val="left" w:pos="2487"/>
        </w:tabs>
        <w:spacing w:before="5" w:after="16" w:line="221" w:lineRule="exact"/>
        <w:ind w:right="-113"/>
      </w:pPr>
      <w:r>
        <w:lastRenderedPageBreak/>
        <w:tab/>
      </w:r>
      <w:r w:rsidRPr="000F4FBE">
        <w:rPr>
          <w:rFonts w:ascii="Arial" w:eastAsia="Arial" w:hAnsi="Arial" w:cs="Arial"/>
          <w:color w:val="000000"/>
          <w:spacing w:val="4"/>
          <w:sz w:val="19"/>
          <w:szCs w:val="19"/>
        </w:rPr>
        <w:t>Assess and maintain the ABCs as necessary</w:t>
      </w:r>
      <w:r w:rsidRPr="000F4FBE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9511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1236"/>
        </w:tabs>
        <w:spacing w:after="16" w:line="221" w:lineRule="exact"/>
        <w:ind w:right="-113"/>
      </w:pPr>
      <w:r w:rsidRPr="000F4FBE">
        <w:rPr>
          <w:rFonts w:ascii="Arial" w:eastAsia="Arial" w:hAnsi="Arial" w:cs="Arial"/>
          <w:color w:val="000000"/>
          <w:spacing w:val="3"/>
          <w:sz w:val="19"/>
          <w:szCs w:val="19"/>
        </w:rPr>
        <w:t>Ventilate the non-breathing, severely hypothermic patient</w:t>
      </w:r>
      <w:r w:rsidRPr="000F4FBE">
        <w:rPr>
          <w:rFonts w:ascii="Arial" w:eastAsia="Arial" w:hAnsi="Arial" w:cs="Arial"/>
          <w:color w:val="000000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0045"/>
          <w:sz w:val="19"/>
          <w:szCs w:val="19"/>
        </w:rPr>
        <w:t xml:space="preserve"> </w:t>
      </w:r>
      <w:r>
        <w:tab/>
      </w:r>
      <w:r w:rsidRPr="000F4FBE">
        <w:rPr>
          <w:rFonts w:ascii="Arial" w:eastAsia="Arial" w:hAnsi="Arial" w:cs="Arial"/>
          <w:color w:val="000000"/>
          <w:spacing w:val="3"/>
          <w:sz w:val="19"/>
          <w:szCs w:val="19"/>
        </w:rPr>
        <w:t>at a rate of 8 – 10 per minute</w:t>
      </w:r>
      <w:r w:rsidRPr="000F4FBE"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</w:p>
    <w:p w:rsidR="0087264E" w:rsidRDefault="0087264E">
      <w:pPr>
        <w:tabs>
          <w:tab w:val="left" w:pos="2487"/>
        </w:tabs>
        <w:spacing w:after="16" w:line="213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1248"/>
        </w:tabs>
        <w:spacing w:after="16" w:line="221" w:lineRule="exact"/>
        <w:ind w:right="-113"/>
      </w:pPr>
      <w:r w:rsidRPr="000F4FBE">
        <w:rPr>
          <w:rFonts w:ascii="Arial" w:eastAsia="Arial" w:hAnsi="Arial" w:cs="Arial"/>
          <w:color w:val="000000"/>
          <w:spacing w:val="4"/>
          <w:sz w:val="19"/>
          <w:szCs w:val="19"/>
        </w:rPr>
        <w:t>Take up to 60 seconds to determine pulselessness in the</w:t>
      </w:r>
      <w:r w:rsidRPr="000F4FBE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0039"/>
          <w:sz w:val="19"/>
          <w:szCs w:val="19"/>
        </w:rPr>
        <w:t xml:space="preserve"> </w:t>
      </w:r>
      <w:r>
        <w:tab/>
      </w:r>
      <w:r w:rsidRPr="000F4FBE">
        <w:rPr>
          <w:rFonts w:ascii="Arial" w:eastAsia="Arial" w:hAnsi="Arial" w:cs="Arial"/>
          <w:color w:val="000000"/>
          <w:spacing w:val="3"/>
          <w:sz w:val="19"/>
          <w:szCs w:val="19"/>
        </w:rPr>
        <w:t>severely hypothermic patient</w:t>
      </w:r>
      <w:r w:rsidRPr="000F4FBE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</w:p>
    <w:p w:rsidR="0087264E" w:rsidRDefault="0087264E">
      <w:pPr>
        <w:tabs>
          <w:tab w:val="left" w:pos="2487"/>
        </w:tabs>
        <w:spacing w:after="16" w:line="213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2004"/>
        </w:tabs>
        <w:spacing w:line="221" w:lineRule="exact"/>
        <w:ind w:right="-113"/>
      </w:pPr>
      <w:r w:rsidRPr="000F4FBE">
        <w:rPr>
          <w:rFonts w:ascii="Arial" w:eastAsia="Arial" w:hAnsi="Arial" w:cs="Arial"/>
          <w:color w:val="000000"/>
          <w:spacing w:val="4"/>
          <w:sz w:val="19"/>
          <w:szCs w:val="19"/>
        </w:rPr>
        <w:t>Remove wet and cold clothing and cover with blankets or</w:t>
      </w:r>
      <w:r w:rsidRPr="000F4FBE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0040"/>
          <w:sz w:val="19"/>
          <w:szCs w:val="19"/>
        </w:rPr>
        <w:t xml:space="preserve"> </w:t>
      </w:r>
      <w:r>
        <w:tab/>
      </w:r>
      <w:r w:rsidRPr="000F4FBE">
        <w:rPr>
          <w:rFonts w:ascii="Arial" w:eastAsia="Arial" w:hAnsi="Arial" w:cs="Arial"/>
          <w:color w:val="000000"/>
          <w:spacing w:val="3"/>
          <w:sz w:val="19"/>
          <w:szCs w:val="19"/>
        </w:rPr>
        <w:t>dry clothing</w:t>
      </w:r>
      <w:r w:rsidRPr="000F4FBE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999" w:bottom="0" w:left="4157" w:header="720" w:footer="720" w:gutter="0"/>
          <w:cols w:space="720"/>
        </w:sectPr>
      </w:pPr>
    </w:p>
    <w:p w:rsidR="0087264E" w:rsidRDefault="0087264E">
      <w:pPr>
        <w:tabs>
          <w:tab w:val="left" w:pos="389"/>
        </w:tabs>
        <w:spacing w:before="16" w:after="24" w:line="240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  <w:r>
        <w:rPr>
          <w:rFonts w:ascii="Arial" w:eastAsia="Arial" w:hAnsi="Arial" w:cs="Arial"/>
          <w:color w:val="000000"/>
          <w:spacing w:val="1119"/>
          <w:sz w:val="19"/>
          <w:szCs w:val="19"/>
        </w:rPr>
        <w:t xml:space="preserve"> </w:t>
      </w:r>
      <w:r w:rsidRPr="000F4FBE">
        <w:rPr>
          <w:rFonts w:ascii="Arial" w:eastAsia="Arial" w:hAnsi="Arial" w:cs="Arial"/>
          <w:color w:val="000000"/>
          <w:spacing w:val="5"/>
          <w:sz w:val="19"/>
          <w:szCs w:val="19"/>
        </w:rPr>
        <w:t>Oxygen</w:t>
      </w:r>
      <w:r w:rsidRPr="000F4FBE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87264E" w:rsidRDefault="0087264E">
      <w:pPr>
        <w:tabs>
          <w:tab w:val="left" w:pos="389"/>
        </w:tabs>
        <w:spacing w:line="213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241" w:bottom="0" w:left="6254" w:header="720" w:footer="720" w:gutter="0"/>
          <w:cols w:space="720"/>
        </w:sectPr>
      </w:pPr>
    </w:p>
    <w:p w:rsidR="0087264E" w:rsidRDefault="0087264E">
      <w:pPr>
        <w:tabs>
          <w:tab w:val="left" w:pos="176"/>
          <w:tab w:val="left" w:pos="831"/>
        </w:tabs>
        <w:spacing w:before="16" w:after="54" w:line="221" w:lineRule="exact"/>
        <w:ind w:right="-113"/>
      </w:pPr>
      <w:r>
        <w:lastRenderedPageBreak/>
        <w:tab/>
      </w:r>
      <w:r w:rsidRPr="000F4FBE">
        <w:rPr>
          <w:rFonts w:ascii="Arial" w:eastAsia="Arial" w:hAnsi="Arial" w:cs="Arial"/>
          <w:color w:val="000000"/>
          <w:spacing w:val="4"/>
          <w:sz w:val="19"/>
          <w:szCs w:val="19"/>
        </w:rPr>
        <w:t>Rapid transport</w:t>
      </w:r>
      <w:r w:rsidRPr="000F4FBE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099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831"/>
        </w:tabs>
        <w:spacing w:line="225" w:lineRule="exact"/>
        <w:ind w:right="-113"/>
      </w:pPr>
      <w:r w:rsidRPr="000F4FBE">
        <w:rPr>
          <w:rFonts w:ascii="Arial" w:eastAsia="Arial" w:hAnsi="Arial" w:cs="Arial"/>
          <w:color w:val="000000"/>
          <w:spacing w:val="4"/>
          <w:sz w:val="19"/>
          <w:szCs w:val="19"/>
        </w:rPr>
        <w:t>Take temperature</w:t>
      </w:r>
      <w:r w:rsidRPr="000F4FBE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131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799" w:bottom="0" w:left="5813" w:header="720" w:footer="720" w:gutter="0"/>
          <w:cols w:space="720"/>
        </w:sectPr>
      </w:pPr>
    </w:p>
    <w:p w:rsidR="0087264E" w:rsidRDefault="0087264E">
      <w:pPr>
        <w:tabs>
          <w:tab w:val="left" w:pos="545"/>
        </w:tabs>
        <w:spacing w:before="22" w:line="220" w:lineRule="exact"/>
        <w:ind w:right="-113"/>
      </w:pPr>
      <w:r w:rsidRPr="000F4FBE">
        <w:rPr>
          <w:rFonts w:ascii="Arial" w:eastAsia="Arial" w:hAnsi="Arial" w:cs="Arial"/>
          <w:b/>
          <w:bCs/>
          <w:color w:val="000000"/>
          <w:spacing w:val="5"/>
          <w:sz w:val="19"/>
          <w:szCs w:val="19"/>
        </w:rPr>
        <w:lastRenderedPageBreak/>
        <w:t>Mild hypothermia (≥30 C &amp; &lt;35 C)</w:t>
      </w:r>
      <w:r w:rsidRPr="000F4FBE">
        <w:rPr>
          <w:rFonts w:ascii="Arial" w:eastAsia="Arial" w:hAnsi="Arial" w:cs="Arial"/>
          <w:b/>
          <w:bCs/>
          <w:color w:val="00000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6393"/>
          <w:sz w:val="19"/>
          <w:szCs w:val="19"/>
        </w:rPr>
        <w:t xml:space="preserve"> </w:t>
      </w:r>
      <w:r>
        <w:tab/>
      </w:r>
      <w:r w:rsidRPr="000F4FBE">
        <w:rPr>
          <w:rFonts w:ascii="Arial" w:eastAsia="Arial" w:hAnsi="Arial" w:cs="Arial"/>
          <w:color w:val="000000"/>
          <w:spacing w:val="3"/>
          <w:sz w:val="19"/>
          <w:szCs w:val="19"/>
        </w:rPr>
        <w:t>Actively rewarm patient:</w:t>
      </w:r>
      <w:r w:rsidRPr="000F4FBE"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912" w:bottom="0" w:left="5069" w:header="720" w:footer="720" w:gutter="0"/>
          <w:cols w:space="720"/>
        </w:sectPr>
      </w:pPr>
    </w:p>
    <w:p w:rsidR="0087264E" w:rsidRDefault="0087264E">
      <w:pPr>
        <w:spacing w:before="16" w:line="213" w:lineRule="exact"/>
        <w:ind w:right="-113"/>
      </w:pPr>
      <w:r w:rsidRPr="000F4FBE">
        <w:rPr>
          <w:rFonts w:ascii="Arial" w:eastAsia="Arial" w:hAnsi="Arial" w:cs="Arial"/>
          <w:color w:val="000000"/>
          <w:spacing w:val="3"/>
          <w:sz w:val="19"/>
          <w:szCs w:val="19"/>
        </w:rPr>
        <w:lastRenderedPageBreak/>
        <w:t>Mild activity (if appropriate)</w:t>
      </w:r>
      <w:r w:rsidRPr="000F4FBE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324" w:bottom="0" w:left="5482" w:header="720" w:footer="720" w:gutter="0"/>
          <w:cols w:space="720"/>
        </w:sectPr>
      </w:pPr>
    </w:p>
    <w:p w:rsidR="0087264E" w:rsidRDefault="0087264E">
      <w:pPr>
        <w:tabs>
          <w:tab w:val="left" w:pos="30"/>
          <w:tab w:val="left" w:pos="430"/>
        </w:tabs>
        <w:spacing w:before="16" w:after="16" w:line="221" w:lineRule="exact"/>
        <w:ind w:right="-113"/>
      </w:pPr>
      <w:r>
        <w:lastRenderedPageBreak/>
        <w:tab/>
      </w:r>
      <w:r w:rsidRPr="000F4FBE">
        <w:rPr>
          <w:rFonts w:ascii="Arial" w:eastAsia="Arial" w:hAnsi="Arial" w:cs="Arial"/>
          <w:color w:val="000000"/>
          <w:spacing w:val="4"/>
          <w:sz w:val="19"/>
          <w:szCs w:val="19"/>
        </w:rPr>
        <w:t>Preheat the interior of ambulance to 30  C</w:t>
      </w:r>
      <w:r w:rsidRPr="000F4FBE">
        <w:rPr>
          <w:rFonts w:ascii="Arial" w:eastAsia="Arial" w:hAnsi="Arial" w:cs="Arial"/>
          <w:color w:val="00000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7500"/>
          <w:sz w:val="19"/>
          <w:szCs w:val="19"/>
        </w:rPr>
        <w:t xml:space="preserve"> </w:t>
      </w:r>
      <w:r>
        <w:tab/>
      </w:r>
      <w:r>
        <w:tab/>
      </w:r>
      <w:r w:rsidRPr="000F4FBE">
        <w:rPr>
          <w:rFonts w:ascii="Arial" w:eastAsia="Arial" w:hAnsi="Arial" w:cs="Arial"/>
          <w:color w:val="000000"/>
          <w:spacing w:val="4"/>
          <w:sz w:val="19"/>
          <w:szCs w:val="19"/>
        </w:rPr>
        <w:t>Use hot packs wrapped in towels</w:t>
      </w:r>
      <w:r w:rsidRPr="000F4FBE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</w:p>
    <w:p w:rsidR="0087264E" w:rsidRDefault="0087264E">
      <w:pPr>
        <w:tabs>
          <w:tab w:val="left" w:pos="1219"/>
          <w:tab w:val="left" w:pos="1858"/>
        </w:tabs>
        <w:spacing w:after="22" w:line="221" w:lineRule="exact"/>
        <w:ind w:right="-113"/>
      </w:pPr>
      <w:r>
        <w:tab/>
      </w:r>
      <w:r w:rsidRPr="000F4FBE">
        <w:rPr>
          <w:rFonts w:ascii="Arial" w:eastAsia="Arial" w:hAnsi="Arial" w:cs="Arial"/>
          <w:color w:val="000000"/>
          <w:spacing w:val="4"/>
          <w:sz w:val="19"/>
          <w:szCs w:val="19"/>
        </w:rPr>
        <w:t>Warm blankets</w:t>
      </w:r>
      <w:r w:rsidRPr="000F4FBE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6309"/>
          <w:sz w:val="19"/>
          <w:szCs w:val="1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| </w:t>
      </w:r>
    </w:p>
    <w:p w:rsidR="0087264E" w:rsidRDefault="0087264E">
      <w:pPr>
        <w:tabs>
          <w:tab w:val="left" w:pos="560"/>
        </w:tabs>
        <w:spacing w:after="16" w:line="220" w:lineRule="exact"/>
        <w:ind w:right="-113"/>
      </w:pPr>
      <w:r>
        <w:tab/>
      </w:r>
      <w:r w:rsidRPr="000F4FBE">
        <w:rPr>
          <w:rFonts w:ascii="Arial" w:eastAsia="Arial" w:hAnsi="Arial" w:cs="Arial"/>
          <w:b/>
          <w:bCs/>
          <w:color w:val="000000"/>
          <w:spacing w:val="5"/>
          <w:sz w:val="19"/>
          <w:szCs w:val="19"/>
        </w:rPr>
        <w:t>Severe hypothermia (&lt;30 C)</w:t>
      </w:r>
      <w:r w:rsidRPr="000F4FBE">
        <w:rPr>
          <w:rFonts w:ascii="Arial" w:eastAsia="Arial" w:hAnsi="Arial" w:cs="Arial"/>
          <w:b/>
          <w:bCs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6969"/>
          <w:sz w:val="19"/>
          <w:szCs w:val="19"/>
        </w:rPr>
        <w:t xml:space="preserve"> </w:t>
      </w:r>
      <w:r w:rsidRPr="000F4FBE">
        <w:rPr>
          <w:rFonts w:ascii="Arial" w:eastAsia="Arial" w:hAnsi="Arial" w:cs="Arial"/>
          <w:color w:val="000000"/>
          <w:spacing w:val="3"/>
          <w:sz w:val="19"/>
          <w:szCs w:val="19"/>
        </w:rPr>
        <w:t>Insulate patient to prevent further heat loss</w:t>
      </w:r>
      <w:r w:rsidRPr="000F4FBE">
        <w:rPr>
          <w:rFonts w:ascii="Arial" w:eastAsia="Arial" w:hAnsi="Arial" w:cs="Arial"/>
          <w:color w:val="000000"/>
          <w:spacing w:val="32"/>
          <w:sz w:val="19"/>
          <w:szCs w:val="19"/>
        </w:rPr>
        <w:t xml:space="preserve"> </w:t>
      </w:r>
    </w:p>
    <w:p w:rsidR="0087264E" w:rsidRDefault="0087264E">
      <w:pPr>
        <w:tabs>
          <w:tab w:val="left" w:pos="775"/>
          <w:tab w:val="left" w:pos="949"/>
        </w:tabs>
        <w:spacing w:after="16" w:line="221" w:lineRule="exact"/>
        <w:ind w:right="-113"/>
      </w:pPr>
      <w:r>
        <w:tab/>
      </w:r>
      <w:r w:rsidRPr="000F4FBE">
        <w:rPr>
          <w:rFonts w:ascii="Arial" w:eastAsia="Arial" w:hAnsi="Arial" w:cs="Arial"/>
          <w:color w:val="000000"/>
          <w:spacing w:val="5"/>
          <w:sz w:val="19"/>
          <w:szCs w:val="19"/>
        </w:rPr>
        <w:t>Heat ambulance to 30  C</w:t>
      </w:r>
      <w:r w:rsidRPr="000F4FBE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6754"/>
          <w:sz w:val="19"/>
          <w:szCs w:val="19"/>
        </w:rPr>
        <w:t xml:space="preserve"> </w:t>
      </w:r>
      <w:r>
        <w:tab/>
      </w:r>
      <w:r>
        <w:tab/>
      </w:r>
      <w:r w:rsidRPr="000F4FBE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Avoid rough handling </w:t>
      </w:r>
    </w:p>
    <w:p w:rsidR="0087264E" w:rsidRDefault="0087264E">
      <w:pPr>
        <w:tabs>
          <w:tab w:val="left" w:pos="873"/>
        </w:tabs>
        <w:spacing w:line="213" w:lineRule="exact"/>
        <w:ind w:right="-113"/>
      </w:pPr>
      <w:r>
        <w:tab/>
      </w:r>
      <w:r w:rsidRPr="000F4FBE">
        <w:rPr>
          <w:rFonts w:ascii="Arial" w:eastAsia="Arial" w:hAnsi="Arial" w:cs="Arial"/>
          <w:color w:val="000000"/>
          <w:spacing w:val="4"/>
          <w:sz w:val="19"/>
          <w:szCs w:val="19"/>
        </w:rPr>
        <w:t>Do not actively rewarm</w:t>
      </w:r>
      <w:r w:rsidRPr="000F4FBE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627" w:bottom="0" w:left="4786" w:header="720" w:footer="720" w:gutter="0"/>
          <w:cols w:space="720"/>
        </w:sectPr>
      </w:pPr>
    </w:p>
    <w:p w:rsidR="0087264E" w:rsidRDefault="0087264E">
      <w:pPr>
        <w:spacing w:before="17"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 THE PROTOCOL COMPONENT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358" w:bottom="0" w:left="3970" w:header="720" w:footer="720" w:gutter="0"/>
          <w:cols w:space="720"/>
        </w:sectPr>
      </w:pPr>
    </w:p>
    <w:p w:rsidR="0087264E" w:rsidRDefault="0087264E">
      <w:pPr>
        <w:tabs>
          <w:tab w:val="left" w:pos="1833"/>
        </w:tabs>
        <w:spacing w:before="5" w:line="221" w:lineRule="exact"/>
        <w:ind w:right="-113"/>
      </w:pPr>
      <w:r w:rsidRPr="000F4FBE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Maintain Basic Life Support measures and transport</w:t>
      </w:r>
      <w:r w:rsidRPr="000F4FBE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9144"/>
          <w:sz w:val="19"/>
          <w:szCs w:val="19"/>
        </w:rPr>
        <w:t xml:space="preserve"> </w:t>
      </w:r>
      <w:r>
        <w:tab/>
      </w:r>
      <w:r w:rsidRPr="000F4FBE">
        <w:rPr>
          <w:rFonts w:ascii="Arial" w:eastAsia="Arial" w:hAnsi="Arial" w:cs="Arial"/>
          <w:color w:val="000000"/>
          <w:spacing w:val="3"/>
          <w:sz w:val="19"/>
          <w:szCs w:val="19"/>
        </w:rPr>
        <w:t>to hospital</w:t>
      </w:r>
      <w:r w:rsidRPr="000F4FBE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225" w:bottom="0" w:left="4381" w:header="720" w:footer="720" w:gutter="0"/>
          <w:cols w:space="720"/>
        </w:sectPr>
      </w:pPr>
    </w:p>
    <w:p w:rsidR="0087264E" w:rsidRDefault="0087264E">
      <w:pPr>
        <w:spacing w:before="1147" w:line="171" w:lineRule="exact"/>
        <w:ind w:right="-113"/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Administer oxygen using caution in severe hypothermia regarding its potential cooling effects.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018" w:bottom="0" w:left="1571" w:header="720" w:footer="720" w:gutter="0"/>
          <w:cols w:space="720"/>
        </w:sectPr>
      </w:pPr>
    </w:p>
    <w:p w:rsidR="0087264E" w:rsidRDefault="0087264E">
      <w:pPr>
        <w:spacing w:before="13" w:line="171" w:lineRule="exact"/>
        <w:ind w:right="-11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Take core (rectal) temperature if thermometer is available. </w:t>
      </w:r>
    </w:p>
    <w:p w:rsidR="0087264E" w:rsidRDefault="0087264E" w:rsidP="0087264E">
      <w:pPr>
        <w:spacing w:line="20" w:lineRule="exact"/>
        <w:ind w:right="-113"/>
        <w:sectPr w:rsidR="0087264E" w:rsidSect="00645B45">
          <w:type w:val="continuous"/>
          <w:pgSz w:w="12240" w:h="15840"/>
          <w:pgMar w:top="1440" w:right="6508" w:bottom="0" w:left="157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416" style="position:absolute;margin-left:41.05pt;margin-top:91.6pt;width:529.9pt;height:.5pt;z-index:253099008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417" type="#_x0000_t202" style="position:absolute;margin-left:42.55pt;margin-top:126.85pt;width:4.75pt;height:14.3pt;z-index:253100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8" style="position:absolute;margin-left:242.4pt;margin-top:147.8pt;width:100.4pt;height:56.35pt;z-index:253101056;mso-position-horizontal-relative:page;mso-position-vertical-relative:page" coordorigin="8552,5214" coordsize="3542,1988" path="m8869,6069r-290,83l8918,6259r-277,244l9009,6611r-207,239l9271,6890r72,271l9748,7062r298,139l10273,7066r241,135l10715,7040r311,108l11304,6937r512,61l11685,6750r351,-25l11794,6441r299,-160l11712,6105r214,-250l11526,5847r159,-288l11179,5597r-30,-296l10641,5432r-186,-218l10129,5411,9811,5214r-194,296l9274,5354r10,260l8844,5538r108,266l8552,5794r317,275e" fillcolor="black" stroked="f" strokeweight="1pt">
            <v:stroke miterlimit="10" joinstyle="miter"/>
            <w10:wrap anchorx="page" anchory="page"/>
          </v:shape>
        </w:pict>
      </w:r>
      <w:r>
        <w:pict>
          <v:polyline id="_x0000_s2419" style="position:absolute;z-index:253102080;mso-position-horizontal-relative:page;mso-position-vertical-relative:page" points="1581.75pt,1082.35pt,1581.75pt,1082.35pt" coordorigin="8869,6069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420" style="position:absolute;margin-left:242.4pt;margin-top:147.8pt;width:100.4pt;height:56.35pt;z-index:253103104;mso-position-horizontal-relative:page;mso-position-vertical-relative:page" coordorigin="8552,5214" coordsize="3542,1988" path="m8869,6069r-290,83l8918,6259r-277,244l9009,6611r-207,239l9271,6890r72,271l9748,7062r298,139l10273,7066r241,135l10715,7040r311,108l11304,6937r512,61l11685,6750r351,-25l11794,6441r299,-160l11712,6105r214,-250l11526,5847r159,-288l11179,5597r-30,-296l10641,5432r-186,-218l10129,5411,9811,5214r-194,296l9274,5354r10,260l8844,5538r108,266l8552,5794r317,275e" filled="f" fillcolor="black" strokeweight=".06419mm">
            <v:stroke miterlimit="10" endcap="round"/>
            <w10:wrap anchorx="page" anchory="page"/>
          </v:shape>
        </w:pict>
      </w:r>
      <w:r>
        <w:pict>
          <v:shape id="_x0000_s2421" style="position:absolute;margin-left:251.4pt;margin-top:172pt;width:0;height:0;z-index:253104128;mso-position-horizontal-relative:page;mso-position-vertical-relative:page" coordorigin="8869,6069" coordsize="0,0" o:spt="100" adj="0,,0" path="m8869,6069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22" style="position:absolute;margin-left:235.9pt;margin-top:141.4pt;width:100.4pt;height:56.3pt;z-index:253105152;mso-position-horizontal-relative:page;mso-position-vertical-relative:page" coordorigin="8323,4989" coordsize="3542,1986" path="m8643,5843r-290,82l8691,6033r-277,243l8780,6384r-207,240l9043,6664r72,271l9521,6835r297,140l10046,6839r239,136l10489,6814r311,108l11077,6710r510,64l11456,6524r353,-25l11566,6215r298,-161l11483,5878r216,-247l11297,5620r161,-288l10952,5370r-32,-296l10412,5205r-184,-216l9900,5184,9583,4989r-193,295l9047,5127r11,260l8617,5311r108,267l8323,5567r320,276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2423" style="position:absolute;z-index:253106176;mso-position-horizontal-relative:page;mso-position-vertical-relative:page" points="1541.45pt,1042.05pt,1541.45pt,1042.05pt" coordorigin="8643,5843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424" style="position:absolute;margin-left:235.9pt;margin-top:141.4pt;width:100.4pt;height:56.3pt;z-index:253107200;mso-position-horizontal-relative:page;mso-position-vertical-relative:page" coordorigin="8323,4989" coordsize="3542,1986" path="m8643,5843r-290,82l8691,6033r-277,243l8780,6384r-207,240l9043,6664r72,271l9521,6835r297,140l10046,6839r239,136l10489,6814r311,108l11077,6710r510,64l11456,6524r353,-25l11566,6215r298,-161l11483,5878r216,-247l11297,5620r161,-288l10952,5370r-32,-296l10412,5205r-184,-216l9900,5184,9583,4989r-193,295l9047,5127r11,260l8617,5311r108,267l8323,5567r320,276e" filled="f" fillcolor="yellow" strokeweight=".06419mm">
            <v:stroke miterlimit="10" endcap="round"/>
            <w10:wrap anchorx="page" anchory="page"/>
          </v:shape>
        </w:pict>
      </w:r>
      <w:r>
        <w:pict>
          <v:shape id="_x0000_s2425" style="position:absolute;margin-left:245pt;margin-top:165.6pt;width:0;height:0;z-index:253108224;mso-position-horizontal-relative:page;mso-position-vertical-relative:page" coordorigin="8643,5843" coordsize="0,0" o:spt="100" adj="0,,0" path="m8643,5843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26" type="#_x0000_t75" style="position:absolute;margin-left:255.1pt;margin-top:161.8pt;width:56.65pt;height:8.3pt;z-index:253109248;mso-position-horizontal-relative:page;mso-position-vertical-relative:page">
            <v:imagedata r:id="rId145" o:title="28E87AF984A3494CA07E44730E646D68"/>
            <w10:wrap anchorx="page" anchory="page"/>
          </v:shape>
        </w:pict>
      </w:r>
      <w:r>
        <w:pict>
          <v:shape id="_x0000_s2427" type="#_x0000_t75" style="position:absolute;margin-left:311.75pt;margin-top:161.8pt;width:8.65pt;height:8.3pt;z-index:253110272;mso-position-horizontal-relative:page;mso-position-vertical-relative:page">
            <v:imagedata r:id="rId146" o:title="2DEADF5B769C4097A9D7A7BA5208FC2A"/>
            <w10:wrap anchorx="page" anchory="page"/>
          </v:shape>
        </w:pict>
      </w:r>
      <w:r>
        <w:pict>
          <v:shape id="_x0000_s2428" type="#_x0000_t75" style="position:absolute;margin-left:253.6pt;margin-top:170.8pt;width:56.65pt;height:8.3pt;z-index:253111296;mso-position-horizontal-relative:page;mso-position-vertical-relative:page">
            <v:imagedata r:id="rId147" o:title="E6D1D7595F804EB7A0BE094CA32245D6"/>
            <w10:wrap anchorx="page" anchory="page"/>
          </v:shape>
        </w:pict>
      </w:r>
      <w:r>
        <w:pict>
          <v:shape id="_x0000_s2429" style="position:absolute;margin-left:215.65pt;margin-top:178.15pt;width:60.25pt;height:33.8pt;z-index:253112320;mso-position-horizontal-relative:page;mso-position-vertical-relative:page" coordorigin="7608,6285" coordsize="2126,1192" path="m7798,6797r-173,49l7828,6911r-165,147l7881,7123r-123,142l8040,7290r42,163l8325,7392r178,85l8641,7396r144,81l8905,7381r189,64l9259,7318r307,38l9487,7208r212,-17l9553,7021r180,-97l9504,6818r127,-148l9392,6664r95,-174l9185,6516r-19,-180l8861,6416,8751,6285r-197,118l8363,6285r-116,178l8042,6367r6,157l7783,6480r66,158l7608,6632r190,165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430" style="position:absolute;z-index:253113344;mso-position-horizontal-relative:page;mso-position-vertical-relative:page" points="1390.75pt,1212.2pt,1390.75pt,1212.2pt" coordorigin="7798,6797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431" style="position:absolute;margin-left:215.65pt;margin-top:178.15pt;width:60.25pt;height:33.8pt;z-index:253114368;mso-position-horizontal-relative:page;mso-position-vertical-relative:page" coordorigin="7608,6285" coordsize="2126,1192" path="m7798,6797r-173,49l7828,6911r-165,147l7881,7123r-123,142l8040,7290r42,163l8325,7392r178,85l8641,7396r144,81l8905,7381r189,64l9259,7318r307,38l9487,7208r212,-17l9553,7021r180,-97l9504,6818r127,-148l9392,6664r95,-174l9185,6516r-19,-180l8861,6416,8751,6285r-197,118l8363,6285r-116,178l8042,6367r6,157l7783,6480r66,158l7608,6632r190,165e" filled="f" fillcolor="black" strokeweight=".06419mm">
            <v:stroke miterlimit="10" endcap="round"/>
            <w10:wrap anchorx="page" anchory="page"/>
          </v:shape>
        </w:pict>
      </w:r>
      <w:r>
        <w:pict>
          <v:shape id="_x0000_s2432" style="position:absolute;margin-left:221.05pt;margin-top:192.65pt;width:0;height:0;z-index:253115392;mso-position-horizontal-relative:page;mso-position-vertical-relative:page" coordorigin="7798,6797" coordsize="0,0" o:spt="100" adj="0,,0" path="m7798,6797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33" style="position:absolute;margin-left:209.15pt;margin-top:171.7pt;width:60.25pt;height:33.8pt;z-index:253116416;mso-position-horizontal-relative:page;mso-position-vertical-relative:page" coordorigin="7379,6058" coordsize="2126,1192" path="m7572,6571r-176,50l7599,6685r-165,146l7654,6897r-125,143l7811,7064r44,163l8099,7167r178,83l8412,7170r146,80l8679,7155r186,65l9032,7091r307,38l9259,6981r211,-17l9327,6795r177,-97l9276,6592r129,-148l9164,6437r97,-173l8956,6289r-19,-178l8632,6190,8522,6058r-197,119l8135,6058r-117,178l7813,6143r6,155l7555,6253r65,159l7379,6406r193,165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2434" style="position:absolute;z-index:253117440;mso-position-horizontal-relative:page;mso-position-vertical-relative:page" points="1350.4pt,1171.9pt,1350.4pt,1171.9pt" coordorigin="7572,6571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435" style="position:absolute;margin-left:209.15pt;margin-top:171.7pt;width:60.25pt;height:33.8pt;z-index:253118464;mso-position-horizontal-relative:page;mso-position-vertical-relative:page" coordorigin="7379,6058" coordsize="2126,1192" path="m7572,6571r-176,50l7599,6685r-165,146l7654,6897r-125,143l7811,7064r44,163l8099,7167r178,83l8412,7170r146,80l8679,7155r186,65l9032,7091r307,38l9259,6981r211,-17l9327,6795r177,-97l9276,6592r129,-148l9164,6437r97,-173l8956,6289r-19,-178l8632,6190,8522,6058r-197,119l8135,6058r-117,178l7813,6143r6,155l7555,6253r65,159l7379,6406r193,165e" filled="f" fillcolor="yellow" strokeweight=".06419mm">
            <v:stroke miterlimit="10" endcap="round"/>
            <w10:wrap anchorx="page" anchory="page"/>
          </v:shape>
        </w:pict>
      </w:r>
      <w:r>
        <w:pict>
          <v:shape id="_x0000_s2436" style="position:absolute;margin-left:214.6pt;margin-top:186.25pt;width:0;height:0;z-index:253119488;mso-position-horizontal-relative:page;mso-position-vertical-relative:page" coordorigin="7572,6571" coordsize="0,0" o:spt="100" adj="0,,0" path="m7572,6571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37" type="#_x0000_t75" style="position:absolute;margin-left:222.2pt;margin-top:185.4pt;width:28.3pt;height:16.55pt;z-index:253120512;mso-position-horizontal-relative:page;mso-position-vertical-relative:page">
            <v:imagedata r:id="rId148" o:title="D1C4FA777C6B49EB9E57917A40CDC9D7"/>
            <w10:wrap anchorx="page" anchory="page"/>
          </v:shape>
        </w:pict>
      </w:r>
      <w:r>
        <w:pict>
          <v:shape id="_x0000_s2438" type="#_x0000_t75" style="position:absolute;margin-left:250.5pt;margin-top:185.4pt;width:7.7pt;height:16.55pt;z-index:253121536;mso-position-horizontal-relative:page;mso-position-vertical-relative:page">
            <v:imagedata r:id="rId149" o:title="1763C0DBDA83471F9CC74827435EEA43"/>
            <w10:wrap anchorx="page" anchory="page"/>
          </v:shape>
        </w:pict>
      </w:r>
      <w:r>
        <w:pict>
          <v:shape id="_x0000_s2439" style="position:absolute;margin-left:327.1pt;margin-top:171.9pt;width:71.4pt;height:40pt;z-index:253122560;mso-position-horizontal-relative:page;mso-position-vertical-relative:page" coordorigin="11540,6065" coordsize="2519,1412" path="m11767,6672r-205,57l11801,6808r-195,171l11867,7058r-149,169l12053,7256r51,193l12391,7377r212,100l12766,7381r169,96l13079,7362r223,79l13499,7288r364,45l13769,7157r250,-19l13848,6937r211,-114l13788,6698r153,-178l13655,6514r114,-206l13410,6336r-22,-210l13026,6219r-131,-154l12662,6204r-226,-139l12298,6274r-243,-112l12063,6348r-313,-55l11826,6484r-286,-9l11767,6672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440" style="position:absolute;z-index:253123584;mso-position-horizontal-relative:page;mso-position-vertical-relative:page" points="2098.6pt,1189.9pt,2098.6pt,1189.9pt" coordorigin="11767,6672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441" style="position:absolute;margin-left:327.1pt;margin-top:171.9pt;width:71.4pt;height:40pt;z-index:253124608;mso-position-horizontal-relative:page;mso-position-vertical-relative:page" coordorigin="11540,6065" coordsize="2519,1412" path="m11767,6672r-205,57l11801,6808r-195,171l11867,7058r-149,169l12053,7256r51,193l12391,7377r212,100l12766,7381r169,96l13079,7362r223,79l13499,7288r364,45l13769,7157r250,-19l13848,6937r211,-114l13788,6698r153,-178l13655,6514r114,-206l13410,6336r-22,-210l13026,6219r-131,-154l12662,6204r-226,-139l12298,6274r-243,-112l12063,6348r-313,-55l11826,6484r-286,-9l11767,6672e" filled="f" fillcolor="black" strokeweight=".06419mm">
            <v:stroke miterlimit="10" endcap="round"/>
            <w10:wrap anchorx="page" anchory="page"/>
          </v:shape>
        </w:pict>
      </w:r>
      <w:r>
        <w:pict>
          <v:shape id="_x0000_s2442" type="#_x0000_t75" style="position:absolute;margin-left:310.25pt;margin-top:170.8pt;width:11.05pt;height:8.3pt;z-index:253125632;mso-position-horizontal-relative:page;mso-position-vertical-relative:page">
            <v:imagedata r:id="rId150" o:title="DDB6189A186B47A683F708E496B9D0D6"/>
            <w10:wrap anchorx="page" anchory="page"/>
          </v:shape>
        </w:pict>
      </w:r>
      <w:r>
        <w:pict>
          <v:shape id="_x0000_s2443" style="position:absolute;margin-left:333.55pt;margin-top:189.1pt;width:0;height:0;z-index:253126656;mso-position-horizontal-relative:page;mso-position-vertical-relative:page" coordorigin="11767,6672" coordsize="0,0" o:spt="100" adj="0,,0" path="m11767,6672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44" style="position:absolute;margin-left:320.7pt;margin-top:165.5pt;width:71.35pt;height:40pt;z-index:253127680;mso-position-horizontal-relative:page;mso-position-vertical-relative:page" coordorigin="11314,5838" coordsize="2517,1412" path="m11540,6446r-207,57l11574,6581r-196,174l11638,6831r-148,169l11824,7030r51,193l12165,7151r209,99l12537,7155r172,95l12853,7136r220,78l13270,7064r364,42l13541,6930r252,-19l13619,6710r212,-114l13560,6471r152,-178l13429,6287r112,-205l13181,6111r-21,-211l12798,5993r-131,-155l12434,5978r-225,-140l12072,6048r-246,-110l11835,6122r-314,-53l11600,6257r-286,-6l11540,6446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2445" style="position:absolute;z-index:253128704;mso-position-horizontal-relative:page;mso-position-vertical-relative:page" points="2058.1pt,1149.6pt,2058.1pt,1149.6pt" coordorigin="11540,6446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446" style="position:absolute;margin-left:320.7pt;margin-top:165.5pt;width:71.35pt;height:40pt;z-index:253129728;mso-position-horizontal-relative:page;mso-position-vertical-relative:page" coordorigin="11314,5838" coordsize="2517,1412" path="m11540,6446r-207,57l11574,6581r-196,174l11638,6831r-148,169l11824,7030r51,193l12165,7151r209,99l12537,7155r172,95l12853,7136r220,78l13270,7064r364,42l13541,6930r252,-19l13619,6710r212,-114l13560,6471r152,-178l13429,6287r112,-205l13181,6111r-21,-211l12798,5993r-131,-155l12434,5978r-225,-140l12072,6048r-246,-110l11835,6122r-314,-53l11600,6257r-286,-6l11540,6446e" filled="f" fillcolor="yellow" strokeweight=".06419mm">
            <v:stroke miterlimit="10" endcap="round"/>
            <w10:wrap anchorx="page" anchory="page"/>
          </v:shape>
        </w:pict>
      </w:r>
      <w:r>
        <w:pict>
          <v:shape id="_x0000_s2447" style="position:absolute;margin-left:327.1pt;margin-top:182.7pt;width:0;height:0;z-index:253130752;mso-position-horizontal-relative:page;mso-position-vertical-relative:page" coordorigin="11540,6446" coordsize="0,0" o:spt="100" adj="0,,0" path="m11540,6446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48" type="#_x0000_t75" style="position:absolute;margin-left:376.8pt;margin-top:173.2pt;width:3.35pt;height:11.15pt;z-index:253131776;mso-position-horizontal-relative:page;mso-position-vertical-relative:page">
            <v:imagedata r:id="rId151" o:title="90717EA76673456FA768F1DBAC2FDC6B"/>
            <w10:wrap anchorx="page" anchory="page"/>
          </v:shape>
        </w:pict>
      </w:r>
      <w:r>
        <w:pict>
          <v:shape id="_x0000_s2449" type="#_x0000_t75" style="position:absolute;margin-left:334.55pt;margin-top:173.2pt;width:42.25pt;height:11.15pt;z-index:253132800;mso-position-horizontal-relative:page;mso-position-vertical-relative:page">
            <v:imagedata r:id="rId152" o:title="4002EE9571B24D80B8C42942DC68F31E"/>
            <w10:wrap anchorx="page" anchory="page"/>
          </v:shape>
        </w:pict>
      </w:r>
      <w:r>
        <w:pict>
          <v:shape id="_x0000_s2450" type="#_x0000_t75" style="position:absolute;margin-left:352.5pt;margin-top:182.3pt;width:9.6pt;height:33.1pt;z-index:253133824;mso-position-horizontal-relative:page;mso-position-vertical-relative:page">
            <v:imagedata r:id="rId153" o:title="7E74103EA2B84823B50A0C58F77E93D0"/>
            <w10:wrap anchorx="page" anchory="page"/>
          </v:shape>
        </w:pict>
      </w:r>
      <w:r>
        <w:pict>
          <v:shape id="_x0000_s2451" type="#_x0000_t75" style="position:absolute;margin-left:344.1pt;margin-top:191.4pt;width:26.9pt;height:16.55pt;z-index:253134848;mso-position-horizontal-relative:page;mso-position-vertical-relative:page">
            <v:imagedata r:id="rId154" o:title="C4C3398EB4294210BC0BAD461A97913C"/>
            <w10:wrap anchorx="page" anchory="page"/>
          </v:shape>
        </w:pict>
      </w:r>
      <w:r>
        <w:pict>
          <v:shape id="_x0000_s2452" style="position:absolute;margin-left:284.45pt;margin-top:205.5pt;width:43pt;height:21.35pt;z-index:253135872;mso-position-horizontal-relative:page;mso-position-vertical-relative:page" coordorigin="10036,7250" coordsize="1518,754" path="m10036,8004r1517,l11553,7250r-1517,l10036,8004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453" style="position:absolute;margin-left:284.45pt;margin-top:205.5pt;width:43pt;height:21.35pt;z-index:253136896;mso-position-horizontal-relative:page;mso-position-vertical-relative:page" coordorigin="10036,7250" coordsize="1518,754" o:spt="100" adj="0,,0" path="m10036,8004t,l11553,8004r,-754l10036,7250r,75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54" type="#_x0000_t75" style="position:absolute;margin-left:294.05pt;margin-top:209.95pt;width:17.3pt;height:27pt;z-index:253137920;mso-position-horizontal-relative:page;mso-position-vertical-relative:page">
            <v:imagedata r:id="rId155" o:title="584AFF1662AC43E3AF467B464BFF75A5"/>
            <w10:wrap anchorx="page" anchory="page"/>
          </v:shape>
        </w:pict>
      </w:r>
      <w:r>
        <w:pict>
          <v:shape id="_x0000_s2455" type="#_x0000_t75" style="position:absolute;margin-left:311.35pt;margin-top:209.95pt;width:6.25pt;height:27pt;z-index:253138944;mso-position-horizontal-relative:page;mso-position-vertical-relative:page">
            <v:imagedata r:id="rId156" o:title="08E3B9F9B1A8495B84D3A70DF7C8DF54"/>
            <w10:wrap anchorx="page" anchory="page"/>
          </v:shape>
        </w:pict>
      </w:r>
      <w:r>
        <w:pict>
          <v:shape id="_x0000_s2456" type="#_x0000_t75" style="position:absolute;margin-left:300pt;margin-top:217.15pt;width:12pt;height:27pt;z-index:253139968;mso-position-horizontal-relative:page;mso-position-vertical-relative:page">
            <v:imagedata r:id="rId157" o:title="12F6A0B9A7964CF1AEEFD3920F9451B3"/>
            <w10:wrap anchorx="page" anchory="page"/>
          </v:shape>
        </w:pict>
      </w:r>
      <w:r>
        <w:pict>
          <v:shape id="_x0000_s2457" style="position:absolute;margin-left:284.45pt;margin-top:226.85pt;width:43pt;height:10.7pt;z-index:253140992;mso-position-horizontal-relative:page;mso-position-vertical-relative:page" coordorigin="10036,8004" coordsize="1518,377" path="m10036,8380r1517,l11553,8004r-1517,l10036,8380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458" style="position:absolute;margin-left:284.45pt;margin-top:226.85pt;width:43pt;height:10.7pt;z-index:253142016;mso-position-horizontal-relative:page;mso-position-vertical-relative:page" coordorigin="10036,8004" coordsize="1518,377" o:spt="100" adj="0,,0" path="m10036,8380t,l11553,8380r,-376l10036,8004r,376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59" type="#_x0000_t75" style="position:absolute;margin-left:304.2pt;margin-top:229.6pt;width:3.35pt;height:26.3pt;z-index:253143040;mso-position-horizontal-relative:page;mso-position-vertical-relative:page">
            <v:imagedata r:id="rId158" o:title="37B4C2F6485643E8AB90AFB825A0A142"/>
            <w10:wrap anchorx="page" anchory="page"/>
          </v:shape>
        </w:pict>
      </w:r>
      <w:r>
        <w:pict>
          <v:shape id="_x0000_s2460" style="position:absolute;margin-left:284.45pt;margin-top:269.65pt;width:43pt;height:10.7pt;z-index:253144064;mso-position-horizontal-relative:page;mso-position-vertical-relative:page" coordorigin="10036,9513" coordsize="1518,377" path="m10036,9889r1517,l11553,9513r-1517,l10036,9889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461" style="position:absolute;margin-left:284.45pt;margin-top:269.65pt;width:43pt;height:10.7pt;z-index:253145088;mso-position-horizontal-relative:page;mso-position-vertical-relative:page" coordorigin="10036,9513" coordsize="1518,377" o:spt="100" adj="0,,0" path="m10036,9889t,l11553,9889r,-376l10036,9513r,376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62" style="position:absolute;margin-left:284.45pt;margin-top:258.95pt;width:43pt;height:10.7pt;z-index:253146112;mso-position-horizontal-relative:page;mso-position-vertical-relative:page" coordorigin="10036,9136" coordsize="1518,377" path="m10036,9513r1517,l11553,9136r-1517,l10036,9513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463" style="position:absolute;margin-left:284.45pt;margin-top:258.95pt;width:43pt;height:10.7pt;z-index:253147136;mso-position-horizontal-relative:page;mso-position-vertical-relative:page" coordorigin="10036,9136" coordsize="1518,377" o:spt="100" adj="0,,0" path="m10036,9513t,l11553,9513r,-377l10036,9136r,377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64" type="#_x0000_t75" style="position:absolute;margin-left:300pt;margin-top:272.35pt;width:12pt;height:27pt;z-index:253148160;mso-position-horizontal-relative:page;mso-position-vertical-relative:page">
            <v:imagedata r:id="rId159" o:title="64C2E268C3F54680874661BF25F8DD89"/>
            <w10:wrap anchorx="page" anchory="page"/>
          </v:shape>
        </w:pict>
      </w:r>
      <w:r>
        <w:pict>
          <v:shape id="_x0000_s2465" type="#_x0000_t75" style="position:absolute;margin-left:304pt;margin-top:261.6pt;width:3.85pt;height:26.65pt;z-index:253149184;mso-position-horizontal-relative:page;mso-position-vertical-relative:page">
            <v:imagedata r:id="rId160" o:title="6EFBD199D2264D5BB50ABBA9942788E1"/>
            <w10:wrap anchorx="page" anchory="page"/>
          </v:shape>
        </w:pict>
      </w:r>
      <w:r>
        <w:pict>
          <v:shape id="_x0000_s2466" style="position:absolute;margin-left:284.45pt;margin-top:248.3pt;width:43pt;height:10.7pt;z-index:253150208;mso-position-horizontal-relative:page;mso-position-vertical-relative:page" coordorigin="10036,8759" coordsize="1518,377" path="m10036,9136r1517,l11553,8759r-1517,l10036,9136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467" style="position:absolute;margin-left:284.45pt;margin-top:248.3pt;width:43pt;height:10.7pt;z-index:253151232;mso-position-horizontal-relative:page;mso-position-vertical-relative:page" coordorigin="10036,8759" coordsize="1518,377" o:spt="100" adj="0,,0" path="m10036,9136t,l11553,9136r,-377l10036,8759r,377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68" type="#_x0000_t75" style="position:absolute;margin-left:304.2pt;margin-top:251pt;width:3.35pt;height:26.3pt;z-index:253152256;mso-position-horizontal-relative:page;mso-position-vertical-relative:page">
            <v:imagedata r:id="rId161" o:title="0A241CA4FA7C4799932563A4F53D57B1"/>
            <w10:wrap anchorx="page" anchory="page"/>
          </v:shape>
        </w:pict>
      </w:r>
      <w:r>
        <w:pict>
          <v:shape id="_x0000_s2469" style="position:absolute;margin-left:284.45pt;margin-top:237.55pt;width:43pt;height:10.75pt;z-index:253153280;mso-position-horizontal-relative:page;mso-position-vertical-relative:page" coordorigin="10036,8380" coordsize="1518,379" path="m10036,8759r1517,l11553,8380r-1517,l10036,8759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470" style="position:absolute;margin-left:284.45pt;margin-top:237.55pt;width:43pt;height:10.75pt;z-index:253154304;mso-position-horizontal-relative:page;mso-position-vertical-relative:page" coordorigin="10036,8380" coordsize="1518,379" o:spt="100" adj="0,,0" path="m10036,8759t,l11553,8759r,-379l10036,8380r,379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71" type="#_x0000_t75" style="position:absolute;margin-left:303.8pt;margin-top:240.3pt;width:3.85pt;height:26.3pt;z-index:253155328;mso-position-horizontal-relative:page;mso-position-vertical-relative:page">
            <v:imagedata r:id="rId162" o:title="4A0C0DB2A30B4A62820439BA20DF9A65"/>
            <w10:wrap anchorx="page" anchory="page"/>
          </v:shape>
        </w:pict>
      </w:r>
      <w:r>
        <w:pict>
          <v:shape id="_x0000_s2472" style="position:absolute;margin-left:284.45pt;margin-top:280.3pt;width:43pt;height:21.35pt;z-index:253156352;mso-position-horizontal-relative:page;mso-position-vertical-relative:page" coordorigin="10036,9889" coordsize="1518,754" path="m10036,10643r1517,l11553,9889r-1517,l10036,10643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473" style="position:absolute;margin-left:284.45pt;margin-top:280.3pt;width:43pt;height:21.35pt;z-index:253157376;mso-position-horizontal-relative:page;mso-position-vertical-relative:page" coordorigin="10036,9889" coordsize="1518,754" o:spt="100" adj="0,,0" path="m10036,10643t,l11553,10643r,-754l10036,9889r,75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74" type="#_x0000_t75" style="position:absolute;margin-left:294.05pt;margin-top:284.7pt;width:17.3pt;height:27pt;z-index:253158400;mso-position-horizontal-relative:page;mso-position-vertical-relative:page">
            <v:imagedata r:id="rId155" o:title="063ECC16AEAC40A5AFB20A9F7EC8B1C6"/>
            <w10:wrap anchorx="page" anchory="page"/>
          </v:shape>
        </w:pict>
      </w:r>
      <w:r>
        <w:pict>
          <v:shape id="_x0000_s2475" type="#_x0000_t75" style="position:absolute;margin-left:311.35pt;margin-top:284.7pt;width:6.25pt;height:27pt;z-index:253159424;mso-position-horizontal-relative:page;mso-position-vertical-relative:page">
            <v:imagedata r:id="rId156" o:title="5FC80F66D3ED42E990942F5CCDBD9FA3"/>
            <w10:wrap anchorx="page" anchory="page"/>
          </v:shape>
        </w:pict>
      </w:r>
      <w:r>
        <w:pict>
          <v:shape id="_x0000_s2476" type="#_x0000_t75" style="position:absolute;margin-left:299pt;margin-top:291.95pt;width:13.45pt;height:27pt;z-index:253160448;mso-position-horizontal-relative:page;mso-position-vertical-relative:page">
            <v:imagedata r:id="rId163" o:title="A9386A1D77234B3185FDDEC1AFC435C6"/>
            <w10:wrap anchorx="page" anchory="page"/>
          </v:shape>
        </w:pict>
      </w:r>
      <w:r>
        <w:pict>
          <v:shape id="_x0000_s2477" style="position:absolute;margin-left:284.45pt;margin-top:301.7pt;width:43pt;height:21.35pt;z-index:253161472;mso-position-horizontal-relative:page;mso-position-vertical-relative:page" coordorigin="10036,10643" coordsize="1518,754" path="m10036,11397r1517,l11553,10643r-1517,l10036,11397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478" style="position:absolute;margin-left:284.45pt;margin-top:301.7pt;width:43pt;height:21.35pt;z-index:253162496;mso-position-horizontal-relative:page;mso-position-vertical-relative:page" coordorigin="10036,10643" coordsize="1518,754" o:spt="100" adj="0,,0" path="m10036,11397t,l11553,11397r,-754l10036,10643r,75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79" type="#_x0000_t75" style="position:absolute;margin-left:295.25pt;margin-top:306.2pt;width:17.3pt;height:26.65pt;z-index:253163520;mso-position-horizontal-relative:page;mso-position-vertical-relative:page">
            <v:imagedata r:id="rId164" o:title="404F0377D0394E23A4F50A2451A730EA"/>
            <w10:wrap anchorx="page" anchory="page"/>
          </v:shape>
        </w:pict>
      </w:r>
      <w:r>
        <w:pict>
          <v:shape id="_x0000_s2480" type="#_x0000_t75" style="position:absolute;margin-left:312.55pt;margin-top:306.2pt;width:4.3pt;height:26.65pt;z-index:253164544;mso-position-horizontal-relative:page;mso-position-vertical-relative:page">
            <v:imagedata r:id="rId165" o:title="FFC61032605B42EFBF922038F113E930"/>
            <w10:wrap anchorx="page" anchory="page"/>
          </v:shape>
        </w:pict>
      </w:r>
      <w:r>
        <w:pict>
          <v:shape id="_x0000_s2481" type="#_x0000_t75" style="position:absolute;margin-left:293.2pt;margin-top:313.3pt;width:17.3pt;height:27pt;z-index:253165568;mso-position-horizontal-relative:page;mso-position-vertical-relative:page">
            <v:imagedata r:id="rId166" o:title="A83DF13A890F492E9BD1768DFBBAA7F8"/>
            <w10:wrap anchorx="page" anchory="page"/>
          </v:shape>
        </w:pict>
      </w:r>
      <w:r>
        <w:pict>
          <v:shape id="_x0000_s2482" type="#_x0000_t75" style="position:absolute;margin-left:310.5pt;margin-top:313.3pt;width:7.7pt;height:27pt;z-index:253166592;mso-position-horizontal-relative:page;mso-position-vertical-relative:page">
            <v:imagedata r:id="rId167" o:title="90E57CABDE944968AF141BEAB5FE43D9"/>
            <w10:wrap anchorx="page" anchory="page"/>
          </v:shape>
        </w:pict>
      </w:r>
      <w:r>
        <w:pict>
          <v:shape id="_x0000_s2483" style="position:absolute;margin-left:273.7pt;margin-top:323.05pt;width:64.55pt;height:64.15pt;z-index:253167616;mso-position-horizontal-relative:page;mso-position-vertical-relative:page" coordorigin="9657,11397" coordsize="2278,2263" path="m11268,11397r-945,l9657,12059r,938l10323,13659r945,l11934,12997r,-938l11268,11397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484" style="position:absolute;margin-left:292.6pt;margin-top:323.05pt;width:26.75pt;height:0;z-index:253168640;mso-position-horizontal-relative:page;mso-position-vertical-relative:page" coordorigin="10323,11397" coordsize="945,0" path="m11268,11397r-945,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485" style="position:absolute;margin-left:273.7pt;margin-top:323.05pt;width:18.9pt;height:18.8pt;z-index:253169664;mso-position-horizontal-relative:page;mso-position-vertical-relative:page" coordorigin="9657,11397" coordsize="667,663" path="m10323,11397r-666,66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486" style="position:absolute;margin-left:273.7pt;margin-top:341.8pt;width:0;height:26.6pt;z-index:253170688;mso-position-horizontal-relative:page;mso-position-vertical-relative:page" coordorigin="9657,12059" coordsize="0,938" path="m9657,12059r,938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487" style="position:absolute;margin-left:273.7pt;margin-top:368.4pt;width:18.9pt;height:18.8pt;z-index:253171712;mso-position-horizontal-relative:page;mso-position-vertical-relative:page" coordorigin="9657,12997" coordsize="667,663" path="m9657,12997r666,66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488" style="position:absolute;margin-left:292.6pt;margin-top:387.2pt;width:26.75pt;height:0;z-index:253172736;mso-position-horizontal-relative:page;mso-position-vertical-relative:page" coordorigin="10323,13659" coordsize="945,0" path="m10323,13659r945,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489" style="position:absolute;margin-left:319.4pt;margin-top:368.4pt;width:18.9pt;height:18.8pt;z-index:253173760;mso-position-horizontal-relative:page;mso-position-vertical-relative:page" coordorigin="11268,12997" coordsize="667,663" path="m11268,13659r666,-66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490" style="position:absolute;margin-left:338.3pt;margin-top:365.8pt;width:0;height:2.6pt;z-index:253174784;mso-position-horizontal-relative:page;mso-position-vertical-relative:page" coordorigin="11934,12906" coordsize="0,91" path="m11934,12997r,-91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491" style="position:absolute;margin-left:338.3pt;margin-top:341.8pt;width:0;height:24pt;z-index:253175808;mso-position-horizontal-relative:page;mso-position-vertical-relative:page" coordorigin="11934,12059" coordsize="0,847" path="m11934,12059r,847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492" style="position:absolute;margin-left:338.3pt;margin-top:341.8pt;width:0;height:26.6pt;z-index:253176832;mso-position-horizontal-relative:page;mso-position-vertical-relative:page" coordorigin="11934,12059" coordsize="0,938" path="m11934,12997r,-938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493" style="position:absolute;margin-left:319.4pt;margin-top:323.05pt;width:18.9pt;height:18.8pt;z-index:253177856;mso-position-horizontal-relative:page;mso-position-vertical-relative:page" coordorigin="11268,11397" coordsize="667,663" path="m11934,12059r-666,-66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494" style="position:absolute;margin-left:319.4pt;margin-top:323.05pt;width:0;height:0;z-index:253178880;mso-position-horizontal-relative:page;mso-position-vertical-relative:page" coordorigin="11268,11397" coordsize="0,0" o:spt="100" adj="0,,0" path="m11268,11397t,e" filled="f" fillcolor="black" strokecolor="white" strokeweight=".8353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495" type="#_x0000_t75" style="position:absolute;margin-left:288.2pt;margin-top:347.35pt;width:28.3pt;height:16.55pt;z-index:253179904;mso-position-horizontal-relative:page;mso-position-vertical-relative:page">
            <v:imagedata r:id="rId168" o:title="BDDE461EE80D4FDA959095464F08CAD1"/>
            <w10:wrap anchorx="page" anchory="page"/>
          </v:shape>
        </w:pict>
      </w:r>
      <w:r>
        <w:pict>
          <v:shape id="_x0000_s2496" type="#_x0000_t75" style="position:absolute;margin-left:316.5pt;margin-top:347.35pt;width:7.2pt;height:16.55pt;z-index:253180928;mso-position-horizontal-relative:page;mso-position-vertical-relative:page">
            <v:imagedata r:id="rId169" o:title="302BD04429EA45E6A00925589BDACDA9"/>
            <w10:wrap anchorx="page" anchory="page"/>
          </v:shape>
        </w:pict>
      </w:r>
      <w:r>
        <w:pict>
          <v:shape id="_x0000_s2497" type="#_x0000_t75" style="position:absolute;margin-left:294.9pt;margin-top:356.4pt;width:22.1pt;height:16.55pt;z-index:253181952;mso-position-horizontal-relative:page;mso-position-vertical-relative:page">
            <v:imagedata r:id="rId170" o:title="37A69BCF5411495E80243BB89FBCDBEA"/>
            <w10:wrap anchorx="page" anchory="page"/>
          </v:shape>
        </w:pict>
      </w:r>
      <w:r>
        <w:pict>
          <v:shape id="_x0000_s2498" style="position:absolute;margin-left:219.95pt;margin-top:365.8pt;width:64.5pt;height:10.7pt;z-index:253182976;mso-position-horizontal-relative:page;mso-position-vertical-relative:page" coordorigin="7760,12906" coordsize="2276,377" path="m7760,13283r2276,l10036,12906r-2276,l7760,13283xe" fillcolor="black" stroked="f" strokecolor="white" strokeweight=".83539mm">
            <v:stroke miterlimit="10" endcap="round"/>
            <w10:wrap anchorx="page" anchory="page"/>
          </v:shape>
        </w:pict>
      </w:r>
      <w:r>
        <w:pict>
          <v:shape id="_x0000_s2499" style="position:absolute;margin-left:219.95pt;margin-top:365.8pt;width:64.5pt;height:10.7pt;z-index:253184000;mso-position-horizontal-relative:page;mso-position-vertical-relative:page" coordorigin="7760,12906" coordsize="2276,377" o:spt="100" adj="0,,0" path="m7760,13283t,l10036,13283r,-377l7760,12906r,377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00" type="#_x0000_t75" style="position:absolute;margin-left:237.25pt;margin-top:367.9pt;width:28.3pt;height:16.55pt;z-index:253185024;mso-position-horizontal-relative:page;mso-position-vertical-relative:page">
            <v:imagedata r:id="rId171" o:title="BC4CC536996245EAA4C9F99CE8FBF125"/>
            <w10:wrap anchorx="page" anchory="page"/>
          </v:shape>
        </w:pict>
      </w:r>
      <w:r>
        <w:pict>
          <v:shape id="_x0000_s2501" type="#_x0000_t75" style="position:absolute;margin-left:265.55pt;margin-top:367.9pt;width:1.45pt;height:16.55pt;z-index:253186048;mso-position-horizontal-relative:page;mso-position-vertical-relative:page">
            <v:imagedata r:id="rId172" o:title="3708B80FBB2B4207A868A02B60F9636D"/>
            <w10:wrap anchorx="page" anchory="page"/>
          </v:shape>
        </w:pict>
      </w:r>
      <w:r>
        <w:pict>
          <v:shape id="_x0000_s2502" style="position:absolute;margin-left:327.5pt;margin-top:365.8pt;width:64.55pt;height:10.7pt;z-index:253187072;mso-position-horizontal-relative:page;mso-position-vertical-relative:page" coordorigin="11553,12906" coordsize="2278,377" path="m11553,13283r2278,l13831,12906r-2278,l11553,13283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503" style="position:absolute;margin-left:327.5pt;margin-top:365.8pt;width:64.55pt;height:10.7pt;z-index:253188096;mso-position-horizontal-relative:page;mso-position-vertical-relative:page" coordorigin="11553,12906" coordsize="2278,377" o:spt="100" adj="0,,0" path="m11553,13283t,l13831,13283r,-377l11553,12906r,377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04" type="#_x0000_t75" style="position:absolute;margin-left:339.65pt;margin-top:367.9pt;width:28.3pt;height:16.55pt;z-index:253189120;mso-position-horizontal-relative:page;mso-position-vertical-relative:page">
            <v:imagedata r:id="rId173" o:title="FBA04DA5CBCC4B97AA6BD01A036FBE57"/>
            <w10:wrap anchorx="page" anchory="page"/>
          </v:shape>
        </w:pict>
      </w:r>
      <w:r>
        <w:pict>
          <v:shape id="_x0000_s2505" type="#_x0000_t75" style="position:absolute;margin-left:368pt;margin-top:367.9pt;width:12pt;height:16.55pt;z-index:253190144;mso-position-horizontal-relative:page;mso-position-vertical-relative:page">
            <v:imagedata r:id="rId174" o:title="4499572492E7407BA3DCCDFA3B23ABCD"/>
            <w10:wrap anchorx="page" anchory="page"/>
          </v:shape>
        </w:pict>
      </w:r>
      <w:r>
        <w:pict>
          <v:shape id="_x0000_s2506" style="position:absolute;margin-left:381.3pt;margin-top:376.5pt;width:10.75pt;height:170.95pt;z-index:253191168;mso-position-horizontal-relative:page;mso-position-vertical-relative:page" coordorigin="13452,13283" coordsize="379,6031" path="m13452,19313r379,l13831,13283r-379,l13452,19313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507" style="position:absolute;margin-left:381.3pt;margin-top:376.5pt;width:10.75pt;height:170.95pt;z-index:253192192;mso-position-horizontal-relative:page;mso-position-vertical-relative:page" coordorigin="13452,13283" coordsize="379,6031" o:spt="100" adj="0,,0" path="m13452,19313t,l13831,19313r,-6030l13452,13283r,6030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08" style="position:absolute;margin-left:381.3pt;margin-top:387.2pt;width:129.05pt;height:10.7pt;z-index:253193216;mso-position-horizontal-relative:page;mso-position-vertical-relative:page" coordorigin="13452,13659" coordsize="4553,377" path="m13452,14036r4553,l18005,13659r-4553,l13452,14036xe" stroked="f" strokeweight=".06419mm">
            <v:stroke miterlimit="10" endcap="round"/>
            <w10:wrap anchorx="page" anchory="page"/>
          </v:shape>
        </w:pict>
      </w:r>
      <w:r>
        <w:pict>
          <v:shape id="_x0000_s2509" style="position:absolute;margin-left:381.3pt;margin-top:387.2pt;width:129.05pt;height:10.7pt;z-index:253194240;mso-position-horizontal-relative:page;mso-position-vertical-relative:page" coordorigin="13452,13659" coordsize="4553,377" o:spt="100" adj="0,,0" path="m13452,14036t,l18005,14036r,-377l13452,13659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10" type="#_x0000_t75" style="position:absolute;margin-left:497.6pt;margin-top:389.35pt;width:9.6pt;height:20.9pt;z-index:253195264;mso-position-horizontal-relative:page;mso-position-vertical-relative:page">
            <v:imagedata r:id="rId175" o:title="83D63627FE77443C98D2C94B5BFD1957"/>
            <w10:wrap anchorx="page" anchory="page"/>
          </v:shape>
        </w:pict>
      </w:r>
      <w:r>
        <w:pict>
          <v:shape id="_x0000_s2511" style="position:absolute;margin-left:219.95pt;margin-top:376.5pt;width:10.75pt;height:170.95pt;z-index:253196288;mso-position-horizontal-relative:page;mso-position-vertical-relative:page" coordorigin="7760,13283" coordsize="379,6031" path="m7760,19313r379,l8139,13283r-379,l7760,19313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512" style="position:absolute;margin-left:219.95pt;margin-top:376.5pt;width:10.75pt;height:170.95pt;z-index:253197312;mso-position-horizontal-relative:page;mso-position-vertical-relative:page" coordorigin="7760,13283" coordsize="379,6031" o:spt="100" adj="0,,0" path="m7760,19313t,l8139,19313r,-6030l7760,13283r,6030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13" style="position:absolute;margin-left:101.65pt;margin-top:387.2pt;width:129.05pt;height:10.7pt;z-index:253198336;mso-position-horizontal-relative:page;mso-position-vertical-relative:page" coordorigin="3586,13659" coordsize="4554,377" path="m3586,14036r4553,l8139,13659r-4553,l3586,14036xe" stroked="f" strokeweight=".06419mm">
            <v:stroke miterlimit="10" endcap="round"/>
            <w10:wrap anchorx="page" anchory="page"/>
          </v:shape>
        </w:pict>
      </w:r>
      <w:r>
        <w:pict>
          <v:shape id="_x0000_s2514" style="position:absolute;margin-left:101.65pt;margin-top:387.2pt;width:129.05pt;height:10.7pt;z-index:253199360;mso-position-horizontal-relative:page;mso-position-vertical-relative:page" coordorigin="3586,13659" coordsize="4554,377" o:spt="100" adj="0,,0" path="m3586,14036t,l8139,14036r,-377l3586,13659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15" type="#_x0000_t75" style="position:absolute;margin-left:104.8pt;margin-top:389.35pt;width:22.55pt;height:20.9pt;z-index:253200384;mso-position-horizontal-relative:page;mso-position-vertical-relative:page">
            <v:imagedata r:id="rId176" o:title="0E592EC501AD476E93E469B6B6B92EFD"/>
            <w10:wrap anchorx="page" anchory="page"/>
          </v:shape>
        </w:pict>
      </w:r>
      <w:r>
        <w:pict>
          <v:shape id="_x0000_s2516" type="#_x0000_t75" style="position:absolute;margin-left:127.4pt;margin-top:389.35pt;width:9.6pt;height:20.9pt;z-index:253201408;mso-position-horizontal-relative:page;mso-position-vertical-relative:page">
            <v:imagedata r:id="rId177" o:title="D483008D08E9455499A97EAB1EEBD841"/>
            <w10:wrap anchorx="page" anchory="page"/>
          </v:shape>
        </w:pict>
      </w:r>
      <w:r>
        <w:pict>
          <v:shape id="_x0000_s2517" style="position:absolute;margin-left:123.1pt;margin-top:408.55pt;width:86.05pt;height:10.7pt;z-index:253202432;mso-position-horizontal-relative:page;mso-position-vertical-relative:page" coordorigin="4344,14413" coordsize="3036,377" path="m4344,14790r3035,l7379,14413r-3035,l4344,14790xe" stroked="f" strokeweight=".06419mm">
            <v:stroke miterlimit="10" endcap="round"/>
            <w10:wrap anchorx="page" anchory="page"/>
          </v:shape>
        </w:pict>
      </w:r>
      <w:r>
        <w:pict>
          <v:shape id="_x0000_s2518" style="position:absolute;margin-left:123.1pt;margin-top:408.55pt;width:86.05pt;height:10.7pt;z-index:253203456;mso-position-horizontal-relative:page;mso-position-vertical-relative:page" coordorigin="4344,14413" coordsize="3036,377" o:spt="100" adj="0,,0" path="m4344,14790t,l7379,14790r,-377l4344,14413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19" type="#_x0000_t75" style="position:absolute;margin-left:126.4pt;margin-top:412.85pt;width:1.9pt;height:12.95pt;z-index:253204480;mso-position-horizontal-relative:page;mso-position-vertical-relative:page">
            <v:imagedata r:id="rId178" o:title="9ED10DEE48224386AAA080F4F583E215"/>
            <w10:wrap anchorx="page" anchory="page"/>
          </v:shape>
        </w:pict>
      </w:r>
      <w:r>
        <w:pict>
          <v:shape id="_x0000_s2520" type="#_x0000_t75" style="position:absolute;margin-left:140.3pt;margin-top:411.25pt;width:26.9pt;height:17.3pt;z-index:253205504;mso-position-horizontal-relative:page;mso-position-vertical-relative:page">
            <v:imagedata r:id="rId179" o:title="2EF8CCC797B041E89DD0A3063333FB64"/>
            <w10:wrap anchorx="page" anchory="page"/>
          </v:shape>
        </w:pict>
      </w:r>
      <w:r>
        <w:pict>
          <v:shape id="_x0000_s2521" type="#_x0000_t75" style="position:absolute;margin-left:167.15pt;margin-top:411.25pt;width:10.1pt;height:17.3pt;z-index:253206528;mso-position-horizontal-relative:page;mso-position-vertical-relative:page">
            <v:imagedata r:id="rId180" o:title="C83AA33221D6472EB1863E805B7AD5DD"/>
            <w10:wrap anchorx="page" anchory="page"/>
          </v:shape>
        </w:pict>
      </w:r>
      <w:r>
        <w:pict>
          <v:shape id="_x0000_s2522" style="position:absolute;margin-left:101.65pt;margin-top:429.9pt;width:129.05pt;height:10.7pt;z-index:253207552;mso-position-horizontal-relative:page;mso-position-vertical-relative:page" coordorigin="3586,15166" coordsize="4554,377" path="m3586,15543r4553,l8139,15166r-4553,l3586,15543xe" stroked="f" strokeweight=".06419mm">
            <v:stroke miterlimit="10" endcap="round"/>
            <w10:wrap anchorx="page" anchory="page"/>
          </v:shape>
        </w:pict>
      </w:r>
      <w:r>
        <w:pict>
          <v:shape id="_x0000_s2523" style="position:absolute;margin-left:101.65pt;margin-top:429.9pt;width:129.05pt;height:10.7pt;z-index:253208576;mso-position-horizontal-relative:page;mso-position-vertical-relative:page" coordorigin="3586,15166" coordsize="4554,377" o:spt="100" adj="0,,0" path="m3586,15543t,l8139,15543r,-377l3586,15166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24" type="#_x0000_t75" style="position:absolute;margin-left:105pt;margin-top:6in;width:43.7pt;height:10.8pt;z-index:253209600;mso-position-horizontal-relative:page;mso-position-vertical-relative:page">
            <v:imagedata r:id="rId181" o:title="4D8412C084F042819721A95D382C119B"/>
            <w10:wrap anchorx="page" anchory="page"/>
          </v:shape>
        </w:pict>
      </w:r>
      <w:r>
        <w:pict>
          <v:shape id="_x0000_s2525" type="#_x0000_t75" style="position:absolute;margin-left:148.7pt;margin-top:6in;width:17.75pt;height:10.8pt;z-index:253210624;mso-position-horizontal-relative:page;mso-position-vertical-relative:page">
            <v:imagedata r:id="rId182" o:title="BC4F132C6FC14D4089E2FBF101B0AA4F"/>
            <w10:wrap anchorx="page" anchory="page"/>
          </v:shape>
        </w:pict>
      </w:r>
      <w:r>
        <w:pict>
          <v:shape id="_x0000_s2526" style="position:absolute;margin-left:123.1pt;margin-top:451.25pt;width:86.05pt;height:32.1pt;z-index:253211648;mso-position-horizontal-relative:page;mso-position-vertical-relative:page" coordorigin="4344,15920" coordsize="3036,1133" path="m4344,17052r3035,l7379,15920r-3035,l4344,17052xe" stroked="f" strokeweight=".06419mm">
            <v:stroke miterlimit="10" endcap="round"/>
            <w10:wrap anchorx="page" anchory="page"/>
          </v:shape>
        </w:pict>
      </w:r>
      <w:r>
        <w:pict>
          <v:shape id="_x0000_s2527" style="position:absolute;margin-left:123.1pt;margin-top:451.25pt;width:86.05pt;height:32.1pt;z-index:253212672;mso-position-horizontal-relative:page;mso-position-vertical-relative:page" coordorigin="4344,15920" coordsize="3036,1133" o:spt="100" adj="0,,0" path="m4344,17052t,l7379,17052r,-1132l4344,15920r,1132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28" type="#_x0000_t75" style="position:absolute;margin-left:139.75pt;margin-top:453.7pt;width:48.25pt;height:41.35pt;z-index:253213696;mso-position-horizontal-relative:page;mso-position-vertical-relative:page">
            <v:imagedata r:id="rId183" o:title="F538C756C7B24C2792F7265B48443508"/>
            <w10:wrap anchorx="page" anchory="page"/>
          </v:shape>
        </w:pict>
      </w:r>
      <w:r>
        <w:pict>
          <v:shape id="_x0000_s2529" type="#_x0000_t75" style="position:absolute;margin-left:126.4pt;margin-top:455.3pt;width:1.9pt;height:12.95pt;z-index:253214720;mso-position-horizontal-relative:page;mso-position-vertical-relative:page">
            <v:imagedata r:id="rId178" o:title="9EFAB1BD17A74A1CB6C632E95AE507FC"/>
            <w10:wrap anchorx="page" anchory="page"/>
          </v:shape>
        </w:pict>
      </w:r>
      <w:r>
        <w:pict>
          <v:shape id="_x0000_s2530" type="#_x0000_t75" style="position:absolute;margin-left:126.4pt;margin-top:462.65pt;width:1.9pt;height:12.95pt;z-index:253215744;mso-position-horizontal-relative:page;mso-position-vertical-relative:page">
            <v:imagedata r:id="rId178" o:title="B6C3BFC029824190AA6B455E6A61F1EF"/>
            <w10:wrap anchorx="page" anchory="page"/>
          </v:shape>
        </w:pict>
      </w:r>
      <w:r>
        <w:pict>
          <v:shape id="_x0000_s2531" type="#_x0000_t75" style="position:absolute;margin-left:126.4pt;margin-top:470pt;width:1.9pt;height:12.95pt;z-index:253216768;mso-position-horizontal-relative:page;mso-position-vertical-relative:page">
            <v:imagedata r:id="rId178" o:title="94A828784C01475BBA228FF7FA7489AC"/>
            <w10:wrap anchorx="page" anchory="page"/>
          </v:shape>
        </w:pict>
      </w:r>
      <w:r>
        <w:pict>
          <v:shape id="_x0000_s2532" type="#_x0000_t75" style="position:absolute;margin-left:126.4pt;margin-top:477.3pt;width:1.9pt;height:12.95pt;z-index:253217792;mso-position-horizontal-relative:page;mso-position-vertical-relative:page">
            <v:imagedata r:id="rId178" o:title="6E33FBAB29534636983515D6490F4E78"/>
            <w10:wrap anchorx="page" anchory="page"/>
          </v:shape>
        </w:pict>
      </w:r>
      <w:r>
        <w:pict>
          <v:shape id="_x0000_s2533" type="#_x0000_t75" style="position:absolute;margin-left:475pt;margin-top:389.35pt;width:22.55pt;height:20.9pt;z-index:253218816;mso-position-horizontal-relative:page;mso-position-vertical-relative:page">
            <v:imagedata r:id="rId184" o:title="2EACF84DD1F74D328A8F6328F3D388B4"/>
            <w10:wrap anchorx="page" anchory="page"/>
          </v:shape>
        </w:pict>
      </w:r>
      <w:r>
        <w:pict>
          <v:shape id="_x0000_s2534" style="position:absolute;margin-left:402.8pt;margin-top:408.55pt;width:86.1pt;height:10.7pt;z-index:253219840;mso-position-horizontal-relative:page;mso-position-vertical-relative:page" coordorigin="14210,14413" coordsize="3038,377" path="m14210,14413r3037,l17247,14790r-3037,l14210,14413e" stroked="f" strokeweight=".06419mm">
            <v:stroke miterlimit="10" endcap="round"/>
            <w10:wrap anchorx="page" anchory="page"/>
          </v:shape>
        </w:pict>
      </w:r>
      <w:r>
        <w:pict>
          <v:shape id="_x0000_s2535" style="position:absolute;margin-left:402.8pt;margin-top:408.55pt;width:86.1pt;height:10.7pt;z-index:253220864;mso-position-horizontal-relative:page;mso-position-vertical-relative:page" coordorigin="14210,14413" coordsize="3038,377" path="m14210,14790r3037,l17247,14413r-3037,l14210,14790xe" stroked="f" strokeweight=".06419mm">
            <v:stroke miterlimit="10" endcap="round"/>
            <w10:wrap anchorx="page" anchory="page"/>
          </v:shape>
        </w:pict>
      </w:r>
      <w:r>
        <w:pict>
          <v:shape id="_x0000_s2536" style="position:absolute;margin-left:402.8pt;margin-top:408.55pt;width:86.1pt;height:10.7pt;z-index:253221888;mso-position-horizontal-relative:page;mso-position-vertical-relative:page" coordorigin="14210,14413" coordsize="3038,377" path="m14210,14413r3037,l17247,14790r-3037,l14210,14413e" filled="f" strokeweight=".06419mm">
            <v:stroke miterlimit="10" endcap="round"/>
            <w10:wrap anchorx="page" anchory="page"/>
          </v:shape>
        </w:pict>
      </w:r>
      <w:r>
        <w:pict>
          <v:shape id="_x0000_s2537" style="position:absolute;margin-left:402.8pt;margin-top:408.55pt;width:86.1pt;height:10.7pt;z-index:253222912;mso-position-horizontal-relative:page;mso-position-vertical-relative:page" coordorigin="14210,14413" coordsize="3038,377" o:spt="100" adj="0,,0" path="m14210,14790t,l17247,14790r,-377l14210,14413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38" type="#_x0000_t75" style="position:absolute;margin-left:406.15pt;margin-top:412.85pt;width:1.9pt;height:12.95pt;z-index:253223936;mso-position-horizontal-relative:page;mso-position-vertical-relative:page">
            <v:imagedata r:id="rId185" o:title="87432A87622142C2AAF4D714FED48987"/>
            <w10:wrap anchorx="page" anchory="page"/>
          </v:shape>
        </w:pict>
      </w:r>
      <w:r>
        <w:pict>
          <v:shape id="_x0000_s2539" type="#_x0000_t75" style="position:absolute;margin-left:419.95pt;margin-top:411.25pt;width:26.9pt;height:17.3pt;z-index:253224960;mso-position-horizontal-relative:page;mso-position-vertical-relative:page">
            <v:imagedata r:id="rId186" o:title="972B56EBFB2C4E849A592182122B02EF"/>
            <w10:wrap anchorx="page" anchory="page"/>
          </v:shape>
        </w:pict>
      </w:r>
      <w:r>
        <w:pict>
          <v:shape id="_x0000_s2540" type="#_x0000_t75" style="position:absolute;margin-left:446.8pt;margin-top:411.25pt;width:10.1pt;height:17.3pt;z-index:253225984;mso-position-horizontal-relative:page;mso-position-vertical-relative:page">
            <v:imagedata r:id="rId187" o:title="DD5FF91E39624CF2970708CADBBEAD98"/>
            <w10:wrap anchorx="page" anchory="page"/>
          </v:shape>
        </w:pict>
      </w:r>
      <w:r>
        <w:pict>
          <v:shape id="_x0000_s2541" style="position:absolute;margin-left:402.8pt;margin-top:451.25pt;width:86.1pt;height:32.1pt;z-index:253227008;mso-position-horizontal-relative:page;mso-position-vertical-relative:page" coordorigin="14210,15920" coordsize="3038,1133" path="m14210,17052r3037,l17247,15920r-3037,l14210,17052xe" stroked="f" strokeweight=".06419mm">
            <v:stroke miterlimit="10" endcap="round"/>
            <w10:wrap anchorx="page" anchory="page"/>
          </v:shape>
        </w:pict>
      </w:r>
      <w:r>
        <w:pict>
          <v:shape id="_x0000_s2542" style="position:absolute;margin-left:402.8pt;margin-top:451.25pt;width:86.1pt;height:32.1pt;z-index:253228032;mso-position-horizontal-relative:page;mso-position-vertical-relative:page" coordorigin="14210,15920" coordsize="3038,1133" o:spt="100" adj="0,,0" path="m14210,17052t,l17247,17052r,-1132l14210,15920r,1132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43" type="#_x0000_t75" style="position:absolute;margin-left:419.4pt;margin-top:453.7pt;width:48.25pt;height:41.35pt;z-index:253229056;mso-position-horizontal-relative:page;mso-position-vertical-relative:page">
            <v:imagedata r:id="rId188" o:title="0E60FF67F2ED4D938352BC8304D3F4FD"/>
            <w10:wrap anchorx="page" anchory="page"/>
          </v:shape>
        </w:pict>
      </w:r>
      <w:r>
        <w:pict>
          <v:shape id="_x0000_s2544" type="#_x0000_t75" style="position:absolute;margin-left:406.15pt;margin-top:455.3pt;width:1.9pt;height:12.95pt;z-index:253230080;mso-position-horizontal-relative:page;mso-position-vertical-relative:page">
            <v:imagedata r:id="rId185" o:title="9AEF180E8B9C4CF8A8901507A828FC84"/>
            <w10:wrap anchorx="page" anchory="page"/>
          </v:shape>
        </w:pict>
      </w:r>
      <w:r>
        <w:pict>
          <v:shape id="_x0000_s2545" type="#_x0000_t75" style="position:absolute;margin-left:406.15pt;margin-top:462.65pt;width:1.9pt;height:12.95pt;z-index:253231104;mso-position-horizontal-relative:page;mso-position-vertical-relative:page">
            <v:imagedata r:id="rId185" o:title="3B8364ECAF7B469CBA46467DEE1DADDB"/>
            <w10:wrap anchorx="page" anchory="page"/>
          </v:shape>
        </w:pict>
      </w:r>
      <w:r>
        <w:pict>
          <v:shape id="_x0000_s2546" type="#_x0000_t75" style="position:absolute;margin-left:406.15pt;margin-top:470pt;width:1.9pt;height:12.95pt;z-index:253232128;mso-position-horizontal-relative:page;mso-position-vertical-relative:page">
            <v:imagedata r:id="rId185" o:title="DA1C6116672B4258B4E9259241C2456A"/>
            <w10:wrap anchorx="page" anchory="page"/>
          </v:shape>
        </w:pict>
      </w:r>
      <w:r>
        <w:pict>
          <v:shape id="_x0000_s2547" type="#_x0000_t75" style="position:absolute;margin-left:406.15pt;margin-top:477.3pt;width:1.9pt;height:12.95pt;z-index:253233152;mso-position-horizontal-relative:page;mso-position-vertical-relative:page">
            <v:imagedata r:id="rId185" o:title="85CBA3EEDF164D4586CF98E335646B66"/>
            <w10:wrap anchorx="page" anchory="page"/>
          </v:shape>
        </w:pict>
      </w:r>
      <w:r>
        <w:pict>
          <v:shape id="_x0000_s2548" style="position:absolute;margin-left:381.3pt;margin-top:429.9pt;width:129.05pt;height:10.7pt;z-index:253234176;mso-position-horizontal-relative:page;mso-position-vertical-relative:page" coordorigin="13452,15166" coordsize="4553,377" path="m13452,15543r4553,l18005,15166r-4553,l13452,15543xe" stroked="f" strokeweight=".06419mm">
            <v:stroke miterlimit="10" endcap="round"/>
            <w10:wrap anchorx="page" anchory="page"/>
          </v:shape>
        </w:pict>
      </w:r>
      <w:r>
        <w:pict>
          <v:shape id="_x0000_s2549" style="position:absolute;margin-left:381.3pt;margin-top:429.9pt;width:129.05pt;height:10.7pt;z-index:253235200;mso-position-horizontal-relative:page;mso-position-vertical-relative:page" coordorigin="13452,15166" coordsize="4553,377" o:spt="100" adj="0,,0" path="m13452,15543t,l18005,15543r,-377l13452,15166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50" type="#_x0000_t75" style="position:absolute;margin-left:445.7pt;margin-top:6in;width:43.7pt;height:10.8pt;z-index:253236224;mso-position-horizontal-relative:page;mso-position-vertical-relative:page">
            <v:imagedata r:id="rId189" o:title="BD54732DCA22459D944F714C084B9E53"/>
            <w10:wrap anchorx="page" anchory="page"/>
          </v:shape>
        </w:pict>
      </w:r>
      <w:r>
        <w:pict>
          <v:shape id="_x0000_s2551" type="#_x0000_t75" style="position:absolute;margin-left:489.35pt;margin-top:6in;width:17.75pt;height:10.8pt;z-index:253237248;mso-position-horizontal-relative:page;mso-position-vertical-relative:page">
            <v:imagedata r:id="rId182" o:title="B4774A849EA94764AB15A0EC88F0C664"/>
            <w10:wrap anchorx="page" anchory="page"/>
          </v:shape>
        </w:pict>
      </w:r>
      <w:r>
        <w:pict>
          <v:shape id="_x0000_s2552" style="position:absolute;margin-left:269.4pt;margin-top:521.8pt;width:86.1pt;height:42.7pt;z-index:253238272;mso-position-horizontal-relative:page;mso-position-vertical-relative:page" coordorigin="9504,18409" coordsize="3038,1508" path="m9777,19057r-247,63l9820,19203r-237,184l9896,19470r-178,180l10122,19681r62,205l10531,19810r254,106l10982,19815r205,101l11361,19796r266,82l11864,19717r441,47l12190,19575r303,-19l12286,19338r256,-120l12216,19084r182,-188l12055,18887r138,-217l11759,18699r-28,-224l11295,18574r-159,-165l10857,18557r-273,-148l10419,18633r-295,-118l10133,18712r-377,-57l9849,18856r-345,-7l9777,19057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553" style="position:absolute;z-index:253239296;mso-position-horizontal-relative:page;mso-position-vertical-relative:page" points="1743.7pt,3398.75pt,1743.7pt,3398.75pt" coordorigin="9777,19057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554" style="position:absolute;margin-left:269.4pt;margin-top:521.8pt;width:86.1pt;height:42.7pt;z-index:253240320;mso-position-horizontal-relative:page;mso-position-vertical-relative:page" coordorigin="9504,18409" coordsize="3038,1508" path="m9777,19057r-247,63l9820,19203r-237,184l9896,19470r-178,180l10122,19681r62,205l10531,19810r254,106l10982,19815r205,101l11361,19796r266,82l11864,19717r441,47l12190,19575r303,-19l12286,19338r256,-120l12216,19084r182,-188l12055,18887r138,-217l11759,18699r-28,-224l11295,18574r-159,-165l10857,18557r-273,-148l10419,18633r-295,-118l10133,18712r-377,-57l9849,18856r-345,-7l9777,19057e" filled="f" fillcolor="black" strokeweight=".06419mm">
            <v:stroke miterlimit="10" endcap="round"/>
            <w10:wrap anchorx="page" anchory="page"/>
          </v:shape>
        </w:pict>
      </w:r>
      <w:r>
        <w:pict>
          <v:shape id="_x0000_s2555" style="position:absolute;margin-left:277.15pt;margin-top:540.2pt;width:0;height:0;z-index:253241344;mso-position-horizontal-relative:page;mso-position-vertical-relative:page" coordorigin="9777,19057" coordsize="0,0" o:spt="100" adj="0,,0" path="m9777,19057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56" style="position:absolute;margin-left:263pt;margin-top:515.4pt;width:86.05pt;height:42.7pt;z-index:253242368;mso-position-horizontal-relative:page;mso-position-vertical-relative:page" coordorigin="9278,18183" coordsize="3036,1508" path="m9551,18830r-250,64l9591,18976r-237,184l9669,19243r-177,180l9894,19455r61,205l10302,19584r256,106l10753,19588r208,102l11134,19569r267,83l11638,19491r438,46l11964,19349r303,-19l12059,19114r254,-123l11987,18858r184,-188l11826,18661r138,-218l11530,18473r-25,-225l11068,18348r-158,-165l10628,18331r-271,-148l10190,18407r-294,-118l9907,18485r-379,-57l9621,18629r-343,-6l9551,18830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2557" style="position:absolute;z-index:253243392;mso-position-horizontal-relative:page;mso-position-vertical-relative:page" points="1703.35pt,3358.25pt,1703.35pt,3358.25pt" coordorigin="9551,18830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558" style="position:absolute;margin-left:263pt;margin-top:515.4pt;width:86.05pt;height:42.7pt;z-index:253244416;mso-position-horizontal-relative:page;mso-position-vertical-relative:page" coordorigin="9278,18183" coordsize="3036,1508" path="m9551,18830r-250,64l9591,18976r-237,184l9669,19243r-177,180l9894,19455r61,205l10302,19584r256,106l10753,19588r208,102l11134,19569r267,83l11638,19491r438,46l11964,19349r303,-19l12059,19114r254,-123l11987,18858r184,-188l11826,18661r138,-218l11530,18473r-25,-225l11068,18348r-158,-165l10628,18331r-271,-148l10190,18407r-294,-118l9907,18485r-379,-57l9621,18629r-343,-6l9551,18830e" filled="f" fillcolor="yellow" strokeweight=".06419mm">
            <v:stroke miterlimit="10" endcap="round"/>
            <w10:wrap anchorx="page" anchory="page"/>
          </v:shape>
        </w:pict>
      </w:r>
      <w:r>
        <w:pict>
          <v:shape id="_x0000_s2559" style="position:absolute;margin-left:270.7pt;margin-top:533.75pt;width:0;height:0;z-index:253245440;mso-position-horizontal-relative:page;mso-position-vertical-relative:page" coordorigin="9551,18830" coordsize="0,0" o:spt="100" adj="0,,0" path="m9551,18830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60" type="#_x0000_t75" style="position:absolute;margin-left:320.35pt;margin-top:524.5pt;width:2.4pt;height:16.55pt;z-index:253246464;mso-position-horizontal-relative:page;mso-position-vertical-relative:page">
            <v:imagedata r:id="rId190" o:title="D5C322295E084E2CAA43EA2F4DD80928"/>
            <w10:wrap anchorx="page" anchory="page"/>
          </v:shape>
        </w:pict>
      </w:r>
      <w:r>
        <w:pict>
          <v:shape id="_x0000_s2561" type="#_x0000_t75" style="position:absolute;margin-left:320.4pt;margin-top:533.6pt;width:2.9pt;height:16.2pt;z-index:253247488;mso-position-horizontal-relative:page;mso-position-vertical-relative:page">
            <v:imagedata r:id="rId191" o:title="5F04ABF640CE4587BE46EC13BAD8F0ED"/>
            <w10:wrap anchorx="page" anchory="page"/>
          </v:shape>
        </w:pict>
      </w:r>
      <w:r>
        <w:pict>
          <v:shape id="_x0000_s2562" type="#_x0000_t75" style="position:absolute;margin-left:292pt;margin-top:524.5pt;width:28.3pt;height:16.55pt;z-index:253248512;mso-position-horizontal-relative:page;mso-position-vertical-relative:page">
            <v:imagedata r:id="rId192" o:title="4E6A09869EF34D2DBB5B03360869EFC0"/>
            <w10:wrap anchorx="page" anchory="page"/>
          </v:shape>
        </w:pict>
      </w:r>
      <w:r>
        <w:pict>
          <v:shape id="_x0000_s2563" type="#_x0000_t75" style="position:absolute;margin-left:291.6pt;margin-top:533.6pt;width:28.8pt;height:16.2pt;z-index:253249536;mso-position-horizontal-relative:page;mso-position-vertical-relative:page">
            <v:imagedata r:id="rId193" o:title="BD5A972D5302414B919077B1FE1E9897"/>
            <w10:wrap anchorx="page" anchory="page"/>
          </v:shape>
        </w:pict>
      </w:r>
      <w:r>
        <w:pict>
          <v:shape id="_x0000_s2564" type="#_x0000_t75" style="position:absolute;margin-left:297.3pt;margin-top:542.65pt;width:14.4pt;height:32.4pt;z-index:253250560;mso-position-horizontal-relative:page;mso-position-vertical-relative:page">
            <v:imagedata r:id="rId194" o:title="46B043CD9B544B11B92612BD05765077"/>
            <w10:wrap anchorx="page" anchory="page"/>
          </v:shape>
        </w:pict>
      </w:r>
      <w:r>
        <w:pict>
          <v:shape id="_x0000_s2565" type="#_x0000_t75" style="position:absolute;margin-left:311.7pt;margin-top:542.65pt;width:5.75pt;height:32.4pt;z-index:253251584;mso-position-horizontal-relative:page;mso-position-vertical-relative:page">
            <v:imagedata r:id="rId195" o:title="57C11701B90C4FE7874ED63C7F6CCC11"/>
            <w10:wrap anchorx="page" anchory="page"/>
          </v:shape>
        </w:pict>
      </w:r>
      <w:r>
        <w:pict>
          <v:shape id="_x0000_s2566" style="position:absolute;margin-left:219.55pt;margin-top:536.95pt;width:49.5pt;height:26.05pt;z-index:253252608;mso-position-horizontal-relative:page;mso-position-vertical-relative:page" coordorigin="7745,18942" coordsize="1747,919" path="m9492,19423r-199,-466l9066,18942r102,233l7775,19089r-30,450l9140,19628r-133,218l9235,19861r257,-438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567" style="position:absolute;z-index:253253632;mso-position-horizontal-relative:page;mso-position-vertical-relative:page" points="1692.85pt,3464pt,1692.85pt,3464pt" coordorigin="9492,19423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568" style="position:absolute;margin-left:219.55pt;margin-top:536.95pt;width:49.5pt;height:26.05pt;z-index:253254656;mso-position-horizontal-relative:page;mso-position-vertical-relative:page" coordorigin="7745,18942" coordsize="1747,919" path="m9492,19423r-199,-466l9066,18942r102,233l7775,19089r-30,450l9140,19628r-133,218l9235,19861r257,-438e" filled="f" fillcolor="black" strokeweight=".06419mm">
            <v:stroke miterlimit="10" endcap="round"/>
            <w10:wrap anchorx="page" anchory="page"/>
          </v:shape>
        </w:pict>
      </w:r>
      <w:r>
        <w:pict>
          <v:shape id="_x0000_s2569" style="position:absolute;margin-left:269.05pt;margin-top:550.55pt;width:0;height:0;z-index:253255680;mso-position-horizontal-relative:page;mso-position-vertical-relative:page" coordorigin="9492,19423" coordsize="0,0" o:spt="100" adj="0,,0" path="m9492,19423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70" style="position:absolute;margin-left:353.7pt;margin-top:538.25pt;width:39.25pt;height:26.3pt;z-index:253256704;mso-position-horizontal-relative:page;mso-position-vertical-relative:page" coordorigin="12478,18989" coordsize="1385,928" path="m12478,19499r165,-480l12868,18989r-85,239l13799,19089r64,448l12844,19677r149,207l12766,19916r-288,-417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571" style="position:absolute;z-index:253257728;mso-position-horizontal-relative:page;mso-position-vertical-relative:page" points="2225.4pt,3477.55pt,2225.4pt,3477.55pt" coordorigin="12478,19499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572" style="position:absolute;margin-left:353.7pt;margin-top:538.25pt;width:39.25pt;height:26.3pt;z-index:253258752;mso-position-horizontal-relative:page;mso-position-vertical-relative:page" coordorigin="12478,18989" coordsize="1385,928" path="m12478,19499r165,-480l12868,18989r-85,239l13799,19089r64,448l12844,19677r149,207l12766,19916r-288,-417e" filled="f" fillcolor="black" strokeweight=".06419mm">
            <v:stroke miterlimit="10" endcap="round"/>
            <w10:wrap anchorx="page" anchory="page"/>
          </v:shape>
        </w:pict>
      </w:r>
      <w:r>
        <w:pict>
          <v:shape id="_x0000_s2573" style="position:absolute;margin-left:353.7pt;margin-top:552.7pt;width:0;height:0;z-index:253259776;mso-position-horizontal-relative:page;mso-position-vertical-relative:page" coordorigin="12478,19499" coordsize="0,0" o:spt="100" adj="0,,0" path="m12478,19499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74" style="position:absolute;margin-left:133.9pt;margin-top:216.2pt;width:139.8pt;height:64.15pt;z-index:253260800;mso-position-horizontal-relative:page;mso-position-vertical-relative:page" coordorigin="4725,7627" coordsize="4932,2263" path="m4725,9889r4932,l9657,7627r-4932,l4725,9889xe" stroked="f" strokeweight=".06419mm">
            <v:stroke miterlimit="10" endcap="round"/>
            <w10:wrap anchorx="page" anchory="page"/>
          </v:shape>
        </w:pict>
      </w:r>
      <w:r>
        <w:pict>
          <v:shape id="_x0000_s2577" style="position:absolute;margin-left:338.3pt;margin-top:216.2pt;width:139.8pt;height:85.5pt;z-index:253263872;mso-position-horizontal-relative:page;mso-position-vertical-relative:page" coordorigin="11934,7627" coordsize="4932,3017" path="m11934,10643r4932,l16866,7627r-4932,l11934,10643xe" stroked="f" strokeweight=".06419mm">
            <v:stroke miterlimit="10" endcap="round"/>
            <w10:wrap anchorx="page" anchory="page"/>
          </v:shape>
        </w:pict>
      </w:r>
      <w:r>
        <w:pict>
          <v:shape id="_x0000_s2578" style="position:absolute;margin-left:338.3pt;margin-top:216.2pt;width:139.8pt;height:85.5pt;z-index:253264896;mso-position-horizontal-relative:page;mso-position-vertical-relative:page" coordorigin="11934,7627" coordsize="4932,3017" o:spt="100" adj="0,,0" path="m11934,10643t,l16866,10643r,-3016l11934,7627r,3016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79" type="#_x0000_t75" style="position:absolute;margin-left:349.55pt;margin-top:221pt;width:114.6pt;height:93.4pt;z-index:253265920;mso-position-horizontal-relative:page;mso-position-vertical-relative:page">
            <v:imagedata r:id="rId196" o:title="77C81D2A31B543C7BB3980C83029E2F8"/>
            <w10:wrap anchorx="page" anchory="page"/>
          </v:shape>
        </w:pict>
      </w:r>
      <w:r>
        <w:pict>
          <v:shape id="_x0000_s2580" style="position:absolute;margin-left:402.8pt;margin-top:312.35pt;width:107.6pt;height:53.45pt;z-index:253266944;mso-position-horizontal-relative:page;mso-position-vertical-relative:page" coordorigin="14210,11020" coordsize="3796,1886" path="m14210,12906r3795,l18005,11020r-3795,l14210,12906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581" style="position:absolute;margin-left:402.8pt;margin-top:312.35pt;width:107.6pt;height:53.45pt;z-index:253267968;mso-position-horizontal-relative:page;mso-position-vertical-relative:page" coordorigin="14210,11020" coordsize="3796,1886" o:spt="100" adj="0,,0" path="m14210,12906t,l18005,12906r,-1886l14210,11020r,1886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82" type="#_x0000_t75" style="position:absolute;margin-left:405.6pt;margin-top:317.65pt;width:99.6pt;height:64.9pt;z-index:253268992;mso-position-horizontal-relative:page;mso-position-vertical-relative:page">
            <v:imagedata r:id="rId197" o:title="0E26DF7E79EA4D2796C2A405785C91DB"/>
            <w10:wrap anchorx="page" anchory="page"/>
          </v:shape>
        </w:pict>
      </w:r>
      <w:r>
        <w:pict>
          <v:shape id="_x0000_s2583" type="#_x0000_t202" style="position:absolute;margin-left:511.45pt;margin-top:554.75pt;width:4.75pt;height:14.3pt;z-index:253270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4" type="#_x0000_t202" style="position:absolute;margin-left:42.55pt;margin-top:565.9pt;width:4.75pt;height:14.3pt;z-index:253271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5" type="#_x0000_t202" style="position:absolute;margin-left:291.95pt;margin-top:743.05pt;width:32.85pt;height:14.3pt;z-index:253272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- 18 -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D96F5B">
      <w:pPr>
        <w:spacing w:before="177" w:line="312" w:lineRule="exact"/>
        <w:ind w:right="-113"/>
        <w:rPr>
          <w:rFonts w:ascii="Arial" w:eastAsia="Arial" w:hAnsi="Arial" w:cs="Arial"/>
          <w:b/>
          <w:bCs/>
          <w:color w:val="000000"/>
          <w:spacing w:val="34"/>
          <w:w w:val="99"/>
          <w:sz w:val="28"/>
          <w:szCs w:val="28"/>
        </w:rPr>
      </w:pPr>
      <w:r>
        <w:lastRenderedPageBreak/>
        <w:pict>
          <v:shape id="_x0000_s2576" type="#_x0000_t75" style="position:absolute;margin-left:115.05pt;margin-top:226.85pt;width:143.15pt;height:108.6pt;z-index:253262848;mso-position-horizontal-relative:page;mso-position-vertical-relative:page">
            <v:imagedata r:id="rId198" o:title="1EE7AD4478324D58BFF17441CCCF41CB"/>
            <w10:wrap anchorx="page" anchory="page"/>
          </v:shape>
        </w:pict>
      </w:r>
      <w:r>
        <w:pict>
          <v:shape id="_x0000_s2575" style="position:absolute;margin-left:105pt;margin-top:207.95pt;width:168.7pt;height:132.35pt;z-index:253261824;mso-position-horizontal-relative:page;mso-position-vertical-relative:page" coordorigin="4725,7627" coordsize="4932,2263" o:spt="100" adj="0,,0" path="m4725,9889t,l9657,9889r,-2262l4725,7627r,2262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 w:rsidR="0087264E" w:rsidRPr="00A71281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CONGESTIVE HEART FAILURE OR PULMONARY EDEMA – FLOWCHART</w:t>
      </w:r>
      <w:r w:rsidR="0087264E" w:rsidRPr="00A71281">
        <w:rPr>
          <w:rFonts w:ascii="Arial" w:eastAsia="Arial" w:hAnsi="Arial" w:cs="Arial"/>
          <w:b/>
          <w:bCs/>
          <w:color w:val="000000"/>
          <w:spacing w:val="34"/>
          <w:w w:val="99"/>
          <w:sz w:val="28"/>
          <w:szCs w:val="28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721500">
          <w:type w:val="continuous"/>
          <w:pgSz w:w="12240" w:h="15840"/>
          <w:pgMar w:top="1440" w:right="1618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772" type="#_x0000_t202" style="position:absolute;margin-left:511.45pt;margin-top:554.75pt;width:4.75pt;height:14.3pt;z-index:-249851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773" style="position:absolute;margin-left:269.5pt;margin-top:527.35pt;width:85.4pt;height:36.7pt;z-index:-249850880;mso-position-horizontal-relative:page;mso-position-vertical-relative:page" coordorigin="9509,18604" coordsize="3013,1296" path="m9780,19160r-248,53l9820,19285r-235,159l9896,19514r-176,154l10120,19696r62,176l10527,19808r251,91l10973,19810r206,89l11350,19793r265,72l11850,19726r436,42l12173,19605r301,-17l12269,19402r252,-104l12197,19184r184,-163l12038,19014r138,-186l11744,18854r-26,-195l11284,18746r-156,-142l10851,18731r-271,-127l10414,18796r-292,-101l10133,18864r-375,-51l9849,18989r-340,-8l9780,19160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774" style="position:absolute;z-index:-249849856;mso-position-horizontal-relative:page;mso-position-vertical-relative:page" points="1744.2pt,3417.1pt,1744.2pt,3417.1pt" coordorigin="9780,19160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775" style="position:absolute;margin-left:269.5pt;margin-top:527.35pt;width:85.4pt;height:36.7pt;z-index:-249848832;mso-position-horizontal-relative:page;mso-position-vertical-relative:page" coordorigin="9509,18604" coordsize="3013,1296" path="m9780,19160r-248,53l9820,19285r-235,159l9896,19514r-176,154l10120,19696r62,176l10527,19808r251,91l10973,19810r206,89l11350,19793r265,72l11850,19726r436,42l12173,19605r301,-17l12269,19402r252,-104l12197,19184r184,-163l12038,19014r138,-186l11744,18854r-26,-195l11284,18746r-156,-142l10851,18731r-271,-127l10414,18796r-292,-101l10133,18864r-375,-51l9849,18989r-340,-8l9780,19160e" filled="f" fillcolor="black" strokeweight=".06419mm">
            <v:stroke miterlimit="10" endcap="round"/>
            <w10:wrap anchorx="page" anchory="page"/>
          </v:shape>
        </w:pict>
      </w:r>
      <w:r>
        <w:pict>
          <v:shape id="_x0000_s2776" style="position:absolute;margin-left:277.2pt;margin-top:543.1pt;width:0;height:0;z-index:-249847808;mso-position-horizontal-relative:page;mso-position-vertical-relative:page" coordorigin="9780,19160" coordsize="0,0" o:spt="100" adj="0,,0" path="m9780,19160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77" style="position:absolute;margin-left:263.05pt;margin-top:521.2pt;width:85.45pt;height:36.7pt;z-index:-249846784;mso-position-horizontal-relative:page;mso-position-vertical-relative:page" coordorigin="9280,18388" coordsize="3015,1296" path="m9551,18945r-248,55l9593,19070r-237,158l9669,19300r-177,155l9892,19482r61,176l10298,19592r254,91l10747,19597r203,86l11124,19580r264,70l11623,19512r436,40l11947,19391r300,-17l12040,19188r254,-104l11970,18968r182,-161l11811,18801r136,-189l11517,18638r-27,-193l11058,18530r-157,-142l10622,18517r-269,-129l10186,18581r-290,-102l9904,18648r-374,-48l9623,18773r-343,-6l9551,18945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2778" style="position:absolute;z-index:-249845760;mso-position-horizontal-relative:page;mso-position-vertical-relative:page" points="1703.35pt,3378.75pt,1703.35pt,3378.75pt" coordorigin="9551,18945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779" style="position:absolute;margin-left:263.05pt;margin-top:521.2pt;width:85.45pt;height:36.7pt;z-index:-249844736;mso-position-horizontal-relative:page;mso-position-vertical-relative:page" coordorigin="9280,18388" coordsize="3015,1296" path="m9551,18945r-248,55l9593,19070r-237,158l9669,19300r-177,155l9892,19482r61,176l10298,19592r254,91l10747,19597r203,86l11124,19580r264,70l11623,19512r436,40l11947,19391r300,-17l12040,19188r254,-104l11970,18968r182,-161l11811,18801r136,-189l11517,18638r-27,-193l11058,18530r-157,-142l10622,18517r-269,-129l10186,18581r-290,-102l9904,18648r-374,-48l9623,18773r-343,-6l9551,18945e" filled="f" fillcolor="yellow" strokeweight=".06419mm">
            <v:stroke miterlimit="10" endcap="round"/>
            <w10:wrap anchorx="page" anchory="page"/>
          </v:shape>
        </w:pict>
      </w:r>
      <w:r>
        <w:pict>
          <v:shape id="_x0000_s2780" type="#_x0000_t75" style="position:absolute;margin-left:321.55pt;margin-top:527.95pt;width:.95pt;height:15.85pt;z-index:-249843712;mso-position-horizontal-relative:page;mso-position-vertical-relative:page">
            <v:imagedata r:id="rId199" o:title="680F264E11314C9D8FB3DE08E58449E7"/>
            <w10:wrap anchorx="page" anchory="page"/>
          </v:shape>
        </w:pict>
      </w:r>
      <w:r>
        <w:pict>
          <v:shape id="_x0000_s2781" type="#_x0000_t75" style="position:absolute;margin-left:291.8pt;margin-top:527.95pt;width:29.75pt;height:15.85pt;z-index:-249842688;mso-position-horizontal-relative:page;mso-position-vertical-relative:page">
            <v:imagedata r:id="rId200" o:title="3A476389BAA04C4289874E3143D5B57A"/>
            <w10:wrap anchorx="page" anchory="page"/>
          </v:shape>
        </w:pict>
      </w:r>
      <w:r>
        <w:pict>
          <v:shape id="_x0000_s2782" type="#_x0000_t75" style="position:absolute;margin-left:291.35pt;margin-top:536.65pt;width:30.25pt;height:15.5pt;z-index:-249841664;mso-position-horizontal-relative:page;mso-position-vertical-relative:page">
            <v:imagedata r:id="rId201" o:title="33BA19FB06CC4F988C73BDAA6D566C30"/>
            <w10:wrap anchorx="page" anchory="page"/>
          </v:shape>
        </w:pict>
      </w:r>
      <w:r>
        <w:pict>
          <v:shape id="_x0000_s2783" type="#_x0000_t75" style="position:absolute;margin-left:312.4pt;margin-top:545.2pt;width:4.8pt;height:30.6pt;z-index:-249840640;mso-position-horizontal-relative:page;mso-position-vertical-relative:page">
            <v:imagedata r:id="rId202" o:title="0C52C5365CF24436AFCAB53D3A3C57DD"/>
            <w10:wrap anchorx="page" anchory="page"/>
          </v:shape>
        </w:pict>
      </w:r>
      <w:r>
        <w:pict>
          <v:shape id="_x0000_s2784" type="#_x0000_t75" style="position:absolute;margin-left:297.05pt;margin-top:545.2pt;width:15.35pt;height:30.6pt;z-index:-249839616;mso-position-horizontal-relative:page;mso-position-vertical-relative:page">
            <v:imagedata r:id="rId203" o:title="0CC8C9C2F9754CD0884CF611D03C23BC"/>
            <w10:wrap anchorx="page" anchory="page"/>
          </v:shape>
        </w:pict>
      </w:r>
      <w:r>
        <w:pict>
          <v:shape id="_x0000_s2586" style="position:absolute;margin-left:41.05pt;margin-top:91.6pt;width:529.9pt;height:.5pt;z-index:253274112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587" type="#_x0000_t202" style="position:absolute;margin-left:42.55pt;margin-top:126.85pt;width:4.75pt;height:14.3pt;z-index:253275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8" style="position:absolute;margin-left:242.4pt;margin-top:147.4pt;width:100.4pt;height:48.35pt;z-index:253276160;mso-position-horizontal-relative:page;mso-position-vertical-relative:page" coordorigin="8552,5201" coordsize="3542,1707" path="m8869,5934r-290,72l8918,6099r-277,209l9009,6401r-207,204l9271,6640r72,233l9748,6786r298,121l10273,6791r241,116l10715,6770r311,93l11304,6681r512,53l11685,6520r351,-21l11794,6253r299,-135l11712,5965r214,-214l11526,5743r159,-248l11179,5529r-30,-254l10641,5387r-186,-186l10129,5370,9811,5201r-194,254l9274,5320r10,224l8844,5478r108,229l8552,5699r317,235e" fillcolor="black" stroked="f" strokeweight="1pt">
            <v:stroke miterlimit="10" joinstyle="miter"/>
            <w10:wrap anchorx="page" anchory="page"/>
          </v:shape>
        </w:pict>
      </w:r>
      <w:r>
        <w:pict>
          <v:polyline id="_x0000_s2589" style="position:absolute;z-index:253277184;mso-position-horizontal-relative:page;mso-position-vertical-relative:page" points="1581.75pt,1058.3pt,1581.75pt,1058.3pt" coordorigin="8869,5934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590" style="position:absolute;margin-left:242.4pt;margin-top:147.4pt;width:100.4pt;height:48.35pt;z-index:253278208;mso-position-horizontal-relative:page;mso-position-vertical-relative:page" coordorigin="8552,5201" coordsize="3542,1707" path="m8869,5934r-290,72l8918,6099r-277,209l9009,6401r-207,204l9271,6640r72,233l9748,6786r298,121l10273,6791r241,116l10715,6770r311,93l11304,6681r512,53l11685,6520r351,-21l11794,6253r299,-135l11712,5965r214,-214l11526,5743r159,-248l11179,5529r-30,-254l10641,5387r-186,-186l10129,5370,9811,5201r-194,254l9274,5320r10,224l8844,5478r108,229l8552,5699r317,235e" filled="f" fillcolor="black" strokeweight=".06419mm">
            <v:stroke miterlimit="10" endcap="round"/>
            <w10:wrap anchorx="page" anchory="page"/>
          </v:shape>
        </w:pict>
      </w:r>
      <w:r>
        <w:pict>
          <v:shape id="_x0000_s2591" style="position:absolute;margin-left:251.4pt;margin-top:168.2pt;width:0;height:0;z-index:253279232;mso-position-horizontal-relative:page;mso-position-vertical-relative:page" coordorigin="8869,5934" coordsize="0,0" o:spt="100" adj="0,,0" path="m8869,5934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92" style="position:absolute;margin-left:235.9pt;margin-top:141.35pt;width:100.4pt;height:48.3pt;z-index:253280256;mso-position-horizontal-relative:page;mso-position-vertical-relative:page" coordorigin="8323,4987" coordsize="3542,1704" path="m8643,5720r-290,72l8691,5885r-277,207l8780,6185r-207,206l9043,6427r72,230l9521,6573r297,118l10046,6577r239,114l10489,6554r311,93l11077,6465r510,55l11456,6306r353,-23l11566,6039r298,-137l11483,5751r216,-213l11297,5529r161,-247l10952,5315r-32,-254l10412,5174r-184,-187l9900,5155,9583,4987r-193,252l9047,5106r11,222l8617,5265r108,228l8323,5485r320,235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2593" style="position:absolute;z-index:253281280;mso-position-horizontal-relative:page;mso-position-vertical-relative:page" points="1541.45pt,1020.1pt,1541.45pt,1020.1pt" coordorigin="8643,5720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594" style="position:absolute;margin-left:235.9pt;margin-top:141.35pt;width:100.4pt;height:48.3pt;z-index:253282304;mso-position-horizontal-relative:page;mso-position-vertical-relative:page" coordorigin="8323,4987" coordsize="3542,1704" path="m8643,5720r-290,72l8691,5885r-277,207l8780,6185r-207,206l9043,6427r72,230l9521,6573r297,118l10046,6577r239,114l10489,6554r311,93l11077,6465r510,55l11456,6306r353,-23l11566,6039r298,-137l11483,5751r216,-213l11297,5529r161,-247l10952,5315r-32,-254l10412,5174r-184,-187l9900,5155,9583,4987r-193,252l9047,5106r11,222l8617,5265r108,228l8323,5485r320,235e" filled="f" fillcolor="yellow" strokeweight=".06419mm">
            <v:stroke miterlimit="10" endcap="round"/>
            <w10:wrap anchorx="page" anchory="page"/>
          </v:shape>
        </w:pict>
      </w:r>
      <w:r>
        <w:pict>
          <v:shape id="_x0000_s2595" style="position:absolute;margin-left:245pt;margin-top:162.1pt;width:0;height:0;z-index:253283328;mso-position-horizontal-relative:page;mso-position-vertical-relative:page" coordorigin="8643,5720" coordsize="0,0" o:spt="100" adj="0,,0" path="m8643,5720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596" type="#_x0000_t75" style="position:absolute;margin-left:255.1pt;margin-top:158.15pt;width:45.1pt;height:10.45pt;z-index:253284352;mso-position-horizontal-relative:page;mso-position-vertical-relative:page">
            <v:imagedata r:id="rId204" o:title="ACC2CE26E40E42FBB84CBDE9E9BF66FA"/>
            <w10:wrap anchorx="page" anchory="page"/>
          </v:shape>
        </w:pict>
      </w:r>
      <w:r>
        <w:pict>
          <v:shape id="_x0000_s2597" type="#_x0000_t75" style="position:absolute;margin-left:300.25pt;margin-top:158.15pt;width:20.15pt;height:10.45pt;z-index:253285376;mso-position-horizontal-relative:page;mso-position-vertical-relative:page">
            <v:imagedata r:id="rId205" o:title="39065AC1EB9249D29F90AFFBACE044C2"/>
            <w10:wrap anchorx="page" anchory="page"/>
          </v:shape>
        </w:pict>
      </w:r>
      <w:r>
        <w:pict>
          <v:shape id="_x0000_s2598" type="#_x0000_t75" style="position:absolute;margin-left:253.6pt;margin-top:166.8pt;width:59.5pt;height:7.9pt;z-index:253286400;mso-position-horizontal-relative:page;mso-position-vertical-relative:page">
            <v:imagedata r:id="rId206" o:title="38BF156A95BC4FEF9A2C56F294E9CC83"/>
            <w10:wrap anchorx="page" anchory="page"/>
          </v:shape>
        </w:pict>
      </w:r>
      <w:r>
        <w:pict>
          <v:shape id="_x0000_s2599" style="position:absolute;margin-left:215.65pt;margin-top:173.45pt;width:60.25pt;height:29.05pt;z-index:253287424;mso-position-horizontal-relative:page;mso-position-vertical-relative:page" coordorigin="7608,6120" coordsize="2126,1025" path="m7798,6560r-173,42l7828,6659r-165,125l7881,6839r-123,123l8040,6983r42,140l8325,7072r178,72l8641,7074r144,70l8905,7062r189,55l9259,7009r307,31l9487,6911r212,-12l9553,6753r180,-83l9504,6579r127,-127l9392,6446r95,-148l9185,6319r-19,-155l8861,6232,8751,6120r-197,101l8363,6120r-116,152l8042,6192r6,133l7783,6287r66,138l7608,6418r190,142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600" style="position:absolute;z-index:253288448;mso-position-horizontal-relative:page;mso-position-vertical-relative:page" points="1390.75pt,1169.95pt,1390.75pt,1169.95pt" coordorigin="7798,6560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601" style="position:absolute;margin-left:215.65pt;margin-top:173.45pt;width:60.25pt;height:29.05pt;z-index:253289472;mso-position-horizontal-relative:page;mso-position-vertical-relative:page" coordorigin="7608,6120" coordsize="2126,1025" path="m7798,6560r-173,42l7828,6659r-165,125l7881,6839r-123,123l8040,6983r42,140l8325,7072r178,72l8641,7074r144,70l8905,7062r189,55l9259,7009r307,31l9487,6911r212,-12l9553,6753r180,-83l9504,6579r127,-127l9392,6446r95,-148l9185,6319r-19,-155l8861,6232,8751,6120r-197,101l8363,6120r-116,152l8042,6192r6,133l7783,6287r66,138l7608,6418r190,142e" filled="f" fillcolor="black" strokeweight=".06419mm">
            <v:stroke miterlimit="10" endcap="round"/>
            <w10:wrap anchorx="page" anchory="page"/>
          </v:shape>
        </w:pict>
      </w:r>
      <w:r>
        <w:pict>
          <v:shape id="_x0000_s2602" style="position:absolute;margin-left:221.05pt;margin-top:185.95pt;width:0;height:0;z-index:253290496;mso-position-horizontal-relative:page;mso-position-vertical-relative:page" coordorigin="7798,6560" coordsize="0,0" o:spt="100" adj="0,,0" path="m7798,6560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03" style="position:absolute;margin-left:209.15pt;margin-top:167.4pt;width:60.25pt;height:29pt;z-index:253291520;mso-position-horizontal-relative:page;mso-position-vertical-relative:page" coordorigin="7379,5906" coordsize="2126,1023" path="m7572,6346r-176,43l7599,6444r-165,124l7654,6626r-125,122l7811,6770r44,139l8099,6856r178,72l8412,6861r146,67l8679,6846r186,57l9032,6793r307,32l9259,6698r211,-13l9327,6537r177,-83l9276,6363r129,-127l9164,6232r97,-150l8956,6103r-19,-153l8632,6018,8522,5906r-197,102l8135,5906r-117,152l7813,5978r6,133l7555,6073r65,136l7379,6204r193,142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2604" style="position:absolute;z-index:253292544;mso-position-horizontal-relative:page;mso-position-vertical-relative:page" points="1350.4pt,1131.8pt,1350.4pt,1131.8pt" coordorigin="7572,6346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605" style="position:absolute;margin-left:209.15pt;margin-top:167.4pt;width:60.25pt;height:29pt;z-index:253293568;mso-position-horizontal-relative:page;mso-position-vertical-relative:page" coordorigin="7379,5906" coordsize="2126,1023" path="m7572,6346r-176,43l7599,6444r-165,124l7654,6626r-125,122l7811,6770r44,139l8099,6856r178,72l8412,6861r146,67l8679,6846r186,57l9032,6793r307,32l9259,6698r211,-13l9327,6537r177,-83l9276,6363r129,-127l9164,6232r97,-150l8956,6103r-19,-153l8632,6018,8522,5906r-197,102l8135,5906r-117,152l7813,5978r6,133l7555,6073r65,136l7379,6204r193,142e" filled="f" fillcolor="yellow" strokeweight=".06419mm">
            <v:stroke miterlimit="10" endcap="round"/>
            <w10:wrap anchorx="page" anchory="page"/>
          </v:shape>
        </w:pict>
      </w:r>
      <w:r>
        <w:pict>
          <v:shape id="_x0000_s2606" style="position:absolute;margin-left:214.6pt;margin-top:179.9pt;width:0;height:0;z-index:253294592;mso-position-horizontal-relative:page;mso-position-vertical-relative:page" coordorigin="7572,6346" coordsize="0,0" o:spt="100" adj="0,,0" path="m7572,6346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07" type="#_x0000_t75" style="position:absolute;margin-left:222.2pt;margin-top:178.85pt;width:29.75pt;height:15.85pt;z-index:253295616;mso-position-horizontal-relative:page;mso-position-vertical-relative:page">
            <v:imagedata r:id="rId207" o:title="D26A5838E3D84553953E3976D116BD0D"/>
            <w10:wrap anchorx="page" anchory="page"/>
          </v:shape>
        </w:pict>
      </w:r>
      <w:r>
        <w:pict>
          <v:shape id="_x0000_s2608" type="#_x0000_t75" style="position:absolute;margin-left:251.95pt;margin-top:178.85pt;width:6.25pt;height:15.85pt;z-index:253296640;mso-position-horizontal-relative:page;mso-position-vertical-relative:page">
            <v:imagedata r:id="rId208" o:title="DB88517656C1429598243451A42E2B73"/>
            <w10:wrap anchorx="page" anchory="page"/>
          </v:shape>
        </w:pict>
      </w:r>
      <w:r>
        <w:pict>
          <v:shape id="_x0000_s2609" style="position:absolute;margin-left:327.1pt;margin-top:168.1pt;width:71.4pt;height:34.4pt;z-index:253297664;mso-position-horizontal-relative:page;mso-position-vertical-relative:page" coordorigin="11540,5931" coordsize="2519,1213" path="m11767,6452r-205,51l11801,6568r-195,149l11867,6784r-149,144l12053,6954r51,165l12391,7060r212,84l12766,7062r169,82l13079,7047r223,65l13499,6983r364,38l13769,6869r250,-15l13848,6679r211,-98l13788,6475r153,-152l13655,6317r114,-176l13410,6164r-22,-180l13026,6065r-131,-134l12662,6052r-226,-121l12298,6111r-243,-95l12063,6175r-313,-47l11826,6291r-286,-6l11767,6452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610" style="position:absolute;z-index:253298688;mso-position-horizontal-relative:page;mso-position-vertical-relative:page" points="2098.6pt,1150.7pt,2098.6pt,1150.7pt" coordorigin="11767,6452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611" style="position:absolute;margin-left:327.1pt;margin-top:168.1pt;width:71.4pt;height:34.4pt;z-index:253299712;mso-position-horizontal-relative:page;mso-position-vertical-relative:page" coordorigin="11540,5931" coordsize="2519,1213" path="m11767,6452r-205,51l11801,6568r-195,149l11867,6784r-149,144l12053,6954r51,165l12391,7060r212,84l12766,7062r169,82l13079,7047r223,65l13499,6983r364,38l13769,6869r250,-15l13848,6679r211,-98l13788,6475r153,-152l13655,6317r114,-176l13410,6164r-22,-180l13026,6065r-131,-134l12662,6052r-226,-121l12298,6111r-243,-95l12063,6175r-313,-47l11826,6291r-286,-6l11767,6452e" filled="f" fillcolor="black" strokeweight=".06419mm">
            <v:stroke miterlimit="10" endcap="round"/>
            <w10:wrap anchorx="page" anchory="page"/>
          </v:shape>
        </w:pict>
      </w:r>
      <w:r>
        <w:pict>
          <v:shape id="_x0000_s2612" type="#_x0000_t75" style="position:absolute;margin-left:313.15pt;margin-top:166.8pt;width:8.15pt;height:7.9pt;z-index:253300736;mso-position-horizontal-relative:page;mso-position-vertical-relative:page">
            <v:imagedata r:id="rId209" o:title="0006EEE333DB4B4F911D7BAD0A0CCB4F"/>
            <w10:wrap anchorx="page" anchory="page"/>
          </v:shape>
        </w:pict>
      </w:r>
      <w:r>
        <w:pict>
          <v:shape id="_x0000_s2613" style="position:absolute;margin-left:333.55pt;margin-top:182.9pt;width:0;height:0;z-index:253301760;mso-position-horizontal-relative:page;mso-position-vertical-relative:page" coordorigin="11767,6452" coordsize="0,0" o:spt="100" adj="0,,0" path="m11767,6452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14" style="position:absolute;margin-left:320.7pt;margin-top:162pt;width:71.35pt;height:34.4pt;z-index:253302784;mso-position-horizontal-relative:page;mso-position-vertical-relative:page" coordorigin="11314,5716" coordsize="2517,1213" path="m11540,6238r-207,49l11574,6355r-196,148l11638,6568r-148,147l11824,6740r51,165l12165,6844r209,84l12537,6848r172,80l12853,6831r220,66l13270,6768r364,38l13541,6655r252,-17l13619,6465r212,-98l13560,6259r152,-152l13429,6101r112,-176l13181,5950r-21,-182l12798,5849r-131,-133l12434,5836r-225,-120l12072,5895r-246,-95l11835,5959r-314,-44l11600,6077r-286,-6l11540,6238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2615" style="position:absolute;z-index:253303808;mso-position-horizontal-relative:page;mso-position-vertical-relative:page" points="2058.1pt,1112.5pt,2058.1pt,1112.5pt" coordorigin="11540,6238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616" style="position:absolute;margin-left:320.7pt;margin-top:162pt;width:71.35pt;height:34.4pt;z-index:253304832;mso-position-horizontal-relative:page;mso-position-vertical-relative:page" coordorigin="11314,5716" coordsize="2517,1213" path="m11540,6238r-207,49l11574,6355r-196,148l11638,6568r-148,147l11824,6740r51,165l12165,6844r209,84l12537,6848r172,80l12853,6831r220,66l13270,6768r364,38l13541,6655r252,-17l13619,6465r212,-98l13560,6259r152,-152l13429,6101r112,-176l13181,5950r-21,-182l12798,5849r-131,-133l12434,5836r-225,-120l12072,5895r-246,-95l11835,5959r-314,-44l11600,6077r-286,-6l11540,6238e" filled="f" fillcolor="yellow" strokeweight=".06419mm">
            <v:stroke miterlimit="10" endcap="round"/>
            <w10:wrap anchorx="page" anchory="page"/>
          </v:shape>
        </w:pict>
      </w:r>
      <w:r>
        <w:pict>
          <v:shape id="_x0000_s2617" style="position:absolute;margin-left:327.1pt;margin-top:176.8pt;width:0;height:0;z-index:253305856;mso-position-horizontal-relative:page;mso-position-vertical-relative:page" coordorigin="11540,6238" coordsize="0,0" o:spt="100" adj="0,,0" path="m11540,6238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18" type="#_x0000_t75" style="position:absolute;margin-left:379.7pt;margin-top:167.6pt;width:.5pt;height:10.45pt;z-index:253306880;mso-position-horizontal-relative:page;mso-position-vertical-relative:page">
            <v:imagedata r:id="rId210" o:title="1826C846245C47F5A1D7F17672D1198F"/>
            <w10:wrap anchorx="page" anchory="page"/>
          </v:shape>
        </w:pict>
      </w:r>
      <w:r>
        <w:pict>
          <v:shape id="_x0000_s2619" type="#_x0000_t75" style="position:absolute;margin-left:334.55pt;margin-top:167.6pt;width:45.1pt;height:10.45pt;z-index:253307904;mso-position-horizontal-relative:page;mso-position-vertical-relative:page">
            <v:imagedata r:id="rId211" o:title="7796DF9A174F4A4EB0F32265AC456B7C"/>
            <w10:wrap anchorx="page" anchory="page"/>
          </v:shape>
        </w:pict>
      </w:r>
      <w:r>
        <w:pict>
          <v:shape id="_x0000_s2620" type="#_x0000_t75" style="position:absolute;margin-left:352.5pt;margin-top:176.15pt;width:9.6pt;height:31.3pt;z-index:253308928;mso-position-horizontal-relative:page;mso-position-vertical-relative:page">
            <v:imagedata r:id="rId212" o:title="1AB51A08EC3A49BBA1FBCC3A181C268B"/>
            <w10:wrap anchorx="page" anchory="page"/>
          </v:shape>
        </w:pict>
      </w:r>
      <w:r>
        <w:pict>
          <v:shape id="_x0000_s2621" type="#_x0000_t75" style="position:absolute;margin-left:344.1pt;margin-top:184.8pt;width:26.9pt;height:15.5pt;z-index:253309952;mso-position-horizontal-relative:page;mso-position-vertical-relative:page">
            <v:imagedata r:id="rId213" o:title="3DF49AFB3B93486BB6599A54C025B065"/>
            <w10:wrap anchorx="page" anchory="page"/>
          </v:shape>
        </w:pict>
      </w:r>
      <w:r>
        <w:pict>
          <v:shape id="_x0000_s2622" style="position:absolute;margin-left:284.45pt;margin-top:196.4pt;width:43pt;height:18.35pt;z-index:253310976;mso-position-horizontal-relative:page;mso-position-vertical-relative:page" coordorigin="10036,6928" coordsize="1518,648" path="m10036,7576r1517,l11553,6928r-1517,l10036,7576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623" style="position:absolute;margin-left:284.45pt;margin-top:196.4pt;width:43pt;height:18.35pt;z-index:253312000;mso-position-horizontal-relative:page;mso-position-vertical-relative:page" coordorigin="10036,6928" coordsize="1518,648" o:spt="100" adj="0,,0" path="m10036,7576t,l11553,7576r,-648l10036,6928r,648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24" type="#_x0000_t75" style="position:absolute;margin-left:294.05pt;margin-top:199.7pt;width:18.7pt;height:25.2pt;z-index:253313024;mso-position-horizontal-relative:page;mso-position-vertical-relative:page">
            <v:imagedata r:id="rId214" o:title="0C1C6EB342594413B7581D414C64A41A"/>
            <w10:wrap anchorx="page" anchory="page"/>
          </v:shape>
        </w:pict>
      </w:r>
      <w:r>
        <w:pict>
          <v:shape id="_x0000_s2625" type="#_x0000_t75" style="position:absolute;margin-left:300pt;margin-top:206.6pt;width:12pt;height:25.2pt;z-index:253314048;mso-position-horizontal-relative:page;mso-position-vertical-relative:page">
            <v:imagedata r:id="rId215" o:title="EC3B007C436A4A9C8656AB73D5D785E6"/>
            <w10:wrap anchorx="page" anchory="page"/>
          </v:shape>
        </w:pict>
      </w:r>
      <w:r>
        <w:pict>
          <v:shape id="_x0000_s2626" type="#_x0000_t75" style="position:absolute;margin-left:312.8pt;margin-top:199.7pt;width:4.8pt;height:25.2pt;z-index:253315072;mso-position-horizontal-relative:page;mso-position-vertical-relative:page">
            <v:imagedata r:id="rId216" o:title="FE207872EA384D889837CB5BDA13CF25"/>
            <w10:wrap anchorx="page" anchory="page"/>
          </v:shape>
        </w:pict>
      </w:r>
      <w:r>
        <w:pict>
          <v:shape id="_x0000_s2627" style="position:absolute;margin-left:284.45pt;margin-top:214.75pt;width:43pt;height:9.2pt;z-index:253316096;mso-position-horizontal-relative:page;mso-position-vertical-relative:page" coordorigin="10036,7576" coordsize="1518,324" path="m10036,7900r1517,l11553,7576r-1517,l10036,7900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628" style="position:absolute;margin-left:284.45pt;margin-top:214.75pt;width:43pt;height:9.2pt;z-index:253317120;mso-position-horizontal-relative:page;mso-position-vertical-relative:page" coordorigin="10036,7576" coordsize="1518,324" o:spt="100" adj="0,,0" path="m10036,7900t,l11553,7900r,-324l10036,7576r,32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29" type="#_x0000_t75" style="position:absolute;margin-left:304.2pt;margin-top:216.95pt;width:3.35pt;height:24.5pt;z-index:253318144;mso-position-horizontal-relative:page;mso-position-vertical-relative:page">
            <v:imagedata r:id="rId217" o:title="DF6DA9C03E83498AB7B6AA485DAACE76"/>
            <w10:wrap anchorx="page" anchory="page"/>
          </v:shape>
        </w:pict>
      </w:r>
      <w:r>
        <w:pict>
          <v:shape id="_x0000_s2630" style="position:absolute;margin-left:284.45pt;margin-top:251.45pt;width:43pt;height:9.2pt;z-index:253319168;mso-position-horizontal-relative:page;mso-position-vertical-relative:page" coordorigin="10036,8871" coordsize="1518,324" path="m10036,9195r1517,l11553,8871r-1517,l10036,9195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631" style="position:absolute;margin-left:284.45pt;margin-top:251.45pt;width:43pt;height:9.2pt;z-index:253320192;mso-position-horizontal-relative:page;mso-position-vertical-relative:page" coordorigin="10036,8871" coordsize="1518,324" o:spt="100" adj="0,,0" path="m10036,9195t,l11553,9195r,-324l10036,8871r,32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32" style="position:absolute;margin-left:284.45pt;margin-top:242.3pt;width:43pt;height:9.2pt;z-index:253321216;mso-position-horizontal-relative:page;mso-position-vertical-relative:page" coordorigin="10036,8548" coordsize="1518,324" path="m10036,8871r1517,l11553,8548r-1517,l10036,8871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633" style="position:absolute;margin-left:284.45pt;margin-top:242.3pt;width:43pt;height:9.2pt;z-index:253322240;mso-position-horizontal-relative:page;mso-position-vertical-relative:page" coordorigin="10036,8548" coordsize="1518,324" o:spt="100" adj="0,,0" path="m10036,8871t,l11553,8871r,-323l10036,8548r,323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34" type="#_x0000_t75" style="position:absolute;margin-left:300pt;margin-top:253.6pt;width:12pt;height:25.2pt;z-index:253323264;mso-position-horizontal-relative:page;mso-position-vertical-relative:page">
            <v:imagedata r:id="rId218" o:title="6C6D9006DC0045C99FD269643B718190"/>
            <w10:wrap anchorx="page" anchory="page"/>
          </v:shape>
        </w:pict>
      </w:r>
      <w:r>
        <w:pict>
          <v:shape id="_x0000_s2635" type="#_x0000_t75" style="position:absolute;margin-left:304pt;margin-top:244.45pt;width:3.85pt;height:24.85pt;z-index:253324288;mso-position-horizontal-relative:page;mso-position-vertical-relative:page">
            <v:imagedata r:id="rId219" o:title="E1F284BACE3442CBAEB51A0D62E40162"/>
            <w10:wrap anchorx="page" anchory="page"/>
          </v:shape>
        </w:pict>
      </w:r>
      <w:r>
        <w:pict>
          <v:shape id="_x0000_s2636" style="position:absolute;margin-left:284.45pt;margin-top:233.1pt;width:43pt;height:9.2pt;z-index:253325312;mso-position-horizontal-relative:page;mso-position-vertical-relative:page" coordorigin="10036,8224" coordsize="1518,324" path="m10036,8548r1517,l11553,8224r-1517,l10036,8548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637" style="position:absolute;margin-left:284.45pt;margin-top:233.1pt;width:43pt;height:9.2pt;z-index:253326336;mso-position-horizontal-relative:page;mso-position-vertical-relative:page" coordorigin="10036,8224" coordsize="1518,324" o:spt="100" adj="0,,0" path="m10036,8548t,l11553,8548r,-324l10036,8224r,32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38" type="#_x0000_t75" style="position:absolute;margin-left:304.2pt;margin-top:235.3pt;width:3.35pt;height:24.5pt;z-index:253327360;mso-position-horizontal-relative:page;mso-position-vertical-relative:page">
            <v:imagedata r:id="rId220" o:title="1E6CA3857B3B4C4F92A161EA0745B23D"/>
            <w10:wrap anchorx="page" anchory="page"/>
          </v:shape>
        </w:pict>
      </w:r>
      <w:r>
        <w:pict>
          <v:shape id="_x0000_s2639" style="position:absolute;margin-left:284.45pt;margin-top:223.9pt;width:43pt;height:9.2pt;z-index:253328384;mso-position-horizontal-relative:page;mso-position-vertical-relative:page" coordorigin="10036,7900" coordsize="1518,324" path="m10036,8224r1517,l11553,7900r-1517,l10036,8224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640" style="position:absolute;margin-left:284.45pt;margin-top:223.9pt;width:43pt;height:9.2pt;z-index:253329408;mso-position-horizontal-relative:page;mso-position-vertical-relative:page" coordorigin="10036,7900" coordsize="1518,324" o:spt="100" adj="0,,0" path="m10036,8224t,l11553,8224r,-324l10036,7900r,32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41" type="#_x0000_t75" style="position:absolute;margin-left:303.8pt;margin-top:226.15pt;width:3.85pt;height:24.5pt;z-index:253330432;mso-position-horizontal-relative:page;mso-position-vertical-relative:page">
            <v:imagedata r:id="rId221" o:title="03542C9E740F46A4B1EFE6128788A5CD"/>
            <w10:wrap anchorx="page" anchory="page"/>
          </v:shape>
        </w:pict>
      </w:r>
      <w:r>
        <w:pict>
          <v:shape id="_x0000_s2642" style="position:absolute;margin-left:284.45pt;margin-top:260.65pt;width:43pt;height:18.35pt;z-index:253331456;mso-position-horizontal-relative:page;mso-position-vertical-relative:page" coordorigin="10036,9195" coordsize="1518,648" path="m10036,9843r1517,l11553,9195r-1517,l10036,9843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643" style="position:absolute;margin-left:284.45pt;margin-top:260.65pt;width:43pt;height:18.35pt;z-index:253332480;mso-position-horizontal-relative:page;mso-position-vertical-relative:page" coordorigin="10036,9195" coordsize="1518,648" o:spt="100" adj="0,,0" path="m10036,9843t,l11553,9843r,-648l10036,9195r,648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44" type="#_x0000_t75" style="position:absolute;margin-left:294.05pt;margin-top:263.95pt;width:18.7pt;height:25.2pt;z-index:253333504;mso-position-horizontal-relative:page;mso-position-vertical-relative:page">
            <v:imagedata r:id="rId214" o:title="FD5578CA04724DF3A4EFBF5E6460F457"/>
            <w10:wrap anchorx="page" anchory="page"/>
          </v:shape>
        </w:pict>
      </w:r>
      <w:r>
        <w:pict>
          <v:shape id="_x0000_s2645" type="#_x0000_t75" style="position:absolute;margin-left:312.8pt;margin-top:263.95pt;width:4.8pt;height:25.2pt;z-index:253334528;mso-position-horizontal-relative:page;mso-position-vertical-relative:page">
            <v:imagedata r:id="rId216" o:title="289AFC4BE5C64397B82EEE1147F89165"/>
            <w10:wrap anchorx="page" anchory="page"/>
          </v:shape>
        </w:pict>
      </w:r>
      <w:r>
        <w:pict>
          <v:shape id="_x0000_s2646" type="#_x0000_t75" style="position:absolute;margin-left:299pt;margin-top:270.8pt;width:13.45pt;height:25.2pt;z-index:253335552;mso-position-horizontal-relative:page;mso-position-vertical-relative:page">
            <v:imagedata r:id="rId222" o:title="6A6F5EDB467D4F8A9BE267A739E42722"/>
            <w10:wrap anchorx="page" anchory="page"/>
          </v:shape>
        </w:pict>
      </w:r>
      <w:r>
        <w:pict>
          <v:shape id="_x0000_s2647" style="position:absolute;margin-left:284.45pt;margin-top:279pt;width:43pt;height:18.35pt;z-index:253336576;mso-position-horizontal-relative:page;mso-position-vertical-relative:page" coordorigin="10036,9843" coordsize="1518,648" path="m10036,10491r1517,l11553,9843r-1517,l10036,10491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648" style="position:absolute;margin-left:284.45pt;margin-top:279pt;width:43pt;height:18.35pt;z-index:253337600;mso-position-horizontal-relative:page;mso-position-vertical-relative:page" coordorigin="10036,9843" coordsize="1518,648" o:spt="100" adj="0,,0" path="m10036,10491t,l11553,10491r,-648l10036,9843r,648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49" type="#_x0000_t75" style="position:absolute;margin-left:295.25pt;margin-top:282.35pt;width:18.7pt;height:24.85pt;z-index:253338624;mso-position-horizontal-relative:page;mso-position-vertical-relative:page">
            <v:imagedata r:id="rId223" o:title="6118559A61A54313A36EDA292722BFB7"/>
            <w10:wrap anchorx="page" anchory="page"/>
          </v:shape>
        </w:pict>
      </w:r>
      <w:r>
        <w:pict>
          <v:shape id="_x0000_s2650" type="#_x0000_t75" style="position:absolute;margin-left:314pt;margin-top:282.35pt;width:2.9pt;height:24.85pt;z-index:253339648;mso-position-horizontal-relative:page;mso-position-vertical-relative:page">
            <v:imagedata r:id="rId224" o:title="D8228A66A82C4062969D6B5DF1A75CA5"/>
            <w10:wrap anchorx="page" anchory="page"/>
          </v:shape>
        </w:pict>
      </w:r>
      <w:r>
        <w:pict>
          <v:shape id="_x0000_s2651" type="#_x0000_t75" style="position:absolute;margin-left:293.2pt;margin-top:289.15pt;width:18.7pt;height:25.2pt;z-index:253340672;mso-position-horizontal-relative:page;mso-position-vertical-relative:page">
            <v:imagedata r:id="rId225" o:title="DE3D2083BDF6457EA939DEA6A28387E4"/>
            <w10:wrap anchorx="page" anchory="page"/>
          </v:shape>
        </w:pict>
      </w:r>
      <w:r>
        <w:pict>
          <v:shape id="_x0000_s2652" type="#_x0000_t75" style="position:absolute;margin-left:311.95pt;margin-top:289.15pt;width:6.25pt;height:25.2pt;z-index:253341696;mso-position-horizontal-relative:page;mso-position-vertical-relative:page">
            <v:imagedata r:id="rId226" o:title="4C5C2E7E061249AE873E621BCDBD6DB5"/>
            <w10:wrap anchorx="page" anchory="page"/>
          </v:shape>
        </w:pict>
      </w:r>
      <w:r>
        <w:pict>
          <v:shape id="_x0000_s2653" style="position:absolute;margin-left:273.7pt;margin-top:297.35pt;width:64.55pt;height:55pt;z-index:253342720;mso-position-horizontal-relative:page;mso-position-vertical-relative:page" coordorigin="9657,10491" coordsize="2278,1941" path="m11268,10491r-945,l9657,11058r,804l10323,12432r945,l11934,11862r,-804l11268,10491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654" style="position:absolute;margin-left:292.6pt;margin-top:297.35pt;width:26.75pt;height:0;z-index:253343744;mso-position-horizontal-relative:page;mso-position-vertical-relative:page" coordorigin="10323,10491" coordsize="945,0" path="m11268,10491r-945,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655" style="position:absolute;margin-left:273.7pt;margin-top:297.35pt;width:18.9pt;height:16.1pt;z-index:253344768;mso-position-horizontal-relative:page;mso-position-vertical-relative:page" coordorigin="9657,10491" coordsize="667,568" path="m10323,10491r-666,567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656" style="position:absolute;margin-left:273.7pt;margin-top:313.45pt;width:0;height:22.8pt;z-index:253345792;mso-position-horizontal-relative:page;mso-position-vertical-relative:page" coordorigin="9657,11058" coordsize="0,805" path="m9657,11058r,804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657" style="position:absolute;margin-left:273.7pt;margin-top:336.25pt;width:18.9pt;height:16.15pt;z-index:253346816;mso-position-horizontal-relative:page;mso-position-vertical-relative:page" coordorigin="9657,11862" coordsize="667,570" path="m9657,11862r666,570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658" style="position:absolute;margin-left:292.6pt;margin-top:352.4pt;width:26.75pt;height:0;z-index:253347840;mso-position-horizontal-relative:page;mso-position-vertical-relative:page" coordorigin="10323,12432" coordsize="945,0" path="m10323,12432r945,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659" style="position:absolute;margin-left:319.4pt;margin-top:336.25pt;width:18.9pt;height:16.15pt;z-index:253348864;mso-position-horizontal-relative:page;mso-position-vertical-relative:page" coordorigin="11268,11862" coordsize="667,570" path="m11268,12432r666,-570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660" style="position:absolute;margin-left:338.3pt;margin-top:334pt;width:0;height:2.2pt;z-index:253349888;mso-position-horizontal-relative:page;mso-position-vertical-relative:page" coordorigin="11934,11784" coordsize="0,79" path="m11934,11862r,-78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661" style="position:absolute;margin-left:338.3pt;margin-top:313.45pt;width:0;height:20.6pt;z-index:253350912;mso-position-horizontal-relative:page;mso-position-vertical-relative:page" coordorigin="11934,11058" coordsize="0,727" path="m11934,11058r,726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662" style="position:absolute;margin-left:338.3pt;margin-top:313.45pt;width:0;height:22.8pt;z-index:253351936;mso-position-horizontal-relative:page;mso-position-vertical-relative:page" coordorigin="11934,11058" coordsize="0,805" path="m11934,11862r,-804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663" style="position:absolute;margin-left:319.4pt;margin-top:297.35pt;width:18.9pt;height:16.1pt;z-index:253352960;mso-position-horizontal-relative:page;mso-position-vertical-relative:page" coordorigin="11268,10491" coordsize="667,568" path="m11934,11058r-666,-567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664" style="position:absolute;margin-left:319.4pt;margin-top:297.35pt;width:0;height:0;z-index:253353984;mso-position-horizontal-relative:page;mso-position-vertical-relative:page" coordorigin="11268,10491" coordsize="0,0" o:spt="100" adj="0,,0" path="m11268,10491t,e" filled="f" fillcolor="black" strokecolor="white" strokeweight=".8353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65" type="#_x0000_t75" style="position:absolute;margin-left:317.95pt;margin-top:317.5pt;width:5.75pt;height:15.85pt;z-index:253355008;mso-position-horizontal-relative:page;mso-position-vertical-relative:page">
            <v:imagedata r:id="rId227" o:title="8AC23FFD00D446D8BD044C7D7E404105"/>
            <w10:wrap anchorx="page" anchory="page"/>
          </v:shape>
        </w:pict>
      </w:r>
      <w:r>
        <w:pict>
          <v:shape id="_x0000_s2666" type="#_x0000_t75" style="position:absolute;margin-left:288.2pt;margin-top:317.5pt;width:29.75pt;height:15.85pt;z-index:253356032;mso-position-horizontal-relative:page;mso-position-vertical-relative:page">
            <v:imagedata r:id="rId228" o:title="1BBFBFE4EDD34DE49AF1A4085325A266"/>
            <w10:wrap anchorx="page" anchory="page"/>
          </v:shape>
        </w:pict>
      </w:r>
      <w:r>
        <w:pict>
          <v:shape id="_x0000_s2667" type="#_x0000_t75" style="position:absolute;margin-left:294.9pt;margin-top:326.1pt;width:22.1pt;height:15.85pt;z-index:253357056;mso-position-horizontal-relative:page;mso-position-vertical-relative:page">
            <v:imagedata r:id="rId229" o:title="0F4D25352BE3443693D7F5B5AF345CF5"/>
            <w10:wrap anchorx="page" anchory="page"/>
          </v:shape>
        </w:pict>
      </w:r>
      <w:r>
        <w:pict>
          <v:shape id="_x0000_s2668" style="position:absolute;margin-left:219.95pt;margin-top:334pt;width:64.5pt;height:9.2pt;z-index:253358080;mso-position-horizontal-relative:page;mso-position-vertical-relative:page" coordorigin="7760,11784" coordsize="2276,324" path="m7760,12108r2276,l10036,11784r-2276,l7760,12108xe" fillcolor="black" stroked="f" strokecolor="white" strokeweight=".83539mm">
            <v:stroke miterlimit="10" endcap="round"/>
            <w10:wrap anchorx="page" anchory="page"/>
          </v:shape>
        </w:pict>
      </w:r>
      <w:r>
        <w:pict>
          <v:shape id="_x0000_s2669" style="position:absolute;margin-left:219.95pt;margin-top:334pt;width:64.5pt;height:9.2pt;z-index:253359104;mso-position-horizontal-relative:page;mso-position-vertical-relative:page" coordorigin="7760,11784" coordsize="2276,324" o:spt="100" adj="0,,0" path="m7760,12108t,l10036,12108r,-324l7760,11784r,324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70" type="#_x0000_t75" style="position:absolute;margin-left:237.25pt;margin-top:335.6pt;width:29.75pt;height:15.85pt;z-index:253360128;mso-position-horizontal-relative:page;mso-position-vertical-relative:page">
            <v:imagedata r:id="rId230" o:title="6C7CC22EB32E4BA9B68C0A0F9BDA8097"/>
            <w10:wrap anchorx="page" anchory="page"/>
          </v:shape>
        </w:pict>
      </w:r>
      <w:r>
        <w:pict>
          <v:shape id="_x0000_s2671" style="position:absolute;margin-left:327.5pt;margin-top:334pt;width:64.55pt;height:9.2pt;z-index:253361152;mso-position-horizontal-relative:page;mso-position-vertical-relative:page" coordorigin="11553,11784" coordsize="2278,324" path="m11553,12108r2278,l13831,11784r-2278,l11553,12108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672" style="position:absolute;margin-left:327.5pt;margin-top:334pt;width:64.55pt;height:9.2pt;z-index:253362176;mso-position-horizontal-relative:page;mso-position-vertical-relative:page" coordorigin="11553,11784" coordsize="2278,324" o:spt="100" adj="0,,0" path="m11553,12108t,l13831,12108r,-324l11553,11784r,324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73" type="#_x0000_t75" style="position:absolute;margin-left:339.65pt;margin-top:335.6pt;width:29.75pt;height:15.85pt;z-index:253363200;mso-position-horizontal-relative:page;mso-position-vertical-relative:page">
            <v:imagedata r:id="rId231" o:title="8033CF2C213D45C499BDC901E8E6466E"/>
            <w10:wrap anchorx="page" anchory="page"/>
          </v:shape>
        </w:pict>
      </w:r>
      <w:r>
        <w:pict>
          <v:shape id="_x0000_s2674" type="#_x0000_t75" style="position:absolute;margin-left:369.4pt;margin-top:335.6pt;width:10.55pt;height:15.85pt;z-index:253364224;mso-position-horizontal-relative:page;mso-position-vertical-relative:page">
            <v:imagedata r:id="rId232" o:title="2F80F37A18A2422DACA68573C840EC98"/>
            <w10:wrap anchorx="page" anchory="page"/>
          </v:shape>
        </w:pict>
      </w:r>
      <w:r>
        <w:pict>
          <v:shape id="_x0000_s2675" style="position:absolute;margin-left:219.95pt;margin-top:343.2pt;width:10.75pt;height:211.1pt;z-index:253365248;mso-position-horizontal-relative:page;mso-position-vertical-relative:page" coordorigin="7760,12108" coordsize="379,7447" path="m7760,19554r379,l8139,12108r-379,l7760,19554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676" style="position:absolute;margin-left:219.95pt;margin-top:343.2pt;width:10.75pt;height:211.1pt;z-index:253366272;mso-position-horizontal-relative:page;mso-position-vertical-relative:page" coordorigin="7760,12108" coordsize="379,7447" o:spt="100" adj="0,,0" path="m7760,19554t,l8139,19554r,-7446l7760,12108r,7446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77" style="position:absolute;margin-left:101.65pt;margin-top:352.4pt;width:129.05pt;height:9.2pt;z-index:253367296;mso-position-horizontal-relative:page;mso-position-vertical-relative:page" coordorigin="3586,12432" coordsize="4554,324" path="m3586,12756r4553,l8139,12432r-4553,l3586,12756xe" stroked="f" strokeweight=".06419mm">
            <v:stroke miterlimit="10" endcap="round"/>
            <w10:wrap anchorx="page" anchory="page"/>
          </v:shape>
        </w:pict>
      </w:r>
      <w:r>
        <w:pict>
          <v:shape id="_x0000_s2678" style="position:absolute;margin-left:101.65pt;margin-top:352.4pt;width:129.05pt;height:9.2pt;z-index:253368320;mso-position-horizontal-relative:page;mso-position-vertical-relative:page" coordorigin="3586,12432" coordsize="4554,324" o:spt="100" adj="0,,0" path="m3586,12756t,l8139,12756r,-324l3586,12432r,32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79" type="#_x0000_t75" style="position:absolute;margin-left:105pt;margin-top:353.95pt;width:46.55pt;height:10.1pt;z-index:253369344;mso-position-horizontal-relative:page;mso-position-vertical-relative:page">
            <v:imagedata r:id="rId233" o:title="B533E127660641E3B5715C82AAB19F45"/>
            <w10:wrap anchorx="page" anchory="page"/>
          </v:shape>
        </w:pict>
      </w:r>
      <w:r>
        <w:pict>
          <v:shape id="_x0000_s2680" type="#_x0000_t75" style="position:absolute;margin-left:151.55pt;margin-top:353.95pt;width:14.9pt;height:10.1pt;z-index:253370368;mso-position-horizontal-relative:page;mso-position-vertical-relative:page">
            <v:imagedata r:id="rId234" o:title="25F03A21990F414EA9B95394DA82A59A"/>
            <w10:wrap anchorx="page" anchory="page"/>
          </v:shape>
        </w:pict>
      </w:r>
      <w:r>
        <w:pict>
          <v:shape id="_x0000_s2681" style="position:absolute;margin-left:381.3pt;margin-top:343.2pt;width:10.75pt;height:211.1pt;z-index:253371392;mso-position-horizontal-relative:page;mso-position-vertical-relative:page" coordorigin="13452,12108" coordsize="379,7447" path="m13452,19554r379,l13831,12108r-379,l13452,19554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682" style="position:absolute;margin-left:381.3pt;margin-top:343.2pt;width:10.75pt;height:211.1pt;z-index:253372416;mso-position-horizontal-relative:page;mso-position-vertical-relative:page" coordorigin="13452,12108" coordsize="379,7447" o:spt="100" adj="0,,0" path="m13452,19554t,l13831,19554r,-7446l13452,12108r,7446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83" style="position:absolute;margin-left:381.3pt;margin-top:352.4pt;width:129.05pt;height:9.2pt;z-index:253373440;mso-position-horizontal-relative:page;mso-position-vertical-relative:page" coordorigin="13452,12432" coordsize="4553,324" path="m13452,12756r4553,l18005,12432r-4553,l13452,12756xe" stroked="f" strokeweight=".06419mm">
            <v:stroke miterlimit="10" endcap="round"/>
            <w10:wrap anchorx="page" anchory="page"/>
          </v:shape>
        </w:pict>
      </w:r>
      <w:r>
        <w:pict>
          <v:shape id="_x0000_s2684" style="position:absolute;margin-left:381.3pt;margin-top:352.4pt;width:129.05pt;height:9.2pt;z-index:253374464;mso-position-horizontal-relative:page;mso-position-vertical-relative:page" coordorigin="13452,12432" coordsize="4553,324" o:spt="100" adj="0,,0" path="m13452,12756t,l18005,12756r,-324l13452,12432r,32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85" type="#_x0000_t75" style="position:absolute;margin-left:498.55pt;margin-top:354pt;width:8.65pt;height:19.8pt;z-index:253375488;mso-position-horizontal-relative:page;mso-position-vertical-relative:page">
            <v:imagedata r:id="rId235" o:title="72F947C7E2294791B7C04BBC831BCA0C"/>
            <w10:wrap anchorx="page" anchory="page"/>
          </v:shape>
        </w:pict>
      </w:r>
      <w:r>
        <w:pict>
          <v:shape id="_x0000_s2686" style="position:absolute;margin-left:123.1pt;margin-top:370.75pt;width:86.05pt;height:27.55pt;z-index:253376512;mso-position-horizontal-relative:page;mso-position-vertical-relative:page" coordorigin="4344,13079" coordsize="3036,972" path="m4344,14051r3035,l7379,13079r-3035,l4344,14051xe" stroked="f" strokeweight=".06419mm">
            <v:stroke miterlimit="10" endcap="round"/>
            <w10:wrap anchorx="page" anchory="page"/>
          </v:shape>
        </w:pict>
      </w:r>
      <w:r>
        <w:pict>
          <v:shape id="_x0000_s2687" style="position:absolute;margin-left:123.1pt;margin-top:370.75pt;width:86.05pt;height:27.55pt;z-index:253377536;mso-position-horizontal-relative:page;mso-position-vertical-relative:page" coordorigin="4344,13079" coordsize="3036,972" o:spt="100" adj="0,,0" path="m4344,14051t,l7379,14051r,-972l4344,13079r,972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88" type="#_x0000_t75" style="position:absolute;margin-left:126.4pt;margin-top:376.6pt;width:1.9pt;height:12.25pt;z-index:253378560;mso-position-horizontal-relative:page;mso-position-vertical-relative:page">
            <v:imagedata r:id="rId236" o:title="690A82305B84457481AAA1E22B5163B2"/>
            <w10:wrap anchorx="page" anchory="page"/>
          </v:shape>
        </w:pict>
      </w:r>
      <w:r>
        <w:pict>
          <v:shape id="_x0000_s2689" type="#_x0000_t75" style="position:absolute;margin-left:126.4pt;margin-top:383.6pt;width:1.9pt;height:12.25pt;z-index:253379584;mso-position-horizontal-relative:page;mso-position-vertical-relative:page">
            <v:imagedata r:id="rId237" o:title="EC9B1A3AF68B4452A1C34E7CB1194240"/>
            <w10:wrap anchorx="page" anchory="page"/>
          </v:shape>
        </w:pict>
      </w:r>
      <w:r>
        <w:pict>
          <v:shape id="_x0000_s2690" type="#_x0000_t75" style="position:absolute;margin-left:126.4pt;margin-top:390.55pt;width:1.9pt;height:12.25pt;z-index:253380608;mso-position-horizontal-relative:page;mso-position-vertical-relative:page">
            <v:imagedata r:id="rId237" o:title="19988E0290354A93A11B95FC2D3B9BD3"/>
            <w10:wrap anchorx="page" anchory="page"/>
          </v:shape>
        </w:pict>
      </w:r>
      <w:r>
        <w:pict>
          <v:shape id="_x0000_s2691" type="#_x0000_t75" style="position:absolute;margin-left:140.3pt;margin-top:375.2pt;width:14.9pt;height:31.7pt;z-index:253381632;mso-position-horizontal-relative:page;mso-position-vertical-relative:page">
            <v:imagedata r:id="rId238" o:title="65339D39C563415CBE98051F40B87AEE"/>
            <w10:wrap anchorx="page" anchory="page"/>
          </v:shape>
        </w:pict>
      </w:r>
      <w:r>
        <w:pict>
          <v:shape id="_x0000_s2692" type="#_x0000_t75" style="position:absolute;margin-left:155.15pt;margin-top:375.2pt;width:3.35pt;height:31.7pt;z-index:253382656;mso-position-horizontal-relative:page;mso-position-vertical-relative:page">
            <v:imagedata r:id="rId239" o:title="F09FF6AD7D764B47BF8EDDBC0FB447D9"/>
            <w10:wrap anchorx="page" anchory="page"/>
          </v:shape>
        </w:pict>
      </w:r>
      <w:r>
        <w:pict>
          <v:shape id="_x0000_s2693" type="#_x0000_t75" style="position:absolute;margin-left:139.75pt;margin-top:382.15pt;width:27.35pt;height:15.85pt;z-index:253383680;mso-position-horizontal-relative:page;mso-position-vertical-relative:page">
            <v:imagedata r:id="rId240" o:title="DD131E4CEA804D67BCD5F7AB6F45BE11"/>
            <w10:wrap anchorx="page" anchory="page"/>
          </v:shape>
        </w:pict>
      </w:r>
      <w:r>
        <w:pict>
          <v:shape id="_x0000_s2694" type="#_x0000_t75" style="position:absolute;margin-left:154.5pt;margin-top:391.5pt;width:1.45pt;height:2.9pt;z-index:253384704;mso-position-horizontal-relative:page;mso-position-vertical-relative:page">
            <v:imagedata r:id="rId241" o:title="27424DA3AFB844119CD5F1C8D96C3BF8"/>
            <w10:wrap anchorx="page" anchory="page"/>
          </v:shape>
        </w:pict>
      </w:r>
      <w:r>
        <w:pict>
          <v:shape id="_x0000_s2695" type="#_x0000_t75" style="position:absolute;margin-left:161.6pt;margin-top:391.5pt;width:1.45pt;height:2.9pt;z-index:253385728;mso-position-horizontal-relative:page;mso-position-vertical-relative:page">
            <v:imagedata r:id="rId242" o:title="F6B993D1103A4CD0A9884137232ACCC6"/>
            <w10:wrap anchorx="page" anchory="page"/>
          </v:shape>
        </w:pict>
      </w:r>
      <w:r>
        <w:pict>
          <v:shape id="_x0000_s2696" style="position:absolute;margin-left:101.65pt;margin-top:425.8pt;width:129.05pt;height:9.2pt;z-index:253386752;mso-position-horizontal-relative:page;mso-position-vertical-relative:page" coordorigin="3586,15023" coordsize="4554,324" path="m3586,15346r4553,l8139,15023r-4553,l3586,15346xe" stroked="f" strokeweight=".06419mm">
            <v:stroke miterlimit="10" endcap="round"/>
            <w10:wrap anchorx="page" anchory="page"/>
          </v:shape>
        </w:pict>
      </w:r>
      <w:r>
        <w:pict>
          <v:shape id="_x0000_s2697" style="position:absolute;margin-left:101.65pt;margin-top:425.8pt;width:129.05pt;height:9.2pt;z-index:253387776;mso-position-horizontal-relative:page;mso-position-vertical-relative:page" coordorigin="3586,15023" coordsize="4554,324" o:spt="100" adj="0,,0" path="m3586,15346t,l8139,15346r,-323l3586,15023r,323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698" type="#_x0000_t75" style="position:absolute;margin-left:104.8pt;margin-top:427.45pt;width:23.5pt;height:19.8pt;z-index:253388800;mso-position-horizontal-relative:page;mso-position-vertical-relative:page">
            <v:imagedata r:id="rId243" o:title="1901AA448F044C98BC4EABBE6739B90B"/>
            <w10:wrap anchorx="page" anchory="page"/>
          </v:shape>
        </w:pict>
      </w:r>
      <w:r>
        <w:pict>
          <v:shape id="_x0000_s2699" type="#_x0000_t75" style="position:absolute;margin-left:128.35pt;margin-top:427.45pt;width:8.65pt;height:19.8pt;z-index:253389824;mso-position-horizontal-relative:page;mso-position-vertical-relative:page">
            <v:imagedata r:id="rId244" o:title="61567E78247140319633C7848C06F6D7"/>
            <w10:wrap anchorx="page" anchory="page"/>
          </v:shape>
        </w:pict>
      </w:r>
      <w:r>
        <w:pict>
          <v:shape id="_x0000_s2700" style="position:absolute;margin-left:123.1pt;margin-top:444.2pt;width:86.05pt;height:9.1pt;z-index:253390848;mso-position-horizontal-relative:page;mso-position-vertical-relative:page" coordorigin="4344,15670" coordsize="3036,322" path="m4344,15992r3035,l7379,15670r-3035,l4344,15992xe" stroked="f" strokeweight=".06419mm">
            <v:stroke miterlimit="10" endcap="round"/>
            <w10:wrap anchorx="page" anchory="page"/>
          </v:shape>
        </w:pict>
      </w:r>
      <w:r>
        <w:pict>
          <v:shape id="_x0000_s2701" style="position:absolute;margin-left:123.1pt;margin-top:444.2pt;width:86.05pt;height:9.1pt;z-index:253391872;mso-position-horizontal-relative:page;mso-position-vertical-relative:page" coordorigin="4344,15670" coordsize="3036,322" o:spt="100" adj="0,,0" path="m4344,15992t,l7379,15992r,-322l4344,15670r,322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02" type="#_x0000_t75" style="position:absolute;margin-left:126.4pt;margin-top:447.85pt;width:1.9pt;height:12.25pt;z-index:253392896;mso-position-horizontal-relative:page;mso-position-vertical-relative:page">
            <v:imagedata r:id="rId245" o:title="E739DFC1899A49A2A246222BC5A5707D"/>
            <w10:wrap anchorx="page" anchory="page"/>
          </v:shape>
        </w:pict>
      </w:r>
      <w:r>
        <w:pict>
          <v:shape id="_x0000_s2703" type="#_x0000_t75" style="position:absolute;margin-left:140.2pt;margin-top:446.4pt;width:43.7pt;height:10.8pt;z-index:253393920;mso-position-horizontal-relative:page;mso-position-vertical-relative:page">
            <v:imagedata r:id="rId246" o:title="FF2D21F1E35B47A284741DF229276EE7"/>
            <w10:wrap anchorx="page" anchory="page"/>
          </v:shape>
        </w:pict>
      </w:r>
      <w:r>
        <w:pict>
          <v:shape id="_x0000_s2704" type="#_x0000_t75" style="position:absolute;margin-left:183.9pt;margin-top:446.4pt;width:3.85pt;height:10.8pt;z-index:253394944;mso-position-horizontal-relative:page;mso-position-vertical-relative:page">
            <v:imagedata r:id="rId247" o:title="CAD1EEB4D6FC48B6AC9ABE8E3604A8AF"/>
            <w10:wrap anchorx="page" anchory="page"/>
          </v:shape>
        </w:pict>
      </w:r>
      <w:r>
        <w:pict>
          <v:shape id="_x0000_s2705" type="#_x0000_t75" style="position:absolute;margin-left:475pt;margin-top:354pt;width:23.5pt;height:19.8pt;z-index:253395968;mso-position-horizontal-relative:page;mso-position-vertical-relative:page">
            <v:imagedata r:id="rId248" o:title="C9F449793BD34C5D871B4BD9529D36D2"/>
            <w10:wrap anchorx="page" anchory="page"/>
          </v:shape>
        </w:pict>
      </w:r>
      <w:r>
        <w:pict>
          <v:shape id="_x0000_s2706" style="position:absolute;margin-left:402.8pt;margin-top:370.75pt;width:86.1pt;height:10.1pt;z-index:253396992;mso-position-horizontal-relative:page;mso-position-vertical-relative:page" coordorigin="14210,13079" coordsize="3038,356" path="m14210,13435r3037,l17247,13079r-3037,l14210,13435xe" stroked="f" strokeweight=".06419mm">
            <v:stroke miterlimit="10" endcap="round"/>
            <w10:wrap anchorx="page" anchory="page"/>
          </v:shape>
        </w:pict>
      </w:r>
      <w:r>
        <w:pict>
          <v:shape id="_x0000_s2707" style="position:absolute;margin-left:402.8pt;margin-top:370.75pt;width:86.1pt;height:10.1pt;z-index:253398016;mso-position-horizontal-relative:page;mso-position-vertical-relative:page" coordorigin="14210,13079" coordsize="3038,356" o:spt="100" adj="0,,0" path="m14210,13435t,l17247,13435r,-356l14210,13079r,356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08" type="#_x0000_t75" style="position:absolute;margin-left:406.15pt;margin-top:374.8pt;width:1.9pt;height:12.25pt;z-index:253399040;mso-position-horizontal-relative:page;mso-position-vertical-relative:page">
            <v:imagedata r:id="rId249" o:title="01F5FB75BCA24CFE895E33316B80C256"/>
            <w10:wrap anchorx="page" anchory="page"/>
          </v:shape>
        </w:pict>
      </w:r>
      <w:r>
        <w:pict>
          <v:shape id="_x0000_s2709" type="#_x0000_t75" style="position:absolute;margin-left:419.95pt;margin-top:373.3pt;width:28.8pt;height:16.2pt;z-index:253400064;mso-position-horizontal-relative:page;mso-position-vertical-relative:page">
            <v:imagedata r:id="rId250" o:title="196CCB102C7048BA820ABFE43EE891DC"/>
            <w10:wrap anchorx="page" anchory="page"/>
          </v:shape>
        </w:pict>
      </w:r>
      <w:r>
        <w:pict>
          <v:shape id="_x0000_s2710" type="#_x0000_t75" style="position:absolute;margin-left:448.75pt;margin-top:373.3pt;width:8.15pt;height:16.2pt;z-index:253401088;mso-position-horizontal-relative:page;mso-position-vertical-relative:page">
            <v:imagedata r:id="rId251" o:title="50EE76E54FDE40B8AD1768E27642284A"/>
            <w10:wrap anchorx="page" anchory="page"/>
          </v:shape>
        </w:pict>
      </w:r>
      <w:r>
        <w:pict>
          <v:shape id="_x0000_s2711" style="position:absolute;margin-left:402.8pt;margin-top:491.9pt;width:86.1pt;height:27.55pt;z-index:253402112;mso-position-horizontal-relative:page;mso-position-vertical-relative:page" coordorigin="14210,17353" coordsize="3038,972" path="m14210,18324r3037,l17247,17353r-3037,l14210,18324xe" stroked="f" strokeweight=".06419mm">
            <v:stroke miterlimit="10" endcap="round"/>
            <w10:wrap anchorx="page" anchory="page"/>
          </v:shape>
        </w:pict>
      </w:r>
      <w:r>
        <w:pict>
          <v:shape id="_x0000_s2712" style="position:absolute;margin-left:402.8pt;margin-top:491.9pt;width:86.1pt;height:27.55pt;z-index:253403136;mso-position-horizontal-relative:page;mso-position-vertical-relative:page" coordorigin="14210,17353" coordsize="3038,972" o:spt="100" adj="0,,0" path="m14210,18324t,l17247,18324r,-971l14210,17353r,971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13" type="#_x0000_t75" style="position:absolute;margin-left:419.95pt;margin-top:496.3pt;width:14.9pt;height:31.7pt;z-index:253404160;mso-position-horizontal-relative:page;mso-position-vertical-relative:page">
            <v:imagedata r:id="rId238" o:title="FC8DD90C47D34966A6060C20A93B2CA9"/>
            <w10:wrap anchorx="page" anchory="page"/>
          </v:shape>
        </w:pict>
      </w:r>
      <w:r>
        <w:pict>
          <v:shape id="_x0000_s2714" type="#_x0000_t75" style="position:absolute;margin-left:434.8pt;margin-top:496.3pt;width:3.35pt;height:31.7pt;z-index:253405184;mso-position-horizontal-relative:page;mso-position-vertical-relative:page">
            <v:imagedata r:id="rId239" o:title="F16AFB3FB5CE4F2997216411C3A95C98"/>
            <w10:wrap anchorx="page" anchory="page"/>
          </v:shape>
        </w:pict>
      </w:r>
      <w:r>
        <w:pict>
          <v:shape id="_x0000_s2715" type="#_x0000_t75" style="position:absolute;margin-left:434.15pt;margin-top:505.7pt;width:1.45pt;height:2.9pt;z-index:253406208;mso-position-horizontal-relative:page;mso-position-vertical-relative:page">
            <v:imagedata r:id="rId241" o:title="04824DA0FDC54E5F861E93CDDE686B78"/>
            <w10:wrap anchorx="page" anchory="page"/>
          </v:shape>
        </w:pict>
      </w:r>
      <w:r>
        <w:pict>
          <v:shape id="_x0000_s2716" type="#_x0000_t75" style="position:absolute;margin-left:441.25pt;margin-top:505.7pt;width:1.45pt;height:2.9pt;z-index:253407232;mso-position-horizontal-relative:page;mso-position-vertical-relative:page">
            <v:imagedata r:id="rId241" o:title="908C25C57B494D3CBAFAF06D34C13FE0"/>
            <w10:wrap anchorx="page" anchory="page"/>
          </v:shape>
        </w:pict>
      </w:r>
      <w:r>
        <w:pict>
          <v:shape id="_x0000_s2717" type="#_x0000_t75" style="position:absolute;margin-left:406.15pt;margin-top:497.75pt;width:1.9pt;height:12.25pt;z-index:253408256;mso-position-horizontal-relative:page;mso-position-vertical-relative:page">
            <v:imagedata r:id="rId249" o:title="DA7CD11EEDF84E0E9A70E49338D8D293"/>
            <w10:wrap anchorx="page" anchory="page"/>
          </v:shape>
        </w:pict>
      </w:r>
      <w:r>
        <w:pict>
          <v:shape id="_x0000_s2718" type="#_x0000_t75" style="position:absolute;margin-left:406.15pt;margin-top:504.7pt;width:1.9pt;height:12.25pt;z-index:253409280;mso-position-horizontal-relative:page;mso-position-vertical-relative:page">
            <v:imagedata r:id="rId252" o:title="CACDDA44C82A4204AFF55C92B42C8C2E"/>
            <w10:wrap anchorx="page" anchory="page"/>
          </v:shape>
        </w:pict>
      </w:r>
      <w:r>
        <w:pict>
          <v:shape id="_x0000_s2719" type="#_x0000_t75" style="position:absolute;margin-left:406.15pt;margin-top:511.7pt;width:1.9pt;height:12.25pt;z-index:253410304;mso-position-horizontal-relative:page;mso-position-vertical-relative:page">
            <v:imagedata r:id="rId249" o:title="DEEE70A6D1E04F61A56564A6DD5BF9EE"/>
            <w10:wrap anchorx="page" anchory="page"/>
          </v:shape>
        </w:pict>
      </w:r>
      <w:r>
        <w:pict>
          <v:shape id="_x0000_s2720" type="#_x0000_t75" style="position:absolute;margin-left:419.95pt;margin-top:503.3pt;width:13.45pt;height:24.85pt;z-index:253411328;mso-position-horizontal-relative:page;mso-position-vertical-relative:page">
            <v:imagedata r:id="rId253" o:title="FDE62B6A482E44648971C16E3D9A0A72"/>
            <w10:wrap anchorx="page" anchory="page"/>
          </v:shape>
        </w:pict>
      </w:r>
      <w:r>
        <w:pict>
          <v:shape id="_x0000_s2721" type="#_x0000_t75" style="position:absolute;margin-left:436.1pt;margin-top:503.35pt;width:4.3pt;height:24.5pt;z-index:253412352;mso-position-horizontal-relative:page;mso-position-vertical-relative:page">
            <v:imagedata r:id="rId254" o:title="204BDCD65C3F48FBBF54410EBB7072E1"/>
            <w10:wrap anchorx="page" anchory="page"/>
          </v:shape>
        </w:pict>
      </w:r>
      <w:r>
        <w:pict>
          <v:shape id="_x0000_s2722" type="#_x0000_t75" style="position:absolute;margin-left:443.15pt;margin-top:503.35pt;width:19.2pt;height:24.5pt;z-index:253413376;mso-position-horizontal-relative:page;mso-position-vertical-relative:page">
            <v:imagedata r:id="rId255" o:title="F691CC3776774023B439A3D2B3BFB079"/>
            <w10:wrap anchorx="page" anchory="page"/>
          </v:shape>
        </w:pict>
      </w:r>
      <w:r>
        <w:pict>
          <v:shape id="_x0000_s2723" type="#_x0000_t75" style="position:absolute;margin-left:462.35pt;margin-top:503.35pt;width:5.3pt;height:24.5pt;z-index:253414400;mso-position-horizontal-relative:page;mso-position-vertical-relative:page">
            <v:imagedata r:id="rId256" o:title="308F296B9009408EB0DA73355AEDF3FD"/>
            <w10:wrap anchorx="page" anchory="page"/>
          </v:shape>
        </w:pict>
      </w:r>
      <w:r>
        <w:pict>
          <v:shape id="_x0000_s2724" type="#_x0000_t75" style="position:absolute;margin-left:419.9pt;margin-top:510.25pt;width:43.7pt;height:10.8pt;z-index:253415424;mso-position-horizontal-relative:page;mso-position-vertical-relative:page">
            <v:imagedata r:id="rId257" o:title="D423B6040FB342E3B4380B4F2FD0F9C7"/>
            <w10:wrap anchorx="page" anchory="page"/>
          </v:shape>
        </w:pict>
      </w:r>
      <w:r>
        <w:pict>
          <v:shape id="_x0000_s2725" type="#_x0000_t75" style="position:absolute;margin-left:463.55pt;margin-top:510.25pt;width:3.85pt;height:10.8pt;z-index:253416448;mso-position-horizontal-relative:page;mso-position-vertical-relative:page">
            <v:imagedata r:id="rId258" o:title="B6A8B09C9C274B68ABB6F043D4D906ED"/>
            <w10:wrap anchorx="page" anchory="page"/>
          </v:shape>
        </w:pict>
      </w:r>
      <w:r>
        <w:pict>
          <v:shape id="_x0000_s2726" style="position:absolute;margin-left:381.3pt;margin-top:473.5pt;width:129.05pt;height:9.2pt;z-index:253417472;mso-position-horizontal-relative:page;mso-position-vertical-relative:page" coordorigin="13452,16705" coordsize="4553,324" path="m13452,17029r4553,l18005,16705r-4553,l13452,17029xe" stroked="f" strokeweight=".06419mm">
            <v:stroke miterlimit="10" endcap="round"/>
            <w10:wrap anchorx="page" anchory="page"/>
          </v:shape>
        </w:pict>
      </w:r>
      <w:r>
        <w:pict>
          <v:shape id="_x0000_s2727" style="position:absolute;margin-left:381.3pt;margin-top:473.5pt;width:129.05pt;height:9.2pt;z-index:253418496;mso-position-horizontal-relative:page;mso-position-vertical-relative:page" coordorigin="13452,16705" coordsize="4553,324" o:spt="100" adj="0,,0" path="m13452,17029t,l18005,17029r,-324l13452,16705r,32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28" type="#_x0000_t75" style="position:absolute;margin-left:411.05pt;margin-top:475.1pt;width:68.65pt;height:6.85pt;z-index:253419520;mso-position-horizontal-relative:page;mso-position-vertical-relative:page">
            <v:imagedata r:id="rId259" o:title="DAE65686BA6341B1A859548FECE610E5"/>
            <w10:wrap anchorx="page" anchory="page"/>
          </v:shape>
        </w:pict>
      </w:r>
      <w:r>
        <w:pict>
          <v:shape id="_x0000_s2729" type="#_x0000_t75" style="position:absolute;margin-left:479.7pt;margin-top:475.1pt;width:27.35pt;height:6.85pt;z-index:253420544;mso-position-horizontal-relative:page;mso-position-vertical-relative:page">
            <v:imagedata r:id="rId260" o:title="E1FC79AFDF7D4A42A8F2AF004603FF38"/>
            <w10:wrap anchorx="page" anchory="page"/>
          </v:shape>
        </w:pict>
      </w:r>
      <w:r>
        <w:pict>
          <v:shape id="_x0000_s2730" style="position:absolute;margin-left:133.9pt;margin-top:202.7pt;width:139.8pt;height:60.85pt;z-index:253421568;mso-position-horizontal-relative:page;mso-position-vertical-relative:page" coordorigin="4725,7151" coordsize="4932,2147" path="m4725,9297r4932,l9657,7151r-4932,l4725,9297xe" stroked="f" strokeweight=".06419mm">
            <v:stroke miterlimit="10" endcap="round"/>
            <w10:wrap anchorx="page" anchory="page"/>
          </v:shape>
        </w:pict>
      </w:r>
      <w:r>
        <w:pict>
          <v:shape id="_x0000_s2731" style="position:absolute;margin-left:133.9pt;margin-top:202.7pt;width:139.8pt;height:60.85pt;z-index:253422592;mso-position-horizontal-relative:page;mso-position-vertical-relative:page" coordorigin="4725,7151" coordsize="4932,2147" o:spt="100" adj="0,,0" path="m4725,9297t,l9657,9297r,-2146l4725,7151r,2146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32" type="#_x0000_t75" style="position:absolute;margin-left:142.55pt;margin-top:207.5pt;width:119.95pt;height:71.1pt;z-index:253423616;mso-position-horizontal-relative:page;mso-position-vertical-relative:page">
            <v:imagedata r:id="rId261" o:title="32718286F17B4ABF961F3EA5B6233344"/>
            <w10:wrap anchorx="page" anchory="page"/>
          </v:shape>
        </w:pict>
      </w:r>
      <w:r>
        <w:pict>
          <v:shape id="_x0000_s2733" style="position:absolute;margin-left:338.3pt;margin-top:202.2pt;width:139.8pt;height:71pt;z-index:253424640;mso-position-horizontal-relative:page;mso-position-vertical-relative:page" coordorigin="11934,7134" coordsize="4932,2505" path="m11934,9638r4932,l16866,7134r-4932,l11934,9638xe" stroked="f" strokeweight=".06419mm">
            <v:stroke miterlimit="10" endcap="round"/>
            <w10:wrap anchorx="page" anchory="page"/>
          </v:shape>
        </w:pict>
      </w:r>
      <w:r>
        <w:pict>
          <v:shape id="_x0000_s2734" style="position:absolute;margin-left:338.3pt;margin-top:202.2pt;width:139.8pt;height:71pt;z-index:253425664;mso-position-horizontal-relative:page;mso-position-vertical-relative:page" coordorigin="11934,7134" coordsize="4932,2505" o:spt="100" adj="0,,0" path="m11934,9638t,l16866,9638r,-2504l11934,7134r,250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35" type="#_x0000_t75" style="position:absolute;margin-left:348.95pt;margin-top:208.6pt;width:115.8pt;height:78.05pt;z-index:253426688;mso-position-horizontal-relative:page;mso-position-vertical-relative:page">
            <v:imagedata r:id="rId262" o:title="7760935AB24B44B2B9CD90A93BCA0718"/>
            <w10:wrap anchorx="page" anchory="page"/>
          </v:shape>
        </w:pict>
      </w:r>
      <w:r>
        <w:pict>
          <v:shape id="_x0000_s2736" style="position:absolute;margin-left:402.8pt;margin-top:276.55pt;width:107.6pt;height:50.75pt;z-index:253427712;mso-position-horizontal-relative:page;mso-position-vertical-relative:page" coordorigin="14210,9756" coordsize="3796,1791" path="m14210,11547r3795,l18005,9756r-3795,l14210,11547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737" style="position:absolute;margin-left:402.8pt;margin-top:276.55pt;width:107.6pt;height:50.75pt;z-index:253428736;mso-position-horizontal-relative:page;mso-position-vertical-relative:page" coordorigin="14210,9756" coordsize="3796,1791" o:spt="100" adj="0,,0" path="m14210,11547t,l18005,11547r,-1791l14210,9756r,1791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38" type="#_x0000_t75" style="position:absolute;margin-left:406.2pt;margin-top:281.5pt;width:97.9pt;height:57.5pt;z-index:253429760;mso-position-horizontal-relative:page;mso-position-vertical-relative:page">
            <v:imagedata r:id="rId263" o:title="4F36003641784373B11152BA549D4A7D"/>
            <w10:wrap anchorx="page" anchory="page"/>
          </v:shape>
        </w:pict>
      </w:r>
      <w:r>
        <w:pict>
          <v:shape id="_x0000_s2739" type="#_x0000_t75" style="position:absolute;margin-left:140.3pt;margin-top:389.1pt;width:13.45pt;height:24.85pt;z-index:253430784;mso-position-horizontal-relative:page;mso-position-vertical-relative:page">
            <v:imagedata r:id="rId264" o:title="F3BEE0AE230F4F7595B9CB0436ED6CC3"/>
            <w10:wrap anchorx="page" anchory="page"/>
          </v:shape>
        </w:pict>
      </w:r>
      <w:r>
        <w:pict>
          <v:shape id="_x0000_s2740" type="#_x0000_t75" style="position:absolute;margin-left:156.4pt;margin-top:389.15pt;width:4.3pt;height:24.5pt;z-index:253431808;mso-position-horizontal-relative:page;mso-position-vertical-relative:page">
            <v:imagedata r:id="rId265" o:title="33D3911272644887A6E32196C3962DE4"/>
            <w10:wrap anchorx="page" anchory="page"/>
          </v:shape>
        </w:pict>
      </w:r>
      <w:r>
        <w:pict>
          <v:shape id="_x0000_s2741" type="#_x0000_t75" style="position:absolute;margin-left:165.2pt;margin-top:389.15pt;width:19.2pt;height:24.5pt;z-index:253432832;mso-position-horizontal-relative:page;mso-position-vertical-relative:page">
            <v:imagedata r:id="rId255" o:title="24CCCB682244446587ECFB6AB524041D"/>
            <w10:wrap anchorx="page" anchory="page"/>
          </v:shape>
        </w:pict>
      </w:r>
      <w:r>
        <w:pict>
          <v:shape id="_x0000_s2742" type="#_x0000_t75" style="position:absolute;margin-left:184.4pt;margin-top:389.15pt;width:5.3pt;height:24.5pt;z-index:253433856;mso-position-horizontal-relative:page;mso-position-vertical-relative:page">
            <v:imagedata r:id="rId256" o:title="23F4EF9CFB17401F9A1191D56884B2B7"/>
            <w10:wrap anchorx="page" anchory="page"/>
          </v:shape>
        </w:pict>
      </w:r>
      <w:r>
        <w:pict>
          <v:shape id="_x0000_s2743" style="position:absolute;margin-left:101.65pt;margin-top:407.45pt;width:129.05pt;height:9.2pt;z-index:253434880;mso-position-horizontal-relative:page;mso-position-vertical-relative:page" coordorigin="3586,14375" coordsize="4554,324" path="m3586,14699r4553,l8139,14375r-4553,l3586,14699xe" stroked="f" strokeweight=".06419mm">
            <v:stroke miterlimit="10" endcap="round"/>
            <w10:wrap anchorx="page" anchory="page"/>
          </v:shape>
        </w:pict>
      </w:r>
      <w:r>
        <w:pict>
          <v:shape id="_x0000_s2744" style="position:absolute;margin-left:101.65pt;margin-top:407.45pt;width:129.05pt;height:9.2pt;z-index:253435904;mso-position-horizontal-relative:page;mso-position-vertical-relative:page" coordorigin="3586,14375" coordsize="4554,324" o:spt="100" adj="0,,0" path="m3586,14699t,l8139,14699r,-324l3586,14375r,32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45" type="#_x0000_t75" style="position:absolute;margin-left:105.25pt;margin-top:409.1pt;width:45.1pt;height:10.45pt;z-index:253436928;mso-position-horizontal-relative:page;mso-position-vertical-relative:page">
            <v:imagedata r:id="rId266" o:title="BE534AD9EF254609B6B02FE02B9D2407"/>
            <w10:wrap anchorx="page" anchory="page"/>
          </v:shape>
        </w:pict>
      </w:r>
      <w:r>
        <w:pict>
          <v:shape id="_x0000_s2746" type="#_x0000_t75" style="position:absolute;margin-left:150.35pt;margin-top:409.1pt;width:11.5pt;height:10.45pt;z-index:253437952;mso-position-horizontal-relative:page;mso-position-vertical-relative:page">
            <v:imagedata r:id="rId267" o:title="C6111D5743194192A00D351E467AD4E9"/>
            <w10:wrap anchorx="page" anchory="page"/>
          </v:shape>
        </w:pict>
      </w:r>
      <w:r>
        <w:pict>
          <v:shape id="_x0000_s2747" style="position:absolute;margin-left:381.3pt;margin-top:390.95pt;width:129.05pt;height:9.2pt;z-index:253438976;mso-position-horizontal-relative:page;mso-position-vertical-relative:page" coordorigin="13452,13793" coordsize="4553,324" path="m13452,14117r4553,l18005,13793r-4553,l13452,14117xe" stroked="f" strokeweight=".06419mm">
            <v:stroke miterlimit="10" endcap="round"/>
            <w10:wrap anchorx="page" anchory="page"/>
          </v:shape>
        </w:pict>
      </w:r>
      <w:r>
        <w:pict>
          <v:shape id="_x0000_s2748" style="position:absolute;margin-left:381.3pt;margin-top:390.95pt;width:129.05pt;height:9.2pt;z-index:253440000;mso-position-horizontal-relative:page;mso-position-vertical-relative:page" coordorigin="13452,13793" coordsize="4553,324" o:spt="100" adj="0,,0" path="m13452,14117t,l18005,14117r,-324l13452,13793r,32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49" type="#_x0000_t75" style="position:absolute;margin-left:424.4pt;margin-top:392.5pt;width:56.65pt;height:8.3pt;z-index:253441024;mso-position-horizontal-relative:page;mso-position-vertical-relative:page">
            <v:imagedata r:id="rId268" o:title="565642CD8D764F85BAA0FCADC39F61B2"/>
            <w10:wrap anchorx="page" anchory="page"/>
          </v:shape>
        </w:pict>
      </w:r>
      <w:r>
        <w:pict>
          <v:shape id="_x0000_s2750" type="#_x0000_t75" style="position:absolute;margin-left:481pt;margin-top:392.5pt;width:25.9pt;height:8.3pt;z-index:253442048;mso-position-horizontal-relative:page;mso-position-vertical-relative:page">
            <v:imagedata r:id="rId269" o:title="0046E47972C546AF891A5F23ED919C0C"/>
            <w10:wrap anchorx="page" anchory="page"/>
          </v:shape>
        </w:pict>
      </w:r>
      <w:r>
        <w:pict>
          <v:shape id="_x0000_s2751" style="position:absolute;margin-left:402.8pt;margin-top:409.3pt;width:86.1pt;height:36.65pt;z-index:253443072;mso-position-horizontal-relative:page;mso-position-vertical-relative:page" coordorigin="14210,14440" coordsize="3038,1294" path="m14210,15734r3037,l17247,14440r-3037,l14210,15734xe" stroked="f" strokeweight=".06419mm">
            <v:stroke miterlimit="10" endcap="round"/>
            <w10:wrap anchorx="page" anchory="page"/>
          </v:shape>
        </w:pict>
      </w:r>
      <w:r>
        <w:pict>
          <v:shape id="_x0000_s2752" style="position:absolute;margin-left:402.8pt;margin-top:409.3pt;width:86.1pt;height:36.65pt;z-index:253444096;mso-position-horizontal-relative:page;mso-position-vertical-relative:page" coordorigin="14210,14440" coordsize="3038,1294" o:spt="100" adj="0,,0" path="m14210,15734t,l17247,15734r,-1294l14210,14440r,129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53" type="#_x0000_t75" style="position:absolute;margin-left:406.15pt;margin-top:416.3pt;width:1.9pt;height:12.25pt;z-index:253445120;mso-position-horizontal-relative:page;mso-position-vertical-relative:page">
            <v:imagedata r:id="rId249" o:title="22C66E8B1C094D808E9E8E3A9D64369B"/>
            <w10:wrap anchorx="page" anchory="page"/>
          </v:shape>
        </w:pict>
      </w:r>
      <w:r>
        <w:pict>
          <v:shape id="_x0000_s2754" type="#_x0000_t75" style="position:absolute;margin-left:419.4pt;margin-top:414.85pt;width:36.4pt;height:39.05pt;z-index:253446144;mso-position-horizontal-relative:page;mso-position-vertical-relative:page">
            <v:imagedata r:id="rId270" o:title="39B3E2E0227C423091FDD0FF1F879FBE"/>
            <w10:wrap anchorx="page" anchory="page"/>
          </v:shape>
        </w:pict>
      </w:r>
      <w:r>
        <w:pict>
          <v:shape id="_x0000_s2755" type="#_x0000_t75" style="position:absolute;margin-left:406.15pt;margin-top:437.15pt;width:1.9pt;height:12.25pt;z-index:253447168;mso-position-horizontal-relative:page;mso-position-vertical-relative:page">
            <v:imagedata r:id="rId249" o:title="AED67EE4EF91468BB287C6C51B0DD516"/>
            <w10:wrap anchorx="page" anchory="page"/>
          </v:shape>
        </w:pict>
      </w:r>
      <w:r>
        <w:pict>
          <v:shape id="_x0000_s2756" style="position:absolute;margin-left:381.3pt;margin-top:455.15pt;width:129.05pt;height:9.2pt;z-index:253448192;mso-position-horizontal-relative:page;mso-position-vertical-relative:page" coordorigin="13452,16057" coordsize="4553,324" path="m13452,16381r4553,l18005,16057r-4553,l13452,16381xe" stroked="f" strokeweight=".06419mm">
            <v:stroke miterlimit="10" endcap="round"/>
            <w10:wrap anchorx="page" anchory="page"/>
          </v:shape>
        </w:pict>
      </w:r>
      <w:r>
        <w:pict>
          <v:shape id="_x0000_s2757" style="position:absolute;margin-left:381.3pt;margin-top:455.15pt;width:129.05pt;height:9.2pt;z-index:253449216;mso-position-horizontal-relative:page;mso-position-vertical-relative:page" coordorigin="13452,16057" coordsize="4553,324" o:spt="100" adj="0,,0" path="m13452,16381t,l18005,16381r,-324l13452,16057r,32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58" type="#_x0000_t75" style="position:absolute;margin-left:430.3pt;margin-top:456.8pt;width:59.5pt;height:7.9pt;z-index:253450240;mso-position-horizontal-relative:page;mso-position-vertical-relative:page">
            <v:imagedata r:id="rId271" o:title="CA662157F9E54DA3815E7C0A67F531A6"/>
            <w10:wrap anchorx="page" anchory="page"/>
          </v:shape>
        </w:pict>
      </w:r>
      <w:r>
        <w:pict>
          <v:shape id="_x0000_s2759" type="#_x0000_t75" style="position:absolute;margin-left:489.85pt;margin-top:456.8pt;width:16.8pt;height:7.9pt;z-index:253451264;mso-position-horizontal-relative:page;mso-position-vertical-relative:page">
            <v:imagedata r:id="rId272" o:title="7B378B746E56493181608B59D3B15E99"/>
            <w10:wrap anchorx="page" anchory="page"/>
          </v:shape>
        </w:pict>
      </w:r>
      <w:r>
        <w:pict>
          <v:shape id="_x0000_s2760" style="position:absolute;margin-left:270.7pt;margin-top:537pt;width:0;height:0;z-index:253452288;mso-position-horizontal-relative:page;mso-position-vertical-relative:page" coordorigin="9551,18945" coordsize="0,0" o:spt="100" adj="0,,0" path="m9551,18945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61" type="#_x0000_t75" style="position:absolute;margin-left:321.6pt;margin-top:536.65pt;width:1.45pt;height:15.5pt;z-index:253453312;mso-position-horizontal-relative:page;mso-position-vertical-relative:page">
            <v:imagedata r:id="rId273" o:title="EE732D3EB29644DCB727D15D796AD3B6"/>
            <w10:wrap anchorx="page" anchory="page"/>
          </v:shape>
        </w:pict>
      </w:r>
      <w:r>
        <w:pict>
          <v:shape id="_x0000_s2762" style="position:absolute;margin-left:219.95pt;margin-top:538.55pt;width:49.1pt;height:24.7pt;z-index:253454336;mso-position-horizontal-relative:page;mso-position-vertical-relative:page" coordorigin="7760,19000" coordsize="1732,872" path="m9492,19455r-199,-443l9064,19000r104,222l7788,19146r-28,429l9142,19650r-131,209l9238,19872r254,-417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763" style="position:absolute;z-index:253455360;mso-position-horizontal-relative:page;mso-position-vertical-relative:page" points="1692.85pt,3469.7pt,1692.85pt,3469.7pt" coordorigin="9492,19455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764" style="position:absolute;margin-left:219.95pt;margin-top:538.55pt;width:49.1pt;height:24.7pt;z-index:253456384;mso-position-horizontal-relative:page;mso-position-vertical-relative:page" coordorigin="7760,19000" coordsize="1732,872" path="m9492,19455r-199,-443l9064,19000r104,222l7788,19146r-28,429l9142,19650r-131,209l9238,19872r254,-417e" filled="f" fillcolor="black" strokeweight=".06419mm">
            <v:stroke miterlimit="10" endcap="round"/>
            <w10:wrap anchorx="page" anchory="page"/>
          </v:shape>
        </w:pict>
      </w:r>
      <w:r>
        <w:pict>
          <v:shape id="_x0000_s2765" style="position:absolute;margin-left:269.05pt;margin-top:551.45pt;width:0;height:0;z-index:253457408;mso-position-horizontal-relative:page;mso-position-vertical-relative:page" coordorigin="9492,19455" coordsize="0,0" o:spt="100" adj="0,,0" path="m9492,19455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66" style="position:absolute;margin-left:353.15pt;margin-top:539.7pt;width:38.8pt;height:24.9pt;z-index:253458432;mso-position-horizontal-relative:page;mso-position-vertical-relative:page" coordorigin="12459,19040" coordsize="1370,879" path="m12459,19518r167,-453l12853,19040r-87,226l13771,19148r58,425l12821,19692r146,199l12741,19918r-282,-400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767" style="position:absolute;z-index:253459456;mso-position-horizontal-relative:page;mso-position-vertical-relative:page" points="2222pt,3480.95pt,2222pt,3480.95pt" coordorigin="12459,19518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768" style="position:absolute;margin-left:353.15pt;margin-top:539.7pt;width:38.8pt;height:24.9pt;z-index:253460480;mso-position-horizontal-relative:page;mso-position-vertical-relative:page" coordorigin="12459,19040" coordsize="1370,879" path="m12459,19518r167,-453l12853,19040r-87,226l13771,19148r58,425l12821,19692r146,199l12741,19918r-282,-400e" filled="f" fillcolor="black" strokeweight=".06419mm">
            <v:stroke miterlimit="10" endcap="round"/>
            <w10:wrap anchorx="page" anchory="page"/>
          </v:shape>
        </w:pict>
      </w:r>
      <w:r>
        <w:pict>
          <v:shape id="_x0000_s2769" style="position:absolute;margin-left:353.15pt;margin-top:553.25pt;width:0;height:0;z-index:253461504;mso-position-horizontal-relative:page;mso-position-vertical-relative:page" coordorigin="12459,19518" coordsize="0,0" o:spt="100" adj="0,,0" path="m12459,19518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70" type="#_x0000_t202" style="position:absolute;margin-left:42.55pt;margin-top:588.85pt;width:4.75pt;height:28.1pt;z-index:253462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771" type="#_x0000_t202" style="position:absolute;margin-left:291.95pt;margin-top:743.05pt;width:32.85pt;height:14.3pt;z-index:253463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- 19 -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6324A6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CHEST TRAUMA - FLOWCHART</w:t>
      </w:r>
      <w:r w:rsidRPr="006324A6">
        <w:rPr>
          <w:rFonts w:ascii="Arial" w:eastAsia="Arial" w:hAnsi="Arial" w:cs="Arial"/>
          <w:b/>
          <w:bCs/>
          <w:color w:val="000000"/>
          <w:spacing w:val="24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034" w:bottom="0" w:left="851" w:header="720" w:footer="720" w:gutter="0"/>
          <w:cols w:space="720"/>
        </w:sectPr>
      </w:pPr>
    </w:p>
    <w:p w:rsidR="0087264E" w:rsidRDefault="0087264E">
      <w:pPr>
        <w:spacing w:before="9027" w:line="221" w:lineRule="exact"/>
        <w:ind w:right="-113"/>
        <w:rPr>
          <w:rFonts w:ascii="Arial" w:eastAsia="Arial" w:hAnsi="Arial" w:cs="Arial"/>
          <w:color w:val="000000"/>
          <w:spacing w:val="-24"/>
          <w:sz w:val="19"/>
          <w:szCs w:val="19"/>
        </w:rPr>
      </w:pPr>
      <w:r w:rsidRPr="006324A6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If electricity involved, ensure source of electricity is removed from the patient and the rescue area.  Call appropriate</w:t>
      </w:r>
      <w:r w:rsidRPr="006324A6">
        <w:rPr>
          <w:rFonts w:ascii="Arial" w:eastAsia="Arial" w:hAnsi="Arial" w:cs="Arial"/>
          <w:color w:val="000000"/>
          <w:spacing w:val="-3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0204"/>
          <w:sz w:val="19"/>
          <w:szCs w:val="19"/>
        </w:rPr>
        <w:t xml:space="preserve"> </w:t>
      </w:r>
      <w:r w:rsidRPr="006324A6">
        <w:rPr>
          <w:rFonts w:ascii="Arial" w:eastAsia="Arial" w:hAnsi="Arial" w:cs="Arial"/>
          <w:color w:val="000000"/>
          <w:spacing w:val="4"/>
          <w:sz w:val="19"/>
          <w:szCs w:val="19"/>
        </w:rPr>
        <w:t>public safety agencies for assistance if needed.  Maintain appropriate body substance isolation precautions.</w:t>
      </w:r>
      <w:r w:rsidRPr="006324A6">
        <w:rPr>
          <w:rFonts w:ascii="Arial" w:eastAsia="Arial" w:hAnsi="Arial" w:cs="Arial"/>
          <w:color w:val="000000"/>
          <w:spacing w:val="-24"/>
          <w:sz w:val="19"/>
          <w:szCs w:val="19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423671">
          <w:type w:val="continuous"/>
          <w:pgSz w:w="12240" w:h="15840"/>
          <w:pgMar w:top="1440" w:right="1226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2785" style="position:absolute;margin-left:41.05pt;margin-top:91.6pt;width:529.9pt;height:.5pt;z-index:253478912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786" type="#_x0000_t202" style="position:absolute;margin-left:42.55pt;margin-top:126.85pt;width:4.75pt;height:14.3pt;z-index:253479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787" style="position:absolute;margin-left:242.4pt;margin-top:147.4pt;width:100.4pt;height:48.35pt;z-index:253480960;mso-position-horizontal-relative:page;mso-position-vertical-relative:page" coordorigin="8552,5201" coordsize="3542,1707" path="m8869,5934r-290,72l8918,6099r-277,209l9009,6401r-207,204l9271,6640r72,233l9748,6786r298,121l10273,6791r241,116l10715,6770r311,93l11304,6681r512,53l11685,6520r351,-21l11794,6253r299,-135l11712,5965r214,-214l11526,5743r159,-248l11179,5529r-30,-254l10641,5387r-186,-186l10129,5370,9811,5201r-194,254l9274,5320r10,224l8844,5478r108,229l8552,5699r317,235e" fillcolor="black" stroked="f" strokeweight="1pt">
            <v:stroke miterlimit="10" joinstyle="miter"/>
            <w10:wrap anchorx="page" anchory="page"/>
          </v:shape>
        </w:pict>
      </w:r>
      <w:r>
        <w:pict>
          <v:polyline id="_x0000_s2788" style="position:absolute;z-index:253481984;mso-position-horizontal-relative:page;mso-position-vertical-relative:page" points="1581.75pt,1058.3pt,1581.75pt,1058.3pt" coordorigin="8869,5934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789" style="position:absolute;margin-left:242.4pt;margin-top:147.4pt;width:100.4pt;height:48.35pt;z-index:253483008;mso-position-horizontal-relative:page;mso-position-vertical-relative:page" coordorigin="8552,5201" coordsize="3542,1707" path="m8869,5934r-290,72l8918,6099r-277,209l9009,6401r-207,204l9271,6640r72,233l9748,6786r298,121l10273,6791r241,116l10715,6770r311,93l11304,6681r512,53l11685,6520r351,-21l11794,6253r299,-135l11712,5965r214,-214l11526,5743r159,-248l11179,5529r-30,-254l10641,5387r-186,-186l10129,5370,9811,5201r-194,254l9274,5320r10,224l8844,5478r108,229l8552,5699r317,235e" filled="f" fillcolor="black" strokeweight=".06419mm">
            <v:stroke miterlimit="10" endcap="round"/>
            <w10:wrap anchorx="page" anchory="page"/>
          </v:shape>
        </w:pict>
      </w:r>
      <w:r>
        <w:pict>
          <v:shape id="_x0000_s2790" style="position:absolute;margin-left:251.4pt;margin-top:168.2pt;width:0;height:0;z-index:253484032;mso-position-horizontal-relative:page;mso-position-vertical-relative:page" coordorigin="8869,5934" coordsize="0,0" o:spt="100" adj="0,,0" path="m8869,5934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91" style="position:absolute;margin-left:235.9pt;margin-top:141.35pt;width:100.4pt;height:48.3pt;z-index:253485056;mso-position-horizontal-relative:page;mso-position-vertical-relative:page" coordorigin="8323,4987" coordsize="3542,1704" path="m8643,5720r-290,72l8691,5885r-277,207l8780,6185r-207,206l9043,6427r72,230l9521,6573r297,118l10046,6577r239,114l10489,6554r311,93l11077,6465r510,55l11456,6306r353,-23l11566,6039r298,-137l11483,5751r216,-213l11297,5529r161,-247l10952,5315r-32,-254l10412,5174r-184,-187l9900,5155,9583,4987r-193,252l9047,5106r11,222l8617,5265r108,228l8323,5485r320,235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2792" style="position:absolute;z-index:253486080;mso-position-horizontal-relative:page;mso-position-vertical-relative:page" points="1541.45pt,1020.1pt,1541.45pt,1020.1pt" coordorigin="8643,5720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793" style="position:absolute;margin-left:235.9pt;margin-top:141.35pt;width:100.4pt;height:48.3pt;z-index:253487104;mso-position-horizontal-relative:page;mso-position-vertical-relative:page" coordorigin="8323,4987" coordsize="3542,1704" path="m8643,5720r-290,72l8691,5885r-277,207l8780,6185r-207,206l9043,6427r72,230l9521,6573r297,118l10046,6577r239,114l10489,6554r311,93l11077,6465r510,55l11456,6306r353,-23l11566,6039r298,-137l11483,5751r216,-213l11297,5529r161,-247l10952,5315r-32,-254l10412,5174r-184,-187l9900,5155,9583,4987r-193,252l9047,5106r11,222l8617,5265r108,228l8323,5485r320,235e" filled="f" fillcolor="yellow" strokeweight=".06419mm">
            <v:stroke miterlimit="10" endcap="round"/>
            <w10:wrap anchorx="page" anchory="page"/>
          </v:shape>
        </w:pict>
      </w:r>
      <w:r>
        <w:pict>
          <v:shape id="_x0000_s2794" style="position:absolute;margin-left:245pt;margin-top:162.1pt;width:0;height:0;z-index:253488128;mso-position-horizontal-relative:page;mso-position-vertical-relative:page" coordorigin="8643,5720" coordsize="0,0" o:spt="100" adj="0,,0" path="m8643,5720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795" type="#_x0000_t75" style="position:absolute;margin-left:255.1pt;margin-top:158.15pt;width:45.1pt;height:10.45pt;z-index:253489152;mso-position-horizontal-relative:page;mso-position-vertical-relative:page">
            <v:imagedata r:id="rId204" o:title="2048C35C1E374948B9ACA39AEC641BCA"/>
            <w10:wrap anchorx="page" anchory="page"/>
          </v:shape>
        </w:pict>
      </w:r>
      <w:r>
        <w:pict>
          <v:shape id="_x0000_s2796" type="#_x0000_t75" style="position:absolute;margin-left:300.25pt;margin-top:158.15pt;width:20.15pt;height:10.45pt;z-index:253490176;mso-position-horizontal-relative:page;mso-position-vertical-relative:page">
            <v:imagedata r:id="rId205" o:title="F3E9302A2D834227BD190EECB4CF10C0"/>
            <w10:wrap anchorx="page" anchory="page"/>
          </v:shape>
        </w:pict>
      </w:r>
      <w:r>
        <w:pict>
          <v:shape id="_x0000_s2797" type="#_x0000_t75" style="position:absolute;margin-left:253.6pt;margin-top:166.8pt;width:59.5pt;height:7.9pt;z-index:253491200;mso-position-horizontal-relative:page;mso-position-vertical-relative:page">
            <v:imagedata r:id="rId206" o:title="56C54434575441AE943DBB86B3F6F02E"/>
            <w10:wrap anchorx="page" anchory="page"/>
          </v:shape>
        </w:pict>
      </w:r>
      <w:r>
        <w:pict>
          <v:shape id="_x0000_s2798" style="position:absolute;margin-left:215.65pt;margin-top:173.45pt;width:60.25pt;height:29.05pt;z-index:253492224;mso-position-horizontal-relative:page;mso-position-vertical-relative:page" coordorigin="7608,6120" coordsize="2126,1025" path="m7798,6560r-173,42l7828,6659r-165,125l7881,6839r-123,123l8040,6983r42,140l8325,7072r178,72l8641,7074r144,70l8905,7062r189,55l9259,7009r307,31l9487,6911r212,-12l9553,6753r180,-83l9504,6579r127,-127l9392,6446r95,-148l9185,6319r-19,-155l8861,6232,8751,6120r-197,101l8363,6120r-116,152l8042,6192r6,133l7783,6287r66,138l7608,6418r190,142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799" style="position:absolute;z-index:253493248;mso-position-horizontal-relative:page;mso-position-vertical-relative:page" points="1390.75pt,1169.95pt,1390.75pt,1169.95pt" coordorigin="7798,6560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800" style="position:absolute;margin-left:215.65pt;margin-top:173.45pt;width:60.25pt;height:29.05pt;z-index:253494272;mso-position-horizontal-relative:page;mso-position-vertical-relative:page" coordorigin="7608,6120" coordsize="2126,1025" path="m7798,6560r-173,42l7828,6659r-165,125l7881,6839r-123,123l8040,6983r42,140l8325,7072r178,72l8641,7074r144,70l8905,7062r189,55l9259,7009r307,31l9487,6911r212,-12l9553,6753r180,-83l9504,6579r127,-127l9392,6446r95,-148l9185,6319r-19,-155l8861,6232,8751,6120r-197,101l8363,6120r-116,152l8042,6192r6,133l7783,6287r66,138l7608,6418r190,142e" filled="f" fillcolor="black" strokeweight=".06419mm">
            <v:stroke miterlimit="10" endcap="round"/>
            <w10:wrap anchorx="page" anchory="page"/>
          </v:shape>
        </w:pict>
      </w:r>
      <w:r>
        <w:pict>
          <v:shape id="_x0000_s2801" style="position:absolute;margin-left:221.05pt;margin-top:185.95pt;width:0;height:0;z-index:253495296;mso-position-horizontal-relative:page;mso-position-vertical-relative:page" coordorigin="7798,6560" coordsize="0,0" o:spt="100" adj="0,,0" path="m7798,6560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02" style="position:absolute;margin-left:209.15pt;margin-top:167.4pt;width:60.25pt;height:29pt;z-index:253496320;mso-position-horizontal-relative:page;mso-position-vertical-relative:page" coordorigin="7379,5906" coordsize="2126,1023" path="m7572,6346r-176,43l7599,6444r-165,124l7654,6626r-125,122l7811,6770r44,139l8099,6856r178,72l8412,6861r146,67l8679,6846r186,57l9032,6793r307,32l9259,6698r211,-13l9327,6537r177,-83l9276,6363r129,-127l9164,6232r97,-150l8956,6103r-19,-153l8632,6018,8522,5906r-197,102l8135,5906r-117,152l7813,5978r6,133l7555,6073r65,136l7379,6204r193,142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2803" style="position:absolute;z-index:253497344;mso-position-horizontal-relative:page;mso-position-vertical-relative:page" points="1350.4pt,1131.8pt,1350.4pt,1131.8pt" coordorigin="7572,6346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804" style="position:absolute;margin-left:209.15pt;margin-top:167.4pt;width:60.25pt;height:29pt;z-index:253498368;mso-position-horizontal-relative:page;mso-position-vertical-relative:page" coordorigin="7379,5906" coordsize="2126,1023" path="m7572,6346r-176,43l7599,6444r-165,124l7654,6626r-125,122l7811,6770r44,139l8099,6856r178,72l8412,6861r146,67l8679,6846r186,57l9032,6793r307,32l9259,6698r211,-13l9327,6537r177,-83l9276,6363r129,-127l9164,6232r97,-150l8956,6103r-19,-153l8632,6018,8522,5906r-197,102l8135,5906r-117,152l7813,5978r6,133l7555,6073r65,136l7379,6204r193,142e" filled="f" fillcolor="yellow" strokeweight=".06419mm">
            <v:stroke miterlimit="10" endcap="round"/>
            <w10:wrap anchorx="page" anchory="page"/>
          </v:shape>
        </w:pict>
      </w:r>
      <w:r>
        <w:pict>
          <v:shape id="_x0000_s2805" style="position:absolute;margin-left:214.6pt;margin-top:179.9pt;width:0;height:0;z-index:253499392;mso-position-horizontal-relative:page;mso-position-vertical-relative:page" coordorigin="7572,6346" coordsize="0,0" o:spt="100" adj="0,,0" path="m7572,6346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06" type="#_x0000_t75" style="position:absolute;margin-left:222.2pt;margin-top:178.85pt;width:29.75pt;height:15.85pt;z-index:253500416;mso-position-horizontal-relative:page;mso-position-vertical-relative:page">
            <v:imagedata r:id="rId207" o:title="7A0389BE7D324999BD77E9A778684BA4"/>
            <w10:wrap anchorx="page" anchory="page"/>
          </v:shape>
        </w:pict>
      </w:r>
      <w:r>
        <w:pict>
          <v:shape id="_x0000_s2807" type="#_x0000_t75" style="position:absolute;margin-left:251.95pt;margin-top:178.85pt;width:6.25pt;height:15.85pt;z-index:253501440;mso-position-horizontal-relative:page;mso-position-vertical-relative:page">
            <v:imagedata r:id="rId208" o:title="C35286D338AB40F58808C923DFF8DD27"/>
            <w10:wrap anchorx="page" anchory="page"/>
          </v:shape>
        </w:pict>
      </w:r>
      <w:r>
        <w:pict>
          <v:shape id="_x0000_s2808" style="position:absolute;margin-left:327.1pt;margin-top:168.1pt;width:71.4pt;height:34.4pt;z-index:253502464;mso-position-horizontal-relative:page;mso-position-vertical-relative:page" coordorigin="11540,5931" coordsize="2519,1213" path="m11767,6452r-205,51l11801,6568r-195,149l11867,6784r-149,144l12053,6954r51,165l12391,7060r212,84l12766,7062r169,82l13079,7047r223,65l13499,6983r364,38l13769,6869r250,-15l13848,6679r211,-98l13788,6475r153,-152l13655,6317r114,-176l13410,6164r-22,-180l13026,6065r-131,-134l12662,6052r-226,-121l12298,6111r-243,-95l12063,6175r-313,-47l11826,6291r-286,-6l11767,6452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809" style="position:absolute;z-index:253503488;mso-position-horizontal-relative:page;mso-position-vertical-relative:page" points="2098.6pt,1150.7pt,2098.6pt,1150.7pt" coordorigin="11767,6452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810" style="position:absolute;margin-left:327.1pt;margin-top:168.1pt;width:71.4pt;height:34.4pt;z-index:253504512;mso-position-horizontal-relative:page;mso-position-vertical-relative:page" coordorigin="11540,5931" coordsize="2519,1213" path="m11767,6452r-205,51l11801,6568r-195,149l11867,6784r-149,144l12053,6954r51,165l12391,7060r212,84l12766,7062r169,82l13079,7047r223,65l13499,6983r364,38l13769,6869r250,-15l13848,6679r211,-98l13788,6475r153,-152l13655,6317r114,-176l13410,6164r-22,-180l13026,6065r-131,-134l12662,6052r-226,-121l12298,6111r-243,-95l12063,6175r-313,-47l11826,6291r-286,-6l11767,6452e" filled="f" fillcolor="black" strokeweight=".06419mm">
            <v:stroke miterlimit="10" endcap="round"/>
            <w10:wrap anchorx="page" anchory="page"/>
          </v:shape>
        </w:pict>
      </w:r>
      <w:r>
        <w:pict>
          <v:shape id="_x0000_s2811" type="#_x0000_t75" style="position:absolute;margin-left:313.15pt;margin-top:166.8pt;width:8.15pt;height:7.9pt;z-index:253505536;mso-position-horizontal-relative:page;mso-position-vertical-relative:page">
            <v:imagedata r:id="rId209" o:title="0AE288824E9341D48E0C77FD7392AAA8"/>
            <w10:wrap anchorx="page" anchory="page"/>
          </v:shape>
        </w:pict>
      </w:r>
      <w:r>
        <w:pict>
          <v:shape id="_x0000_s2812" style="position:absolute;margin-left:333.55pt;margin-top:182.9pt;width:0;height:0;z-index:253506560;mso-position-horizontal-relative:page;mso-position-vertical-relative:page" coordorigin="11767,6452" coordsize="0,0" o:spt="100" adj="0,,0" path="m11767,6452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13" style="position:absolute;margin-left:320.7pt;margin-top:162pt;width:71.35pt;height:34.4pt;z-index:253507584;mso-position-horizontal-relative:page;mso-position-vertical-relative:page" coordorigin="11314,5716" coordsize="2517,1213" path="m11540,6238r-207,49l11574,6355r-196,148l11638,6568r-148,147l11824,6740r51,165l12165,6844r209,84l12537,6848r172,80l12853,6831r220,66l13270,6768r364,38l13541,6655r252,-17l13619,6465r212,-98l13560,6259r152,-152l13429,6101r112,-176l13181,5950r-21,-182l12798,5849r-131,-133l12434,5836r-225,-120l12072,5895r-246,-95l11835,5959r-314,-44l11600,6077r-286,-6l11540,6238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2814" style="position:absolute;z-index:253508608;mso-position-horizontal-relative:page;mso-position-vertical-relative:page" points="2058.1pt,1112.5pt,2058.1pt,1112.5pt" coordorigin="11540,6238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815" style="position:absolute;margin-left:320.7pt;margin-top:162pt;width:71.35pt;height:34.4pt;z-index:253509632;mso-position-horizontal-relative:page;mso-position-vertical-relative:page" coordorigin="11314,5716" coordsize="2517,1213" path="m11540,6238r-207,49l11574,6355r-196,148l11638,6568r-148,147l11824,6740r51,165l12165,6844r209,84l12537,6848r172,80l12853,6831r220,66l13270,6768r364,38l13541,6655r252,-17l13619,6465r212,-98l13560,6259r152,-152l13429,6101r112,-176l13181,5950r-21,-182l12798,5849r-131,-133l12434,5836r-225,-120l12072,5895r-246,-95l11835,5959r-314,-44l11600,6077r-286,-6l11540,6238e" filled="f" fillcolor="yellow" strokeweight=".06419mm">
            <v:stroke miterlimit="10" endcap="round"/>
            <w10:wrap anchorx="page" anchory="page"/>
          </v:shape>
        </w:pict>
      </w:r>
      <w:r>
        <w:pict>
          <v:shape id="_x0000_s2816" style="position:absolute;margin-left:327.1pt;margin-top:176.8pt;width:0;height:0;z-index:253510656;mso-position-horizontal-relative:page;mso-position-vertical-relative:page" coordorigin="11540,6238" coordsize="0,0" o:spt="100" adj="0,,0" path="m11540,6238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17" type="#_x0000_t75" style="position:absolute;margin-left:379.7pt;margin-top:167.6pt;width:.5pt;height:10.45pt;z-index:253511680;mso-position-horizontal-relative:page;mso-position-vertical-relative:page">
            <v:imagedata r:id="rId210" o:title="66A31CF29AF540F1A405806F2F1E7EC3"/>
            <w10:wrap anchorx="page" anchory="page"/>
          </v:shape>
        </w:pict>
      </w:r>
      <w:r>
        <w:pict>
          <v:shape id="_x0000_s2818" type="#_x0000_t75" style="position:absolute;margin-left:334.55pt;margin-top:167.6pt;width:45.1pt;height:10.45pt;z-index:253512704;mso-position-horizontal-relative:page;mso-position-vertical-relative:page">
            <v:imagedata r:id="rId211" o:title="52E78C5B406F405FBA8C81941117E439"/>
            <w10:wrap anchorx="page" anchory="page"/>
          </v:shape>
        </w:pict>
      </w:r>
      <w:r>
        <w:pict>
          <v:shape id="_x0000_s2819" type="#_x0000_t75" style="position:absolute;margin-left:352.5pt;margin-top:176.15pt;width:9.6pt;height:31.3pt;z-index:253513728;mso-position-horizontal-relative:page;mso-position-vertical-relative:page">
            <v:imagedata r:id="rId212" o:title="A2C816FDCDD248AA9BFA0CED3EE21445"/>
            <w10:wrap anchorx="page" anchory="page"/>
          </v:shape>
        </w:pict>
      </w:r>
      <w:r>
        <w:pict>
          <v:shape id="_x0000_s2820" type="#_x0000_t75" style="position:absolute;margin-left:344.1pt;margin-top:184.8pt;width:26.9pt;height:15.5pt;z-index:253514752;mso-position-horizontal-relative:page;mso-position-vertical-relative:page">
            <v:imagedata r:id="rId213" o:title="2B7BB8E5E5104B0F9AF873F77E0BA316"/>
            <w10:wrap anchorx="page" anchory="page"/>
          </v:shape>
        </w:pict>
      </w:r>
      <w:r>
        <w:pict>
          <v:shape id="_x0000_s2821" style="position:absolute;margin-left:284.45pt;margin-top:196.4pt;width:43pt;height:18.35pt;z-index:253515776;mso-position-horizontal-relative:page;mso-position-vertical-relative:page" coordorigin="10036,6928" coordsize="1518,648" path="m10036,7576r1517,l11553,6928r-1517,l10036,7576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822" style="position:absolute;margin-left:284.45pt;margin-top:196.4pt;width:43pt;height:18.35pt;z-index:253516800;mso-position-horizontal-relative:page;mso-position-vertical-relative:page" coordorigin="10036,6928" coordsize="1518,648" o:spt="100" adj="0,,0" path="m10036,7576t,l11553,7576r,-648l10036,6928r,648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23" type="#_x0000_t75" style="position:absolute;margin-left:294.05pt;margin-top:199.7pt;width:18.7pt;height:25.2pt;z-index:253517824;mso-position-horizontal-relative:page;mso-position-vertical-relative:page">
            <v:imagedata r:id="rId214" o:title="9B024E6EA0C4406284A85038B4EADD96"/>
            <w10:wrap anchorx="page" anchory="page"/>
          </v:shape>
        </w:pict>
      </w:r>
      <w:r>
        <w:pict>
          <v:shape id="_x0000_s2824" type="#_x0000_t75" style="position:absolute;margin-left:300pt;margin-top:206.6pt;width:12pt;height:25.2pt;z-index:253518848;mso-position-horizontal-relative:page;mso-position-vertical-relative:page">
            <v:imagedata r:id="rId215" o:title="85055B25D7BA46C5A4E1FF8DEB0F6D03"/>
            <w10:wrap anchorx="page" anchory="page"/>
          </v:shape>
        </w:pict>
      </w:r>
      <w:r>
        <w:pict>
          <v:shape id="_x0000_s2825" type="#_x0000_t75" style="position:absolute;margin-left:312.8pt;margin-top:199.7pt;width:4.8pt;height:25.2pt;z-index:253519872;mso-position-horizontal-relative:page;mso-position-vertical-relative:page">
            <v:imagedata r:id="rId216" o:title="B8ACBA2827CE4DDD86D24D6744AA3C59"/>
            <w10:wrap anchorx="page" anchory="page"/>
          </v:shape>
        </w:pict>
      </w:r>
      <w:r>
        <w:pict>
          <v:shape id="_x0000_s2826" style="position:absolute;margin-left:284.45pt;margin-top:214.75pt;width:43pt;height:9.2pt;z-index:253520896;mso-position-horizontal-relative:page;mso-position-vertical-relative:page" coordorigin="10036,7576" coordsize="1518,324" path="m10036,7900r1517,l11553,7576r-1517,l10036,7900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827" style="position:absolute;margin-left:284.45pt;margin-top:214.75pt;width:43pt;height:9.2pt;z-index:253521920;mso-position-horizontal-relative:page;mso-position-vertical-relative:page" coordorigin="10036,7576" coordsize="1518,324" o:spt="100" adj="0,,0" path="m10036,7900t,l11553,7900r,-324l10036,7576r,32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28" type="#_x0000_t75" style="position:absolute;margin-left:304.2pt;margin-top:216.95pt;width:3.35pt;height:24.5pt;z-index:253522944;mso-position-horizontal-relative:page;mso-position-vertical-relative:page">
            <v:imagedata r:id="rId217" o:title="0378EE8A6A4A4E898353DDDE3E6047EA"/>
            <w10:wrap anchorx="page" anchory="page"/>
          </v:shape>
        </w:pict>
      </w:r>
      <w:r>
        <w:pict>
          <v:shape id="_x0000_s2829" style="position:absolute;margin-left:284.45pt;margin-top:251.45pt;width:43pt;height:9.2pt;z-index:253523968;mso-position-horizontal-relative:page;mso-position-vertical-relative:page" coordorigin="10036,8871" coordsize="1518,324" path="m10036,9195r1517,l11553,8871r-1517,l10036,9195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830" style="position:absolute;margin-left:284.45pt;margin-top:251.45pt;width:43pt;height:9.2pt;z-index:253524992;mso-position-horizontal-relative:page;mso-position-vertical-relative:page" coordorigin="10036,8871" coordsize="1518,324" o:spt="100" adj="0,,0" path="m10036,9195t,l11553,9195r,-324l10036,8871r,32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31" style="position:absolute;margin-left:284.45pt;margin-top:242.3pt;width:43pt;height:9.2pt;z-index:253526016;mso-position-horizontal-relative:page;mso-position-vertical-relative:page" coordorigin="10036,8548" coordsize="1518,324" path="m10036,8871r1517,l11553,8548r-1517,l10036,8871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832" style="position:absolute;margin-left:284.45pt;margin-top:242.3pt;width:43pt;height:9.2pt;z-index:253527040;mso-position-horizontal-relative:page;mso-position-vertical-relative:page" coordorigin="10036,8548" coordsize="1518,324" o:spt="100" adj="0,,0" path="m10036,8871t,l11553,8871r,-323l10036,8548r,323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33" type="#_x0000_t75" style="position:absolute;margin-left:300pt;margin-top:253.6pt;width:12pt;height:25.2pt;z-index:253528064;mso-position-horizontal-relative:page;mso-position-vertical-relative:page">
            <v:imagedata r:id="rId218" o:title="0A0953DAB5FE43CA92B364886A8CFFCE"/>
            <w10:wrap anchorx="page" anchory="page"/>
          </v:shape>
        </w:pict>
      </w:r>
      <w:r>
        <w:pict>
          <v:shape id="_x0000_s2834" type="#_x0000_t75" style="position:absolute;margin-left:304pt;margin-top:244.45pt;width:3.85pt;height:24.85pt;z-index:253529088;mso-position-horizontal-relative:page;mso-position-vertical-relative:page">
            <v:imagedata r:id="rId219" o:title="E78815F3221A4F0A8288B9967118B48D"/>
            <w10:wrap anchorx="page" anchory="page"/>
          </v:shape>
        </w:pict>
      </w:r>
      <w:r>
        <w:pict>
          <v:shape id="_x0000_s2835" style="position:absolute;margin-left:284.45pt;margin-top:233.1pt;width:43pt;height:9.2pt;z-index:253530112;mso-position-horizontal-relative:page;mso-position-vertical-relative:page" coordorigin="10036,8224" coordsize="1518,324" path="m10036,8548r1517,l11553,8224r-1517,l10036,8548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836" style="position:absolute;margin-left:284.45pt;margin-top:233.1pt;width:43pt;height:9.2pt;z-index:253531136;mso-position-horizontal-relative:page;mso-position-vertical-relative:page" coordorigin="10036,8224" coordsize="1518,324" o:spt="100" adj="0,,0" path="m10036,8548t,l11553,8548r,-324l10036,8224r,32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37" type="#_x0000_t75" style="position:absolute;margin-left:304.2pt;margin-top:235.3pt;width:3.35pt;height:24.5pt;z-index:253532160;mso-position-horizontal-relative:page;mso-position-vertical-relative:page">
            <v:imagedata r:id="rId220" o:title="4A1DC3A913E7402F9FCEE9839CFB9731"/>
            <w10:wrap anchorx="page" anchory="page"/>
          </v:shape>
        </w:pict>
      </w:r>
      <w:r>
        <w:pict>
          <v:shape id="_x0000_s2838" style="position:absolute;margin-left:284.45pt;margin-top:223.9pt;width:43pt;height:9.2pt;z-index:253533184;mso-position-horizontal-relative:page;mso-position-vertical-relative:page" coordorigin="10036,7900" coordsize="1518,324" path="m10036,8224r1517,l11553,7900r-1517,l10036,8224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839" style="position:absolute;margin-left:284.45pt;margin-top:223.9pt;width:43pt;height:9.2pt;z-index:253534208;mso-position-horizontal-relative:page;mso-position-vertical-relative:page" coordorigin="10036,7900" coordsize="1518,324" o:spt="100" adj="0,,0" path="m10036,8224t,l11553,8224r,-324l10036,7900r,32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40" type="#_x0000_t75" style="position:absolute;margin-left:303.8pt;margin-top:226.15pt;width:3.85pt;height:24.5pt;z-index:253535232;mso-position-horizontal-relative:page;mso-position-vertical-relative:page">
            <v:imagedata r:id="rId221" o:title="58A7D554651E4C678AD5F4BD1EC243C8"/>
            <w10:wrap anchorx="page" anchory="page"/>
          </v:shape>
        </w:pict>
      </w:r>
      <w:r>
        <w:pict>
          <v:shape id="_x0000_s2841" style="position:absolute;margin-left:284.45pt;margin-top:260.65pt;width:43pt;height:18.35pt;z-index:253536256;mso-position-horizontal-relative:page;mso-position-vertical-relative:page" coordorigin="10036,9195" coordsize="1518,648" path="m10036,9843r1517,l11553,9195r-1517,l10036,9843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842" style="position:absolute;margin-left:284.45pt;margin-top:260.65pt;width:43pt;height:18.35pt;z-index:253537280;mso-position-horizontal-relative:page;mso-position-vertical-relative:page" coordorigin="10036,9195" coordsize="1518,648" o:spt="100" adj="0,,0" path="m10036,9843t,l11553,9843r,-648l10036,9195r,648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43" type="#_x0000_t75" style="position:absolute;margin-left:294.05pt;margin-top:263.95pt;width:18.7pt;height:25.2pt;z-index:253538304;mso-position-horizontal-relative:page;mso-position-vertical-relative:page">
            <v:imagedata r:id="rId214" o:title="166703235E924DB4988FE85CC105C7C2"/>
            <w10:wrap anchorx="page" anchory="page"/>
          </v:shape>
        </w:pict>
      </w:r>
      <w:r>
        <w:pict>
          <v:shape id="_x0000_s2844" type="#_x0000_t75" style="position:absolute;margin-left:312.8pt;margin-top:263.95pt;width:4.8pt;height:25.2pt;z-index:253539328;mso-position-horizontal-relative:page;mso-position-vertical-relative:page">
            <v:imagedata r:id="rId216" o:title="9D8C1316B40A489A817BFAADB6907F23"/>
            <w10:wrap anchorx="page" anchory="page"/>
          </v:shape>
        </w:pict>
      </w:r>
      <w:r>
        <w:pict>
          <v:shape id="_x0000_s2845" type="#_x0000_t75" style="position:absolute;margin-left:299pt;margin-top:270.8pt;width:13.45pt;height:25.2pt;z-index:253540352;mso-position-horizontal-relative:page;mso-position-vertical-relative:page">
            <v:imagedata r:id="rId222" o:title="E82BDA744676418BBFDA01426E16ACC8"/>
            <w10:wrap anchorx="page" anchory="page"/>
          </v:shape>
        </w:pict>
      </w:r>
      <w:r>
        <w:pict>
          <v:shape id="_x0000_s2846" style="position:absolute;margin-left:284.45pt;margin-top:279pt;width:43pt;height:18.35pt;z-index:253541376;mso-position-horizontal-relative:page;mso-position-vertical-relative:page" coordorigin="10036,9843" coordsize="1518,648" path="m10036,10491r1517,l11553,9843r-1517,l10036,10491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847" style="position:absolute;margin-left:284.45pt;margin-top:279pt;width:43pt;height:18.35pt;z-index:253542400;mso-position-horizontal-relative:page;mso-position-vertical-relative:page" coordorigin="10036,9843" coordsize="1518,648" o:spt="100" adj="0,,0" path="m10036,10491t,l11553,10491r,-648l10036,9843r,648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48" type="#_x0000_t75" style="position:absolute;margin-left:295.25pt;margin-top:282.35pt;width:18.7pt;height:24.85pt;z-index:253543424;mso-position-horizontal-relative:page;mso-position-vertical-relative:page">
            <v:imagedata r:id="rId223" o:title="BAA4F6812F32495BBB0A51A3ED2876B9"/>
            <w10:wrap anchorx="page" anchory="page"/>
          </v:shape>
        </w:pict>
      </w:r>
      <w:r>
        <w:pict>
          <v:shape id="_x0000_s2849" type="#_x0000_t75" style="position:absolute;margin-left:314pt;margin-top:282.35pt;width:2.9pt;height:24.85pt;z-index:253544448;mso-position-horizontal-relative:page;mso-position-vertical-relative:page">
            <v:imagedata r:id="rId224" o:title="E225A681FE2548BC9914E2B13EF3CEB5"/>
            <w10:wrap anchorx="page" anchory="page"/>
          </v:shape>
        </w:pict>
      </w:r>
      <w:r>
        <w:pict>
          <v:shape id="_x0000_s2850" type="#_x0000_t75" style="position:absolute;margin-left:293.2pt;margin-top:289.15pt;width:18.7pt;height:25.2pt;z-index:253545472;mso-position-horizontal-relative:page;mso-position-vertical-relative:page">
            <v:imagedata r:id="rId225" o:title="F3FA521A92EA4DD4AEB784B8A93E9372"/>
            <w10:wrap anchorx="page" anchory="page"/>
          </v:shape>
        </w:pict>
      </w:r>
      <w:r>
        <w:pict>
          <v:shape id="_x0000_s2851" type="#_x0000_t75" style="position:absolute;margin-left:311.95pt;margin-top:289.15pt;width:6.25pt;height:25.2pt;z-index:253546496;mso-position-horizontal-relative:page;mso-position-vertical-relative:page">
            <v:imagedata r:id="rId226" o:title="F412F5D559A142E0A35B12ABBBE94CAD"/>
            <w10:wrap anchorx="page" anchory="page"/>
          </v:shape>
        </w:pict>
      </w:r>
      <w:r>
        <w:pict>
          <v:shape id="_x0000_s2852" style="position:absolute;margin-left:273.7pt;margin-top:297.35pt;width:64.55pt;height:55pt;z-index:253547520;mso-position-horizontal-relative:page;mso-position-vertical-relative:page" coordorigin="9657,10491" coordsize="2278,1941" path="m11268,10491r-945,l9657,11058r,804l10323,12432r945,l11934,11862r,-804l11268,10491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2853" style="position:absolute;margin-left:292.6pt;margin-top:297.35pt;width:26.75pt;height:0;z-index:253548544;mso-position-horizontal-relative:page;mso-position-vertical-relative:page" coordorigin="10323,10491" coordsize="945,0" path="m11268,10491r-945,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854" style="position:absolute;margin-left:273.7pt;margin-top:297.35pt;width:18.9pt;height:16.1pt;z-index:253549568;mso-position-horizontal-relative:page;mso-position-vertical-relative:page" coordorigin="9657,10491" coordsize="667,568" path="m10323,10491r-666,567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855" style="position:absolute;margin-left:273.7pt;margin-top:313.45pt;width:0;height:22.8pt;z-index:253550592;mso-position-horizontal-relative:page;mso-position-vertical-relative:page" coordorigin="9657,11058" coordsize="0,805" path="m9657,11058r,804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856" style="position:absolute;margin-left:273.7pt;margin-top:336.25pt;width:18.9pt;height:16.15pt;z-index:253551616;mso-position-horizontal-relative:page;mso-position-vertical-relative:page" coordorigin="9657,11862" coordsize="667,570" path="m9657,11862r666,570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857" style="position:absolute;margin-left:292.6pt;margin-top:352.4pt;width:26.75pt;height:0;z-index:253552640;mso-position-horizontal-relative:page;mso-position-vertical-relative:page" coordorigin="10323,12432" coordsize="945,0" path="m10323,12432r945,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858" style="position:absolute;margin-left:319.4pt;margin-top:336.25pt;width:18.9pt;height:16.15pt;z-index:253553664;mso-position-horizontal-relative:page;mso-position-vertical-relative:page" coordorigin="11268,11862" coordsize="667,570" path="m11268,12432r666,-570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859" style="position:absolute;margin-left:338.3pt;margin-top:334pt;width:0;height:2.2pt;z-index:253554688;mso-position-horizontal-relative:page;mso-position-vertical-relative:page" coordorigin="11934,11784" coordsize="0,79" path="m11934,11862r,-78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860" style="position:absolute;margin-left:338.3pt;margin-top:313.45pt;width:0;height:20.6pt;z-index:253555712;mso-position-horizontal-relative:page;mso-position-vertical-relative:page" coordorigin="11934,11058" coordsize="0,727" path="m11934,11058r,726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861" style="position:absolute;margin-left:338.3pt;margin-top:313.45pt;width:0;height:22.8pt;z-index:253556736;mso-position-horizontal-relative:page;mso-position-vertical-relative:page" coordorigin="11934,11058" coordsize="0,805" path="m11934,11862r,-804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862" style="position:absolute;margin-left:319.4pt;margin-top:297.35pt;width:18.9pt;height:16.1pt;z-index:253557760;mso-position-horizontal-relative:page;mso-position-vertical-relative:page" coordorigin="11268,10491" coordsize="667,568" path="m11934,11058r-666,-567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2863" style="position:absolute;margin-left:319.4pt;margin-top:297.35pt;width:0;height:0;z-index:253558784;mso-position-horizontal-relative:page;mso-position-vertical-relative:page" coordorigin="11268,10491" coordsize="0,0" o:spt="100" adj="0,,0" path="m11268,10491t,e" filled="f" fillcolor="black" strokecolor="white" strokeweight=".8353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64" type="#_x0000_t75" style="position:absolute;margin-left:317.95pt;margin-top:317.5pt;width:5.75pt;height:15.85pt;z-index:253559808;mso-position-horizontal-relative:page;mso-position-vertical-relative:page">
            <v:imagedata r:id="rId227" o:title="6B1DEEC053054206B1F1A2BF9DE8B309"/>
            <w10:wrap anchorx="page" anchory="page"/>
          </v:shape>
        </w:pict>
      </w:r>
      <w:r>
        <w:pict>
          <v:shape id="_x0000_s2865" type="#_x0000_t75" style="position:absolute;margin-left:288.2pt;margin-top:317.5pt;width:29.75pt;height:15.85pt;z-index:253560832;mso-position-horizontal-relative:page;mso-position-vertical-relative:page">
            <v:imagedata r:id="rId228" o:title="E4B28B8DBB96485BBBB6B1F7FE196BAA"/>
            <w10:wrap anchorx="page" anchory="page"/>
          </v:shape>
        </w:pict>
      </w:r>
      <w:r>
        <w:pict>
          <v:shape id="_x0000_s2866" type="#_x0000_t75" style="position:absolute;margin-left:294.9pt;margin-top:326.1pt;width:22.1pt;height:15.85pt;z-index:253561856;mso-position-horizontal-relative:page;mso-position-vertical-relative:page">
            <v:imagedata r:id="rId229" o:title="DAE6F78D516E4A068E21F2F230A12C45"/>
            <w10:wrap anchorx="page" anchory="page"/>
          </v:shape>
        </w:pict>
      </w:r>
      <w:r>
        <w:pict>
          <v:shape id="_x0000_s2867" style="position:absolute;margin-left:219.95pt;margin-top:334pt;width:64.5pt;height:9.2pt;z-index:253562880;mso-position-horizontal-relative:page;mso-position-vertical-relative:page" coordorigin="7760,11784" coordsize="2276,324" path="m7760,12108r2276,l10036,11784r-2276,l7760,12108xe" fillcolor="black" stroked="f" strokecolor="white" strokeweight=".83539mm">
            <v:stroke miterlimit="10" endcap="round"/>
            <w10:wrap anchorx="page" anchory="page"/>
          </v:shape>
        </w:pict>
      </w:r>
      <w:r>
        <w:pict>
          <v:shape id="_x0000_s2868" style="position:absolute;margin-left:219.95pt;margin-top:334pt;width:64.5pt;height:9.2pt;z-index:253563904;mso-position-horizontal-relative:page;mso-position-vertical-relative:page" coordorigin="7760,11784" coordsize="2276,324" o:spt="100" adj="0,,0" path="m7760,12108t,l10036,12108r,-324l7760,11784r,324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69" type="#_x0000_t75" style="position:absolute;margin-left:237.25pt;margin-top:335.6pt;width:29.75pt;height:15.85pt;z-index:253564928;mso-position-horizontal-relative:page;mso-position-vertical-relative:page">
            <v:imagedata r:id="rId230" o:title="525F8A0A18654710B4F0C110B1E09140"/>
            <w10:wrap anchorx="page" anchory="page"/>
          </v:shape>
        </w:pict>
      </w:r>
      <w:r>
        <w:pict>
          <v:shape id="_x0000_s2870" style="position:absolute;margin-left:327.5pt;margin-top:334pt;width:64.55pt;height:9.2pt;z-index:253565952;mso-position-horizontal-relative:page;mso-position-vertical-relative:page" coordorigin="11553,11784" coordsize="2278,324" path="m11553,12108r2278,l13831,11784r-2278,l11553,12108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871" style="position:absolute;margin-left:327.5pt;margin-top:334pt;width:64.55pt;height:9.2pt;z-index:253566976;mso-position-horizontal-relative:page;mso-position-vertical-relative:page" coordorigin="11553,11784" coordsize="2278,324" o:spt="100" adj="0,,0" path="m11553,12108t,l13831,12108r,-324l11553,11784r,324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72" type="#_x0000_t75" style="position:absolute;margin-left:339.65pt;margin-top:335.6pt;width:29.75pt;height:15.85pt;z-index:253568000;mso-position-horizontal-relative:page;mso-position-vertical-relative:page">
            <v:imagedata r:id="rId231" o:title="D13D33C2186A436ABA448D81D66B498D"/>
            <w10:wrap anchorx="page" anchory="page"/>
          </v:shape>
        </w:pict>
      </w:r>
      <w:r>
        <w:pict>
          <v:shape id="_x0000_s2873" type="#_x0000_t75" style="position:absolute;margin-left:369.4pt;margin-top:335.6pt;width:10.55pt;height:15.85pt;z-index:253569024;mso-position-horizontal-relative:page;mso-position-vertical-relative:page">
            <v:imagedata r:id="rId232" o:title="47B8EEF6E1094CC8A90103D06DB97539"/>
            <w10:wrap anchorx="page" anchory="page"/>
          </v:shape>
        </w:pict>
      </w:r>
      <w:r>
        <w:pict>
          <v:shape id="_x0000_s2874" style="position:absolute;margin-left:219.95pt;margin-top:343.2pt;width:10.75pt;height:211.1pt;z-index:253570048;mso-position-horizontal-relative:page;mso-position-vertical-relative:page" coordorigin="7760,12108" coordsize="379,7447" path="m7760,19554r379,l8139,12108r-379,l7760,19554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875" style="position:absolute;margin-left:219.95pt;margin-top:343.2pt;width:10.75pt;height:211.1pt;z-index:253571072;mso-position-horizontal-relative:page;mso-position-vertical-relative:page" coordorigin="7760,12108" coordsize="379,7447" o:spt="100" adj="0,,0" path="m7760,19554t,l8139,19554r,-7446l7760,12108r,7446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76" style="position:absolute;margin-left:101.65pt;margin-top:352.4pt;width:129.05pt;height:9.2pt;z-index:253572096;mso-position-horizontal-relative:page;mso-position-vertical-relative:page" coordorigin="3586,12432" coordsize="4554,324" path="m3586,12756r4553,l8139,12432r-4553,l3586,12756xe" stroked="f" strokeweight=".06419mm">
            <v:stroke miterlimit="10" endcap="round"/>
            <w10:wrap anchorx="page" anchory="page"/>
          </v:shape>
        </w:pict>
      </w:r>
      <w:r>
        <w:pict>
          <v:shape id="_x0000_s2877" style="position:absolute;margin-left:101.65pt;margin-top:352.4pt;width:129.05pt;height:9.2pt;z-index:253573120;mso-position-horizontal-relative:page;mso-position-vertical-relative:page" coordorigin="3586,12432" coordsize="4554,324" o:spt="100" adj="0,,0" path="m3586,12756t,l8139,12756r,-324l3586,12432r,32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78" type="#_x0000_t75" style="position:absolute;margin-left:105pt;margin-top:353.95pt;width:46.55pt;height:10.1pt;z-index:253574144;mso-position-horizontal-relative:page;mso-position-vertical-relative:page">
            <v:imagedata r:id="rId233" o:title="710B77A3C4124036A5FDF4FACABCA051"/>
            <w10:wrap anchorx="page" anchory="page"/>
          </v:shape>
        </w:pict>
      </w:r>
      <w:r>
        <w:pict>
          <v:shape id="_x0000_s2879" type="#_x0000_t75" style="position:absolute;margin-left:151.55pt;margin-top:353.95pt;width:14.9pt;height:10.1pt;z-index:253575168;mso-position-horizontal-relative:page;mso-position-vertical-relative:page">
            <v:imagedata r:id="rId234" o:title="85649D4206C94DDF9D747A641FDED23B"/>
            <w10:wrap anchorx="page" anchory="page"/>
          </v:shape>
        </w:pict>
      </w:r>
      <w:r>
        <w:pict>
          <v:shape id="_x0000_s2880" style="position:absolute;margin-left:381.3pt;margin-top:343.2pt;width:10.75pt;height:211.1pt;z-index:253576192;mso-position-horizontal-relative:page;mso-position-vertical-relative:page" coordorigin="13452,12108" coordsize="379,7447" path="m13452,19554r379,l13831,12108r-379,l13452,19554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881" style="position:absolute;margin-left:381.3pt;margin-top:343.2pt;width:10.75pt;height:211.1pt;z-index:253577216;mso-position-horizontal-relative:page;mso-position-vertical-relative:page" coordorigin="13452,12108" coordsize="379,7447" o:spt="100" adj="0,,0" path="m13452,19554t,l13831,19554r,-7446l13452,12108r,7446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82" style="position:absolute;margin-left:381.3pt;margin-top:352.4pt;width:129.05pt;height:9.2pt;z-index:253578240;mso-position-horizontal-relative:page;mso-position-vertical-relative:page" coordorigin="13452,12432" coordsize="4553,324" path="m13452,12756r4553,l18005,12432r-4553,l13452,12756xe" stroked="f" strokeweight=".06419mm">
            <v:stroke miterlimit="10" endcap="round"/>
            <w10:wrap anchorx="page" anchory="page"/>
          </v:shape>
        </w:pict>
      </w:r>
      <w:r>
        <w:pict>
          <v:shape id="_x0000_s2883" style="position:absolute;margin-left:381.3pt;margin-top:352.4pt;width:129.05pt;height:9.2pt;z-index:253579264;mso-position-horizontal-relative:page;mso-position-vertical-relative:page" coordorigin="13452,12432" coordsize="4553,324" o:spt="100" adj="0,,0" path="m13452,12756t,l18005,12756r,-324l13452,12432r,32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84" type="#_x0000_t75" style="position:absolute;margin-left:498.55pt;margin-top:354pt;width:8.65pt;height:19.8pt;z-index:253580288;mso-position-horizontal-relative:page;mso-position-vertical-relative:page">
            <v:imagedata r:id="rId235" o:title="F76BF9D286A1476CB5416BD93BDDA188"/>
            <w10:wrap anchorx="page" anchory="page"/>
          </v:shape>
        </w:pict>
      </w:r>
      <w:r>
        <w:pict>
          <v:shape id="_x0000_s2885" style="position:absolute;margin-left:123.1pt;margin-top:370.75pt;width:86.05pt;height:27.55pt;z-index:253581312;mso-position-horizontal-relative:page;mso-position-vertical-relative:page" coordorigin="4344,13079" coordsize="3036,972" path="m4344,14051r3035,l7379,13079r-3035,l4344,14051xe" stroked="f" strokeweight=".06419mm">
            <v:stroke miterlimit="10" endcap="round"/>
            <w10:wrap anchorx="page" anchory="page"/>
          </v:shape>
        </w:pict>
      </w:r>
      <w:r>
        <w:pict>
          <v:shape id="_x0000_s2886" style="position:absolute;margin-left:123.1pt;margin-top:370.75pt;width:86.05pt;height:27.55pt;z-index:253582336;mso-position-horizontal-relative:page;mso-position-vertical-relative:page" coordorigin="4344,13079" coordsize="3036,972" o:spt="100" adj="0,,0" path="m4344,14051t,l7379,14051r,-972l4344,13079r,972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87" type="#_x0000_t75" style="position:absolute;margin-left:126.4pt;margin-top:376.6pt;width:1.9pt;height:12.25pt;z-index:253583360;mso-position-horizontal-relative:page;mso-position-vertical-relative:page">
            <v:imagedata r:id="rId236" o:title="6D9E780AA0414782800642630FDC5136"/>
            <w10:wrap anchorx="page" anchory="page"/>
          </v:shape>
        </w:pict>
      </w:r>
      <w:r>
        <w:pict>
          <v:shape id="_x0000_s2888" type="#_x0000_t75" style="position:absolute;margin-left:126.4pt;margin-top:383.6pt;width:1.9pt;height:12.25pt;z-index:253584384;mso-position-horizontal-relative:page;mso-position-vertical-relative:page">
            <v:imagedata r:id="rId237" o:title="A575B25B1CF542CEA90AF956C74605DD"/>
            <w10:wrap anchorx="page" anchory="page"/>
          </v:shape>
        </w:pict>
      </w:r>
      <w:r>
        <w:pict>
          <v:shape id="_x0000_s2889" type="#_x0000_t75" style="position:absolute;margin-left:126.4pt;margin-top:390.55pt;width:1.9pt;height:12.25pt;z-index:253585408;mso-position-horizontal-relative:page;mso-position-vertical-relative:page">
            <v:imagedata r:id="rId237" o:title="C992C2AD08444853BD504F9CA1364944"/>
            <w10:wrap anchorx="page" anchory="page"/>
          </v:shape>
        </w:pict>
      </w:r>
      <w:r>
        <w:pict>
          <v:shape id="_x0000_s2890" type="#_x0000_t75" style="position:absolute;margin-left:140.3pt;margin-top:375.2pt;width:14.9pt;height:31.7pt;z-index:253586432;mso-position-horizontal-relative:page;mso-position-vertical-relative:page">
            <v:imagedata r:id="rId238" o:title="E9A2EEA3395B43EA8614C5B7466FA8E3"/>
            <w10:wrap anchorx="page" anchory="page"/>
          </v:shape>
        </w:pict>
      </w:r>
      <w:r>
        <w:pict>
          <v:shape id="_x0000_s2891" type="#_x0000_t75" style="position:absolute;margin-left:155.15pt;margin-top:375.2pt;width:3.35pt;height:31.7pt;z-index:253587456;mso-position-horizontal-relative:page;mso-position-vertical-relative:page">
            <v:imagedata r:id="rId239" o:title="4E68F45E8513499CA1998A92284253CF"/>
            <w10:wrap anchorx="page" anchory="page"/>
          </v:shape>
        </w:pict>
      </w:r>
      <w:r>
        <w:pict>
          <v:shape id="_x0000_s2892" type="#_x0000_t75" style="position:absolute;margin-left:139.75pt;margin-top:382.15pt;width:27.35pt;height:15.85pt;z-index:253588480;mso-position-horizontal-relative:page;mso-position-vertical-relative:page">
            <v:imagedata r:id="rId240" o:title="BE3D2EF0B64B40E4A71F22973B21C9ED"/>
            <w10:wrap anchorx="page" anchory="page"/>
          </v:shape>
        </w:pict>
      </w:r>
      <w:r>
        <w:pict>
          <v:shape id="_x0000_s2893" type="#_x0000_t75" style="position:absolute;margin-left:154.5pt;margin-top:391.5pt;width:1.45pt;height:2.9pt;z-index:253589504;mso-position-horizontal-relative:page;mso-position-vertical-relative:page">
            <v:imagedata r:id="rId241" o:title="D5A26B6E3F2242E4B64F95952CDD0D95"/>
            <w10:wrap anchorx="page" anchory="page"/>
          </v:shape>
        </w:pict>
      </w:r>
      <w:r>
        <w:pict>
          <v:shape id="_x0000_s2894" type="#_x0000_t75" style="position:absolute;margin-left:161.6pt;margin-top:391.5pt;width:1.45pt;height:2.9pt;z-index:253590528;mso-position-horizontal-relative:page;mso-position-vertical-relative:page">
            <v:imagedata r:id="rId242" o:title="9CFBF6067ECE4BECB7B9568C2EF1244B"/>
            <w10:wrap anchorx="page" anchory="page"/>
          </v:shape>
        </w:pict>
      </w:r>
      <w:r>
        <w:pict>
          <v:shape id="_x0000_s2895" style="position:absolute;margin-left:101.65pt;margin-top:425.8pt;width:129.05pt;height:9.2pt;z-index:253591552;mso-position-horizontal-relative:page;mso-position-vertical-relative:page" coordorigin="3586,15023" coordsize="4554,324" path="m3586,15346r4553,l8139,15023r-4553,l3586,15346xe" stroked="f" strokeweight=".06419mm">
            <v:stroke miterlimit="10" endcap="round"/>
            <w10:wrap anchorx="page" anchory="page"/>
          </v:shape>
        </w:pict>
      </w:r>
      <w:r>
        <w:pict>
          <v:shape id="_x0000_s2896" style="position:absolute;margin-left:101.65pt;margin-top:425.8pt;width:129.05pt;height:9.2pt;z-index:253592576;mso-position-horizontal-relative:page;mso-position-vertical-relative:page" coordorigin="3586,15023" coordsize="4554,324" o:spt="100" adj="0,,0" path="m3586,15346t,l8139,15346r,-323l3586,15023r,323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897" type="#_x0000_t75" style="position:absolute;margin-left:104.8pt;margin-top:427.45pt;width:23.5pt;height:19.8pt;z-index:253593600;mso-position-horizontal-relative:page;mso-position-vertical-relative:page">
            <v:imagedata r:id="rId243" o:title="7C7CE255BD27457DBCFE5FD2A369989C"/>
            <w10:wrap anchorx="page" anchory="page"/>
          </v:shape>
        </w:pict>
      </w:r>
      <w:r>
        <w:pict>
          <v:shape id="_x0000_s2898" type="#_x0000_t75" style="position:absolute;margin-left:128.35pt;margin-top:427.45pt;width:8.65pt;height:19.8pt;z-index:253594624;mso-position-horizontal-relative:page;mso-position-vertical-relative:page">
            <v:imagedata r:id="rId244" o:title="441E60F6462143719A1A26BA1308B12C"/>
            <w10:wrap anchorx="page" anchory="page"/>
          </v:shape>
        </w:pict>
      </w:r>
      <w:r>
        <w:pict>
          <v:shape id="_x0000_s2899" style="position:absolute;margin-left:123.1pt;margin-top:444.2pt;width:86.05pt;height:9.1pt;z-index:253595648;mso-position-horizontal-relative:page;mso-position-vertical-relative:page" coordorigin="4344,15670" coordsize="3036,322" path="m4344,15992r3035,l7379,15670r-3035,l4344,15992xe" stroked="f" strokeweight=".06419mm">
            <v:stroke miterlimit="10" endcap="round"/>
            <w10:wrap anchorx="page" anchory="page"/>
          </v:shape>
        </w:pict>
      </w:r>
      <w:r>
        <w:pict>
          <v:shape id="_x0000_s2900" style="position:absolute;margin-left:123.1pt;margin-top:444.2pt;width:86.05pt;height:9.1pt;z-index:253596672;mso-position-horizontal-relative:page;mso-position-vertical-relative:page" coordorigin="4344,15670" coordsize="3036,322" o:spt="100" adj="0,,0" path="m4344,15992t,l7379,15992r,-322l4344,15670r,322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01" type="#_x0000_t75" style="position:absolute;margin-left:126.4pt;margin-top:447.85pt;width:1.9pt;height:12.25pt;z-index:253597696;mso-position-horizontal-relative:page;mso-position-vertical-relative:page">
            <v:imagedata r:id="rId245" o:title="DB90E659D9A64A309599F639B3AF3CC6"/>
            <w10:wrap anchorx="page" anchory="page"/>
          </v:shape>
        </w:pict>
      </w:r>
      <w:r>
        <w:pict>
          <v:shape id="_x0000_s2902" type="#_x0000_t75" style="position:absolute;margin-left:140.2pt;margin-top:446.4pt;width:43.7pt;height:10.8pt;z-index:253598720;mso-position-horizontal-relative:page;mso-position-vertical-relative:page">
            <v:imagedata r:id="rId246" o:title="8EA907686B774D0A958E5B43EBAC3222"/>
            <w10:wrap anchorx="page" anchory="page"/>
          </v:shape>
        </w:pict>
      </w:r>
      <w:r>
        <w:pict>
          <v:shape id="_x0000_s2903" type="#_x0000_t75" style="position:absolute;margin-left:183.9pt;margin-top:446.4pt;width:3.85pt;height:10.8pt;z-index:253599744;mso-position-horizontal-relative:page;mso-position-vertical-relative:page">
            <v:imagedata r:id="rId247" o:title="1FDCD3D100604DCE9DAB6848C7B1EE5B"/>
            <w10:wrap anchorx="page" anchory="page"/>
          </v:shape>
        </w:pict>
      </w:r>
      <w:r>
        <w:pict>
          <v:shape id="_x0000_s2904" type="#_x0000_t75" style="position:absolute;margin-left:475pt;margin-top:354pt;width:23.5pt;height:19.8pt;z-index:253600768;mso-position-horizontal-relative:page;mso-position-vertical-relative:page">
            <v:imagedata r:id="rId248" o:title="9014144366024706A21BB1D7757279F1"/>
            <w10:wrap anchorx="page" anchory="page"/>
          </v:shape>
        </w:pict>
      </w:r>
      <w:r>
        <w:pict>
          <v:shape id="_x0000_s2905" style="position:absolute;margin-left:402.8pt;margin-top:370.75pt;width:86.1pt;height:10.1pt;z-index:253601792;mso-position-horizontal-relative:page;mso-position-vertical-relative:page" coordorigin="14210,13079" coordsize="3038,356" path="m14210,13435r3037,l17247,13079r-3037,l14210,13435xe" stroked="f" strokeweight=".06419mm">
            <v:stroke miterlimit="10" endcap="round"/>
            <w10:wrap anchorx="page" anchory="page"/>
          </v:shape>
        </w:pict>
      </w:r>
      <w:r>
        <w:pict>
          <v:shape id="_x0000_s2906" style="position:absolute;margin-left:402.8pt;margin-top:370.75pt;width:86.1pt;height:10.1pt;z-index:253602816;mso-position-horizontal-relative:page;mso-position-vertical-relative:page" coordorigin="14210,13079" coordsize="3038,356" o:spt="100" adj="0,,0" path="m14210,13435t,l17247,13435r,-356l14210,13079r,356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07" type="#_x0000_t75" style="position:absolute;margin-left:406.15pt;margin-top:374.8pt;width:1.9pt;height:12.25pt;z-index:253603840;mso-position-horizontal-relative:page;mso-position-vertical-relative:page">
            <v:imagedata r:id="rId249" o:title="8034191B9F36483CB79848F787FA8058"/>
            <w10:wrap anchorx="page" anchory="page"/>
          </v:shape>
        </w:pict>
      </w:r>
      <w:r>
        <w:pict>
          <v:shape id="_x0000_s2908" type="#_x0000_t75" style="position:absolute;margin-left:419.95pt;margin-top:373.3pt;width:28.8pt;height:16.2pt;z-index:253604864;mso-position-horizontal-relative:page;mso-position-vertical-relative:page">
            <v:imagedata r:id="rId250" o:title="863DBA78758B434BBBE75AB0189517A1"/>
            <w10:wrap anchorx="page" anchory="page"/>
          </v:shape>
        </w:pict>
      </w:r>
      <w:r>
        <w:pict>
          <v:shape id="_x0000_s2909" type="#_x0000_t75" style="position:absolute;margin-left:448.75pt;margin-top:373.3pt;width:8.15pt;height:16.2pt;z-index:253605888;mso-position-horizontal-relative:page;mso-position-vertical-relative:page">
            <v:imagedata r:id="rId251" o:title="2F85A134B95F4EBF893FC4EE31E81AB0"/>
            <w10:wrap anchorx="page" anchory="page"/>
          </v:shape>
        </w:pict>
      </w:r>
      <w:r>
        <w:pict>
          <v:shape id="_x0000_s2910" style="position:absolute;margin-left:402.8pt;margin-top:491.9pt;width:86.1pt;height:27.55pt;z-index:253606912;mso-position-horizontal-relative:page;mso-position-vertical-relative:page" coordorigin="14210,17353" coordsize="3038,972" path="m14210,18324r3037,l17247,17353r-3037,l14210,18324xe" stroked="f" strokeweight=".06419mm">
            <v:stroke miterlimit="10" endcap="round"/>
            <w10:wrap anchorx="page" anchory="page"/>
          </v:shape>
        </w:pict>
      </w:r>
      <w:r>
        <w:pict>
          <v:shape id="_x0000_s2911" style="position:absolute;margin-left:402.8pt;margin-top:491.9pt;width:86.1pt;height:27.55pt;z-index:253607936;mso-position-horizontal-relative:page;mso-position-vertical-relative:page" coordorigin="14210,17353" coordsize="3038,972" o:spt="100" adj="0,,0" path="m14210,18324t,l17247,18324r,-971l14210,17353r,971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12" type="#_x0000_t75" style="position:absolute;margin-left:419.95pt;margin-top:496.3pt;width:14.9pt;height:31.7pt;z-index:253608960;mso-position-horizontal-relative:page;mso-position-vertical-relative:page">
            <v:imagedata r:id="rId238" o:title="D042174C644648DFBF5A8CD7266944C6"/>
            <w10:wrap anchorx="page" anchory="page"/>
          </v:shape>
        </w:pict>
      </w:r>
      <w:r>
        <w:pict>
          <v:shape id="_x0000_s2913" type="#_x0000_t75" style="position:absolute;margin-left:434.8pt;margin-top:496.3pt;width:3.35pt;height:31.7pt;z-index:253609984;mso-position-horizontal-relative:page;mso-position-vertical-relative:page">
            <v:imagedata r:id="rId239" o:title="0A734C2AD0ED464CB113F11061FBAE5C"/>
            <w10:wrap anchorx="page" anchory="page"/>
          </v:shape>
        </w:pict>
      </w:r>
      <w:r>
        <w:pict>
          <v:shape id="_x0000_s2914" type="#_x0000_t75" style="position:absolute;margin-left:434.15pt;margin-top:505.7pt;width:1.45pt;height:2.9pt;z-index:253611008;mso-position-horizontal-relative:page;mso-position-vertical-relative:page">
            <v:imagedata r:id="rId241" o:title="DF502F5F2111412A946F0EAFF21ED37C"/>
            <w10:wrap anchorx="page" anchory="page"/>
          </v:shape>
        </w:pict>
      </w:r>
      <w:r>
        <w:pict>
          <v:shape id="_x0000_s2915" type="#_x0000_t75" style="position:absolute;margin-left:441.25pt;margin-top:505.7pt;width:1.45pt;height:2.9pt;z-index:253612032;mso-position-horizontal-relative:page;mso-position-vertical-relative:page">
            <v:imagedata r:id="rId241" o:title="531EAF8F4EA2499788C094E9CF7FD645"/>
            <w10:wrap anchorx="page" anchory="page"/>
          </v:shape>
        </w:pict>
      </w:r>
      <w:r>
        <w:pict>
          <v:shape id="_x0000_s2916" type="#_x0000_t75" style="position:absolute;margin-left:406.15pt;margin-top:497.75pt;width:1.9pt;height:12.25pt;z-index:253613056;mso-position-horizontal-relative:page;mso-position-vertical-relative:page">
            <v:imagedata r:id="rId249" o:title="94F27A3567194D1C9AF445CD8E36BB69"/>
            <w10:wrap anchorx="page" anchory="page"/>
          </v:shape>
        </w:pict>
      </w:r>
      <w:r>
        <w:pict>
          <v:shape id="_x0000_s2917" type="#_x0000_t75" style="position:absolute;margin-left:406.15pt;margin-top:504.7pt;width:1.9pt;height:12.25pt;z-index:253614080;mso-position-horizontal-relative:page;mso-position-vertical-relative:page">
            <v:imagedata r:id="rId252" o:title="AE5D4BFEAD94483AA37CD5229069B057"/>
            <w10:wrap anchorx="page" anchory="page"/>
          </v:shape>
        </w:pict>
      </w:r>
      <w:r>
        <w:pict>
          <v:shape id="_x0000_s2918" type="#_x0000_t75" style="position:absolute;margin-left:406.15pt;margin-top:511.7pt;width:1.9pt;height:12.25pt;z-index:253615104;mso-position-horizontal-relative:page;mso-position-vertical-relative:page">
            <v:imagedata r:id="rId249" o:title="BF85D23AE300406D8494593AEE907C94"/>
            <w10:wrap anchorx="page" anchory="page"/>
          </v:shape>
        </w:pict>
      </w:r>
      <w:r>
        <w:pict>
          <v:shape id="_x0000_s2919" type="#_x0000_t75" style="position:absolute;margin-left:419.95pt;margin-top:503.3pt;width:13.45pt;height:24.85pt;z-index:253616128;mso-position-horizontal-relative:page;mso-position-vertical-relative:page">
            <v:imagedata r:id="rId253" o:title="2B223D8093064B4D84510B2F45E28962"/>
            <w10:wrap anchorx="page" anchory="page"/>
          </v:shape>
        </w:pict>
      </w:r>
      <w:r>
        <w:pict>
          <v:shape id="_x0000_s2920" type="#_x0000_t75" style="position:absolute;margin-left:436.1pt;margin-top:503.35pt;width:4.3pt;height:24.5pt;z-index:253617152;mso-position-horizontal-relative:page;mso-position-vertical-relative:page">
            <v:imagedata r:id="rId254" o:title="2BFE0B38CFFC455E931537DBAB3B82E5"/>
            <w10:wrap anchorx="page" anchory="page"/>
          </v:shape>
        </w:pict>
      </w:r>
      <w:r>
        <w:pict>
          <v:shape id="_x0000_s2921" type="#_x0000_t75" style="position:absolute;margin-left:443.15pt;margin-top:503.35pt;width:19.2pt;height:24.5pt;z-index:253618176;mso-position-horizontal-relative:page;mso-position-vertical-relative:page">
            <v:imagedata r:id="rId255" o:title="FEEFC3109B6C459CA06ECAC30571CFEC"/>
            <w10:wrap anchorx="page" anchory="page"/>
          </v:shape>
        </w:pict>
      </w:r>
      <w:r>
        <w:pict>
          <v:shape id="_x0000_s2922" type="#_x0000_t75" style="position:absolute;margin-left:462.35pt;margin-top:503.35pt;width:5.3pt;height:24.5pt;z-index:253619200;mso-position-horizontal-relative:page;mso-position-vertical-relative:page">
            <v:imagedata r:id="rId256" o:title="9AE392AA6A564889BA4644DCB97B305D"/>
            <w10:wrap anchorx="page" anchory="page"/>
          </v:shape>
        </w:pict>
      </w:r>
      <w:r>
        <w:pict>
          <v:shape id="_x0000_s2923" type="#_x0000_t75" style="position:absolute;margin-left:419.9pt;margin-top:510.25pt;width:43.7pt;height:10.8pt;z-index:253620224;mso-position-horizontal-relative:page;mso-position-vertical-relative:page">
            <v:imagedata r:id="rId257" o:title="34E7B3AAD5C44AFABC1A9565B11307E4"/>
            <w10:wrap anchorx="page" anchory="page"/>
          </v:shape>
        </w:pict>
      </w:r>
      <w:r>
        <w:pict>
          <v:shape id="_x0000_s2924" type="#_x0000_t75" style="position:absolute;margin-left:463.55pt;margin-top:510.25pt;width:3.85pt;height:10.8pt;z-index:253621248;mso-position-horizontal-relative:page;mso-position-vertical-relative:page">
            <v:imagedata r:id="rId258" o:title="7D91AB5FDE594F918DD959CD8EBEBDB4"/>
            <w10:wrap anchorx="page" anchory="page"/>
          </v:shape>
        </w:pict>
      </w:r>
      <w:r>
        <w:pict>
          <v:shape id="_x0000_s2925" style="position:absolute;margin-left:381.3pt;margin-top:473.5pt;width:129.05pt;height:9.2pt;z-index:253622272;mso-position-horizontal-relative:page;mso-position-vertical-relative:page" coordorigin="13452,16705" coordsize="4553,324" path="m13452,17029r4553,l18005,16705r-4553,l13452,17029xe" stroked="f" strokeweight=".06419mm">
            <v:stroke miterlimit="10" endcap="round"/>
            <w10:wrap anchorx="page" anchory="page"/>
          </v:shape>
        </w:pict>
      </w:r>
      <w:r>
        <w:pict>
          <v:shape id="_x0000_s2926" style="position:absolute;margin-left:381.3pt;margin-top:473.5pt;width:129.05pt;height:9.2pt;z-index:253623296;mso-position-horizontal-relative:page;mso-position-vertical-relative:page" coordorigin="13452,16705" coordsize="4553,324" o:spt="100" adj="0,,0" path="m13452,17029t,l18005,17029r,-324l13452,16705r,32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27" type="#_x0000_t75" style="position:absolute;margin-left:411.05pt;margin-top:475.1pt;width:68.65pt;height:6.85pt;z-index:253624320;mso-position-horizontal-relative:page;mso-position-vertical-relative:page">
            <v:imagedata r:id="rId259" o:title="75266F9E96464A61A8698ADD04C2A7E4"/>
            <w10:wrap anchorx="page" anchory="page"/>
          </v:shape>
        </w:pict>
      </w:r>
      <w:r>
        <w:pict>
          <v:shape id="_x0000_s2928" type="#_x0000_t75" style="position:absolute;margin-left:479.7pt;margin-top:475.1pt;width:27.35pt;height:6.85pt;z-index:253625344;mso-position-horizontal-relative:page;mso-position-vertical-relative:page">
            <v:imagedata r:id="rId260" o:title="05A5B1997ECC4655AD2770F2D66DA66F"/>
            <w10:wrap anchorx="page" anchory="page"/>
          </v:shape>
        </w:pict>
      </w:r>
      <w:r>
        <w:pict>
          <v:shape id="_x0000_s2929" style="position:absolute;margin-left:133.9pt;margin-top:202.7pt;width:139.8pt;height:60.85pt;z-index:253626368;mso-position-horizontal-relative:page;mso-position-vertical-relative:page" coordorigin="4725,7151" coordsize="4932,2147" path="m4725,9297r4932,l9657,7151r-4932,l4725,9297xe" stroked="f" strokeweight=".06419mm">
            <v:stroke miterlimit="10" endcap="round"/>
            <w10:wrap anchorx="page" anchory="page"/>
          </v:shape>
        </w:pict>
      </w:r>
      <w:r>
        <w:pict>
          <v:shape id="_x0000_s2930" style="position:absolute;margin-left:133.9pt;margin-top:202.7pt;width:139.8pt;height:60.85pt;z-index:253627392;mso-position-horizontal-relative:page;mso-position-vertical-relative:page" coordorigin="4725,7151" coordsize="4932,2147" o:spt="100" adj="0,,0" path="m4725,9297t,l9657,9297r,-2146l4725,7151r,2146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31" type="#_x0000_t75" style="position:absolute;margin-left:142.55pt;margin-top:207.5pt;width:119.95pt;height:71.1pt;z-index:253628416;mso-position-horizontal-relative:page;mso-position-vertical-relative:page">
            <v:imagedata r:id="rId261" o:title="5BFD230151A7475EA0EA5E370F0F2100"/>
            <w10:wrap anchorx="page" anchory="page"/>
          </v:shape>
        </w:pict>
      </w:r>
      <w:r>
        <w:pict>
          <v:shape id="_x0000_s2932" style="position:absolute;margin-left:338.3pt;margin-top:202.2pt;width:139.8pt;height:71pt;z-index:253629440;mso-position-horizontal-relative:page;mso-position-vertical-relative:page" coordorigin="11934,7134" coordsize="4932,2505" path="m11934,9638r4932,l16866,7134r-4932,l11934,9638xe" stroked="f" strokeweight=".06419mm">
            <v:stroke miterlimit="10" endcap="round"/>
            <w10:wrap anchorx="page" anchory="page"/>
          </v:shape>
        </w:pict>
      </w:r>
      <w:r>
        <w:pict>
          <v:shape id="_x0000_s2933" style="position:absolute;margin-left:338.3pt;margin-top:202.2pt;width:139.8pt;height:71pt;z-index:253630464;mso-position-horizontal-relative:page;mso-position-vertical-relative:page" coordorigin="11934,7134" coordsize="4932,2505" o:spt="100" adj="0,,0" path="m11934,9638t,l16866,9638r,-2504l11934,7134r,250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34" type="#_x0000_t75" style="position:absolute;margin-left:348.95pt;margin-top:208.6pt;width:115.8pt;height:78.05pt;z-index:253631488;mso-position-horizontal-relative:page;mso-position-vertical-relative:page">
            <v:imagedata r:id="rId262" o:title="34AE3C1B6E8F464EA8AEA98014CABAE6"/>
            <w10:wrap anchorx="page" anchory="page"/>
          </v:shape>
        </w:pict>
      </w:r>
      <w:r>
        <w:pict>
          <v:shape id="_x0000_s2935" style="position:absolute;margin-left:402.8pt;margin-top:276.55pt;width:107.6pt;height:50.75pt;z-index:253632512;mso-position-horizontal-relative:page;mso-position-vertical-relative:page" coordorigin="14210,9756" coordsize="3796,1791" path="m14210,11547r3795,l18005,9756r-3795,l14210,11547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2936" style="position:absolute;margin-left:402.8pt;margin-top:276.55pt;width:107.6pt;height:50.75pt;z-index:253633536;mso-position-horizontal-relative:page;mso-position-vertical-relative:page" coordorigin="14210,9756" coordsize="3796,1791" o:spt="100" adj="0,,0" path="m14210,11547t,l18005,11547r,-1791l14210,9756r,1791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37" type="#_x0000_t75" style="position:absolute;margin-left:406.2pt;margin-top:281.5pt;width:97.9pt;height:57.5pt;z-index:253634560;mso-position-horizontal-relative:page;mso-position-vertical-relative:page">
            <v:imagedata r:id="rId263" o:title="1F914FB98DB840DAA946AA65B1D612B6"/>
            <w10:wrap anchorx="page" anchory="page"/>
          </v:shape>
        </w:pict>
      </w:r>
      <w:r>
        <w:pict>
          <v:shape id="_x0000_s2938" type="#_x0000_t75" style="position:absolute;margin-left:140.3pt;margin-top:389.1pt;width:13.45pt;height:24.85pt;z-index:253635584;mso-position-horizontal-relative:page;mso-position-vertical-relative:page">
            <v:imagedata r:id="rId264" o:title="151E434B3FA4439094029F5E49A22826"/>
            <w10:wrap anchorx="page" anchory="page"/>
          </v:shape>
        </w:pict>
      </w:r>
      <w:r>
        <w:pict>
          <v:shape id="_x0000_s2939" type="#_x0000_t75" style="position:absolute;margin-left:156.4pt;margin-top:389.15pt;width:4.3pt;height:24.5pt;z-index:253636608;mso-position-horizontal-relative:page;mso-position-vertical-relative:page">
            <v:imagedata r:id="rId265" o:title="8944D20850474CDB8F39D208CE5C9BF7"/>
            <w10:wrap anchorx="page" anchory="page"/>
          </v:shape>
        </w:pict>
      </w:r>
      <w:r>
        <w:pict>
          <v:shape id="_x0000_s2940" type="#_x0000_t75" style="position:absolute;margin-left:165.2pt;margin-top:389.15pt;width:19.2pt;height:24.5pt;z-index:253637632;mso-position-horizontal-relative:page;mso-position-vertical-relative:page">
            <v:imagedata r:id="rId255" o:title="E9A24715D0A34753A337AD4A401D94F0"/>
            <w10:wrap anchorx="page" anchory="page"/>
          </v:shape>
        </w:pict>
      </w:r>
      <w:r>
        <w:pict>
          <v:shape id="_x0000_s2941" type="#_x0000_t75" style="position:absolute;margin-left:184.4pt;margin-top:389.15pt;width:5.3pt;height:24.5pt;z-index:253638656;mso-position-horizontal-relative:page;mso-position-vertical-relative:page">
            <v:imagedata r:id="rId256" o:title="4C3E8976224C41CDAF0E967F3052E3AB"/>
            <w10:wrap anchorx="page" anchory="page"/>
          </v:shape>
        </w:pict>
      </w:r>
      <w:r>
        <w:pict>
          <v:shape id="_x0000_s2942" style="position:absolute;margin-left:101.65pt;margin-top:407.45pt;width:129.05pt;height:9.2pt;z-index:253639680;mso-position-horizontal-relative:page;mso-position-vertical-relative:page" coordorigin="3586,14375" coordsize="4554,324" path="m3586,14699r4553,l8139,14375r-4553,l3586,14699xe" stroked="f" strokeweight=".06419mm">
            <v:stroke miterlimit="10" endcap="round"/>
            <w10:wrap anchorx="page" anchory="page"/>
          </v:shape>
        </w:pict>
      </w:r>
      <w:r>
        <w:pict>
          <v:shape id="_x0000_s2943" style="position:absolute;margin-left:101.65pt;margin-top:407.45pt;width:129.05pt;height:9.2pt;z-index:253640704;mso-position-horizontal-relative:page;mso-position-vertical-relative:page" coordorigin="3586,14375" coordsize="4554,324" o:spt="100" adj="0,,0" path="m3586,14699t,l8139,14699r,-324l3586,14375r,32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44" type="#_x0000_t75" style="position:absolute;margin-left:105.25pt;margin-top:409.1pt;width:45.1pt;height:10.45pt;z-index:253641728;mso-position-horizontal-relative:page;mso-position-vertical-relative:page">
            <v:imagedata r:id="rId266" o:title="CCD5AA9D1DD54B61B423C0EF5F211A60"/>
            <w10:wrap anchorx="page" anchory="page"/>
          </v:shape>
        </w:pict>
      </w:r>
      <w:r>
        <w:pict>
          <v:shape id="_x0000_s2945" type="#_x0000_t75" style="position:absolute;margin-left:150.35pt;margin-top:409.1pt;width:11.5pt;height:10.45pt;z-index:253642752;mso-position-horizontal-relative:page;mso-position-vertical-relative:page">
            <v:imagedata r:id="rId267" o:title="9E670350E0CB4C99949F19AB4A4C4B4A"/>
            <w10:wrap anchorx="page" anchory="page"/>
          </v:shape>
        </w:pict>
      </w:r>
      <w:r>
        <w:pict>
          <v:shape id="_x0000_s2946" style="position:absolute;margin-left:381.3pt;margin-top:390.95pt;width:129.05pt;height:9.2pt;z-index:253643776;mso-position-horizontal-relative:page;mso-position-vertical-relative:page" coordorigin="13452,13793" coordsize="4553,324" path="m13452,14117r4553,l18005,13793r-4553,l13452,14117xe" stroked="f" strokeweight=".06419mm">
            <v:stroke miterlimit="10" endcap="round"/>
            <w10:wrap anchorx="page" anchory="page"/>
          </v:shape>
        </w:pict>
      </w:r>
      <w:r>
        <w:pict>
          <v:shape id="_x0000_s2947" style="position:absolute;margin-left:381.3pt;margin-top:390.95pt;width:129.05pt;height:9.2pt;z-index:253644800;mso-position-horizontal-relative:page;mso-position-vertical-relative:page" coordorigin="13452,13793" coordsize="4553,324" o:spt="100" adj="0,,0" path="m13452,14117t,l18005,14117r,-324l13452,13793r,32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48" type="#_x0000_t75" style="position:absolute;margin-left:424.4pt;margin-top:392.5pt;width:56.65pt;height:8.3pt;z-index:253645824;mso-position-horizontal-relative:page;mso-position-vertical-relative:page">
            <v:imagedata r:id="rId268" o:title="FD4BDE4567484F33B388121C31FDD73B"/>
            <w10:wrap anchorx="page" anchory="page"/>
          </v:shape>
        </w:pict>
      </w:r>
      <w:r>
        <w:pict>
          <v:shape id="_x0000_s2949" type="#_x0000_t75" style="position:absolute;margin-left:481pt;margin-top:392.5pt;width:25.9pt;height:8.3pt;z-index:253646848;mso-position-horizontal-relative:page;mso-position-vertical-relative:page">
            <v:imagedata r:id="rId269" o:title="E8CE0B53220747BFA159F11472A0192D"/>
            <w10:wrap anchorx="page" anchory="page"/>
          </v:shape>
        </w:pict>
      </w:r>
      <w:r>
        <w:pict>
          <v:shape id="_x0000_s2950" style="position:absolute;margin-left:402.8pt;margin-top:409.3pt;width:86.1pt;height:36.65pt;z-index:253647872;mso-position-horizontal-relative:page;mso-position-vertical-relative:page" coordorigin="14210,14440" coordsize="3038,1294" path="m14210,15734r3037,l17247,14440r-3037,l14210,15734xe" stroked="f" strokeweight=".06419mm">
            <v:stroke miterlimit="10" endcap="round"/>
            <w10:wrap anchorx="page" anchory="page"/>
          </v:shape>
        </w:pict>
      </w:r>
      <w:r>
        <w:pict>
          <v:shape id="_x0000_s2951" style="position:absolute;margin-left:402.8pt;margin-top:409.3pt;width:86.1pt;height:36.65pt;z-index:253648896;mso-position-horizontal-relative:page;mso-position-vertical-relative:page" coordorigin="14210,14440" coordsize="3038,1294" o:spt="100" adj="0,,0" path="m14210,15734t,l17247,15734r,-1294l14210,14440r,129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52" type="#_x0000_t75" style="position:absolute;margin-left:406.15pt;margin-top:416.3pt;width:1.9pt;height:12.25pt;z-index:253649920;mso-position-horizontal-relative:page;mso-position-vertical-relative:page">
            <v:imagedata r:id="rId249" o:title="37A95570E6614D0AB077A43495674C54"/>
            <w10:wrap anchorx="page" anchory="page"/>
          </v:shape>
        </w:pict>
      </w:r>
      <w:r>
        <w:pict>
          <v:shape id="_x0000_s2953" type="#_x0000_t75" style="position:absolute;margin-left:419.4pt;margin-top:414.85pt;width:36.4pt;height:39.05pt;z-index:253650944;mso-position-horizontal-relative:page;mso-position-vertical-relative:page">
            <v:imagedata r:id="rId270" o:title="A2818B13E37E46AFA07FA1FE32109B6E"/>
            <w10:wrap anchorx="page" anchory="page"/>
          </v:shape>
        </w:pict>
      </w:r>
      <w:r>
        <w:pict>
          <v:shape id="_x0000_s2954" type="#_x0000_t75" style="position:absolute;margin-left:406.15pt;margin-top:437.15pt;width:1.9pt;height:12.25pt;z-index:253651968;mso-position-horizontal-relative:page;mso-position-vertical-relative:page">
            <v:imagedata r:id="rId249" o:title="24622F4408E8484F8A39803910391FA4"/>
            <w10:wrap anchorx="page" anchory="page"/>
          </v:shape>
        </w:pict>
      </w:r>
      <w:r>
        <w:pict>
          <v:shape id="_x0000_s2955" style="position:absolute;margin-left:381.3pt;margin-top:455.15pt;width:129.05pt;height:9.2pt;z-index:253652992;mso-position-horizontal-relative:page;mso-position-vertical-relative:page" coordorigin="13452,16057" coordsize="4553,324" path="m13452,16381r4553,l18005,16057r-4553,l13452,16381xe" stroked="f" strokeweight=".06419mm">
            <v:stroke miterlimit="10" endcap="round"/>
            <w10:wrap anchorx="page" anchory="page"/>
          </v:shape>
        </w:pict>
      </w:r>
      <w:r>
        <w:pict>
          <v:shape id="_x0000_s2956" style="position:absolute;margin-left:381.3pt;margin-top:455.15pt;width:129.05pt;height:9.2pt;z-index:253654016;mso-position-horizontal-relative:page;mso-position-vertical-relative:page" coordorigin="13452,16057" coordsize="4553,324" o:spt="100" adj="0,,0" path="m13452,16381t,l18005,16381r,-324l13452,16057r,324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57" type="#_x0000_t75" style="position:absolute;margin-left:430.3pt;margin-top:456.8pt;width:59.5pt;height:7.9pt;z-index:253655040;mso-position-horizontal-relative:page;mso-position-vertical-relative:page">
            <v:imagedata r:id="rId271" o:title="47D207C200BA4323BA9F277ED093C1C1"/>
            <w10:wrap anchorx="page" anchory="page"/>
          </v:shape>
        </w:pict>
      </w:r>
      <w:r>
        <w:pict>
          <v:shape id="_x0000_s2958" type="#_x0000_t75" style="position:absolute;margin-left:489.85pt;margin-top:456.8pt;width:16.8pt;height:7.9pt;z-index:253656064;mso-position-horizontal-relative:page;mso-position-vertical-relative:page">
            <v:imagedata r:id="rId272" o:title="CBF5A95A925F47A7B788C90D61645339"/>
            <w10:wrap anchorx="page" anchory="page"/>
          </v:shape>
        </w:pict>
      </w:r>
      <w:r>
        <w:pict>
          <v:shape id="_x0000_s2959" style="position:absolute;margin-left:269.5pt;margin-top:527.35pt;width:85.4pt;height:36.7pt;z-index:253657088;mso-position-horizontal-relative:page;mso-position-vertical-relative:page" coordorigin="9509,18604" coordsize="3013,1296" path="m9780,19160r-248,53l9820,19285r-235,159l9896,19514r-176,154l10120,19696r62,176l10527,19808r251,91l10973,19810r206,89l11350,19793r265,72l11850,19726r436,42l12173,19605r301,-17l12269,19402r252,-104l12197,19184r184,-163l12038,19014r138,-186l11744,18854r-26,-195l11284,18746r-156,-142l10851,18731r-271,-127l10414,18796r-292,-101l10133,18864r-375,-51l9849,18989r-340,-8l9780,19160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960" style="position:absolute;z-index:253658112;mso-position-horizontal-relative:page;mso-position-vertical-relative:page" points="1744.2pt,3417.1pt,1744.2pt,3417.1pt" coordorigin="9780,19160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961" style="position:absolute;margin-left:269.5pt;margin-top:527.35pt;width:85.4pt;height:36.7pt;z-index:253659136;mso-position-horizontal-relative:page;mso-position-vertical-relative:page" coordorigin="9509,18604" coordsize="3013,1296" path="m9780,19160r-248,53l9820,19285r-235,159l9896,19514r-176,154l10120,19696r62,176l10527,19808r251,91l10973,19810r206,89l11350,19793r265,72l11850,19726r436,42l12173,19605r301,-17l12269,19402r252,-104l12197,19184r184,-163l12038,19014r138,-186l11744,18854r-26,-195l11284,18746r-156,-142l10851,18731r-271,-127l10414,18796r-292,-101l10133,18864r-375,-51l9849,18989r-340,-8l9780,19160e" filled="f" fillcolor="black" strokeweight=".06419mm">
            <v:stroke miterlimit="10" endcap="round"/>
            <w10:wrap anchorx="page" anchory="page"/>
          </v:shape>
        </w:pict>
      </w:r>
      <w:r>
        <w:pict>
          <v:shape id="_x0000_s2962" style="position:absolute;margin-left:277.2pt;margin-top:543.1pt;width:0;height:0;z-index:253660160;mso-position-horizontal-relative:page;mso-position-vertical-relative:page" coordorigin="9780,19160" coordsize="0,0" o:spt="100" adj="0,,0" path="m9780,19160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63" style="position:absolute;margin-left:263.05pt;margin-top:521.2pt;width:85.45pt;height:36.7pt;z-index:253661184;mso-position-horizontal-relative:page;mso-position-vertical-relative:page" coordorigin="9280,18388" coordsize="3015,1296" path="m9551,18945r-248,55l9593,19070r-237,158l9669,19300r-177,155l9892,19482r61,176l10298,19592r254,91l10747,19597r203,86l11124,19580r264,70l11623,19512r436,40l11947,19391r300,-17l12040,19188r254,-104l11970,18968r182,-161l11811,18801r136,-189l11517,18638r-27,-193l11058,18530r-157,-142l10622,18517r-269,-129l10186,18581r-290,-102l9904,18648r-374,-48l9623,18773r-343,-6l9551,18945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2964" style="position:absolute;z-index:253662208;mso-position-horizontal-relative:page;mso-position-vertical-relative:page" points="1703.35pt,3378.75pt,1703.35pt,3378.75pt" coordorigin="9551,18945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965" style="position:absolute;margin-left:263.05pt;margin-top:521.2pt;width:85.45pt;height:36.7pt;z-index:253663232;mso-position-horizontal-relative:page;mso-position-vertical-relative:page" coordorigin="9280,18388" coordsize="3015,1296" path="m9551,18945r-248,55l9593,19070r-237,158l9669,19300r-177,155l9892,19482r61,176l10298,19592r254,91l10747,19597r203,86l11124,19580r264,70l11623,19512r436,40l11947,19391r300,-17l12040,19188r254,-104l11970,18968r182,-161l11811,18801r136,-189l11517,18638r-27,-193l11058,18530r-157,-142l10622,18517r-269,-129l10186,18581r-290,-102l9904,18648r-374,-48l9623,18773r-343,-6l9551,18945e" filled="f" fillcolor="yellow" strokeweight=".06419mm">
            <v:stroke miterlimit="10" endcap="round"/>
            <w10:wrap anchorx="page" anchory="page"/>
          </v:shape>
        </w:pict>
      </w:r>
      <w:r>
        <w:pict>
          <v:shape id="_x0000_s2966" style="position:absolute;margin-left:270.7pt;margin-top:537pt;width:0;height:0;z-index:253664256;mso-position-horizontal-relative:page;mso-position-vertical-relative:page" coordorigin="9551,18945" coordsize="0,0" o:spt="100" adj="0,,0" path="m9551,18945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67" type="#_x0000_t75" style="position:absolute;margin-left:321.55pt;margin-top:527.95pt;width:.95pt;height:15.85pt;z-index:253665280;mso-position-horizontal-relative:page;mso-position-vertical-relative:page">
            <v:imagedata r:id="rId199" o:title="056A056EEDEA47809CB9CACD3D6026E6"/>
            <w10:wrap anchorx="page" anchory="page"/>
          </v:shape>
        </w:pict>
      </w:r>
      <w:r>
        <w:pict>
          <v:shape id="_x0000_s2968" type="#_x0000_t75" style="position:absolute;margin-left:321.6pt;margin-top:536.65pt;width:1.45pt;height:15.5pt;z-index:253666304;mso-position-horizontal-relative:page;mso-position-vertical-relative:page">
            <v:imagedata r:id="rId273" o:title="351D89A0C2D44F51936A51D5704343B3"/>
            <w10:wrap anchorx="page" anchory="page"/>
          </v:shape>
        </w:pict>
      </w:r>
      <w:r>
        <w:pict>
          <v:shape id="_x0000_s2969" type="#_x0000_t75" style="position:absolute;margin-left:291.8pt;margin-top:527.95pt;width:29.75pt;height:15.85pt;z-index:253667328;mso-position-horizontal-relative:page;mso-position-vertical-relative:page">
            <v:imagedata r:id="rId200" o:title="AD9A1FD3A4E84A178812706DE828E692"/>
            <w10:wrap anchorx="page" anchory="page"/>
          </v:shape>
        </w:pict>
      </w:r>
      <w:r>
        <w:pict>
          <v:shape id="_x0000_s2970" type="#_x0000_t75" style="position:absolute;margin-left:291.35pt;margin-top:536.65pt;width:30.25pt;height:15.5pt;z-index:253668352;mso-position-horizontal-relative:page;mso-position-vertical-relative:page">
            <v:imagedata r:id="rId201" o:title="585BE7F22AA34E9A8A9461CCF882591B"/>
            <w10:wrap anchorx="page" anchory="page"/>
          </v:shape>
        </w:pict>
      </w:r>
      <w:r>
        <w:pict>
          <v:shape id="_x0000_s2971" type="#_x0000_t75" style="position:absolute;margin-left:297.05pt;margin-top:545.2pt;width:15.35pt;height:30.6pt;z-index:253669376;mso-position-horizontal-relative:page;mso-position-vertical-relative:page">
            <v:imagedata r:id="rId203" o:title="F22FA4AA9AB742E5B14A5B5B2B46C083"/>
            <w10:wrap anchorx="page" anchory="page"/>
          </v:shape>
        </w:pict>
      </w:r>
      <w:r>
        <w:pict>
          <v:shape id="_x0000_s2972" type="#_x0000_t75" style="position:absolute;margin-left:312.4pt;margin-top:545.2pt;width:4.8pt;height:30.6pt;z-index:253670400;mso-position-horizontal-relative:page;mso-position-vertical-relative:page">
            <v:imagedata r:id="rId202" o:title="795E90ADB9704FF7BB761C73F90E9F7E"/>
            <w10:wrap anchorx="page" anchory="page"/>
          </v:shape>
        </w:pict>
      </w:r>
      <w:r>
        <w:pict>
          <v:shape id="_x0000_s2973" style="position:absolute;margin-left:219.95pt;margin-top:538.55pt;width:49.1pt;height:24.7pt;z-index:253671424;mso-position-horizontal-relative:page;mso-position-vertical-relative:page" coordorigin="7760,19000" coordsize="1732,872" path="m9492,19455r-199,-443l9064,19000r104,222l7788,19146r-28,429l9142,19650r-131,209l9238,19872r254,-417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974" style="position:absolute;z-index:253672448;mso-position-horizontal-relative:page;mso-position-vertical-relative:page" points="1692.85pt,3469.7pt,1692.85pt,3469.7pt" coordorigin="9492,19455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975" style="position:absolute;margin-left:219.95pt;margin-top:538.55pt;width:49.1pt;height:24.7pt;z-index:253673472;mso-position-horizontal-relative:page;mso-position-vertical-relative:page" coordorigin="7760,19000" coordsize="1732,872" path="m9492,19455r-199,-443l9064,19000r104,222l7788,19146r-28,429l9142,19650r-131,209l9238,19872r254,-417e" filled="f" fillcolor="black" strokeweight=".06419mm">
            <v:stroke miterlimit="10" endcap="round"/>
            <w10:wrap anchorx="page" anchory="page"/>
          </v:shape>
        </w:pict>
      </w:r>
      <w:r>
        <w:pict>
          <v:shape id="_x0000_s2976" style="position:absolute;margin-left:269.05pt;margin-top:551.45pt;width:0;height:0;z-index:253674496;mso-position-horizontal-relative:page;mso-position-vertical-relative:page" coordorigin="9492,19455" coordsize="0,0" o:spt="100" adj="0,,0" path="m9492,19455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77" style="position:absolute;margin-left:353.15pt;margin-top:539.7pt;width:38.8pt;height:24.9pt;z-index:253675520;mso-position-horizontal-relative:page;mso-position-vertical-relative:page" coordorigin="12459,19040" coordsize="1370,879" path="m12459,19518r167,-453l12853,19040r-87,226l13771,19148r58,425l12821,19692r146,199l12741,19918r-282,-400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978" style="position:absolute;z-index:253676544;mso-position-horizontal-relative:page;mso-position-vertical-relative:page" points="2222pt,3480.95pt,2222pt,3480.95pt" coordorigin="12459,19518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979" style="position:absolute;margin-left:353.15pt;margin-top:539.7pt;width:38.8pt;height:24.9pt;z-index:253677568;mso-position-horizontal-relative:page;mso-position-vertical-relative:page" coordorigin="12459,19040" coordsize="1370,879" path="m12459,19518r167,-453l12853,19040r-87,226l13771,19148r58,425l12821,19692r146,199l12741,19918r-282,-400e" filled="f" fillcolor="black" strokeweight=".06419mm">
            <v:stroke miterlimit="10" endcap="round"/>
            <w10:wrap anchorx="page" anchory="page"/>
          </v:shape>
        </w:pict>
      </w:r>
      <w:r>
        <w:pict>
          <v:shape id="_x0000_s2980" style="position:absolute;margin-left:353.15pt;margin-top:553.25pt;width:0;height:0;z-index:253678592;mso-position-horizontal-relative:page;mso-position-vertical-relative:page" coordorigin="12459,19518" coordsize="0,0" o:spt="100" adj="0,,0" path="m12459,19518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81" type="#_x0000_t202" style="position:absolute;margin-left:511.45pt;margin-top:554.75pt;width:4.75pt;height:14.3pt;z-index:253679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982" type="#_x0000_t202" style="position:absolute;margin-left:42.55pt;margin-top:565.9pt;width:4.75pt;height:14.3pt;z-index:253680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983" type="#_x0000_t202" style="position:absolute;margin-left:291.95pt;margin-top:743.05pt;width:32.85pt;height:14.3pt;z-index:253681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- 20 -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  <w:rPr>
          <w:rFonts w:ascii="Arial" w:eastAsia="Arial" w:hAnsi="Arial" w:cs="Arial"/>
          <w:b/>
          <w:bCs/>
          <w:color w:val="000000"/>
          <w:spacing w:val="38"/>
          <w:w w:val="99"/>
          <w:sz w:val="28"/>
          <w:szCs w:val="28"/>
        </w:rPr>
      </w:pPr>
      <w:r w:rsidRPr="00732892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ABDOMINAL INJURIES – FLOWCHART</w:t>
      </w:r>
      <w:r w:rsidRPr="00732892">
        <w:rPr>
          <w:rFonts w:ascii="Arial" w:eastAsia="Arial" w:hAnsi="Arial" w:cs="Arial"/>
          <w:b/>
          <w:bCs/>
          <w:color w:val="000000"/>
          <w:spacing w:val="38"/>
          <w:w w:val="99"/>
          <w:sz w:val="28"/>
          <w:szCs w:val="28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5B2BAF">
          <w:type w:val="continuous"/>
          <w:pgSz w:w="12240" w:h="15840"/>
          <w:pgMar w:top="1440" w:right="6125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183" type="#_x0000_t202" style="position:absolute;margin-left:511.45pt;margin-top:555pt;width:4.75pt;height:14.3pt;z-index:-249428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4" style="position:absolute;margin-left:269.5pt;margin-top:524.7pt;width:85.4pt;height:39.5pt;z-index:-249427968;mso-position-horizontal-relative:page;mso-position-vertical-relative:page" coordorigin="9509,18511" coordsize="3013,1393" path="m9780,19110r-248,57l9820,19243r-235,169l9896,19489r-176,167l10120,19685r62,191l10527,19804r251,99l10973,19808r206,95l11350,19791r265,77l11850,19717r436,45l12173,19588r301,-19l12269,19370r252,-112l12197,19135r184,-176l12038,18953r138,-203l11744,18779r-26,-209l11284,18663r-156,-152l10851,18648r-271,-137l10414,18716r-292,-108l10133,18790r-375,-53l9849,18924r-340,-7l9780,19110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185" style="position:absolute;z-index:-249426944;mso-position-horizontal-relative:page;mso-position-vertical-relative:page" points="1744.2pt,3408.2pt,1744.2pt,3408.2pt" coordorigin="9780,19110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186" style="position:absolute;margin-left:269.5pt;margin-top:524.7pt;width:85.4pt;height:39.5pt;z-index:-249425920;mso-position-horizontal-relative:page;mso-position-vertical-relative:page" coordorigin="9509,18511" coordsize="3013,1393" path="m9780,19110r-248,57l9820,19243r-235,169l9896,19489r-176,167l10120,19685r62,191l10527,19804r251,99l10973,19808r206,95l11350,19791r265,77l11850,19717r436,45l12173,19588r301,-19l12269,19370r252,-112l12197,19135r184,-176l12038,18953r138,-203l11744,18779r-26,-209l11284,18663r-156,-152l10851,18648r-271,-137l10414,18716r-292,-108l10133,18790r-375,-53l9849,18924r-340,-7l9780,19110e" filled="f" fillcolor="black" strokeweight=".06419mm">
            <v:stroke miterlimit="10" endcap="round"/>
            <w10:wrap anchorx="page" anchory="page"/>
          </v:shape>
        </w:pict>
      </w:r>
      <w:r>
        <w:pict>
          <v:shape id="_x0000_s3187" style="position:absolute;margin-left:277.2pt;margin-top:541.7pt;width:0;height:0;z-index:-249424896;mso-position-horizontal-relative:page;mso-position-vertical-relative:page" coordorigin="9780,19110" coordsize="0,0" o:spt="100" adj="0,,0" path="m9780,19110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88" style="position:absolute;margin-left:263.05pt;margin-top:518.15pt;width:85.45pt;height:39.5pt;z-index:-249423872;mso-position-horizontal-relative:page;mso-position-vertical-relative:page" coordorigin="9280,18280" coordsize="3015,1393" path="m9551,18877r-248,59l9593,19012r-237,170l9669,19258r-177,167l9892,19455r61,188l10298,19573r254,100l10747,19577r203,96l11124,19559r264,76l11623,19487r436,44l11947,19357r300,-19l12040,19139r254,-112l11970,18902r182,-173l11811,18722r136,-203l11517,18547r-27,-208l11058,18432r-157,-152l10622,18418r-269,-138l10186,18485r-290,-108l9904,18559r-374,-52l9623,18693r-343,-7l9551,18877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3189" style="position:absolute;z-index:-249422848;mso-position-horizontal-relative:page;mso-position-vertical-relative:page" points="1703.35pt,3366.65pt,1703.35pt,3366.65pt" coordorigin="9551,18877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190" style="position:absolute;margin-left:263.05pt;margin-top:518.15pt;width:85.45pt;height:39.5pt;z-index:-249421824;mso-position-horizontal-relative:page;mso-position-vertical-relative:page" coordorigin="9280,18280" coordsize="3015,1393" path="m9551,18877r-248,59l9593,19012r-237,170l9669,19258r-177,167l9892,19455r61,188l10298,19573r254,100l10747,19577r203,96l11124,19559r264,76l11623,19487r436,44l11947,19357r300,-19l12040,19139r254,-112l11970,18902r182,-173l11811,18722r136,-203l11517,18547r-27,-208l11058,18432r-157,-152l10622,18418r-269,-138l10186,18485r-290,-108l9904,18559r-374,-52l9623,18693r-343,-7l9551,18877e" filled="f" fillcolor="yellow" strokeweight=".06419mm">
            <v:stroke miterlimit="10" endcap="round"/>
            <w10:wrap anchorx="page" anchory="page"/>
          </v:shape>
        </w:pict>
      </w:r>
      <w:r>
        <w:pict>
          <v:shape id="_x0000_s3191" type="#_x0000_t75" style="position:absolute;margin-left:318.65pt;margin-top:525.3pt;width:3.85pt;height:17.3pt;z-index:-249420800;mso-position-horizontal-relative:page;mso-position-vertical-relative:page">
            <v:imagedata r:id="rId274" o:title="513786F9D3A54CBCA5E6CD2C6C77877E"/>
            <w10:wrap anchorx="page" anchory="page"/>
          </v:shape>
        </w:pict>
      </w:r>
      <w:r>
        <w:pict>
          <v:shape id="_x0000_s3192" type="#_x0000_t75" style="position:absolute;margin-left:291.8pt;margin-top:525.3pt;width:26.9pt;height:17.3pt;z-index:-249419776;mso-position-horizontal-relative:page;mso-position-vertical-relative:page">
            <v:imagedata r:id="rId275" o:title="70487E85F8CC47A3A75EC880DB36D974"/>
            <w10:wrap anchorx="page" anchory="page"/>
          </v:shape>
        </w:pict>
      </w:r>
      <w:r>
        <w:pict>
          <v:shape id="_x0000_s3193" type="#_x0000_t75" style="position:absolute;margin-left:291.35pt;margin-top:534.65pt;width:28.3pt;height:16.55pt;z-index:-249418752;mso-position-horizontal-relative:page;mso-position-vertical-relative:page">
            <v:imagedata r:id="rId276" o:title="EC6F009E0775469992956612AF1439FB"/>
            <w10:wrap anchorx="page" anchory="page"/>
          </v:shape>
        </w:pict>
      </w:r>
      <w:r>
        <w:pict>
          <v:shape id="_x0000_s3194" type="#_x0000_t75" style="position:absolute;margin-left:311pt;margin-top:543.9pt;width:6.25pt;height:33.1pt;z-index:-249417728;mso-position-horizontal-relative:page;mso-position-vertical-relative:page">
            <v:imagedata r:id="rId277" o:title="6FB2F673775F42BAA746952D432D5D8C"/>
            <w10:wrap anchorx="page" anchory="page"/>
          </v:shape>
        </w:pict>
      </w:r>
      <w:r>
        <w:pict>
          <v:shape id="_x0000_s3195" type="#_x0000_t75" style="position:absolute;margin-left:297.05pt;margin-top:543.9pt;width:13.9pt;height:33.1pt;z-index:-249416704;mso-position-horizontal-relative:page;mso-position-vertical-relative:page">
            <v:imagedata r:id="rId278" o:title="AC585A19D62C481BB8A26E7BE5BF118B"/>
            <w10:wrap anchorx="page" anchory="page"/>
          </v:shape>
        </w:pict>
      </w:r>
      <w:r>
        <w:pict>
          <v:shape id="_x0000_s2984" style="position:absolute;margin-left:41.05pt;margin-top:91.6pt;width:529.9pt;height:.5pt;z-index:253683712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2985" type="#_x0000_t202" style="position:absolute;margin-left:42.55pt;margin-top:126.85pt;width:4.75pt;height:14.3pt;z-index:253684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986" style="position:absolute;margin-left:242.4pt;margin-top:147.95pt;width:100.4pt;height:52pt;z-index:253685760;mso-position-horizontal-relative:page;mso-position-vertical-relative:page" coordorigin="8552,5220" coordsize="3542,1836" path="m8869,6008r-290,78l8918,6185r-277,225l9009,6509r-207,220l9271,6768r72,249l9748,6926r298,129l10273,6930r241,125l10715,6907r311,100l11304,6812r512,57l11685,6638r351,-23l11794,6353r299,-149l11712,6041r214,-228l11526,5802r159,-264l11179,5574r-30,-273l10641,5421r-186,-201l10129,5402,9811,5220r-194,273l9274,5349r10,239l8844,5519r108,245l8552,5756r317,252e" fillcolor="black" stroked="f" strokeweight="1pt">
            <v:stroke miterlimit="10" joinstyle="miter"/>
            <w10:wrap anchorx="page" anchory="page"/>
          </v:shape>
        </w:pict>
      </w:r>
      <w:r>
        <w:pict>
          <v:polyline id="_x0000_s2987" style="position:absolute;z-index:253686784;mso-position-horizontal-relative:page;mso-position-vertical-relative:page" points="1581.75pt,1071.5pt,1581.75pt,1071.5pt" coordorigin="8869,6008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988" style="position:absolute;margin-left:242.4pt;margin-top:147.95pt;width:100.4pt;height:52pt;z-index:253687808;mso-position-horizontal-relative:page;mso-position-vertical-relative:page" coordorigin="8552,5220" coordsize="3542,1836" path="m8869,6008r-290,78l8918,6185r-277,225l9009,6509r-207,220l9271,6768r72,249l9748,6926r298,129l10273,6930r241,125l10715,6907r311,100l11304,6812r512,57l11685,6638r351,-23l11794,6353r299,-149l11712,6041r214,-228l11526,5802r159,-264l11179,5574r-30,-273l10641,5421r-186,-201l10129,5402,9811,5220r-194,273l9274,5349r10,239l8844,5519r108,245l8552,5756r317,252e" filled="f" fillcolor="black" strokeweight=".06419mm">
            <v:stroke miterlimit="10" endcap="round"/>
            <w10:wrap anchorx="page" anchory="page"/>
          </v:shape>
        </w:pict>
      </w:r>
      <w:r>
        <w:pict>
          <v:shape id="_x0000_s2989" style="position:absolute;margin-left:251.4pt;margin-top:170.3pt;width:0;height:0;z-index:253688832;mso-position-horizontal-relative:page;mso-position-vertical-relative:page" coordorigin="8869,6008" coordsize="0,0" o:spt="100" adj="0,,0" path="m8869,6008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90" style="position:absolute;margin-left:235.9pt;margin-top:141.4pt;width:100.4pt;height:52pt;z-index:253689856;mso-position-horizontal-relative:page;mso-position-vertical-relative:page" coordorigin="8323,4989" coordsize="3542,1836" path="m8643,5777r-290,76l8691,5955r-277,224l8780,6278r-207,221l9043,6537r72,249l9521,6696r297,129l10046,6700r239,125l10489,6677r311,99l11077,6579r510,59l11456,6408r353,-24l11566,6122r298,-148l11483,5811r216,-229l11297,5572r161,-265l10952,5343r-32,-275l10412,5191r-184,-202l9900,5172,9583,4989r-193,274l9047,5117r11,241l8617,5288r108,245l8323,5525r320,252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2991" style="position:absolute;z-index:253690880;mso-position-horizontal-relative:page;mso-position-vertical-relative:page" points="1541.45pt,1030.3pt,1541.45pt,1030.3pt" coordorigin="8643,5777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992" style="position:absolute;margin-left:235.9pt;margin-top:141.4pt;width:100.4pt;height:52pt;z-index:253691904;mso-position-horizontal-relative:page;mso-position-vertical-relative:page" coordorigin="8323,4989" coordsize="3542,1836" path="m8643,5777r-290,76l8691,5955r-277,224l8780,6278r-207,221l9043,6537r72,249l9521,6696r297,129l10046,6700r239,125l10489,6677r311,99l11077,6579r510,59l11456,6408r353,-24l11566,6122r298,-148l11483,5811r216,-229l11297,5572r161,-265l10952,5343r-32,-275l10412,5191r-184,-202l9900,5172,9583,4989r-193,274l9047,5117r11,241l8617,5288r108,245l8323,5525r320,252e" filled="f" fillcolor="yellow" strokeweight=".06419mm">
            <v:stroke miterlimit="10" endcap="round"/>
            <w10:wrap anchorx="page" anchory="page"/>
          </v:shape>
        </w:pict>
      </w:r>
      <w:r>
        <w:pict>
          <v:shape id="_x0000_s2993" style="position:absolute;margin-left:245pt;margin-top:163.75pt;width:0;height:0;z-index:253692928;mso-position-horizontal-relative:page;mso-position-vertical-relative:page" coordorigin="8643,5777" coordsize="0,0" o:spt="100" adj="0,,0" path="m8643,5777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2994" type="#_x0000_t75" style="position:absolute;margin-left:255.1pt;margin-top:159.4pt;width:54.25pt;height:8.65pt;z-index:253693952;mso-position-horizontal-relative:page;mso-position-vertical-relative:page">
            <v:imagedata r:id="rId279" o:title="D239F3DE0194439BBA6EFDC42321754B"/>
            <w10:wrap anchorx="page" anchory="page"/>
          </v:shape>
        </w:pict>
      </w:r>
      <w:r>
        <w:pict>
          <v:shape id="_x0000_s2995" type="#_x0000_t75" style="position:absolute;margin-left:309.35pt;margin-top:159.4pt;width:11.05pt;height:8.65pt;z-index:253694976;mso-position-horizontal-relative:page;mso-position-vertical-relative:page">
            <v:imagedata r:id="rId280" o:title="F5253FF7820B42FBBE9AA80F52710565"/>
            <w10:wrap anchorx="page" anchory="page"/>
          </v:shape>
        </w:pict>
      </w:r>
      <w:r>
        <w:pict>
          <v:shape id="_x0000_s2996" type="#_x0000_t75" style="position:absolute;margin-left:253.6pt;margin-top:168.65pt;width:54.25pt;height:8.65pt;z-index:253696000;mso-position-horizontal-relative:page;mso-position-vertical-relative:page">
            <v:imagedata r:id="rId281" o:title="CEDBA7451A6742119293FCE1C21ACCCD"/>
            <w10:wrap anchorx="page" anchory="page"/>
          </v:shape>
        </w:pict>
      </w:r>
      <w:r>
        <w:pict>
          <v:shape id="_x0000_s2997" style="position:absolute;margin-left:215.65pt;margin-top:176pt;width:60.25pt;height:31.2pt;z-index:253697024;mso-position-horizontal-relative:page;mso-position-vertical-relative:page" coordorigin="7608,6209" coordsize="2126,1101" path="m7798,6681r-173,46l7828,6789r-165,133l7881,6983r-123,132l8040,7138r42,150l8325,7231r178,78l8641,7235r144,74l8905,7220r189,60l9259,7163r307,34l9487,7060r212,-15l9553,6888r180,-89l9504,6702r127,-138l9392,6558r95,-159l9185,6420r-19,-163l8861,6329,8751,6209r-197,110l8363,6209r-116,163l8042,6285r6,144l7783,6389r66,146l7608,6530r190,151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2998" style="position:absolute;z-index:253698048;mso-position-horizontal-relative:page;mso-position-vertical-relative:page" points="1390.75pt,1191.5pt,1390.75pt,1191.5pt" coordorigin="7798,6681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2999" style="position:absolute;margin-left:215.65pt;margin-top:176pt;width:60.25pt;height:31.2pt;z-index:253699072;mso-position-horizontal-relative:page;mso-position-vertical-relative:page" coordorigin="7608,6209" coordsize="2126,1101" path="m7798,6681r-173,46l7828,6789r-165,133l7881,6983r-123,132l8040,7138r42,150l8325,7231r178,78l8641,7235r144,74l8905,7220r189,60l9259,7163r307,34l9487,7060r212,-15l9553,6888r180,-89l9504,6702r127,-138l9392,6558r95,-159l9185,6420r-19,-163l8861,6329,8751,6209r-197,110l8363,6209r-116,163l8042,6285r6,144l7783,6389r66,146l7608,6530r190,151e" filled="f" fillcolor="black" strokeweight=".06419mm">
            <v:stroke miterlimit="10" endcap="round"/>
            <w10:wrap anchorx="page" anchory="page"/>
          </v:shape>
        </w:pict>
      </w:r>
      <w:r>
        <w:pict>
          <v:shape id="_x0000_s3000" style="position:absolute;margin-left:221.05pt;margin-top:189.35pt;width:0;height:0;z-index:253700096;mso-position-horizontal-relative:page;mso-position-vertical-relative:page" coordorigin="7798,6681" coordsize="0,0" o:spt="100" adj="0,,0" path="m7798,6681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01" style="position:absolute;margin-left:209.15pt;margin-top:169.45pt;width:60.25pt;height:31.2pt;z-index:253701120;mso-position-horizontal-relative:page;mso-position-vertical-relative:page" coordorigin="7379,5978" coordsize="2126,1101" path="m7572,6450r-176,46l7599,6556r-165,135l7654,6753r-125,131l7811,6907r44,151l8099,7000r178,79l8412,7005r146,74l8679,6990r186,59l9032,6933r307,33l9259,6829r211,-15l9327,6657r177,-89l9276,6471r129,-137l9164,6327r97,-158l8956,6190r-19,-165l8632,6099,8522,5978r-197,108l8135,5978r-117,163l7813,6054r6,144l7555,6158r65,146l7379,6300r193,150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3002" style="position:absolute;z-index:253702144;mso-position-horizontal-relative:page;mso-position-vertical-relative:page" points="1350.4pt,1150.3pt,1350.4pt,1150.3pt" coordorigin="7572,6450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003" style="position:absolute;margin-left:209.15pt;margin-top:169.45pt;width:60.25pt;height:31.2pt;z-index:253703168;mso-position-horizontal-relative:page;mso-position-vertical-relative:page" coordorigin="7379,5978" coordsize="2126,1101" path="m7572,6450r-176,46l7599,6556r-165,135l7654,6753r-125,131l7811,6907r44,151l8099,7000r178,79l8412,7005r146,74l8679,6990r186,59l9032,6933r307,33l9259,6829r211,-15l9327,6657r177,-89l9276,6471r129,-137l9164,6327r97,-158l8956,6190r-19,-165l8632,6099,8522,5978r-197,108l8135,5978r-117,163l7813,6054r6,144l7555,6158r65,146l7379,6300r193,150e" filled="f" fillcolor="yellow" strokeweight=".06419mm">
            <v:stroke miterlimit="10" endcap="round"/>
            <w10:wrap anchorx="page" anchory="page"/>
          </v:shape>
        </w:pict>
      </w:r>
      <w:r>
        <w:pict>
          <v:shape id="_x0000_s3004" style="position:absolute;margin-left:214.6pt;margin-top:182.8pt;width:0;height:0;z-index:253704192;mso-position-horizontal-relative:page;mso-position-vertical-relative:page" coordorigin="7572,6450" coordsize="0,0" o:spt="100" adj="0,,0" path="m7572,6450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05" type="#_x0000_t75" style="position:absolute;margin-left:222.2pt;margin-top:181.7pt;width:26.9pt;height:17.3pt;z-index:253705216;mso-position-horizontal-relative:page;mso-position-vertical-relative:page">
            <v:imagedata r:id="rId282" o:title="14825F4C72AE46D4BB98D5768B4E8595"/>
            <w10:wrap anchorx="page" anchory="page"/>
          </v:shape>
        </w:pict>
      </w:r>
      <w:r>
        <w:pict>
          <v:shape id="_x0000_s3006" type="#_x0000_t75" style="position:absolute;margin-left:249.05pt;margin-top:181.7pt;width:9.1pt;height:17.3pt;z-index:253706240;mso-position-horizontal-relative:page;mso-position-vertical-relative:page">
            <v:imagedata r:id="rId283" o:title="E3F2E8FF76D1452F99B538A4097E0D2C"/>
            <w10:wrap anchorx="page" anchory="page"/>
          </v:shape>
        </w:pict>
      </w:r>
      <w:r>
        <w:pict>
          <v:shape id="_x0000_s3007" style="position:absolute;margin-left:327.1pt;margin-top:170.2pt;width:71.4pt;height:36.95pt;z-index:253707264;mso-position-horizontal-relative:page;mso-position-vertical-relative:page" coordorigin="11540,6006" coordsize="2519,1304" path="m11767,6566r-205,53l11801,6691r-195,159l11867,6922r-149,157l12053,7106r51,178l12391,7218r212,91l12766,7220r169,89l13079,7204r223,72l13499,7136r364,40l13769,7013r250,-17l13848,6810r211,-104l13788,6590r153,-163l13655,6420r114,-190l13410,6257r-22,-197l13026,6147r-131,-141l12662,6135r-226,-129l12298,6198r-243,-101l12063,6266r-313,-49l11826,6393r-286,-6l11767,6566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008" style="position:absolute;z-index:253708288;mso-position-horizontal-relative:page;mso-position-vertical-relative:page" points="2098.6pt,1171pt,2098.6pt,1171pt" coordorigin="11767,6566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009" style="position:absolute;margin-left:327.1pt;margin-top:170.2pt;width:71.4pt;height:36.95pt;z-index:253709312;mso-position-horizontal-relative:page;mso-position-vertical-relative:page" coordorigin="11540,6006" coordsize="2519,1304" path="m11767,6566r-205,53l11801,6691r-195,159l11867,6922r-149,157l12053,7106r51,178l12391,7218r212,91l12766,7220r169,89l13079,7204r223,72l13499,7136r364,40l13769,7013r250,-17l13848,6810r211,-104l13788,6590r153,-163l13655,6420r114,-190l13410,6257r-22,-197l13026,6147r-131,-141l12662,6135r-226,-129l12298,6198r-243,-101l12063,6266r-313,-49l11826,6393r-286,-6l11767,6566e" filled="f" fillcolor="black" strokeweight=".06419mm">
            <v:stroke miterlimit="10" endcap="round"/>
            <w10:wrap anchorx="page" anchory="page"/>
          </v:shape>
        </w:pict>
      </w:r>
      <w:r>
        <w:pict>
          <v:shape id="_x0000_s3010" type="#_x0000_t75" style="position:absolute;margin-left:307.85pt;margin-top:168.65pt;width:13.45pt;height:8.65pt;z-index:253710336;mso-position-horizontal-relative:page;mso-position-vertical-relative:page">
            <v:imagedata r:id="rId284" o:title="E7538F81B1494646A824877CEF34C58D"/>
            <w10:wrap anchorx="page" anchory="page"/>
          </v:shape>
        </w:pict>
      </w:r>
      <w:r>
        <w:pict>
          <v:shape id="_x0000_s3011" style="position:absolute;margin-left:333.55pt;margin-top:186.1pt;width:0;height:0;z-index:253711360;mso-position-horizontal-relative:page;mso-position-vertical-relative:page" coordorigin="11767,6566" coordsize="0,0" o:spt="100" adj="0,,0" path="m11767,6566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12" style="position:absolute;margin-left:320.7pt;margin-top:163.7pt;width:71.35pt;height:36.95pt;z-index:253712384;mso-position-horizontal-relative:page;mso-position-vertical-relative:page" coordorigin="11314,5775" coordsize="2517,1304" path="m11540,6334r-207,55l11574,6461r-196,158l11638,6691r-148,157l11824,6875r51,178l12165,6988r209,91l12537,6990r172,89l12853,6973r220,72l13270,6905r364,40l13541,6782r252,-17l13619,6579r212,-106l13560,6359r152,-163l13429,6187r112,-188l13181,6025r-21,-195l12798,5917r-131,-142l12434,5904r-225,-129l12072,5967r-246,-101l11835,6035r-314,-49l11600,6162r-286,-8l11540,6334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3013" style="position:absolute;z-index:253713408;mso-position-horizontal-relative:page;mso-position-vertical-relative:page" points="2058.1pt,1129.6pt,2058.1pt,1129.6pt" coordorigin="11540,6334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014" style="position:absolute;margin-left:320.7pt;margin-top:163.7pt;width:71.35pt;height:36.95pt;z-index:253714432;mso-position-horizontal-relative:page;mso-position-vertical-relative:page" coordorigin="11314,5775" coordsize="2517,1304" path="m11540,6334r-207,55l11574,6461r-196,158l11638,6691r-148,157l11824,6875r51,178l12165,6988r209,91l12537,6990r172,89l12853,6973r220,72l13270,6905r364,40l13541,6782r252,-17l13619,6579r212,-106l13560,6359r152,-163l13429,6187r112,-188l13181,6025r-21,-195l12798,5917r-131,-142l12434,5904r-225,-129l12072,5967r-246,-101l11835,6035r-314,-49l11600,6162r-286,-8l11540,6334e" filled="f" fillcolor="yellow" strokeweight=".06419mm">
            <v:stroke miterlimit="10" endcap="round"/>
            <w10:wrap anchorx="page" anchory="page"/>
          </v:shape>
        </w:pict>
      </w:r>
      <w:r>
        <w:pict>
          <v:shape id="_x0000_s3015" style="position:absolute;margin-left:327.1pt;margin-top:179.5pt;width:0;height:0;z-index:253715456;mso-position-horizontal-relative:page;mso-position-vertical-relative:page" coordorigin="11540,6334" coordsize="0,0" o:spt="100" adj="0,,0" path="m11540,6334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16" type="#_x0000_t75" style="position:absolute;margin-left:375.35pt;margin-top:169.55pt;width:4.8pt;height:11.5pt;z-index:253716480;mso-position-horizontal-relative:page;mso-position-vertical-relative:page">
            <v:imagedata r:id="rId285" o:title="59AC719716104F34B766AEE82487EE59"/>
            <w10:wrap anchorx="page" anchory="page"/>
          </v:shape>
        </w:pict>
      </w:r>
      <w:r>
        <w:pict>
          <v:shape id="_x0000_s3017" type="#_x0000_t75" style="position:absolute;margin-left:334.55pt;margin-top:169.55pt;width:40.8pt;height:11.5pt;z-index:253717504;mso-position-horizontal-relative:page;mso-position-vertical-relative:page">
            <v:imagedata r:id="rId286" o:title="F31A4DBAB3E548BFBE23243FCAF17940"/>
            <w10:wrap anchorx="page" anchory="page"/>
          </v:shape>
        </w:pict>
      </w:r>
      <w:r>
        <w:pict>
          <v:shape id="_x0000_s3018" type="#_x0000_t75" style="position:absolute;margin-left:352.5pt;margin-top:178.8pt;width:9.6pt;height:34.55pt;z-index:253718528;mso-position-horizontal-relative:page;mso-position-vertical-relative:page">
            <v:imagedata r:id="rId287" o:title="67E8309BC4CB44F1BBFE0C76456A4D96"/>
            <w10:wrap anchorx="page" anchory="page"/>
          </v:shape>
        </w:pict>
      </w:r>
      <w:r>
        <w:pict>
          <v:shape id="_x0000_s3019" type="#_x0000_t75" style="position:absolute;margin-left:344.1pt;margin-top:188.15pt;width:26.9pt;height:16.9pt;z-index:253719552;mso-position-horizontal-relative:page;mso-position-vertical-relative:page">
            <v:imagedata r:id="rId288" o:title="A8ECC305F7EC4646A091CB76AAF12BC4"/>
            <w10:wrap anchorx="page" anchory="page"/>
          </v:shape>
        </w:pict>
      </w:r>
      <w:r>
        <w:pict>
          <v:shape id="_x0000_s3020" style="position:absolute;margin-left:284.45pt;margin-top:200.65pt;width:43pt;height:19.75pt;z-index:253720576;mso-position-horizontal-relative:page;mso-position-vertical-relative:page" coordorigin="10036,7079" coordsize="1518,697" path="m10036,7775r1517,l11553,7079r-1517,l10036,7775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021" style="position:absolute;margin-left:284.45pt;margin-top:200.65pt;width:43pt;height:19.75pt;z-index:253721600;mso-position-horizontal-relative:page;mso-position-vertical-relative:page" coordorigin="10036,7079" coordsize="1518,697" o:spt="100" adj="0,,0" path="m10036,7775t,l11553,7775r,-696l10036,7079r,696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22" type="#_x0000_t75" style="position:absolute;margin-left:294.05pt;margin-top:204.1pt;width:16.8pt;height:27.35pt;z-index:253722624;mso-position-horizontal-relative:page;mso-position-vertical-relative:page">
            <v:imagedata r:id="rId289" o:title="72A2AE4F47244E0E92C11494F479FA4B"/>
            <w10:wrap anchorx="page" anchory="page"/>
          </v:shape>
        </w:pict>
      </w:r>
      <w:r>
        <w:pict>
          <v:shape id="_x0000_s3023" type="#_x0000_t75" style="position:absolute;margin-left:310.85pt;margin-top:204.1pt;width:6.7pt;height:27.35pt;z-index:253723648;mso-position-horizontal-relative:page;mso-position-vertical-relative:page">
            <v:imagedata r:id="rId290" o:title="F3BCD520589446F093972C4993D0D332"/>
            <w10:wrap anchorx="page" anchory="page"/>
          </v:shape>
        </w:pict>
      </w:r>
      <w:r>
        <w:pict>
          <v:shape id="_x0000_s3024" type="#_x0000_t75" style="position:absolute;margin-left:300.05pt;margin-top:211.5pt;width:12pt;height:27.35pt;z-index:253724672;mso-position-horizontal-relative:page;mso-position-vertical-relative:page">
            <v:imagedata r:id="rId291" o:title="BE8FC049A4914ABCB9D7B5B00333ED7F"/>
            <w10:wrap anchorx="page" anchory="page"/>
          </v:shape>
        </w:pict>
      </w:r>
      <w:r>
        <w:pict>
          <v:shape id="_x0000_s3025" style="position:absolute;margin-left:284.45pt;margin-top:220.4pt;width:43pt;height:9.85pt;z-index:253725696;mso-position-horizontal-relative:page;mso-position-vertical-relative:page" coordorigin="10036,7775" coordsize="1518,348" path="m10036,8122r1517,l11553,7775r-1517,l10036,8122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026" style="position:absolute;margin-left:284.45pt;margin-top:220.4pt;width:43pt;height:9.85pt;z-index:253726720;mso-position-horizontal-relative:page;mso-position-vertical-relative:page" coordorigin="10036,7775" coordsize="1518,348" o:spt="100" adj="0,,0" path="m10036,8122t,l11553,8122r,-347l10036,7775r,347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27" type="#_x0000_t75" style="position:absolute;margin-left:304.25pt;margin-top:222.65pt;width:3.35pt;height:26.65pt;z-index:253727744;mso-position-horizontal-relative:page;mso-position-vertical-relative:page">
            <v:imagedata r:id="rId292" o:title="2674C955D9A24EA0A616CC9657CEAD5B"/>
            <w10:wrap anchorx="page" anchory="page"/>
          </v:shape>
        </w:pict>
      </w:r>
      <w:r>
        <w:pict>
          <v:shape id="_x0000_s3028" style="position:absolute;margin-left:284.45pt;margin-top:259.85pt;width:43pt;height:9.85pt;z-index:253728768;mso-position-horizontal-relative:page;mso-position-vertical-relative:page" coordorigin="10036,9168" coordsize="1518,348" path="m10036,9515r1517,l11553,9168r-1517,l10036,9515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029" style="position:absolute;margin-left:284.45pt;margin-top:259.85pt;width:43pt;height:9.85pt;z-index:253729792;mso-position-horizontal-relative:page;mso-position-vertical-relative:page" coordorigin="10036,9168" coordsize="1518,348" o:spt="100" adj="0,,0" path="m10036,9515t,l11553,9515r,-347l10036,9168r,347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30" style="position:absolute;margin-left:284.45pt;margin-top:249.95pt;width:43pt;height:9.9pt;z-index:253730816;mso-position-horizontal-relative:page;mso-position-vertical-relative:page" coordorigin="10036,8818" coordsize="1518,350" path="m10036,9168r1517,l11553,8818r-1517,l10036,9168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031" style="position:absolute;margin-left:284.45pt;margin-top:249.95pt;width:43pt;height:9.9pt;z-index:253731840;mso-position-horizontal-relative:page;mso-position-vertical-relative:page" coordorigin="10036,8818" coordsize="1518,350" o:spt="100" adj="0,,0" path="m10036,9168t,l11553,9168r,-350l10036,8818r,350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32" type="#_x0000_t75" style="position:absolute;margin-left:300.05pt;margin-top:262.1pt;width:12pt;height:27.35pt;z-index:253732864;mso-position-horizontal-relative:page;mso-position-vertical-relative:page">
            <v:imagedata r:id="rId293" o:title="BBD1906170584069A8BCF3DE37379F74"/>
            <w10:wrap anchorx="page" anchory="page"/>
          </v:shape>
        </w:pict>
      </w:r>
      <w:r>
        <w:pict>
          <v:shape id="_x0000_s3033" type="#_x0000_t75" style="position:absolute;margin-left:304pt;margin-top:252.25pt;width:3.85pt;height:27pt;z-index:253733888;mso-position-horizontal-relative:page;mso-position-vertical-relative:page">
            <v:imagedata r:id="rId294" o:title="0366F6A771D24FCCAC9266FA010012D3"/>
            <w10:wrap anchorx="page" anchory="page"/>
          </v:shape>
        </w:pict>
      </w:r>
      <w:r>
        <w:pict>
          <v:shape id="_x0000_s3034" style="position:absolute;margin-left:284.45pt;margin-top:240.1pt;width:43pt;height:9.85pt;z-index:253734912;mso-position-horizontal-relative:page;mso-position-vertical-relative:page" coordorigin="10036,8471" coordsize="1518,348" path="m10036,8818r1517,l11553,8471r-1517,l10036,8818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035" style="position:absolute;margin-left:284.45pt;margin-top:240.1pt;width:43pt;height:9.85pt;z-index:253735936;mso-position-horizontal-relative:page;mso-position-vertical-relative:page" coordorigin="10036,8471" coordsize="1518,348" o:spt="100" adj="0,,0" path="m10036,8818t,l11553,8818r,-347l10036,8471r,347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36" type="#_x0000_t75" style="position:absolute;margin-left:304.25pt;margin-top:242.4pt;width:3.35pt;height:26.65pt;z-index:253736960;mso-position-horizontal-relative:page;mso-position-vertical-relative:page">
            <v:imagedata r:id="rId295" o:title="36A075113F804BEAB14E813AFD67EF7A"/>
            <w10:wrap anchorx="page" anchory="page"/>
          </v:shape>
        </w:pict>
      </w:r>
      <w:r>
        <w:pict>
          <v:shape id="_x0000_s3037" style="position:absolute;margin-left:284.45pt;margin-top:230.2pt;width:43pt;height:9.9pt;z-index:253737984;mso-position-horizontal-relative:page;mso-position-vertical-relative:page" coordorigin="10036,8122" coordsize="1518,350" path="m10036,8471r1517,l11553,8122r-1517,l10036,8471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038" style="position:absolute;margin-left:284.45pt;margin-top:230.2pt;width:43pt;height:9.9pt;z-index:253739008;mso-position-horizontal-relative:page;mso-position-vertical-relative:page" coordorigin="10036,8122" coordsize="1518,350" o:spt="100" adj="0,,0" path="m10036,8471t,l11553,8471r,-349l10036,8122r,349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39" type="#_x0000_t75" style="position:absolute;margin-left:303.8pt;margin-top:232.55pt;width:3.85pt;height:26.65pt;z-index:253740032;mso-position-horizontal-relative:page;mso-position-vertical-relative:page">
            <v:imagedata r:id="rId296" o:title="9A0CE8F0C27C4A3788A1FF1B7F722B77"/>
            <w10:wrap anchorx="page" anchory="page"/>
          </v:shape>
        </w:pict>
      </w:r>
      <w:r>
        <w:pict>
          <v:shape id="_x0000_s3040" style="position:absolute;margin-left:284.45pt;margin-top:269.7pt;width:43pt;height:19.75pt;z-index:253741056;mso-position-horizontal-relative:page;mso-position-vertical-relative:page" coordorigin="10036,9515" coordsize="1518,697" path="m10036,10211r1517,l11553,9515r-1517,l10036,10211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041" style="position:absolute;margin-left:284.45pt;margin-top:269.7pt;width:43pt;height:19.75pt;z-index:253742080;mso-position-horizontal-relative:page;mso-position-vertical-relative:page" coordorigin="10036,9515" coordsize="1518,697" o:spt="100" adj="0,,0" path="m10036,10211t,l11553,10211r,-696l10036,9515r,696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42" type="#_x0000_t75" style="position:absolute;margin-left:294.05pt;margin-top:273.25pt;width:16.8pt;height:27.35pt;z-index:253743104;mso-position-horizontal-relative:page;mso-position-vertical-relative:page">
            <v:imagedata r:id="rId289" o:title="C0BC831FB2684E839F9536AFAFEC5271"/>
            <w10:wrap anchorx="page" anchory="page"/>
          </v:shape>
        </w:pict>
      </w:r>
      <w:r>
        <w:pict>
          <v:shape id="_x0000_s3043" type="#_x0000_t75" style="position:absolute;margin-left:310.85pt;margin-top:273.25pt;width:6.7pt;height:27.35pt;z-index:253744128;mso-position-horizontal-relative:page;mso-position-vertical-relative:page">
            <v:imagedata r:id="rId290" o:title="38CC5337E850480894F8F999C8C7121E"/>
            <w10:wrap anchorx="page" anchory="page"/>
          </v:shape>
        </w:pict>
      </w:r>
      <w:r>
        <w:pict>
          <v:shape id="_x0000_s3044" type="#_x0000_t75" style="position:absolute;margin-left:299pt;margin-top:280.6pt;width:13.45pt;height:27.35pt;z-index:253745152;mso-position-horizontal-relative:page;mso-position-vertical-relative:page">
            <v:imagedata r:id="rId297" o:title="64FE80E575D7479992BB91AE1E417839"/>
            <w10:wrap anchorx="page" anchory="page"/>
          </v:shape>
        </w:pict>
      </w:r>
      <w:r>
        <w:pict>
          <v:shape id="_x0000_s3045" style="position:absolute;margin-left:284.45pt;margin-top:289.45pt;width:43pt;height:19.75pt;z-index:253746176;mso-position-horizontal-relative:page;mso-position-vertical-relative:page" coordorigin="10036,10211" coordsize="1518,697" path="m10036,10908r1517,l11553,10211r-1517,l10036,10908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046" style="position:absolute;margin-left:284.45pt;margin-top:289.45pt;width:43pt;height:19.75pt;z-index:253747200;mso-position-horizontal-relative:page;mso-position-vertical-relative:page" coordorigin="10036,10211" coordsize="1518,697" o:spt="100" adj="0,,0" path="m10036,10908t,l11553,10908r,-697l10036,10211r,697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47" type="#_x0000_t75" style="position:absolute;margin-left:295.3pt;margin-top:293pt;width:17.3pt;height:27pt;z-index:253748224;mso-position-horizontal-relative:page;mso-position-vertical-relative:page">
            <v:imagedata r:id="rId298" o:title="CEC71F5454CF40469A61221AFBCE495E"/>
            <w10:wrap anchorx="page" anchory="page"/>
          </v:shape>
        </w:pict>
      </w:r>
      <w:r>
        <w:pict>
          <v:shape id="_x0000_s3048" type="#_x0000_t75" style="position:absolute;margin-left:312.6pt;margin-top:293pt;width:4.3pt;height:27pt;z-index:253749248;mso-position-horizontal-relative:page;mso-position-vertical-relative:page">
            <v:imagedata r:id="rId299" o:title="7530F290FC744107BC49E97B5CFD4758"/>
            <w10:wrap anchorx="page" anchory="page"/>
          </v:shape>
        </w:pict>
      </w:r>
      <w:r>
        <w:pict>
          <v:shape id="_x0000_s3049" type="#_x0000_t75" style="position:absolute;margin-left:293.2pt;margin-top:300.35pt;width:24.95pt;height:13.7pt;z-index:253750272;mso-position-horizontal-relative:page;mso-position-vertical-relative:page">
            <v:imagedata r:id="rId300" o:title="96DE039DD244402C9C838B1FEB6A0F88"/>
            <w10:wrap anchorx="page" anchory="page"/>
          </v:shape>
        </w:pict>
      </w:r>
      <w:r>
        <w:pict>
          <v:shape id="_x0000_s3050" style="position:absolute;margin-left:273.7pt;margin-top:309.2pt;width:64.55pt;height:59.2pt;z-index:253751296;mso-position-horizontal-relative:page;mso-position-vertical-relative:page" coordorigin="9657,10908" coordsize="2278,2090" path="m11268,10908r-945,l9657,11519r,866l10323,12997r945,l11934,12385r,-866l11268,10908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051" style="position:absolute;margin-left:292.6pt;margin-top:309.2pt;width:26.75pt;height:0;z-index:253752320;mso-position-horizontal-relative:page;mso-position-vertical-relative:page" coordorigin="10323,10908" coordsize="945,0" path="m11268,10908r-945,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052" style="position:absolute;margin-left:273.7pt;margin-top:309.2pt;width:18.9pt;height:17.35pt;z-index:253753344;mso-position-horizontal-relative:page;mso-position-vertical-relative:page" coordorigin="9657,10908" coordsize="667,612" path="m10323,10908r-666,611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053" style="position:absolute;margin-left:273.7pt;margin-top:326.5pt;width:0;height:24.55pt;z-index:253754368;mso-position-horizontal-relative:page;mso-position-vertical-relative:page" coordorigin="9657,11519" coordsize="0,866" path="m9657,11519r,866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054" style="position:absolute;margin-left:273.7pt;margin-top:351.05pt;width:18.9pt;height:17.35pt;z-index:253755392;mso-position-horizontal-relative:page;mso-position-vertical-relative:page" coordorigin="9657,12385" coordsize="667,612" path="m9657,12385r666,61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055" style="position:absolute;margin-left:292.6pt;margin-top:368.4pt;width:26.75pt;height:0;z-index:253756416;mso-position-horizontal-relative:page;mso-position-vertical-relative:page" coordorigin="10323,12997" coordsize="945,0" path="m10323,12997r945,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056" style="position:absolute;margin-left:319.4pt;margin-top:351.05pt;width:18.9pt;height:17.35pt;z-index:253757440;mso-position-horizontal-relative:page;mso-position-vertical-relative:page" coordorigin="11268,12385" coordsize="667,612" path="m11268,12997r666,-61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057" style="position:absolute;margin-left:338.3pt;margin-top:348.65pt;width:0;height:2.4pt;z-index:253758464;mso-position-horizontal-relative:page;mso-position-vertical-relative:page" coordorigin="11934,12300" coordsize="0,85" path="m11934,12385r,-85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058" style="position:absolute;margin-left:338.3pt;margin-top:326.5pt;width:0;height:22.15pt;z-index:253759488;mso-position-horizontal-relative:page;mso-position-vertical-relative:page" coordorigin="11934,11519" coordsize="0,782" path="m11934,11519r,781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059" style="position:absolute;margin-left:338.3pt;margin-top:326.5pt;width:0;height:24.55pt;z-index:253760512;mso-position-horizontal-relative:page;mso-position-vertical-relative:page" coordorigin="11934,11519" coordsize="0,866" path="m11934,12385r,-866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060" style="position:absolute;margin-left:319.4pt;margin-top:309.2pt;width:18.9pt;height:17.35pt;z-index:253761536;mso-position-horizontal-relative:page;mso-position-vertical-relative:page" coordorigin="11268,10908" coordsize="667,612" path="m11934,11519r-666,-611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061" style="position:absolute;margin-left:319.4pt;margin-top:309.2pt;width:0;height:0;z-index:253762560;mso-position-horizontal-relative:page;mso-position-vertical-relative:page" coordorigin="11268,10908" coordsize="0,0" o:spt="100" adj="0,,0" path="m11268,10908t,e" filled="f" fillcolor="black" strokecolor="white" strokeweight=".8353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62" type="#_x0000_t75" style="position:absolute;margin-left:288.2pt;margin-top:330.85pt;width:26.9pt;height:17.3pt;z-index:253763584;mso-position-horizontal-relative:page;mso-position-vertical-relative:page">
            <v:imagedata r:id="rId301" o:title="E18866EB88DE4A9EB2212DAF5B37421E"/>
            <w10:wrap anchorx="page" anchory="page"/>
          </v:shape>
        </w:pict>
      </w:r>
      <w:r>
        <w:pict>
          <v:shape id="_x0000_s3063" type="#_x0000_t75" style="position:absolute;margin-left:315.05pt;margin-top:330.85pt;width:8.65pt;height:17.3pt;z-index:253764608;mso-position-horizontal-relative:page;mso-position-vertical-relative:page">
            <v:imagedata r:id="rId302" o:title="11074D9954024B12BEE53D997A43E9FD"/>
            <w10:wrap anchorx="page" anchory="page"/>
          </v:shape>
        </w:pict>
      </w:r>
      <w:r>
        <w:pict>
          <v:shape id="_x0000_s3064" type="#_x0000_t75" style="position:absolute;margin-left:294.9pt;margin-top:340.1pt;width:22.1pt;height:17.3pt;z-index:253765632;mso-position-horizontal-relative:page;mso-position-vertical-relative:page">
            <v:imagedata r:id="rId303" o:title="9A050114FCC94DCE8F020D12BC0ABD33"/>
            <w10:wrap anchorx="page" anchory="page"/>
          </v:shape>
        </w:pict>
      </w:r>
      <w:r>
        <w:pict>
          <v:shape id="_x0000_s3065" style="position:absolute;margin-left:219.95pt;margin-top:348.65pt;width:64.5pt;height:9.9pt;z-index:253766656;mso-position-horizontal-relative:page;mso-position-vertical-relative:page" coordorigin="7760,12300" coordsize="2276,350" path="m7760,12650r2276,l10036,12300r-2276,l7760,12650xe" fillcolor="black" stroked="f" strokecolor="white" strokeweight=".83539mm">
            <v:stroke miterlimit="10" endcap="round"/>
            <w10:wrap anchorx="page" anchory="page"/>
          </v:shape>
        </w:pict>
      </w:r>
      <w:r>
        <w:pict>
          <v:shape id="_x0000_s3066" style="position:absolute;margin-left:219.95pt;margin-top:348.65pt;width:64.5pt;height:9.9pt;z-index:253767680;mso-position-horizontal-relative:page;mso-position-vertical-relative:page" coordorigin="7760,12300" coordsize="2276,350" o:spt="100" adj="0,,0" path="m7760,12650t,l10036,12650r,-350l7760,12300r,350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67" type="#_x0000_t75" style="position:absolute;margin-left:237.25pt;margin-top:350.2pt;width:26.9pt;height:17.3pt;z-index:253768704;mso-position-horizontal-relative:page;mso-position-vertical-relative:page">
            <v:imagedata r:id="rId304" o:title="B3F367676089443D954BBB240729B6D1"/>
            <w10:wrap anchorx="page" anchory="page"/>
          </v:shape>
        </w:pict>
      </w:r>
      <w:r>
        <w:pict>
          <v:shape id="_x0000_s3068" type="#_x0000_t75" style="position:absolute;margin-left:264.1pt;margin-top:350.2pt;width:2.9pt;height:17.3pt;z-index:253769728;mso-position-horizontal-relative:page;mso-position-vertical-relative:page">
            <v:imagedata r:id="rId305" o:title="4FCC572108074FA187535FA3F46FF0C5"/>
            <w10:wrap anchorx="page" anchory="page"/>
          </v:shape>
        </w:pict>
      </w:r>
      <w:r>
        <w:pict>
          <v:shape id="_x0000_s3069" style="position:absolute;margin-left:327.5pt;margin-top:348.65pt;width:64.55pt;height:9.9pt;z-index:253770752;mso-position-horizontal-relative:page;mso-position-vertical-relative:page" coordorigin="11553,12300" coordsize="2278,350" path="m11553,12650r2278,l13831,12300r-2278,l11553,12650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070" style="position:absolute;margin-left:327.5pt;margin-top:348.65pt;width:64.55pt;height:9.9pt;z-index:253771776;mso-position-horizontal-relative:page;mso-position-vertical-relative:page" coordorigin="11553,12300" coordsize="2278,350" o:spt="100" adj="0,,0" path="m11553,12650t,l13831,12650r,-350l11553,12300r,350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71" type="#_x0000_t75" style="position:absolute;margin-left:339.65pt;margin-top:350.2pt;width:40.3pt;height:11.5pt;z-index:253772800;mso-position-horizontal-relative:page;mso-position-vertical-relative:page">
            <v:imagedata r:id="rId306" o:title="1BF8EC21A75E408089B2261B1822DA24"/>
            <w10:wrap anchorx="page" anchory="page"/>
          </v:shape>
        </w:pict>
      </w:r>
      <w:r>
        <w:pict>
          <v:shape id="_x0000_s3072" style="position:absolute;margin-left:219.95pt;margin-top:358.55pt;width:10.75pt;height:193.2pt;z-index:253773824;mso-position-horizontal-relative:page;mso-position-vertical-relative:page" coordorigin="7760,12650" coordsize="379,6816" path="m7760,19465r379,l8139,12650r-379,l7760,19465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073" style="position:absolute;margin-left:219.95pt;margin-top:358.55pt;width:10.75pt;height:193.2pt;z-index:253774848;mso-position-horizontal-relative:page;mso-position-vertical-relative:page" coordorigin="7760,12650" coordsize="379,6816" o:spt="100" adj="0,,0" path="m7760,19465t,l8139,19465r,-6815l7760,12650r,6815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74" style="position:absolute;margin-left:101.65pt;margin-top:366.25pt;width:129.05pt;height:12.05pt;z-index:253775872;mso-position-horizontal-relative:page;mso-position-vertical-relative:page" coordorigin="3586,12921" coordsize="4554,426" path="m3586,13346r4553,l8139,12921r-4553,l3586,13346xe" stroked="f" strokeweight=".06419mm">
            <v:stroke miterlimit="10" endcap="round"/>
            <w10:wrap anchorx="page" anchory="page"/>
          </v:shape>
        </w:pict>
      </w:r>
      <w:r>
        <w:pict>
          <v:shape id="_x0000_s3075" style="position:absolute;margin-left:101.65pt;margin-top:366.25pt;width:129.05pt;height:12.05pt;z-index:253776896;mso-position-horizontal-relative:page;mso-position-vertical-relative:page" coordorigin="3586,12921" coordsize="4554,426" o:spt="100" adj="0,,0" path="m3586,13346t,l8139,13346r,-425l3586,12921r,425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76" type="#_x0000_t75" style="position:absolute;margin-left:105pt;margin-top:368.95pt;width:43.7pt;height:10.8pt;z-index:253777920;mso-position-horizontal-relative:page;mso-position-vertical-relative:page">
            <v:imagedata r:id="rId307" o:title="DA0125F4C26E4158B74F76330ED36A9B"/>
            <w10:wrap anchorx="page" anchory="page"/>
          </v:shape>
        </w:pict>
      </w:r>
      <w:r>
        <w:pict>
          <v:shape id="_x0000_s3077" type="#_x0000_t75" style="position:absolute;margin-left:148.7pt;margin-top:368.95pt;width:17.75pt;height:10.8pt;z-index:253778944;mso-position-horizontal-relative:page;mso-position-vertical-relative:page">
            <v:imagedata r:id="rId308" o:title="8AF0F0108B2A4E29987CE6055976EDB1"/>
            <w10:wrap anchorx="page" anchory="page"/>
          </v:shape>
        </w:pict>
      </w:r>
      <w:r>
        <w:pict>
          <v:shape id="_x0000_s3078" style="position:absolute;margin-left:381.3pt;margin-top:358.55pt;width:10.75pt;height:193.2pt;z-index:253779968;mso-position-horizontal-relative:page;mso-position-vertical-relative:page" coordorigin="13452,12650" coordsize="379,6816" path="m13452,19465r379,l13831,12650r-379,l13452,19465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079" style="position:absolute;margin-left:381.3pt;margin-top:358.55pt;width:10.75pt;height:193.2pt;z-index:253780992;mso-position-horizontal-relative:page;mso-position-vertical-relative:page" coordorigin="13452,12650" coordsize="379,6816" o:spt="100" adj="0,,0" path="m13452,19465t,l13831,19465r,-6815l13452,12650r,6815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80" style="position:absolute;margin-left:381.3pt;margin-top:366.25pt;width:129.05pt;height:12.05pt;z-index:253782016;mso-position-horizontal-relative:page;mso-position-vertical-relative:page" coordorigin="13452,12921" coordsize="4553,426" path="m13452,13346r4553,l18005,12921r-4553,l13452,13346xe" stroked="f" strokeweight=".06419mm">
            <v:stroke miterlimit="10" endcap="round"/>
            <w10:wrap anchorx="page" anchory="page"/>
          </v:shape>
        </w:pict>
      </w:r>
      <w:r>
        <w:pict>
          <v:shape id="_x0000_s3081" style="position:absolute;margin-left:381.3pt;margin-top:366.25pt;width:129.05pt;height:12.05pt;z-index:253783040;mso-position-horizontal-relative:page;mso-position-vertical-relative:page" coordorigin="13452,12921" coordsize="4553,426" o:spt="100" adj="0,,0" path="m13452,13346t,l18005,13346r,-425l13452,12921r,425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82" type="#_x0000_t75" style="position:absolute;margin-left:491.05pt;margin-top:369pt;width:13.9pt;height:33.5pt;z-index:253784064;mso-position-horizontal-relative:page;mso-position-vertical-relative:page">
            <v:imagedata r:id="rId309" o:title="B732BD69689F4626B4BAC8F1F493D411"/>
            <w10:wrap anchorx="page" anchory="page"/>
          </v:shape>
        </w:pict>
      </w:r>
      <w:r>
        <w:pict>
          <v:shape id="_x0000_s3083" type="#_x0000_t75" style="position:absolute;margin-left:504.95pt;margin-top:369pt;width:1.45pt;height:33.5pt;z-index:253785088;mso-position-horizontal-relative:page;mso-position-vertical-relative:page">
            <v:imagedata r:id="rId310" o:title="FB074522026447EFAC994122018CEF01"/>
            <w10:wrap anchorx="page" anchory="page"/>
          </v:shape>
        </w:pict>
      </w:r>
      <w:r>
        <w:pict>
          <v:shape id="_x0000_s3084" style="position:absolute;margin-left:123.1pt;margin-top:388.15pt;width:86.05pt;height:32.65pt;z-index:253786112;mso-position-horizontal-relative:page;mso-position-vertical-relative:page" coordorigin="4344,13693" coordsize="3036,1152" path="m4344,14845r3035,l7379,13693r-3035,l4344,14845xe" stroked="f" strokeweight=".06419mm">
            <v:stroke miterlimit="10" endcap="round"/>
            <w10:wrap anchorx="page" anchory="page"/>
          </v:shape>
        </w:pict>
      </w:r>
      <w:r>
        <w:pict>
          <v:shape id="_x0000_s3085" style="position:absolute;margin-left:123.1pt;margin-top:388.15pt;width:86.05pt;height:32.65pt;z-index:253787136;mso-position-horizontal-relative:page;mso-position-vertical-relative:page" coordorigin="4344,13693" coordsize="3036,1152" o:spt="100" adj="0,,0" path="m4344,14845t,l7379,14845r,-1152l4344,13693r,1152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86" type="#_x0000_t75" style="position:absolute;margin-left:126.5pt;margin-top:396pt;width:1.9pt;height:13.3pt;z-index:253788160;mso-position-horizontal-relative:page;mso-position-vertical-relative:page">
            <v:imagedata r:id="rId311" o:title="62EC50D743E340B2911AF4B9CD2C61A5"/>
            <w10:wrap anchorx="page" anchory="page"/>
          </v:shape>
        </w:pict>
      </w:r>
      <w:r>
        <w:pict>
          <v:shape id="_x0000_s3087" type="#_x0000_t75" style="position:absolute;margin-left:126.5pt;margin-top:403.5pt;width:1.9pt;height:13.3pt;z-index:253789184;mso-position-horizontal-relative:page;mso-position-vertical-relative:page">
            <v:imagedata r:id="rId311" o:title="F13EEBC1D3CE4102AD8E1172A18E88DF"/>
            <w10:wrap anchorx="page" anchory="page"/>
          </v:shape>
        </w:pict>
      </w:r>
      <w:r>
        <w:pict>
          <v:shape id="_x0000_s3088" type="#_x0000_t75" style="position:absolute;margin-left:126.5pt;margin-top:411pt;width:1.9pt;height:13.3pt;z-index:253790208;mso-position-horizontal-relative:page;mso-position-vertical-relative:page">
            <v:imagedata r:id="rId312" o:title="DAED9562AD884AD5A9EE5C60D69037B4"/>
            <w10:wrap anchorx="page" anchory="page"/>
          </v:shape>
        </w:pict>
      </w:r>
      <w:r>
        <w:pict>
          <v:shape id="_x0000_s3089" type="#_x0000_t75" style="position:absolute;margin-left:153.7pt;margin-top:394.4pt;width:4.8pt;height:34.2pt;z-index:253791232;mso-position-horizontal-relative:page;mso-position-vertical-relative:page">
            <v:imagedata r:id="rId313" o:title="BEBFACCB60E245BEB8DFD168482BBC7B"/>
            <w10:wrap anchorx="page" anchory="page"/>
          </v:shape>
        </w:pict>
      </w:r>
      <w:r>
        <w:pict>
          <v:shape id="_x0000_s3090" type="#_x0000_t75" style="position:absolute;margin-left:140.3pt;margin-top:394.4pt;width:13.45pt;height:34.2pt;z-index:253792256;mso-position-horizontal-relative:page;mso-position-vertical-relative:page">
            <v:imagedata r:id="rId314" o:title="AB73F388866C454798E802A0BCD9DEAC"/>
            <w10:wrap anchorx="page" anchory="page"/>
          </v:shape>
        </w:pict>
      </w:r>
      <w:r>
        <w:pict>
          <v:shape id="_x0000_s3091" type="#_x0000_t75" style="position:absolute;margin-left:139.75pt;margin-top:401.9pt;width:26.9pt;height:17.3pt;z-index:253793280;mso-position-horizontal-relative:page;mso-position-vertical-relative:page">
            <v:imagedata r:id="rId315" o:title="AA1541AE74694A3AB803A9BAB6324EF9"/>
            <w10:wrap anchorx="page" anchory="page"/>
          </v:shape>
        </w:pict>
      </w:r>
      <w:r>
        <w:pict>
          <v:shape id="_x0000_s3092" type="#_x0000_t75" style="position:absolute;margin-left:154.5pt;margin-top:411.95pt;width:1.45pt;height:3.25pt;z-index:253794304;mso-position-horizontal-relative:page;mso-position-vertical-relative:page">
            <v:imagedata r:id="rId316" o:title="7DBB6E0A42D84CA1B6AD8862E6400B49"/>
            <w10:wrap anchorx="page" anchory="page"/>
          </v:shape>
        </w:pict>
      </w:r>
      <w:r>
        <w:pict>
          <v:shape id="_x0000_s3093" type="#_x0000_t75" style="position:absolute;margin-left:161.6pt;margin-top:411.95pt;width:1.45pt;height:3.25pt;z-index:253795328;mso-position-horizontal-relative:page;mso-position-vertical-relative:page">
            <v:imagedata r:id="rId317" o:title="D586ADB92FDF48C9BDD64300D0BF6881"/>
            <w10:wrap anchorx="page" anchory="page"/>
          </v:shape>
        </w:pict>
      </w:r>
      <w:r>
        <w:pict>
          <v:shape id="_x0000_s3094" style="position:absolute;margin-left:101.65pt;margin-top:497.15pt;width:129.05pt;height:9.9pt;z-index:253796352;mso-position-horizontal-relative:page;mso-position-vertical-relative:page" coordorigin="3586,17539" coordsize="4554,350" path="m3586,17888r4553,l8139,17539r-4553,l3586,17888xe" stroked="f" strokeweight=".06419mm">
            <v:stroke miterlimit="10" endcap="round"/>
            <w10:wrap anchorx="page" anchory="page"/>
          </v:shape>
        </w:pict>
      </w:r>
      <w:r>
        <w:pict>
          <v:shape id="_x0000_s3095" style="position:absolute;margin-left:101.65pt;margin-top:497.15pt;width:129.05pt;height:9.9pt;z-index:253797376;mso-position-horizontal-relative:page;mso-position-vertical-relative:page" coordorigin="3586,17539" coordsize="4554,350" o:spt="100" adj="0,,0" path="m3586,17888t,l8139,17888r,-349l3586,17539r,349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096" type="#_x0000_t75" style="position:absolute;margin-left:104.8pt;margin-top:498.9pt;width:22.1pt;height:21.25pt;z-index:253798400;mso-position-horizontal-relative:page;mso-position-vertical-relative:page">
            <v:imagedata r:id="rId318" o:title="9716A452937743959ACBF0DA57BC9752"/>
            <w10:wrap anchorx="page" anchory="page"/>
          </v:shape>
        </w:pict>
      </w:r>
      <w:r>
        <w:pict>
          <v:shape id="_x0000_s3097" type="#_x0000_t75" style="position:absolute;margin-left:126.9pt;margin-top:498.9pt;width:10.1pt;height:21.25pt;z-index:253799424;mso-position-horizontal-relative:page;mso-position-vertical-relative:page">
            <v:imagedata r:id="rId319" o:title="CEDB2B5DFD87466CA950D76381C8AB6D"/>
            <w10:wrap anchorx="page" anchory="page"/>
          </v:shape>
        </w:pict>
      </w:r>
      <w:r>
        <w:pict>
          <v:shape id="_x0000_s3098" style="position:absolute;margin-left:123.1pt;margin-top:519pt;width:86.05pt;height:9.9pt;z-index:253800448;mso-position-horizontal-relative:page;mso-position-vertical-relative:page" coordorigin="4344,18310" coordsize="3036,350" path="m4344,18659r3035,l7379,18310r-3035,l4344,18659xe" stroked="f" strokeweight=".06419mm">
            <v:stroke miterlimit="10" endcap="round"/>
            <w10:wrap anchorx="page" anchory="page"/>
          </v:shape>
        </w:pict>
      </w:r>
      <w:r>
        <w:pict>
          <v:shape id="_x0000_s3099" style="position:absolute;margin-left:123.1pt;margin-top:519pt;width:86.05pt;height:9.9pt;z-index:253801472;mso-position-horizontal-relative:page;mso-position-vertical-relative:page" coordorigin="4344,18310" coordsize="3036,350" o:spt="100" adj="0,,0" path="m4344,18659t,l7379,18659r,-349l4344,18310r,349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00" type="#_x0000_t75" style="position:absolute;margin-left:126.5pt;margin-top:522.95pt;width:1.9pt;height:13.3pt;z-index:253802496;mso-position-horizontal-relative:page;mso-position-vertical-relative:page">
            <v:imagedata r:id="rId312" o:title="62BDA161E1EE40CEB34857435321411C"/>
            <w10:wrap anchorx="page" anchory="page"/>
          </v:shape>
        </w:pict>
      </w:r>
      <w:r>
        <w:pict>
          <v:shape id="_x0000_s3101" type="#_x0000_t75" style="position:absolute;margin-left:140.2pt;margin-top:521.35pt;width:40.8pt;height:11.5pt;z-index:253803520;mso-position-horizontal-relative:page;mso-position-vertical-relative:page">
            <v:imagedata r:id="rId320" o:title="71863248A8DD4D3CBAE782A729706744"/>
            <w10:wrap anchorx="page" anchory="page"/>
          </v:shape>
        </w:pict>
      </w:r>
      <w:r>
        <w:pict>
          <v:shape id="_x0000_s3102" type="#_x0000_t75" style="position:absolute;margin-left:181pt;margin-top:521.35pt;width:6.7pt;height:11.5pt;z-index:253804544;mso-position-horizontal-relative:page;mso-position-vertical-relative:page">
            <v:imagedata r:id="rId321" o:title="76659909C63E49BAB6BA2C58CB0C64F6"/>
            <w10:wrap anchorx="page" anchory="page"/>
          </v:shape>
        </w:pict>
      </w:r>
      <w:r>
        <w:pict>
          <v:shape id="_x0000_s3103" style="position:absolute;margin-left:402.8pt;margin-top:388.15pt;width:86.1pt;height:10.8pt;z-index:253805568;mso-position-horizontal-relative:page;mso-position-vertical-relative:page" coordorigin="14210,13693" coordsize="3038,381" path="m14210,14074r3037,l17247,13693r-3037,l14210,14074xe" stroked="f" strokeweight=".06419mm">
            <v:stroke miterlimit="10" endcap="round"/>
            <w10:wrap anchorx="page" anchory="page"/>
          </v:shape>
        </w:pict>
      </w:r>
      <w:r>
        <w:pict>
          <v:shape id="_x0000_s3104" style="position:absolute;margin-left:402.8pt;margin-top:388.15pt;width:86.1pt;height:10.8pt;z-index:253806592;mso-position-horizontal-relative:page;mso-position-vertical-relative:page" coordorigin="14210,13693" coordsize="3038,381" o:spt="100" adj="0,,0" path="m14210,14074t,l17247,14074r,-381l14210,13693r,381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05" type="#_x0000_t75" style="position:absolute;margin-left:406.2pt;margin-top:392.6pt;width:1.9pt;height:13.3pt;z-index:253807616;mso-position-horizontal-relative:page;mso-position-vertical-relative:page">
            <v:imagedata r:id="rId322" o:title="6D22BB0BE4DA4B7DB1A5B7D641761589"/>
            <w10:wrap anchorx="page" anchory="page"/>
          </v:shape>
        </w:pict>
      </w:r>
      <w:r>
        <w:pict>
          <v:shape id="_x0000_s3106" type="#_x0000_t75" style="position:absolute;margin-left:419.95pt;margin-top:390.9pt;width:40.8pt;height:11.5pt;z-index:253808640;mso-position-horizontal-relative:page;mso-position-vertical-relative:page">
            <v:imagedata r:id="rId323" o:title="608C3E01501644089DF0A4297B80DC48"/>
            <w10:wrap anchorx="page" anchory="page"/>
          </v:shape>
        </w:pict>
      </w:r>
      <w:r>
        <w:pict>
          <v:shape id="_x0000_s3107" type="#_x0000_t75" style="position:absolute;margin-left:460.75pt;margin-top:390.9pt;width:14.4pt;height:11.5pt;z-index:253809664;mso-position-horizontal-relative:page;mso-position-vertical-relative:page">
            <v:imagedata r:id="rId324" o:title="6E2B1CDF6AF34E0899A7AC58830566E5"/>
            <w10:wrap anchorx="page" anchory="page"/>
          </v:shape>
        </w:pict>
      </w:r>
      <w:r>
        <w:pict>
          <v:shape id="_x0000_s3108" style="position:absolute;margin-left:402.8pt;margin-top:475.4pt;width:86.1pt;height:21.8pt;z-index:253810688;mso-position-horizontal-relative:page;mso-position-vertical-relative:page" coordorigin="14210,16771" coordsize="3038,769" path="m14210,17539r3037,l17247,16771r-3037,l14210,17539xe" stroked="f" strokeweight=".06419mm">
            <v:stroke miterlimit="10" endcap="round"/>
            <w10:wrap anchorx="page" anchory="page"/>
          </v:shape>
        </w:pict>
      </w:r>
      <w:r>
        <w:pict>
          <v:shape id="_x0000_s3109" style="position:absolute;margin-left:402.8pt;margin-top:475.4pt;width:86.1pt;height:21.8pt;z-index:253811712;mso-position-horizontal-relative:page;mso-position-vertical-relative:page" coordorigin="14210,16771" coordsize="3038,769" o:spt="100" adj="0,,0" path="m14210,17539t,l17247,17539r,-768l14210,16771r,768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10" type="#_x0000_t75" style="position:absolute;margin-left:406.2pt;margin-top:477.8pt;width:1.9pt;height:13.3pt;z-index:253812736;mso-position-horizontal-relative:page;mso-position-vertical-relative:page">
            <v:imagedata r:id="rId322" o:title="1ACC8C76213A41B6A3E3276DC7829FF1"/>
            <w10:wrap anchorx="page" anchory="page"/>
          </v:shape>
        </w:pict>
      </w:r>
      <w:r>
        <w:pict>
          <v:shape id="_x0000_s3111" type="#_x0000_t75" style="position:absolute;margin-left:406.2pt;margin-top:485.3pt;width:1.9pt;height:13.3pt;z-index:253813760;mso-position-horizontal-relative:page;mso-position-vertical-relative:page">
            <v:imagedata r:id="rId322" o:title="B95D5017350E441D92A13A6C2EDAEDC8"/>
            <w10:wrap anchorx="page" anchory="page"/>
          </v:shape>
        </w:pict>
      </w:r>
      <w:r>
        <w:pict>
          <v:shape id="_x0000_s3112" type="#_x0000_t75" style="position:absolute;margin-left:406.2pt;margin-top:492.8pt;width:1.9pt;height:13.3pt;z-index:253814784;mso-position-horizontal-relative:page;mso-position-vertical-relative:page">
            <v:imagedata r:id="rId325" o:title="20E6631D282F4F95A6055FE39392C601"/>
            <w10:wrap anchorx="page" anchory="page"/>
          </v:shape>
        </w:pict>
      </w:r>
      <w:r>
        <w:pict>
          <v:shape id="_x0000_s3113" type="#_x0000_t75" style="position:absolute;margin-left:433.4pt;margin-top:476.15pt;width:4.8pt;height:34.2pt;z-index:253815808;mso-position-horizontal-relative:page;mso-position-vertical-relative:page">
            <v:imagedata r:id="rId326" o:title="2C803C4A478845B7A729C75C3F378FCF"/>
            <w10:wrap anchorx="page" anchory="page"/>
          </v:shape>
        </w:pict>
      </w:r>
      <w:r>
        <w:pict>
          <v:shape id="_x0000_s3114" type="#_x0000_t75" style="position:absolute;margin-left:419.95pt;margin-top:476.15pt;width:13.45pt;height:34.2pt;z-index:253816832;mso-position-horizontal-relative:page;mso-position-vertical-relative:page">
            <v:imagedata r:id="rId314" o:title="40232BAF6F86415E89314C9E552FB553"/>
            <w10:wrap anchorx="page" anchory="page"/>
          </v:shape>
        </w:pict>
      </w:r>
      <w:r>
        <w:pict>
          <v:shape id="_x0000_s3115" type="#_x0000_t75" style="position:absolute;margin-left:419.4pt;margin-top:483.65pt;width:26.9pt;height:17.3pt;z-index:253817856;mso-position-horizontal-relative:page;mso-position-vertical-relative:page">
            <v:imagedata r:id="rId327" o:title="F602DC4D45464ABEB9EA1F4C9EF2EFA2"/>
            <w10:wrap anchorx="page" anchory="page"/>
          </v:shape>
        </w:pict>
      </w:r>
      <w:r>
        <w:pict>
          <v:shape id="_x0000_s3116" type="#_x0000_t75" style="position:absolute;margin-left:434.15pt;margin-top:493.75pt;width:1.45pt;height:3.25pt;z-index:253818880;mso-position-horizontal-relative:page;mso-position-vertical-relative:page">
            <v:imagedata r:id="rId316" o:title="5B0D08285BD04DADB61B6A00B17206D7"/>
            <w10:wrap anchorx="page" anchory="page"/>
          </v:shape>
        </w:pict>
      </w:r>
      <w:r>
        <w:pict>
          <v:shape id="_x0000_s3117" type="#_x0000_t75" style="position:absolute;margin-left:441.25pt;margin-top:493.75pt;width:1.45pt;height:3.25pt;z-index:253819904;mso-position-horizontal-relative:page;mso-position-vertical-relative:page">
            <v:imagedata r:id="rId316" o:title="BD719150D0D840718B2FF8E36894DF86"/>
            <w10:wrap anchorx="page" anchory="page"/>
          </v:shape>
        </w:pict>
      </w:r>
      <w:r>
        <w:pict>
          <v:shape id="_x0000_s3118" style="position:absolute;margin-left:133.9pt;margin-top:212.8pt;width:139.8pt;height:54.6pt;z-index:253820928;mso-position-horizontal-relative:page;mso-position-vertical-relative:page" coordorigin="4725,7508" coordsize="4932,1927" path="m4725,9435r4932,l9657,7508r-4932,l4725,9435xe" stroked="f" strokeweight=".06419mm">
            <v:stroke miterlimit="10" endcap="round"/>
            <w10:wrap anchorx="page" anchory="page"/>
          </v:shape>
        </w:pict>
      </w:r>
      <w:r>
        <w:pict>
          <v:shape id="_x0000_s3119" style="position:absolute;margin-left:133.9pt;margin-top:212.8pt;width:139.8pt;height:54.6pt;z-index:253821952;mso-position-horizontal-relative:page;mso-position-vertical-relative:page" coordorigin="4725,7508" coordsize="4932,1927" o:spt="100" adj="0,,0" path="m4725,9435t,l9657,9435r,-1927l4725,7508r,192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20" type="#_x0000_t75" style="position:absolute;margin-left:140.2pt;margin-top:216.25pt;width:124.6pt;height:69.3pt;z-index:253822976;mso-position-horizontal-relative:page;mso-position-vertical-relative:page">
            <v:imagedata r:id="rId328" o:title="893C08D9676A4CB4B7C205317E75BE61"/>
            <w10:wrap anchorx="page" anchory="page"/>
          </v:shape>
        </w:pict>
      </w:r>
      <w:r>
        <w:pict>
          <v:shape id="_x0000_s3121" style="position:absolute;margin-left:338.3pt;margin-top:213.4pt;width:139.8pt;height:65.5pt;z-index:253824000;mso-position-horizontal-relative:page;mso-position-vertical-relative:page" coordorigin="11934,7529" coordsize="4932,2312" path="m11934,9841r4932,l16866,7529r-4932,l11934,9841xe" stroked="f" strokeweight=".06419mm">
            <v:stroke miterlimit="10" endcap="round"/>
            <w10:wrap anchorx="page" anchory="page"/>
          </v:shape>
        </w:pict>
      </w:r>
      <w:r>
        <w:pict>
          <v:shape id="_x0000_s3122" style="position:absolute;margin-left:338.3pt;margin-top:213.4pt;width:139.8pt;height:65.5pt;z-index:253825024;mso-position-horizontal-relative:page;mso-position-vertical-relative:page" coordorigin="11934,7529" coordsize="4932,2312" o:spt="100" adj="0,,0" path="m11934,9841t,l16866,9841r,-2312l11934,7529r,2312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23" type="#_x0000_t75" style="position:absolute;margin-left:346.55pt;margin-top:218.6pt;width:120.7pt;height:76.8pt;z-index:253826048;mso-position-horizontal-relative:page;mso-position-vertical-relative:page">
            <v:imagedata r:id="rId329" o:title="26A993E8B53445D1BF5AF5E5DE00495A"/>
            <w10:wrap anchorx="page" anchory="page"/>
          </v:shape>
        </w:pict>
      </w:r>
      <w:r>
        <w:pict>
          <v:shape id="_x0000_s3124" type="#_x0000_t75" style="position:absolute;margin-left:140.3pt;margin-top:409.4pt;width:13.45pt;height:27pt;z-index:253827072;mso-position-horizontal-relative:page;mso-position-vertical-relative:page">
            <v:imagedata r:id="rId330" o:title="E33F7C1BC8CB491F97E9B20B24EF423F"/>
            <w10:wrap anchorx="page" anchory="page"/>
          </v:shape>
        </w:pict>
      </w:r>
      <w:r>
        <w:pict>
          <v:shape id="_x0000_s3125" type="#_x0000_t75" style="position:absolute;margin-left:156.4pt;margin-top:409.45pt;width:4.8pt;height:26.65pt;z-index:253828096;mso-position-horizontal-relative:page;mso-position-vertical-relative:page">
            <v:imagedata r:id="rId331" o:title="CB465D6D3C5C411E9F35C537D9931BB1"/>
            <w10:wrap anchorx="page" anchory="page"/>
          </v:shape>
        </w:pict>
      </w:r>
      <w:r>
        <w:pict>
          <v:shape id="_x0000_s3126" type="#_x0000_t75" style="position:absolute;margin-left:166.6pt;margin-top:401.9pt;width:.5pt;height:17.3pt;z-index:253829120;mso-position-horizontal-relative:page;mso-position-vertical-relative:page">
            <v:imagedata r:id="rId332" o:title="5335951A1D0C4E62A70F494F2429FBB0"/>
            <w10:wrap anchorx="page" anchory="page"/>
          </v:shape>
        </w:pict>
      </w:r>
      <w:r>
        <w:pict>
          <v:shape id="_x0000_s3127" type="#_x0000_t75" style="position:absolute;margin-left:165.2pt;margin-top:409.45pt;width:17.3pt;height:26.65pt;z-index:253830144;mso-position-horizontal-relative:page;mso-position-vertical-relative:page">
            <v:imagedata r:id="rId333" o:title="E59C4D008D1D46FEBD1BA0E4CFD15061"/>
            <w10:wrap anchorx="page" anchory="page"/>
          </v:shape>
        </w:pict>
      </w:r>
      <w:r>
        <w:pict>
          <v:shape id="_x0000_s3128" type="#_x0000_t75" style="position:absolute;margin-left:182.45pt;margin-top:409.45pt;width:7.2pt;height:26.65pt;z-index:253831168;mso-position-horizontal-relative:page;mso-position-vertical-relative:page">
            <v:imagedata r:id="rId334" o:title="21579A55EDF34C09A1CD76A9E2198D3D"/>
            <w10:wrap anchorx="page" anchory="page"/>
          </v:shape>
        </w:pict>
      </w:r>
      <w:r>
        <w:pict>
          <v:shape id="_x0000_s3129" style="position:absolute;margin-left:101.65pt;margin-top:432.7pt;width:129.05pt;height:9.9pt;z-index:253832192;mso-position-horizontal-relative:page;mso-position-vertical-relative:page" coordorigin="3586,15266" coordsize="4554,350" path="m3586,15615r4553,l8139,15266r-4553,l3586,15615xe" stroked="f" strokeweight=".06419mm">
            <v:stroke miterlimit="10" endcap="round"/>
            <w10:wrap anchorx="page" anchory="page"/>
          </v:shape>
        </w:pict>
      </w:r>
      <w:r>
        <w:pict>
          <v:shape id="_x0000_s3130" style="position:absolute;margin-left:101.65pt;margin-top:432.7pt;width:129.05pt;height:9.9pt;z-index:253833216;mso-position-horizontal-relative:page;mso-position-vertical-relative:page" coordorigin="3586,15266" coordsize="4554,350" o:spt="100" adj="0,,0" path="m3586,15615t,l8139,15615r,-349l3586,15266r,349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31" type="#_x0000_t75" style="position:absolute;margin-left:105.25pt;margin-top:434.45pt;width:42.25pt;height:11.15pt;z-index:253834240;mso-position-horizontal-relative:page;mso-position-vertical-relative:page">
            <v:imagedata r:id="rId335" o:title="D283325527314716A84CAAA1DC3F4FA6"/>
            <w10:wrap anchorx="page" anchory="page"/>
          </v:shape>
        </w:pict>
      </w:r>
      <w:r>
        <w:pict>
          <v:shape id="_x0000_s3132" type="#_x0000_t75" style="position:absolute;margin-left:147.5pt;margin-top:434.45pt;width:14.4pt;height:11.15pt;z-index:253835264;mso-position-horizontal-relative:page;mso-position-vertical-relative:page">
            <v:imagedata r:id="rId336" o:title="3F2742D713A14546AC660B4FF4C6EEBD"/>
            <w10:wrap anchorx="page" anchory="page"/>
          </v:shape>
        </w:pict>
      </w:r>
      <w:r>
        <w:pict>
          <v:shape id="_x0000_s3133" style="position:absolute;margin-left:381.3pt;margin-top:409.85pt;width:129.05pt;height:9.9pt;z-index:253836288;mso-position-horizontal-relative:page;mso-position-vertical-relative:page" coordorigin="13452,14459" coordsize="4553,350" path="m13452,14809r4553,l18005,14459r-4553,l13452,14809xe" stroked="f" strokeweight=".06419mm">
            <v:stroke miterlimit="10" endcap="round"/>
            <w10:wrap anchorx="page" anchory="page"/>
          </v:shape>
        </w:pict>
      </w:r>
      <w:r>
        <w:pict>
          <v:shape id="_x0000_s3134" style="position:absolute;margin-left:381.3pt;margin-top:409.85pt;width:129.05pt;height:9.9pt;z-index:253837312;mso-position-horizontal-relative:page;mso-position-vertical-relative:page" coordorigin="13452,14459" coordsize="4553,350" o:spt="100" adj="0,,0" path="m13452,14809t,l18005,14809r,-350l13452,14459r,350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35" type="#_x0000_t75" style="position:absolute;margin-left:497.1pt;margin-top:411.6pt;width:10.1pt;height:21.25pt;z-index:253838336;mso-position-horizontal-relative:page;mso-position-vertical-relative:page">
            <v:imagedata r:id="rId337" o:title="31E1451C95F44AEB85526AFD02684049"/>
            <w10:wrap anchorx="page" anchory="page"/>
          </v:shape>
        </w:pict>
      </w:r>
      <w:r>
        <w:pict>
          <v:shape id="_x0000_s3136" type="#_x0000_t75" style="position:absolute;margin-left:475pt;margin-top:411.6pt;width:22.1pt;height:21.25pt;z-index:253839360;mso-position-horizontal-relative:page;mso-position-vertical-relative:page">
            <v:imagedata r:id="rId338" o:title="8CB18EFF6AE94E508C4F5C4CD1D4D33D"/>
            <w10:wrap anchorx="page" anchory="page"/>
          </v:shape>
        </w:pict>
      </w:r>
      <w:r>
        <w:pict>
          <v:shape id="_x0000_s3137" style="position:absolute;margin-left:402.8pt;margin-top:431.7pt;width:86.1pt;height:10.9pt;z-index:253840384;mso-position-horizontal-relative:page;mso-position-vertical-relative:page" coordorigin="14210,15230" coordsize="3038,386" path="m14210,15615r3037,l17247,15230r-3037,l14210,15615xe" stroked="f" strokeweight=".06419mm">
            <v:stroke miterlimit="10" endcap="round"/>
            <w10:wrap anchorx="page" anchory="page"/>
          </v:shape>
        </w:pict>
      </w:r>
      <w:r>
        <w:pict>
          <v:shape id="_x0000_s3138" style="position:absolute;margin-left:402.8pt;margin-top:431.7pt;width:86.1pt;height:10.9pt;z-index:253841408;mso-position-horizontal-relative:page;mso-position-vertical-relative:page" coordorigin="14210,15230" coordsize="3038,386" o:spt="100" adj="0,,0" path="m14210,15615t,l17247,15615r,-385l14210,15230r,385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39" type="#_x0000_t75" style="position:absolute;margin-left:406.2pt;margin-top:436.2pt;width:1.9pt;height:13.3pt;z-index:253842432;mso-position-horizontal-relative:page;mso-position-vertical-relative:page">
            <v:imagedata r:id="rId322" o:title="DBA43373C8EB466C824A154D1F9FB841"/>
            <w10:wrap anchorx="page" anchory="page"/>
          </v:shape>
        </w:pict>
      </w:r>
      <w:r>
        <w:pict>
          <v:shape id="_x0000_s3140" type="#_x0000_t75" style="position:absolute;margin-left:419.95pt;margin-top:434.5pt;width:26.9pt;height:17.3pt;z-index:253843456;mso-position-horizontal-relative:page;mso-position-vertical-relative:page">
            <v:imagedata r:id="rId339" o:title="FBC9946D7EAA4F58B4958D42DB4ADEA2"/>
            <w10:wrap anchorx="page" anchory="page"/>
          </v:shape>
        </w:pict>
      </w:r>
      <w:r>
        <w:pict>
          <v:shape id="_x0000_s3141" type="#_x0000_t75" style="position:absolute;margin-left:446.8pt;margin-top:434.5pt;width:10.1pt;height:17.3pt;z-index:253844480;mso-position-horizontal-relative:page;mso-position-vertical-relative:page">
            <v:imagedata r:id="rId340" o:title="738619841CB94288BCCB65F95B913C7B"/>
            <w10:wrap anchorx="page" anchory="page"/>
          </v:shape>
        </w:pict>
      </w:r>
      <w:r>
        <w:pict>
          <v:shape id="_x0000_s3142" style="position:absolute;margin-left:381.3pt;margin-top:453.55pt;width:129.05pt;height:9.85pt;z-index:253845504;mso-position-horizontal-relative:page;mso-position-vertical-relative:page" coordorigin="13452,16000" coordsize="4553,348" path="m13452,16348r4553,l18005,16000r-4553,l13452,16348xe" stroked="f" strokeweight=".06419mm">
            <v:stroke miterlimit="10" endcap="round"/>
            <w10:wrap anchorx="page" anchory="page"/>
          </v:shape>
        </w:pict>
      </w:r>
      <w:r>
        <w:pict>
          <v:shape id="_x0000_s3143" style="position:absolute;margin-left:381.3pt;margin-top:453.55pt;width:129.05pt;height:9.85pt;z-index:253846528;mso-position-horizontal-relative:page;mso-position-vertical-relative:page" coordorigin="13452,16000" coordsize="4553,348" o:spt="100" adj="0,,0" path="m13452,16348t,l18005,16348r,-348l13452,16000r,348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44" type="#_x0000_t75" style="position:absolute;margin-left:445.7pt;margin-top:455.15pt;width:43.7pt;height:10.8pt;z-index:253847552;mso-position-horizontal-relative:page;mso-position-vertical-relative:page">
            <v:imagedata r:id="rId341" o:title="5FDAE55A6C8741A7B085AA653AC145EB"/>
            <w10:wrap anchorx="page" anchory="page"/>
          </v:shape>
        </w:pict>
      </w:r>
      <w:r>
        <w:pict>
          <v:shape id="_x0000_s3145" type="#_x0000_t75" style="position:absolute;margin-left:489.35pt;margin-top:455.15pt;width:17.75pt;height:10.8pt;z-index:253848576;mso-position-horizontal-relative:page;mso-position-vertical-relative:page">
            <v:imagedata r:id="rId308" o:title="649B67BDD56546FD93AB5D13A0AF8B63"/>
            <w10:wrap anchorx="page" anchory="page"/>
          </v:shape>
        </w:pict>
      </w:r>
      <w:r>
        <w:pict>
          <v:shape id="_x0000_s3146" style="position:absolute;margin-left:270.7pt;margin-top:535.1pt;width:0;height:0;z-index:253849600;mso-position-horizontal-relative:page;mso-position-vertical-relative:page" coordorigin="9551,18877" coordsize="0,0" o:spt="100" adj="0,,0" path="m9551,18877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47" type="#_x0000_t75" style="position:absolute;margin-left:319.7pt;margin-top:534.65pt;width:3.35pt;height:16.55pt;z-index:253850624;mso-position-horizontal-relative:page;mso-position-vertical-relative:page">
            <v:imagedata r:id="rId342" o:title="EB3951DAD91C4579BA33C502C8878865"/>
            <w10:wrap anchorx="page" anchory="page"/>
          </v:shape>
        </w:pict>
      </w:r>
      <w:r>
        <w:pict>
          <v:shape id="_x0000_s3148" style="position:absolute;margin-left:219.95pt;margin-top:536.8pt;width:49.1pt;height:26.5pt;z-index:253851648;mso-position-horizontal-relative:page;mso-position-vertical-relative:page" coordorigin="7760,18938" coordsize="1732,936" path="m9492,19425r-199,-474l9064,18938r104,237l7788,19093r-28,461l9142,19637r-131,222l9238,19874r254,-449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149" style="position:absolute;z-index:253852672;mso-position-horizontal-relative:page;mso-position-vertical-relative:page" points="1692.85pt,3464.35pt,1692.85pt,3464.35pt" coordorigin="9492,19425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150" style="position:absolute;margin-left:219.95pt;margin-top:536.8pt;width:49.1pt;height:26.5pt;z-index:253853696;mso-position-horizontal-relative:page;mso-position-vertical-relative:page" coordorigin="7760,18938" coordsize="1732,936" path="m9492,19425r-199,-474l9064,18938r104,237l7788,19093r-28,461l9142,19637r-131,222l9238,19874r254,-449e" filled="f" fillcolor="black" strokeweight=".06419mm">
            <v:stroke miterlimit="10" endcap="round"/>
            <w10:wrap anchorx="page" anchory="page"/>
          </v:shape>
        </w:pict>
      </w:r>
      <w:r>
        <w:pict>
          <v:shape id="_x0000_s3151" style="position:absolute;margin-left:269.05pt;margin-top:550.6pt;width:0;height:0;z-index:253854720;mso-position-horizontal-relative:page;mso-position-vertical-relative:page" coordorigin="9492,19425" coordsize="0,0" o:spt="100" adj="0,,0" path="m9492,19425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52" style="position:absolute;margin-left:353.15pt;margin-top:537.95pt;width:38.8pt;height:26.8pt;z-index:253855744;mso-position-horizontal-relative:page;mso-position-vertical-relative:page" coordorigin="12459,18979" coordsize="1370,947" path="m12459,19495r167,-487l12853,18979r-87,245l13771,19095r58,457l12821,19681r146,214l12741,19925r-282,-430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153" style="position:absolute;z-index:253856768;mso-position-horizontal-relative:page;mso-position-vertical-relative:page" points="2222pt,3476.85pt,2222pt,3476.85pt" coordorigin="12459,19495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154" style="position:absolute;margin-left:353.15pt;margin-top:537.95pt;width:38.8pt;height:26.8pt;z-index:253857792;mso-position-horizontal-relative:page;mso-position-vertical-relative:page" coordorigin="12459,18979" coordsize="1370,947" path="m12459,19495r167,-487l12853,18979r-87,245l13771,19095r58,457l12821,19681r146,214l12741,19925r-282,-430e" filled="f" fillcolor="black" strokeweight=".06419mm">
            <v:stroke miterlimit="10" endcap="round"/>
            <w10:wrap anchorx="page" anchory="page"/>
          </v:shape>
        </w:pict>
      </w:r>
      <w:r>
        <w:pict>
          <v:shape id="_x0000_s3155" style="position:absolute;margin-left:353.15pt;margin-top:552.6pt;width:0;height:0;z-index:253858816;mso-position-horizontal-relative:page;mso-position-vertical-relative:page" coordorigin="12459,19495" coordsize="0,0" o:spt="100" adj="0,,0" path="m12459,19495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56" type="#_x0000_t75" style="position:absolute;margin-left:446.3pt;margin-top:483.65pt;width:.5pt;height:17.3pt;z-index:253859840;mso-position-horizontal-relative:page;mso-position-vertical-relative:page">
            <v:imagedata r:id="rId332" o:title="24806EC5DFBE41C0A782DF5DF179809B"/>
            <w10:wrap anchorx="page" anchory="page"/>
          </v:shape>
        </w:pict>
      </w:r>
      <w:r>
        <w:pict>
          <v:shape id="_x0000_s3157" type="#_x0000_t75" style="position:absolute;margin-left:443.15pt;margin-top:491.2pt;width:17.3pt;height:26.65pt;z-index:253860864;mso-position-horizontal-relative:page;mso-position-vertical-relative:page">
            <v:imagedata r:id="rId333" o:title="618DC72E6F6146EF8DA2C4078FC0D105"/>
            <w10:wrap anchorx="page" anchory="page"/>
          </v:shape>
        </w:pict>
      </w:r>
      <w:r>
        <w:pict>
          <v:shape id="_x0000_s3158" type="#_x0000_t75" style="position:absolute;margin-left:460.45pt;margin-top:491.2pt;width:7.2pt;height:26.65pt;z-index:253861888;mso-position-horizontal-relative:page;mso-position-vertical-relative:page">
            <v:imagedata r:id="rId343" o:title="E7E725568AD443CFAF137C30E5EEEC3E"/>
            <w10:wrap anchorx="page" anchory="page"/>
          </v:shape>
        </w:pict>
      </w:r>
      <w:r>
        <w:pict>
          <v:shape id="_x0000_s3159" type="#_x0000_t75" style="position:absolute;margin-left:419.95pt;margin-top:491.15pt;width:13.45pt;height:27pt;z-index:253862912;mso-position-horizontal-relative:page;mso-position-vertical-relative:page">
            <v:imagedata r:id="rId344" o:title="1B3098B0101243209702A58319E997ED"/>
            <w10:wrap anchorx="page" anchory="page"/>
          </v:shape>
        </w:pict>
      </w:r>
      <w:r>
        <w:pict>
          <v:shape id="_x0000_s3160" type="#_x0000_t75" style="position:absolute;margin-left:436.1pt;margin-top:491.2pt;width:4.8pt;height:26.65pt;z-index:253863936;mso-position-horizontal-relative:page;mso-position-vertical-relative:page">
            <v:imagedata r:id="rId331" o:title="C5CB3893F7C049BCBDD17E5236CC07F2"/>
            <w10:wrap anchorx="page" anchory="page"/>
          </v:shape>
        </w:pict>
      </w:r>
      <w:r>
        <w:pict>
          <v:shape id="_x0000_s3161" style="position:absolute;margin-left:381.3pt;margin-top:508.1pt;width:129.05pt;height:10.9pt;z-index:253864960;mso-position-horizontal-relative:page;mso-position-vertical-relative:page" coordorigin="13452,17924" coordsize="4553,386" path="m13452,18310r4553,l18005,17924r-4553,l13452,18310xe" stroked="f" strokeweight=".06419mm">
            <v:stroke miterlimit="10" endcap="round"/>
            <w10:wrap anchorx="page" anchory="page"/>
          </v:shape>
        </w:pict>
      </w:r>
      <w:r>
        <w:pict>
          <v:shape id="_x0000_s3162" style="position:absolute;margin-left:381.3pt;margin-top:508.1pt;width:129.05pt;height:10.9pt;z-index:253865984;mso-position-horizontal-relative:page;mso-position-vertical-relative:page" coordorigin="13452,17924" coordsize="4553,386" o:spt="100" adj="0,,0" path="m13452,18310t,l18005,18310r,-386l13452,17924r,386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63" type="#_x0000_t75" style="position:absolute;margin-left:450.1pt;margin-top:510.3pt;width:42.25pt;height:11.15pt;z-index:253867008;mso-position-horizontal-relative:page;mso-position-vertical-relative:page">
            <v:imagedata r:id="rId345" o:title="D4C7B3BD5CC041C5803599482FC8BFDB"/>
            <w10:wrap anchorx="page" anchory="page"/>
          </v:shape>
        </w:pict>
      </w:r>
      <w:r>
        <w:pict>
          <v:shape id="_x0000_s3164" type="#_x0000_t75" style="position:absolute;margin-left:492.35pt;margin-top:510.3pt;width:14.4pt;height:11.15pt;z-index:253868032;mso-position-horizontal-relative:page;mso-position-vertical-relative:page">
            <v:imagedata r:id="rId336" o:title="10CE6039CD6F49B2BD8A19AD0CBAA54C"/>
            <w10:wrap anchorx="page" anchory="page"/>
          </v:shape>
        </w:pict>
      </w:r>
      <w:r>
        <w:pict>
          <v:shape id="_x0000_s3165" style="position:absolute;margin-left:402.8pt;margin-top:529.9pt;width:86.1pt;height:10.9pt;z-index:253869056;mso-position-horizontal-relative:page;mso-position-vertical-relative:page" coordorigin="14210,18695" coordsize="3038,386" path="m14210,19080r3037,l17247,18695r-3037,l14210,19080xe" stroked="f" strokeweight=".06419mm">
            <v:stroke miterlimit="10" endcap="round"/>
            <w10:wrap anchorx="page" anchory="page"/>
          </v:shape>
        </w:pict>
      </w:r>
      <w:r>
        <w:pict>
          <v:shape id="_x0000_s3166" style="position:absolute;margin-left:402.8pt;margin-top:529.9pt;width:86.1pt;height:10.9pt;z-index:253870080;mso-position-horizontal-relative:page;mso-position-vertical-relative:page" coordorigin="14210,18695" coordsize="3038,386" o:spt="100" adj="0,,0" path="m14210,19080t,l17247,19080r,-385l14210,18695r,385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67" type="#_x0000_t75" style="position:absolute;margin-left:406.2pt;margin-top:534.4pt;width:1.9pt;height:13.3pt;z-index:253871104;mso-position-horizontal-relative:page;mso-position-vertical-relative:page">
            <v:imagedata r:id="rId325" o:title="9A10C5EADAF54180B0E2FA685926FAF8"/>
            <w10:wrap anchorx="page" anchory="page"/>
          </v:shape>
        </w:pict>
      </w:r>
      <w:r>
        <w:pict>
          <v:shape id="_x0000_s3168" type="#_x0000_t75" style="position:absolute;margin-left:419.9pt;margin-top:532.8pt;width:40.8pt;height:11.5pt;z-index:253872128;mso-position-horizontal-relative:page;mso-position-vertical-relative:page">
            <v:imagedata r:id="rId346" o:title="922E2E2D999943E890F59938A6007C9A"/>
            <w10:wrap anchorx="page" anchory="page"/>
          </v:shape>
        </w:pict>
      </w:r>
      <w:r>
        <w:pict>
          <v:shape id="_x0000_s3169" type="#_x0000_t75" style="position:absolute;margin-left:460.7pt;margin-top:532.8pt;width:6.7pt;height:11.5pt;z-index:253873152;mso-position-horizontal-relative:page;mso-position-vertical-relative:page">
            <v:imagedata r:id="rId321" o:title="C8E492B6955442128FB0E90A27D0DB07"/>
            <w10:wrap anchorx="page" anchory="page"/>
          </v:shape>
        </w:pict>
      </w:r>
      <w:r>
        <w:pict>
          <v:shape id="_x0000_s3170" style="position:absolute;margin-left:402.8pt;margin-top:300.7pt;width:107.6pt;height:32.75pt;z-index:253874176;mso-position-horizontal-relative:page;mso-position-vertical-relative:page" coordorigin="14210,10609" coordsize="3796,1156" path="m14210,11765r3795,l18005,10609r-3795,l14210,11765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171" style="position:absolute;margin-left:402.8pt;margin-top:300.7pt;width:107.6pt;height:32.75pt;z-index:253875200;mso-position-horizontal-relative:page;mso-position-vertical-relative:page" coordorigin="14210,10609" coordsize="3796,1156" o:spt="100" adj="0,,0" path="m14210,11765t,l18005,11765r,-1156l14210,10609r,1156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72" type="#_x0000_t75" style="position:absolute;margin-left:406.2pt;margin-top:306.3pt;width:97.9pt;height:43.85pt;z-index:253876224;mso-position-horizontal-relative:page;mso-position-vertical-relative:page">
            <v:imagedata r:id="rId347" o:title="9C5769D268584C3D8ED7FCF736FCBD7B"/>
            <w10:wrap anchorx="page" anchory="page"/>
          </v:shape>
        </w:pict>
      </w:r>
      <w:r>
        <w:pict>
          <v:shape id="_x0000_s3173" style="position:absolute;margin-left:101.65pt;margin-top:453.55pt;width:129.05pt;height:9.85pt;z-index:253877248;mso-position-horizontal-relative:page;mso-position-vertical-relative:page" coordorigin="3586,16000" coordsize="4554,348" path="m3586,16348r4553,l8139,16000r-4553,l3586,16348xe" stroked="f" strokeweight=".06419mm">
            <v:stroke miterlimit="10" endcap="round"/>
            <w10:wrap anchorx="page" anchory="page"/>
          </v:shape>
        </w:pict>
      </w:r>
      <w:r>
        <w:pict>
          <v:shape id="_x0000_s3174" style="position:absolute;margin-left:101.65pt;margin-top:453.55pt;width:129.05pt;height:9.85pt;z-index:253878272;mso-position-horizontal-relative:page;mso-position-vertical-relative:page" coordorigin="3586,16000" coordsize="4554,348" o:spt="100" adj="0,,0" path="m3586,16348t,l8139,16348r,-348l3586,16000r,348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75" type="#_x0000_t75" style="position:absolute;margin-left:105.25pt;margin-top:455.2pt;width:13.9pt;height:33.5pt;z-index:253879296;mso-position-horizontal-relative:page;mso-position-vertical-relative:page">
            <v:imagedata r:id="rId348" o:title="1307605479C24C54B7AAED85375BFE89"/>
            <w10:wrap anchorx="page" anchory="page"/>
          </v:shape>
        </w:pict>
      </w:r>
      <w:r>
        <w:pict>
          <v:shape id="_x0000_s3176" type="#_x0000_t75" style="position:absolute;margin-left:119.15pt;margin-top:455.2pt;width:1.45pt;height:33.5pt;z-index:253880320;mso-position-horizontal-relative:page;mso-position-vertical-relative:page">
            <v:imagedata r:id="rId349" o:title="DB0D859B21A7409DACC66ECBC4DC543A"/>
            <w10:wrap anchorx="page" anchory="page"/>
          </v:shape>
        </w:pict>
      </w:r>
      <w:r>
        <w:pict>
          <v:shape id="_x0000_s3177" style="position:absolute;margin-left:123.1pt;margin-top:475.45pt;width:86.05pt;height:10.8pt;z-index:253881344;mso-position-horizontal-relative:page;mso-position-vertical-relative:page" coordorigin="4344,16773" coordsize="3036,382" path="m4344,17154r3035,l7379,16773r-3035,l4344,17154xe" stroked="f" strokeweight=".06419mm">
            <v:stroke miterlimit="10" endcap="round"/>
            <w10:wrap anchorx="page" anchory="page"/>
          </v:shape>
        </w:pict>
      </w:r>
      <w:r>
        <w:pict>
          <v:shape id="_x0000_s3178" style="position:absolute;margin-left:123.1pt;margin-top:475.45pt;width:86.05pt;height:10.8pt;z-index:253882368;mso-position-horizontal-relative:page;mso-position-vertical-relative:page" coordorigin="4344,16773" coordsize="3036,382" o:spt="100" adj="0,,0" path="m4344,17154t,l7379,17154r,-381l4344,16773r,381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179" type="#_x0000_t75" style="position:absolute;margin-left:126.5pt;margin-top:479.9pt;width:1.9pt;height:13.3pt;z-index:253883392;mso-position-horizontal-relative:page;mso-position-vertical-relative:page">
            <v:imagedata r:id="rId312" o:title="F1D11431658B42CEA32437A02C778B62"/>
            <w10:wrap anchorx="page" anchory="page"/>
          </v:shape>
        </w:pict>
      </w:r>
      <w:r>
        <w:pict>
          <v:shape id="_x0000_s3180" type="#_x0000_t75" style="position:absolute;margin-left:140.3pt;margin-top:478.2pt;width:40.8pt;height:11.5pt;z-index:253884416;mso-position-horizontal-relative:page;mso-position-vertical-relative:page">
            <v:imagedata r:id="rId350" o:title="9C35AE10FDE5433F91C130F7B601F8F8"/>
            <w10:wrap anchorx="page" anchory="page"/>
          </v:shape>
        </w:pict>
      </w:r>
      <w:r>
        <w:pict>
          <v:shape id="_x0000_s3181" type="#_x0000_t75" style="position:absolute;margin-left:181.1pt;margin-top:478.2pt;width:14.4pt;height:11.5pt;z-index:253885440;mso-position-horizontal-relative:page;mso-position-vertical-relative:page">
            <v:imagedata r:id="rId324" o:title="8F3766A12366484E9C0DCBFA22EC888A"/>
            <w10:wrap anchorx="page" anchory="page"/>
          </v:shape>
        </w:pict>
      </w:r>
      <w:r>
        <w:pict>
          <v:shape id="_x0000_s3182" type="#_x0000_t202" style="position:absolute;margin-left:291.95pt;margin-top:743.05pt;width:32.85pt;height:14.3pt;z-index:253886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- 21 -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AB25B7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ELECTRICAL CONTACT – FLOWCHART</w:t>
      </w:r>
      <w:r w:rsidRPr="00AB25B7">
        <w:rPr>
          <w:rFonts w:ascii="Arial" w:eastAsia="Arial" w:hAnsi="Arial" w:cs="Arial"/>
          <w:b/>
          <w:bCs/>
          <w:color w:val="000000"/>
          <w:spacing w:val="17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6008" w:bottom="0" w:left="851" w:header="720" w:footer="720" w:gutter="0"/>
          <w:cols w:space="720"/>
        </w:sectPr>
      </w:pPr>
    </w:p>
    <w:p w:rsidR="0087264E" w:rsidRDefault="0087264E">
      <w:pPr>
        <w:spacing w:before="9033"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line="266" w:lineRule="exact"/>
        <w:ind w:right="-1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Ensure source of electricity is removed from the patient and the rescue area.  Call appropriate </w:t>
      </w:r>
      <w:r>
        <w:rPr>
          <w:rFonts w:ascii="Arial" w:eastAsia="Arial" w:hAnsi="Arial" w:cs="Arial"/>
          <w:color w:val="000000"/>
          <w:spacing w:val="199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public safety agencies for assistance if needed. </w:t>
      </w:r>
    </w:p>
    <w:p w:rsidR="0087264E" w:rsidRDefault="0087264E" w:rsidP="0087264E">
      <w:pPr>
        <w:spacing w:line="20" w:lineRule="exact"/>
        <w:ind w:right="-113"/>
        <w:sectPr w:rsidR="0087264E" w:rsidSect="00477BF0">
          <w:type w:val="continuous"/>
          <w:pgSz w:w="12240" w:h="15840"/>
          <w:pgMar w:top="1440" w:right="1362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196" style="position:absolute;margin-left:41.05pt;margin-top:91.6pt;width:529.9pt;height:.5pt;z-index:253901824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197" type="#_x0000_t202" style="position:absolute;margin-left:42.55pt;margin-top:126.85pt;width:4.75pt;height:14.3pt;z-index:253902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8" style="position:absolute;margin-left:242.4pt;margin-top:147.8pt;width:100.4pt;height:56.35pt;z-index:253903872;mso-position-horizontal-relative:page;mso-position-vertical-relative:page" coordorigin="8552,5214" coordsize="3542,1988" path="m8869,6069r-290,83l8918,6259r-277,244l9009,6611r-207,239l9271,6890r72,271l9748,7062r298,139l10273,7066r241,135l10715,7040r311,108l11304,6937r512,61l11685,6750r351,-25l11794,6441r299,-160l11712,6105r214,-250l11526,5847r159,-288l11179,5597r-30,-296l10641,5432r-186,-218l10129,5411,9811,5214r-194,296l9274,5354r10,260l8844,5538r108,266l8552,5794r317,275e" fillcolor="black" stroked="f" strokeweight="1pt">
            <v:stroke miterlimit="10" joinstyle="miter"/>
            <w10:wrap anchorx="page" anchory="page"/>
          </v:shape>
        </w:pict>
      </w:r>
      <w:r>
        <w:pict>
          <v:polyline id="_x0000_s3199" style="position:absolute;z-index:253904896;mso-position-horizontal-relative:page;mso-position-vertical-relative:page" points="1581.75pt,1082.35pt,1581.75pt,1082.35pt" coordorigin="8869,6069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200" style="position:absolute;margin-left:242.4pt;margin-top:147.8pt;width:100.4pt;height:56.35pt;z-index:253905920;mso-position-horizontal-relative:page;mso-position-vertical-relative:page" coordorigin="8552,5214" coordsize="3542,1988" path="m8869,6069r-290,83l8918,6259r-277,244l9009,6611r-207,239l9271,6890r72,271l9748,7062r298,139l10273,7066r241,135l10715,7040r311,108l11304,6937r512,61l11685,6750r351,-25l11794,6441r299,-160l11712,6105r214,-250l11526,5847r159,-288l11179,5597r-30,-296l10641,5432r-186,-218l10129,5411,9811,5214r-194,296l9274,5354r10,260l8844,5538r108,266l8552,5794r317,275e" filled="f" fillcolor="black" strokeweight=".06419mm">
            <v:stroke miterlimit="10" endcap="round"/>
            <w10:wrap anchorx="page" anchory="page"/>
          </v:shape>
        </w:pict>
      </w:r>
      <w:r>
        <w:pict>
          <v:shape id="_x0000_s3201" style="position:absolute;margin-left:251.4pt;margin-top:172pt;width:0;height:0;z-index:253906944;mso-position-horizontal-relative:page;mso-position-vertical-relative:page" coordorigin="8869,6069" coordsize="0,0" o:spt="100" adj="0,,0" path="m8869,6069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02" style="position:absolute;margin-left:235.9pt;margin-top:141.4pt;width:100.4pt;height:56.3pt;z-index:253907968;mso-position-horizontal-relative:page;mso-position-vertical-relative:page" coordorigin="8323,4989" coordsize="3542,1986" path="m8643,5843r-290,82l8691,6033r-277,243l8780,6384r-207,240l9043,6664r72,271l9521,6835r297,140l10046,6839r239,136l10489,6814r311,108l11077,6710r510,64l11456,6524r353,-25l11566,6215r298,-161l11483,5878r216,-247l11297,5620r161,-288l10952,5370r-32,-296l10412,5205r-184,-216l9900,5184,9583,4989r-193,295l9047,5127r11,260l8617,5311r108,267l8323,5567r320,276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3203" style="position:absolute;z-index:253908992;mso-position-horizontal-relative:page;mso-position-vertical-relative:page" points="1541.45pt,1042.05pt,1541.45pt,1042.05pt" coordorigin="8643,5843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204" style="position:absolute;margin-left:235.9pt;margin-top:141.4pt;width:100.4pt;height:56.3pt;z-index:253910016;mso-position-horizontal-relative:page;mso-position-vertical-relative:page" coordorigin="8323,4989" coordsize="3542,1986" path="m8643,5843r-290,82l8691,6033r-277,243l8780,6384r-207,240l9043,6664r72,271l9521,6835r297,140l10046,6839r239,136l10489,6814r311,108l11077,6710r510,64l11456,6524r353,-25l11566,6215r298,-161l11483,5878r216,-247l11297,5620r161,-288l10952,5370r-32,-296l10412,5205r-184,-216l9900,5184,9583,4989r-193,295l9047,5127r11,260l8617,5311r108,267l8323,5567r320,276e" filled="f" fillcolor="yellow" strokeweight=".06419mm">
            <v:stroke miterlimit="10" endcap="round"/>
            <w10:wrap anchorx="page" anchory="page"/>
          </v:shape>
        </w:pict>
      </w:r>
      <w:r>
        <w:pict>
          <v:shape id="_x0000_s3205" style="position:absolute;margin-left:245pt;margin-top:165.6pt;width:0;height:0;z-index:253911040;mso-position-horizontal-relative:page;mso-position-vertical-relative:page" coordorigin="8643,5843" coordsize="0,0" o:spt="100" adj="0,,0" path="m8643,5843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06" type="#_x0000_t75" style="position:absolute;margin-left:255.1pt;margin-top:161.8pt;width:56.65pt;height:8.3pt;z-index:253912064;mso-position-horizontal-relative:page;mso-position-vertical-relative:page">
            <v:imagedata r:id="rId145" o:title="C0813274E0EA4936864D8F9163910B65"/>
            <w10:wrap anchorx="page" anchory="page"/>
          </v:shape>
        </w:pict>
      </w:r>
      <w:r>
        <w:pict>
          <v:shape id="_x0000_s3207" type="#_x0000_t75" style="position:absolute;margin-left:311.75pt;margin-top:161.8pt;width:8.65pt;height:8.3pt;z-index:253913088;mso-position-horizontal-relative:page;mso-position-vertical-relative:page">
            <v:imagedata r:id="rId146" o:title="321FB52C5C6F4125BB49029857B5F755"/>
            <w10:wrap anchorx="page" anchory="page"/>
          </v:shape>
        </w:pict>
      </w:r>
      <w:r>
        <w:pict>
          <v:shape id="_x0000_s3208" type="#_x0000_t75" style="position:absolute;margin-left:253.6pt;margin-top:170.8pt;width:56.65pt;height:8.3pt;z-index:253914112;mso-position-horizontal-relative:page;mso-position-vertical-relative:page">
            <v:imagedata r:id="rId147" o:title="F3194CA8236A43FD9D4F05111B580499"/>
            <w10:wrap anchorx="page" anchory="page"/>
          </v:shape>
        </w:pict>
      </w:r>
      <w:r>
        <w:pict>
          <v:shape id="_x0000_s3209" style="position:absolute;margin-left:215.65pt;margin-top:178.15pt;width:60.25pt;height:33.8pt;z-index:253915136;mso-position-horizontal-relative:page;mso-position-vertical-relative:page" coordorigin="7608,6285" coordsize="2126,1192" path="m7798,6797r-173,49l7828,6911r-165,147l7881,7123r-123,142l8040,7290r42,163l8325,7392r178,85l8641,7396r144,81l8905,7381r189,64l9259,7318r307,38l9487,7208r212,-17l9553,7021r180,-97l9504,6818r127,-148l9392,6664r95,-174l9185,6516r-19,-180l8861,6416,8751,6285r-197,118l8363,6285r-116,178l8042,6367r6,157l7783,6480r66,158l7608,6632r190,165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210" style="position:absolute;z-index:253916160;mso-position-horizontal-relative:page;mso-position-vertical-relative:page" points="1390.75pt,1212.2pt,1390.75pt,1212.2pt" coordorigin="7798,6797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211" style="position:absolute;margin-left:215.65pt;margin-top:178.15pt;width:60.25pt;height:33.8pt;z-index:253917184;mso-position-horizontal-relative:page;mso-position-vertical-relative:page" coordorigin="7608,6285" coordsize="2126,1192" path="m7798,6797r-173,49l7828,6911r-165,147l7881,7123r-123,142l8040,7290r42,163l8325,7392r178,85l8641,7396r144,81l8905,7381r189,64l9259,7318r307,38l9487,7208r212,-17l9553,7021r180,-97l9504,6818r127,-148l9392,6664r95,-174l9185,6516r-19,-180l8861,6416,8751,6285r-197,118l8363,6285r-116,178l8042,6367r6,157l7783,6480r66,158l7608,6632r190,165e" filled="f" fillcolor="black" strokeweight=".06419mm">
            <v:stroke miterlimit="10" endcap="round"/>
            <w10:wrap anchorx="page" anchory="page"/>
          </v:shape>
        </w:pict>
      </w:r>
      <w:r>
        <w:pict>
          <v:shape id="_x0000_s3212" style="position:absolute;margin-left:221.05pt;margin-top:192.65pt;width:0;height:0;z-index:253918208;mso-position-horizontal-relative:page;mso-position-vertical-relative:page" coordorigin="7798,6797" coordsize="0,0" o:spt="100" adj="0,,0" path="m7798,6797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13" style="position:absolute;margin-left:209.15pt;margin-top:171.7pt;width:60.25pt;height:33.8pt;z-index:253919232;mso-position-horizontal-relative:page;mso-position-vertical-relative:page" coordorigin="7379,6058" coordsize="2126,1192" path="m7572,6571r-176,50l7599,6685r-165,146l7654,6897r-125,143l7811,7064r44,163l8099,7167r178,83l8412,7170r146,80l8679,7155r186,65l9032,7091r307,38l9259,6981r211,-17l9327,6795r177,-97l9276,6592r129,-148l9164,6437r97,-173l8956,6289r-19,-178l8632,6190,8522,6058r-197,119l8135,6058r-117,178l7813,6143r6,155l7555,6253r65,159l7379,6406r193,165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3214" style="position:absolute;z-index:253920256;mso-position-horizontal-relative:page;mso-position-vertical-relative:page" points="1350.4pt,1171.9pt,1350.4pt,1171.9pt" coordorigin="7572,6571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215" style="position:absolute;margin-left:209.15pt;margin-top:171.7pt;width:60.25pt;height:33.8pt;z-index:253921280;mso-position-horizontal-relative:page;mso-position-vertical-relative:page" coordorigin="7379,6058" coordsize="2126,1192" path="m7572,6571r-176,50l7599,6685r-165,146l7654,6897r-125,143l7811,7064r44,163l8099,7167r178,83l8412,7170r146,80l8679,7155r186,65l9032,7091r307,38l9259,6981r211,-17l9327,6795r177,-97l9276,6592r129,-148l9164,6437r97,-173l8956,6289r-19,-178l8632,6190,8522,6058r-197,119l8135,6058r-117,178l7813,6143r6,155l7555,6253r65,159l7379,6406r193,165e" filled="f" fillcolor="yellow" strokeweight=".06419mm">
            <v:stroke miterlimit="10" endcap="round"/>
            <w10:wrap anchorx="page" anchory="page"/>
          </v:shape>
        </w:pict>
      </w:r>
      <w:r>
        <w:pict>
          <v:shape id="_x0000_s3216" style="position:absolute;margin-left:214.6pt;margin-top:186.25pt;width:0;height:0;z-index:253922304;mso-position-horizontal-relative:page;mso-position-vertical-relative:page" coordorigin="7572,6571" coordsize="0,0" o:spt="100" adj="0,,0" path="m7572,6571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17" type="#_x0000_t75" style="position:absolute;margin-left:222.2pt;margin-top:185.4pt;width:28.3pt;height:16.55pt;z-index:253923328;mso-position-horizontal-relative:page;mso-position-vertical-relative:page">
            <v:imagedata r:id="rId148" o:title="FD9A57F89D22456FB3CC06C443CF73EC"/>
            <w10:wrap anchorx="page" anchory="page"/>
          </v:shape>
        </w:pict>
      </w:r>
      <w:r>
        <w:pict>
          <v:shape id="_x0000_s3218" type="#_x0000_t75" style="position:absolute;margin-left:250.5pt;margin-top:185.4pt;width:7.7pt;height:16.55pt;z-index:253924352;mso-position-horizontal-relative:page;mso-position-vertical-relative:page">
            <v:imagedata r:id="rId149" o:title="75FB25451F0247EC9C7A283BB95DD250"/>
            <w10:wrap anchorx="page" anchory="page"/>
          </v:shape>
        </w:pict>
      </w:r>
      <w:r>
        <w:pict>
          <v:shape id="_x0000_s3219" style="position:absolute;margin-left:327.1pt;margin-top:171.9pt;width:71.4pt;height:40pt;z-index:253925376;mso-position-horizontal-relative:page;mso-position-vertical-relative:page" coordorigin="11540,6065" coordsize="2519,1412" path="m11767,6672r-205,57l11801,6808r-195,171l11867,7058r-149,169l12053,7256r51,193l12391,7377r212,100l12766,7381r169,96l13079,7362r223,79l13499,7288r364,45l13769,7157r250,-19l13848,6937r211,-114l13788,6698r153,-178l13655,6514r114,-206l13410,6336r-22,-210l13026,6219r-131,-154l12662,6204r-226,-139l12298,6274r-243,-112l12063,6348r-313,-55l11826,6484r-286,-9l11767,6672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220" style="position:absolute;z-index:253926400;mso-position-horizontal-relative:page;mso-position-vertical-relative:page" points="2098.6pt,1189.9pt,2098.6pt,1189.9pt" coordorigin="11767,6672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221" style="position:absolute;margin-left:327.1pt;margin-top:171.9pt;width:71.4pt;height:40pt;z-index:253927424;mso-position-horizontal-relative:page;mso-position-vertical-relative:page" coordorigin="11540,6065" coordsize="2519,1412" path="m11767,6672r-205,57l11801,6808r-195,171l11867,7058r-149,169l12053,7256r51,193l12391,7377r212,100l12766,7381r169,96l13079,7362r223,79l13499,7288r364,45l13769,7157r250,-19l13848,6937r211,-114l13788,6698r153,-178l13655,6514r114,-206l13410,6336r-22,-210l13026,6219r-131,-154l12662,6204r-226,-139l12298,6274r-243,-112l12063,6348r-313,-55l11826,6484r-286,-9l11767,6672e" filled="f" fillcolor="black" strokeweight=".06419mm">
            <v:stroke miterlimit="10" endcap="round"/>
            <w10:wrap anchorx="page" anchory="page"/>
          </v:shape>
        </w:pict>
      </w:r>
      <w:r>
        <w:pict>
          <v:shape id="_x0000_s3222" type="#_x0000_t75" style="position:absolute;margin-left:310.25pt;margin-top:170.8pt;width:11.05pt;height:8.3pt;z-index:253928448;mso-position-horizontal-relative:page;mso-position-vertical-relative:page">
            <v:imagedata r:id="rId150" o:title="9BB7F4B7B968446698F59F2A89B61B31"/>
            <w10:wrap anchorx="page" anchory="page"/>
          </v:shape>
        </w:pict>
      </w:r>
      <w:r>
        <w:pict>
          <v:shape id="_x0000_s3223" style="position:absolute;margin-left:333.55pt;margin-top:189.1pt;width:0;height:0;z-index:253929472;mso-position-horizontal-relative:page;mso-position-vertical-relative:page" coordorigin="11767,6672" coordsize="0,0" o:spt="100" adj="0,,0" path="m11767,6672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24" style="position:absolute;margin-left:320.7pt;margin-top:165.5pt;width:71.35pt;height:40pt;z-index:253930496;mso-position-horizontal-relative:page;mso-position-vertical-relative:page" coordorigin="11314,5838" coordsize="2517,1412" path="m11540,6446r-207,57l11574,6581r-196,174l11638,6831r-148,169l11824,7030r51,193l12165,7151r209,99l12537,7155r172,95l12853,7136r220,78l13270,7064r364,42l13541,6930r252,-19l13619,6710r212,-114l13560,6471r152,-178l13429,6287r112,-205l13181,6111r-21,-211l12798,5993r-131,-155l12434,5978r-225,-140l12072,6048r-246,-110l11835,6122r-314,-53l11600,6257r-286,-6l11540,6446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3225" style="position:absolute;z-index:253931520;mso-position-horizontal-relative:page;mso-position-vertical-relative:page" points="2058.1pt,1149.6pt,2058.1pt,1149.6pt" coordorigin="11540,6446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226" style="position:absolute;margin-left:320.7pt;margin-top:165.5pt;width:71.35pt;height:40pt;z-index:253932544;mso-position-horizontal-relative:page;mso-position-vertical-relative:page" coordorigin="11314,5838" coordsize="2517,1412" path="m11540,6446r-207,57l11574,6581r-196,174l11638,6831r-148,169l11824,7030r51,193l12165,7151r209,99l12537,7155r172,95l12853,7136r220,78l13270,7064r364,42l13541,6930r252,-19l13619,6710r212,-114l13560,6471r152,-178l13429,6287r112,-205l13181,6111r-21,-211l12798,5993r-131,-155l12434,5978r-225,-140l12072,6048r-246,-110l11835,6122r-314,-53l11600,6257r-286,-6l11540,6446e" filled="f" fillcolor="yellow" strokeweight=".06419mm">
            <v:stroke miterlimit="10" endcap="round"/>
            <w10:wrap anchorx="page" anchory="page"/>
          </v:shape>
        </w:pict>
      </w:r>
      <w:r>
        <w:pict>
          <v:shape id="_x0000_s3227" style="position:absolute;margin-left:327.1pt;margin-top:182.7pt;width:0;height:0;z-index:253933568;mso-position-horizontal-relative:page;mso-position-vertical-relative:page" coordorigin="11540,6446" coordsize="0,0" o:spt="100" adj="0,,0" path="m11540,6446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28" type="#_x0000_t75" style="position:absolute;margin-left:376.8pt;margin-top:173.2pt;width:3.35pt;height:11.15pt;z-index:253934592;mso-position-horizontal-relative:page;mso-position-vertical-relative:page">
            <v:imagedata r:id="rId151" o:title="14D95F399B4546CB894888B0BCF79178"/>
            <w10:wrap anchorx="page" anchory="page"/>
          </v:shape>
        </w:pict>
      </w:r>
      <w:r>
        <w:pict>
          <v:shape id="_x0000_s3229" type="#_x0000_t75" style="position:absolute;margin-left:334.55pt;margin-top:173.2pt;width:42.25pt;height:11.15pt;z-index:253935616;mso-position-horizontal-relative:page;mso-position-vertical-relative:page">
            <v:imagedata r:id="rId152" o:title="F1C93317645F4C908FC696A73AAFA4FA"/>
            <w10:wrap anchorx="page" anchory="page"/>
          </v:shape>
        </w:pict>
      </w:r>
      <w:r>
        <w:pict>
          <v:shape id="_x0000_s3230" type="#_x0000_t75" style="position:absolute;margin-left:352.5pt;margin-top:182.3pt;width:9.6pt;height:33.1pt;z-index:253936640;mso-position-horizontal-relative:page;mso-position-vertical-relative:page">
            <v:imagedata r:id="rId153" o:title="D0B93B9F66974266A709CE60D7DE30D2"/>
            <w10:wrap anchorx="page" anchory="page"/>
          </v:shape>
        </w:pict>
      </w:r>
      <w:r>
        <w:pict>
          <v:shape id="_x0000_s3231" type="#_x0000_t75" style="position:absolute;margin-left:344.1pt;margin-top:191.4pt;width:26.9pt;height:16.55pt;z-index:253937664;mso-position-horizontal-relative:page;mso-position-vertical-relative:page">
            <v:imagedata r:id="rId154" o:title="48A97F672D7746B0AB995E6AB6B5CB81"/>
            <w10:wrap anchorx="page" anchory="page"/>
          </v:shape>
        </w:pict>
      </w:r>
      <w:r>
        <w:pict>
          <v:shape id="_x0000_s3232" style="position:absolute;margin-left:284.45pt;margin-top:205.5pt;width:43pt;height:21.35pt;z-index:253938688;mso-position-horizontal-relative:page;mso-position-vertical-relative:page" coordorigin="10036,7250" coordsize="1518,754" path="m10036,8004r1517,l11553,7250r-1517,l10036,8004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233" style="position:absolute;margin-left:284.45pt;margin-top:205.5pt;width:43pt;height:21.35pt;z-index:253939712;mso-position-horizontal-relative:page;mso-position-vertical-relative:page" coordorigin="10036,7250" coordsize="1518,754" o:spt="100" adj="0,,0" path="m10036,8004t,l11553,8004r,-754l10036,7250r,75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34" type="#_x0000_t75" style="position:absolute;margin-left:294.05pt;margin-top:209.95pt;width:17.3pt;height:27pt;z-index:253940736;mso-position-horizontal-relative:page;mso-position-vertical-relative:page">
            <v:imagedata r:id="rId155" o:title="5D2D7572F31444EE830304EB9CB7FAF9"/>
            <w10:wrap anchorx="page" anchory="page"/>
          </v:shape>
        </w:pict>
      </w:r>
      <w:r>
        <w:pict>
          <v:shape id="_x0000_s3235" type="#_x0000_t75" style="position:absolute;margin-left:311.35pt;margin-top:209.95pt;width:6.25pt;height:27pt;z-index:253941760;mso-position-horizontal-relative:page;mso-position-vertical-relative:page">
            <v:imagedata r:id="rId156" o:title="EB81CFF261114B6BBD80D554D573F266"/>
            <w10:wrap anchorx="page" anchory="page"/>
          </v:shape>
        </w:pict>
      </w:r>
      <w:r>
        <w:pict>
          <v:shape id="_x0000_s3236" type="#_x0000_t75" style="position:absolute;margin-left:300pt;margin-top:217.15pt;width:12pt;height:27pt;z-index:253942784;mso-position-horizontal-relative:page;mso-position-vertical-relative:page">
            <v:imagedata r:id="rId157" o:title="1375FCCE06554FBD913A9D0592D4E2EF"/>
            <w10:wrap anchorx="page" anchory="page"/>
          </v:shape>
        </w:pict>
      </w:r>
      <w:r>
        <w:pict>
          <v:shape id="_x0000_s3237" style="position:absolute;margin-left:284.45pt;margin-top:226.85pt;width:43pt;height:10.7pt;z-index:253943808;mso-position-horizontal-relative:page;mso-position-vertical-relative:page" coordorigin="10036,8004" coordsize="1518,377" path="m10036,8380r1517,l11553,8004r-1517,l10036,8380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238" style="position:absolute;margin-left:284.45pt;margin-top:226.85pt;width:43pt;height:10.7pt;z-index:253944832;mso-position-horizontal-relative:page;mso-position-vertical-relative:page" coordorigin="10036,8004" coordsize="1518,377" o:spt="100" adj="0,,0" path="m10036,8380t,l11553,8380r,-376l10036,8004r,376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39" type="#_x0000_t75" style="position:absolute;margin-left:304.2pt;margin-top:229.6pt;width:3.35pt;height:26.3pt;z-index:253945856;mso-position-horizontal-relative:page;mso-position-vertical-relative:page">
            <v:imagedata r:id="rId158" o:title="7DFDE268C14E44019D9DF945D8FDBD8F"/>
            <w10:wrap anchorx="page" anchory="page"/>
          </v:shape>
        </w:pict>
      </w:r>
      <w:r>
        <w:pict>
          <v:shape id="_x0000_s3240" style="position:absolute;margin-left:284.45pt;margin-top:269.65pt;width:43pt;height:10.7pt;z-index:253946880;mso-position-horizontal-relative:page;mso-position-vertical-relative:page" coordorigin="10036,9513" coordsize="1518,377" path="m10036,9889r1517,l11553,9513r-1517,l10036,9889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241" style="position:absolute;margin-left:284.45pt;margin-top:269.65pt;width:43pt;height:10.7pt;z-index:253947904;mso-position-horizontal-relative:page;mso-position-vertical-relative:page" coordorigin="10036,9513" coordsize="1518,377" o:spt="100" adj="0,,0" path="m10036,9889t,l11553,9889r,-376l10036,9513r,376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42" style="position:absolute;margin-left:284.45pt;margin-top:258.95pt;width:43pt;height:10.7pt;z-index:253948928;mso-position-horizontal-relative:page;mso-position-vertical-relative:page" coordorigin="10036,9136" coordsize="1518,377" path="m10036,9513r1517,l11553,9136r-1517,l10036,9513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243" style="position:absolute;margin-left:284.45pt;margin-top:258.95pt;width:43pt;height:10.7pt;z-index:253949952;mso-position-horizontal-relative:page;mso-position-vertical-relative:page" coordorigin="10036,9136" coordsize="1518,377" o:spt="100" adj="0,,0" path="m10036,9513t,l11553,9513r,-377l10036,9136r,377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44" type="#_x0000_t75" style="position:absolute;margin-left:300pt;margin-top:272.35pt;width:12pt;height:27pt;z-index:253950976;mso-position-horizontal-relative:page;mso-position-vertical-relative:page">
            <v:imagedata r:id="rId159" o:title="99B33C85D3C84340A865BA6AB441D04A"/>
            <w10:wrap anchorx="page" anchory="page"/>
          </v:shape>
        </w:pict>
      </w:r>
      <w:r>
        <w:pict>
          <v:shape id="_x0000_s3245" type="#_x0000_t75" style="position:absolute;margin-left:304pt;margin-top:261.6pt;width:3.85pt;height:26.65pt;z-index:253952000;mso-position-horizontal-relative:page;mso-position-vertical-relative:page">
            <v:imagedata r:id="rId160" o:title="84476DD0C8D7414B929BC49BB05D9835"/>
            <w10:wrap anchorx="page" anchory="page"/>
          </v:shape>
        </w:pict>
      </w:r>
      <w:r>
        <w:pict>
          <v:shape id="_x0000_s3246" style="position:absolute;margin-left:284.45pt;margin-top:248.3pt;width:43pt;height:10.7pt;z-index:253953024;mso-position-horizontal-relative:page;mso-position-vertical-relative:page" coordorigin="10036,8759" coordsize="1518,377" path="m10036,9136r1517,l11553,8759r-1517,l10036,9136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247" style="position:absolute;margin-left:284.45pt;margin-top:248.3pt;width:43pt;height:10.7pt;z-index:253954048;mso-position-horizontal-relative:page;mso-position-vertical-relative:page" coordorigin="10036,8759" coordsize="1518,377" o:spt="100" adj="0,,0" path="m10036,9136t,l11553,9136r,-377l10036,8759r,377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48" type="#_x0000_t75" style="position:absolute;margin-left:304.2pt;margin-top:251pt;width:3.35pt;height:26.3pt;z-index:253955072;mso-position-horizontal-relative:page;mso-position-vertical-relative:page">
            <v:imagedata r:id="rId161" o:title="F613E3F428DF463FB9ED84ACA9AB6590"/>
            <w10:wrap anchorx="page" anchory="page"/>
          </v:shape>
        </w:pict>
      </w:r>
      <w:r>
        <w:pict>
          <v:shape id="_x0000_s3249" style="position:absolute;margin-left:284.45pt;margin-top:237.55pt;width:43pt;height:10.75pt;z-index:253956096;mso-position-horizontal-relative:page;mso-position-vertical-relative:page" coordorigin="10036,8380" coordsize="1518,379" path="m10036,8759r1517,l11553,8380r-1517,l10036,8759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250" style="position:absolute;margin-left:284.45pt;margin-top:237.55pt;width:43pt;height:10.75pt;z-index:253957120;mso-position-horizontal-relative:page;mso-position-vertical-relative:page" coordorigin="10036,8380" coordsize="1518,379" o:spt="100" adj="0,,0" path="m10036,8759t,l11553,8759r,-379l10036,8380r,379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51" type="#_x0000_t75" style="position:absolute;margin-left:303.8pt;margin-top:240.3pt;width:3.85pt;height:26.3pt;z-index:253958144;mso-position-horizontal-relative:page;mso-position-vertical-relative:page">
            <v:imagedata r:id="rId162" o:title="FF0F04004AB3419BA1E9F7E4834F690A"/>
            <w10:wrap anchorx="page" anchory="page"/>
          </v:shape>
        </w:pict>
      </w:r>
      <w:r>
        <w:pict>
          <v:shape id="_x0000_s3252" style="position:absolute;margin-left:284.45pt;margin-top:280.3pt;width:43pt;height:21.35pt;z-index:253959168;mso-position-horizontal-relative:page;mso-position-vertical-relative:page" coordorigin="10036,9889" coordsize="1518,754" path="m10036,10643r1517,l11553,9889r-1517,l10036,10643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253" style="position:absolute;margin-left:284.45pt;margin-top:280.3pt;width:43pt;height:21.35pt;z-index:253960192;mso-position-horizontal-relative:page;mso-position-vertical-relative:page" coordorigin="10036,9889" coordsize="1518,754" o:spt="100" adj="0,,0" path="m10036,10643t,l11553,10643r,-754l10036,9889r,75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54" type="#_x0000_t75" style="position:absolute;margin-left:294.05pt;margin-top:284.7pt;width:17.3pt;height:27pt;z-index:253961216;mso-position-horizontal-relative:page;mso-position-vertical-relative:page">
            <v:imagedata r:id="rId155" o:title="E54770F7EDBF474E84F104EC7125B524"/>
            <w10:wrap anchorx="page" anchory="page"/>
          </v:shape>
        </w:pict>
      </w:r>
      <w:r>
        <w:pict>
          <v:shape id="_x0000_s3255" type="#_x0000_t75" style="position:absolute;margin-left:311.35pt;margin-top:284.7pt;width:6.25pt;height:27pt;z-index:253962240;mso-position-horizontal-relative:page;mso-position-vertical-relative:page">
            <v:imagedata r:id="rId156" o:title="42D6E28B35A244C29E881A76E453AD71"/>
            <w10:wrap anchorx="page" anchory="page"/>
          </v:shape>
        </w:pict>
      </w:r>
      <w:r>
        <w:pict>
          <v:shape id="_x0000_s3256" type="#_x0000_t75" style="position:absolute;margin-left:299pt;margin-top:291.95pt;width:13.45pt;height:27pt;z-index:253963264;mso-position-horizontal-relative:page;mso-position-vertical-relative:page">
            <v:imagedata r:id="rId163" o:title="FAE366B2774A479A8BE795F7553024B7"/>
            <w10:wrap anchorx="page" anchory="page"/>
          </v:shape>
        </w:pict>
      </w:r>
      <w:r>
        <w:pict>
          <v:shape id="_x0000_s3257" style="position:absolute;margin-left:284.45pt;margin-top:301.7pt;width:43pt;height:21.35pt;z-index:253964288;mso-position-horizontal-relative:page;mso-position-vertical-relative:page" coordorigin="10036,10643" coordsize="1518,754" path="m10036,11397r1517,l11553,10643r-1517,l10036,11397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258" style="position:absolute;margin-left:284.45pt;margin-top:301.7pt;width:43pt;height:21.35pt;z-index:253965312;mso-position-horizontal-relative:page;mso-position-vertical-relative:page" coordorigin="10036,10643" coordsize="1518,754" o:spt="100" adj="0,,0" path="m10036,11397t,l11553,11397r,-754l10036,10643r,75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59" type="#_x0000_t75" style="position:absolute;margin-left:295.25pt;margin-top:306.2pt;width:17.3pt;height:26.65pt;z-index:253966336;mso-position-horizontal-relative:page;mso-position-vertical-relative:page">
            <v:imagedata r:id="rId164" o:title="B676ED6317C5482A84410F04908F8B4A"/>
            <w10:wrap anchorx="page" anchory="page"/>
          </v:shape>
        </w:pict>
      </w:r>
      <w:r>
        <w:pict>
          <v:shape id="_x0000_s3260" type="#_x0000_t75" style="position:absolute;margin-left:312.55pt;margin-top:306.2pt;width:4.3pt;height:26.65pt;z-index:253967360;mso-position-horizontal-relative:page;mso-position-vertical-relative:page">
            <v:imagedata r:id="rId165" o:title="772997A2115B4245B9780C90C9584558"/>
            <w10:wrap anchorx="page" anchory="page"/>
          </v:shape>
        </w:pict>
      </w:r>
      <w:r>
        <w:pict>
          <v:shape id="_x0000_s3261" type="#_x0000_t75" style="position:absolute;margin-left:293.2pt;margin-top:313.3pt;width:17.3pt;height:27pt;z-index:253968384;mso-position-horizontal-relative:page;mso-position-vertical-relative:page">
            <v:imagedata r:id="rId166" o:title="41DA05A3C1E947A986E72591C29380C7"/>
            <w10:wrap anchorx="page" anchory="page"/>
          </v:shape>
        </w:pict>
      </w:r>
      <w:r>
        <w:pict>
          <v:shape id="_x0000_s3262" type="#_x0000_t75" style="position:absolute;margin-left:310.5pt;margin-top:313.3pt;width:7.7pt;height:27pt;z-index:253969408;mso-position-horizontal-relative:page;mso-position-vertical-relative:page">
            <v:imagedata r:id="rId167" o:title="FA9C7314A7F24E90826EA44126F4B1A6"/>
            <w10:wrap anchorx="page" anchory="page"/>
          </v:shape>
        </w:pict>
      </w:r>
      <w:r>
        <w:pict>
          <v:shape id="_x0000_s3263" style="position:absolute;margin-left:273.7pt;margin-top:323.05pt;width:64.55pt;height:64.15pt;z-index:253970432;mso-position-horizontal-relative:page;mso-position-vertical-relative:page" coordorigin="9657,11397" coordsize="2278,2263" path="m11268,11397r-945,l9657,12059r,938l10323,13659r945,l11934,12997r,-938l11268,11397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264" style="position:absolute;margin-left:292.6pt;margin-top:323.05pt;width:26.75pt;height:0;z-index:253971456;mso-position-horizontal-relative:page;mso-position-vertical-relative:page" coordorigin="10323,11397" coordsize="945,0" path="m11268,11397r-945,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265" style="position:absolute;margin-left:273.7pt;margin-top:323.05pt;width:18.9pt;height:18.8pt;z-index:253972480;mso-position-horizontal-relative:page;mso-position-vertical-relative:page" coordorigin="9657,11397" coordsize="667,663" path="m10323,11397r-666,66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266" style="position:absolute;margin-left:273.7pt;margin-top:341.8pt;width:0;height:26.6pt;z-index:253973504;mso-position-horizontal-relative:page;mso-position-vertical-relative:page" coordorigin="9657,12059" coordsize="0,938" path="m9657,12059r,938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267" style="position:absolute;margin-left:273.7pt;margin-top:368.4pt;width:18.9pt;height:18.8pt;z-index:253974528;mso-position-horizontal-relative:page;mso-position-vertical-relative:page" coordorigin="9657,12997" coordsize="667,663" path="m9657,12997r666,66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268" style="position:absolute;margin-left:292.6pt;margin-top:387.2pt;width:26.75pt;height:0;z-index:253975552;mso-position-horizontal-relative:page;mso-position-vertical-relative:page" coordorigin="10323,13659" coordsize="945,0" path="m10323,13659r945,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269" style="position:absolute;margin-left:319.4pt;margin-top:368.4pt;width:18.9pt;height:18.8pt;z-index:253976576;mso-position-horizontal-relative:page;mso-position-vertical-relative:page" coordorigin="11268,12997" coordsize="667,663" path="m11268,13659r666,-66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270" style="position:absolute;margin-left:338.3pt;margin-top:365.8pt;width:0;height:2.6pt;z-index:253977600;mso-position-horizontal-relative:page;mso-position-vertical-relative:page" coordorigin="11934,12906" coordsize="0,91" path="m11934,12997r,-91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271" style="position:absolute;margin-left:338.3pt;margin-top:341.8pt;width:0;height:24pt;z-index:253978624;mso-position-horizontal-relative:page;mso-position-vertical-relative:page" coordorigin="11934,12059" coordsize="0,847" path="m11934,12059r,847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272" style="position:absolute;margin-left:338.3pt;margin-top:341.8pt;width:0;height:26.6pt;z-index:253979648;mso-position-horizontal-relative:page;mso-position-vertical-relative:page" coordorigin="11934,12059" coordsize="0,938" path="m11934,12997r,-938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273" style="position:absolute;margin-left:319.4pt;margin-top:323.05pt;width:18.9pt;height:18.8pt;z-index:253980672;mso-position-horizontal-relative:page;mso-position-vertical-relative:page" coordorigin="11268,11397" coordsize="667,663" path="m11934,12059r-666,-66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274" style="position:absolute;margin-left:319.4pt;margin-top:323.05pt;width:0;height:0;z-index:253981696;mso-position-horizontal-relative:page;mso-position-vertical-relative:page" coordorigin="11268,11397" coordsize="0,0" o:spt="100" adj="0,,0" path="m11268,11397t,e" filled="f" fillcolor="black" strokecolor="white" strokeweight=".8353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75" type="#_x0000_t75" style="position:absolute;margin-left:288.2pt;margin-top:347.35pt;width:28.3pt;height:16.55pt;z-index:253982720;mso-position-horizontal-relative:page;mso-position-vertical-relative:page">
            <v:imagedata r:id="rId168" o:title="72A5F1487E354990BC70A3964EED6E77"/>
            <w10:wrap anchorx="page" anchory="page"/>
          </v:shape>
        </w:pict>
      </w:r>
      <w:r>
        <w:pict>
          <v:shape id="_x0000_s3276" type="#_x0000_t75" style="position:absolute;margin-left:316.5pt;margin-top:347.35pt;width:7.2pt;height:16.55pt;z-index:253983744;mso-position-horizontal-relative:page;mso-position-vertical-relative:page">
            <v:imagedata r:id="rId169" o:title="9D80125FA98949F7AF4B19C0CDCEF717"/>
            <w10:wrap anchorx="page" anchory="page"/>
          </v:shape>
        </w:pict>
      </w:r>
      <w:r>
        <w:pict>
          <v:shape id="_x0000_s3277" type="#_x0000_t75" style="position:absolute;margin-left:294.9pt;margin-top:356.4pt;width:22.1pt;height:16.55pt;z-index:253984768;mso-position-horizontal-relative:page;mso-position-vertical-relative:page">
            <v:imagedata r:id="rId170" o:title="13FD8573888F4FC0A8ABC308CEBD8426"/>
            <w10:wrap anchorx="page" anchory="page"/>
          </v:shape>
        </w:pict>
      </w:r>
      <w:r>
        <w:pict>
          <v:shape id="_x0000_s3278" style="position:absolute;margin-left:219.95pt;margin-top:365.8pt;width:64.5pt;height:10.7pt;z-index:253985792;mso-position-horizontal-relative:page;mso-position-vertical-relative:page" coordorigin="7760,12906" coordsize="2276,377" path="m7760,13283r2276,l10036,12906r-2276,l7760,13283xe" fillcolor="black" stroked="f" strokecolor="white" strokeweight=".83539mm">
            <v:stroke miterlimit="10" endcap="round"/>
            <w10:wrap anchorx="page" anchory="page"/>
          </v:shape>
        </w:pict>
      </w:r>
      <w:r>
        <w:pict>
          <v:shape id="_x0000_s3279" style="position:absolute;margin-left:219.95pt;margin-top:365.8pt;width:64.5pt;height:10.7pt;z-index:253986816;mso-position-horizontal-relative:page;mso-position-vertical-relative:page" coordorigin="7760,12906" coordsize="2276,377" o:spt="100" adj="0,,0" path="m7760,13283t,l10036,13283r,-377l7760,12906r,377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80" type="#_x0000_t75" style="position:absolute;margin-left:237.25pt;margin-top:367.9pt;width:28.3pt;height:16.55pt;z-index:253987840;mso-position-horizontal-relative:page;mso-position-vertical-relative:page">
            <v:imagedata r:id="rId171" o:title="5D3015A8FBC84FDA85D5748CED45E5AF"/>
            <w10:wrap anchorx="page" anchory="page"/>
          </v:shape>
        </w:pict>
      </w:r>
      <w:r>
        <w:pict>
          <v:shape id="_x0000_s3281" type="#_x0000_t75" style="position:absolute;margin-left:265.55pt;margin-top:367.9pt;width:1.45pt;height:16.55pt;z-index:253988864;mso-position-horizontal-relative:page;mso-position-vertical-relative:page">
            <v:imagedata r:id="rId172" o:title="25ECED4694AC4AB28488939EE425BD22"/>
            <w10:wrap anchorx="page" anchory="page"/>
          </v:shape>
        </w:pict>
      </w:r>
      <w:r>
        <w:pict>
          <v:shape id="_x0000_s3282" style="position:absolute;margin-left:327.5pt;margin-top:365.8pt;width:64.55pt;height:10.7pt;z-index:253989888;mso-position-horizontal-relative:page;mso-position-vertical-relative:page" coordorigin="11553,12906" coordsize="2278,377" path="m11553,13283r2278,l13831,12906r-2278,l11553,13283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283" style="position:absolute;margin-left:327.5pt;margin-top:365.8pt;width:64.55pt;height:10.7pt;z-index:253990912;mso-position-horizontal-relative:page;mso-position-vertical-relative:page" coordorigin="11553,12906" coordsize="2278,377" o:spt="100" adj="0,,0" path="m11553,13283t,l13831,13283r,-377l11553,12906r,377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84" type="#_x0000_t75" style="position:absolute;margin-left:339.65pt;margin-top:367.9pt;width:28.3pt;height:16.55pt;z-index:253991936;mso-position-horizontal-relative:page;mso-position-vertical-relative:page">
            <v:imagedata r:id="rId173" o:title="DAE544AC826E4022AD7DBE7C226FC899"/>
            <w10:wrap anchorx="page" anchory="page"/>
          </v:shape>
        </w:pict>
      </w:r>
      <w:r>
        <w:pict>
          <v:shape id="_x0000_s3285" type="#_x0000_t75" style="position:absolute;margin-left:368pt;margin-top:367.9pt;width:12pt;height:16.55pt;z-index:253992960;mso-position-horizontal-relative:page;mso-position-vertical-relative:page">
            <v:imagedata r:id="rId174" o:title="6888EECFA1D8421F99BD01F37AD638EB"/>
            <w10:wrap anchorx="page" anchory="page"/>
          </v:shape>
        </w:pict>
      </w:r>
      <w:r>
        <w:pict>
          <v:shape id="_x0000_s3286" style="position:absolute;margin-left:381.3pt;margin-top:376.5pt;width:10.75pt;height:170.95pt;z-index:253993984;mso-position-horizontal-relative:page;mso-position-vertical-relative:page" coordorigin="13452,13283" coordsize="379,6031" path="m13452,19313r379,l13831,13283r-379,l13452,19313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287" style="position:absolute;margin-left:381.3pt;margin-top:376.5pt;width:10.75pt;height:170.95pt;z-index:253995008;mso-position-horizontal-relative:page;mso-position-vertical-relative:page" coordorigin="13452,13283" coordsize="379,6031" o:spt="100" adj="0,,0" path="m13452,19313t,l13831,19313r,-6030l13452,13283r,6030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88" style="position:absolute;margin-left:381.3pt;margin-top:387.2pt;width:129.05pt;height:10.7pt;z-index:253996032;mso-position-horizontal-relative:page;mso-position-vertical-relative:page" coordorigin="13452,13659" coordsize="4553,377" path="m13452,14036r4553,l18005,13659r-4553,l13452,14036xe" stroked="f" strokeweight=".06419mm">
            <v:stroke miterlimit="10" endcap="round"/>
            <w10:wrap anchorx="page" anchory="page"/>
          </v:shape>
        </w:pict>
      </w:r>
      <w:r>
        <w:pict>
          <v:shape id="_x0000_s3289" style="position:absolute;margin-left:381.3pt;margin-top:387.2pt;width:129.05pt;height:10.7pt;z-index:253997056;mso-position-horizontal-relative:page;mso-position-vertical-relative:page" coordorigin="13452,13659" coordsize="4553,377" o:spt="100" adj="0,,0" path="m13452,14036t,l18005,14036r,-377l13452,13659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90" type="#_x0000_t75" style="position:absolute;margin-left:497.6pt;margin-top:389.35pt;width:9.6pt;height:20.9pt;z-index:253998080;mso-position-horizontal-relative:page;mso-position-vertical-relative:page">
            <v:imagedata r:id="rId175" o:title="D6802B9E357C4C0880D2D788A37DE117"/>
            <w10:wrap anchorx="page" anchory="page"/>
          </v:shape>
        </w:pict>
      </w:r>
      <w:r>
        <w:pict>
          <v:shape id="_x0000_s3291" style="position:absolute;margin-left:219.95pt;margin-top:376.5pt;width:10.75pt;height:170.95pt;z-index:253999104;mso-position-horizontal-relative:page;mso-position-vertical-relative:page" coordorigin="7760,13283" coordsize="379,6031" path="m7760,19313r379,l8139,13283r-379,l7760,19313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292" style="position:absolute;margin-left:219.95pt;margin-top:376.5pt;width:10.75pt;height:170.95pt;z-index:254000128;mso-position-horizontal-relative:page;mso-position-vertical-relative:page" coordorigin="7760,13283" coordsize="379,6031" o:spt="100" adj="0,,0" path="m7760,19313t,l8139,19313r,-6030l7760,13283r,6030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93" style="position:absolute;margin-left:101.65pt;margin-top:387.2pt;width:129.05pt;height:10.7pt;z-index:254001152;mso-position-horizontal-relative:page;mso-position-vertical-relative:page" coordorigin="3586,13659" coordsize="4554,377" path="m3586,14036r4553,l8139,13659r-4553,l3586,14036xe" stroked="f" strokeweight=".06419mm">
            <v:stroke miterlimit="10" endcap="round"/>
            <w10:wrap anchorx="page" anchory="page"/>
          </v:shape>
        </w:pict>
      </w:r>
      <w:r>
        <w:pict>
          <v:shape id="_x0000_s3294" style="position:absolute;margin-left:101.65pt;margin-top:387.2pt;width:129.05pt;height:10.7pt;z-index:254002176;mso-position-horizontal-relative:page;mso-position-vertical-relative:page" coordorigin="3586,13659" coordsize="4554,377" o:spt="100" adj="0,,0" path="m3586,14036t,l8139,14036r,-377l3586,13659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95" type="#_x0000_t75" style="position:absolute;margin-left:105pt;margin-top:389.3pt;width:43.7pt;height:10.8pt;z-index:254003200;mso-position-horizontal-relative:page;mso-position-vertical-relative:page">
            <v:imagedata r:id="rId351" o:title="F1EC5666FDCA40719A779F8B204E920F"/>
            <w10:wrap anchorx="page" anchory="page"/>
          </v:shape>
        </w:pict>
      </w:r>
      <w:r>
        <w:pict>
          <v:shape id="_x0000_s3296" type="#_x0000_t75" style="position:absolute;margin-left:148.7pt;margin-top:389.3pt;width:17.75pt;height:10.8pt;z-index:254004224;mso-position-horizontal-relative:page;mso-position-vertical-relative:page">
            <v:imagedata r:id="rId352" o:title="D7A5DB04FD7A44D3BA6F831B69ED3570"/>
            <w10:wrap anchorx="page" anchory="page"/>
          </v:shape>
        </w:pict>
      </w:r>
      <w:r>
        <w:pict>
          <v:shape id="_x0000_s3297" style="position:absolute;margin-left:123.1pt;margin-top:408.55pt;width:86.05pt;height:32.05pt;z-index:254005248;mso-position-horizontal-relative:page;mso-position-vertical-relative:page" coordorigin="4344,14413" coordsize="3036,1131" path="m4344,15543r3035,l7379,14413r-3035,l4344,15543xe" stroked="f" strokeweight=".06419mm">
            <v:stroke miterlimit="10" endcap="round"/>
            <w10:wrap anchorx="page" anchory="page"/>
          </v:shape>
        </w:pict>
      </w:r>
      <w:r>
        <w:pict>
          <v:shape id="_x0000_s3298" style="position:absolute;margin-left:123.1pt;margin-top:408.55pt;width:86.05pt;height:32.05pt;z-index:254006272;mso-position-horizontal-relative:page;mso-position-vertical-relative:page" coordorigin="4344,14413" coordsize="3036,1131" o:spt="100" adj="0,,0" path="m4344,15543t,l7379,15543r,-1130l4344,14413r,1130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299" type="#_x0000_t75" style="position:absolute;margin-left:126.4pt;margin-top:416.2pt;width:1.9pt;height:12.95pt;z-index:254007296;mso-position-horizontal-relative:page;mso-position-vertical-relative:page">
            <v:imagedata r:id="rId353" o:title="ABCA26FAE30A43EDB594FB7051CF9AEF"/>
            <w10:wrap anchorx="page" anchory="page"/>
          </v:shape>
        </w:pict>
      </w:r>
      <w:r>
        <w:pict>
          <v:shape id="_x0000_s3300" type="#_x0000_t75" style="position:absolute;margin-left:126.4pt;margin-top:423.55pt;width:1.9pt;height:12.95pt;z-index:254008320;mso-position-horizontal-relative:page;mso-position-vertical-relative:page">
            <v:imagedata r:id="rId353" o:title="8762214844C7434EB0152F3D5361A438"/>
            <w10:wrap anchorx="page" anchory="page"/>
          </v:shape>
        </w:pict>
      </w:r>
      <w:r>
        <w:pict>
          <v:shape id="_x0000_s3301" type="#_x0000_t75" style="position:absolute;margin-left:126.4pt;margin-top:430.85pt;width:1.9pt;height:12.95pt;z-index:254009344;mso-position-horizontal-relative:page;mso-position-vertical-relative:page">
            <v:imagedata r:id="rId178" o:title="6D89404D07494E38891E7CF87829D1F6"/>
            <w10:wrap anchorx="page" anchory="page"/>
          </v:shape>
        </w:pict>
      </w:r>
      <w:r>
        <w:pict>
          <v:shape id="_x0000_s3302" style="position:absolute;margin-left:101.65pt;margin-top:451.25pt;width:129.05pt;height:10.7pt;z-index:254010368;mso-position-horizontal-relative:page;mso-position-vertical-relative:page" coordorigin="3586,15920" coordsize="4554,377" path="m3586,16297r4553,l8139,15920r-4553,l3586,16297xe" stroked="f" strokeweight=".06419mm">
            <v:stroke miterlimit="10" endcap="round"/>
            <w10:wrap anchorx="page" anchory="page"/>
          </v:shape>
        </w:pict>
      </w:r>
      <w:r>
        <w:pict>
          <v:shape id="_x0000_s3303" style="position:absolute;margin-left:101.65pt;margin-top:451.25pt;width:129.05pt;height:10.7pt;z-index:254011392;mso-position-horizontal-relative:page;mso-position-vertical-relative:page" coordorigin="3586,15920" coordsize="4554,377" o:spt="100" adj="0,,0" path="m3586,16297t,l8139,16297r,-377l3586,15920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04" type="#_x0000_t75" style="position:absolute;margin-left:140.3pt;margin-top:414.65pt;width:13.9pt;height:33.85pt;z-index:254012416;mso-position-horizontal-relative:page;mso-position-vertical-relative:page">
            <v:imagedata r:id="rId354" o:title="70A8D36E5FEC4C748CBB68A4FF5E32DE"/>
            <w10:wrap anchorx="page" anchory="page"/>
          </v:shape>
        </w:pict>
      </w:r>
      <w:r>
        <w:pict>
          <v:shape id="_x0000_s3305" type="#_x0000_t75" style="position:absolute;margin-left:154.2pt;margin-top:414.65pt;width:4.3pt;height:33.85pt;z-index:254013440;mso-position-horizontal-relative:page;mso-position-vertical-relative:page">
            <v:imagedata r:id="rId355" o:title="4011803821E349A7ABFFCDBD1584B61A"/>
            <w10:wrap anchorx="page" anchory="page"/>
          </v:shape>
        </w:pict>
      </w:r>
      <w:r>
        <w:pict>
          <v:shape id="_x0000_s3306" type="#_x0000_t75" style="position:absolute;margin-left:139.75pt;margin-top:421.9pt;width:26.9pt;height:17.3pt;z-index:254014464;mso-position-horizontal-relative:page;mso-position-vertical-relative:page">
            <v:imagedata r:id="rId356" o:title="58EAAE4EF9C147D8AA9CB456148230D5"/>
            <w10:wrap anchorx="page" anchory="page"/>
          </v:shape>
        </w:pict>
      </w:r>
      <w:r>
        <w:pict>
          <v:shape id="_x0000_s3307" type="#_x0000_t75" style="position:absolute;margin-left:140.3pt;margin-top:429.3pt;width:13.45pt;height:26.65pt;z-index:254015488;mso-position-horizontal-relative:page;mso-position-vertical-relative:page">
            <v:imagedata r:id="rId357" o:title="081C0778BC89449AB80677068AE4D5AE"/>
            <w10:wrap anchorx="page" anchory="page"/>
          </v:shape>
        </w:pict>
      </w:r>
      <w:r>
        <w:pict>
          <v:shape id="_x0000_s3308" type="#_x0000_t75" style="position:absolute;margin-left:154.5pt;margin-top:431.8pt;width:1.45pt;height:3.25pt;z-index:254016512;mso-position-horizontal-relative:page;mso-position-vertical-relative:page">
            <v:imagedata r:id="rId316" o:title="9C39BDECB9FD40BA94E36A77AFF12EF3"/>
            <w10:wrap anchorx="page" anchory="page"/>
          </v:shape>
        </w:pict>
      </w:r>
      <w:r>
        <w:pict>
          <v:shape id="_x0000_s3309" type="#_x0000_t75" style="position:absolute;margin-left:156.4pt;margin-top:429.4pt;width:4.3pt;height:25.9pt;z-index:254017536;mso-position-horizontal-relative:page;mso-position-vertical-relative:page">
            <v:imagedata r:id="rId358" o:title="7D8802CCC89D41B8B3AB4ECCF6FA9E3B"/>
            <w10:wrap anchorx="page" anchory="page"/>
          </v:shape>
        </w:pict>
      </w:r>
      <w:r>
        <w:pict>
          <v:shape id="_x0000_s3310" type="#_x0000_t75" style="position:absolute;margin-left:161.6pt;margin-top:431.8pt;width:1.45pt;height:3.25pt;z-index:254018560;mso-position-horizontal-relative:page;mso-position-vertical-relative:page">
            <v:imagedata r:id="rId317" o:title="1B8B96CB3359445DA3E8FED95089A19B"/>
            <w10:wrap anchorx="page" anchory="page"/>
          </v:shape>
        </w:pict>
      </w:r>
      <w:r>
        <w:pict>
          <v:shape id="_x0000_s3311" type="#_x0000_t75" style="position:absolute;margin-left:166.6pt;margin-top:421.9pt;width:1.45pt;height:17.3pt;z-index:254019584;mso-position-horizontal-relative:page;mso-position-vertical-relative:page">
            <v:imagedata r:id="rId359" o:title="9F328A01FD134E32BD1C4D8980DF2F36"/>
            <w10:wrap anchorx="page" anchory="page"/>
          </v:shape>
        </w:pict>
      </w:r>
      <w:r>
        <w:pict>
          <v:shape id="_x0000_s3312" type="#_x0000_t75" style="position:absolute;margin-left:163.5pt;margin-top:429.4pt;width:17.75pt;height:25.9pt;z-index:254020608;mso-position-horizontal-relative:page;mso-position-vertical-relative:page">
            <v:imagedata r:id="rId360" o:title="DA62C62E1E6842A491E5062176F6363D"/>
            <w10:wrap anchorx="page" anchory="page"/>
          </v:shape>
        </w:pict>
      </w:r>
      <w:r>
        <w:pict>
          <v:shape id="_x0000_s3313" type="#_x0000_t75" style="position:absolute;margin-left:181.25pt;margin-top:429.4pt;width:6.7pt;height:25.9pt;z-index:254021632;mso-position-horizontal-relative:page;mso-position-vertical-relative:page">
            <v:imagedata r:id="rId361" o:title="EE31D456417F4480BD3CCB476F00261C"/>
            <w10:wrap anchorx="page" anchory="page"/>
          </v:shape>
        </w:pict>
      </w:r>
      <w:r>
        <w:pict>
          <v:shape id="_x0000_s3314" type="#_x0000_t75" style="position:absolute;margin-left:475pt;margin-top:389.35pt;width:22.55pt;height:20.9pt;z-index:254022656;mso-position-horizontal-relative:page;mso-position-vertical-relative:page">
            <v:imagedata r:id="rId184" o:title="8085B681A47B4BCD9CE6B8663126AD2F"/>
            <w10:wrap anchorx="page" anchory="page"/>
          </v:shape>
        </w:pict>
      </w:r>
      <w:r>
        <w:pict>
          <v:shape id="_x0000_s3315" style="position:absolute;margin-left:402.8pt;margin-top:408.55pt;width:86.1pt;height:10.7pt;z-index:254023680;mso-position-horizontal-relative:page;mso-position-vertical-relative:page" coordorigin="14210,14413" coordsize="3038,377" path="m14210,14790r3037,l17247,14413r-3037,l14210,14790xe" stroked="f" strokeweight=".06419mm">
            <v:stroke miterlimit="10" endcap="round"/>
            <w10:wrap anchorx="page" anchory="page"/>
          </v:shape>
        </w:pict>
      </w:r>
      <w:r>
        <w:pict>
          <v:shape id="_x0000_s3316" style="position:absolute;margin-left:402.8pt;margin-top:408.55pt;width:86.1pt;height:10.7pt;z-index:254024704;mso-position-horizontal-relative:page;mso-position-vertical-relative:page" coordorigin="14210,14413" coordsize="3038,377" o:spt="100" adj="0,,0" path="m14210,14790t,l17247,14790r,-377l14210,14413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17" type="#_x0000_t75" style="position:absolute;margin-left:406.15pt;margin-top:412.85pt;width:1.9pt;height:12.95pt;z-index:254025728;mso-position-horizontal-relative:page;mso-position-vertical-relative:page">
            <v:imagedata r:id="rId185" o:title="734AC6BDB07F44E7B52AC93151EFBED8"/>
            <w10:wrap anchorx="page" anchory="page"/>
          </v:shape>
        </w:pict>
      </w:r>
      <w:r>
        <w:pict>
          <v:shape id="_x0000_s3318" type="#_x0000_t75" style="position:absolute;margin-left:419.95pt;margin-top:411.25pt;width:26.9pt;height:17.3pt;z-index:254026752;mso-position-horizontal-relative:page;mso-position-vertical-relative:page">
            <v:imagedata r:id="rId186" o:title="8499794285584501B59BBC278B0AE9F8"/>
            <w10:wrap anchorx="page" anchory="page"/>
          </v:shape>
        </w:pict>
      </w:r>
      <w:r>
        <w:pict>
          <v:shape id="_x0000_s3319" type="#_x0000_t75" style="position:absolute;margin-left:446.8pt;margin-top:411.25pt;width:10.1pt;height:17.3pt;z-index:254027776;mso-position-horizontal-relative:page;mso-position-vertical-relative:page">
            <v:imagedata r:id="rId187" o:title="FCD94838CA4E4F57AD25221B444B7976"/>
            <w10:wrap anchorx="page" anchory="page"/>
          </v:shape>
        </w:pict>
      </w:r>
      <w:r>
        <w:pict>
          <v:shape id="_x0000_s3320" style="position:absolute;margin-left:402.8pt;margin-top:451.25pt;width:86.1pt;height:53.45pt;z-index:254028800;mso-position-horizontal-relative:page;mso-position-vertical-relative:page" coordorigin="14210,15920" coordsize="3038,1887" path="m14210,17806r3037,l17247,15920r-3037,l14210,17806xe" stroked="f" strokeweight=".06419mm">
            <v:stroke miterlimit="10" endcap="round"/>
            <w10:wrap anchorx="page" anchory="page"/>
          </v:shape>
        </w:pict>
      </w:r>
      <w:r>
        <w:pict>
          <v:shape id="_x0000_s3321" style="position:absolute;margin-left:402.8pt;margin-top:451.25pt;width:86.1pt;height:53.45pt;z-index:254029824;mso-position-horizontal-relative:page;mso-position-vertical-relative:page" coordorigin="14210,15920" coordsize="3038,1887" o:spt="100" adj="0,,0" path="m14210,17806t,l17247,17806r,-1886l14210,15920r,1886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22" type="#_x0000_t75" style="position:absolute;margin-left:419.4pt;margin-top:460.75pt;width:61.8pt;height:48.65pt;z-index:254030848;mso-position-horizontal-relative:page;mso-position-vertical-relative:page">
            <v:imagedata r:id="rId362" o:title="767DB4B2C2DA4E57A7E3C07A05FAC858"/>
            <w10:wrap anchorx="page" anchory="page"/>
          </v:shape>
        </w:pict>
      </w:r>
      <w:r>
        <w:pict>
          <v:shape id="_x0000_s3323" type="#_x0000_t75" style="position:absolute;margin-left:406.15pt;margin-top:462.3pt;width:1.9pt;height:12.95pt;z-index:254031872;mso-position-horizontal-relative:page;mso-position-vertical-relative:page">
            <v:imagedata r:id="rId363" o:title="F0E04D4BA274493CAAEF1512BF31DEB5"/>
            <w10:wrap anchorx="page" anchory="page"/>
          </v:shape>
        </w:pict>
      </w:r>
      <w:r>
        <w:pict>
          <v:shape id="_x0000_s3324" type="#_x0000_t75" style="position:absolute;margin-left:406.15pt;margin-top:469.7pt;width:1.9pt;height:12.95pt;z-index:254032896;mso-position-horizontal-relative:page;mso-position-vertical-relative:page">
            <v:imagedata r:id="rId363" o:title="086ADB8B8569419F8F8B00E2AFF67D62"/>
            <w10:wrap anchorx="page" anchory="page"/>
          </v:shape>
        </w:pict>
      </w:r>
      <w:r>
        <w:pict>
          <v:shape id="_x0000_s3325" type="#_x0000_t75" style="position:absolute;margin-left:409.7pt;margin-top:477pt;width:1.9pt;height:12.95pt;z-index:254033920;mso-position-horizontal-relative:page;mso-position-vertical-relative:page">
            <v:imagedata r:id="rId363" o:title="B6971503BE7F4F328C440C62A47AFAEF"/>
            <w10:wrap anchorx="page" anchory="page"/>
          </v:shape>
        </w:pict>
      </w:r>
      <w:r>
        <w:pict>
          <v:shape id="_x0000_s3326" type="#_x0000_t75" style="position:absolute;margin-left:406.15pt;margin-top:484.3pt;width:1.9pt;height:12.95pt;z-index:254034944;mso-position-horizontal-relative:page;mso-position-vertical-relative:page">
            <v:imagedata r:id="rId363" o:title="6F51129D345141DBA581D92A344F10C4"/>
            <w10:wrap anchorx="page" anchory="page"/>
          </v:shape>
        </w:pict>
      </w:r>
      <w:r>
        <w:pict>
          <v:shape id="_x0000_s3327" type="#_x0000_t75" style="position:absolute;margin-left:406.15pt;margin-top:491.65pt;width:1.9pt;height:12.95pt;z-index:254035968;mso-position-horizontal-relative:page;mso-position-vertical-relative:page">
            <v:imagedata r:id="rId185" o:title="C8BADCC5D5D34CBFBD6A6FB91302AFFB"/>
            <w10:wrap anchorx="page" anchory="page"/>
          </v:shape>
        </w:pict>
      </w:r>
      <w:r>
        <w:pict>
          <v:shape id="_x0000_s3328" style="position:absolute;margin-left:381.3pt;margin-top:429.9pt;width:129.05pt;height:10.7pt;z-index:254036992;mso-position-horizontal-relative:page;mso-position-vertical-relative:page" coordorigin="13452,15166" coordsize="4553,377" path="m13452,15543r4553,l18005,15166r-4553,l13452,15543xe" stroked="f" strokeweight=".06419mm">
            <v:stroke miterlimit="10" endcap="round"/>
            <w10:wrap anchorx="page" anchory="page"/>
          </v:shape>
        </w:pict>
      </w:r>
      <w:r>
        <w:pict>
          <v:shape id="_x0000_s3329" style="position:absolute;margin-left:381.3pt;margin-top:429.9pt;width:129.05pt;height:10.7pt;z-index:254038016;mso-position-horizontal-relative:page;mso-position-vertical-relative:page" coordorigin="13452,15166" coordsize="4553,377" o:spt="100" adj="0,,0" path="m13452,15543t,l18005,15543r,-377l13452,15166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30" type="#_x0000_t75" style="position:absolute;margin-left:445.7pt;margin-top:6in;width:43.7pt;height:10.8pt;z-index:254039040;mso-position-horizontal-relative:page;mso-position-vertical-relative:page">
            <v:imagedata r:id="rId189" o:title="A00D5ED0F26D42BB835B2D2AB818CE9C"/>
            <w10:wrap anchorx="page" anchory="page"/>
          </v:shape>
        </w:pict>
      </w:r>
      <w:r>
        <w:pict>
          <v:shape id="_x0000_s3331" type="#_x0000_t75" style="position:absolute;margin-left:489.35pt;margin-top:6in;width:17.75pt;height:10.8pt;z-index:254040064;mso-position-horizontal-relative:page;mso-position-vertical-relative:page">
            <v:imagedata r:id="rId182" o:title="373FD03DF6DF4EC9B0905DB0591931DB"/>
            <w10:wrap anchorx="page" anchory="page"/>
          </v:shape>
        </w:pict>
      </w:r>
      <w:r>
        <w:pict>
          <v:shape id="_x0000_s3332" style="position:absolute;margin-left:269.4pt;margin-top:521.8pt;width:86.1pt;height:42.7pt;z-index:254041088;mso-position-horizontal-relative:page;mso-position-vertical-relative:page" coordorigin="9504,18409" coordsize="3038,1508" path="m9777,19057r-247,63l9820,19203r-237,184l9896,19470r-178,180l10122,19681r62,205l10531,19810r254,106l10982,19815r205,101l11361,19796r266,82l11864,19717r441,47l12190,19575r303,-19l12286,19338r256,-120l12216,19084r182,-188l12055,18887r138,-217l11759,18699r-28,-224l11295,18574r-159,-165l10857,18557r-273,-148l10419,18633r-295,-118l10133,18712r-377,-57l9849,18856r-345,-7l9777,19057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333" style="position:absolute;z-index:254042112;mso-position-horizontal-relative:page;mso-position-vertical-relative:page" points="1743.7pt,3398.75pt,1743.7pt,3398.75pt" coordorigin="9777,19057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334" style="position:absolute;margin-left:269.4pt;margin-top:521.8pt;width:86.1pt;height:42.7pt;z-index:254043136;mso-position-horizontal-relative:page;mso-position-vertical-relative:page" coordorigin="9504,18409" coordsize="3038,1508" path="m9777,19057r-247,63l9820,19203r-237,184l9896,19470r-178,180l10122,19681r62,205l10531,19810r254,106l10982,19815r205,101l11361,19796r266,82l11864,19717r441,47l12190,19575r303,-19l12286,19338r256,-120l12216,19084r182,-188l12055,18887r138,-217l11759,18699r-28,-224l11295,18574r-159,-165l10857,18557r-273,-148l10419,18633r-295,-118l10133,18712r-377,-57l9849,18856r-345,-7l9777,19057e" filled="f" fillcolor="black" strokeweight=".06419mm">
            <v:stroke miterlimit="10" endcap="round"/>
            <w10:wrap anchorx="page" anchory="page"/>
          </v:shape>
        </w:pict>
      </w:r>
      <w:r>
        <w:pict>
          <v:shape id="_x0000_s3335" style="position:absolute;margin-left:277.15pt;margin-top:540.2pt;width:0;height:0;z-index:254044160;mso-position-horizontal-relative:page;mso-position-vertical-relative:page" coordorigin="9777,19057" coordsize="0,0" o:spt="100" adj="0,,0" path="m9777,19057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36" style="position:absolute;margin-left:263pt;margin-top:515.4pt;width:86.05pt;height:42.7pt;z-index:254045184;mso-position-horizontal-relative:page;mso-position-vertical-relative:page" coordorigin="9278,18183" coordsize="3036,1508" path="m9551,18830r-250,64l9591,18976r-237,184l9669,19243r-177,180l9894,19455r61,205l10302,19584r256,106l10753,19588r208,102l11134,19569r267,83l11638,19491r438,46l11964,19349r303,-19l12059,19114r254,-123l11987,18858r184,-188l11826,18661r138,-218l11530,18473r-25,-225l11068,18348r-158,-165l10628,18331r-271,-148l10190,18407r-294,-118l9907,18485r-379,-57l9621,18629r-343,-6l9551,18830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3337" style="position:absolute;z-index:254046208;mso-position-horizontal-relative:page;mso-position-vertical-relative:page" points="1703.35pt,3358.25pt,1703.35pt,3358.25pt" coordorigin="9551,18830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338" style="position:absolute;margin-left:263pt;margin-top:515.4pt;width:86.05pt;height:42.7pt;z-index:254047232;mso-position-horizontal-relative:page;mso-position-vertical-relative:page" coordorigin="9278,18183" coordsize="3036,1508" path="m9551,18830r-250,64l9591,18976r-237,184l9669,19243r-177,180l9894,19455r61,205l10302,19584r256,106l10753,19588r208,102l11134,19569r267,83l11638,19491r438,46l11964,19349r303,-19l12059,19114r254,-123l11987,18858r184,-188l11826,18661r138,-218l11530,18473r-25,-225l11068,18348r-158,-165l10628,18331r-271,-148l10190,18407r-294,-118l9907,18485r-379,-57l9621,18629r-343,-6l9551,18830e" filled="f" fillcolor="yellow" strokeweight=".06419mm">
            <v:stroke miterlimit="10" endcap="round"/>
            <w10:wrap anchorx="page" anchory="page"/>
          </v:shape>
        </w:pict>
      </w:r>
      <w:r>
        <w:pict>
          <v:shape id="_x0000_s3339" style="position:absolute;margin-left:270.7pt;margin-top:533.75pt;width:0;height:0;z-index:254048256;mso-position-horizontal-relative:page;mso-position-vertical-relative:page" coordorigin="9551,18830" coordsize="0,0" o:spt="100" adj="0,,0" path="m9551,18830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40" type="#_x0000_t75" style="position:absolute;margin-left:320.35pt;margin-top:524.5pt;width:2.4pt;height:16.55pt;z-index:254049280;mso-position-horizontal-relative:page;mso-position-vertical-relative:page">
            <v:imagedata r:id="rId190" o:title="C81CB8D64A6943EFBC49DB9A856B64CA"/>
            <w10:wrap anchorx="page" anchory="page"/>
          </v:shape>
        </w:pict>
      </w:r>
      <w:r>
        <w:pict>
          <v:shape id="_x0000_s3341" type="#_x0000_t75" style="position:absolute;margin-left:320.4pt;margin-top:533.6pt;width:2.9pt;height:16.2pt;z-index:254050304;mso-position-horizontal-relative:page;mso-position-vertical-relative:page">
            <v:imagedata r:id="rId191" o:title="CA55260913404473A9FAF93AA535C84B"/>
            <w10:wrap anchorx="page" anchory="page"/>
          </v:shape>
        </w:pict>
      </w:r>
      <w:r>
        <w:pict>
          <v:shape id="_x0000_s3342" type="#_x0000_t75" style="position:absolute;margin-left:292pt;margin-top:524.5pt;width:28.3pt;height:16.55pt;z-index:254051328;mso-position-horizontal-relative:page;mso-position-vertical-relative:page">
            <v:imagedata r:id="rId192" o:title="75F3BA5E5A6B46928F2FE767E61CE988"/>
            <w10:wrap anchorx="page" anchory="page"/>
          </v:shape>
        </w:pict>
      </w:r>
      <w:r>
        <w:pict>
          <v:shape id="_x0000_s3343" type="#_x0000_t75" style="position:absolute;margin-left:291.6pt;margin-top:533.6pt;width:28.8pt;height:16.2pt;z-index:254052352;mso-position-horizontal-relative:page;mso-position-vertical-relative:page">
            <v:imagedata r:id="rId193" o:title="EDE9E04C018B45908527837BEA6DE082"/>
            <w10:wrap anchorx="page" anchory="page"/>
          </v:shape>
        </w:pict>
      </w:r>
      <w:r>
        <w:pict>
          <v:shape id="_x0000_s3344" type="#_x0000_t75" style="position:absolute;margin-left:297.3pt;margin-top:542.65pt;width:14.4pt;height:32.4pt;z-index:254053376;mso-position-horizontal-relative:page;mso-position-vertical-relative:page">
            <v:imagedata r:id="rId194" o:title="B070389F8A1B4189BFB44E358D5014F7"/>
            <w10:wrap anchorx="page" anchory="page"/>
          </v:shape>
        </w:pict>
      </w:r>
      <w:r>
        <w:pict>
          <v:shape id="_x0000_s3345" type="#_x0000_t75" style="position:absolute;margin-left:311.7pt;margin-top:542.65pt;width:5.75pt;height:32.4pt;z-index:254054400;mso-position-horizontal-relative:page;mso-position-vertical-relative:page">
            <v:imagedata r:id="rId195" o:title="A143726AF31841338986B29760F9DD1E"/>
            <w10:wrap anchorx="page" anchory="page"/>
          </v:shape>
        </w:pict>
      </w:r>
      <w:r>
        <w:pict>
          <v:shape id="_x0000_s3346" style="position:absolute;margin-left:219.55pt;margin-top:536.95pt;width:49.5pt;height:26.05pt;z-index:254055424;mso-position-horizontal-relative:page;mso-position-vertical-relative:page" coordorigin="7745,18942" coordsize="1747,919" path="m9492,19423r-199,-466l9066,18942r102,233l7775,19089r-30,450l9140,19628r-133,218l9235,19861r257,-438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347" style="position:absolute;z-index:254056448;mso-position-horizontal-relative:page;mso-position-vertical-relative:page" points="1692.85pt,3464pt,1692.85pt,3464pt" coordorigin="9492,19423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348" style="position:absolute;margin-left:219.55pt;margin-top:536.95pt;width:49.5pt;height:26.05pt;z-index:254057472;mso-position-horizontal-relative:page;mso-position-vertical-relative:page" coordorigin="7745,18942" coordsize="1747,919" path="m9492,19423r-199,-466l9066,18942r102,233l7775,19089r-30,450l9140,19628r-133,218l9235,19861r257,-438e" filled="f" fillcolor="black" strokeweight=".06419mm">
            <v:stroke miterlimit="10" endcap="round"/>
            <w10:wrap anchorx="page" anchory="page"/>
          </v:shape>
        </w:pict>
      </w:r>
      <w:r>
        <w:pict>
          <v:shape id="_x0000_s3349" style="position:absolute;margin-left:269.05pt;margin-top:550.55pt;width:0;height:0;z-index:254058496;mso-position-horizontal-relative:page;mso-position-vertical-relative:page" coordorigin="9492,19423" coordsize="0,0" o:spt="100" adj="0,,0" path="m9492,19423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50" style="position:absolute;margin-left:353.7pt;margin-top:538.25pt;width:39.25pt;height:26.3pt;z-index:254059520;mso-position-horizontal-relative:page;mso-position-vertical-relative:page" coordorigin="12478,18989" coordsize="1385,928" path="m12478,19499r165,-480l12868,18989r-85,239l13799,19089r64,448l12844,19677r149,207l12766,19916r-288,-417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351" style="position:absolute;z-index:254060544;mso-position-horizontal-relative:page;mso-position-vertical-relative:page" points="2225.4pt,3477.55pt,2225.4pt,3477.55pt" coordorigin="12478,19499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352" style="position:absolute;margin-left:353.7pt;margin-top:538.25pt;width:39.25pt;height:26.3pt;z-index:254061568;mso-position-horizontal-relative:page;mso-position-vertical-relative:page" coordorigin="12478,18989" coordsize="1385,928" path="m12478,19499r165,-480l12868,18989r-85,239l13799,19089r64,448l12844,19677r149,207l12766,19916r-288,-417e" filled="f" fillcolor="black" strokeweight=".06419mm">
            <v:stroke miterlimit="10" endcap="round"/>
            <w10:wrap anchorx="page" anchory="page"/>
          </v:shape>
        </w:pict>
      </w:r>
      <w:r>
        <w:pict>
          <v:shape id="_x0000_s3353" style="position:absolute;margin-left:353.7pt;margin-top:552.7pt;width:0;height:0;z-index:254062592;mso-position-horizontal-relative:page;mso-position-vertical-relative:page" coordorigin="12478,19499" coordsize="0,0" o:spt="100" adj="0,,0" path="m12478,19499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54" style="position:absolute;margin-left:133.9pt;margin-top:216.2pt;width:139.8pt;height:53.45pt;z-index:254063616;mso-position-horizontal-relative:page;mso-position-vertical-relative:page" coordorigin="4725,7627" coordsize="4932,1886" path="m4725,9513r4932,l9657,7627r-4932,l4725,9513xe" stroked="f" strokeweight=".06419mm">
            <v:stroke miterlimit="10" endcap="round"/>
            <w10:wrap anchorx="page" anchory="page"/>
          </v:shape>
        </w:pict>
      </w:r>
      <w:r>
        <w:pict>
          <v:shape id="_x0000_s3355" style="position:absolute;margin-left:133.9pt;margin-top:216.2pt;width:139.8pt;height:53.45pt;z-index:254064640;mso-position-horizontal-relative:page;mso-position-vertical-relative:page" coordorigin="4725,7627" coordsize="4932,1886" o:spt="100" adj="0,,0" path="m4725,9513t,l9657,9513r,-1886l4725,7627r,1886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56" type="#_x0000_t75" style="position:absolute;margin-left:136.75pt;margin-top:219.6pt;width:131.45pt;height:68pt;z-index:254065664;mso-position-horizontal-relative:page;mso-position-vertical-relative:page">
            <v:imagedata r:id="rId364" o:title="1DBB4447C8F84D04A566D6C7E580B541"/>
            <w10:wrap anchorx="page" anchory="page"/>
          </v:shape>
        </w:pict>
      </w:r>
      <w:r>
        <w:pict>
          <v:shape id="_x0000_s3357" style="position:absolute;margin-left:338.3pt;margin-top:216.2pt;width:139.8pt;height:64.15pt;z-index:254066688;mso-position-horizontal-relative:page;mso-position-vertical-relative:page" coordorigin="11934,7627" coordsize="4932,2263" path="m11934,9889r4932,l16866,7627r-4932,l11934,9889xe" stroked="f" strokeweight=".06419mm">
            <v:stroke miterlimit="10" endcap="round"/>
            <w10:wrap anchorx="page" anchory="page"/>
          </v:shape>
        </w:pict>
      </w:r>
      <w:r>
        <w:pict>
          <v:shape id="_x0000_s3358" style="position:absolute;margin-left:338.3pt;margin-top:216.2pt;width:139.8pt;height:64.15pt;z-index:254067712;mso-position-horizontal-relative:page;mso-position-vertical-relative:page" coordorigin="11934,7627" coordsize="4932,2263" o:spt="100" adj="0,,0" path="m11934,9889t,l16866,9889r,-2262l11934,7627r,2262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59" type="#_x0000_t75" style="position:absolute;margin-left:349.85pt;margin-top:221.3pt;width:113.9pt;height:75.95pt;z-index:254068736;mso-position-horizontal-relative:page;mso-position-vertical-relative:page">
            <v:imagedata r:id="rId365" o:title="34305989D0B249399964384BBCEF2919"/>
            <w10:wrap anchorx="page" anchory="page"/>
          </v:shape>
        </w:pict>
      </w:r>
      <w:r>
        <w:pict>
          <v:shape id="_x0000_s3360" style="position:absolute;margin-left:402.8pt;margin-top:323.05pt;width:107.6pt;height:32.1pt;z-index:254069760;mso-position-horizontal-relative:page;mso-position-vertical-relative:page" coordorigin="14210,11397" coordsize="3796,1133" path="m14210,12529r3795,l18005,11397r-3795,l14210,12529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361" style="position:absolute;margin-left:402.8pt;margin-top:323.05pt;width:107.6pt;height:32.1pt;z-index:254070784;mso-position-horizontal-relative:page;mso-position-vertical-relative:page" coordorigin="14210,11397" coordsize="3796,1133" o:spt="100" adj="0,,0" path="m14210,12529t,l18005,12529r,-1132l14210,11397r,1132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62" type="#_x0000_t75" style="position:absolute;margin-left:406.2pt;margin-top:328.5pt;width:97.9pt;height:43.15pt;z-index:254071808;mso-position-horizontal-relative:page;mso-position-vertical-relative:page">
            <v:imagedata r:id="rId366" o:title="4BDF14F9A216480885A47FD2DD39C53C"/>
            <w10:wrap anchorx="page" anchory="page"/>
          </v:shape>
        </w:pict>
      </w:r>
      <w:r>
        <w:pict>
          <v:shape id="_x0000_s3363" style="position:absolute;margin-left:101.65pt;margin-top:312.35pt;width:107.5pt;height:53.45pt;z-index:254072832;mso-position-horizontal-relative:page;mso-position-vertical-relative:page" coordorigin="3586,11020" coordsize="3794,1886" path="m3586,12906r3793,l7379,11020r-3793,l3586,12906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364" style="position:absolute;margin-left:101.65pt;margin-top:312.35pt;width:107.5pt;height:53.45pt;z-index:254073856;mso-position-horizontal-relative:page;mso-position-vertical-relative:page" coordorigin="3586,11020" coordsize="3794,1886" o:spt="100" adj="0,,0" path="m3586,12906t,l7379,12906r,-1886l3586,11020r,1886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65" type="#_x0000_t75" style="position:absolute;margin-left:106.8pt;margin-top:317.8pt;width:94pt;height:64.15pt;z-index:254074880;mso-position-horizontal-relative:page;mso-position-vertical-relative:page">
            <v:imagedata r:id="rId367" o:title="D3B1711FB58E4833BA68424ABE7011AE"/>
            <w10:wrap anchorx="page" anchory="page"/>
          </v:shape>
        </w:pict>
      </w:r>
      <w:r>
        <w:pict>
          <v:shape id="_x0000_s3366" type="#_x0000_t75" style="position:absolute;margin-left:104.8pt;margin-top:453.5pt;width:22.55pt;height:20.9pt;z-index:254075904;mso-position-horizontal-relative:page;mso-position-vertical-relative:page">
            <v:imagedata r:id="rId368" o:title="E12C71F84E514051B6357E2B48D6431A"/>
            <w10:wrap anchorx="page" anchory="page"/>
          </v:shape>
        </w:pict>
      </w:r>
      <w:r>
        <w:pict>
          <v:shape id="_x0000_s3367" type="#_x0000_t75" style="position:absolute;margin-left:127.4pt;margin-top:453.5pt;width:9.6pt;height:20.9pt;z-index:254076928;mso-position-horizontal-relative:page;mso-position-vertical-relative:page">
            <v:imagedata r:id="rId369" o:title="7461018AC204444BAEE09F21B73ECB8F"/>
            <w10:wrap anchorx="page" anchory="page"/>
          </v:shape>
        </w:pict>
      </w:r>
      <w:r>
        <w:pict>
          <v:shape id="_x0000_s3368" style="position:absolute;margin-left:123.1pt;margin-top:472.7pt;width:86.05pt;height:10.7pt;z-index:254077952;mso-position-horizontal-relative:page;mso-position-vertical-relative:page" coordorigin="4344,16676" coordsize="3036,377" path="m4344,17052r3035,l7379,16676r-3035,l4344,17052xe" stroked="f" strokeweight=".06419mm">
            <v:stroke miterlimit="10" endcap="round"/>
            <w10:wrap anchorx="page" anchory="page"/>
          </v:shape>
        </w:pict>
      </w:r>
      <w:r>
        <w:pict>
          <v:shape id="_x0000_s3369" style="position:absolute;margin-left:123.1pt;margin-top:472.7pt;width:86.05pt;height:10.7pt;z-index:254078976;mso-position-horizontal-relative:page;mso-position-vertical-relative:page" coordorigin="4344,16676" coordsize="3036,377" o:spt="100" adj="0,,0" path="m4344,17052t,l7379,17052r,-376l4344,16676r,376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70" type="#_x0000_t75" style="position:absolute;margin-left:126.4pt;margin-top:477pt;width:1.9pt;height:12.95pt;z-index:254080000;mso-position-horizontal-relative:page;mso-position-vertical-relative:page">
            <v:imagedata r:id="rId353" o:title="873033DCE5CA4A7E8588A1F794910D6F"/>
            <w10:wrap anchorx="page" anchory="page"/>
          </v:shape>
        </w:pict>
      </w:r>
      <w:r>
        <w:pict>
          <v:shape id="_x0000_s3371" type="#_x0000_t75" style="position:absolute;margin-left:140.2pt;margin-top:475.45pt;width:40.8pt;height:11.5pt;z-index:254081024;mso-position-horizontal-relative:page;mso-position-vertical-relative:page">
            <v:imagedata r:id="rId370" o:title="04DEFDB525D840ED8F24BA8F3CADE2D2"/>
            <w10:wrap anchorx="page" anchory="page"/>
          </v:shape>
        </w:pict>
      </w:r>
      <w:r>
        <w:pict>
          <v:shape id="_x0000_s3372" type="#_x0000_t75" style="position:absolute;margin-left:181pt;margin-top:475.45pt;width:6.7pt;height:11.5pt;z-index:254082048;mso-position-horizontal-relative:page;mso-position-vertical-relative:page">
            <v:imagedata r:id="rId371" o:title="ABCE15C21DB842E69EB90270BEDD7F91"/>
            <w10:wrap anchorx="page" anchory="page"/>
          </v:shape>
        </w:pict>
      </w:r>
      <w:r>
        <w:pict>
          <v:shape id="_x0000_s3373" type="#_x0000_t202" style="position:absolute;margin-left:511.45pt;margin-top:554.75pt;width:4.75pt;height:14.3pt;z-index:254083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4" type="#_x0000_t202" style="position:absolute;margin-left:42.55pt;margin-top:565.9pt;width:4.75pt;height:14.3pt;z-index:254084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5" type="#_x0000_t202" style="position:absolute;margin-left:291.95pt;margin-top:743.05pt;width:32.85pt;height:14.3pt;z-index:254085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- 22 -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  <w:rPr>
          <w:rFonts w:ascii="Arial" w:eastAsia="Arial" w:hAnsi="Arial" w:cs="Arial"/>
          <w:b/>
          <w:bCs/>
          <w:color w:val="000000"/>
          <w:spacing w:val="11"/>
          <w:w w:val="99"/>
          <w:sz w:val="28"/>
          <w:szCs w:val="28"/>
        </w:rPr>
      </w:pPr>
      <w:r w:rsidRPr="00E93C78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HEATSTROKE - FLOWCHART</w:t>
      </w:r>
      <w:r w:rsidRPr="00E93C78">
        <w:rPr>
          <w:rFonts w:ascii="Arial" w:eastAsia="Arial" w:hAnsi="Arial" w:cs="Arial"/>
          <w:b/>
          <w:bCs/>
          <w:color w:val="000000"/>
          <w:spacing w:val="11"/>
          <w:w w:val="99"/>
          <w:sz w:val="28"/>
          <w:szCs w:val="28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BE6704">
          <w:type w:val="continuous"/>
          <w:pgSz w:w="12240" w:h="15840"/>
          <w:pgMar w:top="1440" w:right="7354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376" style="position:absolute;margin-left:41.05pt;margin-top:91.6pt;width:529.9pt;height:.5pt;z-index:254087168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377" type="#_x0000_t202" style="position:absolute;margin-left:42.55pt;margin-top:126.85pt;width:4.75pt;height:14.3pt;z-index:254088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8" style="position:absolute;margin-left:242.4pt;margin-top:147.8pt;width:100.4pt;height:56.35pt;z-index:254089216;mso-position-horizontal-relative:page;mso-position-vertical-relative:page" coordorigin="8552,5214" coordsize="3542,1988" path="m8869,6069r-290,83l8918,6259r-277,244l9009,6611r-207,239l9271,6890r72,271l9748,7062r298,139l10273,7066r241,135l10715,7040r311,108l11304,6937r512,61l11685,6750r351,-25l11794,6441r299,-160l11712,6105r214,-250l11526,5847r159,-288l11179,5597r-30,-296l10641,5432r-186,-218l10129,5411,9811,5214r-194,296l9274,5354r10,260l8844,5538r108,266l8552,5794r317,275e" fillcolor="black" stroked="f" strokeweight="1pt">
            <v:stroke miterlimit="10" joinstyle="miter"/>
            <w10:wrap anchorx="page" anchory="page"/>
          </v:shape>
        </w:pict>
      </w:r>
      <w:r>
        <w:pict>
          <v:polyline id="_x0000_s3379" style="position:absolute;z-index:254090240;mso-position-horizontal-relative:page;mso-position-vertical-relative:page" points="1581.75pt,1082.35pt,1581.75pt,1082.35pt" coordorigin="8869,6069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380" style="position:absolute;margin-left:242.4pt;margin-top:147.8pt;width:100.4pt;height:56.35pt;z-index:254091264;mso-position-horizontal-relative:page;mso-position-vertical-relative:page" coordorigin="8552,5214" coordsize="3542,1988" path="m8869,6069r-290,83l8918,6259r-277,244l9009,6611r-207,239l9271,6890r72,271l9748,7062r298,139l10273,7066r241,135l10715,7040r311,108l11304,6937r512,61l11685,6750r351,-25l11794,6441r299,-160l11712,6105r214,-250l11526,5847r159,-288l11179,5597r-30,-296l10641,5432r-186,-218l10129,5411,9811,5214r-194,296l9274,5354r10,260l8844,5538r108,266l8552,5794r317,275e" filled="f" fillcolor="black" strokeweight=".06419mm">
            <v:stroke miterlimit="10" endcap="round"/>
            <w10:wrap anchorx="page" anchory="page"/>
          </v:shape>
        </w:pict>
      </w:r>
      <w:r>
        <w:pict>
          <v:shape id="_x0000_s3381" style="position:absolute;margin-left:251.4pt;margin-top:172pt;width:0;height:0;z-index:254092288;mso-position-horizontal-relative:page;mso-position-vertical-relative:page" coordorigin="8869,6069" coordsize="0,0" o:spt="100" adj="0,,0" path="m8869,6069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82" style="position:absolute;margin-left:235.9pt;margin-top:141.4pt;width:100.4pt;height:56.3pt;z-index:254093312;mso-position-horizontal-relative:page;mso-position-vertical-relative:page" coordorigin="8323,4989" coordsize="3542,1986" path="m8643,5843r-290,82l8691,6033r-277,243l8780,6384r-207,240l9043,6664r72,271l9521,6835r297,140l10046,6839r239,136l10489,6814r311,108l11077,6710r510,64l11456,6524r353,-25l11566,6215r298,-161l11483,5878r216,-247l11297,5620r161,-288l10952,5370r-32,-296l10412,5205r-184,-216l9900,5184,9583,4989r-193,295l9047,5127r11,260l8617,5311r108,267l8323,5567r320,276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3383" style="position:absolute;z-index:254094336;mso-position-horizontal-relative:page;mso-position-vertical-relative:page" points="1541.45pt,1042.05pt,1541.45pt,1042.05pt" coordorigin="8643,5843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384" style="position:absolute;margin-left:235.9pt;margin-top:141.4pt;width:100.4pt;height:56.3pt;z-index:254095360;mso-position-horizontal-relative:page;mso-position-vertical-relative:page" coordorigin="8323,4989" coordsize="3542,1986" path="m8643,5843r-290,82l8691,6033r-277,243l8780,6384r-207,240l9043,6664r72,271l9521,6835r297,140l10046,6839r239,136l10489,6814r311,108l11077,6710r510,64l11456,6524r353,-25l11566,6215r298,-161l11483,5878r216,-247l11297,5620r161,-288l10952,5370r-32,-296l10412,5205r-184,-216l9900,5184,9583,4989r-193,295l9047,5127r11,260l8617,5311r108,267l8323,5567r320,276e" filled="f" fillcolor="yellow" strokeweight=".06419mm">
            <v:stroke miterlimit="10" endcap="round"/>
            <w10:wrap anchorx="page" anchory="page"/>
          </v:shape>
        </w:pict>
      </w:r>
      <w:r>
        <w:pict>
          <v:shape id="_x0000_s3385" style="position:absolute;margin-left:245pt;margin-top:165.6pt;width:0;height:0;z-index:254096384;mso-position-horizontal-relative:page;mso-position-vertical-relative:page" coordorigin="8643,5843" coordsize="0,0" o:spt="100" adj="0,,0" path="m8643,5843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86" type="#_x0000_t75" style="position:absolute;margin-left:255.1pt;margin-top:161.8pt;width:56.65pt;height:8.3pt;z-index:254097408;mso-position-horizontal-relative:page;mso-position-vertical-relative:page">
            <v:imagedata r:id="rId145" o:title="CA2E751533C14CC9A242F84E2895EB00"/>
            <w10:wrap anchorx="page" anchory="page"/>
          </v:shape>
        </w:pict>
      </w:r>
      <w:r>
        <w:pict>
          <v:shape id="_x0000_s3387" type="#_x0000_t75" style="position:absolute;margin-left:311.75pt;margin-top:161.8pt;width:8.65pt;height:8.3pt;z-index:254098432;mso-position-horizontal-relative:page;mso-position-vertical-relative:page">
            <v:imagedata r:id="rId146" o:title="9DB2FC2B16FE4C62B914B477ED804CDE"/>
            <w10:wrap anchorx="page" anchory="page"/>
          </v:shape>
        </w:pict>
      </w:r>
      <w:r>
        <w:pict>
          <v:shape id="_x0000_s3388" type="#_x0000_t75" style="position:absolute;margin-left:253.6pt;margin-top:170.8pt;width:56.65pt;height:8.3pt;z-index:254099456;mso-position-horizontal-relative:page;mso-position-vertical-relative:page">
            <v:imagedata r:id="rId147" o:title="C031DE72EE914AF390E0C5EA5BDFBF19"/>
            <w10:wrap anchorx="page" anchory="page"/>
          </v:shape>
        </w:pict>
      </w:r>
      <w:r>
        <w:pict>
          <v:shape id="_x0000_s3389" style="position:absolute;margin-left:215.65pt;margin-top:178.15pt;width:60.25pt;height:33.8pt;z-index:254100480;mso-position-horizontal-relative:page;mso-position-vertical-relative:page" coordorigin="7608,6285" coordsize="2126,1192" path="m7798,6797r-173,49l7828,6911r-165,147l7881,7123r-123,142l8040,7290r42,163l8325,7392r178,85l8641,7396r144,81l8905,7381r189,64l9259,7318r307,38l9487,7208r212,-17l9553,7021r180,-97l9504,6818r127,-148l9392,6664r95,-174l9185,6516r-19,-180l8861,6416,8751,6285r-197,118l8363,6285r-116,178l8042,6367r6,157l7783,6480r66,158l7608,6632r190,165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390" style="position:absolute;z-index:254101504;mso-position-horizontal-relative:page;mso-position-vertical-relative:page" points="1390.75pt,1212.2pt,1390.75pt,1212.2pt" coordorigin="7798,6797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391" style="position:absolute;margin-left:215.65pt;margin-top:178.15pt;width:60.25pt;height:33.8pt;z-index:254102528;mso-position-horizontal-relative:page;mso-position-vertical-relative:page" coordorigin="7608,6285" coordsize="2126,1192" path="m7798,6797r-173,49l7828,6911r-165,147l7881,7123r-123,142l8040,7290r42,163l8325,7392r178,85l8641,7396r144,81l8905,7381r189,64l9259,7318r307,38l9487,7208r212,-17l9553,7021r180,-97l9504,6818r127,-148l9392,6664r95,-174l9185,6516r-19,-180l8861,6416,8751,6285r-197,118l8363,6285r-116,178l8042,6367r6,157l7783,6480r66,158l7608,6632r190,165e" filled="f" fillcolor="black" strokeweight=".06419mm">
            <v:stroke miterlimit="10" endcap="round"/>
            <w10:wrap anchorx="page" anchory="page"/>
          </v:shape>
        </w:pict>
      </w:r>
      <w:r>
        <w:pict>
          <v:shape id="_x0000_s3392" style="position:absolute;margin-left:221.05pt;margin-top:192.65pt;width:0;height:0;z-index:254103552;mso-position-horizontal-relative:page;mso-position-vertical-relative:page" coordorigin="7798,6797" coordsize="0,0" o:spt="100" adj="0,,0" path="m7798,6797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93" style="position:absolute;margin-left:209.15pt;margin-top:171.7pt;width:60.25pt;height:33.8pt;z-index:254104576;mso-position-horizontal-relative:page;mso-position-vertical-relative:page" coordorigin="7379,6058" coordsize="2126,1192" path="m7572,6571r-176,50l7599,6685r-165,146l7654,6897r-125,143l7811,7064r44,163l8099,7167r178,83l8412,7170r146,80l8679,7155r186,65l9032,7091r307,38l9259,6981r211,-17l9327,6795r177,-97l9276,6592r129,-148l9164,6437r97,-173l8956,6289r-19,-178l8632,6190,8522,6058r-197,119l8135,6058r-117,178l7813,6143r6,155l7555,6253r65,159l7379,6406r193,165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3394" style="position:absolute;z-index:254105600;mso-position-horizontal-relative:page;mso-position-vertical-relative:page" points="1350.4pt,1171.9pt,1350.4pt,1171.9pt" coordorigin="7572,6571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395" style="position:absolute;margin-left:209.15pt;margin-top:171.7pt;width:60.25pt;height:33.8pt;z-index:254106624;mso-position-horizontal-relative:page;mso-position-vertical-relative:page" coordorigin="7379,6058" coordsize="2126,1192" path="m7572,6571r-176,50l7599,6685r-165,146l7654,6897r-125,143l7811,7064r44,163l8099,7167r178,83l8412,7170r146,80l8679,7155r186,65l9032,7091r307,38l9259,6981r211,-17l9327,6795r177,-97l9276,6592r129,-148l9164,6437r97,-173l8956,6289r-19,-178l8632,6190,8522,6058r-197,119l8135,6058r-117,178l7813,6143r6,155l7555,6253r65,159l7379,6406r193,165e" filled="f" fillcolor="yellow" strokeweight=".06419mm">
            <v:stroke miterlimit="10" endcap="round"/>
            <w10:wrap anchorx="page" anchory="page"/>
          </v:shape>
        </w:pict>
      </w:r>
      <w:r>
        <w:pict>
          <v:shape id="_x0000_s3396" style="position:absolute;margin-left:214.6pt;margin-top:186.25pt;width:0;height:0;z-index:254107648;mso-position-horizontal-relative:page;mso-position-vertical-relative:page" coordorigin="7572,6571" coordsize="0,0" o:spt="100" adj="0,,0" path="m7572,6571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397" type="#_x0000_t75" style="position:absolute;margin-left:222.2pt;margin-top:185.4pt;width:28.3pt;height:16.55pt;z-index:254108672;mso-position-horizontal-relative:page;mso-position-vertical-relative:page">
            <v:imagedata r:id="rId148" o:title="06B9D4D74DE541B5955F98A15EBB86DD"/>
            <w10:wrap anchorx="page" anchory="page"/>
          </v:shape>
        </w:pict>
      </w:r>
      <w:r>
        <w:pict>
          <v:shape id="_x0000_s3398" type="#_x0000_t75" style="position:absolute;margin-left:250.5pt;margin-top:185.4pt;width:7.7pt;height:16.55pt;z-index:254109696;mso-position-horizontal-relative:page;mso-position-vertical-relative:page">
            <v:imagedata r:id="rId149" o:title="6B6D768F3D1F4E1187AB28F4224CF45C"/>
            <w10:wrap anchorx="page" anchory="page"/>
          </v:shape>
        </w:pict>
      </w:r>
      <w:r>
        <w:pict>
          <v:shape id="_x0000_s3399" style="position:absolute;margin-left:327.1pt;margin-top:171.9pt;width:71.4pt;height:40pt;z-index:254110720;mso-position-horizontal-relative:page;mso-position-vertical-relative:page" coordorigin="11540,6065" coordsize="2519,1412" path="m11767,6672r-205,57l11801,6808r-195,171l11867,7058r-149,169l12053,7256r51,193l12391,7377r212,100l12766,7381r169,96l13079,7362r223,79l13499,7288r364,45l13769,7157r250,-19l13848,6937r211,-114l13788,6698r153,-178l13655,6514r114,-206l13410,6336r-22,-210l13026,6219r-131,-154l12662,6204r-226,-139l12298,6274r-243,-112l12063,6348r-313,-55l11826,6484r-286,-9l11767,6672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400" style="position:absolute;z-index:254111744;mso-position-horizontal-relative:page;mso-position-vertical-relative:page" points="2098.6pt,1189.9pt,2098.6pt,1189.9pt" coordorigin="11767,6672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401" style="position:absolute;margin-left:327.1pt;margin-top:171.9pt;width:71.4pt;height:40pt;z-index:254112768;mso-position-horizontal-relative:page;mso-position-vertical-relative:page" coordorigin="11540,6065" coordsize="2519,1412" path="m11767,6672r-205,57l11801,6808r-195,171l11867,7058r-149,169l12053,7256r51,193l12391,7377r212,100l12766,7381r169,96l13079,7362r223,79l13499,7288r364,45l13769,7157r250,-19l13848,6937r211,-114l13788,6698r153,-178l13655,6514r114,-206l13410,6336r-22,-210l13026,6219r-131,-154l12662,6204r-226,-139l12298,6274r-243,-112l12063,6348r-313,-55l11826,6484r-286,-9l11767,6672e" filled="f" fillcolor="black" strokeweight=".06419mm">
            <v:stroke miterlimit="10" endcap="round"/>
            <w10:wrap anchorx="page" anchory="page"/>
          </v:shape>
        </w:pict>
      </w:r>
      <w:r>
        <w:pict>
          <v:shape id="_x0000_s3402" type="#_x0000_t75" style="position:absolute;margin-left:310.25pt;margin-top:170.8pt;width:11.05pt;height:8.3pt;z-index:254113792;mso-position-horizontal-relative:page;mso-position-vertical-relative:page">
            <v:imagedata r:id="rId150" o:title="039B7A40565E476BB0188E202254A6E1"/>
            <w10:wrap anchorx="page" anchory="page"/>
          </v:shape>
        </w:pict>
      </w:r>
      <w:r>
        <w:pict>
          <v:shape id="_x0000_s3403" style="position:absolute;margin-left:333.55pt;margin-top:189.1pt;width:0;height:0;z-index:254114816;mso-position-horizontal-relative:page;mso-position-vertical-relative:page" coordorigin="11767,6672" coordsize="0,0" o:spt="100" adj="0,,0" path="m11767,6672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04" style="position:absolute;margin-left:320.7pt;margin-top:165.5pt;width:71.35pt;height:40pt;z-index:254115840;mso-position-horizontal-relative:page;mso-position-vertical-relative:page" coordorigin="11314,5838" coordsize="2517,1412" path="m11540,6446r-207,57l11574,6581r-196,174l11638,6831r-148,169l11824,7030r51,193l12165,7151r209,99l12537,7155r172,95l12853,7136r220,78l13270,7064r364,42l13541,6930r252,-19l13619,6710r212,-114l13560,6471r152,-178l13429,6287r112,-205l13181,6111r-21,-211l12798,5993r-131,-155l12434,5978r-225,-140l12072,6048r-246,-110l11835,6122r-314,-53l11600,6257r-286,-6l11540,6446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3405" style="position:absolute;z-index:254116864;mso-position-horizontal-relative:page;mso-position-vertical-relative:page" points="2058.1pt,1149.6pt,2058.1pt,1149.6pt" coordorigin="11540,6446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406" style="position:absolute;margin-left:320.7pt;margin-top:165.5pt;width:71.35pt;height:40pt;z-index:254117888;mso-position-horizontal-relative:page;mso-position-vertical-relative:page" coordorigin="11314,5838" coordsize="2517,1412" path="m11540,6446r-207,57l11574,6581r-196,174l11638,6831r-148,169l11824,7030r51,193l12165,7151r209,99l12537,7155r172,95l12853,7136r220,78l13270,7064r364,42l13541,6930r252,-19l13619,6710r212,-114l13560,6471r152,-178l13429,6287r112,-205l13181,6111r-21,-211l12798,5993r-131,-155l12434,5978r-225,-140l12072,6048r-246,-110l11835,6122r-314,-53l11600,6257r-286,-6l11540,6446e" filled="f" fillcolor="yellow" strokeweight=".06419mm">
            <v:stroke miterlimit="10" endcap="round"/>
            <w10:wrap anchorx="page" anchory="page"/>
          </v:shape>
        </w:pict>
      </w:r>
      <w:r>
        <w:pict>
          <v:shape id="_x0000_s3407" style="position:absolute;margin-left:327.1pt;margin-top:182.7pt;width:0;height:0;z-index:254118912;mso-position-horizontal-relative:page;mso-position-vertical-relative:page" coordorigin="11540,6446" coordsize="0,0" o:spt="100" adj="0,,0" path="m11540,6446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08" type="#_x0000_t75" style="position:absolute;margin-left:376.8pt;margin-top:173.2pt;width:3.35pt;height:11.15pt;z-index:254119936;mso-position-horizontal-relative:page;mso-position-vertical-relative:page">
            <v:imagedata r:id="rId151" o:title="705047ED74324929A21BA304B6697F85"/>
            <w10:wrap anchorx="page" anchory="page"/>
          </v:shape>
        </w:pict>
      </w:r>
      <w:r>
        <w:pict>
          <v:shape id="_x0000_s3409" type="#_x0000_t75" style="position:absolute;margin-left:334.55pt;margin-top:173.2pt;width:42.25pt;height:11.15pt;z-index:254120960;mso-position-horizontal-relative:page;mso-position-vertical-relative:page">
            <v:imagedata r:id="rId152" o:title="550686332B6D4FBF8BE9A260AE0217F1"/>
            <w10:wrap anchorx="page" anchory="page"/>
          </v:shape>
        </w:pict>
      </w:r>
      <w:r>
        <w:pict>
          <v:shape id="_x0000_s3410" type="#_x0000_t75" style="position:absolute;margin-left:352.5pt;margin-top:182.3pt;width:9.6pt;height:33.1pt;z-index:254121984;mso-position-horizontal-relative:page;mso-position-vertical-relative:page">
            <v:imagedata r:id="rId153" o:title="DD6A8B23692247B58A9E16E8C47E8AEA"/>
            <w10:wrap anchorx="page" anchory="page"/>
          </v:shape>
        </w:pict>
      </w:r>
      <w:r>
        <w:pict>
          <v:shape id="_x0000_s3411" type="#_x0000_t75" style="position:absolute;margin-left:344.1pt;margin-top:191.4pt;width:26.9pt;height:16.55pt;z-index:254123008;mso-position-horizontal-relative:page;mso-position-vertical-relative:page">
            <v:imagedata r:id="rId154" o:title="3553222A5A644C219D5B7D3874D3CE07"/>
            <w10:wrap anchorx="page" anchory="page"/>
          </v:shape>
        </w:pict>
      </w:r>
      <w:r>
        <w:pict>
          <v:shape id="_x0000_s3412" style="position:absolute;margin-left:284.45pt;margin-top:205.5pt;width:43pt;height:21.35pt;z-index:254124032;mso-position-horizontal-relative:page;mso-position-vertical-relative:page" coordorigin="10036,7250" coordsize="1518,754" path="m10036,8004r1517,l11553,7250r-1517,l10036,8004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413" style="position:absolute;margin-left:284.45pt;margin-top:205.5pt;width:43pt;height:21.35pt;z-index:254125056;mso-position-horizontal-relative:page;mso-position-vertical-relative:page" coordorigin="10036,7250" coordsize="1518,754" o:spt="100" adj="0,,0" path="m10036,8004t,l11553,8004r,-754l10036,7250r,75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14" type="#_x0000_t75" style="position:absolute;margin-left:294.05pt;margin-top:209.95pt;width:17.3pt;height:27pt;z-index:254126080;mso-position-horizontal-relative:page;mso-position-vertical-relative:page">
            <v:imagedata r:id="rId155" o:title="7AE3237CE4254341BF2DC27663A9FB7F"/>
            <w10:wrap anchorx="page" anchory="page"/>
          </v:shape>
        </w:pict>
      </w:r>
      <w:r>
        <w:pict>
          <v:shape id="_x0000_s3415" type="#_x0000_t75" style="position:absolute;margin-left:311.35pt;margin-top:209.95pt;width:6.25pt;height:27pt;z-index:254127104;mso-position-horizontal-relative:page;mso-position-vertical-relative:page">
            <v:imagedata r:id="rId156" o:title="6D4C756F6BDC4A2188AD83A3EA988240"/>
            <w10:wrap anchorx="page" anchory="page"/>
          </v:shape>
        </w:pict>
      </w:r>
      <w:r>
        <w:pict>
          <v:shape id="_x0000_s3416" type="#_x0000_t75" style="position:absolute;margin-left:300pt;margin-top:217.15pt;width:12pt;height:27pt;z-index:254128128;mso-position-horizontal-relative:page;mso-position-vertical-relative:page">
            <v:imagedata r:id="rId157" o:title="E8A885B579F944D0B5FCC2C38663C925"/>
            <w10:wrap anchorx="page" anchory="page"/>
          </v:shape>
        </w:pict>
      </w:r>
      <w:r>
        <w:pict>
          <v:shape id="_x0000_s3417" style="position:absolute;margin-left:284.45pt;margin-top:226.85pt;width:43pt;height:10.7pt;z-index:254129152;mso-position-horizontal-relative:page;mso-position-vertical-relative:page" coordorigin="10036,8004" coordsize="1518,377" path="m10036,8380r1517,l11553,8004r-1517,l10036,8380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418" style="position:absolute;margin-left:284.45pt;margin-top:226.85pt;width:43pt;height:10.7pt;z-index:254130176;mso-position-horizontal-relative:page;mso-position-vertical-relative:page" coordorigin="10036,8004" coordsize="1518,377" o:spt="100" adj="0,,0" path="m10036,8380t,l11553,8380r,-376l10036,8004r,376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19" type="#_x0000_t75" style="position:absolute;margin-left:304.2pt;margin-top:229.6pt;width:3.35pt;height:26.3pt;z-index:254131200;mso-position-horizontal-relative:page;mso-position-vertical-relative:page">
            <v:imagedata r:id="rId158" o:title="CAB09722E50349049DCF22ECBCF57CC4"/>
            <w10:wrap anchorx="page" anchory="page"/>
          </v:shape>
        </w:pict>
      </w:r>
      <w:r>
        <w:pict>
          <v:shape id="_x0000_s3420" style="position:absolute;margin-left:284.45pt;margin-top:269.65pt;width:43pt;height:10.7pt;z-index:254132224;mso-position-horizontal-relative:page;mso-position-vertical-relative:page" coordorigin="10036,9513" coordsize="1518,377" path="m10036,9889r1517,l11553,9513r-1517,l10036,9889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421" style="position:absolute;margin-left:284.45pt;margin-top:269.65pt;width:43pt;height:10.7pt;z-index:254133248;mso-position-horizontal-relative:page;mso-position-vertical-relative:page" coordorigin="10036,9513" coordsize="1518,377" o:spt="100" adj="0,,0" path="m10036,9889t,l11553,9889r,-376l10036,9513r,376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22" style="position:absolute;margin-left:284.45pt;margin-top:258.95pt;width:43pt;height:10.7pt;z-index:254134272;mso-position-horizontal-relative:page;mso-position-vertical-relative:page" coordorigin="10036,9136" coordsize="1518,377" path="m10036,9513r1517,l11553,9136r-1517,l10036,9513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423" style="position:absolute;margin-left:284.45pt;margin-top:258.95pt;width:43pt;height:10.7pt;z-index:254135296;mso-position-horizontal-relative:page;mso-position-vertical-relative:page" coordorigin="10036,9136" coordsize="1518,377" o:spt="100" adj="0,,0" path="m10036,9513t,l11553,9513r,-377l10036,9136r,377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24" type="#_x0000_t75" style="position:absolute;margin-left:300pt;margin-top:272.35pt;width:12pt;height:27pt;z-index:254136320;mso-position-horizontal-relative:page;mso-position-vertical-relative:page">
            <v:imagedata r:id="rId159" o:title="5EF410D6ADEE45CFBE8B29AB0D702C2B"/>
            <w10:wrap anchorx="page" anchory="page"/>
          </v:shape>
        </w:pict>
      </w:r>
      <w:r>
        <w:pict>
          <v:shape id="_x0000_s3425" type="#_x0000_t75" style="position:absolute;margin-left:304pt;margin-top:261.6pt;width:3.85pt;height:26.65pt;z-index:254137344;mso-position-horizontal-relative:page;mso-position-vertical-relative:page">
            <v:imagedata r:id="rId160" o:title="65510BA1C1454738892DF9A55E3CBFEB"/>
            <w10:wrap anchorx="page" anchory="page"/>
          </v:shape>
        </w:pict>
      </w:r>
      <w:r>
        <w:pict>
          <v:shape id="_x0000_s3426" style="position:absolute;margin-left:284.45pt;margin-top:248.3pt;width:43pt;height:10.7pt;z-index:254138368;mso-position-horizontal-relative:page;mso-position-vertical-relative:page" coordorigin="10036,8759" coordsize="1518,377" path="m10036,9136r1517,l11553,8759r-1517,l10036,9136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427" style="position:absolute;margin-left:284.45pt;margin-top:248.3pt;width:43pt;height:10.7pt;z-index:254139392;mso-position-horizontal-relative:page;mso-position-vertical-relative:page" coordorigin="10036,8759" coordsize="1518,377" o:spt="100" adj="0,,0" path="m10036,9136t,l11553,9136r,-377l10036,8759r,377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28" type="#_x0000_t75" style="position:absolute;margin-left:304.2pt;margin-top:251pt;width:3.35pt;height:26.3pt;z-index:254140416;mso-position-horizontal-relative:page;mso-position-vertical-relative:page">
            <v:imagedata r:id="rId161" o:title="FECB2FB1D05D4AEF950E5FF817B31DF7"/>
            <w10:wrap anchorx="page" anchory="page"/>
          </v:shape>
        </w:pict>
      </w:r>
      <w:r>
        <w:pict>
          <v:shape id="_x0000_s3429" style="position:absolute;margin-left:284.45pt;margin-top:237.55pt;width:43pt;height:10.75pt;z-index:254141440;mso-position-horizontal-relative:page;mso-position-vertical-relative:page" coordorigin="10036,8380" coordsize="1518,379" path="m10036,8759r1517,l11553,8380r-1517,l10036,8759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430" style="position:absolute;margin-left:284.45pt;margin-top:237.55pt;width:43pt;height:10.75pt;z-index:254142464;mso-position-horizontal-relative:page;mso-position-vertical-relative:page" coordorigin="10036,8380" coordsize="1518,379" o:spt="100" adj="0,,0" path="m10036,8759t,l11553,8759r,-379l10036,8380r,379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31" type="#_x0000_t75" style="position:absolute;margin-left:303.8pt;margin-top:240.3pt;width:3.85pt;height:26.3pt;z-index:254143488;mso-position-horizontal-relative:page;mso-position-vertical-relative:page">
            <v:imagedata r:id="rId162" o:title="759CA40AF10648ABA7966AF9DB5B31C4"/>
            <w10:wrap anchorx="page" anchory="page"/>
          </v:shape>
        </w:pict>
      </w:r>
      <w:r>
        <w:pict>
          <v:shape id="_x0000_s3432" style="position:absolute;margin-left:284.45pt;margin-top:280.3pt;width:43pt;height:21.35pt;z-index:254144512;mso-position-horizontal-relative:page;mso-position-vertical-relative:page" coordorigin="10036,9889" coordsize="1518,754" path="m10036,10643r1517,l11553,9889r-1517,l10036,10643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433" style="position:absolute;margin-left:284.45pt;margin-top:280.3pt;width:43pt;height:21.35pt;z-index:254145536;mso-position-horizontal-relative:page;mso-position-vertical-relative:page" coordorigin="10036,9889" coordsize="1518,754" o:spt="100" adj="0,,0" path="m10036,10643t,l11553,10643r,-754l10036,9889r,75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34" type="#_x0000_t75" style="position:absolute;margin-left:294.05pt;margin-top:284.7pt;width:17.3pt;height:27pt;z-index:254146560;mso-position-horizontal-relative:page;mso-position-vertical-relative:page">
            <v:imagedata r:id="rId155" o:title="CD4066E59063458B813C4198EC301620"/>
            <w10:wrap anchorx="page" anchory="page"/>
          </v:shape>
        </w:pict>
      </w:r>
      <w:r>
        <w:pict>
          <v:shape id="_x0000_s3435" type="#_x0000_t75" style="position:absolute;margin-left:311.35pt;margin-top:284.7pt;width:6.25pt;height:27pt;z-index:254147584;mso-position-horizontal-relative:page;mso-position-vertical-relative:page">
            <v:imagedata r:id="rId156" o:title="AD63CAEB7CB641829A3412EC943F6B97"/>
            <w10:wrap anchorx="page" anchory="page"/>
          </v:shape>
        </w:pict>
      </w:r>
      <w:r>
        <w:pict>
          <v:shape id="_x0000_s3436" type="#_x0000_t75" style="position:absolute;margin-left:299pt;margin-top:291.95pt;width:13.45pt;height:27pt;z-index:254148608;mso-position-horizontal-relative:page;mso-position-vertical-relative:page">
            <v:imagedata r:id="rId163" o:title="4631A202B734412C8A27C2DB22CB7B2F"/>
            <w10:wrap anchorx="page" anchory="page"/>
          </v:shape>
        </w:pict>
      </w:r>
      <w:r>
        <w:pict>
          <v:shape id="_x0000_s3437" style="position:absolute;margin-left:284.45pt;margin-top:301.7pt;width:43pt;height:21.35pt;z-index:254149632;mso-position-horizontal-relative:page;mso-position-vertical-relative:page" coordorigin="10036,10643" coordsize="1518,754" path="m10036,11397r1517,l11553,10643r-1517,l10036,11397x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438" style="position:absolute;margin-left:284.45pt;margin-top:301.7pt;width:43pt;height:21.35pt;z-index:254150656;mso-position-horizontal-relative:page;mso-position-vertical-relative:page" coordorigin="10036,10643" coordsize="1518,754" o:spt="100" adj="0,,0" path="m10036,11397t,l11553,11397r,-754l10036,10643r,754xe" filled="f" fillcolor="black" strokecolor="white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39" type="#_x0000_t75" style="position:absolute;margin-left:295.25pt;margin-top:306.2pt;width:17.3pt;height:26.65pt;z-index:254151680;mso-position-horizontal-relative:page;mso-position-vertical-relative:page">
            <v:imagedata r:id="rId164" o:title="805B66E995E74A839232A4D0476EFDF8"/>
            <w10:wrap anchorx="page" anchory="page"/>
          </v:shape>
        </w:pict>
      </w:r>
      <w:r>
        <w:pict>
          <v:shape id="_x0000_s3440" type="#_x0000_t75" style="position:absolute;margin-left:312.55pt;margin-top:306.2pt;width:4.3pt;height:26.65pt;z-index:254152704;mso-position-horizontal-relative:page;mso-position-vertical-relative:page">
            <v:imagedata r:id="rId165" o:title="BC837C65DDA34DC38DFF91C7A8A33E91"/>
            <w10:wrap anchorx="page" anchory="page"/>
          </v:shape>
        </w:pict>
      </w:r>
      <w:r>
        <w:pict>
          <v:shape id="_x0000_s3441" type="#_x0000_t75" style="position:absolute;margin-left:293.2pt;margin-top:313.3pt;width:17.3pt;height:27pt;z-index:254153728;mso-position-horizontal-relative:page;mso-position-vertical-relative:page">
            <v:imagedata r:id="rId166" o:title="61A0DC5BDC17420FAE2A3C621FDDC647"/>
            <w10:wrap anchorx="page" anchory="page"/>
          </v:shape>
        </w:pict>
      </w:r>
      <w:r>
        <w:pict>
          <v:shape id="_x0000_s3442" type="#_x0000_t75" style="position:absolute;margin-left:310.5pt;margin-top:313.3pt;width:7.7pt;height:27pt;z-index:254154752;mso-position-horizontal-relative:page;mso-position-vertical-relative:page">
            <v:imagedata r:id="rId167" o:title="A0222DC30DA04653BDE1FCFEC5FE7E67"/>
            <w10:wrap anchorx="page" anchory="page"/>
          </v:shape>
        </w:pict>
      </w:r>
      <w:r>
        <w:pict>
          <v:shape id="_x0000_s3443" style="position:absolute;margin-left:273.7pt;margin-top:323.05pt;width:64.55pt;height:64.15pt;z-index:254155776;mso-position-horizontal-relative:page;mso-position-vertical-relative:page" coordorigin="9657,11397" coordsize="2278,2263" path="m11268,11397r-945,l9657,12059r,938l10323,13659r945,l11934,12997r,-938l11268,11397e" fillcolor="black" stroked="f" strokecolor="white" strokeweight=".06419mm">
            <v:stroke miterlimit="10" endcap="round"/>
            <w10:wrap anchorx="page" anchory="page"/>
          </v:shape>
        </w:pict>
      </w:r>
      <w:r>
        <w:pict>
          <v:shape id="_x0000_s3444" style="position:absolute;margin-left:292.6pt;margin-top:323.05pt;width:26.75pt;height:0;z-index:254156800;mso-position-horizontal-relative:page;mso-position-vertical-relative:page" coordorigin="10323,11397" coordsize="945,0" path="m11268,11397r-945,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445" style="position:absolute;margin-left:273.7pt;margin-top:323.05pt;width:18.9pt;height:18.8pt;z-index:254157824;mso-position-horizontal-relative:page;mso-position-vertical-relative:page" coordorigin="9657,11397" coordsize="667,663" path="m10323,11397r-666,66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446" style="position:absolute;margin-left:273.7pt;margin-top:341.8pt;width:0;height:26.6pt;z-index:254158848;mso-position-horizontal-relative:page;mso-position-vertical-relative:page" coordorigin="9657,12059" coordsize="0,938" path="m9657,12059r,938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447" style="position:absolute;margin-left:273.7pt;margin-top:368.4pt;width:18.9pt;height:18.8pt;z-index:254159872;mso-position-horizontal-relative:page;mso-position-vertical-relative:page" coordorigin="9657,12997" coordsize="667,663" path="m9657,12997r666,66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448" style="position:absolute;margin-left:292.6pt;margin-top:387.2pt;width:26.75pt;height:0;z-index:254160896;mso-position-horizontal-relative:page;mso-position-vertical-relative:page" coordorigin="10323,13659" coordsize="945,0" path="m10323,13659r945,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449" style="position:absolute;margin-left:319.4pt;margin-top:368.4pt;width:18.9pt;height:18.8pt;z-index:254161920;mso-position-horizontal-relative:page;mso-position-vertical-relative:page" coordorigin="11268,12997" coordsize="667,663" path="m11268,13659r666,-66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450" style="position:absolute;margin-left:338.3pt;margin-top:365.8pt;width:0;height:2.6pt;z-index:254162944;mso-position-horizontal-relative:page;mso-position-vertical-relative:page" coordorigin="11934,12906" coordsize="0,91" path="m11934,12997r,-91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451" style="position:absolute;margin-left:338.3pt;margin-top:341.8pt;width:0;height:24pt;z-index:254163968;mso-position-horizontal-relative:page;mso-position-vertical-relative:page" coordorigin="11934,12059" coordsize="0,847" path="m11934,12059r,847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452" style="position:absolute;margin-left:338.3pt;margin-top:341.8pt;width:0;height:26.6pt;z-index:254164992;mso-position-horizontal-relative:page;mso-position-vertical-relative:page" coordorigin="11934,12059" coordsize="0,938" path="m11934,12997r,-938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453" style="position:absolute;margin-left:319.4pt;margin-top:323.05pt;width:18.9pt;height:18.8pt;z-index:254166016;mso-position-horizontal-relative:page;mso-position-vertical-relative:page" coordorigin="11268,11397" coordsize="667,663" path="m11934,12059r-666,-662e" filled="f" fillcolor="black" strokecolor="white" strokeweight=".83539mm">
            <v:stroke miterlimit="10" endcap="round"/>
            <w10:wrap anchorx="page" anchory="page"/>
          </v:shape>
        </w:pict>
      </w:r>
      <w:r>
        <w:pict>
          <v:shape id="_x0000_s3454" style="position:absolute;margin-left:319.4pt;margin-top:323.05pt;width:0;height:0;z-index:254167040;mso-position-horizontal-relative:page;mso-position-vertical-relative:page" coordorigin="11268,11397" coordsize="0,0" o:spt="100" adj="0,,0" path="m11268,11397t,e" filled="f" fillcolor="black" strokecolor="white" strokeweight=".8353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55" type="#_x0000_t75" style="position:absolute;margin-left:288.2pt;margin-top:347.35pt;width:28.3pt;height:16.55pt;z-index:254168064;mso-position-horizontal-relative:page;mso-position-vertical-relative:page">
            <v:imagedata r:id="rId168" o:title="2AD652FC85B6406D9D8B74E7D49217E3"/>
            <w10:wrap anchorx="page" anchory="page"/>
          </v:shape>
        </w:pict>
      </w:r>
      <w:r>
        <w:pict>
          <v:shape id="_x0000_s3456" type="#_x0000_t75" style="position:absolute;margin-left:316.5pt;margin-top:347.35pt;width:7.2pt;height:16.55pt;z-index:254169088;mso-position-horizontal-relative:page;mso-position-vertical-relative:page">
            <v:imagedata r:id="rId169" o:title="209C5D0332414272B4670F22DCA56D12"/>
            <w10:wrap anchorx="page" anchory="page"/>
          </v:shape>
        </w:pict>
      </w:r>
      <w:r>
        <w:pict>
          <v:shape id="_x0000_s3457" type="#_x0000_t75" style="position:absolute;margin-left:294.9pt;margin-top:356.4pt;width:22.1pt;height:16.55pt;z-index:254170112;mso-position-horizontal-relative:page;mso-position-vertical-relative:page">
            <v:imagedata r:id="rId170" o:title="289C1D0AF36E4799A7B47815E52CD6C1"/>
            <w10:wrap anchorx="page" anchory="page"/>
          </v:shape>
        </w:pict>
      </w:r>
      <w:r>
        <w:pict>
          <v:shape id="_x0000_s3458" style="position:absolute;margin-left:219.95pt;margin-top:365.8pt;width:64.5pt;height:10.7pt;z-index:254171136;mso-position-horizontal-relative:page;mso-position-vertical-relative:page" coordorigin="7760,12906" coordsize="2276,377" path="m7760,13283r2276,l10036,12906r-2276,l7760,13283xe" fillcolor="black" stroked="f" strokecolor="white" strokeweight=".83539mm">
            <v:stroke miterlimit="10" endcap="round"/>
            <w10:wrap anchorx="page" anchory="page"/>
          </v:shape>
        </w:pict>
      </w:r>
      <w:r>
        <w:pict>
          <v:shape id="_x0000_s3459" style="position:absolute;margin-left:219.95pt;margin-top:365.8pt;width:64.5pt;height:10.7pt;z-index:254172160;mso-position-horizontal-relative:page;mso-position-vertical-relative:page" coordorigin="7760,12906" coordsize="2276,377" o:spt="100" adj="0,,0" path="m7760,13283t,l10036,13283r,-377l7760,12906r,377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60" type="#_x0000_t75" style="position:absolute;margin-left:237.25pt;margin-top:367.9pt;width:28.3pt;height:16.55pt;z-index:254173184;mso-position-horizontal-relative:page;mso-position-vertical-relative:page">
            <v:imagedata r:id="rId171" o:title="DE1D61F9C7B04E91A55DBB7B37505192"/>
            <w10:wrap anchorx="page" anchory="page"/>
          </v:shape>
        </w:pict>
      </w:r>
      <w:r>
        <w:pict>
          <v:shape id="_x0000_s3461" type="#_x0000_t75" style="position:absolute;margin-left:265.55pt;margin-top:367.9pt;width:1.45pt;height:16.55pt;z-index:254174208;mso-position-horizontal-relative:page;mso-position-vertical-relative:page">
            <v:imagedata r:id="rId172" o:title="3E0C0BD49C314287ADA60AAE74DC8CF3"/>
            <w10:wrap anchorx="page" anchory="page"/>
          </v:shape>
        </w:pict>
      </w:r>
      <w:r>
        <w:pict>
          <v:shape id="_x0000_s3462" style="position:absolute;margin-left:327.5pt;margin-top:365.8pt;width:64.55pt;height:10.7pt;z-index:254175232;mso-position-horizontal-relative:page;mso-position-vertical-relative:page" coordorigin="11553,12906" coordsize="2278,377" path="m11553,13283r2278,l13831,12906r-2278,l11553,13283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463" style="position:absolute;margin-left:327.5pt;margin-top:365.8pt;width:64.55pt;height:10.7pt;z-index:254176256;mso-position-horizontal-relative:page;mso-position-vertical-relative:page" coordorigin="11553,12906" coordsize="2278,377" o:spt="100" adj="0,,0" path="m11553,13283t,l13831,13283r,-377l11553,12906r,377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64" type="#_x0000_t75" style="position:absolute;margin-left:339.65pt;margin-top:367.9pt;width:28.3pt;height:16.55pt;z-index:254177280;mso-position-horizontal-relative:page;mso-position-vertical-relative:page">
            <v:imagedata r:id="rId173" o:title="B8D72E95F6844888973F6038D0FDF876"/>
            <w10:wrap anchorx="page" anchory="page"/>
          </v:shape>
        </w:pict>
      </w:r>
      <w:r>
        <w:pict>
          <v:shape id="_x0000_s3465" type="#_x0000_t75" style="position:absolute;margin-left:368pt;margin-top:367.9pt;width:12pt;height:16.55pt;z-index:254178304;mso-position-horizontal-relative:page;mso-position-vertical-relative:page">
            <v:imagedata r:id="rId174" o:title="B7A79E786A054CE0BFEDE6661139655A"/>
            <w10:wrap anchorx="page" anchory="page"/>
          </v:shape>
        </w:pict>
      </w:r>
      <w:r>
        <w:pict>
          <v:shape id="_x0000_s3466" style="position:absolute;margin-left:381.3pt;margin-top:376.5pt;width:10.75pt;height:170.95pt;z-index:254179328;mso-position-horizontal-relative:page;mso-position-vertical-relative:page" coordorigin="13452,13283" coordsize="379,6031" path="m13452,19313r379,l13831,13283r-379,l13452,19313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467" style="position:absolute;margin-left:381.3pt;margin-top:376.5pt;width:10.75pt;height:170.95pt;z-index:254180352;mso-position-horizontal-relative:page;mso-position-vertical-relative:page" coordorigin="13452,13283" coordsize="379,6031" o:spt="100" adj="0,,0" path="m13452,19313t,l13831,19313r,-6030l13452,13283r,6030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68" style="position:absolute;margin-left:381.3pt;margin-top:387.2pt;width:129.05pt;height:10.7pt;z-index:254181376;mso-position-horizontal-relative:page;mso-position-vertical-relative:page" coordorigin="13452,13659" coordsize="4553,377" path="m13452,14036r4553,l18005,13659r-4553,l13452,14036xe" stroked="f" strokeweight=".06419mm">
            <v:stroke miterlimit="10" endcap="round"/>
            <w10:wrap anchorx="page" anchory="page"/>
          </v:shape>
        </w:pict>
      </w:r>
      <w:r>
        <w:pict>
          <v:shape id="_x0000_s3469" style="position:absolute;margin-left:381.3pt;margin-top:387.2pt;width:129.05pt;height:10.7pt;z-index:254182400;mso-position-horizontal-relative:page;mso-position-vertical-relative:page" coordorigin="13452,13659" coordsize="4553,377" o:spt="100" adj="0,,0" path="m13452,14036t,l18005,14036r,-377l13452,13659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70" type="#_x0000_t75" style="position:absolute;margin-left:497.6pt;margin-top:389.35pt;width:9.6pt;height:20.9pt;z-index:254183424;mso-position-horizontal-relative:page;mso-position-vertical-relative:page">
            <v:imagedata r:id="rId175" o:title="03AB0BB01C3A47BCADBF7AF77EDD45BB"/>
            <w10:wrap anchorx="page" anchory="page"/>
          </v:shape>
        </w:pict>
      </w:r>
      <w:r>
        <w:pict>
          <v:shape id="_x0000_s3471" style="position:absolute;margin-left:219.95pt;margin-top:376.5pt;width:10.75pt;height:170.95pt;z-index:254184448;mso-position-horizontal-relative:page;mso-position-vertical-relative:page" coordorigin="7760,13283" coordsize="379,6031" path="m7760,19313r379,l8139,13283r-379,l7760,19313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472" style="position:absolute;margin-left:219.95pt;margin-top:376.5pt;width:10.75pt;height:170.95pt;z-index:254185472;mso-position-horizontal-relative:page;mso-position-vertical-relative:page" coordorigin="7760,13283" coordsize="379,6031" o:spt="100" adj="0,,0" path="m7760,19313t,l8139,19313r,-6030l7760,13283r,6030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73" style="position:absolute;margin-left:101.65pt;margin-top:387.2pt;width:129.05pt;height:10.7pt;z-index:254186496;mso-position-horizontal-relative:page;mso-position-vertical-relative:page" coordorigin="3586,13659" coordsize="4554,377" path="m3586,14036r4553,l8139,13659r-4553,l3586,14036xe" stroked="f" strokeweight=".06419mm">
            <v:stroke miterlimit="10" endcap="round"/>
            <w10:wrap anchorx="page" anchory="page"/>
          </v:shape>
        </w:pict>
      </w:r>
      <w:r>
        <w:pict>
          <v:shape id="_x0000_s3474" style="position:absolute;margin-left:101.65pt;margin-top:387.2pt;width:129.05pt;height:10.7pt;z-index:254187520;mso-position-horizontal-relative:page;mso-position-vertical-relative:page" coordorigin="3586,13659" coordsize="4554,377" o:spt="100" adj="0,,0" path="m3586,14036t,l8139,14036r,-377l3586,13659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75" type="#_x0000_t75" style="position:absolute;margin-left:105pt;margin-top:389.3pt;width:43.7pt;height:10.8pt;z-index:254188544;mso-position-horizontal-relative:page;mso-position-vertical-relative:page">
            <v:imagedata r:id="rId351" o:title="F1B3055152A64641A5DA6FDA7BFB4B4C"/>
            <w10:wrap anchorx="page" anchory="page"/>
          </v:shape>
        </w:pict>
      </w:r>
      <w:r>
        <w:pict>
          <v:shape id="_x0000_s3476" type="#_x0000_t75" style="position:absolute;margin-left:148.7pt;margin-top:389.3pt;width:17.75pt;height:10.8pt;z-index:254189568;mso-position-horizontal-relative:page;mso-position-vertical-relative:page">
            <v:imagedata r:id="rId352" o:title="36B7FCD7B82F415D86283DC24EF81A1C"/>
            <w10:wrap anchorx="page" anchory="page"/>
          </v:shape>
        </w:pict>
      </w:r>
      <w:r>
        <w:pict>
          <v:shape id="_x0000_s3477" style="position:absolute;margin-left:123.1pt;margin-top:408.55pt;width:86.05pt;height:32.05pt;z-index:254190592;mso-position-horizontal-relative:page;mso-position-vertical-relative:page" coordorigin="4344,14413" coordsize="3036,1131" path="m4344,15543r3035,l7379,14413r-3035,l4344,15543xe" stroked="f" strokeweight=".06419mm">
            <v:stroke miterlimit="10" endcap="round"/>
            <w10:wrap anchorx="page" anchory="page"/>
          </v:shape>
        </w:pict>
      </w:r>
      <w:r>
        <w:pict>
          <v:shape id="_x0000_s3478" style="position:absolute;margin-left:123.1pt;margin-top:408.55pt;width:86.05pt;height:32.05pt;z-index:254191616;mso-position-horizontal-relative:page;mso-position-vertical-relative:page" coordorigin="4344,14413" coordsize="3036,1131" o:spt="100" adj="0,,0" path="m4344,15543t,l7379,15543r,-1130l4344,14413r,1130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79" type="#_x0000_t75" style="position:absolute;margin-left:126.4pt;margin-top:416.2pt;width:1.9pt;height:12.95pt;z-index:254192640;mso-position-horizontal-relative:page;mso-position-vertical-relative:page">
            <v:imagedata r:id="rId353" o:title="7327E446AD5C4E2BB753AF6ED0B2E42C"/>
            <w10:wrap anchorx="page" anchory="page"/>
          </v:shape>
        </w:pict>
      </w:r>
      <w:r>
        <w:pict>
          <v:shape id="_x0000_s3480" type="#_x0000_t75" style="position:absolute;margin-left:126.4pt;margin-top:423.55pt;width:1.9pt;height:12.95pt;z-index:254193664;mso-position-horizontal-relative:page;mso-position-vertical-relative:page">
            <v:imagedata r:id="rId353" o:title="F1A3BF809E0342E9A723373C0C264D58"/>
            <w10:wrap anchorx="page" anchory="page"/>
          </v:shape>
        </w:pict>
      </w:r>
      <w:r>
        <w:pict>
          <v:shape id="_x0000_s3481" type="#_x0000_t75" style="position:absolute;margin-left:126.4pt;margin-top:430.85pt;width:1.9pt;height:12.95pt;z-index:254194688;mso-position-horizontal-relative:page;mso-position-vertical-relative:page">
            <v:imagedata r:id="rId178" o:title="4C8238A475F840CE9D4AFEFA9F962680"/>
            <w10:wrap anchorx="page" anchory="page"/>
          </v:shape>
        </w:pict>
      </w:r>
      <w:r>
        <w:pict>
          <v:shape id="_x0000_s3482" style="position:absolute;margin-left:101.65pt;margin-top:451.25pt;width:129.05pt;height:10.7pt;z-index:254195712;mso-position-horizontal-relative:page;mso-position-vertical-relative:page" coordorigin="3586,15920" coordsize="4554,377" path="m3586,16297r4553,l8139,15920r-4553,l3586,16297xe" stroked="f" strokeweight=".06419mm">
            <v:stroke miterlimit="10" endcap="round"/>
            <w10:wrap anchorx="page" anchory="page"/>
          </v:shape>
        </w:pict>
      </w:r>
      <w:r>
        <w:pict>
          <v:shape id="_x0000_s3483" style="position:absolute;margin-left:101.65pt;margin-top:451.25pt;width:129.05pt;height:10.7pt;z-index:254196736;mso-position-horizontal-relative:page;mso-position-vertical-relative:page" coordorigin="3586,15920" coordsize="4554,377" o:spt="100" adj="0,,0" path="m3586,16297t,l8139,16297r,-377l3586,15920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84" type="#_x0000_t75" style="position:absolute;margin-left:140.3pt;margin-top:414.65pt;width:13.9pt;height:33.85pt;z-index:254197760;mso-position-horizontal-relative:page;mso-position-vertical-relative:page">
            <v:imagedata r:id="rId354" o:title="A8DF1926A17347C09CE809F7DE67D2FF"/>
            <w10:wrap anchorx="page" anchory="page"/>
          </v:shape>
        </w:pict>
      </w:r>
      <w:r>
        <w:pict>
          <v:shape id="_x0000_s3485" type="#_x0000_t75" style="position:absolute;margin-left:154.2pt;margin-top:414.65pt;width:4.3pt;height:33.85pt;z-index:254198784;mso-position-horizontal-relative:page;mso-position-vertical-relative:page">
            <v:imagedata r:id="rId355" o:title="E934B47CFDD8446BB675D10C63AC3850"/>
            <w10:wrap anchorx="page" anchory="page"/>
          </v:shape>
        </w:pict>
      </w:r>
      <w:r>
        <w:pict>
          <v:shape id="_x0000_s3486" type="#_x0000_t75" style="position:absolute;margin-left:139.75pt;margin-top:421.9pt;width:26.9pt;height:17.3pt;z-index:254199808;mso-position-horizontal-relative:page;mso-position-vertical-relative:page">
            <v:imagedata r:id="rId356" o:title="1EB5FA07815A4E92959DE476EABB0D19"/>
            <w10:wrap anchorx="page" anchory="page"/>
          </v:shape>
        </w:pict>
      </w:r>
      <w:r>
        <w:pict>
          <v:shape id="_x0000_s3487" type="#_x0000_t75" style="position:absolute;margin-left:140.3pt;margin-top:429.3pt;width:13.45pt;height:26.65pt;z-index:254200832;mso-position-horizontal-relative:page;mso-position-vertical-relative:page">
            <v:imagedata r:id="rId357" o:title="456C88DA2DB34ACE985507D8B6614F05"/>
            <w10:wrap anchorx="page" anchory="page"/>
          </v:shape>
        </w:pict>
      </w:r>
      <w:r>
        <w:pict>
          <v:shape id="_x0000_s3488" type="#_x0000_t75" style="position:absolute;margin-left:154.5pt;margin-top:431.8pt;width:1.45pt;height:3.25pt;z-index:254201856;mso-position-horizontal-relative:page;mso-position-vertical-relative:page">
            <v:imagedata r:id="rId316" o:title="773F5F7C30CE4AB99B6B024A4D2386CE"/>
            <w10:wrap anchorx="page" anchory="page"/>
          </v:shape>
        </w:pict>
      </w:r>
      <w:r>
        <w:pict>
          <v:shape id="_x0000_s3489" type="#_x0000_t75" style="position:absolute;margin-left:156.4pt;margin-top:429.4pt;width:4.3pt;height:25.9pt;z-index:254202880;mso-position-horizontal-relative:page;mso-position-vertical-relative:page">
            <v:imagedata r:id="rId358" o:title="4B822784BF5C451D80638D4321CE7DEE"/>
            <w10:wrap anchorx="page" anchory="page"/>
          </v:shape>
        </w:pict>
      </w:r>
      <w:r>
        <w:pict>
          <v:shape id="_x0000_s3490" type="#_x0000_t75" style="position:absolute;margin-left:161.6pt;margin-top:431.8pt;width:1.45pt;height:3.25pt;z-index:254203904;mso-position-horizontal-relative:page;mso-position-vertical-relative:page">
            <v:imagedata r:id="rId317" o:title="2C68AFF9568E45C3A55D62AADFCB466D"/>
            <w10:wrap anchorx="page" anchory="page"/>
          </v:shape>
        </w:pict>
      </w:r>
      <w:r>
        <w:pict>
          <v:shape id="_x0000_s3491" type="#_x0000_t75" style="position:absolute;margin-left:166.6pt;margin-top:421.9pt;width:1.45pt;height:17.3pt;z-index:254204928;mso-position-horizontal-relative:page;mso-position-vertical-relative:page">
            <v:imagedata r:id="rId359" o:title="F85BB52D268543E3A725A781DA14E36A"/>
            <w10:wrap anchorx="page" anchory="page"/>
          </v:shape>
        </w:pict>
      </w:r>
      <w:r>
        <w:pict>
          <v:shape id="_x0000_s3492" type="#_x0000_t75" style="position:absolute;margin-left:163.5pt;margin-top:429.4pt;width:17.75pt;height:25.9pt;z-index:254205952;mso-position-horizontal-relative:page;mso-position-vertical-relative:page">
            <v:imagedata r:id="rId360" o:title="BE7803EE950C47648E7884DA724C709B"/>
            <w10:wrap anchorx="page" anchory="page"/>
          </v:shape>
        </w:pict>
      </w:r>
      <w:r>
        <w:pict>
          <v:shape id="_x0000_s3493" type="#_x0000_t75" style="position:absolute;margin-left:181.25pt;margin-top:429.4pt;width:6.7pt;height:25.9pt;z-index:254206976;mso-position-horizontal-relative:page;mso-position-vertical-relative:page">
            <v:imagedata r:id="rId361" o:title="6617EACC662E4B82B484E5D16B1E7059"/>
            <w10:wrap anchorx="page" anchory="page"/>
          </v:shape>
        </w:pict>
      </w:r>
      <w:r>
        <w:pict>
          <v:shape id="_x0000_s3494" type="#_x0000_t75" style="position:absolute;margin-left:475pt;margin-top:389.35pt;width:22.55pt;height:20.9pt;z-index:254208000;mso-position-horizontal-relative:page;mso-position-vertical-relative:page">
            <v:imagedata r:id="rId184" o:title="EB1A73063AAD45A4A769AAE3868B9D75"/>
            <w10:wrap anchorx="page" anchory="page"/>
          </v:shape>
        </w:pict>
      </w:r>
      <w:r>
        <w:pict>
          <v:shape id="_x0000_s3495" style="position:absolute;margin-left:402.8pt;margin-top:408.55pt;width:86.1pt;height:10.7pt;z-index:254209024;mso-position-horizontal-relative:page;mso-position-vertical-relative:page" coordorigin="14210,14413" coordsize="3038,377" path="m14210,14790r3037,l17247,14413r-3037,l14210,14790xe" stroked="f" strokeweight=".06419mm">
            <v:stroke miterlimit="10" endcap="round"/>
            <w10:wrap anchorx="page" anchory="page"/>
          </v:shape>
        </w:pict>
      </w:r>
      <w:r>
        <w:pict>
          <v:shape id="_x0000_s3496" style="position:absolute;margin-left:402.8pt;margin-top:408.55pt;width:86.1pt;height:10.7pt;z-index:254210048;mso-position-horizontal-relative:page;mso-position-vertical-relative:page" coordorigin="14210,14413" coordsize="3038,377" o:spt="100" adj="0,,0" path="m14210,14790t,l17247,14790r,-377l14210,14413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497" type="#_x0000_t75" style="position:absolute;margin-left:406.15pt;margin-top:412.85pt;width:1.9pt;height:12.95pt;z-index:254211072;mso-position-horizontal-relative:page;mso-position-vertical-relative:page">
            <v:imagedata r:id="rId185" o:title="8651512358D64FDBA4BE9BD891BC73E7"/>
            <w10:wrap anchorx="page" anchory="page"/>
          </v:shape>
        </w:pict>
      </w:r>
      <w:r>
        <w:pict>
          <v:shape id="_x0000_s3498" type="#_x0000_t75" style="position:absolute;margin-left:419.95pt;margin-top:411.25pt;width:26.9pt;height:17.3pt;z-index:254212096;mso-position-horizontal-relative:page;mso-position-vertical-relative:page">
            <v:imagedata r:id="rId186" o:title="40175BFFE0C44BACBA54952390B3B69B"/>
            <w10:wrap anchorx="page" anchory="page"/>
          </v:shape>
        </w:pict>
      </w:r>
      <w:r>
        <w:pict>
          <v:shape id="_x0000_s3499" type="#_x0000_t75" style="position:absolute;margin-left:446.8pt;margin-top:411.25pt;width:10.1pt;height:17.3pt;z-index:254213120;mso-position-horizontal-relative:page;mso-position-vertical-relative:page">
            <v:imagedata r:id="rId187" o:title="76C6A38A633C4C0CA7F58C584D5A441A"/>
            <w10:wrap anchorx="page" anchory="page"/>
          </v:shape>
        </w:pict>
      </w:r>
      <w:r>
        <w:pict>
          <v:shape id="_x0000_s3500" style="position:absolute;margin-left:402.8pt;margin-top:451.25pt;width:86.1pt;height:42.8pt;z-index:254214144;mso-position-horizontal-relative:page;mso-position-vertical-relative:page" coordorigin="14210,15920" coordsize="3038,1510" path="m14210,17429r3037,l17247,15920r-3037,l14210,17429xe" stroked="f" strokeweight=".06419mm">
            <v:stroke miterlimit="10" endcap="round"/>
            <w10:wrap anchorx="page" anchory="page"/>
          </v:shape>
        </w:pict>
      </w:r>
      <w:r>
        <w:pict>
          <v:shape id="_x0000_s3501" style="position:absolute;margin-left:402.8pt;margin-top:451.25pt;width:86.1pt;height:42.8pt;z-index:254215168;mso-position-horizontal-relative:page;mso-position-vertical-relative:page" coordorigin="14210,15920" coordsize="3038,1510" o:spt="100" adj="0,,0" path="m14210,17429t,l17247,17429r,-1509l14210,15920r,1509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502" type="#_x0000_t75" style="position:absolute;margin-left:419.4pt;margin-top:459.05pt;width:48.25pt;height:41.35pt;z-index:254216192;mso-position-horizontal-relative:page;mso-position-vertical-relative:page">
            <v:imagedata r:id="rId372" o:title="1BC28175E3714A2C86454F0D4B4AE9D4"/>
            <w10:wrap anchorx="page" anchory="page"/>
          </v:shape>
        </w:pict>
      </w:r>
      <w:r>
        <w:pict>
          <v:shape id="_x0000_s3503" type="#_x0000_t75" style="position:absolute;margin-left:406.15pt;margin-top:460.6pt;width:1.9pt;height:12.95pt;z-index:254217216;mso-position-horizontal-relative:page;mso-position-vertical-relative:page">
            <v:imagedata r:id="rId363" o:title="CBFE66CA959840E7972C8E7BE3318BA3"/>
            <w10:wrap anchorx="page" anchory="page"/>
          </v:shape>
        </w:pict>
      </w:r>
      <w:r>
        <w:pict>
          <v:shape id="_x0000_s3504" type="#_x0000_t75" style="position:absolute;margin-left:406.15pt;margin-top:468pt;width:1.9pt;height:12.95pt;z-index:254218240;mso-position-horizontal-relative:page;mso-position-vertical-relative:page">
            <v:imagedata r:id="rId363" o:title="5346061B5A4D4896AA2FA1C7D158C71A"/>
            <w10:wrap anchorx="page" anchory="page"/>
          </v:shape>
        </w:pict>
      </w:r>
      <w:r>
        <w:pict>
          <v:shape id="_x0000_s3505" type="#_x0000_t75" style="position:absolute;margin-left:406.15pt;margin-top:475.3pt;width:1.9pt;height:12.95pt;z-index:254219264;mso-position-horizontal-relative:page;mso-position-vertical-relative:page">
            <v:imagedata r:id="rId373" o:title="53D8F4F26280463BB99BAB4812F682AF"/>
            <w10:wrap anchorx="page" anchory="page"/>
          </v:shape>
        </w:pict>
      </w:r>
      <w:r>
        <w:pict>
          <v:shape id="_x0000_s3506" type="#_x0000_t75" style="position:absolute;margin-left:406.15pt;margin-top:482.65pt;width:1.9pt;height:12.95pt;z-index:254220288;mso-position-horizontal-relative:page;mso-position-vertical-relative:page">
            <v:imagedata r:id="rId373" o:title="9ABB78B1E4C5400085E9C3FF3BD7986C"/>
            <w10:wrap anchorx="page" anchory="page"/>
          </v:shape>
        </w:pict>
      </w:r>
      <w:r>
        <w:pict>
          <v:shape id="_x0000_s3507" style="position:absolute;margin-left:381.3pt;margin-top:429.9pt;width:129.05pt;height:10.7pt;z-index:254221312;mso-position-horizontal-relative:page;mso-position-vertical-relative:page" coordorigin="13452,15166" coordsize="4553,377" path="m13452,15543r4553,l18005,15166r-4553,l13452,15543xe" stroked="f" strokeweight=".06419mm">
            <v:stroke miterlimit="10" endcap="round"/>
            <w10:wrap anchorx="page" anchory="page"/>
          </v:shape>
        </w:pict>
      </w:r>
      <w:r>
        <w:pict>
          <v:shape id="_x0000_s3508" style="position:absolute;margin-left:381.3pt;margin-top:429.9pt;width:129.05pt;height:10.7pt;z-index:254222336;mso-position-horizontal-relative:page;mso-position-vertical-relative:page" coordorigin="13452,15166" coordsize="4553,377" o:spt="100" adj="0,,0" path="m13452,15543t,l18005,15543r,-377l13452,15166r,377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509" type="#_x0000_t75" style="position:absolute;margin-left:445.7pt;margin-top:6in;width:43.7pt;height:10.8pt;z-index:254223360;mso-position-horizontal-relative:page;mso-position-vertical-relative:page">
            <v:imagedata r:id="rId189" o:title="528ACFE2DE50432AB2AD1401AD6CEFDC"/>
            <w10:wrap anchorx="page" anchory="page"/>
          </v:shape>
        </w:pict>
      </w:r>
      <w:r>
        <w:pict>
          <v:shape id="_x0000_s3510" type="#_x0000_t75" style="position:absolute;margin-left:489.35pt;margin-top:6in;width:17.75pt;height:10.8pt;z-index:254224384;mso-position-horizontal-relative:page;mso-position-vertical-relative:page">
            <v:imagedata r:id="rId182" o:title="00248E033F6F4D2F8D4E713FAAD712D6"/>
            <w10:wrap anchorx="page" anchory="page"/>
          </v:shape>
        </w:pict>
      </w:r>
      <w:r>
        <w:pict>
          <v:shape id="_x0000_s3511" style="position:absolute;margin-left:269.4pt;margin-top:521.8pt;width:86.1pt;height:42.7pt;z-index:254225408;mso-position-horizontal-relative:page;mso-position-vertical-relative:page" coordorigin="9504,18409" coordsize="3038,1508" path="m9777,19057r-247,63l9820,19203r-237,184l9896,19470r-178,180l10122,19681r62,205l10531,19810r254,106l10982,19815r205,101l11361,19796r266,82l11864,19717r441,47l12190,19575r303,-19l12286,19338r256,-120l12216,19084r182,-188l12055,18887r138,-217l11759,18699r-28,-224l11295,18574r-159,-165l10857,18557r-273,-148l10419,18633r-295,-118l10133,18712r-377,-57l9849,18856r-345,-7l9777,19057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512" style="position:absolute;z-index:254226432;mso-position-horizontal-relative:page;mso-position-vertical-relative:page" points="1743.7pt,3398.75pt,1743.7pt,3398.75pt" coordorigin="9777,19057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513" style="position:absolute;margin-left:269.4pt;margin-top:521.8pt;width:86.1pt;height:42.7pt;z-index:254227456;mso-position-horizontal-relative:page;mso-position-vertical-relative:page" coordorigin="9504,18409" coordsize="3038,1508" path="m9777,19057r-247,63l9820,19203r-237,184l9896,19470r-178,180l10122,19681r62,205l10531,19810r254,106l10982,19815r205,101l11361,19796r266,82l11864,19717r441,47l12190,19575r303,-19l12286,19338r256,-120l12216,19084r182,-188l12055,18887r138,-217l11759,18699r-28,-224l11295,18574r-159,-165l10857,18557r-273,-148l10419,18633r-295,-118l10133,18712r-377,-57l9849,18856r-345,-7l9777,19057e" filled="f" fillcolor="black" strokeweight=".06419mm">
            <v:stroke miterlimit="10" endcap="round"/>
            <w10:wrap anchorx="page" anchory="page"/>
          </v:shape>
        </w:pict>
      </w:r>
      <w:r>
        <w:pict>
          <v:shape id="_x0000_s3514" style="position:absolute;margin-left:277.15pt;margin-top:540.2pt;width:0;height:0;z-index:254228480;mso-position-horizontal-relative:page;mso-position-vertical-relative:page" coordorigin="9777,19057" coordsize="0,0" o:spt="100" adj="0,,0" path="m9777,19057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515" style="position:absolute;margin-left:263pt;margin-top:515.4pt;width:86.05pt;height:42.7pt;z-index:254229504;mso-position-horizontal-relative:page;mso-position-vertical-relative:page" coordorigin="9278,18183" coordsize="3036,1508" path="m9551,18830r-250,64l9591,18976r-237,184l9669,19243r-177,180l9894,19455r61,205l10302,19584r256,106l10753,19588r208,102l11134,19569r267,83l11638,19491r438,46l11964,19349r303,-19l12059,19114r254,-123l11987,18858r184,-188l11826,18661r138,-218l11530,18473r-25,-225l11068,18348r-158,-165l10628,18331r-271,-148l10190,18407r-294,-118l9907,18485r-379,-57l9621,18629r-343,-6l9551,18830e" fillcolor="yellow" stroked="f" strokeweight=".06419mm">
            <v:stroke miterlimit="10" endcap="round"/>
            <w10:wrap anchorx="page" anchory="page"/>
          </v:shape>
        </w:pict>
      </w:r>
      <w:r>
        <w:pict>
          <v:polyline id="_x0000_s3516" style="position:absolute;z-index:254230528;mso-position-horizontal-relative:page;mso-position-vertical-relative:page" points="1703.35pt,3358.25pt,1703.35pt,3358.25pt" coordorigin="9551,18830" coordsize="0,0" filled="f" fillcolor="yellow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517" style="position:absolute;margin-left:263pt;margin-top:515.4pt;width:86.05pt;height:42.7pt;z-index:254231552;mso-position-horizontal-relative:page;mso-position-vertical-relative:page" coordorigin="9278,18183" coordsize="3036,1508" path="m9551,18830r-250,64l9591,18976r-237,184l9669,19243r-177,180l9894,19455r61,205l10302,19584r256,106l10753,19588r208,102l11134,19569r267,83l11638,19491r438,46l11964,19349r303,-19l12059,19114r254,-123l11987,18858r184,-188l11826,18661r138,-218l11530,18473r-25,-225l11068,18348r-158,-165l10628,18331r-271,-148l10190,18407r-294,-118l9907,18485r-379,-57l9621,18629r-343,-6l9551,18830e" filled="f" fillcolor="yellow" strokeweight=".06419mm">
            <v:stroke miterlimit="10" endcap="round"/>
            <w10:wrap anchorx="page" anchory="page"/>
          </v:shape>
        </w:pict>
      </w:r>
      <w:r>
        <w:pict>
          <v:shape id="_x0000_s3518" style="position:absolute;margin-left:270.7pt;margin-top:533.75pt;width:0;height:0;z-index:254232576;mso-position-horizontal-relative:page;mso-position-vertical-relative:page" coordorigin="9551,18830" coordsize="0,0" o:spt="100" adj="0,,0" path="m9551,18830t,e" filled="f" fillcolor="yellow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519" type="#_x0000_t75" style="position:absolute;margin-left:320.35pt;margin-top:524.5pt;width:2.4pt;height:16.55pt;z-index:254233600;mso-position-horizontal-relative:page;mso-position-vertical-relative:page">
            <v:imagedata r:id="rId190" o:title="F660F10C06F043EB8B43F420A6A445A8"/>
            <w10:wrap anchorx="page" anchory="page"/>
          </v:shape>
        </w:pict>
      </w:r>
      <w:r>
        <w:pict>
          <v:shape id="_x0000_s3520" type="#_x0000_t75" style="position:absolute;margin-left:320.4pt;margin-top:533.6pt;width:2.9pt;height:16.2pt;z-index:254234624;mso-position-horizontal-relative:page;mso-position-vertical-relative:page">
            <v:imagedata r:id="rId191" o:title="4125A913EF2B4604AFE56CD0CBF39B9A"/>
            <w10:wrap anchorx="page" anchory="page"/>
          </v:shape>
        </w:pict>
      </w:r>
      <w:r>
        <w:pict>
          <v:shape id="_x0000_s3521" type="#_x0000_t75" style="position:absolute;margin-left:292pt;margin-top:524.5pt;width:28.3pt;height:16.55pt;z-index:254235648;mso-position-horizontal-relative:page;mso-position-vertical-relative:page">
            <v:imagedata r:id="rId192" o:title="674AE6522CDF49EAA903DDAA98AAF288"/>
            <w10:wrap anchorx="page" anchory="page"/>
          </v:shape>
        </w:pict>
      </w:r>
      <w:r>
        <w:pict>
          <v:shape id="_x0000_s3522" type="#_x0000_t75" style="position:absolute;margin-left:291.6pt;margin-top:533.6pt;width:28.8pt;height:16.2pt;z-index:254236672;mso-position-horizontal-relative:page;mso-position-vertical-relative:page">
            <v:imagedata r:id="rId193" o:title="F7816AED009D48B4B3B20DC813F993FD"/>
            <w10:wrap anchorx="page" anchory="page"/>
          </v:shape>
        </w:pict>
      </w:r>
      <w:r>
        <w:pict>
          <v:shape id="_x0000_s3523" type="#_x0000_t75" style="position:absolute;margin-left:297.3pt;margin-top:542.65pt;width:14.4pt;height:32.4pt;z-index:254237696;mso-position-horizontal-relative:page;mso-position-vertical-relative:page">
            <v:imagedata r:id="rId194" o:title="AB473296CDCA453EA37DBA4239DA70E6"/>
            <w10:wrap anchorx="page" anchory="page"/>
          </v:shape>
        </w:pict>
      </w:r>
      <w:r>
        <w:pict>
          <v:shape id="_x0000_s3524" type="#_x0000_t75" style="position:absolute;margin-left:311.7pt;margin-top:542.65pt;width:5.75pt;height:32.4pt;z-index:254238720;mso-position-horizontal-relative:page;mso-position-vertical-relative:page">
            <v:imagedata r:id="rId195" o:title="E2C50E9E163448ACAE308AFC5849474A"/>
            <w10:wrap anchorx="page" anchory="page"/>
          </v:shape>
        </w:pict>
      </w:r>
      <w:r>
        <w:pict>
          <v:shape id="_x0000_s3525" style="position:absolute;margin-left:219.55pt;margin-top:536.95pt;width:49.5pt;height:26.05pt;z-index:254239744;mso-position-horizontal-relative:page;mso-position-vertical-relative:page" coordorigin="7745,18942" coordsize="1747,919" path="m9492,19423r-199,-466l9066,18942r102,233l7775,19089r-30,450l9140,19628r-133,218l9235,19861r257,-438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526" style="position:absolute;z-index:254240768;mso-position-horizontal-relative:page;mso-position-vertical-relative:page" points="1692.85pt,3464pt,1692.85pt,3464pt" coordorigin="9492,19423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527" style="position:absolute;margin-left:219.55pt;margin-top:536.95pt;width:49.5pt;height:26.05pt;z-index:254241792;mso-position-horizontal-relative:page;mso-position-vertical-relative:page" coordorigin="7745,18942" coordsize="1747,919" path="m9492,19423r-199,-466l9066,18942r102,233l7775,19089r-30,450l9140,19628r-133,218l9235,19861r257,-438e" filled="f" fillcolor="black" strokeweight=".06419mm">
            <v:stroke miterlimit="10" endcap="round"/>
            <w10:wrap anchorx="page" anchory="page"/>
          </v:shape>
        </w:pict>
      </w:r>
      <w:r>
        <w:pict>
          <v:shape id="_x0000_s3528" style="position:absolute;margin-left:269.05pt;margin-top:550.55pt;width:0;height:0;z-index:254242816;mso-position-horizontal-relative:page;mso-position-vertical-relative:page" coordorigin="9492,19423" coordsize="0,0" o:spt="100" adj="0,,0" path="m9492,19423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529" style="position:absolute;margin-left:353.7pt;margin-top:538.25pt;width:39.25pt;height:26.3pt;z-index:254243840;mso-position-horizontal-relative:page;mso-position-vertical-relative:page" coordorigin="12478,18989" coordsize="1385,928" path="m12478,19499r165,-480l12868,18989r-85,239l13799,19089r64,448l12844,19677r149,207l12766,19916r-288,-417e" fillcolor="black" stroked="f" strokeweight=".06419mm">
            <v:stroke miterlimit="10" endcap="round"/>
            <w10:wrap anchorx="page" anchory="page"/>
          </v:shape>
        </w:pict>
      </w:r>
      <w:r>
        <w:pict>
          <v:polyline id="_x0000_s3530" style="position:absolute;z-index:254244864;mso-position-horizontal-relative:page;mso-position-vertical-relative:page" points="2225.4pt,3477.55pt,2225.4pt,3477.55pt" coordorigin="12478,19499" coordsize="0,0" filled="f" fillcolor="black" strokeweight=".06419mm">
            <v:stroke miterlimit="10" endcap="round"/>
            <o:lock v:ext="edit" verticies="t"/>
            <w10:wrap anchorx="page" anchory="page"/>
          </v:polyline>
        </w:pict>
      </w:r>
      <w:r>
        <w:pict>
          <v:shape id="_x0000_s3531" style="position:absolute;margin-left:353.7pt;margin-top:538.25pt;width:39.25pt;height:26.3pt;z-index:254245888;mso-position-horizontal-relative:page;mso-position-vertical-relative:page" coordorigin="12478,18989" coordsize="1385,928" path="m12478,19499r165,-480l12868,18989r-85,239l13799,19089r64,448l12844,19677r149,207l12766,19916r-288,-417e" filled="f" fillcolor="black" strokeweight=".06419mm">
            <v:stroke miterlimit="10" endcap="round"/>
            <w10:wrap anchorx="page" anchory="page"/>
          </v:shape>
        </w:pict>
      </w:r>
      <w:r>
        <w:pict>
          <v:shape id="_x0000_s3532" style="position:absolute;margin-left:353.7pt;margin-top:552.7pt;width:0;height:0;z-index:254246912;mso-position-horizontal-relative:page;mso-position-vertical-relative:page" coordorigin="12478,19499" coordsize="0,0" o:spt="100" adj="0,,0" path="m12478,19499t,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533" style="position:absolute;margin-left:133.9pt;margin-top:216.2pt;width:139.8pt;height:53.45pt;z-index:254247936;mso-position-horizontal-relative:page;mso-position-vertical-relative:page" coordorigin="4725,7627" coordsize="4932,1886" path="m4725,9513r4932,l9657,7627r-4932,l4725,9513xe" stroked="f" strokeweight=".06419mm">
            <v:stroke miterlimit="10" endcap="round"/>
            <w10:wrap anchorx="page" anchory="page"/>
          </v:shape>
        </w:pict>
      </w:r>
      <w:r>
        <w:pict>
          <v:shape id="_x0000_s3534" style="position:absolute;margin-left:133.9pt;margin-top:216.2pt;width:139.8pt;height:53.45pt;z-index:254248960;mso-position-horizontal-relative:page;mso-position-vertical-relative:page" coordorigin="4725,7627" coordsize="4932,1886" o:spt="100" adj="0,,0" path="m4725,9513t,l9657,9513r,-1886l4725,7627r,1886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535" type="#_x0000_t75" style="position:absolute;margin-left:140.2pt;margin-top:219.6pt;width:124.55pt;height:68.65pt;z-index:254249984;mso-position-horizontal-relative:page;mso-position-vertical-relative:page">
            <v:imagedata r:id="rId374" o:title="DFF55EC2E2834F2C830BA87ECC8C854D"/>
            <w10:wrap anchorx="page" anchory="page"/>
          </v:shape>
        </w:pict>
      </w:r>
      <w:r>
        <w:pict>
          <v:shape id="_x0000_s3536" style="position:absolute;margin-left:338.3pt;margin-top:216.2pt;width:139.8pt;height:74.8pt;z-index:254251008;mso-position-horizontal-relative:page;mso-position-vertical-relative:page" coordorigin="11934,7627" coordsize="4932,2640" path="m11934,10266r4932,l16866,7627r-4932,l11934,10266xe" stroked="f" strokeweight=".06419mm">
            <v:stroke miterlimit="10" endcap="round"/>
            <w10:wrap anchorx="page" anchory="page"/>
          </v:shape>
        </w:pict>
      </w:r>
      <w:r>
        <w:pict>
          <v:shape id="_x0000_s3537" style="position:absolute;margin-left:338.3pt;margin-top:216.2pt;width:139.8pt;height:74.8pt;z-index:254252032;mso-position-horizontal-relative:page;mso-position-vertical-relative:page" coordorigin="11934,7627" coordsize="4932,2640" o:spt="100" adj="0,,0" path="m11934,10266t,l16866,10266r,-2639l11934,7627r,2639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538" type="#_x0000_t75" style="position:absolute;margin-left:344.5pt;margin-top:219.3pt;width:125pt;height:90.55pt;z-index:254253056;mso-position-horizontal-relative:page;mso-position-vertical-relative:page">
            <v:imagedata r:id="rId375" o:title="7E59A0CA1375424386A984669D0189F5"/>
            <w10:wrap anchorx="page" anchory="page"/>
          </v:shape>
        </w:pict>
      </w:r>
      <w:r>
        <w:pict>
          <v:shape id="_x0000_s3539" style="position:absolute;margin-left:402.8pt;margin-top:317.7pt;width:107.6pt;height:53.45pt;z-index:254254080;mso-position-horizontal-relative:page;mso-position-vertical-relative:page" coordorigin="14210,11208" coordsize="3796,1887" path="m14210,13094r3795,l18005,11208r-3795,l14210,13094xe" fillcolor="black" stroked="f" strokeweight=".06419mm">
            <v:stroke miterlimit="10" endcap="round"/>
            <w10:wrap anchorx="page" anchory="page"/>
          </v:shape>
        </w:pict>
      </w:r>
      <w:r>
        <w:pict>
          <v:shape id="_x0000_s3540" style="position:absolute;margin-left:402.8pt;margin-top:317.7pt;width:107.6pt;height:53.45pt;z-index:254255104;mso-position-horizontal-relative:page;mso-position-vertical-relative:page" coordorigin="14210,11208" coordsize="3796,1887" o:spt="100" adj="0,,0" path="m14210,13094t,l18005,13094r,-1886l14210,11208r,1886xe" filled="f" fillcolor="black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541" type="#_x0000_t75" style="position:absolute;margin-left:406.2pt;margin-top:322.9pt;width:97.9pt;height:64.4pt;z-index:254256128;mso-position-horizontal-relative:page;mso-position-vertical-relative:page">
            <v:imagedata r:id="rId376" o:title="B92DA3499C7B4F769FE2419B33E1A1B8"/>
            <w10:wrap anchorx="page" anchory="page"/>
          </v:shape>
        </w:pict>
      </w:r>
      <w:r>
        <w:pict>
          <v:shape id="_x0000_s3542" type="#_x0000_t75" style="position:absolute;margin-left:104.8pt;margin-top:453.5pt;width:22.55pt;height:20.9pt;z-index:254257152;mso-position-horizontal-relative:page;mso-position-vertical-relative:page">
            <v:imagedata r:id="rId368" o:title="853B372123B24E3C96EBF7ACDC883DC8"/>
            <w10:wrap anchorx="page" anchory="page"/>
          </v:shape>
        </w:pict>
      </w:r>
      <w:r>
        <w:pict>
          <v:shape id="_x0000_s3543" type="#_x0000_t75" style="position:absolute;margin-left:127.4pt;margin-top:453.5pt;width:9.6pt;height:20.9pt;z-index:254258176;mso-position-horizontal-relative:page;mso-position-vertical-relative:page">
            <v:imagedata r:id="rId369" o:title="630C89BE18B64BC2A0072F5179501C2F"/>
            <w10:wrap anchorx="page" anchory="page"/>
          </v:shape>
        </w:pict>
      </w:r>
      <w:r>
        <w:pict>
          <v:shape id="_x0000_s3544" style="position:absolute;margin-left:123.1pt;margin-top:472.7pt;width:86.05pt;height:10.7pt;z-index:254259200;mso-position-horizontal-relative:page;mso-position-vertical-relative:page" coordorigin="4344,16676" coordsize="3036,377" path="m4344,17052r3035,l7379,16676r-3035,l4344,17052xe" stroked="f" strokeweight=".06419mm">
            <v:stroke miterlimit="10" endcap="round"/>
            <w10:wrap anchorx="page" anchory="page"/>
          </v:shape>
        </w:pict>
      </w:r>
      <w:r>
        <w:pict>
          <v:shape id="_x0000_s3545" style="position:absolute;margin-left:123.1pt;margin-top:472.7pt;width:86.05pt;height:10.7pt;z-index:254260224;mso-position-horizontal-relative:page;mso-position-vertical-relative:page" coordorigin="4344,16676" coordsize="3036,377" o:spt="100" adj="0,,0" path="m4344,17052t,l7379,17052r,-376l4344,16676r,376xe" filled="f" strokeweight=".06419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546" type="#_x0000_t75" style="position:absolute;margin-left:126.4pt;margin-top:477pt;width:1.9pt;height:12.95pt;z-index:254261248;mso-position-horizontal-relative:page;mso-position-vertical-relative:page">
            <v:imagedata r:id="rId353" o:title="F8CE9D66F74E4063BF628A611292726E"/>
            <w10:wrap anchorx="page" anchory="page"/>
          </v:shape>
        </w:pict>
      </w:r>
      <w:r>
        <w:pict>
          <v:shape id="_x0000_s3547" type="#_x0000_t75" style="position:absolute;margin-left:140.2pt;margin-top:475.45pt;width:40.8pt;height:11.5pt;z-index:254262272;mso-position-horizontal-relative:page;mso-position-vertical-relative:page">
            <v:imagedata r:id="rId370" o:title="41E460D8B23D4D5A8587BF93363F0634"/>
            <w10:wrap anchorx="page" anchory="page"/>
          </v:shape>
        </w:pict>
      </w:r>
      <w:r>
        <w:pict>
          <v:shape id="_x0000_s3548" type="#_x0000_t75" style="position:absolute;margin-left:181pt;margin-top:475.45pt;width:6.7pt;height:11.5pt;z-index:254263296;mso-position-horizontal-relative:page;mso-position-vertical-relative:page">
            <v:imagedata r:id="rId371" o:title="E1486D44E75F4DDF889A4CF940C3B7D1"/>
            <w10:wrap anchorx="page" anchory="page"/>
          </v:shape>
        </w:pict>
      </w:r>
      <w:r>
        <w:pict>
          <v:shape id="_x0000_s3549" type="#_x0000_t202" style="position:absolute;margin-left:511.45pt;margin-top:554.75pt;width:4.75pt;height:14.3pt;z-index:254264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0" type="#_x0000_t202" style="position:absolute;margin-left:42.55pt;margin-top:565.9pt;width:4.75pt;height:14.3pt;z-index:254265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1" type="#_x0000_t202" style="position:absolute;margin-left:291.95pt;margin-top:743.05pt;width:32.85pt;height:14.3pt;z-index:254266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- 23 -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  <w:rPr>
          <w:rFonts w:ascii="Arial" w:eastAsia="Arial" w:hAnsi="Arial" w:cs="Arial"/>
          <w:b/>
          <w:bCs/>
          <w:color w:val="000000"/>
          <w:spacing w:val="51"/>
          <w:w w:val="99"/>
          <w:sz w:val="28"/>
          <w:szCs w:val="28"/>
        </w:rPr>
      </w:pPr>
      <w:r w:rsidRPr="008F0073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DROWNING/NEAR DROWNING – FLOWCHART</w:t>
      </w:r>
      <w:r w:rsidRPr="008F0073">
        <w:rPr>
          <w:rFonts w:ascii="Arial" w:eastAsia="Arial" w:hAnsi="Arial" w:cs="Arial"/>
          <w:b/>
          <w:bCs/>
          <w:color w:val="000000"/>
          <w:spacing w:val="51"/>
          <w:w w:val="99"/>
          <w:sz w:val="28"/>
          <w:szCs w:val="28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8F5F92">
          <w:type w:val="continuous"/>
          <w:pgSz w:w="12240" w:h="15840"/>
          <w:pgMar w:top="1440" w:right="5081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552" style="position:absolute;margin-left:41.05pt;margin-top:91.6pt;width:529.9pt;height:.5pt;z-index:254268416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553" type="#_x0000_t202" style="position:absolute;margin-left:291.95pt;margin-top:743.05pt;width:32.85pt;height:14.3pt;z-index:254269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- 24 -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4" type="#_x0000_t202" style="position:absolute;margin-left:42.55pt;margin-top:263.75pt;width:25.5pt;height:14.8pt;z-index:254270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Fall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5" type="#_x0000_t202" style="position:absolute;margin-left:42.55pt;margin-top:651.85pt;width:4.75pt;height:14.3pt;z-index:254271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795D25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SAMPLE HISTORY QUESTIONS</w:t>
      </w:r>
      <w:r w:rsidRPr="00795D25">
        <w:rPr>
          <w:rFonts w:ascii="Arial" w:eastAsia="Arial" w:hAnsi="Arial" w:cs="Arial"/>
          <w:b/>
          <w:bCs/>
          <w:color w:val="000000"/>
          <w:spacing w:val="12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122" w:bottom="0" w:left="851" w:header="720" w:footer="720" w:gutter="0"/>
          <w:cols w:space="720"/>
        </w:sectPr>
      </w:pPr>
    </w:p>
    <w:p w:rsidR="0087264E" w:rsidRDefault="0087264E">
      <w:pPr>
        <w:spacing w:before="395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MVA Patient </w:t>
      </w:r>
    </w:p>
    <w:p w:rsidR="0087264E" w:rsidRDefault="0087264E">
      <w:pPr>
        <w:spacing w:before="383" w:after="1" w:line="243" w:lineRule="exact"/>
        <w:ind w:right="-113"/>
      </w:pPr>
      <w:r>
        <w:br w:type="column"/>
      </w: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• Location of patient</w:t>
      </w:r>
      <w:r w:rsidRPr="00795D25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</w:p>
    <w:p w:rsidR="0087264E" w:rsidRDefault="0087264E">
      <w:pPr>
        <w:spacing w:after="1" w:line="244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Which vehicle was patient in</w:t>
      </w:r>
      <w:r w:rsidRPr="00795D25"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6095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How many vehicles involved</w:t>
      </w:r>
      <w:r w:rsidRPr="00795D25">
        <w:rPr>
          <w:rFonts w:ascii="Arial" w:eastAsia="Arial" w:hAnsi="Arial" w:cs="Arial"/>
          <w:color w:val="000000"/>
          <w:spacing w:val="24"/>
          <w:sz w:val="19"/>
          <w:szCs w:val="19"/>
        </w:rPr>
        <w:t xml:space="preserve"> </w:t>
      </w:r>
    </w:p>
    <w:p w:rsidR="0087264E" w:rsidRDefault="0087264E">
      <w:pPr>
        <w:spacing w:after="1" w:line="243" w:lineRule="exact"/>
        <w:ind w:right="-113"/>
      </w:pPr>
      <w:r w:rsidRPr="00795D25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• Impact speed </w:t>
      </w:r>
    </w:p>
    <w:p w:rsidR="0087264E" w:rsidRDefault="0087264E">
      <w:pPr>
        <w:spacing w:after="1" w:line="244" w:lineRule="exact"/>
        <w:ind w:right="-113"/>
      </w:pPr>
      <w:r w:rsidRPr="00795D25">
        <w:rPr>
          <w:rFonts w:ascii="Arial" w:eastAsia="Arial" w:hAnsi="Arial" w:cs="Arial"/>
          <w:color w:val="000000"/>
          <w:spacing w:val="5"/>
          <w:sz w:val="19"/>
          <w:szCs w:val="19"/>
        </w:rPr>
        <w:t>• Exterior damage</w:t>
      </w:r>
      <w:r w:rsidRPr="00795D2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5051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Interior damage</w:t>
      </w:r>
      <w:r w:rsidRPr="00795D25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</w:p>
    <w:p w:rsidR="0087264E" w:rsidRDefault="0087264E">
      <w:pPr>
        <w:spacing w:after="1" w:line="243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Type of restraints</w:t>
      </w:r>
      <w:r w:rsidRPr="00795D25">
        <w:rPr>
          <w:rFonts w:ascii="Arial" w:eastAsia="Arial" w:hAnsi="Arial" w:cs="Arial"/>
          <w:color w:val="000000"/>
          <w:spacing w:val="12"/>
          <w:sz w:val="19"/>
          <w:szCs w:val="19"/>
        </w:rPr>
        <w:t xml:space="preserve"> </w:t>
      </w:r>
    </w:p>
    <w:p w:rsidR="0087264E" w:rsidRDefault="0087264E">
      <w:pPr>
        <w:spacing w:after="1" w:line="244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Initial position and condition of patient</w:t>
      </w:r>
      <w:r w:rsidRPr="00795D25"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6911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5"/>
          <w:sz w:val="19"/>
          <w:szCs w:val="19"/>
        </w:rPr>
        <w:t>• Loss of consciousness</w:t>
      </w:r>
      <w:r w:rsidRPr="00795D2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87264E" w:rsidRDefault="0087264E">
      <w:pPr>
        <w:spacing w:line="243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Condition of other patients</w:t>
      </w:r>
      <w:r w:rsidRPr="00795D25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1473" w:space="2202"/>
            <w:col w:w="3518"/>
          </w:cols>
        </w:sectPr>
      </w:pPr>
    </w:p>
    <w:p w:rsidR="0087264E" w:rsidRDefault="0087264E">
      <w:pPr>
        <w:spacing w:before="143" w:after="1" w:line="244" w:lineRule="exact"/>
        <w:ind w:right="-113"/>
      </w:pPr>
      <w:r w:rsidRPr="00795D25">
        <w:rPr>
          <w:rFonts w:ascii="Arial" w:eastAsia="Arial" w:hAnsi="Arial" w:cs="Arial"/>
          <w:color w:val="000000"/>
          <w:spacing w:val="5"/>
          <w:sz w:val="19"/>
          <w:szCs w:val="19"/>
        </w:rPr>
        <w:lastRenderedPageBreak/>
        <w:t>• Where from</w:t>
      </w:r>
      <w:r w:rsidRPr="00795D25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5041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5"/>
          <w:sz w:val="19"/>
          <w:szCs w:val="19"/>
        </w:rPr>
        <w:t>• Height</w:t>
      </w:r>
      <w:r w:rsidRPr="00795D25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</w:p>
    <w:p w:rsidR="0087264E" w:rsidRDefault="0087264E">
      <w:pPr>
        <w:spacing w:after="1" w:line="244" w:lineRule="exact"/>
        <w:ind w:right="-113"/>
      </w:pPr>
      <w:r w:rsidRPr="00795D25">
        <w:rPr>
          <w:rFonts w:ascii="Arial" w:eastAsia="Arial" w:hAnsi="Arial" w:cs="Arial"/>
          <w:color w:val="000000"/>
          <w:spacing w:val="3"/>
          <w:sz w:val="19"/>
          <w:szCs w:val="19"/>
        </w:rPr>
        <w:t>• Free fall or hit other objects during fall</w:t>
      </w:r>
      <w:r w:rsidRPr="00795D25">
        <w:rPr>
          <w:rFonts w:ascii="Arial" w:eastAsia="Arial" w:hAnsi="Arial" w:cs="Arial"/>
          <w:color w:val="000000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7331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Landing surface</w:t>
      </w:r>
      <w:r w:rsidRPr="00795D25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</w:p>
    <w:p w:rsidR="0087264E" w:rsidRDefault="0087264E">
      <w:pPr>
        <w:spacing w:after="1" w:line="244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Position of patient at impact – what hit first</w:t>
      </w:r>
      <w:r w:rsidRPr="00795D25">
        <w:rPr>
          <w:rFonts w:ascii="Arial" w:eastAsia="Arial" w:hAnsi="Arial" w:cs="Arial"/>
          <w:color w:val="00000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7730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Initial position and condition of patient</w:t>
      </w:r>
      <w:r w:rsidRPr="00795D25">
        <w:rPr>
          <w:rFonts w:ascii="Arial" w:eastAsia="Arial" w:hAnsi="Arial" w:cs="Arial"/>
          <w:color w:val="000000"/>
          <w:sz w:val="19"/>
          <w:szCs w:val="19"/>
        </w:rPr>
        <w:t xml:space="preserve"> </w:t>
      </w:r>
    </w:p>
    <w:p w:rsidR="0087264E" w:rsidRDefault="0087264E">
      <w:pPr>
        <w:spacing w:line="244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Any loss of consciousness</w:t>
      </w:r>
      <w:r w:rsidRPr="00795D25">
        <w:rPr>
          <w:rFonts w:ascii="Arial" w:eastAsia="Arial" w:hAnsi="Arial" w:cs="Arial"/>
          <w:color w:val="00000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6338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Cause of fall</w:t>
      </w:r>
      <w:r w:rsidRPr="00795D25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793" w:bottom="0" w:left="4520" w:header="720" w:footer="720" w:gutter="0"/>
          <w:cols w:space="720"/>
        </w:sectPr>
      </w:pPr>
    </w:p>
    <w:p w:rsidR="0087264E" w:rsidRDefault="0087264E">
      <w:pPr>
        <w:spacing w:before="156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Pedestrian Struck </w:t>
      </w:r>
    </w:p>
    <w:p w:rsidR="0087264E" w:rsidRDefault="0087264E">
      <w:pPr>
        <w:spacing w:before="143" w:after="1" w:line="244" w:lineRule="exact"/>
        <w:ind w:right="-113"/>
      </w:pPr>
      <w:r>
        <w:br w:type="column"/>
      </w: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• What hit them – size, weight</w:t>
      </w:r>
      <w:r w:rsidRPr="00795D25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6867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Velocity of vehicle</w:t>
      </w:r>
      <w:r w:rsidRPr="00795D25">
        <w:rPr>
          <w:rFonts w:ascii="Arial" w:eastAsia="Arial" w:hAnsi="Arial" w:cs="Arial"/>
          <w:color w:val="000000"/>
          <w:spacing w:val="12"/>
          <w:sz w:val="19"/>
          <w:szCs w:val="19"/>
        </w:rPr>
        <w:t xml:space="preserve"> </w:t>
      </w:r>
    </w:p>
    <w:p w:rsidR="0087264E" w:rsidRDefault="0087264E">
      <w:pPr>
        <w:spacing w:after="1" w:line="244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What part of the vehicle hit what part of patient</w:t>
      </w:r>
      <w:r w:rsidRPr="00795D25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8479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5"/>
          <w:sz w:val="19"/>
          <w:szCs w:val="19"/>
        </w:rPr>
        <w:t>• Damage to vehicle</w:t>
      </w: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</w:p>
    <w:p w:rsidR="0087264E" w:rsidRDefault="0087264E">
      <w:pPr>
        <w:spacing w:after="1" w:line="243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Distance patient thrown</w:t>
      </w:r>
      <w:r w:rsidRPr="00795D25"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</w:p>
    <w:p w:rsidR="0087264E" w:rsidRDefault="0087264E">
      <w:pPr>
        <w:spacing w:after="1" w:line="244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Initial position and condition of patient</w:t>
      </w:r>
      <w:r w:rsidRPr="00795D25"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7695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5"/>
          <w:sz w:val="19"/>
          <w:szCs w:val="19"/>
        </w:rPr>
        <w:t>• Loss of consciousness</w:t>
      </w:r>
      <w:r w:rsidRPr="00795D2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87264E" w:rsidRDefault="0087264E">
      <w:pPr>
        <w:spacing w:line="243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Condition of vehicle occupants</w:t>
      </w:r>
      <w:r w:rsidRPr="00795D25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2113" w:space="1562"/>
            <w:col w:w="4302"/>
          </w:cols>
        </w:sectPr>
      </w:pPr>
    </w:p>
    <w:p w:rsidR="0087264E" w:rsidRDefault="0087264E">
      <w:pPr>
        <w:spacing w:before="156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Shooting </w:t>
      </w:r>
    </w:p>
    <w:p w:rsidR="0087264E" w:rsidRDefault="0087264E">
      <w:pPr>
        <w:spacing w:before="143" w:after="1" w:line="244" w:lineRule="exact"/>
        <w:ind w:right="-113"/>
      </w:pPr>
      <w:r>
        <w:br w:type="column"/>
      </w: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• Type of firearm</w:t>
      </w:r>
      <w:r w:rsidRPr="00795D25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931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• Range </w:t>
      </w:r>
    </w:p>
    <w:p w:rsidR="0087264E" w:rsidRDefault="0087264E">
      <w:pPr>
        <w:spacing w:after="1" w:line="243" w:lineRule="exact"/>
        <w:ind w:right="-113"/>
      </w:pPr>
      <w:r w:rsidRPr="00795D25">
        <w:rPr>
          <w:rFonts w:ascii="Arial" w:eastAsia="Arial" w:hAnsi="Arial" w:cs="Arial"/>
          <w:color w:val="000000"/>
          <w:spacing w:val="5"/>
          <w:sz w:val="19"/>
          <w:szCs w:val="19"/>
        </w:rPr>
        <w:t>• Angle of shot</w:t>
      </w:r>
      <w:r w:rsidRPr="00795D25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87264E" w:rsidRDefault="0087264E">
      <w:pPr>
        <w:spacing w:after="1" w:line="243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Type of bullet if possible</w:t>
      </w:r>
      <w:r w:rsidRPr="00795D25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</w:p>
    <w:p w:rsidR="0087264E" w:rsidRDefault="0087264E">
      <w:pPr>
        <w:spacing w:after="1" w:line="243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Entrance and exit wounds</w:t>
      </w:r>
      <w:r w:rsidRPr="00795D25"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</w:p>
    <w:p w:rsidR="0087264E" w:rsidRDefault="0087264E">
      <w:pPr>
        <w:spacing w:line="244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Initial position and condition of patient</w:t>
      </w:r>
      <w:r w:rsidRPr="00795D25"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6911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5"/>
          <w:sz w:val="19"/>
          <w:szCs w:val="19"/>
        </w:rPr>
        <w:t>• Loss of consciousness</w:t>
      </w:r>
      <w:r w:rsidRPr="00795D2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1112" w:space="2564"/>
            <w:col w:w="3518"/>
          </w:cols>
        </w:sectPr>
      </w:pPr>
    </w:p>
    <w:p w:rsidR="0087264E" w:rsidRDefault="0087264E">
      <w:pPr>
        <w:spacing w:before="156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Stabbing </w:t>
      </w:r>
    </w:p>
    <w:p w:rsidR="0087264E" w:rsidRDefault="0087264E">
      <w:pPr>
        <w:spacing w:before="143" w:after="1" w:line="243" w:lineRule="exact"/>
        <w:ind w:right="-113"/>
      </w:pPr>
      <w:r>
        <w:br w:type="column"/>
      </w: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• Type of weapon/object</w:t>
      </w:r>
      <w:r w:rsidRPr="00795D25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</w:p>
    <w:p w:rsidR="0087264E" w:rsidRDefault="0087264E">
      <w:pPr>
        <w:spacing w:after="1" w:line="243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Size – length and width of weapon</w:t>
      </w:r>
      <w:r w:rsidRPr="00795D25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</w:p>
    <w:p w:rsidR="0087264E" w:rsidRDefault="0087264E">
      <w:pPr>
        <w:spacing w:after="1" w:line="244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Type of wound – slashed or stabbed</w:t>
      </w:r>
      <w:r w:rsidRPr="00795D25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6799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5"/>
          <w:sz w:val="19"/>
          <w:szCs w:val="19"/>
        </w:rPr>
        <w:t>• Number of wounds</w:t>
      </w:r>
      <w:r w:rsidRPr="00795D25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</w:p>
    <w:p w:rsidR="0087264E" w:rsidRDefault="0087264E">
      <w:pPr>
        <w:spacing w:after="1" w:line="243" w:lineRule="exact"/>
        <w:ind w:right="-113"/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Other injuries</w:t>
      </w:r>
      <w:r w:rsidRPr="00795D25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spacing w:line="244" w:lineRule="exact"/>
        <w:ind w:right="-113"/>
        <w:rPr>
          <w:rFonts w:ascii="Arial" w:eastAsia="Arial" w:hAnsi="Arial" w:cs="Arial"/>
          <w:color w:val="000000"/>
          <w:spacing w:val="1"/>
          <w:sz w:val="19"/>
          <w:szCs w:val="19"/>
        </w:rPr>
      </w:pPr>
      <w:r w:rsidRPr="00795D25">
        <w:rPr>
          <w:rFonts w:ascii="Arial" w:eastAsia="Arial" w:hAnsi="Arial" w:cs="Arial"/>
          <w:color w:val="000000"/>
          <w:spacing w:val="4"/>
          <w:sz w:val="19"/>
          <w:szCs w:val="19"/>
        </w:rPr>
        <w:t>• Initial position and condition of patient</w:t>
      </w:r>
      <w:r w:rsidRPr="00795D25"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6911"/>
          <w:sz w:val="19"/>
          <w:szCs w:val="19"/>
        </w:rPr>
        <w:t xml:space="preserve"> </w:t>
      </w:r>
      <w:r w:rsidRPr="00795D25">
        <w:rPr>
          <w:rFonts w:ascii="Arial" w:eastAsia="Arial" w:hAnsi="Arial" w:cs="Arial"/>
          <w:color w:val="000000"/>
          <w:spacing w:val="5"/>
          <w:sz w:val="19"/>
          <w:szCs w:val="19"/>
        </w:rPr>
        <w:t>• Loss of consciousness</w:t>
      </w:r>
      <w:r w:rsidRPr="00795D2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0A1279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1098" w:space="2577"/>
            <w:col w:w="3518"/>
          </w:cols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556" type="#_x0000_t202" style="position:absolute;margin-left:169.45pt;margin-top:145.3pt;width:326.5pt;height:23.55pt;z-index:254273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21" w:lineRule="exact"/>
                  </w:pPr>
                  <w:r w:rsidRPr="00A92560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May need help if there is a c-spine concern and complaining of nausea or</w:t>
                  </w:r>
                  <w:r w:rsidRPr="00A92560">
                    <w:rPr>
                      <w:rFonts w:ascii="Arial" w:eastAsia="Arial" w:hAnsi="Arial" w:cs="Arial"/>
                      <w:color w:val="000000"/>
                      <w:spacing w:val="6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12891"/>
                      <w:sz w:val="19"/>
                      <w:szCs w:val="19"/>
                    </w:rPr>
                    <w:t xml:space="preserve"> </w:t>
                  </w:r>
                  <w:r w:rsidRPr="00A92560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has an oral bleed.</w:t>
                  </w:r>
                  <w:r w:rsidRPr="00A92560">
                    <w:rPr>
                      <w:rFonts w:ascii="Arial" w:eastAsia="Arial" w:hAnsi="Arial" w:cs="Arial"/>
                      <w:color w:val="000000"/>
                      <w:spacing w:val="16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7" type="#_x0000_t202" style="position:absolute;margin-left:169.45pt;margin-top:186.75pt;width:164.3pt;height:12.1pt;z-index:254274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92560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patient semi-prone, if injuries permit.</w:t>
                  </w:r>
                  <w:r w:rsidRPr="00A92560">
                    <w:rPr>
                      <w:rFonts w:ascii="Arial" w:eastAsia="Arial" w:hAnsi="Arial" w:cs="Arial"/>
                      <w:color w:val="000000"/>
                      <w:spacing w:val="25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8" type="#_x0000_t202" style="position:absolute;margin-left:169.45pt;margin-top:216.75pt;width:297.9pt;height:12.1pt;z-index:254275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92560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intervene as necessary.  Should be semi-prone, injuries permitting.</w:t>
                  </w:r>
                  <w:r w:rsidRPr="00A92560">
                    <w:rPr>
                      <w:rFonts w:ascii="Arial" w:eastAsia="Arial" w:hAnsi="Arial" w:cs="Arial"/>
                      <w:color w:val="000000"/>
                      <w:spacing w:val="-9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9" type="#_x0000_t202" style="position:absolute;margin-left:169.45pt;margin-top:235.3pt;width:108pt;height:12.1pt;z-index:254276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92560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 xml:space="preserve">No response to stimuli. </w:t>
                  </w:r>
                  <w:r w:rsidRPr="00A92560">
                    <w:rPr>
                      <w:rFonts w:ascii="Arial" w:eastAsia="Arial" w:hAnsi="Arial" w:cs="Arial"/>
                      <w:color w:val="000000"/>
                      <w:spacing w:val="2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0" type="#_x0000_t202" style="position:absolute;margin-left:169.45pt;margin-top:246.75pt;width:253.05pt;height:12.1pt;z-index:254277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92560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must intervene and very closely monitor patient’s airway.</w:t>
                  </w:r>
                  <w:r w:rsidRPr="00A92560">
                    <w:rPr>
                      <w:rFonts w:ascii="Arial" w:eastAsia="Arial" w:hAnsi="Arial" w:cs="Arial"/>
                      <w:color w:val="000000"/>
                      <w:spacing w:val="-1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1" style="position:absolute;margin-left:41.05pt;margin-top:91.6pt;width:529.9pt;height:.5pt;z-index:254278656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562" type="#_x0000_t202" style="position:absolute;margin-left:291.95pt;margin-top:743.05pt;width:32.85pt;height:14.3pt;z-index:254279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- 25 -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3" type="#_x0000_t202" style="position:absolute;margin-left:474.85pt;margin-top:235.3pt;width:21.85pt;height:12.1pt;z-index:254280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92560">
                    <w:rPr>
                      <w:rFonts w:ascii="Arial" w:eastAsia="Arial" w:hAnsi="Arial" w:cs="Arial"/>
                      <w:color w:val="000000"/>
                      <w:spacing w:val="6"/>
                      <w:sz w:val="19"/>
                      <w:szCs w:val="19"/>
                    </w:rPr>
                    <w:t>You</w:t>
                  </w:r>
                  <w:r w:rsidRPr="00A92560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4" type="#_x0000_t202" style="position:absolute;margin-left:42.55pt;margin-top:258.3pt;width:4.75pt;height:14.3pt;z-index:254281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5" type="#_x0000_t202" style="position:absolute;margin-left:42.3pt;margin-top:361.45pt;width:533pt;height:101.3pt;z-index:254282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0632" w:type="dxa"/>
                    <w:tblInd w:w="102" w:type="dxa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543"/>
                    <w:gridCol w:w="3545"/>
                    <w:gridCol w:w="44"/>
                    <w:gridCol w:w="3500"/>
                  </w:tblGrid>
                  <w:tr w:rsidR="0087264E">
                    <w:trPr>
                      <w:trHeight w:hRule="exact" w:val="435"/>
                    </w:trPr>
                    <w:tc>
                      <w:tcPr>
                        <w:tcW w:w="3543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766" w:type="dxa"/>
                        </w:tcMar>
                      </w:tcPr>
                      <w:p w:rsidR="0087264E" w:rsidRDefault="0087264E">
                        <w:pPr>
                          <w:spacing w:before="166" w:line="268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Eyes Opening </w:t>
                        </w:r>
                      </w:p>
                    </w:tc>
                    <w:tc>
                      <w:tcPr>
                        <w:tcW w:w="354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831" w:type="dxa"/>
                        </w:tcMar>
                      </w:tcPr>
                      <w:p w:rsidR="0087264E" w:rsidRDefault="0087264E">
                        <w:pPr>
                          <w:spacing w:before="166" w:line="268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Best Verbal Response </w:t>
                        </w:r>
                      </w:p>
                    </w:tc>
                    <w:tc>
                      <w:tcPr>
                        <w:tcW w:w="3543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3" w:type="dxa"/>
                          <w:right w:w="896" w:type="dxa"/>
                        </w:tcMar>
                      </w:tcPr>
                      <w:p w:rsidR="0087264E" w:rsidRDefault="0087264E">
                        <w:pPr>
                          <w:spacing w:before="166" w:line="268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Best Motor Response </w:t>
                        </w:r>
                      </w:p>
                    </w:tc>
                  </w:tr>
                  <w:tr w:rsidR="0087264E">
                    <w:trPr>
                      <w:trHeight w:hRule="exact" w:val="44"/>
                    </w:trPr>
                    <w:tc>
                      <w:tcPr>
                        <w:tcW w:w="3543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000000"/>
                      </w:tcPr>
                      <w:p w:rsidR="0087264E" w:rsidRDefault="0087264E"/>
                    </w:tc>
                    <w:tc>
                      <w:tcPr>
                        <w:tcW w:w="354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000000"/>
                      </w:tcPr>
                      <w:p w:rsidR="0087264E" w:rsidRDefault="0087264E"/>
                    </w:tc>
                    <w:tc>
                      <w:tcPr>
                        <w:tcW w:w="4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000000"/>
                      </w:tcPr>
                      <w:p w:rsidR="0087264E" w:rsidRDefault="0087264E"/>
                    </w:tc>
                    <w:tc>
                      <w:tcPr>
                        <w:tcW w:w="349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1518"/>
                    </w:trPr>
                    <w:tc>
                      <w:tcPr>
                        <w:tcW w:w="3543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1775" w:type="dxa"/>
                        </w:tcMar>
                      </w:tcPr>
                      <w:p w:rsidR="0087264E" w:rsidRDefault="0087264E">
                        <w:pPr>
                          <w:spacing w:before="147" w:after="16" w:line="221" w:lineRule="exact"/>
                          <w:ind w:right="-113"/>
                        </w:pP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4 - Spontaneously </w:t>
                        </w:r>
                        <w:r>
                          <w:br/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3 - To Speech </w:t>
                        </w:r>
                      </w:p>
                      <w:p w:rsidR="0087264E" w:rsidRDefault="0087264E">
                        <w:pPr>
                          <w:spacing w:after="16" w:line="213" w:lineRule="exact"/>
                          <w:ind w:right="-113"/>
                        </w:pP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2 - To Pain</w:t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line="213" w:lineRule="exact"/>
                          <w:ind w:right="-113"/>
                        </w:pP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1 - No Response</w:t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54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792" w:type="dxa"/>
                        </w:tcMar>
                      </w:tcPr>
                      <w:p w:rsidR="0087264E" w:rsidRDefault="0087264E">
                        <w:pPr>
                          <w:spacing w:before="147" w:after="16" w:line="221" w:lineRule="exact"/>
                          <w:ind w:right="-113"/>
                        </w:pP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5 - Oriented</w:t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4 - Confused </w:t>
                        </w:r>
                      </w:p>
                      <w:p w:rsidR="0087264E" w:rsidRDefault="0087264E">
                        <w:pPr>
                          <w:spacing w:after="16" w:line="213" w:lineRule="exact"/>
                          <w:ind w:right="-113"/>
                        </w:pP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3 - Inappropriate Words</w:t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line="221" w:lineRule="exact"/>
                          <w:ind w:right="-113"/>
                        </w:pP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2 - Incomprehensible Sounds</w:t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1 - No Response</w:t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543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12" w:type="dxa"/>
                          <w:right w:w="283" w:type="dxa"/>
                        </w:tcMar>
                      </w:tcPr>
                      <w:p w:rsidR="0087264E" w:rsidRDefault="0087264E">
                        <w:pPr>
                          <w:spacing w:before="147" w:after="16" w:line="221" w:lineRule="exact"/>
                          <w:ind w:right="-113"/>
                        </w:pP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6 - Obeys Commands</w:t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5 - Localizes pain</w:t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16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after="16" w:line="213" w:lineRule="exact"/>
                          <w:ind w:right="-113"/>
                        </w:pP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4 - Withdraws from Pain</w:t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after="16" w:line="213" w:lineRule="exact"/>
                          <w:ind w:right="-113"/>
                        </w:pP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3 - Flexion (Decorticate) to pain</w:t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23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line="221" w:lineRule="exact"/>
                          <w:ind w:right="-113"/>
                        </w:pP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19"/>
                            <w:szCs w:val="19"/>
                          </w:rPr>
                          <w:t>2 - Extension (Decerebrate) to pain</w:t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3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1 - No Response</w:t>
                        </w:r>
                        <w:r w:rsidRPr="00A92560">
                          <w:rPr>
                            <w:rFonts w:ascii="Arial" w:eastAsia="Arial" w:hAnsi="Arial" w:cs="Arial"/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</w:tbl>
                <w:p w:rsidR="0087264E" w:rsidRDefault="0087264E"/>
              </w:txbxContent>
            </v:textbox>
            <w10:wrap anchorx="page" anchory="page"/>
          </v:shape>
        </w:pict>
      </w:r>
      <w:r>
        <w:pict>
          <v:shape id="_x0000_s3566" type="#_x0000_t202" style="position:absolute;margin-left:42.55pt;margin-top:462.1pt;width:4.75pt;height:14.3pt;z-index:254283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A92560">
        <w:rPr>
          <w:rFonts w:ascii="Arial" w:eastAsia="Arial" w:hAnsi="Arial" w:cs="Arial"/>
          <w:b/>
          <w:bCs/>
          <w:color w:val="000000"/>
          <w:w w:val="98"/>
          <w:sz w:val="28"/>
          <w:szCs w:val="28"/>
        </w:rPr>
        <w:lastRenderedPageBreak/>
        <w:t>ASSESSING LOC USING AVPU</w:t>
      </w:r>
      <w:r w:rsidRPr="00A92560">
        <w:rPr>
          <w:rFonts w:ascii="Arial" w:eastAsia="Arial" w:hAnsi="Arial" w:cs="Arial"/>
          <w:b/>
          <w:bCs/>
          <w:color w:val="000000"/>
          <w:spacing w:val="43"/>
          <w:w w:val="98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225" w:bottom="0" w:left="851" w:header="720" w:footer="720" w:gutter="0"/>
          <w:cols w:space="720"/>
        </w:sectPr>
      </w:pPr>
    </w:p>
    <w:p w:rsidR="0087264E" w:rsidRDefault="0087264E">
      <w:pPr>
        <w:tabs>
          <w:tab w:val="left" w:pos="649"/>
          <w:tab w:val="left" w:pos="2538"/>
        </w:tabs>
        <w:spacing w:before="387" w:line="276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A </w:t>
      </w:r>
      <w: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Alert </w:t>
      </w:r>
      <w:r>
        <w:tab/>
      </w:r>
      <w:r w:rsidRPr="00A92560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Patient is awake, talking and should be able to maintain own airway. </w:t>
      </w:r>
      <w:r w:rsidRPr="00A92560">
        <w:rPr>
          <w:rFonts w:ascii="Arial" w:eastAsia="Arial" w:hAnsi="Arial" w:cs="Arial"/>
          <w:color w:val="000000"/>
          <w:spacing w:val="6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737" w:bottom="0" w:left="851" w:header="720" w:footer="720" w:gutter="0"/>
          <w:cols w:space="720"/>
        </w:sectPr>
      </w:pPr>
    </w:p>
    <w:p w:rsidR="0087264E" w:rsidRDefault="0087264E">
      <w:pPr>
        <w:tabs>
          <w:tab w:val="left" w:pos="649"/>
          <w:tab w:val="left" w:pos="2538"/>
        </w:tabs>
        <w:spacing w:before="552" w:line="276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V </w:t>
      </w:r>
      <w: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Verbal </w:t>
      </w:r>
      <w:r>
        <w:tab/>
      </w:r>
      <w:r w:rsidRPr="00A92560">
        <w:rPr>
          <w:rFonts w:ascii="Arial" w:eastAsia="Arial" w:hAnsi="Arial" w:cs="Arial"/>
          <w:color w:val="000000"/>
          <w:spacing w:val="4"/>
          <w:sz w:val="19"/>
          <w:szCs w:val="19"/>
        </w:rPr>
        <w:t>Patient responds to verbal stimulus, but is drowsy.  May consider placing</w:t>
      </w:r>
      <w:r w:rsidRPr="00A92560"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396" w:bottom="0" w:left="851" w:header="720" w:footer="720" w:gutter="0"/>
          <w:cols w:space="720"/>
        </w:sectPr>
      </w:pPr>
    </w:p>
    <w:p w:rsidR="0087264E" w:rsidRDefault="0087264E">
      <w:pPr>
        <w:tabs>
          <w:tab w:val="left" w:pos="649"/>
          <w:tab w:val="left" w:pos="2538"/>
        </w:tabs>
        <w:spacing w:before="323" w:line="276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P </w:t>
      </w:r>
      <w: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Pain </w:t>
      </w:r>
      <w:r>
        <w:tab/>
      </w:r>
      <w:r w:rsidRPr="00A92560">
        <w:rPr>
          <w:rFonts w:ascii="Arial" w:eastAsia="Arial" w:hAnsi="Arial" w:cs="Arial"/>
          <w:color w:val="000000"/>
          <w:spacing w:val="4"/>
          <w:sz w:val="19"/>
          <w:szCs w:val="19"/>
        </w:rPr>
        <w:t>Patient responds only to pain stimuli.  Must monitor airway closely and</w:t>
      </w:r>
      <w:r w:rsidRPr="00A92560"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618" w:bottom="0" w:left="851" w:header="720" w:footer="720" w:gutter="0"/>
          <w:cols w:space="720"/>
        </w:sectPr>
      </w:pPr>
    </w:p>
    <w:p w:rsidR="0087264E" w:rsidRDefault="0087264E">
      <w:pPr>
        <w:tabs>
          <w:tab w:val="left" w:pos="649"/>
        </w:tabs>
        <w:spacing w:before="332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U </w:t>
      </w:r>
      <w: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Unresponsive </w:t>
      </w:r>
    </w:p>
    <w:p w:rsidR="0087264E" w:rsidRDefault="0087264E">
      <w:pPr>
        <w:spacing w:before="323" w:line="213" w:lineRule="exact"/>
        <w:ind w:right="-113"/>
      </w:pPr>
      <w:r>
        <w:br w:type="column"/>
      </w:r>
      <w:r w:rsidRPr="00A92560">
        <w:rPr>
          <w:rFonts w:ascii="Arial" w:eastAsia="Arial" w:hAnsi="Arial" w:cs="Arial"/>
          <w:color w:val="000000"/>
          <w:spacing w:val="3"/>
          <w:sz w:val="19"/>
          <w:szCs w:val="19"/>
        </w:rPr>
        <w:lastRenderedPageBreak/>
        <w:t xml:space="preserve">This patient is unable to protect own airway. </w:t>
      </w:r>
      <w:r w:rsidRPr="00A92560">
        <w:rPr>
          <w:rFonts w:ascii="Arial" w:eastAsia="Arial" w:hAnsi="Arial" w:cs="Arial"/>
          <w:color w:val="000000"/>
          <w:spacing w:val="36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2714" w:space="1961"/>
            <w:col w:w="3982"/>
          </w:cols>
        </w:sectPr>
      </w:pPr>
    </w:p>
    <w:p w:rsidR="0087264E" w:rsidRDefault="0087264E">
      <w:pPr>
        <w:spacing w:before="589" w:line="312" w:lineRule="exact"/>
        <w:ind w:right="-113"/>
      </w:pPr>
      <w:r w:rsidRPr="00A92560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USING GLASGOW COMA SCALE</w:t>
      </w:r>
      <w:r w:rsidRPr="00A92560">
        <w:rPr>
          <w:rFonts w:ascii="Arial" w:eastAsia="Arial" w:hAnsi="Arial" w:cs="Arial"/>
          <w:b/>
          <w:bCs/>
          <w:color w:val="000000"/>
          <w:spacing w:val="24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6925" w:bottom="0" w:left="851" w:header="720" w:footer="720" w:gutter="0"/>
          <w:cols w:space="720"/>
        </w:sectPr>
      </w:pPr>
    </w:p>
    <w:p w:rsidR="0087264E" w:rsidRDefault="0087264E">
      <w:pPr>
        <w:spacing w:before="247" w:after="19" w:line="269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The Glasgow Coma Scale is a recognized guide to recording the level of consciousness.  When </w:t>
      </w:r>
      <w:r>
        <w:rPr>
          <w:rFonts w:ascii="Arial" w:eastAsia="Arial" w:hAnsi="Arial" w:cs="Arial"/>
          <w:color w:val="000000"/>
          <w:spacing w:val="203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using the Glasgow Coma Scale you need to record the results in each category and not just the </w:t>
      </w:r>
      <w:r>
        <w:rPr>
          <w:rFonts w:ascii="Arial" w:eastAsia="Arial" w:hAnsi="Arial" w:cs="Arial"/>
          <w:color w:val="000000"/>
          <w:spacing w:val="202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total score. </w:t>
      </w:r>
    </w:p>
    <w:p w:rsidR="0087264E" w:rsidRDefault="0087264E">
      <w:pPr>
        <w:spacing w:line="257" w:lineRule="exact"/>
        <w:ind w:right="-1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1136E5">
          <w:type w:val="continuous"/>
          <w:pgSz w:w="12240" w:h="15840"/>
          <w:pgMar w:top="1440" w:right="1169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573" type="#_x0000_t202" style="position:absolute;margin-left:281.75pt;margin-top:470.25pt;width:28.9pt;height:13.2pt;z-index:-249024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GOA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4" type="#_x0000_t202" style="position:absolute;margin-left:42.55pt;margin-top:470.25pt;width:19.15pt;height:13.2pt;z-index:-249023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BP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5" type="#_x0000_t202" style="position:absolute;margin-left:281.8pt;margin-top:432.45pt;width:28.95pt;height:25.8pt;z-index:-249022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FR </w:t>
                  </w:r>
                  <w:r>
                    <w:rPr>
                      <w:rFonts w:ascii="Arial" w:eastAsia="Arial" w:hAnsi="Arial" w:cs="Arial"/>
                      <w:color w:val="000000"/>
                      <w:spacing w:val="79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Fx, #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6" type="#_x0000_t202" style="position:absolute;margin-left:42.55pt;margin-top:432.45pt;width:19.15pt;height:25.8pt;z-index:-249021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bG </w:t>
                  </w:r>
                  <w:r>
                    <w:rPr>
                      <w:rFonts w:ascii="Arial" w:eastAsia="Arial" w:hAnsi="Arial" w:cs="Arial"/>
                      <w:color w:val="000000"/>
                      <w:spacing w:val="59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bid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7" type="#_x0000_t202" style="position:absolute;margin-left:42.55pt;margin-top:179.6pt;width:10.9pt;height:51pt;z-index:-249020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46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↓ </w:t>
                  </w:r>
                  <w:r>
                    <w:rPr>
                      <w:rFonts w:ascii="Arial" w:eastAsia="Arial" w:hAnsi="Arial" w:cs="Arial"/>
                      <w:color w:val="000000"/>
                      <w:spacing w:val="24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↑ </w:t>
                  </w:r>
                  <w:r>
                    <w:rPr>
                      <w:rFonts w:ascii="Arial" w:eastAsia="Arial" w:hAnsi="Arial" w:cs="Arial"/>
                      <w:color w:val="000000"/>
                      <w:spacing w:val="24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&gt; </w:t>
                  </w:r>
                </w:p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&lt;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8" type="#_x0000_t202" style="position:absolute;margin-left:104.85pt;margin-top:646.6pt;width:120.65pt;height:51pt;z-index:-249019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Cardiac care unit </w:t>
                  </w:r>
                  <w:r>
                    <w:rPr>
                      <w:rFonts w:ascii="Arial" w:eastAsia="Arial" w:hAnsi="Arial" w:cs="Arial"/>
                      <w:color w:val="000000"/>
                      <w:spacing w:val="399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Congestive heart failure </w:t>
                  </w:r>
                </w:p>
                <w:p w:rsidR="0087264E" w:rsidRDefault="0087264E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Critical incident stress </w:t>
                  </w:r>
                  <w:r>
                    <w:rPr>
                      <w:rFonts w:ascii="Arial" w:eastAsia="Arial" w:hAnsi="Arial" w:cs="Arial"/>
                      <w:color w:val="000000"/>
                      <w:spacing w:val="447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Central nervous system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9" type="#_x0000_t202" style="position:absolute;margin-left:104.8pt;margin-top:545.85pt;width:143.75pt;height:88.8pt;z-index:-249018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Chief complaint </w:t>
                  </w:r>
                  <w:r>
                    <w:rPr>
                      <w:rFonts w:ascii="Arial" w:eastAsia="Arial" w:hAnsi="Arial" w:cs="Arial"/>
                      <w:color w:val="000000"/>
                      <w:spacing w:val="43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Complains of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Cancer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Coronary artery bypass graft </w:t>
                  </w:r>
                  <w:r>
                    <w:rPr>
                      <w:rFonts w:ascii="Arial" w:eastAsia="Arial" w:hAnsi="Arial" w:cs="Arial"/>
                      <w:color w:val="000000"/>
                      <w:spacing w:val="558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Coronary artery disease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Catheter </w:t>
                  </w:r>
                </w:p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Complete blood count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80" type="#_x0000_t202" style="position:absolute;margin-left:42.55pt;margin-top:545.85pt;width:39.95pt;height:88.8pt;z-index:-249017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C/C </w:t>
                  </w:r>
                  <w:r>
                    <w:rPr>
                      <w:rFonts w:ascii="Arial" w:eastAsia="Arial" w:hAnsi="Arial" w:cs="Arial"/>
                      <w:color w:val="000000"/>
                      <w:spacing w:val="109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c/o, c/o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Ca </w:t>
                  </w:r>
                  <w:r>
                    <w:rPr>
                      <w:rFonts w:ascii="Arial" w:eastAsia="Arial" w:hAnsi="Arial" w:cs="Arial"/>
                      <w:color w:val="000000"/>
                      <w:spacing w:val="99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CABG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CAD </w:t>
                  </w:r>
                  <w:r>
                    <w:rPr>
                      <w:rFonts w:ascii="Arial" w:eastAsia="Arial" w:hAnsi="Arial" w:cs="Arial"/>
                      <w:color w:val="000000"/>
                      <w:spacing w:val="118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cath </w:t>
                  </w:r>
                </w:p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CBC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81" type="#_x0000_t202" style="position:absolute;margin-left:373.9pt;margin-top:508.05pt;width:114.45pt;height:25.8pt;z-index:-249016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haemoglobin </w:t>
                  </w:r>
                  <w:r>
                    <w:rPr>
                      <w:rFonts w:ascii="Arial" w:eastAsia="Arial" w:hAnsi="Arial" w:cs="Arial"/>
                      <w:color w:val="000000"/>
                      <w:spacing w:val="440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Hematocrit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82" type="#_x0000_t202" style="position:absolute;margin-left:42.55pt;margin-top:508.05pt;width:304.7pt;height:13.2pt;z-index:-249015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247"/>
                      <w:tab w:val="left" w:pos="4785"/>
                    </w:tabs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°C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Degree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Hb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83" type="#_x0000_t202" style="position:absolute;margin-left:104.85pt;margin-top:470.25pt;width:78.4pt;height:13.2pt;z-index:-249014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Blood pressure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84" type="#_x0000_t202" style="position:absolute;margin-left:42.55pt;margin-top:432.45pt;width:139.5pt;height:38.4pt;z-index:-249013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245"/>
                      <w:tab w:val="left" w:pos="1246"/>
                    </w:tabs>
                    <w:spacing w:after="17" w:line="243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Blood glucose </w:t>
                  </w:r>
                  <w:r>
                    <w:rPr>
                      <w:rFonts w:ascii="Arial" w:eastAsia="Arial" w:hAnsi="Arial" w:cs="Arial"/>
                      <w:color w:val="000000"/>
                      <w:spacing w:val="5338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Twice a day </w:t>
                  </w:r>
                </w:p>
                <w:p w:rsidR="0087264E" w:rsidRDefault="0087264E">
                  <w:pPr>
                    <w:tabs>
                      <w:tab w:val="left" w:pos="1247"/>
                    </w:tabs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BM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Bowel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85" type="#_x0000_t202" style="position:absolute;margin-left:281.75pt;margin-top:242.6pt;width:57.65pt;height:177.8pt;z-index:-249012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D5w </w:t>
                  </w:r>
                  <w:r>
                    <w:rPr>
                      <w:rFonts w:ascii="Arial" w:eastAsia="Arial" w:hAnsi="Arial" w:cs="Arial"/>
                      <w:color w:val="000000"/>
                      <w:spacing w:val="15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D10w </w:t>
                  </w:r>
                </w:p>
                <w:p w:rsidR="0087264E" w:rsidRDefault="0087264E">
                  <w:pPr>
                    <w:spacing w:after="17" w:line="252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DNR </w:t>
                  </w:r>
                  <w:r>
                    <w:rPr>
                      <w:rFonts w:ascii="Arial" w:eastAsia="Arial" w:hAnsi="Arial" w:cs="Arial"/>
                      <w:color w:val="000000"/>
                      <w:spacing w:val="15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DOA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DPU </w:t>
                  </w:r>
                  <w:r>
                    <w:rPr>
                      <w:rFonts w:ascii="Arial" w:eastAsia="Arial" w:hAnsi="Arial" w:cs="Arial"/>
                      <w:color w:val="000000"/>
                      <w:spacing w:val="153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Dx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ECG, EKG </w:t>
                  </w:r>
                  <w:r>
                    <w:rPr>
                      <w:rFonts w:ascii="Arial" w:eastAsia="Arial" w:hAnsi="Arial" w:cs="Arial"/>
                      <w:color w:val="000000"/>
                      <w:spacing w:val="213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ECU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EEG </w:t>
                  </w:r>
                  <w:r>
                    <w:rPr>
                      <w:rFonts w:ascii="Arial" w:eastAsia="Arial" w:hAnsi="Arial" w:cs="Arial"/>
                      <w:color w:val="000000"/>
                      <w:spacing w:val="153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EP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ER, ED </w:t>
                  </w:r>
                  <w:r>
                    <w:rPr>
                      <w:rFonts w:ascii="Arial" w:eastAsia="Arial" w:hAnsi="Arial" w:cs="Arial"/>
                      <w:color w:val="000000"/>
                      <w:spacing w:val="180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ET </w:t>
                  </w:r>
                </w:p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ETA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86" type="#_x0000_t202" style="position:absolute;margin-left:104.75pt;margin-top:242.6pt;width:152.6pt;height:177.8pt;z-index:-249011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Not equal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One, two, three </w:t>
                  </w:r>
                </w:p>
                <w:p w:rsidR="0087264E" w:rsidRDefault="0087264E">
                  <w:pPr>
                    <w:spacing w:after="33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None, not present, not found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Abdomen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Automatic external defibrillator </w:t>
                  </w:r>
                  <w:r>
                    <w:rPr>
                      <w:rFonts w:ascii="Arial" w:eastAsia="Arial" w:hAnsi="Arial" w:cs="Arial"/>
                      <w:color w:val="000000"/>
                      <w:spacing w:val="593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Air entry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Before meals </w:t>
                  </w:r>
                  <w:r>
                    <w:rPr>
                      <w:rFonts w:ascii="Arial" w:eastAsia="Arial" w:hAnsi="Arial" w:cs="Arial"/>
                      <w:color w:val="000000"/>
                      <w:spacing w:val="426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Before noon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Ambulance not used </w:t>
                  </w:r>
                  <w:r>
                    <w:rPr>
                      <w:rFonts w:ascii="Arial" w:eastAsia="Arial" w:hAnsi="Arial" w:cs="Arial"/>
                      <w:color w:val="000000"/>
                      <w:spacing w:val="497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Alcohol on breath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Approximately </w:t>
                  </w:r>
                  <w:r>
                    <w:rPr>
                      <w:rFonts w:ascii="Arial" w:eastAsia="Arial" w:hAnsi="Arial" w:cs="Arial"/>
                      <w:color w:val="000000"/>
                      <w:spacing w:val="436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Acetylsalicylic acid, Aspirin </w:t>
                  </w:r>
                </w:p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As soon as possible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87" type="#_x0000_t202" style="position:absolute;margin-left:42.55pt;margin-top:242.6pt;width:42.95pt;height:177.8pt;z-index:-249010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≠ </w:t>
                  </w:r>
                </w:p>
                <w:p w:rsidR="0087264E" w:rsidRDefault="0087264E">
                  <w:pPr>
                    <w:spacing w:after="5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i, ii, iii </w:t>
                  </w:r>
                  <w:r>
                    <w:rPr>
                      <w:rFonts w:ascii="Arial" w:eastAsia="Arial" w:hAnsi="Arial" w:cs="Arial"/>
                      <w:color w:val="000000"/>
                      <w:spacing w:val="1317"/>
                    </w:rPr>
                    <w:t xml:space="preserve"> </w:t>
                  </w:r>
                  <w:r w:rsidRPr="00A65A6E">
                    <w:rPr>
                      <w:rFonts w:ascii="Arial" w:eastAsia="Arial" w:hAnsi="Arial" w:cs="Arial"/>
                      <w:color w:val="000000"/>
                      <w:spacing w:val="15"/>
                    </w:rPr>
                    <w:t>∅</w:t>
                  </w:r>
                  <w:r w:rsidRPr="00A65A6E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abd </w:t>
                  </w:r>
                  <w:r>
                    <w:rPr>
                      <w:rFonts w:ascii="Arial" w:eastAsia="Arial" w:hAnsi="Arial" w:cs="Arial"/>
                      <w:color w:val="000000"/>
                      <w:spacing w:val="114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AED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AE, A/E </w:t>
                  </w:r>
                  <w:r>
                    <w:rPr>
                      <w:rFonts w:ascii="Arial" w:eastAsia="Arial" w:hAnsi="Arial" w:cs="Arial"/>
                      <w:color w:val="000000"/>
                      <w:spacing w:val="154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ac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am </w:t>
                  </w:r>
                  <w:r>
                    <w:rPr>
                      <w:rFonts w:ascii="Arial" w:eastAsia="Arial" w:hAnsi="Arial" w:cs="Arial"/>
                      <w:color w:val="000000"/>
                      <w:spacing w:val="108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ANU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AOB </w:t>
                  </w:r>
                  <w:r>
                    <w:rPr>
                      <w:rFonts w:ascii="Arial" w:eastAsia="Arial" w:hAnsi="Arial" w:cs="Arial"/>
                      <w:color w:val="000000"/>
                      <w:spacing w:val="124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approx </w:t>
                  </w:r>
                </w:p>
                <w:p w:rsidR="0087264E" w:rsidRDefault="0087264E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ASA </w:t>
                  </w:r>
                  <w:r>
                    <w:rPr>
                      <w:rFonts w:ascii="Arial" w:eastAsia="Arial" w:hAnsi="Arial" w:cs="Arial"/>
                      <w:color w:val="000000"/>
                      <w:spacing w:val="12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ASAP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88" type="#_x0000_t202" style="position:absolute;margin-left:104.8pt;margin-top:179.6pt;width:148.75pt;height:51pt;z-index:-249009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Diminished, decreased, lower </w:t>
                  </w:r>
                  <w:r>
                    <w:rPr>
                      <w:rFonts w:ascii="Arial" w:eastAsia="Arial" w:hAnsi="Arial" w:cs="Arial"/>
                      <w:color w:val="000000"/>
                      <w:spacing w:val="578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Elevated, increased, upper </w:t>
                  </w:r>
                </w:p>
                <w:p w:rsidR="0087264E" w:rsidRDefault="0087264E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Greater than </w:t>
                  </w:r>
                  <w:r>
                    <w:rPr>
                      <w:rFonts w:ascii="Arial" w:eastAsia="Arial" w:hAnsi="Arial" w:cs="Arial"/>
                      <w:color w:val="000000"/>
                      <w:spacing w:val="412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Less than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89" type="#_x0000_t202" style="position:absolute;margin-left:42.55pt;margin-top:167pt;width:415.65pt;height:13.2pt;z-index:-249008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246"/>
                      <w:tab w:val="left" w:pos="4786"/>
                      <w:tab w:val="left" w:pos="6630"/>
                    </w:tabs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♂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Male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CP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Chest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90" type="#_x0000_t202" style="position:absolute;margin-left:143.95pt;margin-top:646.6pt;width:179pt;height:63.6pt;z-index:-24900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2757"/>
                    </w:tabs>
                    <w:spacing w:after="17" w:line="23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2756"/>
                    </w:tabs>
                    <w:spacing w:after="17" w:line="23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Kg </w:t>
                  </w:r>
                </w:p>
                <w:p w:rsidR="0087264E" w:rsidRDefault="0087264E">
                  <w:pPr>
                    <w:tabs>
                      <w:tab w:val="left" w:pos="2757"/>
                    </w:tabs>
                    <w:spacing w:after="17" w:line="23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2758"/>
                    </w:tabs>
                    <w:spacing w:after="17" w:line="23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2757"/>
                    </w:tabs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dioxide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91" type="#_x0000_t202" style="position:absolute;margin-left:42.55pt;margin-top:545.85pt;width:302.3pt;height:101.4pt;z-index:-249006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4784"/>
                      <w:tab w:val="left" w:pos="4785"/>
                    </w:tabs>
                    <w:spacing w:after="17" w:line="24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Hg </w:t>
                  </w:r>
                  <w:r>
                    <w:rPr>
                      <w:rFonts w:ascii="Arial" w:eastAsia="Arial" w:hAnsi="Arial" w:cs="Arial"/>
                      <w:color w:val="000000"/>
                      <w:spacing w:val="11032"/>
                    </w:rPr>
                    <w:t xml:space="preserve"> </w:t>
                  </w: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Hr </w:t>
                  </w:r>
                </w:p>
                <w:p w:rsidR="0087264E" w:rsidRDefault="0087264E">
                  <w:pPr>
                    <w:tabs>
                      <w:tab w:val="left" w:pos="4784"/>
                      <w:tab w:val="left" w:pos="4785"/>
                    </w:tabs>
                    <w:spacing w:after="17" w:line="243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Hs </w:t>
                  </w:r>
                  <w:r>
                    <w:rPr>
                      <w:rFonts w:ascii="Arial" w:eastAsia="Arial" w:hAnsi="Arial" w:cs="Arial"/>
                      <w:color w:val="000000"/>
                      <w:spacing w:val="11021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Hx </w:t>
                  </w:r>
                </w:p>
                <w:p w:rsidR="0087264E" w:rsidRDefault="0087264E">
                  <w:pPr>
                    <w:tabs>
                      <w:tab w:val="left" w:pos="4785"/>
                      <w:tab w:val="left" w:pos="4786"/>
                    </w:tabs>
                    <w:spacing w:after="17" w:line="24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ICN </w:t>
                  </w:r>
                  <w:r>
                    <w:rPr>
                      <w:rFonts w:ascii="Arial" w:eastAsia="Arial" w:hAnsi="Arial" w:cs="Arial"/>
                      <w:color w:val="000000"/>
                      <w:spacing w:val="11131"/>
                    </w:rPr>
                    <w:t xml:space="preserve"> </w:t>
                  </w: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IDDM </w:t>
                  </w:r>
                </w:p>
                <w:p w:rsidR="0087264E" w:rsidRDefault="0087264E">
                  <w:pPr>
                    <w:tabs>
                      <w:tab w:val="left" w:pos="1245"/>
                      <w:tab w:val="left" w:pos="4785"/>
                    </w:tabs>
                    <w:spacing w:line="243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IM </w:t>
                  </w:r>
                  <w:r>
                    <w:rPr>
                      <w:rFonts w:ascii="Arial" w:eastAsia="Arial" w:hAnsi="Arial" w:cs="Arial"/>
                      <w:color w:val="000000"/>
                      <w:spacing w:val="1099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cc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Cubic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IV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92" type="#_x0000_t202" style="position:absolute;margin-left:42.55pt;margin-top:508.05pt;width:204.2pt;height:25.8pt;z-index:-249005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245"/>
                      <w:tab w:val="left" w:pos="2029"/>
                    </w:tabs>
                    <w:spacing w:line="243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centigrade </w:t>
                  </w:r>
                  <w:r>
                    <w:rPr>
                      <w:rFonts w:ascii="Arial" w:eastAsia="Arial" w:hAnsi="Arial" w:cs="Arial"/>
                      <w:color w:val="000000"/>
                      <w:spacing w:val="799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C-section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Caesarean section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93" type="#_x0000_t202" style="position:absolute;margin-left:373.95pt;margin-top:167pt;width:153.05pt;height:63.6pt;z-index:-249004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637"/>
                    </w:tabs>
                    <w:spacing w:after="17" w:line="23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Pain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Cardiopulmonary resuscitation </w:t>
                  </w:r>
                  <w:r>
                    <w:rPr>
                      <w:rFonts w:ascii="Arial" w:eastAsia="Arial" w:hAnsi="Arial" w:cs="Arial"/>
                      <w:color w:val="000000"/>
                      <w:spacing w:val="59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Cerebral spinal fluid </w:t>
                  </w:r>
                </w:p>
                <w:p w:rsidR="0087264E" w:rsidRDefault="0087264E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Computed tomography </w:t>
                  </w:r>
                  <w:r>
                    <w:rPr>
                      <w:rFonts w:ascii="Arial" w:eastAsia="Arial" w:hAnsi="Arial" w:cs="Arial"/>
                      <w:color w:val="000000"/>
                      <w:spacing w:val="52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Cerebrovascular accident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7" type="#_x0000_t202" style="position:absolute;margin-left:42.55pt;margin-top:533.25pt;width:139.5pt;height:13.2pt;z-index:25428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246"/>
                    </w:tabs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CP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Chest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8" style="position:absolute;margin-left:41.05pt;margin-top:91.6pt;width:529.9pt;height:.5pt;z-index:254286848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569" type="#_x0000_t202" style="position:absolute;margin-left:291.95pt;margin-top:743.05pt;width:32.85pt;height:14.3pt;z-index:25428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- 26 -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0" type="#_x0000_t202" style="position:absolute;margin-left:42.55pt;margin-top:154.4pt;width:12.7pt;height:13.2pt;z-index:25428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♀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1" type="#_x0000_t202" style="position:absolute;margin-left:281.8pt;margin-top:154.4pt;width:36.25pt;height:13.2pt;z-index:25428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COPD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2" type="#_x0000_t202" style="position:absolute;margin-left:42.55pt;margin-top:646.6pt;width:28.3pt;height:51pt;z-index:25429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CCU </w:t>
                  </w:r>
                  <w:r>
                    <w:rPr>
                      <w:rFonts w:ascii="Arial" w:eastAsia="Arial" w:hAnsi="Arial" w:cs="Arial"/>
                      <w:color w:val="000000"/>
                      <w:spacing w:val="96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CHF </w:t>
                  </w:r>
                </w:p>
                <w:p w:rsidR="0087264E" w:rsidRDefault="0087264E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CIS </w:t>
                  </w:r>
                  <w:r>
                    <w:rPr>
                      <w:rFonts w:ascii="Arial" w:eastAsia="Arial" w:hAnsi="Arial" w:cs="Arial"/>
                      <w:color w:val="000000"/>
                      <w:spacing w:val="8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CNS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A65A6E">
        <w:rPr>
          <w:rFonts w:ascii="Arial" w:eastAsia="Arial" w:hAnsi="Arial" w:cs="Arial"/>
          <w:b/>
          <w:bCs/>
          <w:color w:val="000000"/>
          <w:w w:val="98"/>
          <w:sz w:val="28"/>
          <w:szCs w:val="28"/>
        </w:rPr>
        <w:lastRenderedPageBreak/>
        <w:t>SOME ACCEPTED ABBREVIATIONS</w:t>
      </w:r>
      <w:r w:rsidRPr="00A65A6E">
        <w:rPr>
          <w:rFonts w:ascii="Arial" w:eastAsia="Arial" w:hAnsi="Arial" w:cs="Arial"/>
          <w:b/>
          <w:bCs/>
          <w:color w:val="000000"/>
          <w:spacing w:val="33"/>
          <w:w w:val="98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6534" w:bottom="0" w:left="851" w:header="720" w:footer="720" w:gutter="0"/>
          <w:cols w:space="720"/>
        </w:sectPr>
      </w:pPr>
    </w:p>
    <w:p w:rsidR="0087264E" w:rsidRDefault="0087264E">
      <w:pPr>
        <w:spacing w:before="247"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Used by pre hospital care practitioners included here for your information </w:t>
      </w:r>
    </w:p>
    <w:p w:rsidR="0087264E" w:rsidRDefault="0087264E">
      <w:pPr>
        <w:spacing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581" w:bottom="0" w:left="851" w:header="720" w:footer="720" w:gutter="0"/>
          <w:cols w:space="720"/>
        </w:sectPr>
      </w:pPr>
    </w:p>
    <w:p w:rsidR="0087264E" w:rsidRDefault="0087264E">
      <w:pPr>
        <w:spacing w:before="18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Female </w:t>
      </w:r>
    </w:p>
    <w:p w:rsidR="0087264E" w:rsidRDefault="0087264E">
      <w:pPr>
        <w:spacing w:before="18" w:line="235" w:lineRule="exact"/>
        <w:ind w:right="-113"/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Chronic obstructed pulmonary disease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2096" w:header="720" w:footer="720" w:gutter="0"/>
          <w:cols w:num="2" w:space="720" w:equalWidth="0">
            <w:col w:w="800" w:space="4590"/>
            <w:col w:w="3820"/>
          </w:cols>
        </w:sectPr>
      </w:pPr>
    </w:p>
    <w:p w:rsidR="0087264E" w:rsidRDefault="0087264E">
      <w:pPr>
        <w:tabs>
          <w:tab w:val="left" w:pos="4784"/>
          <w:tab w:val="left" w:pos="4785"/>
        </w:tabs>
        <w:spacing w:before="269" w:after="17" w:line="243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CPR </w:t>
      </w:r>
      <w:r>
        <w:rPr>
          <w:rFonts w:ascii="Arial" w:eastAsia="Arial" w:hAnsi="Arial" w:cs="Arial"/>
          <w:color w:val="000000"/>
          <w:spacing w:val="12944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CSF </w:t>
      </w:r>
    </w:p>
    <w:p w:rsidR="0087264E" w:rsidRDefault="0087264E">
      <w:pPr>
        <w:tabs>
          <w:tab w:val="left" w:pos="4785"/>
        </w:tabs>
        <w:spacing w:after="17" w:line="243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CT (CAT) </w:t>
      </w:r>
      <w:r>
        <w:rPr>
          <w:rFonts w:ascii="Arial" w:eastAsia="Arial" w:hAnsi="Arial" w:cs="Arial"/>
          <w:color w:val="000000"/>
          <w:spacing w:val="1342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CVA </w:t>
      </w:r>
    </w:p>
    <w:p w:rsidR="0087264E" w:rsidRDefault="0087264E">
      <w:pPr>
        <w:tabs>
          <w:tab w:val="left" w:pos="1246"/>
          <w:tab w:val="left" w:pos="4785"/>
          <w:tab w:val="left" w:pos="6629"/>
        </w:tabs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= </w:t>
      </w:r>
      <w:r>
        <w:tab/>
      </w:r>
      <w:r>
        <w:rPr>
          <w:rFonts w:ascii="Arial" w:eastAsia="Arial" w:hAnsi="Arial" w:cs="Arial"/>
          <w:color w:val="000000"/>
        </w:rPr>
        <w:t xml:space="preserve">Equals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637" w:bottom="0" w:left="851" w:header="720" w:footer="720" w:gutter="0"/>
          <w:cols w:space="720"/>
        </w:sectPr>
      </w:pPr>
    </w:p>
    <w:p w:rsidR="0087264E" w:rsidRDefault="0087264E">
      <w:pPr>
        <w:tabs>
          <w:tab w:val="left" w:pos="6629"/>
          <w:tab w:val="left" w:pos="6629"/>
        </w:tabs>
        <w:spacing w:before="17" w:after="17" w:line="243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Dextrose 5% in water </w:t>
      </w:r>
      <w:r>
        <w:rPr>
          <w:rFonts w:ascii="Arial" w:eastAsia="Arial" w:hAnsi="Arial" w:cs="Arial"/>
          <w:color w:val="000000"/>
          <w:spacing w:val="18264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Dextrose 10% in water </w:t>
      </w:r>
    </w:p>
    <w:p w:rsidR="0087264E" w:rsidRDefault="0087264E">
      <w:pPr>
        <w:tabs>
          <w:tab w:val="left" w:pos="6630"/>
        </w:tabs>
        <w:spacing w:after="33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Do not resuscitate </w:t>
      </w:r>
    </w:p>
    <w:p w:rsidR="0087264E" w:rsidRDefault="0087264E">
      <w:pPr>
        <w:tabs>
          <w:tab w:val="left" w:pos="6630"/>
        </w:tabs>
        <w:spacing w:after="17" w:line="243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Code 4, Dead on arrival </w:t>
      </w:r>
      <w:r>
        <w:rPr>
          <w:rFonts w:ascii="Arial" w:eastAsia="Arial" w:hAnsi="Arial" w:cs="Arial"/>
          <w:color w:val="000000"/>
          <w:spacing w:val="18498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Discharge planning unit </w:t>
      </w:r>
    </w:p>
    <w:p w:rsidR="0087264E" w:rsidRDefault="0087264E">
      <w:pPr>
        <w:tabs>
          <w:tab w:val="left" w:pos="6630"/>
        </w:tabs>
        <w:spacing w:after="17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Diagnosis </w:t>
      </w:r>
    </w:p>
    <w:p w:rsidR="0087264E" w:rsidRDefault="0087264E">
      <w:pPr>
        <w:tabs>
          <w:tab w:val="left" w:pos="6629"/>
        </w:tabs>
        <w:spacing w:after="17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tabs>
          <w:tab w:val="left" w:pos="6630"/>
          <w:tab w:val="left" w:pos="6630"/>
        </w:tabs>
        <w:spacing w:after="17" w:line="243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Electrocardiogram </w:t>
      </w:r>
      <w:r>
        <w:rPr>
          <w:rFonts w:ascii="Arial" w:eastAsia="Arial" w:hAnsi="Arial" w:cs="Arial"/>
          <w:color w:val="000000"/>
          <w:spacing w:val="1796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Extended care unit </w:t>
      </w:r>
    </w:p>
    <w:p w:rsidR="0087264E" w:rsidRDefault="0087264E">
      <w:pPr>
        <w:tabs>
          <w:tab w:val="left" w:pos="6629"/>
          <w:tab w:val="left" w:pos="6630"/>
        </w:tabs>
        <w:spacing w:after="17" w:line="243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Electroencephalograph </w:t>
      </w:r>
      <w:r>
        <w:rPr>
          <w:rFonts w:ascii="Arial" w:eastAsia="Arial" w:hAnsi="Arial" w:cs="Arial"/>
          <w:color w:val="000000"/>
          <w:spacing w:val="18438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Emergency physician </w:t>
      </w:r>
    </w:p>
    <w:p w:rsidR="0087264E" w:rsidRDefault="0087264E">
      <w:pPr>
        <w:tabs>
          <w:tab w:val="left" w:pos="6629"/>
        </w:tabs>
        <w:spacing w:after="17" w:line="243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Emergency room, department </w:t>
      </w:r>
      <w:r>
        <w:rPr>
          <w:rFonts w:ascii="Arial" w:eastAsia="Arial" w:hAnsi="Arial" w:cs="Arial"/>
          <w:color w:val="000000"/>
          <w:spacing w:val="1908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Endotracheal </w:t>
      </w:r>
    </w:p>
    <w:p w:rsidR="0087264E" w:rsidRDefault="0087264E">
      <w:pPr>
        <w:tabs>
          <w:tab w:val="left" w:pos="6627"/>
        </w:tabs>
        <w:spacing w:after="17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Estimated time of arrival </w:t>
      </w:r>
    </w:p>
    <w:p w:rsidR="0087264E" w:rsidRDefault="0087264E">
      <w:pPr>
        <w:tabs>
          <w:tab w:val="left" w:pos="1246"/>
          <w:tab w:val="left" w:pos="4785"/>
          <w:tab w:val="left" w:pos="6629"/>
        </w:tabs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787" w:bottom="0" w:left="851" w:header="720" w:footer="720" w:gutter="0"/>
          <w:cols w:space="720"/>
        </w:sectPr>
      </w:pPr>
    </w:p>
    <w:p w:rsidR="0087264E" w:rsidRDefault="0087264E">
      <w:pPr>
        <w:tabs>
          <w:tab w:val="left" w:pos="4723"/>
          <w:tab w:val="left" w:pos="4723"/>
        </w:tabs>
        <w:spacing w:before="17" w:after="17" w:line="243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First responder </w:t>
      </w:r>
      <w:r>
        <w:rPr>
          <w:rFonts w:ascii="Arial" w:eastAsia="Arial" w:hAnsi="Arial" w:cs="Arial"/>
          <w:color w:val="000000"/>
          <w:spacing w:val="13321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Fracture </w:t>
      </w:r>
    </w:p>
    <w:p w:rsidR="0087264E" w:rsidRDefault="0087264E">
      <w:pPr>
        <w:tabs>
          <w:tab w:val="left" w:pos="2881"/>
          <w:tab w:val="left" w:pos="4725"/>
        </w:tabs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movement </w:t>
      </w:r>
      <w:r>
        <w:tab/>
      </w:r>
      <w:r>
        <w:rPr>
          <w:rFonts w:ascii="Arial" w:eastAsia="Arial" w:hAnsi="Arial" w:cs="Arial"/>
          <w:color w:val="000000"/>
        </w:rPr>
        <w:t xml:space="preserve">GI </w:t>
      </w:r>
      <w:r>
        <w:tab/>
      </w:r>
      <w:r>
        <w:rPr>
          <w:rFonts w:ascii="Arial" w:eastAsia="Arial" w:hAnsi="Arial" w:cs="Arial"/>
          <w:color w:val="000000"/>
        </w:rPr>
        <w:t xml:space="preserve">Gastrointestinal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308" w:bottom="0" w:left="2757" w:header="720" w:footer="720" w:gutter="0"/>
          <w:cols w:space="720"/>
        </w:sectPr>
      </w:pPr>
    </w:p>
    <w:p w:rsidR="0087264E" w:rsidRDefault="0087264E">
      <w:pPr>
        <w:tabs>
          <w:tab w:val="left" w:pos="6629"/>
        </w:tabs>
        <w:spacing w:before="17" w:after="17" w:line="235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Gone on arrival </w:t>
      </w:r>
    </w:p>
    <w:p w:rsidR="0087264E" w:rsidRDefault="0087264E">
      <w:pPr>
        <w:tabs>
          <w:tab w:val="left" w:pos="1246"/>
          <w:tab w:val="left" w:pos="4785"/>
          <w:tab w:val="left" w:pos="4786"/>
          <w:tab w:val="left" w:pos="6629"/>
          <w:tab w:val="left" w:pos="6629"/>
        </w:tabs>
        <w:spacing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gtt </w:t>
      </w:r>
      <w:r>
        <w:tab/>
      </w:r>
      <w:r>
        <w:rPr>
          <w:rFonts w:ascii="Arial" w:eastAsia="Arial" w:hAnsi="Arial" w:cs="Arial"/>
          <w:color w:val="000000"/>
        </w:rPr>
        <w:t xml:space="preserve">Drop </w:t>
      </w:r>
      <w:r>
        <w:rPr>
          <w:rFonts w:ascii="Arial" w:eastAsia="Arial" w:hAnsi="Arial" w:cs="Arial"/>
          <w:color w:val="000000"/>
          <w:spacing w:val="16590"/>
        </w:rPr>
        <w:t xml:space="preserve"> </w:t>
      </w:r>
      <w:r>
        <w:rPr>
          <w:rFonts w:ascii="Arial" w:eastAsia="Arial" w:hAnsi="Arial" w:cs="Arial"/>
          <w:color w:val="000000"/>
        </w:rPr>
        <w:t xml:space="preserve">c </w:t>
      </w:r>
      <w:r>
        <w:tab/>
      </w:r>
      <w:r>
        <w:rPr>
          <w:rFonts w:ascii="Arial" w:eastAsia="Arial" w:hAnsi="Arial" w:cs="Arial"/>
          <w:color w:val="000000"/>
        </w:rPr>
        <w:t xml:space="preserve">With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033" w:bottom="0" w:left="851" w:header="720" w:footer="720" w:gutter="0"/>
          <w:cols w:space="720"/>
        </w:sectPr>
      </w:pPr>
    </w:p>
    <w:p w:rsidR="0087264E" w:rsidRDefault="0087264E">
      <w:pPr>
        <w:tabs>
          <w:tab w:val="left" w:pos="2902"/>
        </w:tabs>
        <w:spacing w:before="269" w:after="17" w:line="235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Hct </w:t>
      </w:r>
    </w:p>
    <w:p w:rsidR="0087264E" w:rsidRDefault="0087264E">
      <w:pPr>
        <w:tabs>
          <w:tab w:val="left" w:pos="2903"/>
          <w:tab w:val="left" w:pos="4747"/>
        </w:tabs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pain </w:t>
      </w:r>
      <w:r>
        <w:tab/>
      </w:r>
      <w:r>
        <w:rPr>
          <w:rFonts w:ascii="Arial" w:eastAsia="Arial" w:hAnsi="Arial" w:cs="Arial"/>
          <w:color w:val="000000"/>
        </w:rPr>
        <w:t xml:space="preserve">H2O </w:t>
      </w:r>
      <w:r>
        <w:tab/>
      </w:r>
      <w:r>
        <w:rPr>
          <w:rFonts w:ascii="Arial" w:eastAsia="Arial" w:hAnsi="Arial" w:cs="Arial"/>
          <w:color w:val="000000"/>
        </w:rPr>
        <w:t xml:space="preserve">Water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228" w:bottom="0" w:left="2732" w:header="720" w:footer="720" w:gutter="0"/>
          <w:cols w:space="720"/>
        </w:sectPr>
      </w:pPr>
    </w:p>
    <w:p w:rsidR="0087264E" w:rsidRDefault="0087264E">
      <w:pPr>
        <w:tabs>
          <w:tab w:val="left" w:pos="4759"/>
          <w:tab w:val="left" w:pos="4760"/>
        </w:tabs>
        <w:spacing w:before="17" w:after="17" w:line="243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Chemical symbol for Mercury </w:t>
      </w:r>
      <w:r>
        <w:rPr>
          <w:rFonts w:ascii="Arial" w:eastAsia="Arial" w:hAnsi="Arial" w:cs="Arial"/>
          <w:color w:val="000000"/>
          <w:spacing w:val="15816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Hour </w:t>
      </w:r>
    </w:p>
    <w:p w:rsidR="0087264E" w:rsidRDefault="0087264E">
      <w:pPr>
        <w:tabs>
          <w:tab w:val="left" w:pos="4760"/>
        </w:tabs>
        <w:spacing w:after="17" w:line="243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Evening, at bedtime </w:t>
      </w:r>
      <w:r>
        <w:rPr>
          <w:rFonts w:ascii="Arial" w:eastAsia="Arial" w:hAnsi="Arial" w:cs="Arial"/>
          <w:color w:val="000000"/>
          <w:spacing w:val="14915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History </w:t>
      </w:r>
    </w:p>
    <w:p w:rsidR="0087264E" w:rsidRDefault="0087264E">
      <w:pPr>
        <w:tabs>
          <w:tab w:val="left" w:pos="4761"/>
        </w:tabs>
        <w:spacing w:after="17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Intensive care nursery </w:t>
      </w:r>
    </w:p>
    <w:p w:rsidR="0087264E" w:rsidRDefault="0087264E">
      <w:pPr>
        <w:tabs>
          <w:tab w:val="left" w:pos="4760"/>
          <w:tab w:val="left" w:pos="4762"/>
        </w:tabs>
        <w:spacing w:after="17" w:line="243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Insulin dependent diabetes mellitus </w:t>
      </w:r>
      <w:r>
        <w:rPr>
          <w:rFonts w:ascii="Arial" w:eastAsia="Arial" w:hAnsi="Arial" w:cs="Arial"/>
          <w:color w:val="000000"/>
          <w:spacing w:val="1641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Intramuscular </w:t>
      </w:r>
    </w:p>
    <w:p w:rsidR="0087264E" w:rsidRDefault="0087264E">
      <w:pPr>
        <w:tabs>
          <w:tab w:val="left" w:pos="4760"/>
        </w:tabs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centimeter </w:t>
      </w:r>
      <w:r>
        <w:tab/>
      </w:r>
      <w:r>
        <w:rPr>
          <w:rFonts w:ascii="Arial" w:eastAsia="Arial" w:hAnsi="Arial" w:cs="Arial"/>
          <w:color w:val="000000"/>
        </w:rPr>
        <w:t xml:space="preserve">Intravenous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253" w:bottom="0" w:left="2719" w:header="720" w:footer="720" w:gutter="0"/>
          <w:cols w:space="720"/>
        </w:sectPr>
      </w:pPr>
    </w:p>
    <w:p w:rsidR="0087264E" w:rsidRDefault="0087264E">
      <w:pPr>
        <w:tabs>
          <w:tab w:val="left" w:pos="1246"/>
        </w:tabs>
        <w:spacing w:before="1025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CO2 </w:t>
      </w:r>
      <w:r>
        <w:tab/>
      </w:r>
      <w:r>
        <w:rPr>
          <w:rFonts w:ascii="Arial" w:eastAsia="Arial" w:hAnsi="Arial" w:cs="Arial"/>
          <w:color w:val="000000"/>
        </w:rPr>
        <w:t xml:space="preserve">Carbon </w:t>
      </w:r>
    </w:p>
    <w:p w:rsidR="0087264E" w:rsidRDefault="0087264E">
      <w:pPr>
        <w:spacing w:before="17" w:after="17" w:line="235" w:lineRule="exact"/>
        <w:ind w:right="-113"/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Kilogram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35" w:lineRule="exact"/>
        <w:ind w:right="-11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A41085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2767" w:space="3867"/>
            <w:col w:w="935"/>
          </w:cols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601" type="#_x0000_t202" style="position:absolute;margin-left:283.85pt;margin-top:711.7pt;width:4.5pt;height:13.2pt;z-index:-248994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02" type="#_x0000_t202" style="position:absolute;margin-left:42.55pt;margin-top:711.7pt;width:20.4pt;height:13.2pt;z-index:-248993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prn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03" type="#_x0000_t202" style="position:absolute;margin-left:374pt;margin-top:673.9pt;width:27pt;height:25.8pt;z-index:-248992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04" type="#_x0000_t202" style="position:absolute;margin-left:283.85pt;margin-top:673.9pt;width:27pt;height:25.8pt;z-index:-248991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05" type="#_x0000_t202" style="position:absolute;margin-left:283.85pt;margin-top:547.95pt;width:4.5pt;height:13.2pt;z-index:-248990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06" type="#_x0000_t202" style="position:absolute;margin-left:42.55pt;margin-top:547.95pt;width:27.65pt;height:13.2pt;z-index:-24898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OTC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07" type="#_x0000_t202" style="position:absolute;margin-left:283.8pt;margin-top:270.75pt;width:24.05pt;height:13.2pt;z-index:-248988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R/O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08" type="#_x0000_t202" style="position:absolute;margin-left:42.55pt;margin-top:270.75pt;width:36.25pt;height:13.2pt;z-index:-248987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mEq/L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09" type="#_x0000_t202" style="position:absolute;margin-left:104.8pt;margin-top:711.7pt;width:118.25pt;height:13.2pt;z-index:-248986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As needed, as required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0" type="#_x0000_t202" style="position:absolute;margin-left:42.55pt;margin-top:686.5pt;width:111.25pt;height:13.2pt;z-index:-248985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245"/>
                    </w:tabs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post-op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Post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1" type="#_x0000_t202" style="position:absolute;margin-left:104.85pt;margin-top:636.1pt;width:133.6pt;height:13.2pt;z-index:-248984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Pupils, equal, react to light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2" type="#_x0000_t202" style="position:absolute;margin-left:373.95pt;margin-top:598.35pt;width:47.8pt;height:51pt;z-index:-248983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Year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3" type="#_x0000_t202" style="position:absolute;margin-left:104.8pt;margin-top:598.35pt;width:140.35pt;height:25.8pt;z-index:-248982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Psychiatric assessment unit </w:t>
                  </w:r>
                  <w:r>
                    <w:rPr>
                      <w:rFonts w:ascii="Arial" w:eastAsia="Arial" w:hAnsi="Arial" w:cs="Arial"/>
                      <w:color w:val="000000"/>
                      <w:spacing w:val="544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After meals, after food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4" type="#_x0000_t202" style="position:absolute;margin-left:104.85pt;margin-top:547.95pt;width:86.3pt;height:13.2pt;z-index:-248981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Over the counter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5" type="#_x0000_t202" style="position:absolute;margin-left:42.55pt;margin-top:535.35pt;width:157.8pt;height:13.2pt;z-index:-248980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246"/>
                    </w:tabs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OR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Operating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6" type="#_x0000_t202" style="position:absolute;margin-left:283.8pt;margin-top:409.35pt;width:60.15pt;height:114pt;z-index:-24897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SV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tab </w:t>
                  </w:r>
                  <w:r>
                    <w:rPr>
                      <w:rFonts w:ascii="Arial" w:eastAsia="Arial" w:hAnsi="Arial" w:cs="Arial"/>
                      <w:color w:val="000000"/>
                      <w:spacing w:val="143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T-2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TIA </w:t>
                  </w:r>
                  <w:r>
                    <w:rPr>
                      <w:rFonts w:ascii="Arial" w:eastAsia="Arial" w:hAnsi="Arial" w:cs="Arial"/>
                      <w:color w:val="000000"/>
                      <w:spacing w:val="146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tid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TPR </w:t>
                  </w:r>
                  <w:r>
                    <w:rPr>
                      <w:rFonts w:ascii="Arial" w:eastAsia="Arial" w:hAnsi="Arial" w:cs="Arial"/>
                      <w:color w:val="000000"/>
                      <w:spacing w:val="156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TKO/TKVO </w:t>
                  </w:r>
                </w:p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TPN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7" type="#_x0000_t202" style="position:absolute;margin-left:104.8pt;margin-top:409.35pt;width:121.9pt;height:114pt;z-index:-248978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No known allergies </w:t>
                  </w:r>
                  <w:r>
                    <w:rPr>
                      <w:rFonts w:ascii="Arial" w:eastAsia="Arial" w:hAnsi="Arial" w:cs="Arial"/>
                      <w:color w:val="000000"/>
                      <w:spacing w:val="42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Nothing by mouth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Normal saline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Not yet diagnosed </w:t>
                  </w:r>
                  <w:r>
                    <w:rPr>
                      <w:rFonts w:ascii="Arial" w:eastAsia="Arial" w:hAnsi="Arial" w:cs="Arial"/>
                      <w:color w:val="000000"/>
                      <w:spacing w:val="41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Nitrous Oxide (Entonox)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Oxygen </w:t>
                  </w:r>
                  <w:r>
                    <w:rPr>
                      <w:rFonts w:ascii="Arial" w:eastAsia="Arial" w:hAnsi="Arial" w:cs="Arial"/>
                      <w:color w:val="000000"/>
                      <w:spacing w:val="31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Obstetrics </w:t>
                  </w:r>
                </w:p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Once per day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8" type="#_x0000_t202" style="position:absolute;margin-left:42.55pt;margin-top:409.35pt;width:49.7pt;height:114pt;z-index:-248977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NKA </w:t>
                  </w:r>
                  <w:r>
                    <w:rPr>
                      <w:rFonts w:ascii="Arial" w:eastAsia="Arial" w:hAnsi="Arial" w:cs="Arial"/>
                      <w:color w:val="000000"/>
                      <w:spacing w:val="136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NPO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NS, N/S </w:t>
                  </w:r>
                  <w:r>
                    <w:rPr>
                      <w:rFonts w:ascii="Arial" w:eastAsia="Arial" w:hAnsi="Arial" w:cs="Arial"/>
                      <w:color w:val="000000"/>
                      <w:spacing w:val="170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NYD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N2O2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O2 </w:t>
                  </w:r>
                </w:p>
                <w:p w:rsidR="0087264E" w:rsidRDefault="0087264E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OB, OBS </w:t>
                  </w:r>
                  <w:r>
                    <w:rPr>
                      <w:rFonts w:ascii="Arial" w:eastAsia="Arial" w:hAnsi="Arial" w:cs="Arial"/>
                      <w:color w:val="000000"/>
                      <w:spacing w:val="18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od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9" type="#_x0000_t202" style="position:absolute;margin-left:104.85pt;margin-top:270.75pt;width:118.8pt;height:13.2pt;z-index:-248976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Milliequivalents per liter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20" type="#_x0000_t202" style="position:absolute;margin-left:42.55pt;margin-top:258.15pt;width:173.2pt;height:13.2pt;z-index:-248975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247"/>
                    </w:tabs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MCI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Multi-casualty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94" type="#_x0000_t202" style="position:absolute;margin-left:42.55pt;margin-top:623.5pt;width:150.4pt;height:13.2pt;z-index:254314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246"/>
                    </w:tabs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per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through,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95" style="position:absolute;margin-left:41.05pt;margin-top:91.6pt;width:529.9pt;height:.5pt;z-index:254315520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596" type="#_x0000_t202" style="position:absolute;margin-left:42.55pt;margin-top:144.75pt;width:33.1pt;height:114pt;z-index:254316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47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L 1 </w:t>
                  </w:r>
                  <w:r>
                    <w:rPr>
                      <w:rFonts w:ascii="Arial" w:eastAsia="Arial" w:hAnsi="Arial" w:cs="Arial"/>
                      <w:color w:val="000000"/>
                      <w:spacing w:val="88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l, L </w:t>
                  </w:r>
                  <w:r>
                    <w:rPr>
                      <w:rFonts w:ascii="Arial" w:eastAsia="Arial" w:hAnsi="Arial" w:cs="Arial"/>
                      <w:color w:val="000000"/>
                      <w:spacing w:val="87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lg </w:t>
                  </w:r>
                  <w:r>
                    <w:rPr>
                      <w:rFonts w:ascii="Arial" w:eastAsia="Arial" w:hAnsi="Arial" w:cs="Arial"/>
                      <w:color w:val="000000"/>
                      <w:spacing w:val="7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LLQ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LOC </w:t>
                  </w:r>
                  <w:r>
                    <w:rPr>
                      <w:rFonts w:ascii="Arial" w:eastAsia="Arial" w:hAnsi="Arial" w:cs="Arial"/>
                      <w:color w:val="000000"/>
                      <w:spacing w:val="103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LUQ </w:t>
                  </w:r>
                </w:p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MCG, </w:t>
                  </w:r>
                  <w:r>
                    <w:rPr>
                      <w:rFonts w:ascii="Arial" w:eastAsia="Arial" w:hAnsi="Arial" w:cs="Arial"/>
                      <w:color w:val="000000"/>
                      <w:spacing w:val="115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mcg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97" type="#_x0000_t202" style="position:absolute;margin-left:283.85pt;margin-top:295.95pt;width:37pt;height:88.8pt;z-index:254317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s, w/o </w:t>
                  </w:r>
                  <w:r>
                    <w:rPr>
                      <w:rFonts w:ascii="Arial" w:eastAsia="Arial" w:hAnsi="Arial" w:cs="Arial"/>
                      <w:color w:val="000000"/>
                      <w:spacing w:val="123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SA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SC, sc </w:t>
                  </w:r>
                  <w:r>
                    <w:rPr>
                      <w:rFonts w:ascii="Arial" w:eastAsia="Arial" w:hAnsi="Arial" w:cs="Arial"/>
                      <w:color w:val="000000"/>
                      <w:spacing w:val="130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SCN </w:t>
                  </w:r>
                </w:p>
                <w:p w:rsidR="0087264E" w:rsidRDefault="0087264E">
                  <w:pPr>
                    <w:spacing w:after="17"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SIDS </w:t>
                  </w:r>
                  <w:r>
                    <w:rPr>
                      <w:rFonts w:ascii="Arial" w:eastAsia="Arial" w:hAnsi="Arial" w:cs="Arial"/>
                      <w:color w:val="000000"/>
                      <w:spacing w:val="117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SOB </w:t>
                  </w:r>
                </w:p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SL, sl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98" type="#_x0000_t202" style="position:absolute;margin-left:42.55pt;margin-top:598.35pt;width:27.1pt;height:25.8pt;z-index:254318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PAU </w:t>
                  </w:r>
                  <w:r>
                    <w:rPr>
                      <w:rFonts w:ascii="Arial" w:eastAsia="Arial" w:hAnsi="Arial" w:cs="Arial"/>
                      <w:color w:val="000000"/>
                      <w:spacing w:val="9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pc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99" type="#_x0000_t202" style="position:absolute;margin-left:42.55pt;margin-top:673.9pt;width:20.35pt;height:13.2pt;z-index:254319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PO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00" type="#_x0000_t202" style="position:absolute;margin-left:291.95pt;margin-top:743.05pt;width:32.85pt;height:14.3pt;z-index:254320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- 27 -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568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SOME ACCEPTED ABBREVIATIONS</w:t>
      </w:r>
      <w:r>
        <w:rPr>
          <w:rFonts w:ascii="Arial" w:eastAsia="Arial" w:hAnsi="Arial" w:cs="Arial"/>
          <w:color w:val="000000"/>
        </w:rPr>
        <w:t xml:space="preserve"> (Continued)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970" w:bottom="0" w:left="851" w:header="720" w:footer="720" w:gutter="0"/>
          <w:cols w:space="720"/>
        </w:sectPr>
      </w:pPr>
    </w:p>
    <w:p w:rsidR="0087264E" w:rsidRDefault="0087264E">
      <w:pPr>
        <w:tabs>
          <w:tab w:val="left" w:pos="1246"/>
          <w:tab w:val="left" w:pos="4826"/>
          <w:tab w:val="left" w:pos="6629"/>
        </w:tabs>
        <w:spacing w:before="6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509" w:bottom="0" w:left="851" w:header="720" w:footer="720" w:gutter="0"/>
          <w:cols w:space="720"/>
        </w:sectPr>
      </w:pPr>
    </w:p>
    <w:p w:rsidR="0087264E" w:rsidRDefault="0087264E">
      <w:pPr>
        <w:spacing w:before="17" w:after="17" w:line="243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First lumbar vertebrae </w:t>
      </w:r>
      <w:r>
        <w:rPr>
          <w:rFonts w:ascii="Arial" w:eastAsia="Arial" w:hAnsi="Arial" w:cs="Arial"/>
          <w:color w:val="000000"/>
          <w:spacing w:val="4437"/>
        </w:rPr>
        <w:t xml:space="preserve"> </w:t>
      </w:r>
      <w:r>
        <w:rPr>
          <w:rFonts w:ascii="Arial" w:eastAsia="Arial" w:hAnsi="Arial" w:cs="Arial"/>
          <w:color w:val="000000"/>
        </w:rPr>
        <w:t xml:space="preserve">Liter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Large </w:t>
      </w:r>
    </w:p>
    <w:p w:rsidR="0087264E" w:rsidRDefault="0087264E">
      <w:pPr>
        <w:spacing w:after="17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Left lower quadrant </w:t>
      </w:r>
      <w:r>
        <w:rPr>
          <w:rFonts w:ascii="Arial" w:eastAsia="Arial" w:hAnsi="Arial" w:cs="Arial"/>
          <w:color w:val="000000"/>
          <w:spacing w:val="4171"/>
        </w:rPr>
        <w:t xml:space="preserve"> </w:t>
      </w:r>
      <w:r>
        <w:rPr>
          <w:rFonts w:ascii="Arial" w:eastAsia="Arial" w:hAnsi="Arial" w:cs="Arial"/>
          <w:color w:val="000000"/>
        </w:rPr>
        <w:t xml:space="preserve">Level of consciousness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Left upper quadrant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Microgram </w:t>
      </w:r>
    </w:p>
    <w:p w:rsidR="0087264E" w:rsidRDefault="0087264E">
      <w:pPr>
        <w:spacing w:before="17" w:after="17" w:line="243" w:lineRule="exact"/>
        <w:ind w:right="-113"/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q am </w:t>
      </w:r>
      <w:r>
        <w:rPr>
          <w:rFonts w:ascii="Arial" w:eastAsia="Arial" w:hAnsi="Arial" w:cs="Arial"/>
          <w:color w:val="000000"/>
          <w:spacing w:val="1353"/>
        </w:rPr>
        <w:t xml:space="preserve"> </w:t>
      </w:r>
      <w:r>
        <w:rPr>
          <w:rFonts w:ascii="Arial" w:eastAsia="Arial" w:hAnsi="Arial" w:cs="Arial"/>
          <w:color w:val="000000"/>
        </w:rPr>
        <w:t xml:space="preserve">QID/qid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q1h, q2h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after="17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R, resp </w:t>
      </w:r>
      <w:r>
        <w:rPr>
          <w:rFonts w:ascii="Arial" w:eastAsia="Arial" w:hAnsi="Arial" w:cs="Arial"/>
          <w:color w:val="000000"/>
          <w:spacing w:val="1575"/>
        </w:rPr>
        <w:t xml:space="preserve"> </w:t>
      </w:r>
      <w:r>
        <w:rPr>
          <w:rFonts w:ascii="Arial" w:eastAsia="Arial" w:hAnsi="Arial" w:cs="Arial"/>
          <w:color w:val="000000"/>
        </w:rPr>
        <w:t xml:space="preserve">RBC </w:t>
      </w:r>
    </w:p>
    <w:p w:rsidR="0087264E" w:rsidRDefault="0087264E">
      <w:pPr>
        <w:spacing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RLQ </w:t>
      </w:r>
      <w:r>
        <w:rPr>
          <w:rFonts w:ascii="Arial" w:eastAsia="Arial" w:hAnsi="Arial" w:cs="Arial"/>
          <w:color w:val="000000"/>
          <w:spacing w:val="1318"/>
        </w:rPr>
        <w:t xml:space="preserve"> </w:t>
      </w:r>
      <w:r>
        <w:rPr>
          <w:rFonts w:ascii="Arial" w:eastAsia="Arial" w:hAnsi="Arial" w:cs="Arial"/>
          <w:color w:val="000000"/>
        </w:rPr>
        <w:t xml:space="preserve">RUQ </w:t>
      </w:r>
    </w:p>
    <w:p w:rsidR="0087264E" w:rsidRDefault="0087264E">
      <w:pPr>
        <w:spacing w:before="17" w:after="17" w:line="243" w:lineRule="exact"/>
        <w:ind w:right="-113"/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Every morning </w:t>
      </w:r>
      <w:r>
        <w:rPr>
          <w:rFonts w:ascii="Arial" w:eastAsia="Arial" w:hAnsi="Arial" w:cs="Arial"/>
          <w:color w:val="000000"/>
          <w:spacing w:val="4164"/>
        </w:rPr>
        <w:t xml:space="preserve"> </w:t>
      </w:r>
      <w:r>
        <w:rPr>
          <w:rFonts w:ascii="Arial" w:eastAsia="Arial" w:hAnsi="Arial" w:cs="Arial"/>
          <w:color w:val="000000"/>
        </w:rPr>
        <w:t xml:space="preserve">Four times per day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Every hour, every two hours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after="17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Respirations </w:t>
      </w:r>
      <w:r>
        <w:rPr>
          <w:rFonts w:ascii="Arial" w:eastAsia="Arial" w:hAnsi="Arial" w:cs="Arial"/>
          <w:color w:val="000000"/>
          <w:spacing w:val="3972"/>
        </w:rPr>
        <w:t xml:space="preserve"> </w:t>
      </w:r>
      <w:r>
        <w:rPr>
          <w:rFonts w:ascii="Arial" w:eastAsia="Arial" w:hAnsi="Arial" w:cs="Arial"/>
          <w:color w:val="000000"/>
        </w:rPr>
        <w:t xml:space="preserve">Red blood cells </w:t>
      </w:r>
    </w:p>
    <w:p w:rsidR="0087264E" w:rsidRDefault="0087264E">
      <w:pPr>
        <w:spacing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Right lower quadrant </w:t>
      </w:r>
      <w:r>
        <w:rPr>
          <w:rFonts w:ascii="Arial" w:eastAsia="Arial" w:hAnsi="Arial" w:cs="Arial"/>
          <w:color w:val="000000"/>
          <w:spacing w:val="4778"/>
        </w:rPr>
        <w:t xml:space="preserve"> </w:t>
      </w:r>
      <w:r>
        <w:rPr>
          <w:rFonts w:ascii="Arial" w:eastAsia="Arial" w:hAnsi="Arial" w:cs="Arial"/>
          <w:color w:val="000000"/>
        </w:rPr>
        <w:t xml:space="preserve">Right upper quadrant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2096" w:header="720" w:footer="720" w:gutter="0"/>
          <w:cols w:num="3" w:space="720" w:equalWidth="0">
            <w:col w:w="2344" w:space="1241"/>
            <w:col w:w="923" w:space="884"/>
            <w:col w:w="2804"/>
          </w:cols>
        </w:sectPr>
      </w:pPr>
    </w:p>
    <w:p w:rsidR="0087264E" w:rsidRDefault="0087264E">
      <w:pPr>
        <w:tabs>
          <w:tab w:val="left" w:pos="2173"/>
          <w:tab w:val="left" w:pos="3977"/>
        </w:tabs>
        <w:spacing w:before="269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incident </w:t>
      </w:r>
      <w:r>
        <w:tab/>
      </w:r>
      <w:r>
        <w:rPr>
          <w:rFonts w:ascii="Arial" w:eastAsia="Arial" w:hAnsi="Arial" w:cs="Arial"/>
          <w:color w:val="000000"/>
        </w:rPr>
        <w:t xml:space="preserve">Rx </w:t>
      </w:r>
      <w:r>
        <w:tab/>
      </w:r>
      <w:r>
        <w:rPr>
          <w:rFonts w:ascii="Arial" w:eastAsia="Arial" w:hAnsi="Arial" w:cs="Arial"/>
          <w:color w:val="000000"/>
        </w:rPr>
        <w:t xml:space="preserve">Medications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736" w:bottom="0" w:left="3504" w:header="720" w:footer="720" w:gutter="0"/>
          <w:cols w:space="720"/>
        </w:sectPr>
      </w:pPr>
    </w:p>
    <w:p w:rsidR="0087264E" w:rsidRDefault="0087264E">
      <w:pPr>
        <w:tabs>
          <w:tab w:val="left" w:pos="1246"/>
          <w:tab w:val="left" w:pos="4826"/>
          <w:tab w:val="left" w:pos="6628"/>
          <w:tab w:val="left" w:pos="6629"/>
        </w:tabs>
        <w:spacing w:before="17" w:line="243" w:lineRule="exact"/>
        <w:ind w:right="-113"/>
      </w:pPr>
      <w:r>
        <w:lastRenderedPageBreak/>
        <w:tab/>
      </w:r>
      <w:r>
        <w:tab/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Rule out </w:t>
      </w:r>
      <w:r>
        <w:rPr>
          <w:rFonts w:ascii="Arial" w:eastAsia="Arial" w:hAnsi="Arial" w:cs="Arial"/>
          <w:color w:val="000000"/>
          <w:spacing w:val="14966"/>
        </w:rPr>
        <w:t xml:space="preserve"> </w:t>
      </w:r>
      <w:r>
        <w:rPr>
          <w:rFonts w:ascii="Arial" w:eastAsia="Arial" w:hAnsi="Arial" w:cs="Arial"/>
          <w:color w:val="000000"/>
        </w:rPr>
        <w:t xml:space="preserve">mg </w:t>
      </w:r>
      <w:r>
        <w:tab/>
      </w:r>
      <w:r>
        <w:rPr>
          <w:rFonts w:ascii="Arial" w:eastAsia="Arial" w:hAnsi="Arial" w:cs="Arial"/>
          <w:color w:val="000000"/>
        </w:rPr>
        <w:t xml:space="preserve">Milligram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815" w:bottom="0" w:left="851" w:header="720" w:footer="720" w:gutter="0"/>
          <w:cols w:space="720"/>
        </w:sectPr>
      </w:pPr>
    </w:p>
    <w:p w:rsidR="0087264E" w:rsidRDefault="0087264E">
      <w:pPr>
        <w:spacing w:before="17" w:after="17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MI </w:t>
      </w:r>
    </w:p>
    <w:p w:rsidR="0087264E" w:rsidRDefault="0087264E">
      <w:pPr>
        <w:spacing w:after="17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ml, mL </w:t>
      </w:r>
      <w:r>
        <w:rPr>
          <w:rFonts w:ascii="Arial" w:eastAsia="Arial" w:hAnsi="Arial" w:cs="Arial"/>
          <w:color w:val="000000"/>
          <w:spacing w:val="1389"/>
        </w:rPr>
        <w:t xml:space="preserve"> </w:t>
      </w:r>
      <w:r>
        <w:rPr>
          <w:rFonts w:ascii="Arial" w:eastAsia="Arial" w:hAnsi="Arial" w:cs="Arial"/>
          <w:color w:val="000000"/>
        </w:rPr>
        <w:t xml:space="preserve">MO </w:t>
      </w:r>
    </w:p>
    <w:p w:rsidR="0087264E" w:rsidRDefault="0087264E">
      <w:pPr>
        <w:spacing w:after="17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MRI </w:t>
      </w:r>
      <w:r>
        <w:rPr>
          <w:rFonts w:ascii="Arial" w:eastAsia="Arial" w:hAnsi="Arial" w:cs="Arial"/>
          <w:color w:val="000000"/>
          <w:spacing w:val="1133"/>
        </w:rPr>
        <w:t xml:space="preserve"> </w:t>
      </w:r>
      <w:r>
        <w:rPr>
          <w:rFonts w:ascii="Arial" w:eastAsia="Arial" w:hAnsi="Arial" w:cs="Arial"/>
          <w:color w:val="000000"/>
        </w:rPr>
        <w:t xml:space="preserve">MVA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NIDDM </w:t>
      </w:r>
    </w:p>
    <w:p w:rsidR="0087264E" w:rsidRDefault="0087264E">
      <w:pPr>
        <w:spacing w:before="17" w:after="17" w:line="243" w:lineRule="exact"/>
        <w:ind w:right="-113"/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Myocardial infarction </w:t>
      </w:r>
      <w:r>
        <w:rPr>
          <w:rFonts w:ascii="Arial" w:eastAsia="Arial" w:hAnsi="Arial" w:cs="Arial"/>
          <w:color w:val="000000"/>
          <w:spacing w:val="5125"/>
        </w:rPr>
        <w:t xml:space="preserve"> </w:t>
      </w:r>
      <w:r>
        <w:rPr>
          <w:rFonts w:ascii="Arial" w:eastAsia="Arial" w:hAnsi="Arial" w:cs="Arial"/>
          <w:color w:val="000000"/>
        </w:rPr>
        <w:t xml:space="preserve">Milliliter </w:t>
      </w:r>
    </w:p>
    <w:p w:rsidR="0087264E" w:rsidRDefault="0087264E">
      <w:pPr>
        <w:spacing w:after="17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Mental observation point </w:t>
      </w:r>
      <w:r>
        <w:rPr>
          <w:rFonts w:ascii="Arial" w:eastAsia="Arial" w:hAnsi="Arial" w:cs="Arial"/>
          <w:color w:val="000000"/>
          <w:spacing w:val="5505"/>
        </w:rPr>
        <w:t xml:space="preserve"> </w:t>
      </w:r>
      <w:r>
        <w:rPr>
          <w:rFonts w:ascii="Arial" w:eastAsia="Arial" w:hAnsi="Arial" w:cs="Arial"/>
          <w:color w:val="000000"/>
        </w:rPr>
        <w:t xml:space="preserve">Magnetic resonance imaging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Motor vehicle accident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Non-insulin dependant diabetes </w:t>
      </w:r>
      <w:r>
        <w:rPr>
          <w:rFonts w:ascii="Arial" w:eastAsia="Arial" w:hAnsi="Arial" w:cs="Arial"/>
          <w:color w:val="000000"/>
          <w:spacing w:val="6203"/>
        </w:rPr>
        <w:t xml:space="preserve"> </w:t>
      </w:r>
      <w:r>
        <w:rPr>
          <w:rFonts w:ascii="Arial" w:eastAsia="Arial" w:hAnsi="Arial" w:cs="Arial"/>
          <w:color w:val="000000"/>
        </w:rPr>
        <w:t xml:space="preserve">mellitus </w:t>
      </w:r>
    </w:p>
    <w:p w:rsidR="0087264E" w:rsidRDefault="0087264E">
      <w:pPr>
        <w:spacing w:before="17" w:after="17" w:line="243" w:lineRule="exact"/>
        <w:ind w:right="-113"/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Without </w:t>
      </w:r>
      <w:r>
        <w:rPr>
          <w:rFonts w:ascii="Arial" w:eastAsia="Arial" w:hAnsi="Arial" w:cs="Arial"/>
          <w:color w:val="000000"/>
          <w:spacing w:val="3752"/>
        </w:rPr>
        <w:t xml:space="preserve"> </w:t>
      </w:r>
      <w:r>
        <w:rPr>
          <w:rFonts w:ascii="Arial" w:eastAsia="Arial" w:hAnsi="Arial" w:cs="Arial"/>
          <w:color w:val="000000"/>
        </w:rPr>
        <w:t xml:space="preserve">Sinoatrial node </w:t>
      </w:r>
    </w:p>
    <w:p w:rsidR="0087264E" w:rsidRDefault="0087264E">
      <w:pPr>
        <w:spacing w:after="17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Subcutaneous </w:t>
      </w:r>
      <w:r>
        <w:rPr>
          <w:rFonts w:ascii="Arial" w:eastAsia="Arial" w:hAnsi="Arial" w:cs="Arial"/>
          <w:color w:val="000000"/>
          <w:spacing w:val="4414"/>
        </w:rPr>
        <w:t xml:space="preserve"> </w:t>
      </w:r>
      <w:r>
        <w:rPr>
          <w:rFonts w:ascii="Arial" w:eastAsia="Arial" w:hAnsi="Arial" w:cs="Arial"/>
          <w:color w:val="000000"/>
        </w:rPr>
        <w:t xml:space="preserve">Special care nursery </w:t>
      </w:r>
    </w:p>
    <w:p w:rsidR="0087264E" w:rsidRDefault="0087264E">
      <w:pPr>
        <w:spacing w:after="17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Sudden infant death syndrome </w:t>
      </w:r>
      <w:r>
        <w:rPr>
          <w:rFonts w:ascii="Arial" w:eastAsia="Arial" w:hAnsi="Arial" w:cs="Arial"/>
          <w:color w:val="000000"/>
          <w:spacing w:val="6002"/>
        </w:rPr>
        <w:t xml:space="preserve"> </w:t>
      </w:r>
      <w:r>
        <w:rPr>
          <w:rFonts w:ascii="Arial" w:eastAsia="Arial" w:hAnsi="Arial" w:cs="Arial"/>
          <w:color w:val="000000"/>
        </w:rPr>
        <w:t xml:space="preserve">Shortness of breath </w:t>
      </w:r>
    </w:p>
    <w:p w:rsidR="0087264E" w:rsidRDefault="0087264E">
      <w:pPr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Sublingual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3" w:space="720" w:equalWidth="0">
            <w:col w:w="788" w:space="464"/>
            <w:col w:w="3164" w:space="2225"/>
            <w:col w:w="3063"/>
          </w:cols>
        </w:sectPr>
      </w:pPr>
    </w:p>
    <w:p w:rsidR="0087264E" w:rsidRDefault="0087264E">
      <w:pPr>
        <w:tabs>
          <w:tab w:val="left" w:pos="1245"/>
          <w:tab w:val="left" w:pos="4825"/>
          <w:tab w:val="left" w:pos="6627"/>
        </w:tabs>
        <w:spacing w:before="17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nitro </w:t>
      </w:r>
      <w:r>
        <w:tab/>
      </w:r>
      <w:r>
        <w:rPr>
          <w:rFonts w:ascii="Arial" w:eastAsia="Arial" w:hAnsi="Arial" w:cs="Arial"/>
          <w:color w:val="000000"/>
        </w:rPr>
        <w:t xml:space="preserve">Nitroglycerin </w:t>
      </w:r>
      <w:r>
        <w:tab/>
      </w:r>
      <w:r>
        <w:rPr>
          <w:rFonts w:ascii="Arial" w:eastAsia="Arial" w:hAnsi="Arial" w:cs="Arial"/>
          <w:color w:val="000000"/>
        </w:rPr>
        <w:t xml:space="preserve">stat </w:t>
      </w:r>
      <w:r>
        <w:tab/>
      </w:r>
      <w:r>
        <w:rPr>
          <w:rFonts w:ascii="Arial" w:eastAsia="Arial" w:hAnsi="Arial" w:cs="Arial"/>
          <w:color w:val="000000"/>
        </w:rPr>
        <w:t xml:space="preserve">Immediately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754" w:bottom="0" w:left="851" w:header="720" w:footer="720" w:gutter="0"/>
          <w:cols w:space="720"/>
        </w:sectPr>
      </w:pPr>
    </w:p>
    <w:p w:rsidR="0087264E" w:rsidRDefault="0087264E">
      <w:pPr>
        <w:tabs>
          <w:tab w:val="left" w:pos="6628"/>
        </w:tabs>
        <w:spacing w:before="17" w:after="17" w:line="235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Stroke volume </w:t>
      </w:r>
    </w:p>
    <w:p w:rsidR="0087264E" w:rsidRDefault="0087264E">
      <w:pPr>
        <w:tabs>
          <w:tab w:val="left" w:pos="6629"/>
        </w:tabs>
        <w:spacing w:after="17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tabs>
          <w:tab w:val="left" w:pos="6629"/>
        </w:tabs>
        <w:spacing w:after="17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Tablet </w:t>
      </w:r>
    </w:p>
    <w:p w:rsidR="0087264E" w:rsidRDefault="0087264E">
      <w:pPr>
        <w:tabs>
          <w:tab w:val="left" w:pos="6630"/>
          <w:tab w:val="left" w:pos="6631"/>
        </w:tabs>
        <w:spacing w:after="17" w:line="243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Second thoracic vertebrae </w:t>
      </w:r>
      <w:r>
        <w:rPr>
          <w:rFonts w:ascii="Arial" w:eastAsia="Arial" w:hAnsi="Arial" w:cs="Arial"/>
          <w:color w:val="000000"/>
          <w:spacing w:val="18896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Transient ischemic attack </w:t>
      </w:r>
    </w:p>
    <w:p w:rsidR="0087264E" w:rsidRDefault="0087264E">
      <w:pPr>
        <w:tabs>
          <w:tab w:val="left" w:pos="6629"/>
          <w:tab w:val="left" w:pos="6631"/>
        </w:tabs>
        <w:spacing w:after="17" w:line="243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Three times per day </w:t>
      </w:r>
      <w:r>
        <w:rPr>
          <w:rFonts w:ascii="Arial" w:eastAsia="Arial" w:hAnsi="Arial" w:cs="Arial"/>
          <w:color w:val="000000"/>
          <w:spacing w:val="18283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Temperature, pulse, respiration </w:t>
      </w:r>
    </w:p>
    <w:p w:rsidR="0087264E" w:rsidRDefault="0087264E">
      <w:pPr>
        <w:tabs>
          <w:tab w:val="left" w:pos="6631"/>
        </w:tabs>
        <w:spacing w:after="17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To keep vein open </w:t>
      </w:r>
    </w:p>
    <w:p w:rsidR="0087264E" w:rsidRDefault="0087264E">
      <w:pPr>
        <w:tabs>
          <w:tab w:val="left" w:pos="1246"/>
          <w:tab w:val="left" w:pos="4827"/>
          <w:tab w:val="left" w:pos="6630"/>
        </w:tabs>
        <w:spacing w:line="243" w:lineRule="exact"/>
        <w:ind w:right="-113"/>
      </w:pPr>
      <w:r>
        <w:tab/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Total parenteral nutrition </w:t>
      </w:r>
      <w:r>
        <w:rPr>
          <w:rFonts w:ascii="Arial" w:eastAsia="Arial" w:hAnsi="Arial" w:cs="Arial"/>
          <w:color w:val="000000"/>
          <w:spacing w:val="18713"/>
        </w:rPr>
        <w:t xml:space="preserve"> </w:t>
      </w:r>
      <w:r>
        <w:rPr>
          <w:rFonts w:ascii="Arial" w:eastAsia="Arial" w:hAnsi="Arial" w:cs="Arial"/>
          <w:color w:val="000000"/>
        </w:rPr>
        <w:t xml:space="preserve">OD </w:t>
      </w:r>
      <w:r>
        <w:tab/>
      </w:r>
      <w:r>
        <w:rPr>
          <w:rFonts w:ascii="Arial" w:eastAsia="Arial" w:hAnsi="Arial" w:cs="Arial"/>
          <w:color w:val="000000"/>
        </w:rPr>
        <w:t xml:space="preserve">Overdose </w:t>
      </w:r>
      <w:r>
        <w:tab/>
      </w:r>
      <w:r>
        <w:rPr>
          <w:rFonts w:ascii="Arial" w:eastAsia="Arial" w:hAnsi="Arial" w:cs="Arial"/>
          <w:color w:val="000000"/>
        </w:rPr>
        <w:t xml:space="preserve">Tx </w:t>
      </w:r>
      <w:r>
        <w:tab/>
      </w:r>
      <w:r>
        <w:rPr>
          <w:rFonts w:ascii="Arial" w:eastAsia="Arial" w:hAnsi="Arial" w:cs="Arial"/>
          <w:color w:val="000000"/>
        </w:rPr>
        <w:t xml:space="preserve">Treatment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635" w:bottom="0" w:left="851" w:header="720" w:footer="720" w:gutter="0"/>
          <w:cols w:space="720"/>
        </w:sectPr>
      </w:pPr>
    </w:p>
    <w:p w:rsidR="0087264E" w:rsidRDefault="0087264E">
      <w:pPr>
        <w:tabs>
          <w:tab w:val="left" w:pos="2554"/>
          <w:tab w:val="left" w:pos="4357"/>
        </w:tabs>
        <w:spacing w:before="17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room </w:t>
      </w:r>
      <w:r>
        <w:tab/>
      </w:r>
      <w:r>
        <w:rPr>
          <w:rFonts w:ascii="Arial" w:eastAsia="Arial" w:hAnsi="Arial" w:cs="Arial"/>
          <w:color w:val="000000"/>
        </w:rPr>
        <w:t xml:space="preserve">tx </w:t>
      </w:r>
      <w:r>
        <w:tab/>
      </w:r>
      <w:r>
        <w:rPr>
          <w:rFonts w:ascii="Arial" w:eastAsia="Arial" w:hAnsi="Arial" w:cs="Arial"/>
          <w:color w:val="000000"/>
        </w:rPr>
        <w:t xml:space="preserve">Transmit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983" w:bottom="0" w:left="3123" w:header="720" w:footer="720" w:gutter="0"/>
          <w:cols w:space="720"/>
        </w:sectPr>
      </w:pPr>
    </w:p>
    <w:p w:rsidR="0087264E" w:rsidRDefault="0087264E">
      <w:pPr>
        <w:tabs>
          <w:tab w:val="left" w:pos="6629"/>
        </w:tabs>
        <w:spacing w:before="17" w:after="17" w:line="235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tabs>
          <w:tab w:val="left" w:pos="1246"/>
          <w:tab w:val="left" w:pos="1246"/>
          <w:tab w:val="left" w:pos="4826"/>
          <w:tab w:val="left" w:pos="6629"/>
          <w:tab w:val="left" w:pos="6629"/>
        </w:tabs>
        <w:spacing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U/K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Unknown </w:t>
      </w:r>
      <w:r>
        <w:rPr>
          <w:rFonts w:ascii="Arial" w:eastAsia="Arial" w:hAnsi="Arial" w:cs="Arial"/>
          <w:color w:val="000000"/>
          <w:spacing w:val="17470"/>
        </w:rPr>
        <w:t xml:space="preserve"> </w:t>
      </w:r>
      <w:r>
        <w:rPr>
          <w:rFonts w:ascii="Arial" w:eastAsia="Arial" w:hAnsi="Arial" w:cs="Arial"/>
          <w:color w:val="000000"/>
        </w:rPr>
        <w:t xml:space="preserve">P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Pulse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593" w:bottom="0" w:left="851" w:header="720" w:footer="720" w:gutter="0"/>
          <w:cols w:space="720"/>
        </w:sectPr>
      </w:pPr>
    </w:p>
    <w:p w:rsidR="0087264E" w:rsidRDefault="0087264E">
      <w:pPr>
        <w:tabs>
          <w:tab w:val="left" w:pos="1245"/>
        </w:tabs>
        <w:spacing w:before="17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palp </w:t>
      </w:r>
      <w:r>
        <w:tab/>
      </w:r>
      <w:r>
        <w:rPr>
          <w:rFonts w:ascii="Arial" w:eastAsia="Arial" w:hAnsi="Arial" w:cs="Arial"/>
          <w:color w:val="000000"/>
        </w:rPr>
        <w:t xml:space="preserve">Palpation </w:t>
      </w:r>
    </w:p>
    <w:p w:rsidR="0087264E" w:rsidRDefault="0087264E">
      <w:pPr>
        <w:tabs>
          <w:tab w:val="left" w:pos="1803"/>
        </w:tabs>
        <w:spacing w:before="17" w:line="235" w:lineRule="exact"/>
        <w:ind w:right="-113"/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vag </w:t>
      </w:r>
      <w:r>
        <w:tab/>
      </w:r>
      <w:r>
        <w:rPr>
          <w:rFonts w:ascii="Arial" w:eastAsia="Arial" w:hAnsi="Arial" w:cs="Arial"/>
          <w:color w:val="000000"/>
        </w:rPr>
        <w:t xml:space="preserve">Vaginal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2998" w:space="1834"/>
            <w:col w:w="3372"/>
          </w:cols>
        </w:sectPr>
      </w:pPr>
    </w:p>
    <w:p w:rsidR="0087264E" w:rsidRDefault="0087264E">
      <w:pPr>
        <w:tabs>
          <w:tab w:val="left" w:pos="2713"/>
        </w:tabs>
        <w:spacing w:before="17" w:after="17" w:line="235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tabs>
          <w:tab w:val="left" w:pos="2712"/>
          <w:tab w:val="left" w:pos="2713"/>
        </w:tabs>
        <w:spacing w:line="243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yr </w:t>
      </w:r>
      <w:r>
        <w:rPr>
          <w:rFonts w:ascii="Arial" w:eastAsia="Arial" w:hAnsi="Arial" w:cs="Arial"/>
          <w:color w:val="000000"/>
          <w:spacing w:val="6484"/>
        </w:rPr>
        <w:t xml:space="preserve"> </w:t>
      </w:r>
      <w:r>
        <w:rPr>
          <w:rFonts w:ascii="Arial" w:eastAsia="Arial" w:hAnsi="Arial" w:cs="Arial"/>
          <w:color w:val="000000"/>
        </w:rPr>
        <w:t xml:space="preserve">by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630" w:bottom="0" w:left="2964" w:header="720" w:footer="720" w:gutter="0"/>
          <w:cols w:space="720"/>
        </w:sectPr>
      </w:pPr>
    </w:p>
    <w:p w:rsidR="0087264E" w:rsidRDefault="0087264E">
      <w:pPr>
        <w:spacing w:before="17" w:line="243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PERL </w:t>
      </w:r>
      <w:r>
        <w:rPr>
          <w:rFonts w:ascii="Arial" w:eastAsia="Arial" w:hAnsi="Arial" w:cs="Arial"/>
          <w:color w:val="000000"/>
          <w:spacing w:val="1305"/>
        </w:rPr>
        <w:t xml:space="preserve"> </w:t>
      </w:r>
      <w:r>
        <w:rPr>
          <w:rFonts w:ascii="Arial" w:eastAsia="Arial" w:hAnsi="Arial" w:cs="Arial"/>
          <w:color w:val="000000"/>
        </w:rPr>
        <w:t xml:space="preserve">PERLA </w:t>
      </w:r>
    </w:p>
    <w:p w:rsidR="0087264E" w:rsidRDefault="0087264E">
      <w:pPr>
        <w:tabs>
          <w:tab w:val="left" w:pos="3581"/>
        </w:tabs>
        <w:spacing w:before="17" w:after="17" w:line="235" w:lineRule="exact"/>
        <w:ind w:right="-113"/>
      </w:pPr>
      <w:r>
        <w:br w:type="column"/>
      </w: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tabs>
          <w:tab w:val="left" w:pos="3581"/>
          <w:tab w:val="left" w:pos="5383"/>
        </w:tabs>
        <w:spacing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Pupils, equal, round, react to light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4259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accommodation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788" w:space="463"/>
            <w:col w:w="7191"/>
          </w:cols>
        </w:sectPr>
      </w:pPr>
    </w:p>
    <w:p w:rsidR="0087264E" w:rsidRDefault="0087264E">
      <w:pPr>
        <w:spacing w:before="17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By mouth, oral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659" w:bottom="0" w:left="2097" w:header="720" w:footer="720" w:gutter="0"/>
          <w:cols w:space="720"/>
        </w:sectPr>
      </w:pPr>
    </w:p>
    <w:p w:rsidR="0087264E" w:rsidRDefault="0087264E">
      <w:pPr>
        <w:tabs>
          <w:tab w:val="left" w:pos="1747"/>
        </w:tabs>
        <w:spacing w:before="17" w:after="17" w:line="235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operative </w:t>
      </w:r>
    </w:p>
    <w:p w:rsidR="0087264E" w:rsidRDefault="0087264E">
      <w:pPr>
        <w:tabs>
          <w:tab w:val="left" w:pos="1245"/>
          <w:tab w:val="left" w:pos="4826"/>
          <w:tab w:val="left" w:pos="6629"/>
        </w:tabs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pre-op </w:t>
      </w:r>
      <w:r>
        <w:tab/>
      </w:r>
      <w:r>
        <w:rPr>
          <w:rFonts w:ascii="Arial" w:eastAsia="Arial" w:hAnsi="Arial" w:cs="Arial"/>
          <w:color w:val="000000"/>
        </w:rPr>
        <w:t xml:space="preserve">Pre-operative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145" w:bottom="0" w:left="851" w:header="720" w:footer="720" w:gutter="0"/>
          <w:cols w:space="720"/>
        </w:sectPr>
      </w:pPr>
    </w:p>
    <w:p w:rsidR="0087264E" w:rsidRDefault="0087264E">
      <w:pPr>
        <w:tabs>
          <w:tab w:val="left" w:pos="6628"/>
        </w:tabs>
        <w:spacing w:before="17" w:after="17" w:line="235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tabs>
          <w:tab w:val="left" w:pos="1246"/>
          <w:tab w:val="left" w:pos="4827"/>
          <w:tab w:val="left" w:pos="6629"/>
        </w:tabs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pt </w:t>
      </w:r>
      <w:r>
        <w:tab/>
      </w:r>
      <w:r>
        <w:rPr>
          <w:rFonts w:ascii="Arial" w:eastAsia="Arial" w:hAnsi="Arial" w:cs="Arial"/>
          <w:color w:val="000000"/>
        </w:rPr>
        <w:t xml:space="preserve">Patient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tabs>
          <w:tab w:val="left" w:pos="1246"/>
          <w:tab w:val="left" w:pos="4826"/>
          <w:tab w:val="left" w:pos="6629"/>
        </w:tabs>
        <w:spacing w:line="235" w:lineRule="exact"/>
        <w:ind w:right="-11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 w:rsidP="0087264E">
      <w:pPr>
        <w:tabs>
          <w:tab w:val="left" w:pos="1246"/>
          <w:tab w:val="left" w:pos="4826"/>
          <w:tab w:val="left" w:pos="6629"/>
        </w:tabs>
        <w:spacing w:line="20" w:lineRule="exact"/>
        <w:ind w:right="-113"/>
        <w:sectPr w:rsidR="0087264E" w:rsidSect="00624644">
          <w:type w:val="continuous"/>
          <w:pgSz w:w="12240" w:h="15840"/>
          <w:pgMar w:top="1440" w:right="3509" w:bottom="0" w:left="851" w:header="720" w:footer="720" w:gutter="0"/>
          <w:cols w:space="720"/>
        </w:sectPr>
      </w:pPr>
    </w:p>
    <w:p w:rsidR="0087264E" w:rsidRDefault="0087264E" w:rsidP="0087264E">
      <w:pPr>
        <w:spacing w:line="20" w:lineRule="exact"/>
      </w:pPr>
    </w:p>
    <w:p w:rsidR="0087264E" w:rsidRDefault="0087264E" w:rsidP="0087264E">
      <w:pPr>
        <w:spacing w:line="20" w:lineRule="exact"/>
        <w:sectPr w:rsidR="0087264E" w:rsidSect="005F0A46">
          <w:pgSz w:w="12240" w:h="15840"/>
          <w:pgMar w:top="1440" w:right="1440" w:bottom="0" w:left="1440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621" type="#_x0000_t202" style="position:absolute;margin-left:42.55pt;margin-top:35.75pt;width:4.75pt;height:14.3pt;z-index:254343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22" type="#_x0000_t202" style="position:absolute;margin-left:291.95pt;margin-top:743.05pt;width:32.85pt;height:14.3pt;z-index:254344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- 29 -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23" type="#_x0000_t202" style="position:absolute;margin-left:42.55pt;margin-top:428.15pt;width:4.75pt;height:14.3pt;z-index:254345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spacing w:line="402" w:lineRule="exact"/>
        <w:ind w:right="-113"/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EMR </w:t>
      </w:r>
    </w:p>
    <w:p w:rsidR="0087264E" w:rsidRDefault="0087264E">
      <w:pPr>
        <w:spacing w:line="20" w:lineRule="exact"/>
        <w:sectPr w:rsidR="0087264E">
          <w:pgSz w:w="12240" w:h="15840"/>
          <w:pgMar w:top="7119" w:right="5614" w:bottom="0" w:left="5719" w:header="720" w:footer="720" w:gutter="0"/>
          <w:cols w:space="720"/>
        </w:sectPr>
      </w:pPr>
    </w:p>
    <w:p w:rsidR="0087264E" w:rsidRDefault="0087264E">
      <w:pPr>
        <w:spacing w:before="373" w:line="402" w:lineRule="exact"/>
        <w:ind w:right="-113"/>
        <w:rPr>
          <w:rFonts w:ascii="Arial" w:eastAsia="Arial" w:hAnsi="Arial" w:cs="Arial"/>
          <w:b/>
          <w:bCs/>
          <w:color w:val="000000"/>
          <w:spacing w:val="27"/>
          <w:w w:val="99"/>
          <w:sz w:val="36"/>
          <w:szCs w:val="36"/>
        </w:rPr>
      </w:pPr>
      <w:r w:rsidRPr="00440313"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lastRenderedPageBreak/>
        <w:t>PROTOCOLS AND PROCEDURES</w:t>
      </w:r>
      <w:r w:rsidRPr="00440313">
        <w:rPr>
          <w:rFonts w:ascii="Arial" w:eastAsia="Arial" w:hAnsi="Arial" w:cs="Arial"/>
          <w:b/>
          <w:bCs/>
          <w:color w:val="000000"/>
          <w:spacing w:val="27"/>
          <w:w w:val="99"/>
          <w:sz w:val="36"/>
          <w:szCs w:val="36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A56DEA">
          <w:type w:val="continuous"/>
          <w:pgSz w:w="12240" w:h="15840"/>
          <w:pgMar w:top="1440" w:right="3137" w:bottom="0" w:left="3229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653" type="#_x0000_t202" style="position:absolute;margin-left:114.55pt;margin-top:420.9pt;width:10.3pt;height:89.6pt;z-index:-248939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93" w:lineRule="exact"/>
                  </w:pPr>
                  <w:r w:rsidRPr="00AA4247">
                    <w:rPr>
                      <w:rFonts w:ascii="Arial" w:eastAsia="Arial" w:hAnsi="Arial" w:cs="Arial"/>
                      <w:color w:val="000000"/>
                      <w:spacing w:val="27"/>
                      <w:sz w:val="24"/>
                      <w:szCs w:val="24"/>
                    </w:rPr>
                    <w:t>•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41"/>
                      <w:sz w:val="24"/>
                      <w:szCs w:val="24"/>
                    </w:rPr>
                    <w:t xml:space="preserve"> 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27"/>
                      <w:sz w:val="24"/>
                      <w:szCs w:val="24"/>
                    </w:rPr>
                    <w:t>•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1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93" w:lineRule="exact"/>
                  </w:pPr>
                  <w:r w:rsidRPr="00AA4247">
                    <w:rPr>
                      <w:rFonts w:ascii="Arial" w:eastAsia="Arial" w:hAnsi="Arial" w:cs="Arial"/>
                      <w:color w:val="000000"/>
                      <w:spacing w:val="27"/>
                      <w:sz w:val="24"/>
                      <w:szCs w:val="24"/>
                    </w:rPr>
                    <w:t>•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41"/>
                      <w:sz w:val="24"/>
                      <w:szCs w:val="24"/>
                    </w:rPr>
                    <w:t xml:space="preserve"> 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27"/>
                      <w:sz w:val="24"/>
                      <w:szCs w:val="24"/>
                    </w:rPr>
                    <w:t>•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41"/>
                      <w:sz w:val="24"/>
                      <w:szCs w:val="24"/>
                    </w:rPr>
                    <w:t xml:space="preserve"> 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27"/>
                      <w:sz w:val="24"/>
                      <w:szCs w:val="24"/>
                    </w:rPr>
                    <w:t>•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1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93" w:lineRule="exact"/>
                  </w:pPr>
                  <w:r w:rsidRPr="00AA4247">
                    <w:rPr>
                      <w:rFonts w:ascii="Arial" w:eastAsia="Arial" w:hAnsi="Arial" w:cs="Arial"/>
                      <w:color w:val="000000"/>
                      <w:spacing w:val="27"/>
                      <w:sz w:val="24"/>
                      <w:szCs w:val="24"/>
                    </w:rPr>
                    <w:t>•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24" type="#_x0000_t202" style="position:absolute;margin-left:240.65pt;margin-top:254.6pt;width:58.1pt;height:12.1pt;z-index:254347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570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=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7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25" type="#_x0000_t202" style="position:absolute;margin-left:240.65pt;margin-top:300.45pt;width:58.15pt;height:12.1pt;z-index:25434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515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= </w:t>
                  </w:r>
                  <w:r>
                    <w:tab/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6"/>
                      <w:sz w:val="19"/>
                      <w:szCs w:val="19"/>
                    </w:rPr>
                    <w:t>25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26" type="#_x0000_t202" style="position:absolute;margin-left:277.45pt;margin-top:254.6pt;width:58.9pt;height:12.1pt;z-index:25434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A4247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gtts/min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27" type="#_x0000_t202" style="position:absolute;margin-left:280.2pt;margin-top:300.45pt;width:56.15pt;height:12.1pt;z-index:25435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A4247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gtts/min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28" style="position:absolute;margin-left:41.05pt;margin-top:91.6pt;width:529.9pt;height:.5pt;z-index:254351360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629" type="#_x0000_t202" style="position:absolute;margin-left:291.95pt;margin-top:743.05pt;width:32.85pt;height:14.3pt;z-index:25435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- 30 -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30" type="#_x0000_t202" style="position:absolute;margin-left:42.6pt;margin-top:182.05pt;width:4.8pt;height:14.3pt;z-index:254353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31" style="position:absolute;margin-left:230.15pt;margin-top:194.15pt;width:163.45pt;height:.9pt;z-index:254354432;mso-position-horizontal-relative:page;mso-position-vertical-relative:page" coordorigin="8120,6850" coordsize="5766,32" path="m8120,6882r5766,l13886,6850r-5766,l8120,6882xe" fillcolor="black" stroked="f" strokeweight="1pt">
            <v:stroke miterlimit="10" joinstyle="miter"/>
            <w10:wrap anchorx="page" anchory="page"/>
          </v:shape>
        </w:pict>
      </w:r>
      <w:r>
        <w:pict>
          <v:shape id="_x0000_s3632" style="position:absolute;margin-left:55.3pt;margin-top:259pt;width:88.9pt;height:.7pt;z-index:254355456;mso-position-horizontal-relative:page;mso-position-vertical-relative:page" coordorigin="1952,9138" coordsize="3137,26" path="m1952,9164r3137,l5089,9138r-3137,l1952,91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3633" type="#_x0000_t202" style="position:absolute;margin-left:198.1pt;margin-top:248.9pt;width:26.25pt;height:12.1pt;z-index:254356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A4247">
                    <w:rPr>
                      <w:rFonts w:ascii="Arial" w:eastAsia="Arial" w:hAnsi="Arial" w:cs="Arial"/>
                      <w:color w:val="000000"/>
                      <w:spacing w:val="5"/>
                      <w:sz w:val="19"/>
                      <w:szCs w:val="19"/>
                    </w:rPr>
                    <w:t>5000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34" style="position:absolute;margin-left:198.1pt;margin-top:259pt;width:22.1pt;height:.7pt;z-index:254357504;mso-position-horizontal-relative:page;mso-position-vertical-relative:page" coordorigin="6990,9138" coordsize="779,26" path="m6990,9164r779,l7769,9138r-779,l6990,91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3635" type="#_x0000_t202" style="position:absolute;margin-left:171.7pt;margin-top:254.6pt;width:10pt;height:12.1pt;z-index:254358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=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36" type="#_x0000_t202" style="position:absolute;margin-left:200.9pt;margin-top:260.4pt;width:20.7pt;height:12.1pt;z-index:254359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A4247">
                    <w:rPr>
                      <w:rFonts w:ascii="Arial" w:eastAsia="Arial" w:hAnsi="Arial" w:cs="Arial"/>
                      <w:color w:val="000000"/>
                      <w:spacing w:val="5"/>
                      <w:sz w:val="19"/>
                      <w:szCs w:val="19"/>
                    </w:rPr>
                    <w:t>720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37" style="position:absolute;margin-left:58.1pt;margin-top:304.85pt;width:83.4pt;height:.7pt;z-index:254360576;mso-position-horizontal-relative:page;mso-position-vertical-relative:page" coordorigin="2049,10755" coordsize="2943,26" path="m2049,10781r2943,l4992,10755r-2943,l2049,107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3638" type="#_x0000_t202" style="position:absolute;margin-left:195.35pt;margin-top:294.75pt;width:31.75pt;height:12.1pt;z-index:254361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A4247">
                    <w:rPr>
                      <w:rFonts w:ascii="Arial" w:eastAsia="Arial" w:hAnsi="Arial" w:cs="Arial"/>
                      <w:color w:val="000000"/>
                      <w:spacing w:val="5"/>
                      <w:sz w:val="19"/>
                      <w:szCs w:val="19"/>
                    </w:rPr>
                    <w:t>15000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39" style="position:absolute;margin-left:195.35pt;margin-top:304.85pt;width:27.6pt;height:.7pt;z-index:254362624;mso-position-horizontal-relative:page;mso-position-vertical-relative:page" coordorigin="6892,10755" coordsize="974,26" path="m6892,10781r974,l7866,10755r-974,l6892,107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3640" type="#_x0000_t202" style="position:absolute;margin-left:84.85pt;margin-top:306.2pt;width:34pt;height:12.1pt;z-index:25436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A4247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 xml:space="preserve">60 min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41" type="#_x0000_t202" style="position:absolute;margin-left:171.7pt;margin-top:300.45pt;width:10pt;height:12.1pt;z-index:25436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=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42" type="#_x0000_t202" style="position:absolute;margin-left:203.65pt;margin-top:306.2pt;width:15.2pt;height:12.1pt;z-index:25436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A4247">
                    <w:rPr>
                      <w:rFonts w:ascii="Arial" w:eastAsia="Arial" w:hAnsi="Arial" w:cs="Arial"/>
                      <w:color w:val="000000"/>
                      <w:spacing w:val="5"/>
                      <w:sz w:val="19"/>
                      <w:szCs w:val="19"/>
                    </w:rPr>
                    <w:t>60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43" type="#_x0000_t202" style="position:absolute;margin-left:42.55pt;margin-top:317.75pt;width:4.75pt;height:14.3pt;z-index:25436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44" type="#_x0000_t202" style="position:absolute;margin-left:330.65pt;margin-top:364.1pt;width:8.05pt;height:9.95pt;z-index:25436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45" type="#_x0000_t202" style="position:absolute;margin-left:195.25pt;margin-top:507.5pt;width:8.05pt;height:9.95pt;z-index:25436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46" type="#_x0000_t202" style="position:absolute;margin-left:207.8pt;margin-top:537.9pt;width:4.75pt;height:14.3pt;z-index:254369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47" type="#_x0000_t202" style="position:absolute;margin-left:114.4pt;margin-top:566.1pt;width:10.3pt;height:16.1pt;z-index:25437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93" w:lineRule="exact"/>
                  </w:pPr>
                  <w:r w:rsidRPr="00AA4247">
                    <w:rPr>
                      <w:rFonts w:ascii="Arial" w:eastAsia="Arial" w:hAnsi="Arial" w:cs="Arial"/>
                      <w:color w:val="000000"/>
                      <w:spacing w:val="27"/>
                      <w:sz w:val="24"/>
                      <w:szCs w:val="24"/>
                    </w:rPr>
                    <w:t>•</w:t>
                  </w:r>
                  <w:r w:rsidRPr="00AA4247">
                    <w:rPr>
                      <w:rFonts w:ascii="Arial" w:eastAsia="Arial" w:hAnsi="Arial" w:cs="Arial"/>
                      <w:color w:val="000000"/>
                      <w:spacing w:val="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48" type="#_x0000_t202" style="position:absolute;margin-left:141.05pt;margin-top:582pt;width:20.55pt;height:15.1pt;z-index:25437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5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W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49" type="#_x0000_t202" style="position:absolute;margin-left:42.55pt;margin-top:595.8pt;width:4.75pt;height:41.9pt;z-index:254372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50" type="#_x0000_t202" style="position:absolute;margin-left:60pt;margin-top:638.5pt;width:10.3pt;height:9.95pt;z-index:254373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51" style="position:absolute;margin-left:58.5pt;margin-top:636.9pt;width:512.45pt;height:.5pt;z-index:254374912;mso-position-horizontal-relative:page;mso-position-vertical-relative:page" coordorigin="2064,22469" coordsize="18079,17" path="m2064,22486r18079,l20143,22469r-18079,l2064,224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3652" type="#_x0000_t202" style="position:absolute;margin-left:42.55pt;margin-top:657pt;width:4.75pt;height:14.3pt;z-index:254375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AA4247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IV MAINTENANCE RATE</w:t>
      </w:r>
      <w:r w:rsidRPr="00AA4247">
        <w:rPr>
          <w:rFonts w:ascii="Arial" w:eastAsia="Arial" w:hAnsi="Arial" w:cs="Arial"/>
          <w:b/>
          <w:bCs/>
          <w:color w:val="000000"/>
          <w:spacing w:val="6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083" w:bottom="0" w:left="851" w:header="720" w:footer="720" w:gutter="0"/>
          <w:cols w:space="720"/>
        </w:sectPr>
      </w:pPr>
    </w:p>
    <w:p w:rsidR="0087264E" w:rsidRDefault="0087264E">
      <w:pPr>
        <w:spacing w:before="247" w:after="19" w:line="269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Some protocols may contain a reference to a maintenance rate. This maintenance rate is </w:t>
      </w:r>
      <w:r>
        <w:rPr>
          <w:rFonts w:ascii="Arial" w:eastAsia="Arial" w:hAnsi="Arial" w:cs="Arial"/>
          <w:color w:val="000000"/>
          <w:spacing w:val="198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approximately 1 gtt/sec. Two common administration sets are used: 10 gtts/ml and 60 gtts/ml.  To </w:t>
      </w:r>
      <w:r>
        <w:rPr>
          <w:rFonts w:ascii="Arial" w:eastAsia="Arial" w:hAnsi="Arial" w:cs="Arial"/>
          <w:color w:val="000000"/>
          <w:spacing w:val="207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calculate flow rates, the following formula is used: </w:t>
      </w:r>
    </w:p>
    <w:p w:rsidR="0087264E" w:rsidRDefault="0087264E">
      <w:pPr>
        <w:spacing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73" w:bottom="0" w:left="851" w:header="720" w:footer="720" w:gutter="0"/>
          <w:cols w:space="720"/>
        </w:sectPr>
      </w:pPr>
    </w:p>
    <w:p w:rsidR="0087264E" w:rsidRDefault="0087264E">
      <w:pPr>
        <w:spacing w:before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gtts per minute = </w:t>
      </w:r>
    </w:p>
    <w:p w:rsidR="0087264E" w:rsidRDefault="0087264E">
      <w:pPr>
        <w:spacing w:before="19" w:line="257" w:lineRule="exact"/>
        <w:ind w:right="-113"/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volume to be infused x set rate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2269" w:header="720" w:footer="720" w:gutter="0"/>
          <w:cols w:num="2" w:space="720" w:equalWidth="0">
            <w:col w:w="1870" w:space="470"/>
            <w:col w:w="3343"/>
          </w:cols>
        </w:sectPr>
      </w:pPr>
    </w:p>
    <w:p w:rsidR="0087264E" w:rsidRDefault="0087264E">
      <w:pPr>
        <w:spacing w:before="19"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Examples: </w:t>
      </w:r>
    </w:p>
    <w:p w:rsidR="0087264E" w:rsidRDefault="0087264E">
      <w:pPr>
        <w:spacing w:before="19" w:line="257" w:lineRule="exact"/>
        <w:ind w:right="-113"/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time in minutes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1272" w:space="3314"/>
            <w:col w:w="1688"/>
          </w:cols>
        </w:sectPr>
      </w:pPr>
    </w:p>
    <w:p w:rsidR="0087264E" w:rsidRDefault="0087264E">
      <w:pPr>
        <w:tabs>
          <w:tab w:val="left" w:pos="256"/>
        </w:tabs>
        <w:spacing w:before="5" w:line="221" w:lineRule="exact"/>
        <w:ind w:right="-113"/>
      </w:pPr>
      <w:r w:rsidRPr="00AA4247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To infuse 500 ml normal saline over 12 hours using a macro-drip set (10 gtts/ml):</w:t>
      </w:r>
      <w:r w:rsidRPr="00AA4247"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199"/>
          <w:sz w:val="19"/>
          <w:szCs w:val="19"/>
        </w:rPr>
        <w:t xml:space="preserve"> </w:t>
      </w:r>
      <w:r>
        <w:tab/>
      </w:r>
      <w:r w:rsidRPr="00AA4247">
        <w:rPr>
          <w:rFonts w:ascii="Arial" w:eastAsia="Arial" w:hAnsi="Arial" w:cs="Arial"/>
          <w:color w:val="000000"/>
          <w:spacing w:val="4"/>
          <w:sz w:val="19"/>
          <w:szCs w:val="19"/>
        </w:rPr>
        <w:t>500 ml x 10 gtts/min</w:t>
      </w:r>
      <w:r w:rsidRPr="00AA4247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228" w:bottom="0" w:left="851" w:header="720" w:footer="720" w:gutter="0"/>
          <w:cols w:space="720"/>
        </w:sectPr>
      </w:pPr>
    </w:p>
    <w:p w:rsidR="0087264E" w:rsidRDefault="0087264E">
      <w:pPr>
        <w:spacing w:before="16" w:line="213" w:lineRule="exact"/>
        <w:ind w:right="-113"/>
      </w:pPr>
      <w:r w:rsidRPr="00AA4247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 xml:space="preserve">12 hours x 60 min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394" w:bottom="0" w:left="1206" w:header="720" w:footer="720" w:gutter="0"/>
          <w:cols w:space="720"/>
        </w:sectPr>
      </w:pPr>
    </w:p>
    <w:p w:rsidR="0087264E" w:rsidRDefault="0087264E">
      <w:pPr>
        <w:spacing w:before="16" w:after="16" w:line="213" w:lineRule="exact"/>
        <w:ind w:right="-113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 xml:space="preserve"> </w:t>
      </w:r>
    </w:p>
    <w:p w:rsidR="0087264E" w:rsidRDefault="0087264E">
      <w:pPr>
        <w:tabs>
          <w:tab w:val="left" w:pos="311"/>
        </w:tabs>
        <w:spacing w:line="221" w:lineRule="exact"/>
        <w:ind w:right="-113"/>
      </w:pPr>
      <w:r w:rsidRPr="00AA4247">
        <w:rPr>
          <w:rFonts w:ascii="Arial" w:eastAsia="Arial" w:hAnsi="Arial" w:cs="Arial"/>
          <w:color w:val="000000"/>
          <w:spacing w:val="4"/>
          <w:sz w:val="19"/>
          <w:szCs w:val="19"/>
        </w:rPr>
        <w:t>To infuse 25 ml 5% D/W in 60 minutes using a micro-drip set (60 gtts/ml):</w:t>
      </w:r>
      <w:r w:rsidRPr="00AA4247">
        <w:rPr>
          <w:rFonts w:ascii="Arial" w:eastAsia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2879"/>
          <w:sz w:val="19"/>
          <w:szCs w:val="19"/>
        </w:rPr>
        <w:t xml:space="preserve"> </w:t>
      </w:r>
      <w:r>
        <w:tab/>
      </w:r>
      <w:r w:rsidRPr="00AA4247">
        <w:rPr>
          <w:rFonts w:ascii="Arial" w:eastAsia="Arial" w:hAnsi="Arial" w:cs="Arial"/>
          <w:color w:val="000000"/>
          <w:spacing w:val="4"/>
          <w:sz w:val="19"/>
          <w:szCs w:val="19"/>
        </w:rPr>
        <w:t>25 ml x 60 gtts/min</w:t>
      </w:r>
      <w:r w:rsidRPr="00AA4247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888" w:bottom="0" w:left="851" w:header="720" w:footer="720" w:gutter="0"/>
          <w:cols w:space="720"/>
        </w:sectPr>
      </w:pPr>
    </w:p>
    <w:p w:rsidR="0087264E" w:rsidRDefault="0087264E">
      <w:pPr>
        <w:spacing w:before="652" w:line="312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 xml:space="preserve">IV MAINTENANCE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900" w:bottom="0" w:left="851" w:header="720" w:footer="720" w:gutter="0"/>
          <w:cols w:space="720"/>
        </w:sectPr>
      </w:pPr>
    </w:p>
    <w:p w:rsidR="0087264E" w:rsidRDefault="0087264E">
      <w:pPr>
        <w:tabs>
          <w:tab w:val="left" w:pos="362"/>
          <w:tab w:val="left" w:pos="5494"/>
        </w:tabs>
        <w:spacing w:before="247" w:after="19" w:line="266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1.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Ensure that the appropriate solution is running.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33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2.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Calculate and maintain the appropriate flow rate. </w:t>
      </w:r>
    </w:p>
    <w:p w:rsidR="0087264E" w:rsidRDefault="0087264E">
      <w:pPr>
        <w:tabs>
          <w:tab w:val="left" w:pos="362"/>
        </w:tabs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3.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Monitor flow rate and amount of solution. </w:t>
      </w:r>
    </w:p>
    <w:p w:rsidR="0087264E" w:rsidRDefault="0087264E">
      <w:pPr>
        <w:tabs>
          <w:tab w:val="left" w:pos="362"/>
        </w:tabs>
        <w:spacing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4.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Reassess patient condition and IV on a regular basis (i.e. q 5–15 min):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124" w:bottom="0" w:left="1208" w:header="720" w:footer="720" w:gutter="0"/>
          <w:cols w:space="720"/>
        </w:sectPr>
      </w:pPr>
    </w:p>
    <w:p w:rsidR="0087264E" w:rsidRDefault="0087264E">
      <w:pPr>
        <w:tabs>
          <w:tab w:val="left" w:pos="1442"/>
        </w:tabs>
        <w:spacing w:before="37" w:after="37" w:line="275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Reassess ABCs and injury sites. </w:t>
      </w:r>
      <w:r>
        <w:rPr>
          <w:rFonts w:ascii="Arial" w:eastAsia="Arial" w:hAnsi="Arial" w:cs="Arial"/>
          <w:color w:val="000000"/>
          <w:spacing w:val="14552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Reassess vital signs. </w:t>
      </w:r>
    </w:p>
    <w:p w:rsidR="0087264E" w:rsidRDefault="0087264E">
      <w:pPr>
        <w:tabs>
          <w:tab w:val="left" w:pos="1442"/>
        </w:tabs>
        <w:spacing w:after="37"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Inspect IV site, tubing, and solution bag. </w:t>
      </w:r>
    </w:p>
    <w:p w:rsidR="0087264E" w:rsidRDefault="0087264E">
      <w:pPr>
        <w:tabs>
          <w:tab w:val="left" w:pos="1442"/>
        </w:tabs>
        <w:spacing w:after="37" w:line="275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Observe for complications and take appropriate measures as necessary. </w:t>
      </w:r>
      <w:r>
        <w:rPr>
          <w:rFonts w:ascii="Arial" w:eastAsia="Arial" w:hAnsi="Arial" w:cs="Arial"/>
          <w:color w:val="000000"/>
          <w:spacing w:val="18800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Maintain appropriate flow rate. </w:t>
      </w:r>
    </w:p>
    <w:p w:rsidR="0087264E" w:rsidRDefault="0087264E">
      <w:pPr>
        <w:tabs>
          <w:tab w:val="left" w:pos="1442"/>
        </w:tabs>
        <w:spacing w:after="19"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Change solution bag if required. </w:t>
      </w:r>
    </w:p>
    <w:p w:rsidR="0087264E" w:rsidRDefault="0087264E">
      <w:pPr>
        <w:tabs>
          <w:tab w:val="left" w:pos="357"/>
          <w:tab w:val="left" w:pos="362"/>
          <w:tab w:val="left" w:pos="2792"/>
        </w:tabs>
        <w:spacing w:after="13" w:line="266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5. </w:t>
      </w: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Intravenous solutions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that can be maintained at normal TKVO rates for the purpose of </w:t>
      </w:r>
      <w:r>
        <w:rPr>
          <w:rFonts w:ascii="Arial" w:eastAsia="Arial" w:hAnsi="Arial" w:cs="Arial"/>
          <w:color w:val="000000"/>
          <w:spacing w:val="19264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inter-facility transfers include: </w:t>
      </w:r>
    </w:p>
    <w:p w:rsidR="0087264E" w:rsidRDefault="0087264E">
      <w:pPr>
        <w:tabs>
          <w:tab w:val="left" w:pos="1080"/>
          <w:tab w:val="left" w:pos="1440"/>
        </w:tabs>
        <w:spacing w:line="293" w:lineRule="exact"/>
        <w:ind w:right="-113"/>
      </w:pPr>
      <w:r>
        <w:tab/>
      </w:r>
      <w:r w:rsidRPr="00AA4247">
        <w:rPr>
          <w:rFonts w:ascii="Arial" w:eastAsia="Arial" w:hAnsi="Arial" w:cs="Arial"/>
          <w:color w:val="000000"/>
          <w:spacing w:val="26"/>
          <w:sz w:val="24"/>
          <w:szCs w:val="24"/>
        </w:rPr>
        <w:t>•</w:t>
      </w:r>
      <w:r w:rsidRPr="00AA4247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Normal Saline </w:t>
      </w:r>
    </w:p>
    <w:p w:rsidR="0087264E" w:rsidRDefault="0087264E">
      <w:pPr>
        <w:tabs>
          <w:tab w:val="left" w:pos="1080"/>
          <w:tab w:val="left" w:pos="1440"/>
        </w:tabs>
        <w:spacing w:line="293" w:lineRule="exact"/>
        <w:ind w:right="-113"/>
      </w:pPr>
      <w:r>
        <w:tab/>
      </w:r>
      <w:r w:rsidRPr="00AA4247">
        <w:rPr>
          <w:rFonts w:ascii="Arial" w:eastAsia="Arial" w:hAnsi="Arial" w:cs="Arial"/>
          <w:color w:val="000000"/>
          <w:spacing w:val="26"/>
          <w:sz w:val="24"/>
          <w:szCs w:val="24"/>
        </w:rPr>
        <w:t>•</w:t>
      </w:r>
      <w:r w:rsidRPr="00AA4247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Ringers Lactate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338" w:bottom="0" w:left="1208" w:header="720" w:footer="720" w:gutter="0"/>
          <w:cols w:space="720"/>
        </w:sectPr>
      </w:pPr>
    </w:p>
    <w:p w:rsidR="0087264E" w:rsidRDefault="0087264E">
      <w:pPr>
        <w:spacing w:before="24" w:line="257" w:lineRule="exact"/>
        <w:ind w:right="-113"/>
      </w:pPr>
      <w:r w:rsidRPr="00AA4247">
        <w:rPr>
          <w:rFonts w:ascii="Arial" w:eastAsia="Arial" w:hAnsi="Arial" w:cs="Arial"/>
          <w:color w:val="000000"/>
          <w:w w:val="94"/>
          <w:sz w:val="24"/>
          <w:szCs w:val="24"/>
        </w:rPr>
        <w:lastRenderedPageBreak/>
        <w:t xml:space="preserve">2/3 – 1/3 </w:t>
      </w:r>
      <w:r w:rsidRPr="00AA4247"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582" w:bottom="0" w:left="2648" w:header="720" w:footer="720" w:gutter="0"/>
          <w:cols w:space="720"/>
        </w:sectPr>
      </w:pPr>
    </w:p>
    <w:p w:rsidR="0087264E" w:rsidRDefault="0087264E">
      <w:pPr>
        <w:tabs>
          <w:tab w:val="left" w:pos="360"/>
          <w:tab w:val="left" w:pos="716"/>
        </w:tabs>
        <w:spacing w:before="13" w:line="293" w:lineRule="exact"/>
        <w:ind w:right="-113"/>
      </w:pPr>
      <w:r w:rsidRPr="00AA4247">
        <w:rPr>
          <w:rFonts w:ascii="Arial" w:eastAsia="Arial" w:hAnsi="Arial" w:cs="Arial"/>
          <w:color w:val="000000"/>
          <w:spacing w:val="26"/>
          <w:sz w:val="24"/>
          <w:szCs w:val="24"/>
        </w:rPr>
        <w:lastRenderedPageBreak/>
        <w:t>•</w:t>
      </w:r>
      <w:r w:rsidRPr="00AA4247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980" w:bottom="0" w:left="2288" w:header="720" w:footer="720" w:gutter="0"/>
          <w:cols w:space="720"/>
        </w:sectPr>
      </w:pPr>
    </w:p>
    <w:p w:rsidR="0087264E" w:rsidRDefault="0087264E">
      <w:pPr>
        <w:spacing w:before="860" w:line="171" w:lineRule="exact"/>
        <w:ind w:right="-113"/>
      </w:pPr>
      <w:r w:rsidRPr="00AA4247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>EMR, PCP and PCP – IV attendants are not to manage patients in cases where medications or other additives have been introduced to the</w:t>
      </w:r>
      <w:r w:rsidRPr="00AA4247">
        <w:rPr>
          <w:rFonts w:ascii="Arial" w:eastAsia="Arial" w:hAnsi="Arial" w:cs="Arial"/>
          <w:color w:val="000000"/>
          <w:spacing w:val="99"/>
          <w:w w:val="99"/>
          <w:sz w:val="16"/>
          <w:szCs w:val="16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03" w:bottom="0" w:left="1560" w:header="720" w:footer="720" w:gutter="0"/>
          <w:cols w:space="720"/>
        </w:sectPr>
      </w:pPr>
    </w:p>
    <w:p w:rsidR="0087264E" w:rsidRDefault="0087264E">
      <w:pPr>
        <w:spacing w:before="13" w:line="171" w:lineRule="exact"/>
        <w:ind w:right="-11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IV solution.  An appropriate medical escort is required in these cases </w:t>
      </w:r>
    </w:p>
    <w:p w:rsidR="0087264E" w:rsidRDefault="0087264E" w:rsidP="0087264E">
      <w:pPr>
        <w:spacing w:line="20" w:lineRule="exact"/>
        <w:ind w:right="-113"/>
        <w:sectPr w:rsidR="0087264E" w:rsidSect="00560AB5">
          <w:type w:val="continuous"/>
          <w:pgSz w:w="12240" w:h="15840"/>
          <w:pgMar w:top="1440" w:right="5767" w:bottom="0" w:left="1560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654" style="position:absolute;margin-left:41.05pt;margin-top:91.6pt;width:529.9pt;height:.5pt;z-index:254379008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655" style="position:absolute;margin-left:63.55pt;margin-top:189.4pt;width:173pt;height:61.6pt;z-index:254380032;mso-position-horizontal-relative:page;mso-position-vertical-relative:page" coordorigin="2242,6683" coordsize="6103,2174" path="m2242,8857r6102,l8344,6683r-6102,l2242,8857xe" fillcolor="#e6e6e6" stroked="f" strokeweight="1pt">
            <v:stroke miterlimit="10" joinstyle="miter"/>
            <w10:wrap anchorx="page" anchory="page"/>
          </v:shape>
        </w:pict>
      </w:r>
      <w:r>
        <w:pict>
          <v:shape id="_x0000_s3656" style="position:absolute;margin-left:63.55pt;margin-top:189.4pt;width:173pt;height:61.6pt;z-index:254381056;mso-position-horizontal-relative:page;mso-position-vertical-relative:page" coordorigin="2242,6683" coordsize="6103,2174" o:spt="100" adj="0,,0" path="m2242,8857t,l8344,8857r,-2174l2242,6683r,2174xe" filled="f" fillcolor="#e6e6e6" strokeweight=".07372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657" type="#_x0000_t75" style="position:absolute;margin-left:67.3pt;margin-top:196.5pt;width:162.95pt;height:73.8pt;z-index:254382080;mso-position-horizontal-relative:page;mso-position-vertical-relative:page">
            <v:imagedata r:id="rId377" o:title="80860BED220C46CA8C65628AD2A3F0FF"/>
            <w10:wrap anchorx="page" anchory="page"/>
          </v:shape>
        </w:pict>
      </w:r>
      <w:r>
        <w:pict>
          <v:shape id="_x0000_s3658" style="position:absolute;margin-left:125.3pt;margin-top:559.3pt;width:296.6pt;height:36.95pt;z-index:254383104;mso-position-horizontal-relative:page;mso-position-vertical-relative:page" coordorigin="4420,19732" coordsize="10463,1304" path="m4420,21036r10463,l14883,19732r-10463,l4420,21036xe" stroked="f" strokeweight=".07372mm">
            <v:stroke miterlimit="10" endcap="round"/>
            <w10:wrap anchorx="page" anchory="page"/>
          </v:shape>
        </w:pict>
      </w:r>
      <w:r>
        <w:pict>
          <v:shape id="_x0000_s3659" style="position:absolute;margin-left:125.3pt;margin-top:559.3pt;width:296.6pt;height:36.95pt;z-index:254384128;mso-position-horizontal-relative:page;mso-position-vertical-relative:page" coordorigin="4420,19732" coordsize="10463,1304" o:spt="100" adj="0,,0" path="m4420,21036t,l14883,21036r,-1304l4420,19732r,1304xe" filled="f" strokeweight=".07372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660" type="#_x0000_t75" style="position:absolute;margin-left:160.1pt;margin-top:569.65pt;width:226.25pt;height:35pt;z-index:254385152;mso-position-horizontal-relative:page;mso-position-vertical-relative:page">
            <v:imagedata r:id="rId378" o:title="97A035BCC9364A93AD335C80DDB82E33"/>
            <w10:wrap anchorx="page" anchory="page"/>
          </v:shape>
        </w:pict>
      </w:r>
      <w:r>
        <w:pict>
          <v:shape id="_x0000_s3661" style="position:absolute;margin-left:51.2pt;margin-top:608.65pt;width:444.85pt;height:98.6pt;z-index:254386176;mso-position-horizontal-relative:page;mso-position-vertical-relative:page" coordorigin="1806,21472" coordsize="15693,3478" path="m1806,24950r15693,l17499,21472r-15693,l1806,24950xe" stroked="f" strokeweight=".07372mm">
            <v:stroke miterlimit="10" endcap="round"/>
            <w10:wrap anchorx="page" anchory="page"/>
          </v:shape>
        </w:pict>
      </w:r>
      <w:r>
        <w:pict>
          <v:shape id="_x0000_s3662" type="#_x0000_t75" style="position:absolute;margin-left:54.65pt;margin-top:612.85pt;width:433.5pt;height:122.35pt;z-index:254387200;mso-position-horizontal-relative:page;mso-position-vertical-relative:page">
            <v:imagedata r:id="rId379" o:title="F16BE769DD324A15AF83B6DA0A313D74"/>
            <w10:wrap anchorx="page" anchory="page"/>
          </v:shape>
        </w:pict>
      </w:r>
      <w:r>
        <w:pict>
          <v:shape id="_x0000_s3663" style="position:absolute;margin-left:158.65pt;margin-top:127.75pt;width:229.85pt;height:37pt;z-index:254388224;mso-position-horizontal-relative:page;mso-position-vertical-relative:page" coordorigin="5597,4507" coordsize="8109,1306" path="m5597,5813r8109,l13706,4507r-8109,l5597,5813xe" stroked="f" strokeweight=".07372mm">
            <v:stroke miterlimit="10" endcap="round"/>
            <w10:wrap anchorx="page" anchory="page"/>
          </v:shape>
        </w:pict>
      </w:r>
      <w:r>
        <w:pict>
          <v:shape id="_x0000_s3664" style="position:absolute;margin-left:158.65pt;margin-top:127.75pt;width:229.85pt;height:37pt;z-index:254389248;mso-position-horizontal-relative:page;mso-position-vertical-relative:page" coordorigin="5597,4507" coordsize="8109,1306" o:spt="100" adj="0,,0" path="m5597,5813t,l13706,5813r,-1306l5597,4507r,1306xe" filled="f" strokecolor="white" strokeweight=".07372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665" type="#_x0000_t75" style="position:absolute;margin-left:209.45pt;margin-top:139.5pt;width:65.3pt;height:7.2pt;z-index:254390272;mso-position-horizontal-relative:page;mso-position-vertical-relative:page">
            <v:imagedata r:id="rId380" o:title="8DC989A4CBF04E8A9D33A545491119F9"/>
            <w10:wrap anchorx="page" anchory="page"/>
          </v:shape>
        </w:pict>
      </w:r>
      <w:r>
        <w:pict>
          <v:shape id="_x0000_s3666" type="#_x0000_t75" style="position:absolute;margin-left:274.75pt;margin-top:139.5pt;width:24.95pt;height:7.2pt;z-index:254391296;mso-position-horizontal-relative:page;mso-position-vertical-relative:page">
            <v:imagedata r:id="rId381" o:title="996122E5A3F2400FB22C38B5F59E255A"/>
            <w10:wrap anchorx="page" anchory="page"/>
          </v:shape>
        </w:pict>
      </w:r>
      <w:r>
        <w:pict>
          <v:shape id="_x0000_s3667" type="#_x0000_t75" style="position:absolute;margin-left:209.45pt;margin-top:146.7pt;width:65.3pt;height:7.2pt;z-index:254392320;mso-position-horizontal-relative:page;mso-position-vertical-relative:page">
            <v:imagedata r:id="rId382" o:title="8816D21F48294311979E64DF5A15649B"/>
            <w10:wrap anchorx="page" anchory="page"/>
          </v:shape>
        </w:pict>
      </w:r>
      <w:r>
        <w:pict>
          <v:shape id="_x0000_s3668" type="#_x0000_t75" style="position:absolute;margin-left:274.75pt;margin-top:146.7pt;width:24.95pt;height:7.2pt;z-index:254393344;mso-position-horizontal-relative:page;mso-position-vertical-relative:page">
            <v:imagedata r:id="rId383" o:title="01E786C66D4B404588377A4BE7E93172"/>
            <w10:wrap anchorx="page" anchory="page"/>
          </v:shape>
        </w:pict>
      </w:r>
      <w:r>
        <w:pict>
          <v:shape id="_x0000_s3669" style="position:absolute;margin-left:298.3pt;margin-top:177.05pt;width:197.7pt;height:74pt;z-index:254394368;mso-position-horizontal-relative:page;mso-position-vertical-relative:page" coordorigin="10525,6247" coordsize="6975,2610" path="m10525,8857r6974,l17499,6247r-6974,l10525,8857xe" stroked="f" strokeweight=".07372mm">
            <v:stroke miterlimit="10" endcap="round"/>
            <w10:wrap anchorx="page" anchory="page"/>
          </v:shape>
        </w:pict>
      </w:r>
      <w:r>
        <w:pict>
          <v:shape id="_x0000_s3670" style="position:absolute;margin-left:298.3pt;margin-top:177.05pt;width:197.7pt;height:74pt;z-index:254395392;mso-position-horizontal-relative:page;mso-position-vertical-relative:page" coordorigin="10525,6247" coordsize="6975,2610" o:spt="100" adj="0,,0" path="m10525,8857t,l17499,8857r,-2610l10525,6247r,2610xe" filled="f" strokeweight=".07372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671" type="#_x0000_t75" style="position:absolute;margin-left:302.35pt;margin-top:179.4pt;width:187.7pt;height:85pt;z-index:254396416;mso-position-horizontal-relative:page;mso-position-vertical-relative:page">
            <v:imagedata r:id="rId384" o:title="84AEDC4ED61B46A98C3CF648C29B55B6"/>
            <w10:wrap anchorx="page" anchory="page"/>
          </v:shape>
        </w:pict>
      </w:r>
      <w:r>
        <w:pict>
          <v:shape id="_x0000_s3672" type="#_x0000_t75" style="position:absolute;margin-left:300.05pt;margin-top:139.5pt;width:4.3pt;height:69.5pt;z-index:254397440;mso-position-horizontal-relative:page;mso-position-vertical-relative:page">
            <v:imagedata r:id="rId385" o:title="6A0DB837AFCD469AB31DB6FC7B0E0353"/>
            <w10:wrap anchorx="page" anchory="page"/>
          </v:shape>
        </w:pict>
      </w:r>
      <w:r>
        <w:pict>
          <v:shape id="_x0000_s3673" type="#_x0000_t75" style="position:absolute;margin-left:304.5pt;margin-top:139.7pt;width:27.85pt;height:16.9pt;z-index:254398464;mso-position-horizontal-relative:page;mso-position-vertical-relative:page">
            <v:imagedata r:id="rId386" o:title="567BF485587E4965BDFFD9A6C91D087B"/>
            <w10:wrap anchorx="page" anchory="page"/>
          </v:shape>
        </w:pict>
      </w:r>
      <w:r>
        <w:pict>
          <v:shape id="_x0000_s3674" type="#_x0000_t75" style="position:absolute;margin-left:332.35pt;margin-top:139.7pt;width:4.3pt;height:16.9pt;z-index:254399488;mso-position-horizontal-relative:page;mso-position-vertical-relative:page">
            <v:imagedata r:id="rId387" o:title="12FDB897902A4F959667A44847F003A1"/>
            <w10:wrap anchorx="page" anchory="page"/>
          </v:shape>
        </w:pict>
      </w:r>
      <w:r>
        <w:pict>
          <v:shape id="_x0000_s3675" style="position:absolute;margin-left:88.25pt;margin-top:473pt;width:370.7pt;height:61.7pt;z-index:254400512;mso-position-horizontal-relative:page;mso-position-vertical-relative:page" coordorigin="3114,16686" coordsize="13077,2177" path="m3114,18862r13077,l16191,16686r-13077,l3114,18862xe" stroked="f" strokeweight=".07372mm">
            <v:stroke miterlimit="10" endcap="round"/>
            <w10:wrap anchorx="page" anchory="page"/>
          </v:shape>
        </w:pict>
      </w:r>
      <w:r>
        <w:pict>
          <v:shape id="_x0000_s3676" style="position:absolute;margin-left:88.25pt;margin-top:473pt;width:370.7pt;height:61.7pt;z-index:254401536;mso-position-horizontal-relative:page;mso-position-vertical-relative:page" coordorigin="3114,16686" coordsize="13077,2177" o:spt="100" adj="0,,0" path="m3114,18862t,l16191,18862r,-2176l3114,16686r,2176xe" filled="f" strokeweight=".07372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677" type="#_x0000_t75" style="position:absolute;margin-left:92.05pt;margin-top:481.55pt;width:274.3pt;height:71.8pt;z-index:254402560;mso-position-horizontal-relative:page;mso-position-vertical-relative:page">
            <v:imagedata r:id="rId388" o:title="EEE764DA8D5A4821AA2463AD2CE0DDF6"/>
            <w10:wrap anchorx="page" anchory="page"/>
          </v:shape>
        </w:pict>
      </w:r>
      <w:r>
        <w:pict>
          <v:shape id="_x0000_s3678" style="position:absolute;margin-left:273.6pt;margin-top:534.65pt;width:0;height:18pt;z-index:254403584;mso-position-horizontal-relative:page;mso-position-vertical-relative:page" coordorigin="9653,18862" coordsize="0,635" path="m9653,18862r,635e" filled="f" strokeweight=".07372mm">
            <v:stroke miterlimit="10" endcap="round"/>
            <w10:wrap anchorx="page" anchory="page"/>
          </v:shape>
        </w:pict>
      </w:r>
      <w:r>
        <w:pict>
          <v:shape id="_x0000_s3679" style="position:absolute;margin-left:271.2pt;margin-top:552.05pt;width:4.8pt;height:7.25pt;z-index:254404608;mso-position-horizontal-relative:page;mso-position-vertical-relative:page" coordorigin="9568,19476" coordsize="170,257" path="m9737,19476r-84,256l9568,19476r169,e" fillcolor="black" stroked="f" strokeweight=".07372mm">
            <v:stroke miterlimit="10" endcap="round"/>
            <w10:wrap anchorx="page" anchory="page"/>
          </v:shape>
        </w:pict>
      </w:r>
      <w:r>
        <w:pict>
          <v:shape id="_x0000_s3680" style="position:absolute;margin-left:51.2pt;margin-top:300.35pt;width:185.35pt;height:61.7pt;z-index:254405632;mso-position-horizontal-relative:page;mso-position-vertical-relative:page" coordorigin="1806,10596" coordsize="6539,2176" path="m1806,12772r6538,l8344,10596r-6538,l1806,12772xe" stroked="f" strokeweight=".07372mm">
            <v:stroke miterlimit="10" endcap="round"/>
            <w10:wrap anchorx="page" anchory="page"/>
          </v:shape>
        </w:pict>
      </w:r>
      <w:r>
        <w:pict>
          <v:shape id="_x0000_s3681" style="position:absolute;margin-left:51.2pt;margin-top:300.35pt;width:185.35pt;height:61.7pt;z-index:254406656;mso-position-horizontal-relative:page;mso-position-vertical-relative:page" coordorigin="1806,10596" coordsize="6539,2176" o:spt="100" adj="0,,0" path="m1806,12772t,l8344,12772r,-2176l1806,10596r,2176xe" filled="f" strokeweight=".07372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682" style="position:absolute;margin-left:298.3pt;margin-top:300.35pt;width:185.35pt;height:61.7pt;z-index:254407680;mso-position-horizontal-relative:page;mso-position-vertical-relative:page" coordorigin="10525,10596" coordsize="6539,2176" path="m10525,12772r6538,l17063,10596r-6538,l10525,12772xe" stroked="f" strokeweight=".07372mm">
            <v:stroke miterlimit="10" endcap="round"/>
            <w10:wrap anchorx="page" anchory="page"/>
          </v:shape>
        </w:pict>
      </w:r>
      <w:r>
        <w:pict>
          <v:shape id="_x0000_s3683" style="position:absolute;margin-left:298.3pt;margin-top:300.35pt;width:185.35pt;height:61.7pt;z-index:254408704;mso-position-horizontal-relative:page;mso-position-vertical-relative:page" coordorigin="10525,10596" coordsize="6539,2176" o:spt="100" adj="0,,0" path="m10525,12772t,l17063,12772r,-2176l10525,10596r,2176xe" filled="f" strokeweight=".07372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684" style="position:absolute;margin-left:236.5pt;margin-top:263.4pt;width:61.8pt;height:36.95pt;z-index:254409728;mso-position-horizontal-relative:page;mso-position-vertical-relative:page" coordorigin="8344,9293" coordsize="2181,1304" path="m8344,9945l9435,9293r1090,652l9435,10596,8344,9945e" stroked="f" strokeweight=".07372mm">
            <v:stroke miterlimit="10" endcap="round"/>
            <w10:wrap anchorx="page" anchory="page"/>
          </v:shape>
        </w:pict>
      </w:r>
      <w:r>
        <w:pict>
          <v:polyline id="_x0000_s3685" style="position:absolute;z-index:254410752;mso-position-horizontal-relative:page;mso-position-vertical-relative:page" points="1488.1pt,1773.65pt,1488.1pt,1773.65pt" coordorigin="8344,9945" coordsize="0,0" filled="f" strokeweight=".07372mm">
            <v:stroke miterlimit="10" endcap="round"/>
            <o:lock v:ext="edit" verticies="t"/>
            <w10:wrap anchorx="page" anchory="page"/>
          </v:polyline>
        </w:pict>
      </w:r>
      <w:r>
        <w:pict>
          <v:shape id="_x0000_s3686" style="position:absolute;margin-left:236.5pt;margin-top:263.4pt;width:61.8pt;height:36.95pt;z-index:254411776;mso-position-horizontal-relative:page;mso-position-vertical-relative:page" coordorigin="8344,9293" coordsize="2181,1304" path="m8344,9945l9435,9293r1090,652l9435,10596,8344,9945e" filled="f" strokeweight=".07372mm">
            <v:stroke miterlimit="10" endcap="round"/>
            <w10:wrap anchorx="page" anchory="page"/>
          </v:shape>
        </w:pict>
      </w:r>
      <w:r>
        <w:pict>
          <v:shape id="_x0000_s3687" type="#_x0000_t75" style="position:absolute;margin-left:282.35pt;margin-top:274.8pt;width:.5pt;height:15.1pt;z-index:254412800;mso-position-horizontal-relative:page;mso-position-vertical-relative:page">
            <v:imagedata r:id="rId389" o:title="2164F7EE48514344BE703E939F1CE182"/>
            <w10:wrap anchorx="page" anchory="page"/>
          </v:shape>
        </w:pict>
      </w:r>
      <w:r>
        <w:pict>
          <v:shape id="_x0000_s3688" type="#_x0000_t75" style="position:absolute;margin-left:251.15pt;margin-top:274.8pt;width:31.2pt;height:15.1pt;z-index:254413824;mso-position-horizontal-relative:page;mso-position-vertical-relative:page">
            <v:imagedata r:id="rId390" o:title="F7124D8F6CDC4F29967CCCC89BFF2381"/>
            <w10:wrap anchorx="page" anchory="page"/>
          </v:shape>
        </w:pict>
      </w:r>
      <w:r>
        <w:pict>
          <v:shape id="_x0000_s3689" type="#_x0000_t75" style="position:absolute;margin-left:256.1pt;margin-top:283.15pt;width:15.35pt;height:30.25pt;z-index:254414848;mso-position-horizontal-relative:page;mso-position-vertical-relative:page">
            <v:imagedata r:id="rId391" o:title="55FA0E986DC0409E9C9E73CD1D62AD6A"/>
            <w10:wrap anchorx="page" anchory="page"/>
          </v:shape>
        </w:pict>
      </w:r>
      <w:r>
        <w:pict>
          <v:shape id="_x0000_s3690" type="#_x0000_t75" style="position:absolute;margin-left:271.45pt;margin-top:283.15pt;width:2.9pt;height:30.25pt;z-index:254415872;mso-position-horizontal-relative:page;mso-position-vertical-relative:page">
            <v:imagedata r:id="rId392" o:title="4EBF753F06C242F284F70473EC7BF3FF"/>
            <w10:wrap anchorx="page" anchory="page"/>
          </v:shape>
        </w:pict>
      </w:r>
      <w:r>
        <w:pict>
          <v:shape id="_x0000_s3691" type="#_x0000_t75" style="position:absolute;margin-left:275.05pt;margin-top:283.1pt;width:2.9pt;height:30.25pt;z-index:254416896;mso-position-horizontal-relative:page;mso-position-vertical-relative:page">
            <v:imagedata r:id="rId393" o:title="CF5C5FBF466145D6B8AAB3E6F72A59C6"/>
            <w10:wrap anchorx="page" anchory="page"/>
          </v:shape>
        </w:pict>
      </w:r>
      <w:r>
        <w:pict>
          <v:shape id="_x0000_s3692" style="position:absolute;margin-left:267.4pt;margin-top:251.05pt;width:129.8pt;height:12.35pt;z-index:254417920;mso-position-horizontal-relative:page;mso-position-vertical-relative:page" coordorigin="9435,8857" coordsize="4579,436" path="m14013,8857r,218l9435,9075r,218e" filled="f" strokeweight=".07372mm">
            <v:stroke miterlimit="10" endcap="round"/>
            <w10:wrap anchorx="page" anchory="page"/>
          </v:shape>
        </w:pict>
      </w:r>
      <w:r>
        <w:pict>
          <v:shape id="_x0000_s3693" style="position:absolute;margin-left:265pt;margin-top:256.2pt;width:4.8pt;height:7.2pt;z-index:254418944;mso-position-horizontal-relative:page;mso-position-vertical-relative:page" coordorigin="9350,9039" coordsize="170,254" path="m9519,9039r-84,254l9350,9039r169,e" fillcolor="black" stroked="f" strokeweight=".07372mm">
            <v:stroke miterlimit="10" endcap="round"/>
            <w10:wrap anchorx="page" anchory="page"/>
          </v:shape>
        </w:pict>
      </w:r>
      <w:r>
        <w:pict>
          <v:shape id="_x0000_s3694" style="position:absolute;margin-left:298.3pt;margin-top:281.9pt;width:92.7pt;height:11.9pt;z-index:254419968;mso-position-horizontal-relative:page;mso-position-vertical-relative:page" coordorigin="10525,9945" coordsize="3271,420" path="m10525,9945r3270,l13795,10364e" filled="f" fillcolor="black" strokeweight=".07372mm">
            <v:stroke miterlimit="10" endcap="round"/>
            <w10:wrap anchorx="page" anchory="page"/>
          </v:shape>
        </w:pict>
      </w:r>
      <w:r>
        <w:pict>
          <v:shape id="_x0000_s3695" style="position:absolute;margin-left:388.55pt;margin-top:293.15pt;width:4.85pt;height:7.2pt;z-index:254420992;mso-position-horizontal-relative:page;mso-position-vertical-relative:page" coordorigin="13708,10343" coordsize="172,254" path="m13879,10343r-84,253l13708,10343r171,e" fillcolor="black" stroked="f" strokeweight=".07372mm">
            <v:stroke miterlimit="10" endcap="round"/>
            <w10:wrap anchorx="page" anchory="page"/>
          </v:shape>
        </w:pict>
      </w:r>
      <w:bookmarkStart w:id="0" w:name="_GoBack"/>
      <w:r>
        <w:pict>
          <v:shape id="_x0000_s3696" style="position:absolute;margin-left:347.6pt;margin-top:277.7pt;width:12pt;height:8.4pt;z-index:254422016;mso-position-horizontal-relative:page;mso-position-vertical-relative:page" coordorigin="12262,9796" coordsize="424,297" path="m12262,10093r424,l12686,9796r-424,l12262,10093xe" stroked="f" strokeweight=".07372mm">
            <v:stroke miterlimit="10" endcap="round"/>
            <w10:wrap anchorx="page" anchory="page"/>
          </v:shape>
        </w:pict>
      </w:r>
      <w:bookmarkEnd w:id="0"/>
      <w:r>
        <w:pict>
          <v:shape id="_x0000_s3697" type="#_x0000_t75" style="position:absolute;margin-left:347.9pt;margin-top:278.95pt;width:11.5pt;height:30.25pt;z-index:254423040;mso-position-horizontal-relative:page;mso-position-vertical-relative:page">
            <v:imagedata r:id="rId394" o:title="714F1518F4C04C61B4051381B4CA8B19"/>
            <w10:wrap anchorx="page" anchory="page"/>
          </v:shape>
        </w:pict>
      </w:r>
      <w:r>
        <w:pict>
          <v:shape id="_x0000_s3698" style="position:absolute;margin-left:236.5pt;margin-top:399pt;width:61.8pt;height:37pt;z-index:254424064;mso-position-horizontal-relative:page;mso-position-vertical-relative:page" coordorigin="8344,14076" coordsize="2181,1306" path="m8344,14728r1091,-652l10525,14728r-1090,654l8344,14728e" stroked="f" strokeweight=".07372mm">
            <v:stroke miterlimit="10" endcap="round"/>
            <w10:wrap anchorx="page" anchory="page"/>
          </v:shape>
        </w:pict>
      </w:r>
      <w:r>
        <w:pict>
          <v:polyline id="_x0000_s3699" style="position:absolute;z-index:254425088;mso-position-horizontal-relative:page;mso-position-vertical-relative:page" points="1488.1pt,2626.7pt,1488.1pt,2626.7pt" coordorigin="8344,14728" coordsize="0,0" filled="f" strokeweight=".07372mm">
            <v:stroke miterlimit="10" endcap="round"/>
            <o:lock v:ext="edit" verticies="t"/>
            <w10:wrap anchorx="page" anchory="page"/>
          </v:polyline>
        </w:pict>
      </w:r>
      <w:r>
        <w:pict>
          <v:shape id="_x0000_s3700" style="position:absolute;margin-left:236.5pt;margin-top:399pt;width:61.8pt;height:37pt;z-index:254426112;mso-position-horizontal-relative:page;mso-position-vertical-relative:page" coordorigin="8344,14076" coordsize="2181,1306" path="m8344,14728r1091,-652l10525,14728r-1090,654l8344,14728e" filled="f" strokeweight=".07372mm">
            <v:stroke miterlimit="10" endcap="round"/>
            <w10:wrap anchorx="page" anchory="page"/>
          </v:shape>
        </w:pict>
      </w:r>
      <w:r>
        <w:pict>
          <v:shape id="_x0000_s3701" type="#_x0000_t75" style="position:absolute;margin-left:258pt;margin-top:410.35pt;width:15.35pt;height:30.6pt;z-index:254427136;mso-position-horizontal-relative:page;mso-position-vertical-relative:page">
            <v:imagedata r:id="rId395" o:title="EA0E4575E0EC4954B172C25FD1AFC9F5"/>
            <w10:wrap anchorx="page" anchory="page"/>
          </v:shape>
        </w:pict>
      </w:r>
      <w:r>
        <w:pict>
          <v:shape id="_x0000_s3702" type="#_x0000_t75" style="position:absolute;margin-left:273.35pt;margin-top:410.35pt;width:3.35pt;height:30.6pt;z-index:254428160;mso-position-horizontal-relative:page;mso-position-vertical-relative:page">
            <v:imagedata r:id="rId396" o:title="E9F26BAF7B7C41618E5A9C80A17170B3"/>
            <w10:wrap anchorx="page" anchory="page"/>
          </v:shape>
        </w:pict>
      </w:r>
      <w:r>
        <w:pict>
          <v:shape id="_x0000_s3703" type="#_x0000_t75" style="position:absolute;margin-left:252.95pt;margin-top:418.75pt;width:24pt;height:15.1pt;z-index:254429184;mso-position-horizontal-relative:page;mso-position-vertical-relative:page">
            <v:imagedata r:id="rId397" o:title="6119A7DE383C471AAF3B1E04C0F1719B"/>
            <w10:wrap anchorx="page" anchory="page"/>
          </v:shape>
        </w:pict>
      </w:r>
      <w:r>
        <w:pict>
          <v:shape id="_x0000_s3704" type="#_x0000_t75" style="position:absolute;margin-left:278.15pt;margin-top:418.7pt;width:2.9pt;height:30.25pt;z-index:254430208;mso-position-horizontal-relative:page;mso-position-vertical-relative:page">
            <v:imagedata r:id="rId398" o:title="5E5FAA9B50FD43359B73CD37AB674168"/>
            <w10:wrap anchorx="page" anchory="page"/>
          </v:shape>
        </w:pict>
      </w:r>
      <w:r>
        <w:pict>
          <v:shape id="_x0000_s3705" style="position:absolute;margin-left:267.4pt;margin-top:391.8pt;width:0;height:7.2pt;z-index:254431232;mso-position-horizontal-relative:page;mso-position-vertical-relative:page" coordorigin="9435,13822" coordsize="0,254" path="m9435,14076r,-254e" filled="f" strokeweight=".07372mm">
            <v:stroke miterlimit="10" endcap="round"/>
            <w10:wrap anchorx="page" anchory="page"/>
          </v:shape>
        </w:pict>
      </w:r>
      <w:r>
        <w:pict>
          <v:shape id="_x0000_s3706" style="position:absolute;margin-left:267.4pt;margin-top:371.3pt;width:0;height:20.5pt;z-index:254432256;mso-position-horizontal-relative:page;mso-position-vertical-relative:page" coordorigin="9435,13098" coordsize="0,724" path="m9435,13822r,-724e" filled="f" strokeweight=".07372mm">
            <v:stroke miterlimit="10" endcap="round"/>
            <w10:wrap anchorx="page" anchory="page"/>
          </v:shape>
        </w:pict>
      </w:r>
      <w:r>
        <w:pict>
          <v:shape id="_x0000_s3707" type="#_x0000_t75" style="position:absolute;margin-left:55.15pt;margin-top:304.4pt;width:165.9pt;height:69.35pt;z-index:254433280;mso-position-horizontal-relative:page;mso-position-vertical-relative:page">
            <v:imagedata r:id="rId399" o:title="1683F6374BDE4569A8D3AA657745207F"/>
            <w10:wrap anchorx="page" anchory="page"/>
          </v:shape>
        </w:pict>
      </w:r>
      <w:r>
        <w:pict>
          <v:shape id="_x0000_s3708" type="#_x0000_t75" style="position:absolute;margin-left:301.8pt;margin-top:315.35pt;width:176.05pt;height:47.4pt;z-index:254434304;mso-position-horizontal-relative:page;mso-position-vertical-relative:page">
            <v:imagedata r:id="rId400" o:title="95366ED9229B43ACB6952FB7B259C4DC"/>
            <w10:wrap anchorx="page" anchory="page"/>
          </v:shape>
        </w:pict>
      </w:r>
      <w:r>
        <w:pict>
          <v:shape id="_x0000_s3709" style="position:absolute;margin-left:51.2pt;margin-top:386.7pt;width:160.6pt;height:61.6pt;z-index:254435328;mso-position-horizontal-relative:page;mso-position-vertical-relative:page" coordorigin="1806,13642" coordsize="5667,2174" path="m1806,15816r5666,l7472,13642r-5666,l1806,15816xe" stroked="f" strokeweight=".07372mm">
            <v:stroke miterlimit="10" endcap="round"/>
            <w10:wrap anchorx="page" anchory="page"/>
          </v:shape>
        </w:pict>
      </w:r>
      <w:r>
        <w:pict>
          <v:shape id="_x0000_s3710" style="position:absolute;margin-left:51.2pt;margin-top:386.7pt;width:160.6pt;height:61.6pt;z-index:254436352;mso-position-horizontal-relative:page;mso-position-vertical-relative:page" coordorigin="1806,13642" coordsize="5667,2174" o:spt="100" adj="0,,0" path="m1806,15816t,l7472,15816r,-2174l1806,13642r,2174xe" filled="f" strokeweight=".07372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711" type="#_x0000_t75" style="position:absolute;margin-left:55.15pt;margin-top:395.3pt;width:142.6pt;height:60.05pt;z-index:254437376;mso-position-horizontal-relative:page;mso-position-vertical-relative:page">
            <v:imagedata r:id="rId401" o:title="81D747251E71415D8CD6F4A8ABF09C7B"/>
            <w10:wrap anchorx="page" anchory="page"/>
          </v:shape>
        </w:pict>
      </w:r>
      <w:r>
        <w:pict>
          <v:shape id="_x0000_s3712" style="position:absolute;margin-left:323.05pt;margin-top:386.7pt;width:160.6pt;height:61.6pt;z-index:254438400;mso-position-horizontal-relative:page;mso-position-vertical-relative:page" coordorigin="11397,13642" coordsize="5667,2174" path="m11397,15816r5666,l17063,13642r-5666,l11397,15816xe" stroked="f" strokeweight=".07372mm">
            <v:stroke miterlimit="10" endcap="round"/>
            <w10:wrap anchorx="page" anchory="page"/>
          </v:shape>
        </w:pict>
      </w:r>
      <w:r>
        <w:pict>
          <v:shape id="_x0000_s3713" style="position:absolute;margin-left:323.05pt;margin-top:386.7pt;width:160.6pt;height:61.6pt;z-index:254439424;mso-position-horizontal-relative:page;mso-position-vertical-relative:page" coordorigin="11397,13642" coordsize="5667,2174" o:spt="100" adj="0,,0" path="m11397,15816t,l17063,15816r,-2174l11397,13642r,2174xe" filled="f" strokeweight=".07372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714" type="#_x0000_t75" style="position:absolute;margin-left:327pt;margin-top:389.05pt;width:80.7pt;height:72.6pt;z-index:254440448;mso-position-horizontal-relative:page;mso-position-vertical-relative:page">
            <v:imagedata r:id="rId402" o:title="EC2CC6A5A1484B43965DBC28AA3FD9B3"/>
            <w10:wrap anchorx="page" anchory="page"/>
          </v:shape>
        </w:pict>
      </w:r>
      <w:r>
        <w:pict>
          <v:shape id="_x0000_s3715" style="position:absolute;margin-left:143.8pt;margin-top:362.05pt;width:247.2pt;height:36.95pt;z-index:254441472;mso-position-horizontal-relative:page;mso-position-vertical-relative:page" coordorigin="5074,12772" coordsize="8721,1304" o:spt="100" adj="0,,0" path="m13795,12772r,326l9435,13098r,978m5074,12772r,326l9435,13098r,746e" filled="f" strokeweight=".07372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716" style="position:absolute;margin-left:265pt;margin-top:391.8pt;width:4.8pt;height:7.2pt;z-index:254442496;mso-position-horizontal-relative:page;mso-position-vertical-relative:page" coordorigin="9350,13822" coordsize="170,254" path="m9519,13822r-84,254l9350,13822r169,e" fillcolor="black" stroked="f" strokeweight=".07372mm">
            <v:stroke miterlimit="10" endcap="round"/>
            <w10:wrap anchorx="page" anchory="page"/>
          </v:shape>
        </w:pict>
      </w:r>
      <w:r>
        <w:pict>
          <v:shape id="_x0000_s3717" style="position:absolute;margin-left:236.5pt;margin-top:417.5pt;width:0;height:0;z-index:254443520;mso-position-horizontal-relative:page;mso-position-vertical-relative:page" coordorigin="8344,14728" coordsize="0,0" o:spt="100" adj="0,,0" path="m8344,14728t,e" filled="f" strokeweight=".07372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718" style="position:absolute;margin-left:228.3pt;margin-top:417.5pt;width:8.2pt;height:0;z-index:254444544;mso-position-horizontal-relative:page;mso-position-vertical-relative:page" coordorigin="8054,14728" coordsize="290,0" path="m8344,14728r-290,e" filled="f" fillcolor="black" strokeweight=".07372mm">
            <v:stroke miterlimit="10" endcap="round"/>
            <w10:wrap anchorx="page" anchory="page"/>
          </v:shape>
        </w:pict>
      </w:r>
      <w:r>
        <w:pict>
          <v:shape id="_x0000_s3719" style="position:absolute;margin-left:218.4pt;margin-top:417.5pt;width:18.1pt;height:0;z-index:254445568;mso-position-horizontal-relative:page;mso-position-vertical-relative:page" coordorigin="7705,14728" coordsize="640,0" path="m8344,14728r-639,e" filled="f" fillcolor="black" strokeweight=".07372mm">
            <v:stroke miterlimit="10" endcap="round"/>
            <w10:wrap anchorx="page" anchory="page"/>
          </v:shape>
        </w:pict>
      </w:r>
      <w:r>
        <w:pict>
          <v:shape id="_x0000_s3720" style="position:absolute;margin-left:211.8pt;margin-top:415.1pt;width:7.2pt;height:4.8pt;z-index:254446592;mso-position-horizontal-relative:page;mso-position-vertical-relative:page" coordorigin="7472,14644" coordsize="255,170" path="m7726,14813r-254,-85l7726,14644r,169e" fillcolor="black" stroked="f" strokeweight=".07372mm">
            <v:stroke miterlimit="10" endcap="round"/>
            <w10:wrap anchorx="page" anchory="page"/>
          </v:shape>
        </w:pict>
      </w:r>
      <w:r>
        <w:pict>
          <v:shape id="_x0000_s3721" style="position:absolute;margin-left:219.35pt;margin-top:413.35pt;width:8.95pt;height:8.35pt;z-index:254447616;mso-position-horizontal-relative:page;mso-position-vertical-relative:page" coordorigin="7739,14582" coordsize="316,295" path="m7739,14876r315,l8054,14582r-315,l7739,14876xe" stroked="f" strokeweight=".07372mm">
            <v:stroke miterlimit="10" endcap="round"/>
            <w10:wrap anchorx="page" anchory="page"/>
          </v:shape>
        </w:pict>
      </w:r>
      <w:r>
        <w:pict>
          <v:shape id="_x0000_s3722" type="#_x0000_t75" style="position:absolute;margin-left:220.2pt;margin-top:414.6pt;width:7.7pt;height:30.25pt;z-index:254448640;mso-position-horizontal-relative:page;mso-position-vertical-relative:page">
            <v:imagedata r:id="rId403" o:title="98B420E6AF9B4BE9AD78E7315B8EEB59"/>
            <w10:wrap anchorx="page" anchory="page"/>
          </v:shape>
        </w:pict>
      </w:r>
      <w:r>
        <w:pict>
          <v:shape id="_x0000_s3723" style="position:absolute;margin-left:298.3pt;margin-top:417.5pt;width:18.05pt;height:0;z-index:254449664;mso-position-horizontal-relative:page;mso-position-vertical-relative:page" coordorigin="10525,14728" coordsize="638,0" path="m10525,14728r637,e" filled="f" strokeweight=".07372mm">
            <v:stroke miterlimit="10" endcap="round"/>
            <w10:wrap anchorx="page" anchory="page"/>
          </v:shape>
        </w:pict>
      </w:r>
      <w:r>
        <w:pict>
          <v:shape id="_x0000_s3724" style="position:absolute;margin-left:315.8pt;margin-top:415.1pt;width:7.25pt;height:4.8pt;z-index:254450688;mso-position-horizontal-relative:page;mso-position-vertical-relative:page" coordorigin="11141,14644" coordsize="257,170" path="m11141,14644r256,84l11141,14813r,-169e" fillcolor="black" stroked="f" strokeweight=".07372mm">
            <v:stroke miterlimit="10" endcap="round"/>
            <w10:wrap anchorx="page" anchory="page"/>
          </v:shape>
        </w:pict>
      </w:r>
      <w:r>
        <w:pict>
          <v:shape id="_x0000_s3725" style="position:absolute;margin-left:304.3pt;margin-top:413.35pt;width:12pt;height:8.35pt;z-index:254451712;mso-position-horizontal-relative:page;mso-position-vertical-relative:page" coordorigin="10736,14582" coordsize="424,295" path="m10736,14876r424,l11160,14582r-424,l10736,14876xe" stroked="f" strokeweight=".07372mm">
            <v:stroke miterlimit="10" endcap="round"/>
            <w10:wrap anchorx="page" anchory="page"/>
          </v:shape>
        </w:pict>
      </w:r>
      <w:r>
        <w:pict>
          <v:shape id="_x0000_s3726" type="#_x0000_t75" style="position:absolute;margin-left:304.6pt;margin-top:414.6pt;width:11.5pt;height:30.25pt;z-index:254452736;mso-position-horizontal-relative:page;mso-position-vertical-relative:page">
            <v:imagedata r:id="rId394" o:title="60E568DD859B4803952888F074F823F2"/>
            <w10:wrap anchorx="page" anchory="page"/>
          </v:shape>
        </w:pict>
      </w:r>
      <w:r>
        <w:pict>
          <v:shape id="_x0000_s3727" style="position:absolute;margin-left:132.7pt;margin-top:448.3pt;width:0;height:17.45pt;z-index:254453760;mso-position-horizontal-relative:page;mso-position-vertical-relative:page" coordorigin="4683,15816" coordsize="0,616" path="m4683,16432r,-616e" filled="f" strokeweight=".07372mm">
            <v:stroke miterlimit="10" endcap="round"/>
            <w10:wrap anchorx="page" anchory="page"/>
          </v:shape>
        </w:pict>
      </w:r>
      <w:r>
        <w:pict>
          <v:shape id="_x0000_s3728" style="position:absolute;margin-left:132.7pt;margin-top:448.3pt;width:0;height:18.05pt;z-index:254454784;mso-position-horizontal-relative:page;mso-position-vertical-relative:page" coordorigin="4683,15816" coordsize="0,638" path="m4683,15816r,637e" filled="f" strokeweight=".07372mm">
            <v:stroke miterlimit="10" endcap="round"/>
            <w10:wrap anchorx="page" anchory="page"/>
          </v:shape>
        </w:pict>
      </w:r>
      <w:r>
        <w:pict>
          <v:shape id="_x0000_s3729" style="position:absolute;margin-left:130.3pt;margin-top:465.8pt;width:4.8pt;height:7.2pt;z-index:254455808;mso-position-horizontal-relative:page;mso-position-vertical-relative:page" coordorigin="4598,16432" coordsize="170,254" path="m4767,16432r-84,254l4598,16432r169,e" fillcolor="black" stroked="f" strokeweight=".07372mm">
            <v:stroke miterlimit="10" endcap="round"/>
            <w10:wrap anchorx="page" anchory="page"/>
          </v:shape>
        </w:pict>
      </w:r>
      <w:r>
        <w:pict>
          <v:shape id="_x0000_s3730" style="position:absolute;margin-left:143.8pt;margin-top:281.9pt;width:0;height:11.3pt;z-index:254456832;mso-position-horizontal-relative:page;mso-position-vertical-relative:page" coordorigin="5074,9945" coordsize="0,398" path="m5074,10343r,-398e" filled="f" fillcolor="black" strokeweight=".07372mm">
            <v:stroke miterlimit="10" endcap="round"/>
            <w10:wrap anchorx="page" anchory="page"/>
          </v:shape>
        </w:pict>
      </w:r>
      <w:r>
        <w:pict>
          <v:shape id="_x0000_s3731" style="position:absolute;margin-left:236.5pt;margin-top:281.9pt;width:0;height:0;z-index:254457856;mso-position-horizontal-relative:page;mso-position-vertical-relative:page" coordorigin="8344,9945" coordsize="0,0" o:spt="100" adj="0,,0" path="m8344,9945t,e" filled="f" strokeweight=".07372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732" style="position:absolute;margin-left:143.8pt;margin-top:281.9pt;width:32.3pt;height:0;z-index:254458880;mso-position-horizontal-relative:page;mso-position-vertical-relative:page" coordorigin="5074,9945" coordsize="1139,0" path="m5074,9945r1139,e" filled="f" fillcolor="black" strokeweight=".07372mm">
            <v:stroke miterlimit="10" endcap="round"/>
            <w10:wrap anchorx="page" anchory="page"/>
          </v:shape>
        </w:pict>
      </w:r>
      <w:r>
        <w:pict>
          <v:shape id="_x0000_s3733" style="position:absolute;margin-left:185.05pt;margin-top:281.9pt;width:51.5pt;height:0;z-index:254459904;mso-position-horizontal-relative:page;mso-position-vertical-relative:page" coordorigin="6528,9945" coordsize="1817,0" path="m8344,9945r-1816,e" filled="f" fillcolor="black" strokeweight=".07372mm">
            <v:stroke miterlimit="10" endcap="round"/>
            <w10:wrap anchorx="page" anchory="page"/>
          </v:shape>
        </w:pict>
      </w:r>
      <w:r>
        <w:pict>
          <v:shape id="_x0000_s3734" style="position:absolute;margin-left:143.8pt;margin-top:281.9pt;width:92.7pt;height:11.9pt;z-index:254460928;mso-position-horizontal-relative:page;mso-position-vertical-relative:page" coordorigin="5074,9945" coordsize="3271,420" path="m8344,9945r-3270,l5074,10364e" filled="f" fillcolor="black" strokeweight=".07372mm">
            <v:stroke miterlimit="10" endcap="round"/>
            <w10:wrap anchorx="page" anchory="page"/>
          </v:shape>
        </w:pict>
      </w:r>
      <w:r>
        <w:pict>
          <v:shape id="_x0000_s3735" style="position:absolute;margin-left:141.4pt;margin-top:293.15pt;width:4.8pt;height:7.2pt;z-index:254461952;mso-position-horizontal-relative:page;mso-position-vertical-relative:page" coordorigin="4989,10343" coordsize="170,254" path="m5159,10343r-85,253l4989,10343r170,e" fillcolor="black" stroked="f" strokeweight=".07372mm">
            <v:stroke miterlimit="10" endcap="round"/>
            <w10:wrap anchorx="page" anchory="page"/>
          </v:shape>
        </w:pict>
      </w:r>
      <w:r>
        <w:pict>
          <v:shape id="_x0000_s3736" style="position:absolute;margin-left:176.1pt;margin-top:277.7pt;width:8.95pt;height:8.4pt;z-index:254462976;mso-position-horizontal-relative:page;mso-position-vertical-relative:page" coordorigin="6213,9796" coordsize="316,297" path="m6213,10093r315,l6528,9796r-315,l6213,10093xe" stroked="f" strokeweight=".07372mm">
            <v:stroke miterlimit="10" endcap="round"/>
            <w10:wrap anchorx="page" anchory="page"/>
          </v:shape>
        </w:pict>
      </w:r>
      <w:r>
        <w:pict>
          <v:shape id="_x0000_s3737" type="#_x0000_t75" style="position:absolute;margin-left:176.95pt;margin-top:278.95pt;width:7.7pt;height:30.25pt;z-index:254464000;mso-position-horizontal-relative:page;mso-position-vertical-relative:page">
            <v:imagedata r:id="rId403" o:title="50119148A33548ADA2F1F228C0C940F7"/>
            <w10:wrap anchorx="page" anchory="page"/>
          </v:shape>
        </w:pict>
      </w:r>
      <w:r>
        <w:pict>
          <v:shape id="_x0000_s3738" style="position:absolute;margin-left:397.2pt;margin-top:448.3pt;width:0;height:17.45pt;z-index:254465024;mso-position-horizontal-relative:page;mso-position-vertical-relative:page" coordorigin="14013,15816" coordsize="0,616" path="m14013,16432r,-616e" filled="f" strokeweight=".07372mm">
            <v:stroke miterlimit="10" endcap="round"/>
            <w10:wrap anchorx="page" anchory="page"/>
          </v:shape>
        </w:pict>
      </w:r>
      <w:r>
        <w:pict>
          <v:shape id="_x0000_s3739" style="position:absolute;margin-left:397.2pt;margin-top:448.3pt;width:0;height:18.05pt;z-index:254466048;mso-position-horizontal-relative:page;mso-position-vertical-relative:page" coordorigin="14013,15816" coordsize="0,638" path="m14013,15816r,637e" filled="f" strokeweight=".07372mm">
            <v:stroke miterlimit="10" endcap="round"/>
            <w10:wrap anchorx="page" anchory="page"/>
          </v:shape>
        </w:pict>
      </w:r>
      <w:r>
        <w:pict>
          <v:shape id="_x0000_s3740" style="position:absolute;margin-left:394.75pt;margin-top:465.8pt;width:4.85pt;height:7.2pt;z-index:254467072;mso-position-horizontal-relative:page;mso-position-vertical-relative:page" coordorigin="13926,16432" coordsize="172,254" path="m14098,16432r-85,254l13926,16432r172,e" fillcolor="black" stroked="f" strokeweight=".07372mm">
            <v:stroke miterlimit="10" endcap="round"/>
            <w10:wrap anchorx="page" anchory="page"/>
          </v:shape>
        </w:pict>
      </w:r>
      <w:r>
        <w:pict>
          <v:shape id="_x0000_s3741" type="#_x0000_t202" style="position:absolute;margin-left:291.95pt;margin-top:743.05pt;width:32.85pt;height:14.3pt;z-index:254468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- 31 -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 xml:space="preserve">CPR/AED </w:t>
      </w:r>
    </w:p>
    <w:p w:rsidR="0087264E" w:rsidRDefault="0087264E" w:rsidP="0087264E">
      <w:pPr>
        <w:spacing w:line="20" w:lineRule="exact"/>
        <w:ind w:right="-113"/>
        <w:sectPr w:rsidR="0087264E" w:rsidSect="0034522A">
          <w:type w:val="continuous"/>
          <w:pgSz w:w="12240" w:h="15840"/>
          <w:pgMar w:top="1440" w:right="10050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742" style="position:absolute;margin-left:70.5pt;margin-top:92.15pt;width:471pt;height:.5pt;z-index:254470144;mso-position-horizontal-relative:page;mso-position-vertical-relative:page" coordorigin="2488,3252" coordsize="16616,17" path="m2488,3269r16615,l19103,3252r-16615,l2488,32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3743" style="position:absolute;margin-left:73.25pt;margin-top:139.1pt;width:191.2pt;height:65.5pt;z-index:254471168;mso-position-horizontal-relative:page;mso-position-vertical-relative:page" coordorigin="2585,4907" coordsize="6746,2312" path="m2585,7218r6746,l9331,4907r-6746,l2585,7218xe" fillcolor="#e6e6e6" stroked="f" strokeweight="1pt">
            <v:stroke miterlimit="10" joinstyle="miter"/>
            <w10:wrap anchorx="page" anchory="page"/>
          </v:shape>
        </w:pict>
      </w:r>
      <w:r>
        <w:pict>
          <v:shape id="_x0000_s3744" style="position:absolute;margin-left:73.25pt;margin-top:139.1pt;width:191.2pt;height:65.5pt;z-index:254472192;mso-position-horizontal-relative:page;mso-position-vertical-relative:page" coordorigin="2585,4907" coordsize="6746,2312" o:spt="100" adj="0,,0" path="m2585,7218t,l9331,7218r,-2311l2585,4907r,2311xe" filled="f" fillcolor="#e6e6e6" strokeweight=".07831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745" type="#_x0000_t75" style="position:absolute;margin-left:75.5pt;margin-top:149.75pt;width:140.9pt;height:82.25pt;z-index:254473216;mso-position-horizontal-relative:page;mso-position-vertical-relative:page">
            <v:imagedata r:id="rId404" o:title="51CDD69198B741B293B03A8E5B526C83"/>
            <w10:wrap anchorx="page" anchory="page"/>
          </v:shape>
        </w:pict>
      </w:r>
      <w:r>
        <w:pict>
          <v:shape id="_x0000_s3746" type="#_x0000_t75" style="position:absolute;margin-left:220.45pt;margin-top:176.95pt;width:25.45pt;height:18.35pt;z-index:254474240;mso-position-horizontal-relative:page;mso-position-vertical-relative:page">
            <v:imagedata r:id="rId405" o:title="BC6F88ED95D647FEAB43282517BCAFF5"/>
            <w10:wrap anchorx="page" anchory="page"/>
          </v:shape>
        </w:pict>
      </w:r>
      <w:r>
        <w:pict>
          <v:shape id="_x0000_s3747" type="#_x0000_t75" style="position:absolute;margin-left:245.9pt;margin-top:176.95pt;width:3.35pt;height:18.35pt;z-index:254475264;mso-position-horizontal-relative:page;mso-position-vertical-relative:page">
            <v:imagedata r:id="rId406" o:title="F4DA5D279FF14655935DB6D1FCC68772"/>
            <w10:wrap anchorx="page" anchory="page"/>
          </v:shape>
        </w:pict>
      </w:r>
      <w:r>
        <w:pict>
          <v:shape id="_x0000_s3748" type="#_x0000_t75" style="position:absolute;margin-left:252.1pt;margin-top:180.35pt;width:4.3pt;height:4.3pt;z-index:254476288;mso-position-horizontal-relative:page;mso-position-vertical-relative:page">
            <v:imagedata r:id="rId407" o:title="FED022BE6B0042A6B433FEA15A9A20B5"/>
            <w10:wrap anchorx="page" anchory="page"/>
          </v:shape>
        </w:pict>
      </w:r>
      <w:r>
        <w:pict>
          <v:shape id="_x0000_s3749" style="position:absolute;margin-left:112.3pt;margin-top:436.4pt;width:405.95pt;height:71.05pt;z-index:254477312;mso-position-horizontal-relative:page;mso-position-vertical-relative:page" coordorigin="3963,15395" coordsize="14322,2507" path="m3963,17901r14321,l18284,15395r-14321,l3963,17901xe" stroked="f" strokeweight=".07831mm">
            <v:stroke miterlimit="10" endcap="round"/>
            <w10:wrap anchorx="page" anchory="page"/>
          </v:shape>
        </w:pict>
      </w:r>
      <w:r>
        <w:pict>
          <v:shape id="_x0000_s3750" style="position:absolute;margin-left:112.3pt;margin-top:436.4pt;width:405.95pt;height:71.05pt;z-index:254478336;mso-position-horizontal-relative:page;mso-position-vertical-relative:page" coordorigin="3963,15395" coordsize="14322,2507" o:spt="100" adj="0,,0" path="m3963,17901t,l18284,17901r,-2506l3963,15395r,2506xe" filled="f" strokeweight=".07831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751" type="#_x0000_t75" style="position:absolute;margin-left:114.55pt;margin-top:441.65pt;width:374.2pt;height:98.65pt;z-index:254479360;mso-position-horizontal-relative:page;mso-position-vertical-relative:page">
            <v:imagedata r:id="rId408" o:title="54AD4535B5494DD5B792500E08558096"/>
            <w10:wrap anchorx="page" anchory="page"/>
          </v:shape>
        </w:pict>
      </w:r>
      <w:r>
        <w:pict>
          <v:shape id="_x0000_s3752" style="position:absolute;margin-left:112.3pt;margin-top:521.6pt;width:405.95pt;height:39.35pt;z-index:254480384;mso-position-horizontal-relative:page;mso-position-vertical-relative:page" coordorigin="3963,18401" coordsize="14322,1389" path="m3963,19789r14321,l18284,18401r-14321,l3963,19789xe" stroked="f" strokeweight=".07831mm">
            <v:stroke miterlimit="10" endcap="round"/>
            <w10:wrap anchorx="page" anchory="page"/>
          </v:shape>
        </w:pict>
      </w:r>
      <w:r>
        <w:pict>
          <v:shape id="_x0000_s3753" style="position:absolute;margin-left:112.3pt;margin-top:521.6pt;width:405.95pt;height:39.35pt;z-index:254481408;mso-position-horizontal-relative:page;mso-position-vertical-relative:page" coordorigin="3963,18401" coordsize="14322,1389" o:spt="100" adj="0,,0" path="m3963,19789t,l18284,19789r,-1388l3963,18401r,1388xe" filled="f" strokeweight=".07831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754" type="#_x0000_t75" style="position:absolute;margin-left:114.3pt;margin-top:532.6pt;width:390.8pt;height:36.8pt;z-index:254482432;mso-position-horizontal-relative:page;mso-position-vertical-relative:page">
            <v:imagedata r:id="rId409" o:title="0F931F7492ED46919230C670B2F84E43"/>
            <w10:wrap anchorx="page" anchory="page"/>
          </v:shape>
        </w:pict>
      </w:r>
      <w:r>
        <w:pict>
          <v:shape id="_x0000_s3755" style="position:absolute;margin-left:99.25pt;margin-top:571.4pt;width:430.8pt;height:149.45pt;z-index:254483456;mso-position-horizontal-relative:page;mso-position-vertical-relative:page" coordorigin="3501,20157" coordsize="15198,5273" path="m3501,25430r15198,l18699,20157r-15198,l3501,25430xe" stroked="f" strokeweight=".07831mm">
            <v:stroke miterlimit="10" endcap="round"/>
            <w10:wrap anchorx="page" anchory="page"/>
          </v:shape>
        </w:pict>
      </w:r>
      <w:r>
        <w:pict>
          <v:shape id="_x0000_s3756" type="#_x0000_t75" style="position:absolute;margin-left:101.15pt;margin-top:573.8pt;width:416.6pt;height:164.1pt;z-index:254484480;mso-position-horizontal-relative:page;mso-position-vertical-relative:page">
            <v:imagedata r:id="rId410" o:title="D7B5745EB4FC40CEBC373A4554421CA8"/>
            <w10:wrap anchorx="page" anchory="page"/>
          </v:shape>
        </w:pict>
      </w:r>
      <w:r>
        <w:pict>
          <v:shape id="_x0000_s3757" style="position:absolute;margin-left:282.55pt;margin-top:364.3pt;width:65.5pt;height:39.3pt;z-index:254485504;mso-position-horizontal-relative:page;mso-position-vertical-relative:page" coordorigin="9968,12853" coordsize="2312,1387" path="m9968,13545r1156,-692l12279,13545r-1155,694l9968,13545e" stroked="f" strokeweight=".07831mm">
            <v:stroke miterlimit="10" endcap="round"/>
            <w10:wrap anchorx="page" anchory="page"/>
          </v:shape>
        </w:pict>
      </w:r>
      <w:r>
        <w:pict>
          <v:polyline id="_x0000_s3758" style="position:absolute;z-index:254486528;mso-position-horizontal-relative:page;mso-position-vertical-relative:page" points="1777.75pt,2415.7pt,1777.75pt,2415.7pt" coordorigin="9968,13545" coordsize="0,0" filled="f" strokeweight=".07831mm">
            <v:stroke miterlimit="10" endcap="round"/>
            <o:lock v:ext="edit" verticies="t"/>
            <w10:wrap anchorx="page" anchory="page"/>
          </v:polyline>
        </w:pict>
      </w:r>
      <w:r>
        <w:pict>
          <v:shape id="_x0000_s3759" style="position:absolute;margin-left:282.55pt;margin-top:364.3pt;width:65.5pt;height:39.3pt;z-index:254487552;mso-position-horizontal-relative:page;mso-position-vertical-relative:page" coordorigin="9968,12853" coordsize="2312,1387" path="m9968,13545r1156,-692l12279,13545r-1155,694l9968,13545e" filled="f" strokeweight=".07831mm">
            <v:stroke miterlimit="10" endcap="round"/>
            <w10:wrap anchorx="page" anchory="page"/>
          </v:shape>
        </w:pict>
      </w:r>
      <w:r>
        <w:pict>
          <v:shape id="_x0000_s3760" type="#_x0000_t75" style="position:absolute;margin-left:305.35pt;margin-top:376.4pt;width:14.4pt;height:32.4pt;z-index:254488576;mso-position-horizontal-relative:page;mso-position-vertical-relative:page">
            <v:imagedata r:id="rId411" o:title="2920BDE828E24C85AA920CAF7332D00E"/>
            <w10:wrap anchorx="page" anchory="page"/>
          </v:shape>
        </w:pict>
      </w:r>
      <w:r>
        <w:pict>
          <v:shape id="_x0000_s3761" type="#_x0000_t75" style="position:absolute;margin-left:319.75pt;margin-top:376.4pt;width:5.75pt;height:32.4pt;z-index:254489600;mso-position-horizontal-relative:page;mso-position-vertical-relative:page">
            <v:imagedata r:id="rId412" o:title="11A98D82544145B1AA151301D61D5B6C"/>
            <w10:wrap anchorx="page" anchory="page"/>
          </v:shape>
        </w:pict>
      </w:r>
      <w:r>
        <w:pict>
          <v:shape id="_x0000_s3762" type="#_x0000_t75" style="position:absolute;margin-left:299.95pt;margin-top:385.3pt;width:25.9pt;height:16.2pt;z-index:254490624;mso-position-horizontal-relative:page;mso-position-vertical-relative:page">
            <v:imagedata r:id="rId413" o:title="34B09C2B94234B42AEB74F5472D6B201"/>
            <w10:wrap anchorx="page" anchory="page"/>
          </v:shape>
        </w:pict>
      </w:r>
      <w:r>
        <w:pict>
          <v:shape id="_x0000_s3763" type="#_x0000_t75" style="position:absolute;margin-left:326.7pt;margin-top:385.25pt;width:3.35pt;height:32.05pt;z-index:254491648;mso-position-horizontal-relative:page;mso-position-vertical-relative:page">
            <v:imagedata r:id="rId414" o:title="5CB9A68187BE4188884D1FC88025465E"/>
            <w10:wrap anchorx="page" anchory="page"/>
          </v:shape>
        </w:pict>
      </w:r>
      <w:r>
        <w:pict>
          <v:shape id="_x0000_s3764" style="position:absolute;margin-left:94pt;margin-top:350.8pt;width:141.4pt;height:66.3pt;z-index:254492672;mso-position-horizontal-relative:page;mso-position-vertical-relative:page" coordorigin="3317,12377" coordsize="4990,2339" path="m3317,14716r4989,l8306,12377r-4989,l3317,14716xe" stroked="f" strokeweight=".07831mm">
            <v:stroke miterlimit="10" endcap="round"/>
            <w10:wrap anchorx="page" anchory="page"/>
          </v:shape>
        </w:pict>
      </w:r>
      <w:r>
        <w:pict>
          <v:shape id="_x0000_s3765" style="position:absolute;margin-left:94pt;margin-top:350.8pt;width:141.4pt;height:66.3pt;z-index:254493696;mso-position-horizontal-relative:page;mso-position-vertical-relative:page" coordorigin="3317,12377" coordsize="4990,2339" o:spt="100" adj="0,,0" path="m3317,14716t,l8306,14716r,-2339l3317,12377r,2339xe" filled="f" strokeweight=".07831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766" style="position:absolute;margin-left:239.9pt;margin-top:383.95pt;width:14.05pt;height:0;z-index:254494720;mso-position-horizontal-relative:page;mso-position-vertical-relative:page" coordorigin="8463,13545" coordsize="496,0" path="m8463,13545r495,e" filled="f" fillcolor="black" strokeweight=".07831mm">
            <v:stroke miterlimit="10" endcap="round"/>
            <w10:wrap anchorx="page" anchory="page"/>
          </v:shape>
        </w:pict>
      </w:r>
      <w:r>
        <w:pict>
          <v:shape id="_x0000_s3767" style="position:absolute;margin-left:282.55pt;margin-top:383.95pt;width:0;height:0;z-index:254495744;mso-position-horizontal-relative:page;mso-position-vertical-relative:page" coordorigin="9968,13545" coordsize="0,0" o:spt="100" adj="0,,0" path="m9968,13545t,e" filled="f" strokeweight=".07831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768" style="position:absolute;margin-left:263.4pt;margin-top:383.95pt;width:19.15pt;height:0;z-index:254496768;mso-position-horizontal-relative:page;mso-position-vertical-relative:page" coordorigin="9293,13545" coordsize="676,0" path="m9968,13545r-675,e" filled="f" fillcolor="black" strokeweight=".07831mm">
            <v:stroke miterlimit="10" endcap="round"/>
            <w10:wrap anchorx="page" anchory="page"/>
          </v:shape>
        </w:pict>
      </w:r>
      <w:r>
        <w:pict>
          <v:shape id="_x0000_s3769" style="position:absolute;margin-left:239.9pt;margin-top:383.95pt;width:42.65pt;height:0;z-index:254497792;mso-position-horizontal-relative:page;mso-position-vertical-relative:page" coordorigin="8463,13545" coordsize="1505,0" path="m9968,13545r-1505,e" filled="f" fillcolor="black" strokeweight=".07831mm">
            <v:stroke miterlimit="10" endcap="round"/>
            <w10:wrap anchorx="page" anchory="page"/>
          </v:shape>
        </w:pict>
      </w:r>
      <w:r>
        <w:pict>
          <v:shape id="_x0000_s3770" style="position:absolute;margin-left:235.45pt;margin-top:381.4pt;width:5.1pt;height:5.1pt;z-index:254498816;mso-position-horizontal-relative:page;mso-position-vertical-relative:page" coordorigin="8306,13456" coordsize="180,180" path="m8486,13636r-180,-91l8486,13456r,180e" fillcolor="black" stroked="f" strokeweight=".07831mm">
            <v:stroke miterlimit="10" endcap="round"/>
            <w10:wrap anchorx="page" anchory="page"/>
          </v:shape>
        </w:pict>
      </w:r>
      <w:r>
        <w:pict>
          <v:shape id="_x0000_s3771" style="position:absolute;margin-left:253.9pt;margin-top:379.5pt;width:9.5pt;height:8.9pt;z-index:254499840;mso-position-horizontal-relative:page;mso-position-vertical-relative:page" coordorigin="8958,13388" coordsize="335,314" path="m8958,13702r335,l9293,13388r-335,l8958,13702xe" stroked="f" strokeweight=".07831mm">
            <v:stroke miterlimit="10" endcap="round"/>
            <w10:wrap anchorx="page" anchory="page"/>
          </v:shape>
        </w:pict>
      </w:r>
      <w:r>
        <w:pict>
          <v:shape id="_x0000_s3772" type="#_x0000_t75" style="position:absolute;margin-left:254.8pt;margin-top:380.9pt;width:8.15pt;height:32.05pt;z-index:254500864;mso-position-horizontal-relative:page;mso-position-vertical-relative:page">
            <v:imagedata r:id="rId415" o:title="998E34B8C7FB488ABB0BD609E3518B28"/>
            <w10:wrap anchorx="page" anchory="page"/>
          </v:shape>
        </w:pict>
      </w:r>
      <w:r>
        <w:pict>
          <v:shape id="_x0000_s3773" style="position:absolute;margin-left:392.75pt;margin-top:270.2pt;width:138.8pt;height:51.9pt;z-index:254501888;mso-position-horizontal-relative:page;mso-position-vertical-relative:page" coordorigin="13856,9532" coordsize="4896,1831" path="m13856,11363r4896,l18752,9532r-4896,l13856,11363xe" stroked="f" strokeweight=".07831mm">
            <v:stroke miterlimit="10" endcap="round"/>
            <w10:wrap anchorx="page" anchory="page"/>
          </v:shape>
        </w:pict>
      </w:r>
      <w:r>
        <w:pict>
          <v:shape id="_x0000_s3774" style="position:absolute;margin-left:392.75pt;margin-top:270.2pt;width:138.8pt;height:51.9pt;z-index:254502912;mso-position-horizontal-relative:page;mso-position-vertical-relative:page" coordorigin="13856,9532" coordsize="4896,1831" o:spt="100" adj="0,,0" path="m13856,11363t,l18752,11363r,-1831l13856,9532r,1831xe" filled="f" strokeweight=".07831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775" type="#_x0000_t75" style="position:absolute;margin-left:394.6pt;margin-top:274.25pt;width:128.65pt;height:60.5pt;z-index:254503936;mso-position-horizontal-relative:page;mso-position-vertical-relative:page">
            <v:imagedata r:id="rId416" o:title="D5A6A5F59B05438EAE9CDBB9B9617569"/>
            <w10:wrap anchorx="page" anchory="page"/>
          </v:shape>
        </w:pict>
      </w:r>
      <w:r>
        <w:pict>
          <v:shape id="_x0000_s3776" style="position:absolute;margin-left:387.3pt;margin-top:347.3pt;width:104.75pt;height:73.4pt;z-index:254504960;mso-position-horizontal-relative:page;mso-position-vertical-relative:page" coordorigin="13664,12252" coordsize="3696,2589" path="m13664,14840r3695,l17359,12252r-3695,l13664,14840xe" stroked="f" strokeweight=".07831mm">
            <v:stroke miterlimit="10" endcap="round"/>
            <w10:wrap anchorx="page" anchory="page"/>
          </v:shape>
        </w:pict>
      </w:r>
      <w:r>
        <w:pict>
          <v:shape id="_x0000_s3777" style="position:absolute;margin-left:387.3pt;margin-top:347.3pt;width:104.75pt;height:73.4pt;z-index:254505984;mso-position-horizontal-relative:page;mso-position-vertical-relative:page" coordorigin="13664,12252" coordsize="3696,2589" o:spt="100" adj="0,,0" path="m13664,14840t,l17359,14840r,-2588l13664,12252r,2588xe" filled="f" strokeweight=".07831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778" type="#_x0000_t75" style="position:absolute;margin-left:389.75pt;margin-top:353.7pt;width:86.1pt;height:77.2pt;z-index:254507008;mso-position-horizontal-relative:page;mso-position-vertical-relative:page">
            <v:imagedata r:id="rId417" o:title="41B50FB133CF445F8D1D836EB06F82C8"/>
            <w10:wrap anchorx="page" anchory="page"/>
          </v:shape>
        </w:pict>
      </w:r>
      <w:r>
        <w:pict>
          <v:shape id="_x0000_s3779" style="position:absolute;margin-left:315.3pt;margin-top:322.1pt;width:146.9pt;height:37.75pt;z-index:254508032;mso-position-horizontal-relative:page;mso-position-vertical-relative:page" coordorigin="11124,11363" coordsize="5182,1332" path="m16305,11363r,656l11124,12019r,675e" filled="f" strokeweight=".07831mm">
            <v:stroke miterlimit="10" endcap="round"/>
            <w10:wrap anchorx="page" anchory="page"/>
          </v:shape>
        </w:pict>
      </w:r>
      <w:r>
        <w:pict>
          <v:shape id="_x0000_s3780" style="position:absolute;margin-left:312.8pt;margin-top:359.2pt;width:5.1pt;height:5.1pt;z-index:254509056;mso-position-horizontal-relative:page;mso-position-vertical-relative:page" coordorigin="11035,12673" coordsize="180,180" path="m11215,12673r-91,180l11035,12673r180,e" fillcolor="black" stroked="f" strokeweight=".07831mm">
            <v:stroke miterlimit="10" endcap="round"/>
            <w10:wrap anchorx="page" anchory="page"/>
          </v:shape>
        </w:pict>
      </w:r>
      <w:r>
        <w:pict>
          <v:shape id="_x0000_s3781" style="position:absolute;margin-left:73.7pt;margin-top:270.2pt;width:190.4pt;height:61.4pt;z-index:254510080;mso-position-horizontal-relative:page;mso-position-vertical-relative:page" coordorigin="2600,9532" coordsize="6717,2166" path="m2600,11697r6716,l9316,9532r-6716,l2600,11697xe" stroked="f" strokeweight=".07831mm">
            <v:stroke miterlimit="10" endcap="round"/>
            <w10:wrap anchorx="page" anchory="page"/>
          </v:shape>
        </w:pict>
      </w:r>
      <w:r>
        <w:pict>
          <v:shape id="_x0000_s3782" style="position:absolute;margin-left:73.7pt;margin-top:270.2pt;width:190.4pt;height:61.4pt;z-index:254511104;mso-position-horizontal-relative:page;mso-position-vertical-relative:page" coordorigin="2600,9532" coordsize="6717,2166" o:spt="100" adj="0,,0" path="m2600,11697t,l9316,11697r,-2165l2600,9532r,2165xe" filled="f" strokeweight=".07831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783" type="#_x0000_t75" style="position:absolute;margin-left:76.15pt;margin-top:272.35pt;width:175.55pt;height:73.8pt;z-index:254512128;mso-position-horizontal-relative:page;mso-position-vertical-relative:page">
            <v:imagedata r:id="rId418" o:title="8334612187EA49EF8BD67D4CDAB85BA9"/>
            <w10:wrap anchorx="page" anchory="page"/>
          </v:shape>
        </w:pict>
      </w:r>
      <w:r>
        <w:pict>
          <v:shape id="_x0000_s3784" type="#_x0000_t75" style="position:absolute;margin-left:96.4pt;margin-top:355.3pt;width:127.1pt;height:73.9pt;z-index:254513152;mso-position-horizontal-relative:page;mso-position-vertical-relative:page">
            <v:imagedata r:id="rId419" o:title="957FFD4C2BEE4F6EB409AE7E98796BEF"/>
            <w10:wrap anchorx="page" anchory="page"/>
          </v:shape>
        </w:pict>
      </w:r>
      <w:r>
        <w:pict>
          <v:shape id="_x0000_s3785" style="position:absolute;margin-left:168.9pt;margin-top:331.55pt;width:146.4pt;height:28.25pt;z-index:254514176;mso-position-horizontal-relative:page;mso-position-vertical-relative:page" coordorigin="5959,11697" coordsize="5165,997" path="m5959,11697r,322l11124,12019r,675e" filled="f" strokeweight=".07831mm">
            <v:stroke miterlimit="10" endcap="round"/>
            <w10:wrap anchorx="page" anchory="page"/>
          </v:shape>
        </w:pict>
      </w:r>
      <w:r>
        <w:pict>
          <v:shape id="_x0000_s3786" style="position:absolute;margin-left:312.8pt;margin-top:359.2pt;width:5.1pt;height:5.1pt;z-index:254515200;mso-position-horizontal-relative:page;mso-position-vertical-relative:page" coordorigin="11035,12673" coordsize="180,180" path="m11215,12673r-91,180l11035,12673r180,e" fillcolor="black" stroked="f" strokeweight=".07831mm">
            <v:stroke miterlimit="10" endcap="round"/>
            <w10:wrap anchorx="page" anchory="page"/>
          </v:shape>
        </w:pict>
      </w:r>
      <w:r>
        <w:pict>
          <v:shape id="_x0000_s3787" style="position:absolute;margin-left:373.7pt;margin-top:383.95pt;width:8.5pt;height:0;z-index:254516224;mso-position-horizontal-relative:page;mso-position-vertical-relative:page" coordorigin="13183,13545" coordsize="301,0" path="m13484,13545r-301,e" filled="f" fillcolor="black" strokeweight=".07831mm">
            <v:stroke miterlimit="10" endcap="round"/>
            <w10:wrap anchorx="page" anchory="page"/>
          </v:shape>
        </w:pict>
      </w:r>
      <w:r>
        <w:pict>
          <v:shape id="_x0000_s3788" style="position:absolute;margin-left:348.05pt;margin-top:383.95pt;width:12.9pt;height:0;z-index:254517248;mso-position-horizontal-relative:page;mso-position-vertical-relative:page" coordorigin="12279,13545" coordsize="455,0" path="m12279,13545r455,e" filled="f" fillcolor="black" strokeweight=".07831mm">
            <v:stroke miterlimit="10" endcap="round"/>
            <w10:wrap anchorx="page" anchory="page"/>
          </v:shape>
        </w:pict>
      </w:r>
      <w:r>
        <w:pict>
          <v:shape id="_x0000_s3789" style="position:absolute;margin-left:348.05pt;margin-top:383.95pt;width:34.8pt;height:0;z-index:254518272;mso-position-horizontal-relative:page;mso-position-vertical-relative:page" coordorigin="12279,13545" coordsize="1228,0" path="m12279,13545r1228,e" filled="f" fillcolor="black" strokeweight=".07831mm">
            <v:stroke miterlimit="10" endcap="round"/>
            <w10:wrap anchorx="page" anchory="page"/>
          </v:shape>
        </w:pict>
      </w:r>
      <w:r>
        <w:pict>
          <v:shape id="_x0000_s3790" style="position:absolute;margin-left:382.2pt;margin-top:381.4pt;width:5.1pt;height:5.1pt;z-index:254519296;mso-position-horizontal-relative:page;mso-position-vertical-relative:page" coordorigin="13484,13456" coordsize="181,180" path="m13484,13456r180,89l13484,13636r,-180e" fillcolor="black" stroked="f" strokeweight=".07831mm">
            <v:stroke miterlimit="10" endcap="round"/>
            <w10:wrap anchorx="page" anchory="page"/>
          </v:shape>
        </w:pict>
      </w:r>
      <w:r>
        <w:pict>
          <v:shape id="_x0000_s3791" style="position:absolute;margin-left:360.95pt;margin-top:379.5pt;width:12.7pt;height:8.9pt;z-index:254520320;mso-position-horizontal-relative:page;mso-position-vertical-relative:page" coordorigin="12734,13388" coordsize="449,314" path="m12734,13702r449,l13183,13388r-449,l12734,13702xe" stroked="f" strokeweight=".07831mm">
            <v:stroke miterlimit="10" endcap="round"/>
            <w10:wrap anchorx="page" anchory="page"/>
          </v:shape>
        </w:pict>
      </w:r>
      <w:r>
        <w:pict>
          <v:shape id="_x0000_s3792" type="#_x0000_t75" style="position:absolute;margin-left:361.25pt;margin-top:380.9pt;width:12.5pt;height:32.05pt;z-index:254521344;mso-position-horizontal-relative:page;mso-position-vertical-relative:page">
            <v:imagedata r:id="rId420" o:title="0FCBF18768CF4E1CAB8CC2E56DC8FE62"/>
            <w10:wrap anchorx="page" anchory="page"/>
          </v:shape>
        </w:pict>
      </w:r>
      <w:r>
        <w:pict>
          <v:shape id="_x0000_s3793" style="position:absolute;margin-left:282.8pt;margin-top:237.4pt;width:65.45pt;height:39.3pt;z-index:254522368;mso-position-horizontal-relative:page;mso-position-vertical-relative:page" coordorigin="9976,8376" coordsize="2310,1387" path="m9976,9068r1156,-692l12286,9068r-1154,695l9976,9068e" stroked="f" strokeweight=".07831mm">
            <v:stroke miterlimit="10" endcap="round"/>
            <w10:wrap anchorx="page" anchory="page"/>
          </v:shape>
        </w:pict>
      </w:r>
      <w:r>
        <w:pict>
          <v:polyline id="_x0000_s3794" style="position:absolute;z-index:254523392;mso-position-horizontal-relative:page;mso-position-vertical-relative:page" points="1779.2pt,1617.25pt,1779.2pt,1617.25pt" coordorigin="9976,9068" coordsize="0,0" filled="f" strokeweight=".07831mm">
            <v:stroke miterlimit="10" endcap="round"/>
            <o:lock v:ext="edit" verticies="t"/>
            <w10:wrap anchorx="page" anchory="page"/>
          </v:polyline>
        </w:pict>
      </w:r>
      <w:r>
        <w:pict>
          <v:shape id="_x0000_s3795" style="position:absolute;margin-left:282.8pt;margin-top:237.4pt;width:65.45pt;height:39.3pt;z-index:254524416;mso-position-horizontal-relative:page;mso-position-vertical-relative:page" coordorigin="9976,8376" coordsize="2310,1387" path="m9976,9068r1156,-692l12286,9068r-1154,695l9976,9068e" filled="f" strokeweight=".07831mm">
            <v:stroke miterlimit="10" endcap="round"/>
            <w10:wrap anchorx="page" anchory="page"/>
          </v:shape>
        </w:pict>
      </w:r>
      <w:r>
        <w:pict>
          <v:shape id="_x0000_s3796" type="#_x0000_t75" style="position:absolute;margin-left:327.1pt;margin-top:249.55pt;width:4.8pt;height:16.2pt;z-index:254525440;mso-position-horizontal-relative:page;mso-position-vertical-relative:page">
            <v:imagedata r:id="rId421" o:title="65527853B5224E5884F59517FEEC8CCC"/>
            <w10:wrap anchorx="page" anchory="page"/>
          </v:shape>
        </w:pict>
      </w:r>
      <w:r>
        <w:pict>
          <v:shape id="_x0000_s3797" type="#_x0000_t75" style="position:absolute;margin-left:298.3pt;margin-top:249.55pt;width:28.8pt;height:16.2pt;z-index:254526464;mso-position-horizontal-relative:page;mso-position-vertical-relative:page">
            <v:imagedata r:id="rId422" o:title="00F5999D404B4D6FB085036ED30EE631"/>
            <w10:wrap anchorx="page" anchory="page"/>
          </v:shape>
        </w:pict>
      </w:r>
      <w:r>
        <w:pict>
          <v:shape id="_x0000_s3798" type="#_x0000_t75" style="position:absolute;margin-left:304.3pt;margin-top:258.55pt;width:14.9pt;height:31.3pt;z-index:254527488;mso-position-horizontal-relative:page;mso-position-vertical-relative:page">
            <v:imagedata r:id="rId423" o:title="C914690377E14A4F8AE34C6F6D0F3192"/>
            <w10:wrap anchorx="page" anchory="page"/>
          </v:shape>
        </w:pict>
      </w:r>
      <w:r>
        <w:pict>
          <v:shape id="_x0000_s3799" type="#_x0000_t75" style="position:absolute;margin-left:319.2pt;margin-top:258.55pt;width:3.35pt;height:31.3pt;z-index:254528512;mso-position-horizontal-relative:page;mso-position-vertical-relative:page">
            <v:imagedata r:id="rId424" o:title="1C5E3CB815F740C3BDC3EE8B21D341C2"/>
            <w10:wrap anchorx="page" anchory="page"/>
          </v:shape>
        </w:pict>
      </w:r>
      <w:r>
        <w:pict>
          <v:shape id="_x0000_s3800" type="#_x0000_t75" style="position:absolute;margin-left:323.2pt;margin-top:258.35pt;width:3.35pt;height:32.05pt;z-index:254529536;mso-position-horizontal-relative:page;mso-position-vertical-relative:page">
            <v:imagedata r:id="rId425" o:title="F7009D8AC687420C864827D1CA6B563C"/>
            <w10:wrap anchorx="page" anchory="page"/>
          </v:shape>
        </w:pict>
      </w:r>
      <w:r>
        <w:pict>
          <v:shape id="_x0000_s3801" style="position:absolute;margin-left:4in;margin-top:126pt;width:251.4pt;height:91.75pt;z-index:254530560;mso-position-horizontal-relative:page;mso-position-vertical-relative:page" coordorigin="10160,4446" coordsize="8869,3237" path="m10160,7682r8869,l19029,4446r-8869,l10160,7682xe" stroked="f" strokeweight=".07831mm">
            <v:stroke miterlimit="10" endcap="round"/>
            <w10:wrap anchorx="page" anchory="page"/>
          </v:shape>
        </w:pict>
      </w:r>
      <w:r>
        <w:pict>
          <v:shape id="_x0000_s3802" style="position:absolute;margin-left:4in;margin-top:126pt;width:251.4pt;height:91.75pt;z-index:254531584;mso-position-horizontal-relative:page;mso-position-vertical-relative:page" coordorigin="10160,4446" coordsize="8869,3237" o:spt="100" adj="0,,0" path="m10160,7682t,l19029,7682r,-3236l10160,4446r,3236xe" filled="f" strokeweight=".07831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803" type="#_x0000_t75" style="position:absolute;margin-left:290.45pt;margin-top:130pt;width:230pt;height:102.1pt;z-index:254532608;mso-position-horizontal-relative:page;mso-position-vertical-relative:page">
            <v:imagedata r:id="rId426" o:title="9495D591AD394E42AE0829C4F8A9720D"/>
            <w10:wrap anchorx="page" anchory="page"/>
          </v:shape>
        </w:pict>
      </w:r>
      <w:r>
        <w:pict>
          <v:shape id="_x0000_s3804" style="position:absolute;margin-left:315.55pt;margin-top:217.75pt;width:98.15pt;height:15.2pt;z-index:254533632;mso-position-horizontal-relative:page;mso-position-vertical-relative:page" coordorigin="11132,7682" coordsize="3463,536" path="m14595,7682r,347l11132,8029r,188e" filled="f" strokeweight=".07831mm">
            <v:stroke miterlimit="10" endcap="round"/>
            <w10:wrap anchorx="page" anchory="page"/>
          </v:shape>
        </w:pict>
      </w:r>
      <w:r>
        <w:pict>
          <v:shape id="_x0000_s3805" style="position:absolute;margin-left:312.95pt;margin-top:232.3pt;width:5.1pt;height:5.1pt;z-index:254534656;mso-position-horizontal-relative:page;mso-position-vertical-relative:page" coordorigin="11041,8196" coordsize="180,180" path="m11221,8196r-89,180l11041,8196r180,e" fillcolor="black" stroked="f" strokeweight=".07831mm">
            <v:stroke miterlimit="10" endcap="round"/>
            <w10:wrap anchorx="page" anchory="page"/>
          </v:shape>
        </w:pict>
      </w:r>
      <w:r>
        <w:pict>
          <v:shape id="_x0000_s3806" style="position:absolute;margin-left:168.9pt;margin-top:257.05pt;width:0;height:8.05pt;z-index:254535680;mso-position-horizontal-relative:page;mso-position-vertical-relative:page" coordorigin="5959,9068" coordsize="0,284" path="m5959,9352r,-284e" filled="f" fillcolor="black" strokeweight=".07831mm">
            <v:stroke miterlimit="10" endcap="round"/>
            <w10:wrap anchorx="page" anchory="page"/>
          </v:shape>
        </w:pict>
      </w:r>
      <w:r>
        <w:pict>
          <v:shape id="_x0000_s3807" style="position:absolute;margin-left:282.8pt;margin-top:257.05pt;width:0;height:0;z-index:254536704;mso-position-horizontal-relative:page;mso-position-vertical-relative:page" coordorigin="9976,9068" coordsize="0,0" o:spt="100" adj="0,,0" path="m9976,9068t,e" filled="f" strokeweight=".07831mm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>
          <v:shape id="_x0000_s3808" style="position:absolute;margin-left:168.9pt;margin-top:257.05pt;width:45.3pt;height:0;z-index:254537728;mso-position-horizontal-relative:page;mso-position-vertical-relative:page" coordorigin="5959,9068" coordsize="1599,0" path="m5959,9068r1598,e" filled="f" fillcolor="black" strokeweight=".07831mm">
            <v:stroke miterlimit="10" endcap="round"/>
            <w10:wrap anchorx="page" anchory="page"/>
          </v:shape>
        </w:pict>
      </w:r>
      <w:r>
        <w:pict>
          <v:shape id="_x0000_s3809" style="position:absolute;margin-left:223.7pt;margin-top:257.05pt;width:59.1pt;height:0;z-index:254538752;mso-position-horizontal-relative:page;mso-position-vertical-relative:page" coordorigin="7891,9068" coordsize="2085,0" path="m9976,9068r-2085,e" filled="f" fillcolor="black" strokeweight=".07831mm">
            <v:stroke miterlimit="10" endcap="round"/>
            <w10:wrap anchorx="page" anchory="page"/>
          </v:shape>
        </w:pict>
      </w:r>
      <w:r>
        <w:pict>
          <v:shape id="_x0000_s3810" style="position:absolute;margin-left:168.9pt;margin-top:257.05pt;width:113.9pt;height:8.65pt;z-index:254539776;mso-position-horizontal-relative:page;mso-position-vertical-relative:page" coordorigin="5959,9068" coordsize="4018,305" path="m9976,9068r-4017,l5959,9373e" filled="f" fillcolor="black" strokeweight=".07831mm">
            <v:stroke miterlimit="10" endcap="round"/>
            <w10:wrap anchorx="page" anchory="page"/>
          </v:shape>
        </w:pict>
      </w:r>
      <w:r>
        <w:pict>
          <v:shape id="_x0000_s3811" style="position:absolute;margin-left:166.3pt;margin-top:265.1pt;width:5.1pt;height:5.1pt;z-index:254540800;mso-position-horizontal-relative:page;mso-position-vertical-relative:page" coordorigin="5868,9352" coordsize="180,180" path="m6048,9352r-89,180l5868,9352r180,e" fillcolor="black" stroked="f" strokeweight=".07831mm">
            <v:stroke miterlimit="10" endcap="round"/>
            <w10:wrap anchorx="page" anchory="page"/>
          </v:shape>
        </w:pict>
      </w:r>
      <w:r>
        <w:pict>
          <v:shape id="_x0000_s3812" style="position:absolute;margin-left:214.2pt;margin-top:252.6pt;width:9.5pt;height:8.9pt;z-index:254541824;mso-position-horizontal-relative:page;mso-position-vertical-relative:page" coordorigin="7557,8912" coordsize="335,314" path="m7557,9225r334,l7891,8912r-334,l7557,9225xe" stroked="f" strokeweight=".07831mm">
            <v:stroke miterlimit="10" endcap="round"/>
            <w10:wrap anchorx="page" anchory="page"/>
          </v:shape>
        </w:pict>
      </w:r>
      <w:r>
        <w:pict>
          <v:shape id="_x0000_s3813" type="#_x0000_t75" style="position:absolute;margin-left:215.15pt;margin-top:254pt;width:8.15pt;height:32.05pt;z-index:254542848;mso-position-horizontal-relative:page;mso-position-vertical-relative:page">
            <v:imagedata r:id="rId427" o:title="088DB86D13314C52BE213C68FDAB7E97"/>
            <w10:wrap anchorx="page" anchory="page"/>
          </v:shape>
        </w:pict>
      </w:r>
      <w:r>
        <w:pict>
          <v:shape id="_x0000_s3814" style="position:absolute;margin-left:462.2pt;margin-top:257.05pt;width:0;height:8.05pt;z-index:254543872;mso-position-horizontal-relative:page;mso-position-vertical-relative:page" coordorigin="16305,9068" coordsize="0,284" path="m16305,9352r,-284e" filled="f" strokeweight=".07831mm">
            <v:stroke miterlimit="10" endcap="round"/>
            <w10:wrap anchorx="page" anchory="page"/>
          </v:shape>
        </w:pict>
      </w:r>
      <w:r>
        <w:pict>
          <v:shape id="_x0000_s3815" style="position:absolute;margin-left:417.8pt;margin-top:257.05pt;width:44.4pt;height:0;z-index:254544896;mso-position-horizontal-relative:page;mso-position-vertical-relative:page" coordorigin="14739,9068" coordsize="1567,0" path="m16305,9068r-1566,e" filled="f" strokeweight=".07831mm">
            <v:stroke miterlimit="10" endcap="round"/>
            <w10:wrap anchorx="page" anchory="page"/>
          </v:shape>
        </w:pict>
      </w:r>
      <w:r>
        <w:pict>
          <v:shape id="_x0000_s3816" style="position:absolute;margin-left:348.25pt;margin-top:257.05pt;width:56.8pt;height:0;z-index:254545920;mso-position-horizontal-relative:page;mso-position-vertical-relative:page" coordorigin="12286,9068" coordsize="2005,0" path="m12286,9068r2004,e" filled="f" strokeweight=".07831mm">
            <v:stroke miterlimit="10" endcap="round"/>
            <w10:wrap anchorx="page" anchory="page"/>
          </v:shape>
        </w:pict>
      </w:r>
      <w:r>
        <w:pict>
          <v:shape id="_x0000_s3817" style="position:absolute;margin-left:348.25pt;margin-top:257.05pt;width:113.95pt;height:8.65pt;z-index:254546944;mso-position-horizontal-relative:page;mso-position-vertical-relative:page" coordorigin="12286,9068" coordsize="4020,305" path="m12286,9068r4019,l16305,9373e" filled="f" strokeweight=".07831mm">
            <v:stroke miterlimit="10" endcap="round"/>
            <w10:wrap anchorx="page" anchory="page"/>
          </v:shape>
        </w:pict>
      </w:r>
      <w:r>
        <w:pict>
          <v:shape id="_x0000_s3818" style="position:absolute;margin-left:459.6pt;margin-top:265.1pt;width:5.1pt;height:5.1pt;z-index:254547968;mso-position-horizontal-relative:page;mso-position-vertical-relative:page" coordorigin="16214,9352" coordsize="180,180" path="m16394,9352r-89,180l16214,9352r180,e" fillcolor="black" stroked="f" strokeweight=".07831mm">
            <v:stroke miterlimit="10" endcap="round"/>
            <w10:wrap anchorx="page" anchory="page"/>
          </v:shape>
        </w:pict>
      </w:r>
      <w:r>
        <w:pict>
          <v:shape id="_x0000_s3819" style="position:absolute;margin-left:405.05pt;margin-top:252.6pt;width:12.7pt;height:8.9pt;z-index:254548992;mso-position-horizontal-relative:page;mso-position-vertical-relative:page" coordorigin="14290,8912" coordsize="449,314" path="m14290,9225r449,l14739,8912r-449,l14290,9225xe" stroked="f" strokeweight=".07831mm">
            <v:stroke miterlimit="10" endcap="round"/>
            <w10:wrap anchorx="page" anchory="page"/>
          </v:shape>
        </w:pict>
      </w:r>
      <w:r>
        <w:pict>
          <v:shape id="_x0000_s3820" type="#_x0000_t75" style="position:absolute;margin-left:405.35pt;margin-top:254pt;width:12.5pt;height:32.05pt;z-index:254550016;mso-position-horizontal-relative:page;mso-position-vertical-relative:page">
            <v:imagedata r:id="rId428" o:title="C678B23D0C9D4F67837F39F416BEDD4C"/>
            <w10:wrap anchorx="page" anchory="page"/>
          </v:shape>
        </w:pict>
      </w:r>
      <w:r>
        <w:pict>
          <v:shape id="_x0000_s3821" style="position:absolute;margin-left:164.7pt;margin-top:417.1pt;width:0;height:14.8pt;z-index:254551040;mso-position-horizontal-relative:page;mso-position-vertical-relative:page" coordorigin="5811,14716" coordsize="0,523" path="m5811,14716r,522e" filled="f" strokeweight=".07831mm">
            <v:stroke miterlimit="10" endcap="round"/>
            <w10:wrap anchorx="page" anchory="page"/>
          </v:shape>
        </w:pict>
      </w:r>
      <w:r>
        <w:pict>
          <v:shape id="_x0000_s3822" style="position:absolute;margin-left:162.2pt;margin-top:431.3pt;width:5.1pt;height:5.1pt;z-index:254552064;mso-position-horizontal-relative:page;mso-position-vertical-relative:page" coordorigin="5722,15215" coordsize="180,180" path="m5902,15215r-91,180l5722,15215r180,e" fillcolor="black" stroked="f" strokeweight=".07831mm">
            <v:stroke miterlimit="10" endcap="round"/>
            <w10:wrap anchorx="page" anchory="page"/>
          </v:shape>
        </w:pict>
      </w:r>
      <w:r>
        <w:pict>
          <v:shape id="_x0000_s3823" style="position:absolute;margin-left:439.7pt;margin-top:420.65pt;width:0;height:11.3pt;z-index:254553088;mso-position-horizontal-relative:page;mso-position-vertical-relative:page" coordorigin="15511,14840" coordsize="0,398" path="m15511,14840r,398e" filled="f" fillcolor="black" strokeweight=".07831mm">
            <v:stroke miterlimit="10" endcap="round"/>
            <w10:wrap anchorx="page" anchory="page"/>
          </v:shape>
        </w:pict>
      </w:r>
      <w:r>
        <w:pict>
          <v:shape id="_x0000_s3824" style="position:absolute;margin-left:437.15pt;margin-top:431.3pt;width:5.1pt;height:5.1pt;z-index:254554112;mso-position-horizontal-relative:page;mso-position-vertical-relative:page" coordorigin="15422,15215" coordsize="180,180" path="m15602,15215r-91,180l15422,15215r180,e" fillcolor="black" stroked="f" strokeweight=".07831mm">
            <v:stroke miterlimit="10" endcap="round"/>
            <w10:wrap anchorx="page" anchory="page"/>
          </v:shape>
        </w:pict>
      </w:r>
      <w:r>
        <w:pict>
          <v:shape id="_x0000_s3825" style="position:absolute;margin-left:315.3pt;margin-top:507.4pt;width:0;height:9.7pt;z-index:254555136;mso-position-horizontal-relative:page;mso-position-vertical-relative:page" coordorigin="11124,17901" coordsize="0,343" path="m11124,17901r,343e" filled="f" fillcolor="black" strokeweight=".07831mm">
            <v:stroke miterlimit="10" endcap="round"/>
            <w10:wrap anchorx="page" anchory="page"/>
          </v:shape>
        </w:pict>
      </w:r>
      <w:r>
        <w:pict>
          <v:shape id="_x0000_s3826" style="position:absolute;margin-left:312.8pt;margin-top:516.5pt;width:5.1pt;height:5.1pt;z-index:254556160;mso-position-horizontal-relative:page;mso-position-vertical-relative:page" coordorigin="11035,18221" coordsize="180,180" path="m11215,18221r-91,180l11035,18221r180,e" fillcolor="black" stroked="f" strokeweight=".07831mm">
            <v:stroke miterlimit="10" endcap="round"/>
            <w10:wrap anchorx="page" anchory="page"/>
          </v:shape>
        </w:pict>
      </w:r>
      <w:r>
        <w:pict>
          <v:shape id="_x0000_s3827" style="position:absolute;margin-left:73.25pt;margin-top:93.95pt;width:463.55pt;height:19.6pt;z-index:254557184;mso-position-horizontal-relative:page;mso-position-vertical-relative:page" coordorigin="2585,3315" coordsize="16354,693" path="m2585,4007r16353,l18938,3315r-16353,l2585,4007xe" stroked="f" strokeweight=".07831mm">
            <v:stroke miterlimit="10" endcap="round"/>
            <w10:wrap anchorx="page" anchory="page"/>
          </v:shape>
        </w:pict>
      </w:r>
      <w:r>
        <w:pict>
          <v:shape id="_x0000_s3828" type="#_x0000_t75" style="position:absolute;margin-left:207.85pt;margin-top:96.6pt;width:37.45pt;height:12.6pt;z-index:254558208;mso-position-horizontal-relative:page;mso-position-vertical-relative:page">
            <v:imagedata r:id="rId429" o:title="0968A55A4F804AC4AFBEBE797F050648"/>
            <w10:wrap anchorx="page" anchory="page"/>
          </v:shape>
        </w:pict>
      </w:r>
      <w:r>
        <w:pict>
          <v:shape id="_x0000_s3829" type="#_x0000_t75" style="position:absolute;margin-left:245.3pt;margin-top:96.6pt;width:11.5pt;height:12.6pt;z-index:254559232;mso-position-horizontal-relative:page;mso-position-vertical-relative:page">
            <v:imagedata r:id="rId430" o:title="FFAC9CCD9D1E4CCDBE2D75B8E771F42B"/>
            <w10:wrap anchorx="page" anchory="page"/>
          </v:shape>
        </w:pict>
      </w:r>
      <w:r>
        <w:pict>
          <v:shape id="_x0000_s3830" type="#_x0000_t75" style="position:absolute;margin-left:257.9pt;margin-top:96.6pt;width:4.3pt;height:73.8pt;z-index:254560256;mso-position-horizontal-relative:page;mso-position-vertical-relative:page">
            <v:imagedata r:id="rId431" o:title="A086A02A220B4B109FEA4AB061B0E2B7"/>
            <w10:wrap anchorx="page" anchory="page"/>
          </v:shape>
        </w:pict>
      </w:r>
      <w:r>
        <w:pict>
          <v:shape id="_x0000_s3831" type="#_x0000_t75" style="position:absolute;margin-left:263.7pt;margin-top:96.6pt;width:93.6pt;height:5.05pt;z-index:254561280;mso-position-horizontal-relative:page;mso-position-vertical-relative:page">
            <v:imagedata r:id="rId432" o:title="3CAC605E20894A1591F2A0B65BB3EFE6"/>
            <w10:wrap anchorx="page" anchory="page"/>
          </v:shape>
        </w:pict>
      </w:r>
      <w:r>
        <w:pict>
          <v:shape id="_x0000_s3832" type="#_x0000_t75" style="position:absolute;margin-left:357.3pt;margin-top:96.6pt;width:44.65pt;height:5.05pt;z-index:254562304;mso-position-horizontal-relative:page;mso-position-vertical-relative:page">
            <v:imagedata r:id="rId433" o:title="104E64FBE59E41C199226F4373808E88"/>
            <w10:wrap anchorx="page" anchory="page"/>
          </v:shape>
        </w:pict>
      </w:r>
      <w:r>
        <w:pict>
          <v:shape id="_x0000_s3833" type="#_x0000_t75" style="position:absolute;margin-left:263.7pt;margin-top:101.65pt;width:93.6pt;height:5.05pt;z-index:254563328;mso-position-horizontal-relative:page;mso-position-vertical-relative:page">
            <v:imagedata r:id="rId434" o:title="2F2A4B9E433C4A96A9BEEE8DC396F94C"/>
            <w10:wrap anchorx="page" anchory="page"/>
          </v:shape>
        </w:pict>
      </w:r>
      <w:r>
        <w:pict>
          <v:shape id="_x0000_s3834" type="#_x0000_t75" style="position:absolute;margin-left:357.3pt;margin-top:101.65pt;width:44.65pt;height:5.05pt;z-index:254564352;mso-position-horizontal-relative:page;mso-position-vertical-relative:page">
            <v:imagedata r:id="rId435" o:title="C0867822ACA64B2A8EEC6BA6EF322A84"/>
            <w10:wrap anchorx="page" anchory="page"/>
          </v:shape>
        </w:pict>
      </w:r>
      <w:r>
        <w:pict>
          <v:shape id="_x0000_s3835" type="#_x0000_t75" style="position:absolute;margin-left:263.7pt;margin-top:106.7pt;width:93.6pt;height:5.05pt;z-index:254565376;mso-position-horizontal-relative:page;mso-position-vertical-relative:page">
            <v:imagedata r:id="rId436" o:title="4D70B6019D564A7BAFB3CEA0C4D8FB40"/>
            <w10:wrap anchorx="page" anchory="page"/>
          </v:shape>
        </w:pict>
      </w:r>
      <w:r>
        <w:pict>
          <v:shape id="_x0000_s3836" type="#_x0000_t75" style="position:absolute;margin-left:357.3pt;margin-top:106.7pt;width:44.65pt;height:5.05pt;z-index:254566400;mso-position-horizontal-relative:page;mso-position-vertical-relative:page">
            <v:imagedata r:id="rId437" o:title="7C860224E7454338A2D9DDAD35D1621A"/>
            <w10:wrap anchorx="page" anchory="page"/>
          </v:shape>
        </w:pict>
      </w:r>
      <w:r>
        <w:pict>
          <v:shape id="_x0000_s3837" type="#_x0000_t202" style="position:absolute;margin-left:291.95pt;margin-top:742.5pt;width:32.85pt;height:14.3pt;z-index:254567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- 32 -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  <w:rPr>
          <w:rFonts w:ascii="Arial" w:eastAsia="Arial" w:hAnsi="Arial" w:cs="Arial"/>
          <w:color w:val="000000"/>
          <w:sz w:val="24"/>
          <w:szCs w:val="24"/>
        </w:rPr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 w:rsidP="0087264E">
      <w:pPr>
        <w:tabs>
          <w:tab w:val="left" w:pos="1593"/>
        </w:tabs>
        <w:spacing w:line="20" w:lineRule="exact"/>
        <w:ind w:right="-113"/>
        <w:sectPr w:rsidR="0087264E" w:rsidSect="006D490D">
          <w:pgSz w:w="12240" w:h="15840"/>
          <w:pgMar w:top="706" w:right="4455" w:bottom="0" w:left="4528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842" type="#_x0000_t202" style="position:absolute;margin-left:90pt;margin-top:457.15pt;width:9.5pt;height:14.85pt;z-index:-248742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761D4A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761D4A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3" type="#_x0000_t202" style="position:absolute;margin-left:90pt;margin-top:198.95pt;width:9.5pt;height:14.85pt;z-index:-248741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761D4A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761D4A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4" type="#_x0000_t202" style="position:absolute;margin-left:90pt;margin-top:146.05pt;width:9.5pt;height:28.3pt;z-index:-248740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761D4A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761D4A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10"/>
                    </w:rPr>
                    <w:t xml:space="preserve"> </w:t>
                  </w:r>
                  <w:r w:rsidRPr="00761D4A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761D4A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38" style="position:absolute;margin-left:70.5pt;margin-top:92.15pt;width:471pt;height:.5pt;z-index:254569472;mso-position-horizontal-relative:page;mso-position-vertical-relative:page" coordorigin="2488,3252" coordsize="16616,17" path="m2488,3269r16615,l19103,3252r-16615,l2488,32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39" type="#_x0000_t202" style="position:absolute;margin-left:291.95pt;margin-top:742.5pt;width:32.85pt;height:14.3pt;z-index:254570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- 33 -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0" type="#_x0000_t202" style="position:absolute;margin-left:90pt;margin-top:535.25pt;width:9.5pt;height:55.2pt;z-index:254571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761D4A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761D4A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10"/>
                    </w:rPr>
                    <w:t xml:space="preserve"> </w:t>
                  </w:r>
                  <w:r w:rsidRPr="00761D4A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761D4A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  <w:p w:rsidR="0087264E" w:rsidRDefault="0087264E">
                  <w:pPr>
                    <w:spacing w:line="268" w:lineRule="exact"/>
                  </w:pPr>
                  <w:r w:rsidRPr="00761D4A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761D4A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10"/>
                    </w:rPr>
                    <w:t xml:space="preserve"> </w:t>
                  </w:r>
                  <w:r w:rsidRPr="00761D4A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761D4A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1" type="#_x0000_t202" style="position:absolute;margin-left:1in;margin-top:652.25pt;width:4.45pt;height:13.2pt;z-index:254572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706" w:right="4455" w:bottom="0" w:left="4528" w:header="720" w:footer="720" w:gutter="0"/>
          <w:cols w:space="720"/>
        </w:sectPr>
      </w:pPr>
    </w:p>
    <w:p w:rsidR="0087264E" w:rsidRDefault="0087264E">
      <w:pPr>
        <w:spacing w:before="55" w:after="7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CPR/AED Information </w:t>
      </w:r>
    </w:p>
    <w:p w:rsidR="0087264E" w:rsidRDefault="0087264E">
      <w:pPr>
        <w:spacing w:after="25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6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t xml:space="preserve">Basic concepts: </w:t>
      </w:r>
    </w:p>
    <w:p w:rsidR="0087264E" w:rsidRDefault="0087264E">
      <w:pPr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262" w:bottom="0" w:left="1440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33" w:after="33" w:line="235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Early CPR is an essential component to successful outcome from cardiac arrest. </w:t>
      </w:r>
    </w:p>
    <w:p w:rsidR="0087264E" w:rsidRDefault="0087264E">
      <w:pPr>
        <w:tabs>
          <w:tab w:val="left" w:pos="360"/>
        </w:tabs>
        <w:spacing w:after="12" w:line="243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CPR should be provided with as few interruptions as possible (keep interruptions to less </w:t>
      </w:r>
      <w:r>
        <w:rPr>
          <w:rFonts w:ascii="Arial" w:eastAsia="Arial" w:hAnsi="Arial" w:cs="Arial"/>
          <w:color w:val="000000"/>
          <w:spacing w:val="17838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than 10 seconds). </w:t>
      </w:r>
    </w:p>
    <w:p w:rsidR="0087264E" w:rsidRDefault="0087264E">
      <w:pPr>
        <w:tabs>
          <w:tab w:val="left" w:pos="360"/>
        </w:tabs>
        <w:spacing w:line="268" w:lineRule="exact"/>
        <w:ind w:right="-113"/>
      </w:pPr>
      <w:r w:rsidRPr="00761D4A">
        <w:rPr>
          <w:rFonts w:ascii="Arial" w:eastAsia="Arial" w:hAnsi="Arial" w:cs="Arial"/>
          <w:color w:val="000000"/>
          <w:spacing w:val="23"/>
        </w:rPr>
        <w:t>•</w:t>
      </w:r>
      <w:r w:rsidRPr="00761D4A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Change operators every 2 minutes (where possible) to maintain maximum efficiency.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459" w:bottom="0" w:left="1800" w:header="720" w:footer="720" w:gutter="0"/>
          <w:cols w:space="720"/>
        </w:sectPr>
      </w:pPr>
    </w:p>
    <w:p w:rsidR="0087264E" w:rsidRDefault="0087264E">
      <w:pPr>
        <w:tabs>
          <w:tab w:val="left" w:pos="720"/>
        </w:tabs>
        <w:spacing w:before="22" w:after="12" w:line="246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No pulse checks after your initial assessment, until directed by advanced care providers </w:t>
      </w:r>
      <w:r>
        <w:rPr>
          <w:rFonts w:ascii="Arial" w:eastAsia="Arial" w:hAnsi="Arial" w:cs="Arial"/>
          <w:color w:val="000000"/>
          <w:spacing w:val="1856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or the patient begins to move (e.g. spontaneous breaths, cough, eyelid movement, </w:t>
      </w:r>
      <w:r>
        <w:rPr>
          <w:rFonts w:ascii="Arial" w:eastAsia="Arial" w:hAnsi="Arial" w:cs="Arial"/>
          <w:color w:val="000000"/>
          <w:spacing w:val="18044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vocalization). </w:t>
      </w:r>
    </w:p>
    <w:p w:rsidR="0087264E" w:rsidRDefault="0087264E">
      <w:pPr>
        <w:tabs>
          <w:tab w:val="left" w:pos="360"/>
          <w:tab w:val="left" w:pos="720"/>
        </w:tabs>
        <w:spacing w:after="12" w:line="254" w:lineRule="exact"/>
        <w:ind w:right="-113"/>
      </w:pPr>
      <w:r>
        <w:tab/>
      </w:r>
      <w:r w:rsidRPr="00761D4A">
        <w:rPr>
          <w:rFonts w:ascii="Arial" w:eastAsia="Arial" w:hAnsi="Arial" w:cs="Arial"/>
          <w:color w:val="000000"/>
          <w:spacing w:val="23"/>
        </w:rPr>
        <w:t>•</w:t>
      </w:r>
      <w:r w:rsidRPr="00761D4A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CPR is more effective while you are stationary (i.e. trying to move the patient while </w:t>
      </w:r>
      <w:r>
        <w:rPr>
          <w:rFonts w:ascii="Arial" w:eastAsia="Arial" w:hAnsi="Arial" w:cs="Arial"/>
          <w:color w:val="000000"/>
          <w:spacing w:val="18041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performing CPR results in a deterioration of effective CPR). </w:t>
      </w:r>
    </w:p>
    <w:p w:rsidR="0087264E" w:rsidRDefault="0087264E">
      <w:pPr>
        <w:tabs>
          <w:tab w:val="left" w:pos="360"/>
          <w:tab w:val="left" w:pos="720"/>
        </w:tabs>
        <w:spacing w:after="16" w:line="254" w:lineRule="exact"/>
        <w:ind w:right="-113"/>
      </w:pPr>
      <w:r>
        <w:tab/>
      </w:r>
      <w:r w:rsidRPr="00761D4A">
        <w:rPr>
          <w:rFonts w:ascii="Arial" w:eastAsia="Arial" w:hAnsi="Arial" w:cs="Arial"/>
          <w:color w:val="000000"/>
          <w:spacing w:val="23"/>
        </w:rPr>
        <w:t>•</w:t>
      </w:r>
      <w:r w:rsidRPr="00761D4A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Move a victim early in your management while performing CPR only if the victim is in a </w:t>
      </w:r>
      <w:r>
        <w:rPr>
          <w:rFonts w:ascii="Arial" w:eastAsia="Arial" w:hAnsi="Arial" w:cs="Arial"/>
          <w:color w:val="000000"/>
          <w:spacing w:val="18429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dangerous environment or if you believe you cannot perform CPR effectively because of </w:t>
      </w:r>
    </w:p>
    <w:p w:rsidR="0087264E" w:rsidRDefault="0087264E">
      <w:pPr>
        <w:tabs>
          <w:tab w:val="left" w:pos="720"/>
        </w:tabs>
        <w:spacing w:after="12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the victim’s position or location. </w:t>
      </w:r>
    </w:p>
    <w:p w:rsidR="0087264E" w:rsidRDefault="0087264E">
      <w:pPr>
        <w:tabs>
          <w:tab w:val="left" w:pos="360"/>
          <w:tab w:val="left" w:pos="720"/>
        </w:tabs>
        <w:spacing w:after="12" w:line="254" w:lineRule="exact"/>
        <w:ind w:right="-113"/>
      </w:pPr>
      <w:r>
        <w:tab/>
      </w:r>
      <w:r w:rsidRPr="00761D4A">
        <w:rPr>
          <w:rFonts w:ascii="Arial" w:eastAsia="Arial" w:hAnsi="Arial" w:cs="Arial"/>
          <w:color w:val="000000"/>
          <w:spacing w:val="23"/>
        </w:rPr>
        <w:t>•</w:t>
      </w:r>
      <w:r w:rsidRPr="00761D4A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Early defibrillation is an essential component to successful outcome from cardiac </w:t>
      </w:r>
      <w:r>
        <w:rPr>
          <w:rFonts w:ascii="Arial" w:eastAsia="Arial" w:hAnsi="Arial" w:cs="Arial"/>
          <w:color w:val="000000"/>
          <w:spacing w:val="17877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arrhythmias that are responsive to defibrillation. </w:t>
      </w:r>
    </w:p>
    <w:p w:rsidR="0087264E" w:rsidRDefault="0087264E">
      <w:pPr>
        <w:tabs>
          <w:tab w:val="left" w:pos="360"/>
          <w:tab w:val="left" w:pos="720"/>
        </w:tabs>
        <w:spacing w:after="12" w:line="254" w:lineRule="exact"/>
        <w:ind w:right="-113"/>
      </w:pPr>
      <w:r>
        <w:tab/>
      </w:r>
      <w:r w:rsidRPr="00761D4A">
        <w:rPr>
          <w:rFonts w:ascii="Arial" w:eastAsia="Arial" w:hAnsi="Arial" w:cs="Arial"/>
          <w:color w:val="000000"/>
          <w:spacing w:val="23"/>
        </w:rPr>
        <w:t>•</w:t>
      </w:r>
      <w:r w:rsidRPr="00761D4A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The concepts of early CPR and early defibrillation should co-exist and one should not </w:t>
      </w:r>
      <w:r>
        <w:rPr>
          <w:rFonts w:ascii="Arial" w:eastAsia="Arial" w:hAnsi="Arial" w:cs="Arial"/>
          <w:color w:val="000000"/>
          <w:spacing w:val="18317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impede the other. </w:t>
      </w:r>
    </w:p>
    <w:p w:rsidR="0087264E" w:rsidRDefault="0087264E">
      <w:pPr>
        <w:tabs>
          <w:tab w:val="left" w:pos="360"/>
          <w:tab w:val="left" w:pos="720"/>
        </w:tabs>
        <w:spacing w:after="12" w:line="254" w:lineRule="exact"/>
        <w:ind w:right="-113"/>
      </w:pPr>
      <w:r>
        <w:tab/>
      </w:r>
      <w:r w:rsidRPr="00761D4A">
        <w:rPr>
          <w:rFonts w:ascii="Arial" w:eastAsia="Arial" w:hAnsi="Arial" w:cs="Arial"/>
          <w:color w:val="000000"/>
          <w:spacing w:val="23"/>
        </w:rPr>
        <w:t>•</w:t>
      </w:r>
      <w:r w:rsidRPr="00761D4A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Full decompression (i.e. un-weighting hands from the chest between compressions) is a </w:t>
      </w:r>
      <w:r>
        <w:rPr>
          <w:rFonts w:ascii="Arial" w:eastAsia="Arial" w:hAnsi="Arial" w:cs="Arial"/>
          <w:color w:val="000000"/>
          <w:spacing w:val="18574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color w:val="000000"/>
        </w:rPr>
        <w:t xml:space="preserve">significant component in effective CPR. </w:t>
      </w:r>
    </w:p>
    <w:p w:rsidR="0087264E" w:rsidRDefault="0087264E">
      <w:pPr>
        <w:tabs>
          <w:tab w:val="left" w:pos="360"/>
          <w:tab w:val="left" w:pos="720"/>
        </w:tabs>
        <w:spacing w:after="5" w:line="268" w:lineRule="exact"/>
        <w:ind w:right="-113"/>
      </w:pPr>
      <w:r>
        <w:tab/>
      </w:r>
      <w:r w:rsidRPr="00761D4A">
        <w:rPr>
          <w:rFonts w:ascii="Arial" w:eastAsia="Arial" w:hAnsi="Arial" w:cs="Arial"/>
          <w:color w:val="000000"/>
          <w:spacing w:val="23"/>
        </w:rPr>
        <w:t>•</w:t>
      </w:r>
      <w:r w:rsidRPr="00761D4A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Avoid hyperventilation. </w:t>
      </w:r>
    </w:p>
    <w:p w:rsidR="0087264E" w:rsidRDefault="0087264E">
      <w:pPr>
        <w:spacing w:after="17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(Reference: Heart and Stroke Foundation Canada, BLS for Healthcare Providers – Student </w:t>
      </w:r>
      <w:r>
        <w:rPr>
          <w:rFonts w:ascii="Arial" w:eastAsia="Arial" w:hAnsi="Arial" w:cs="Arial"/>
          <w:color w:val="000000"/>
          <w:spacing w:val="18143"/>
        </w:rPr>
        <w:t xml:space="preserve"> </w:t>
      </w:r>
      <w:r>
        <w:rPr>
          <w:rFonts w:ascii="Arial" w:eastAsia="Arial" w:hAnsi="Arial" w:cs="Arial"/>
          <w:color w:val="000000"/>
        </w:rPr>
        <w:t xml:space="preserve">Manual, 2005.  For a comprehensive review, please refer to this manual) </w:t>
      </w:r>
    </w:p>
    <w:p w:rsidR="0087264E" w:rsidRDefault="0087264E">
      <w:pPr>
        <w:spacing w:after="24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after="6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t xml:space="preserve">Adult CPR/AED Basics </w:t>
      </w:r>
    </w:p>
    <w:p w:rsidR="0087264E" w:rsidRDefault="0087264E">
      <w:pPr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443" w:bottom="0" w:left="1440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33" w:after="12" w:line="243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Immediately activate the emergency response system (if appropriate) and get an AED (if </w:t>
      </w:r>
      <w:r>
        <w:rPr>
          <w:rFonts w:ascii="Arial" w:eastAsia="Arial" w:hAnsi="Arial" w:cs="Arial"/>
          <w:color w:val="000000"/>
          <w:spacing w:val="17918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available). </w:t>
      </w:r>
    </w:p>
    <w:p w:rsidR="0087264E" w:rsidRDefault="0087264E">
      <w:pPr>
        <w:tabs>
          <w:tab w:val="left" w:pos="360"/>
        </w:tabs>
        <w:spacing w:after="5" w:line="268" w:lineRule="exact"/>
        <w:ind w:right="-113"/>
      </w:pPr>
      <w:r w:rsidRPr="00761D4A">
        <w:rPr>
          <w:rFonts w:ascii="Arial" w:eastAsia="Arial" w:hAnsi="Arial" w:cs="Arial"/>
          <w:color w:val="000000"/>
          <w:spacing w:val="23"/>
        </w:rPr>
        <w:t>•</w:t>
      </w:r>
      <w:r w:rsidRPr="00761D4A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Optimum chest compression rate is 100 per minute with a depth of 3.75 to 5.0 cm  </w:t>
      </w:r>
    </w:p>
    <w:p w:rsidR="0087264E" w:rsidRDefault="0087264E">
      <w:pPr>
        <w:tabs>
          <w:tab w:val="left" w:pos="360"/>
        </w:tabs>
        <w:spacing w:after="12" w:line="243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(1.5 to 2 inches) in a normal adult (adjust to 1/3 to ½ the chest diameter for smaller and </w:t>
      </w:r>
      <w:r>
        <w:rPr>
          <w:rFonts w:ascii="Arial" w:eastAsia="Arial" w:hAnsi="Arial" w:cs="Arial"/>
          <w:color w:val="000000"/>
          <w:spacing w:val="17804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bigger patients). </w:t>
      </w:r>
    </w:p>
    <w:p w:rsidR="0087264E" w:rsidRDefault="0087264E">
      <w:pPr>
        <w:tabs>
          <w:tab w:val="left" w:pos="360"/>
        </w:tabs>
        <w:spacing w:line="268" w:lineRule="exact"/>
        <w:ind w:right="-113"/>
      </w:pPr>
      <w:r w:rsidRPr="00761D4A">
        <w:rPr>
          <w:rFonts w:ascii="Arial" w:eastAsia="Arial" w:hAnsi="Arial" w:cs="Arial"/>
          <w:color w:val="000000"/>
          <w:spacing w:val="23"/>
        </w:rPr>
        <w:t>•</w:t>
      </w:r>
      <w:r w:rsidRPr="00761D4A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Ratio is 30:2 (one or two rescuers).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419" w:bottom="0" w:left="1800" w:header="720" w:footer="720" w:gutter="0"/>
          <w:cols w:space="720"/>
        </w:sectPr>
      </w:pPr>
    </w:p>
    <w:p w:rsidR="0087264E" w:rsidRDefault="0087264E">
      <w:pPr>
        <w:spacing w:before="22" w:after="33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Apply and use the AED as soon as possible. </w:t>
      </w:r>
    </w:p>
    <w:p w:rsidR="0087264E" w:rsidRDefault="0087264E">
      <w:pPr>
        <w:spacing w:after="33" w:line="252" w:lineRule="exact"/>
        <w:ind w:right="-113"/>
      </w:pPr>
      <w:r>
        <w:rPr>
          <w:rFonts w:ascii="Arial" w:eastAsia="Arial" w:hAnsi="Arial" w:cs="Arial"/>
          <w:color w:val="000000"/>
        </w:rPr>
        <w:t xml:space="preserve">Single shocks – resume CPR immediately following delivery of a shock. </w:t>
      </w:r>
      <w:r>
        <w:rPr>
          <w:rFonts w:ascii="Arial" w:eastAsia="Arial" w:hAnsi="Arial" w:cs="Arial"/>
          <w:color w:val="000000"/>
          <w:spacing w:val="15288"/>
        </w:rPr>
        <w:t xml:space="preserve"> </w:t>
      </w:r>
      <w:r>
        <w:rPr>
          <w:rFonts w:ascii="Arial" w:eastAsia="Arial" w:hAnsi="Arial" w:cs="Arial"/>
          <w:color w:val="000000"/>
        </w:rPr>
        <w:t xml:space="preserve">No Shock Advised – resume CPR immediately. </w:t>
      </w:r>
    </w:p>
    <w:p w:rsidR="0087264E" w:rsidRDefault="0087264E">
      <w:pPr>
        <w:spacing w:after="16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Continue resuscitation efforts on scene as long as one is capable (or, if AED is </w:t>
      </w:r>
      <w:r>
        <w:rPr>
          <w:rFonts w:ascii="Arial" w:eastAsia="Arial" w:hAnsi="Arial" w:cs="Arial"/>
          <w:color w:val="000000"/>
          <w:spacing w:val="15981"/>
        </w:rPr>
        <w:t xml:space="preserve"> </w:t>
      </w:r>
      <w:r>
        <w:rPr>
          <w:rFonts w:ascii="Arial" w:eastAsia="Arial" w:hAnsi="Arial" w:cs="Arial"/>
          <w:color w:val="000000"/>
        </w:rPr>
        <w:t xml:space="preserve">employed, until 3 consecutive no shock advised have been received), until the patient </w:t>
      </w:r>
    </w:p>
    <w:p w:rsidR="0087264E" w:rsidRDefault="0087264E">
      <w:pPr>
        <w:spacing w:line="247" w:lineRule="exact"/>
        <w:ind w:right="-11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recovers, advanced care providers take over (e.g. BCAS, physician) or you are </w:t>
      </w:r>
      <w:r>
        <w:rPr>
          <w:rFonts w:ascii="Arial" w:eastAsia="Arial" w:hAnsi="Arial" w:cs="Arial"/>
          <w:color w:val="000000"/>
          <w:spacing w:val="15998"/>
        </w:rPr>
        <w:t xml:space="preserve"> </w:t>
      </w:r>
      <w:r>
        <w:rPr>
          <w:rFonts w:ascii="Arial" w:eastAsia="Arial" w:hAnsi="Arial" w:cs="Arial"/>
          <w:color w:val="000000"/>
        </w:rPr>
        <w:t xml:space="preserve">presented with a valid “Do not Resuscitate” order (reference: Heart and Stroke </w:t>
      </w:r>
      <w:r>
        <w:rPr>
          <w:rFonts w:ascii="Arial" w:eastAsia="Arial" w:hAnsi="Arial" w:cs="Arial"/>
          <w:color w:val="000000"/>
          <w:spacing w:val="15952"/>
        </w:rPr>
        <w:t xml:space="preserve"> </w:t>
      </w:r>
      <w:r>
        <w:rPr>
          <w:rFonts w:ascii="Arial" w:eastAsia="Arial" w:hAnsi="Arial" w:cs="Arial"/>
          <w:color w:val="000000"/>
        </w:rPr>
        <w:t xml:space="preserve">Foundation Canada, BLS for Healthcare Providers – Student CD – Supplemental </w:t>
      </w:r>
      <w:r>
        <w:rPr>
          <w:rFonts w:ascii="Arial" w:eastAsia="Arial" w:hAnsi="Arial" w:cs="Arial"/>
          <w:color w:val="000000"/>
          <w:spacing w:val="16205"/>
        </w:rPr>
        <w:t xml:space="preserve"> </w:t>
      </w:r>
      <w:r>
        <w:rPr>
          <w:rFonts w:ascii="Arial" w:eastAsia="Arial" w:hAnsi="Arial" w:cs="Arial"/>
          <w:color w:val="000000"/>
        </w:rPr>
        <w:t xml:space="preserve">material, 2006, pg. 62). </w:t>
      </w:r>
    </w:p>
    <w:p w:rsidR="0087264E" w:rsidRDefault="0087264E" w:rsidP="0087264E">
      <w:pPr>
        <w:spacing w:line="20" w:lineRule="exact"/>
        <w:ind w:right="-113"/>
        <w:sectPr w:rsidR="0087264E" w:rsidSect="00E9366C">
          <w:type w:val="continuous"/>
          <w:pgSz w:w="12240" w:h="15840"/>
          <w:pgMar w:top="1440" w:right="1693" w:bottom="0" w:left="2160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848" type="#_x0000_t202" style="position:absolute;margin-left:90pt;margin-top:636.7pt;width:9.5pt;height:14.85pt;z-index:-248735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A2430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A2430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9" type="#_x0000_t202" style="position:absolute;margin-left:90pt;margin-top:467.85pt;width:9.5pt;height:28.3pt;z-index:-248734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A2430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A2430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10"/>
                    </w:rPr>
                    <w:t xml:space="preserve"> </w:t>
                  </w:r>
                  <w:r w:rsidRPr="00A2430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A2430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0" type="#_x0000_t202" style="position:absolute;margin-left:90pt;margin-top:428.4pt;width:9.5pt;height:14.85pt;z-index:-248733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A2430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A2430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1" type="#_x0000_t202" style="position:absolute;margin-left:90pt;margin-top:286.15pt;width:9.5pt;height:41.75pt;z-index:-248732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A2430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A2430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10"/>
                    </w:rPr>
                    <w:t xml:space="preserve"> </w:t>
                  </w:r>
                  <w:r w:rsidRPr="00A2430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A2430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  <w:p w:rsidR="0087264E" w:rsidRDefault="0087264E">
                  <w:pPr>
                    <w:spacing w:line="268" w:lineRule="exact"/>
                  </w:pPr>
                  <w:r w:rsidRPr="00A2430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A2430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2" type="#_x0000_t202" style="position:absolute;margin-left:90pt;margin-top:118.15pt;width:9.5pt;height:14.85pt;z-index:-248731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A2430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A2430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5" style="position:absolute;margin-left:70.5pt;margin-top:92.15pt;width:471pt;height:.5pt;z-index:254577664;mso-position-horizontal-relative:page;mso-position-vertical-relative:page" coordorigin="2488,3252" coordsize="16616,17" path="m2488,3269r16615,l19103,3252r-16615,l2488,32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46" type="#_x0000_t202" style="position:absolute;margin-left:291.95pt;margin-top:742.5pt;width:32.85pt;height:14.3pt;z-index:254578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- 34 -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7" type="#_x0000_t202" style="position:absolute;margin-left:1in;margin-top:689.05pt;width:4.45pt;height:25.8pt;z-index:254579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706" w:right="4455" w:bottom="0" w:left="4528" w:header="720" w:footer="720" w:gutter="0"/>
          <w:cols w:space="720"/>
        </w:sectPr>
      </w:pPr>
    </w:p>
    <w:p w:rsidR="0087264E" w:rsidRDefault="0087264E">
      <w:pPr>
        <w:spacing w:before="54" w:after="6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Child (1 year of age to puberty) CPR/AED Basics </w:t>
      </w:r>
    </w:p>
    <w:p w:rsidR="0087264E" w:rsidRDefault="0087264E">
      <w:pPr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680" w:bottom="0" w:left="1440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33" w:after="16" w:line="246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If alone, immediately start CPR for 5 cycles (about 2 minutes) before activating the </w:t>
      </w:r>
      <w:r>
        <w:rPr>
          <w:rFonts w:ascii="Arial" w:eastAsia="Arial" w:hAnsi="Arial" w:cs="Arial"/>
          <w:color w:val="000000"/>
          <w:spacing w:val="17389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emergency response system (if appropriate) and applying the AED  (NOTE: for a </w:t>
      </w:r>
      <w:r>
        <w:rPr>
          <w:rFonts w:ascii="Arial" w:eastAsia="Arial" w:hAnsi="Arial" w:cs="Arial"/>
          <w:color w:val="000000"/>
          <w:spacing w:val="17227"/>
        </w:rPr>
        <w:t xml:space="preserve"> </w:t>
      </w:r>
      <w:r>
        <w:tab/>
      </w:r>
      <w:r>
        <w:rPr>
          <w:rFonts w:ascii="Arial" w:eastAsia="Arial" w:hAnsi="Arial" w:cs="Arial"/>
          <w:i/>
          <w:iCs/>
          <w:color w:val="000000"/>
        </w:rPr>
        <w:t>witnessed sudden collapse</w:t>
      </w:r>
      <w:r>
        <w:rPr>
          <w:rFonts w:ascii="Arial" w:eastAsia="Arial" w:hAnsi="Arial" w:cs="Arial"/>
          <w:color w:val="000000"/>
        </w:rPr>
        <w:t xml:space="preserve"> – alone or not, immediately activate the emergency response </w:t>
      </w:r>
    </w:p>
    <w:p w:rsidR="0087264E" w:rsidRDefault="0087264E">
      <w:pPr>
        <w:tabs>
          <w:tab w:val="left" w:pos="360"/>
        </w:tabs>
        <w:spacing w:after="12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system [if appropriate] and get an AED [if available]). </w:t>
      </w:r>
    </w:p>
    <w:p w:rsidR="0087264E" w:rsidRDefault="0087264E">
      <w:pPr>
        <w:tabs>
          <w:tab w:val="left" w:pos="360"/>
        </w:tabs>
        <w:spacing w:after="12" w:line="253" w:lineRule="exact"/>
        <w:ind w:right="-113"/>
      </w:pPr>
      <w:r w:rsidRPr="00A24304">
        <w:rPr>
          <w:rFonts w:ascii="Arial" w:eastAsia="Arial" w:hAnsi="Arial" w:cs="Arial"/>
          <w:color w:val="000000"/>
          <w:spacing w:val="23"/>
        </w:rPr>
        <w:t>•</w:t>
      </w:r>
      <w:r w:rsidRPr="00A24304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Start CPR if there is no pulse or if the heart rate is less than 60 beats per minute with </w:t>
      </w:r>
      <w:r>
        <w:rPr>
          <w:rFonts w:ascii="Arial" w:eastAsia="Arial" w:hAnsi="Arial" w:cs="Arial"/>
          <w:color w:val="000000"/>
          <w:spacing w:val="17627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signs of poor perfusion (e.g. pale skin color or severe mottling, cyanosis, usually </w:t>
      </w:r>
      <w:r>
        <w:rPr>
          <w:rFonts w:ascii="Arial" w:eastAsia="Arial" w:hAnsi="Arial" w:cs="Arial"/>
          <w:color w:val="000000"/>
          <w:spacing w:val="17163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accompanied by a decreased or falling level of consciousness and extremely unwell or </w:t>
      </w:r>
      <w:r>
        <w:rPr>
          <w:rFonts w:ascii="Arial" w:eastAsia="Arial" w:hAnsi="Arial" w:cs="Arial"/>
          <w:color w:val="000000"/>
          <w:spacing w:val="17784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toxic appearance, often with a history suggestive of respiratory illness or sepsis). </w:t>
      </w:r>
    </w:p>
    <w:p w:rsidR="0087264E" w:rsidRDefault="0087264E">
      <w:pPr>
        <w:tabs>
          <w:tab w:val="left" w:pos="360"/>
        </w:tabs>
        <w:spacing w:after="12" w:line="254" w:lineRule="exact"/>
        <w:ind w:right="-113"/>
      </w:pPr>
      <w:r w:rsidRPr="00A24304">
        <w:rPr>
          <w:rFonts w:ascii="Arial" w:eastAsia="Arial" w:hAnsi="Arial" w:cs="Arial"/>
          <w:color w:val="000000"/>
          <w:spacing w:val="23"/>
        </w:rPr>
        <w:t>•</w:t>
      </w:r>
      <w:r w:rsidRPr="00A24304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If not injured, carry the child, if possible, to the telephone so that you can continue CPR </w:t>
      </w:r>
      <w:r>
        <w:rPr>
          <w:rFonts w:ascii="Arial" w:eastAsia="Arial" w:hAnsi="Arial" w:cs="Arial"/>
          <w:color w:val="000000"/>
          <w:spacing w:val="17848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or resume CPR more quickly after the call. </w:t>
      </w:r>
    </w:p>
    <w:p w:rsidR="0087264E" w:rsidRDefault="0087264E">
      <w:pPr>
        <w:tabs>
          <w:tab w:val="left" w:pos="360"/>
        </w:tabs>
        <w:spacing w:after="12" w:line="254" w:lineRule="exact"/>
        <w:ind w:right="-113"/>
      </w:pPr>
      <w:r w:rsidRPr="00A24304">
        <w:rPr>
          <w:rFonts w:ascii="Arial" w:eastAsia="Arial" w:hAnsi="Arial" w:cs="Arial"/>
          <w:color w:val="000000"/>
          <w:spacing w:val="23"/>
        </w:rPr>
        <w:t>•</w:t>
      </w:r>
      <w:r w:rsidRPr="00A24304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Optimum chest compression rate is 100 per minute with a depth of 1/3 to ½ the chest </w:t>
      </w:r>
      <w:r>
        <w:rPr>
          <w:rFonts w:ascii="Arial" w:eastAsia="Arial" w:hAnsi="Arial" w:cs="Arial"/>
          <w:color w:val="000000"/>
          <w:spacing w:val="17648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diameter. </w:t>
      </w:r>
    </w:p>
    <w:p w:rsidR="0087264E" w:rsidRDefault="0087264E">
      <w:pPr>
        <w:tabs>
          <w:tab w:val="left" w:pos="360"/>
        </w:tabs>
        <w:spacing w:line="268" w:lineRule="exact"/>
        <w:ind w:right="-113"/>
      </w:pPr>
      <w:r w:rsidRPr="00A24304">
        <w:rPr>
          <w:rFonts w:ascii="Arial" w:eastAsia="Arial" w:hAnsi="Arial" w:cs="Arial"/>
          <w:color w:val="000000"/>
          <w:spacing w:val="23"/>
        </w:rPr>
        <w:t>•</w:t>
      </w:r>
      <w:r w:rsidRPr="00A24304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Ratio is 30:2 for one rescuer and 15:2 for two rescuers.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377" w:bottom="0" w:left="1800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22" w:after="33" w:line="252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Single shocks – resume CPR immediately following delivery of a shock. </w:t>
      </w:r>
      <w:r>
        <w:rPr>
          <w:rFonts w:ascii="Arial" w:eastAsia="Arial" w:hAnsi="Arial" w:cs="Arial"/>
          <w:color w:val="000000"/>
          <w:spacing w:val="16153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No Shock Advised – resume CPR immediately. </w:t>
      </w:r>
    </w:p>
    <w:p w:rsidR="0087264E" w:rsidRDefault="0087264E">
      <w:pPr>
        <w:tabs>
          <w:tab w:val="left" w:pos="360"/>
        </w:tabs>
        <w:spacing w:after="12" w:line="246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For a child 1 - 8 years of age, switch to child AED pads (if required) and follow the AED </w:t>
      </w:r>
      <w:r>
        <w:rPr>
          <w:rFonts w:ascii="Arial" w:eastAsia="Arial" w:hAnsi="Arial" w:cs="Arial"/>
          <w:color w:val="000000"/>
          <w:spacing w:val="1766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instructions to select a lower (child) shock dose (if available).  If not available you may </w:t>
      </w:r>
      <w:r>
        <w:rPr>
          <w:rFonts w:ascii="Arial" w:eastAsia="Arial" w:hAnsi="Arial" w:cs="Arial"/>
          <w:color w:val="000000"/>
          <w:spacing w:val="17539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use the adult pads and deliver the adult dose. </w:t>
      </w:r>
    </w:p>
    <w:p w:rsidR="0087264E" w:rsidRDefault="0087264E">
      <w:pPr>
        <w:tabs>
          <w:tab w:val="left" w:pos="360"/>
        </w:tabs>
        <w:spacing w:line="253" w:lineRule="exact"/>
        <w:ind w:right="-113"/>
      </w:pPr>
      <w:r w:rsidRPr="00A24304">
        <w:rPr>
          <w:rFonts w:ascii="Arial" w:eastAsia="Arial" w:hAnsi="Arial" w:cs="Arial"/>
          <w:color w:val="000000"/>
          <w:spacing w:val="23"/>
        </w:rPr>
        <w:t>•</w:t>
      </w:r>
      <w:r w:rsidRPr="00A24304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If the defibrillation pads, when placed in the normal anterior/lateral chest position, are </w:t>
      </w:r>
      <w:r>
        <w:rPr>
          <w:rFonts w:ascii="Arial" w:eastAsia="Arial" w:hAnsi="Arial" w:cs="Arial"/>
          <w:color w:val="000000"/>
          <w:spacing w:val="1747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within 2.5 cm (one inch) of each other, they may need to be shifted to an </w:t>
      </w:r>
      <w:r>
        <w:rPr>
          <w:rFonts w:ascii="Arial" w:eastAsia="Arial" w:hAnsi="Arial" w:cs="Arial"/>
          <w:color w:val="000000"/>
          <w:spacing w:val="1624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anterior/posterior configuration.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548" w:bottom="0" w:left="1800" w:header="720" w:footer="720" w:gutter="0"/>
          <w:cols w:space="720"/>
        </w:sectPr>
      </w:pPr>
    </w:p>
    <w:p w:rsidR="0087264E" w:rsidRDefault="0087264E">
      <w:pPr>
        <w:spacing w:before="17" w:after="24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 </w:t>
      </w:r>
    </w:p>
    <w:p w:rsidR="0087264E" w:rsidRDefault="0087264E">
      <w:pPr>
        <w:spacing w:after="6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t xml:space="preserve">Infant (less than 1 year of age) CPR Basics </w:t>
      </w:r>
    </w:p>
    <w:p w:rsidR="0087264E" w:rsidRDefault="0087264E">
      <w:pPr>
        <w:tabs>
          <w:tab w:val="left" w:pos="360"/>
        </w:tabs>
        <w:spacing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6274" w:bottom="0" w:left="1440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33" w:after="12" w:line="243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Due to the size of an infant’s head in relation to its body, use a pad (if available) under </w:t>
      </w:r>
      <w:r>
        <w:rPr>
          <w:rFonts w:ascii="Arial" w:eastAsia="Arial" w:hAnsi="Arial" w:cs="Arial"/>
          <w:color w:val="000000"/>
          <w:spacing w:val="17475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the shoulders to facilitate the head tilt-chin-lift maneuver. </w:t>
      </w:r>
    </w:p>
    <w:p w:rsidR="0087264E" w:rsidRDefault="0087264E">
      <w:pPr>
        <w:tabs>
          <w:tab w:val="left" w:pos="360"/>
        </w:tabs>
        <w:spacing w:line="268" w:lineRule="exact"/>
        <w:ind w:right="-113"/>
      </w:pPr>
      <w:r w:rsidRPr="00A24304">
        <w:rPr>
          <w:rFonts w:ascii="Arial" w:eastAsia="Arial" w:hAnsi="Arial" w:cs="Arial"/>
          <w:color w:val="000000"/>
          <w:spacing w:val="23"/>
        </w:rPr>
        <w:t>•</w:t>
      </w:r>
      <w:r w:rsidRPr="00A24304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Effective ventilation/oxygenation is very important for optimal CPR.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641" w:bottom="0" w:left="1800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22" w:after="33" w:line="235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Assess for pulse using the brachial rather than the carotid artery. </w:t>
      </w:r>
    </w:p>
    <w:p w:rsidR="0087264E" w:rsidRDefault="0087264E">
      <w:pPr>
        <w:tabs>
          <w:tab w:val="left" w:pos="360"/>
        </w:tabs>
        <w:spacing w:after="16" w:line="243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If alone, immediately start CPR for 5 cycles (about 2 minutes) before activating the </w:t>
      </w:r>
      <w:r>
        <w:rPr>
          <w:rFonts w:ascii="Arial" w:eastAsia="Arial" w:hAnsi="Arial" w:cs="Arial"/>
          <w:color w:val="000000"/>
          <w:spacing w:val="17363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emergency response system (if appropriate).  (NOTE: for a </w:t>
      </w:r>
      <w:r>
        <w:rPr>
          <w:rFonts w:ascii="Arial" w:eastAsia="Arial" w:hAnsi="Arial" w:cs="Arial"/>
          <w:i/>
          <w:iCs/>
          <w:color w:val="000000"/>
        </w:rPr>
        <w:t>witnessed sudden collapse</w:t>
      </w:r>
      <w:r>
        <w:rPr>
          <w:rFonts w:ascii="Arial" w:eastAsia="Arial" w:hAnsi="Arial" w:cs="Arial"/>
          <w:color w:val="000000"/>
        </w:rPr>
        <w:t xml:space="preserve"> – </w:t>
      </w:r>
    </w:p>
    <w:p w:rsidR="0087264E" w:rsidRDefault="0087264E">
      <w:pPr>
        <w:tabs>
          <w:tab w:val="left" w:pos="360"/>
        </w:tabs>
        <w:spacing w:after="12" w:line="235" w:lineRule="exact"/>
        <w:ind w:right="-113"/>
      </w:pPr>
      <w:r>
        <w:tab/>
      </w:r>
      <w:r>
        <w:rPr>
          <w:rFonts w:ascii="Arial" w:eastAsia="Arial" w:hAnsi="Arial" w:cs="Arial"/>
          <w:color w:val="000000"/>
        </w:rPr>
        <w:t xml:space="preserve">alone or not, immediately activate the emergency response system [if appropriate]). </w:t>
      </w:r>
    </w:p>
    <w:p w:rsidR="0087264E" w:rsidRDefault="0087264E">
      <w:pPr>
        <w:tabs>
          <w:tab w:val="left" w:pos="360"/>
        </w:tabs>
        <w:spacing w:after="12" w:line="254" w:lineRule="exact"/>
        <w:ind w:right="-113"/>
      </w:pPr>
      <w:r w:rsidRPr="00A24304">
        <w:rPr>
          <w:rFonts w:ascii="Arial" w:eastAsia="Arial" w:hAnsi="Arial" w:cs="Arial"/>
          <w:color w:val="000000"/>
          <w:spacing w:val="23"/>
        </w:rPr>
        <w:t>•</w:t>
      </w:r>
      <w:r w:rsidRPr="00A24304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If not injured, carry the infant to the telephone so that you can continue CPR or resume </w:t>
      </w:r>
      <w:r>
        <w:rPr>
          <w:rFonts w:ascii="Arial" w:eastAsia="Arial" w:hAnsi="Arial" w:cs="Arial"/>
          <w:color w:val="000000"/>
          <w:spacing w:val="17796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CPR more quickly after the call. </w:t>
      </w:r>
    </w:p>
    <w:p w:rsidR="0087264E" w:rsidRDefault="0087264E">
      <w:pPr>
        <w:tabs>
          <w:tab w:val="left" w:pos="360"/>
        </w:tabs>
        <w:spacing w:after="12" w:line="253" w:lineRule="exact"/>
        <w:ind w:right="-113"/>
      </w:pPr>
      <w:r w:rsidRPr="00A24304">
        <w:rPr>
          <w:rFonts w:ascii="Arial" w:eastAsia="Arial" w:hAnsi="Arial" w:cs="Arial"/>
          <w:color w:val="000000"/>
          <w:spacing w:val="23"/>
        </w:rPr>
        <w:t>•</w:t>
      </w:r>
      <w:r w:rsidRPr="00A24304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Start CPR if there is no pulse or if the heart rate is less than 60 beats per minute with </w:t>
      </w:r>
      <w:r>
        <w:rPr>
          <w:rFonts w:ascii="Arial" w:eastAsia="Arial" w:hAnsi="Arial" w:cs="Arial"/>
          <w:color w:val="000000"/>
          <w:spacing w:val="1760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signs of poor perfusion (e.g. pale skin color or severe mottling, cyanosis, usually </w:t>
      </w:r>
      <w:r>
        <w:rPr>
          <w:rFonts w:ascii="Arial" w:eastAsia="Arial" w:hAnsi="Arial" w:cs="Arial"/>
          <w:color w:val="000000"/>
          <w:spacing w:val="17137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accompanied by a decreased or falling level of consciousness and extremely unwell or </w:t>
      </w:r>
      <w:r>
        <w:rPr>
          <w:rFonts w:ascii="Arial" w:eastAsia="Arial" w:hAnsi="Arial" w:cs="Arial"/>
          <w:color w:val="000000"/>
          <w:spacing w:val="17759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toxic appearance, often with a history suggestive of respiratory illness or sepsis). </w:t>
      </w:r>
    </w:p>
    <w:p w:rsidR="0087264E" w:rsidRDefault="0087264E">
      <w:pPr>
        <w:tabs>
          <w:tab w:val="left" w:pos="360"/>
        </w:tabs>
        <w:spacing w:after="12" w:line="254" w:lineRule="exact"/>
        <w:ind w:right="-113"/>
      </w:pPr>
      <w:r w:rsidRPr="00A24304">
        <w:rPr>
          <w:rFonts w:ascii="Arial" w:eastAsia="Arial" w:hAnsi="Arial" w:cs="Arial"/>
          <w:color w:val="000000"/>
          <w:spacing w:val="23"/>
        </w:rPr>
        <w:t>•</w:t>
      </w:r>
      <w:r w:rsidRPr="00A24304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Optimum chest compression rate is 100 per minute with a depth of 1/3 to ½ the chest </w:t>
      </w:r>
      <w:r>
        <w:rPr>
          <w:rFonts w:ascii="Arial" w:eastAsia="Arial" w:hAnsi="Arial" w:cs="Arial"/>
          <w:color w:val="000000"/>
          <w:spacing w:val="17623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diameter. </w:t>
      </w:r>
    </w:p>
    <w:p w:rsidR="0087264E" w:rsidRDefault="0087264E">
      <w:pPr>
        <w:tabs>
          <w:tab w:val="left" w:pos="360"/>
        </w:tabs>
        <w:spacing w:line="268" w:lineRule="exact"/>
        <w:ind w:right="-113"/>
      </w:pPr>
      <w:r w:rsidRPr="00A24304">
        <w:rPr>
          <w:rFonts w:ascii="Arial" w:eastAsia="Arial" w:hAnsi="Arial" w:cs="Arial"/>
          <w:color w:val="000000"/>
          <w:spacing w:val="23"/>
        </w:rPr>
        <w:t>•</w:t>
      </w:r>
      <w:r w:rsidRPr="00A24304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Ratio is 30:2 for one rescuer and 15:2 for two rescuers.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402" w:bottom="0" w:left="1800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22" w:after="12" w:line="243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</w:rPr>
        <w:t xml:space="preserve">For two rescuers, perform chest compressions with the 2 thumb-encircling hands </w:t>
      </w:r>
      <w:r>
        <w:rPr>
          <w:rFonts w:ascii="Arial" w:eastAsia="Arial" w:hAnsi="Arial" w:cs="Arial"/>
          <w:color w:val="000000"/>
          <w:spacing w:val="16786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technique. </w:t>
      </w:r>
    </w:p>
    <w:p w:rsidR="0087264E" w:rsidRDefault="0087264E">
      <w:pPr>
        <w:tabs>
          <w:tab w:val="left" w:pos="360"/>
        </w:tabs>
        <w:spacing w:line="254" w:lineRule="exact"/>
        <w:ind w:right="-113"/>
        <w:rPr>
          <w:rFonts w:ascii="Arial" w:eastAsia="Arial" w:hAnsi="Arial" w:cs="Arial"/>
          <w:color w:val="000000"/>
        </w:rPr>
      </w:pPr>
      <w:r w:rsidRPr="00A24304">
        <w:rPr>
          <w:rFonts w:ascii="Arial" w:eastAsia="Arial" w:hAnsi="Arial" w:cs="Arial"/>
          <w:color w:val="000000"/>
          <w:spacing w:val="23"/>
        </w:rPr>
        <w:t>•</w:t>
      </w:r>
      <w:r w:rsidRPr="00A24304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Infant cardiac arrest does not include the use of an automated electronic defibrillator </w:t>
      </w:r>
      <w:r>
        <w:rPr>
          <w:rFonts w:ascii="Arial" w:eastAsia="Arial" w:hAnsi="Arial" w:cs="Arial"/>
          <w:color w:val="000000"/>
          <w:spacing w:val="1711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(AED). </w:t>
      </w:r>
    </w:p>
    <w:p w:rsidR="0087264E" w:rsidRDefault="0087264E" w:rsidP="0087264E">
      <w:pPr>
        <w:tabs>
          <w:tab w:val="left" w:pos="360"/>
        </w:tabs>
        <w:spacing w:line="20" w:lineRule="exact"/>
        <w:ind w:right="-113"/>
        <w:sectPr w:rsidR="0087264E" w:rsidSect="00604D8F">
          <w:type w:val="continuous"/>
          <w:pgSz w:w="12240" w:h="15840"/>
          <w:pgMar w:top="1440" w:right="1823" w:bottom="0" w:left="1800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863" type="#_x0000_t202" style="position:absolute;margin-left:96.55pt;margin-top:412.5pt;width:93.1pt;height:14.65pt;z-index:-248719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360"/>
                    </w:tabs>
                    <w:spacing w:line="264" w:lineRule="exact"/>
                  </w:pPr>
                  <w:r>
                    <w:rPr>
                      <w:rFonts w:ascii="Courier New" w:eastAsia="Courier New" w:hAnsi="Courier New" w:cs="Courier New"/>
                      <w:color w:val="000000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Hypothermia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64" type="#_x0000_t202" style="position:absolute;margin-left:96.55pt;margin-top:425.1pt;width:126.8pt;height:14.65pt;z-index:-248718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360"/>
                    </w:tabs>
                    <w:spacing w:line="264" w:lineRule="exact"/>
                  </w:pPr>
                  <w:r>
                    <w:rPr>
                      <w:rFonts w:ascii="Courier New" w:eastAsia="Courier New" w:hAnsi="Courier New" w:cs="Courier New"/>
                      <w:color w:val="000000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Cardiac tamponade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65" type="#_x0000_t202" style="position:absolute;margin-left:96.55pt;margin-top:437.7pt;width:127.9pt;height:14.65pt;z-index:-248717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360"/>
                    </w:tabs>
                    <w:spacing w:line="264" w:lineRule="exact"/>
                  </w:pPr>
                  <w:r>
                    <w:rPr>
                      <w:rFonts w:ascii="Courier New" w:eastAsia="Courier New" w:hAnsi="Courier New" w:cs="Courier New"/>
                      <w:color w:val="000000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Pulmonary embolus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66" type="#_x0000_t202" style="position:absolute;margin-left:96.55pt;margin-top:450.3pt;width:143.3pt;height:14.65pt;z-index:-248716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360"/>
                    </w:tabs>
                    <w:spacing w:line="264" w:lineRule="exact"/>
                  </w:pPr>
                  <w:r>
                    <w:rPr>
                      <w:rFonts w:ascii="Courier New" w:eastAsia="Courier New" w:hAnsi="Courier New" w:cs="Courier New"/>
                      <w:color w:val="000000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Tension pneumothorax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67" type="#_x0000_t202" style="position:absolute;margin-left:96.55pt;margin-top:462.9pt;width:11.1pt;height:14.65pt;z-index:-248715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4" w:lineRule="exact"/>
                  </w:pPr>
                  <w:r>
                    <w:rPr>
                      <w:rFonts w:ascii="Courier New" w:eastAsia="Courier New" w:hAnsi="Courier New" w:cs="Courier New"/>
                      <w:color w:val="000000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68" type="#_x0000_t202" style="position:absolute;margin-left:96.55pt;margin-top:475.5pt;width:78.45pt;height:14.65pt;z-index:-248714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360"/>
                    </w:tabs>
                    <w:spacing w:line="264" w:lineRule="exact"/>
                  </w:pPr>
                  <w:r>
                    <w:rPr>
                      <w:rFonts w:ascii="Courier New" w:eastAsia="Courier New" w:hAnsi="Courier New" w:cs="Courier New"/>
                      <w:color w:val="000000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Overdose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3" style="position:absolute;margin-left:41.05pt;margin-top:91.6pt;width:529.9pt;height:.5pt;z-index:254586880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54" type="#_x0000_t202" style="position:absolute;margin-left:291.95pt;margin-top:743.05pt;width:32.85pt;height:14.3pt;z-index:254587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- 35 -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5" type="#_x0000_t202" style="position:absolute;margin-left:60.55pt;margin-top:117.6pt;width:9.5pt;height:14.85pt;z-index:254588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A02B87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A02B87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6" type="#_x0000_t202" style="position:absolute;margin-left:60.55pt;margin-top:207.25pt;width:9.5pt;height:14.85pt;z-index:254589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A02B87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A02B87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7" type="#_x0000_t202" style="position:absolute;margin-left:469.5pt;margin-top:232.2pt;width:7.2pt;height:8.9pt;z-index:254590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49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4"/>
                      <w:szCs w:val="14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8" type="#_x0000_t202" style="position:absolute;margin-left:60.55pt;margin-top:284.3pt;width:9.5pt;height:14.85pt;z-index:254592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A02B87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A02B87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9" type="#_x0000_t202" style="position:absolute;margin-left:60.55pt;margin-top:361pt;width:9.5pt;height:14.85pt;z-index:254593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A02B87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A02B87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60" type="#_x0000_t202" style="position:absolute;margin-left:42.55pt;margin-top:500.75pt;width:4.75pt;height:207.5pt;z-index:25459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61" type="#_x0000_t202" style="position:absolute;margin-left:42.55pt;margin-top:707.6pt;width:10.3pt;height:9.95pt;z-index:254595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62" type="#_x0000_t202" style="position:absolute;margin-left:42.55pt;margin-top:726.05pt;width:4.75pt;height:14.3pt;z-index:254596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54" w:after="6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Asphyxial arrest </w:t>
      </w:r>
    </w:p>
    <w:p w:rsidR="0087264E" w:rsidRDefault="0087264E">
      <w:pPr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614" w:bottom="0" w:left="851" w:header="720" w:footer="720" w:gutter="0"/>
          <w:cols w:space="720"/>
        </w:sectPr>
      </w:pPr>
    </w:p>
    <w:p w:rsidR="0087264E" w:rsidRDefault="0087264E">
      <w:pPr>
        <w:spacing w:before="33" w:line="247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Asphyxial arrest is due to hypoxia.  Causes may include overdose, hanging, airway obstruction, </w:t>
      </w:r>
      <w:r>
        <w:rPr>
          <w:rFonts w:ascii="Arial" w:eastAsia="Arial" w:hAnsi="Arial" w:cs="Arial"/>
          <w:color w:val="000000"/>
          <w:spacing w:val="18928"/>
        </w:rPr>
        <w:t xml:space="preserve"> </w:t>
      </w:r>
      <w:r>
        <w:rPr>
          <w:rFonts w:ascii="Arial" w:eastAsia="Arial" w:hAnsi="Arial" w:cs="Arial"/>
          <w:color w:val="000000"/>
        </w:rPr>
        <w:t xml:space="preserve">smoke inhalation and drowning.  If alone with an AED, give 5 cycles of CPR (about 2 minutes) </w:t>
      </w:r>
      <w:r>
        <w:rPr>
          <w:rFonts w:ascii="Arial" w:eastAsia="Arial" w:hAnsi="Arial" w:cs="Arial"/>
          <w:color w:val="000000"/>
          <w:spacing w:val="18793"/>
        </w:rPr>
        <w:t xml:space="preserve"> </w:t>
      </w:r>
      <w:r>
        <w:rPr>
          <w:rFonts w:ascii="Arial" w:eastAsia="Arial" w:hAnsi="Arial" w:cs="Arial"/>
          <w:color w:val="000000"/>
        </w:rPr>
        <w:t xml:space="preserve">before activating the emergency response system (if appropriate) and applying the AED.  If two </w:t>
      </w:r>
      <w:r>
        <w:rPr>
          <w:rFonts w:ascii="Arial" w:eastAsia="Arial" w:hAnsi="Arial" w:cs="Arial"/>
          <w:color w:val="000000"/>
          <w:spacing w:val="18904"/>
        </w:rPr>
        <w:t xml:space="preserve"> </w:t>
      </w:r>
      <w:r>
        <w:rPr>
          <w:rFonts w:ascii="Arial" w:eastAsia="Arial" w:hAnsi="Arial" w:cs="Arial"/>
          <w:color w:val="000000"/>
        </w:rPr>
        <w:t xml:space="preserve">rescuers: apply the AED while providing one man CPR for 5 cycles (about 2 minutes) then analyze.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56" w:bottom="0" w:left="1571" w:header="720" w:footer="720" w:gutter="0"/>
          <w:cols w:space="720"/>
        </w:sectPr>
      </w:pPr>
    </w:p>
    <w:p w:rsidR="0087264E" w:rsidRDefault="0087264E">
      <w:pPr>
        <w:spacing w:before="24" w:after="13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 </w:t>
      </w:r>
    </w:p>
    <w:p w:rsidR="0087264E" w:rsidRDefault="0087264E">
      <w:pPr>
        <w:spacing w:after="6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t xml:space="preserve">Child (1 year of age to puberty) Sudden Cardiac Arrest </w:t>
      </w:r>
    </w:p>
    <w:p w:rsidR="0087264E" w:rsidRDefault="0087264E">
      <w:pPr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645" w:bottom="0" w:left="851" w:header="720" w:footer="720" w:gutter="0"/>
          <w:cols w:space="720"/>
        </w:sectPr>
      </w:pPr>
    </w:p>
    <w:p w:rsidR="0087264E" w:rsidRDefault="0087264E">
      <w:pPr>
        <w:spacing w:before="33" w:after="16" w:line="243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Most cardiac arrests in children are not due to sudden rhythm disturbances.  On rare occasions a </w:t>
      </w:r>
      <w:r>
        <w:rPr>
          <w:rFonts w:ascii="Arial" w:eastAsia="Arial" w:hAnsi="Arial" w:cs="Arial"/>
          <w:color w:val="000000"/>
          <w:spacing w:val="19078"/>
        </w:rPr>
        <w:t xml:space="preserve"> </w:t>
      </w:r>
      <w:r>
        <w:rPr>
          <w:rFonts w:ascii="Arial" w:eastAsia="Arial" w:hAnsi="Arial" w:cs="Arial"/>
          <w:color w:val="000000"/>
        </w:rPr>
        <w:t xml:space="preserve">child is in ventricular fibrillation.  Specifically, cases with a history of previous cardiac problems or a </w:t>
      </w:r>
    </w:p>
    <w:p w:rsidR="0087264E" w:rsidRDefault="0087264E">
      <w:pPr>
        <w:tabs>
          <w:tab w:val="left" w:pos="7897"/>
        </w:tabs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sharp blow to the precordial area followed by sudden collapse (commotio cordis </w:t>
      </w:r>
      <w:r>
        <w:tab/>
      </w:r>
      <w:r>
        <w:rPr>
          <w:rFonts w:ascii="Arial" w:eastAsia="Arial" w:hAnsi="Arial" w:cs="Arial"/>
          <w:color w:val="000000"/>
        </w:rPr>
        <w:t xml:space="preserve">).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82" w:bottom="0" w:left="1571" w:header="720" w:footer="720" w:gutter="0"/>
          <w:cols w:space="720"/>
        </w:sectPr>
      </w:pPr>
    </w:p>
    <w:p w:rsidR="0087264E" w:rsidRDefault="0087264E">
      <w:pPr>
        <w:spacing w:before="24" w:after="13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 </w:t>
      </w:r>
    </w:p>
    <w:p w:rsidR="0087264E" w:rsidRDefault="0087264E">
      <w:pPr>
        <w:spacing w:after="6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t xml:space="preserve">Advanced Airway considerations </w:t>
      </w:r>
    </w:p>
    <w:p w:rsidR="0087264E" w:rsidRDefault="0087264E">
      <w:pPr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864" w:bottom="0" w:left="851" w:header="720" w:footer="720" w:gutter="0"/>
          <w:cols w:space="720"/>
        </w:sectPr>
      </w:pPr>
    </w:p>
    <w:p w:rsidR="0087264E" w:rsidRDefault="0087264E">
      <w:pPr>
        <w:spacing w:before="33" w:line="246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For all age categories, when assisting an advanced care paramedic with an advanced airway in </w:t>
      </w:r>
      <w:r>
        <w:rPr>
          <w:rFonts w:ascii="Arial" w:eastAsia="Arial" w:hAnsi="Arial" w:cs="Arial"/>
          <w:color w:val="000000"/>
          <w:spacing w:val="18585"/>
        </w:rPr>
        <w:t xml:space="preserve"> </w:t>
      </w:r>
      <w:r>
        <w:rPr>
          <w:rFonts w:ascii="Arial" w:eastAsia="Arial" w:hAnsi="Arial" w:cs="Arial"/>
          <w:color w:val="000000"/>
        </w:rPr>
        <w:t xml:space="preserve">place, the ventilation rate is 8 – 10 per minute, interspersed between compressions (i.e. do not </w:t>
      </w:r>
      <w:r>
        <w:rPr>
          <w:rFonts w:ascii="Arial" w:eastAsia="Arial" w:hAnsi="Arial" w:cs="Arial"/>
          <w:color w:val="000000"/>
          <w:spacing w:val="18485"/>
        </w:rPr>
        <w:t xml:space="preserve"> </w:t>
      </w:r>
      <w:r>
        <w:rPr>
          <w:rFonts w:ascii="Arial" w:eastAsia="Arial" w:hAnsi="Arial" w:cs="Arial"/>
          <w:color w:val="000000"/>
        </w:rPr>
        <w:t xml:space="preserve">pause chest compressions to provide breaths).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315" w:bottom="0" w:left="1571" w:header="720" w:footer="720" w:gutter="0"/>
          <w:cols w:space="720"/>
        </w:sectPr>
      </w:pPr>
    </w:p>
    <w:p w:rsidR="0087264E" w:rsidRDefault="0087264E">
      <w:pPr>
        <w:spacing w:before="17" w:after="24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 </w:t>
      </w:r>
    </w:p>
    <w:p w:rsidR="0087264E" w:rsidRDefault="0087264E">
      <w:pPr>
        <w:spacing w:after="6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t xml:space="preserve">Treatable causes of cardiac arrest </w:t>
      </w:r>
    </w:p>
    <w:p w:rsidR="0087264E" w:rsidRDefault="0087264E">
      <w:pPr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764" w:bottom="0" w:left="851" w:header="720" w:footer="720" w:gutter="0"/>
          <w:cols w:space="720"/>
        </w:sectPr>
      </w:pPr>
    </w:p>
    <w:p w:rsidR="0087264E" w:rsidRDefault="0087264E">
      <w:pPr>
        <w:spacing w:before="33" w:line="247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Consideration for early transport may be appropriate in circumstances where hospital intervention </w:t>
      </w:r>
      <w:r>
        <w:rPr>
          <w:rFonts w:ascii="Arial" w:eastAsia="Arial" w:hAnsi="Arial" w:cs="Arial"/>
          <w:color w:val="000000"/>
          <w:spacing w:val="19204"/>
        </w:rPr>
        <w:t xml:space="preserve"> </w:t>
      </w:r>
      <w:r>
        <w:rPr>
          <w:rFonts w:ascii="Arial" w:eastAsia="Arial" w:hAnsi="Arial" w:cs="Arial"/>
          <w:color w:val="000000"/>
        </w:rPr>
        <w:t xml:space="preserve">may be able to increase chance of survival or provide life saving care beyond the capability of the </w:t>
      </w:r>
      <w:r>
        <w:rPr>
          <w:rFonts w:ascii="Arial" w:eastAsia="Arial" w:hAnsi="Arial" w:cs="Arial"/>
          <w:color w:val="000000"/>
          <w:spacing w:val="19192"/>
        </w:rPr>
        <w:t xml:space="preserve"> </w:t>
      </w:r>
      <w:r>
        <w:rPr>
          <w:rFonts w:ascii="Arial" w:eastAsia="Arial" w:hAnsi="Arial" w:cs="Arial"/>
          <w:color w:val="000000"/>
        </w:rPr>
        <w:t xml:space="preserve">BLS rescuer.  In these circumstances early consultation with an emergency physician to discuss the </w:t>
      </w:r>
      <w:r>
        <w:rPr>
          <w:rFonts w:ascii="Arial" w:eastAsia="Arial" w:hAnsi="Arial" w:cs="Arial"/>
          <w:color w:val="000000"/>
          <w:spacing w:val="19439"/>
        </w:rPr>
        <w:t xml:space="preserve"> </w:t>
      </w:r>
      <w:r>
        <w:rPr>
          <w:rFonts w:ascii="Arial" w:eastAsia="Arial" w:hAnsi="Arial" w:cs="Arial"/>
          <w:color w:val="000000"/>
        </w:rPr>
        <w:t xml:space="preserve">possibility of transportation would be appropriate.  These circumstances include: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89" w:bottom="0" w:left="1571" w:header="720" w:footer="720" w:gutter="0"/>
          <w:cols w:space="720"/>
        </w:sectPr>
      </w:pPr>
    </w:p>
    <w:p w:rsidR="0087264E" w:rsidRDefault="0087264E">
      <w:pPr>
        <w:spacing w:before="1025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Severe blood loss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133" w:bottom="0" w:left="2291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269" w:line="264" w:lineRule="exact"/>
        <w:ind w:right="-113"/>
      </w:pPr>
      <w:r>
        <w:rPr>
          <w:rFonts w:ascii="Courier New" w:eastAsia="Courier New" w:hAnsi="Courier New" w:cs="Courier New"/>
          <w:color w:val="000000"/>
        </w:rPr>
        <w:lastRenderedPageBreak/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Airway obstruction/choking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098" w:bottom="0" w:left="1931" w:header="720" w:footer="720" w:gutter="0"/>
          <w:cols w:space="720"/>
        </w:sectPr>
      </w:pPr>
    </w:p>
    <w:p w:rsidR="0087264E" w:rsidRDefault="0087264E">
      <w:pPr>
        <w:spacing w:before="4125" w:line="177" w:lineRule="exact"/>
        <w:ind w:right="-113"/>
        <w:rPr>
          <w:rFonts w:ascii="Arial" w:eastAsia="Arial" w:hAnsi="Arial" w:cs="Arial"/>
          <w:i/>
          <w:iCs/>
          <w:color w:val="0000FF"/>
          <w:spacing w:val="51"/>
          <w:w w:val="98"/>
          <w:sz w:val="16"/>
          <w:szCs w:val="16"/>
        </w:rPr>
      </w:pPr>
      <w:r w:rsidRPr="00A02B87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 xml:space="preserve"> Reference: Science Daily, </w:t>
      </w:r>
      <w:r w:rsidRPr="00A02B87"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Blunt Blows From Baseballs, Hockey Pucks Cause Sudden Death In Young Athletes</w:t>
      </w:r>
      <w:r w:rsidRPr="00A02B87">
        <w:rPr>
          <w:rFonts w:ascii="Arial" w:eastAsia="Arial" w:hAnsi="Arial" w:cs="Arial"/>
          <w:color w:val="000000"/>
          <w:w w:val="99"/>
          <w:sz w:val="16"/>
          <w:szCs w:val="16"/>
        </w:rPr>
        <w:t>, November 1997.  Web source:</w:t>
      </w:r>
      <w:r w:rsidRPr="00A02B87">
        <w:rPr>
          <w:rFonts w:ascii="Arial" w:eastAsia="Arial" w:hAnsi="Arial" w:cs="Arial"/>
          <w:color w:val="000000"/>
          <w:spacing w:val="59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0202"/>
          <w:sz w:val="16"/>
          <w:szCs w:val="16"/>
        </w:rPr>
        <w:t xml:space="preserve"> </w:t>
      </w:r>
      <w:r w:rsidRPr="00A02B87">
        <w:rPr>
          <w:rFonts w:ascii="Arial" w:eastAsia="Arial" w:hAnsi="Arial" w:cs="Arial"/>
          <w:i/>
          <w:iCs/>
          <w:color w:val="0000FF"/>
          <w:w w:val="98"/>
          <w:sz w:val="16"/>
          <w:szCs w:val="16"/>
        </w:rPr>
        <w:t xml:space="preserve"> </w:t>
      </w:r>
      <w:hyperlink r:id="rId438" w:history="1">
        <w:r w:rsidRPr="00A02B87">
          <w:rPr>
            <w:rFonts w:ascii="Arial" w:eastAsia="Arial" w:hAnsi="Arial" w:cs="Arial"/>
            <w:i/>
            <w:iCs/>
            <w:color w:val="0000FF"/>
            <w:w w:val="98"/>
            <w:sz w:val="16"/>
            <w:szCs w:val="16"/>
          </w:rPr>
          <w:t>http://www.sciencedaily.com</w:t>
        </w:r>
      </w:hyperlink>
      <w:hyperlink r:id="rId439" w:history="1">
        <w:r w:rsidRPr="00A02B87">
          <w:rPr>
            <w:rFonts w:ascii="Arial" w:eastAsia="Arial" w:hAnsi="Arial" w:cs="Arial"/>
            <w:i/>
            <w:iCs/>
            <w:color w:val="0000FF"/>
            <w:w w:val="98"/>
            <w:sz w:val="16"/>
            <w:szCs w:val="16"/>
          </w:rPr>
          <w:t>/releases/1997/11/971114070111.htm</w:t>
        </w:r>
      </w:hyperlink>
      <w:r w:rsidRPr="00A02B87">
        <w:rPr>
          <w:rFonts w:ascii="Arial" w:eastAsia="Arial" w:hAnsi="Arial" w:cs="Arial"/>
          <w:i/>
          <w:iCs/>
          <w:color w:val="0000FF"/>
          <w:spacing w:val="51"/>
          <w:w w:val="98"/>
          <w:sz w:val="16"/>
          <w:szCs w:val="16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BA55F6">
          <w:type w:val="continuous"/>
          <w:pgSz w:w="12240" w:h="15840"/>
          <w:pgMar w:top="1440" w:right="867" w:bottom="0" w:left="121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901" type="#_x0000_t202" style="position:absolute;margin-left:56.75pt;margin-top:342.75pt;width:8.75pt;height:50.35pt;z-index:-248679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" w:line="244" w:lineRule="exact"/>
                  </w:pPr>
                  <w:r w:rsidRPr="00DC3402">
                    <w:rPr>
                      <w:rFonts w:ascii="Arial" w:eastAsia="Arial" w:hAnsi="Arial" w:cs="Arial"/>
                      <w:color w:val="000000"/>
                      <w:spacing w:val="26"/>
                      <w:sz w:val="19"/>
                      <w:szCs w:val="19"/>
                    </w:rPr>
                    <w:t>•</w:t>
                  </w:r>
                  <w:r w:rsidRPr="00DC3402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179"/>
                      <w:sz w:val="19"/>
                      <w:szCs w:val="19"/>
                    </w:rPr>
                    <w:t xml:space="preserve"> </w:t>
                  </w:r>
                  <w:r w:rsidRPr="00DC3402">
                    <w:rPr>
                      <w:rFonts w:ascii="Arial" w:eastAsia="Arial" w:hAnsi="Arial" w:cs="Arial"/>
                      <w:color w:val="000000"/>
                      <w:spacing w:val="26"/>
                      <w:sz w:val="19"/>
                      <w:szCs w:val="19"/>
                    </w:rPr>
                    <w:t>•</w:t>
                  </w:r>
                  <w:r w:rsidRPr="00DC3402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spacing w:line="244" w:lineRule="exact"/>
                  </w:pPr>
                  <w:r w:rsidRPr="00DC3402">
                    <w:rPr>
                      <w:rFonts w:ascii="Arial" w:eastAsia="Arial" w:hAnsi="Arial" w:cs="Arial"/>
                      <w:color w:val="000000"/>
                      <w:spacing w:val="26"/>
                      <w:sz w:val="19"/>
                      <w:szCs w:val="19"/>
                    </w:rPr>
                    <w:t>•</w:t>
                  </w:r>
                  <w:r w:rsidRPr="00DC3402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179"/>
                      <w:sz w:val="19"/>
                      <w:szCs w:val="19"/>
                    </w:rPr>
                    <w:t xml:space="preserve"> </w:t>
                  </w:r>
                  <w:r w:rsidRPr="00DC3402">
                    <w:rPr>
                      <w:rFonts w:ascii="Arial" w:eastAsia="Arial" w:hAnsi="Arial" w:cs="Arial"/>
                      <w:color w:val="000000"/>
                      <w:spacing w:val="26"/>
                      <w:sz w:val="19"/>
                      <w:szCs w:val="19"/>
                    </w:rPr>
                    <w:t>•</w:t>
                  </w:r>
                  <w:r w:rsidRPr="00DC3402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2" type="#_x0000_t202" style="position:absolute;margin-left:283.55pt;margin-top:217.9pt;width:9.7pt;height:12.1pt;z-index:-248678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If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3" type="#_x0000_t202" style="position:absolute;margin-left:83.45pt;margin-top:216.9pt;width:8.75pt;height:38.1pt;z-index:-248677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" w:line="244" w:lineRule="exact"/>
                  </w:pPr>
                  <w:r w:rsidRPr="00DC3402">
                    <w:rPr>
                      <w:rFonts w:ascii="Arial" w:eastAsia="Arial" w:hAnsi="Arial" w:cs="Arial"/>
                      <w:color w:val="000000"/>
                      <w:spacing w:val="26"/>
                      <w:sz w:val="19"/>
                      <w:szCs w:val="19"/>
                    </w:rPr>
                    <w:t>•</w:t>
                  </w:r>
                  <w:r w:rsidRPr="00DC3402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179"/>
                      <w:sz w:val="19"/>
                      <w:szCs w:val="19"/>
                    </w:rPr>
                    <w:t xml:space="preserve"> </w:t>
                  </w:r>
                  <w:r w:rsidRPr="00DC3402">
                    <w:rPr>
                      <w:rFonts w:ascii="Arial" w:eastAsia="Arial" w:hAnsi="Arial" w:cs="Arial"/>
                      <w:color w:val="000000"/>
                      <w:spacing w:val="26"/>
                      <w:sz w:val="19"/>
                      <w:szCs w:val="19"/>
                    </w:rPr>
                    <w:t>•</w:t>
                  </w:r>
                  <w:r w:rsidRPr="00DC3402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spacing w:line="243" w:lineRule="exact"/>
                  </w:pPr>
                  <w:r w:rsidRPr="00DC3402">
                    <w:rPr>
                      <w:rFonts w:ascii="Arial" w:eastAsia="Arial" w:hAnsi="Arial" w:cs="Arial"/>
                      <w:color w:val="000000"/>
                      <w:spacing w:val="26"/>
                      <w:sz w:val="19"/>
                      <w:szCs w:val="19"/>
                    </w:rPr>
                    <w:t>•</w:t>
                  </w:r>
                  <w:r w:rsidRPr="00DC3402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69" type="#_x0000_t202" style="position:absolute;margin-left:99.25pt;margin-top:291.85pt;width:147.7pt;height:12.1pt;z-index:254604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DC340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recommended Aspirin dose prior</w:t>
                  </w:r>
                  <w:r w:rsidRPr="00DC3402">
                    <w:rPr>
                      <w:rFonts w:ascii="Arial" w:eastAsia="Arial" w:hAnsi="Arial" w:cs="Arial"/>
                      <w:color w:val="000000"/>
                      <w:spacing w:val="7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70" type="#_x0000_t202" style="position:absolute;margin-left:99.25pt;margin-top:301.45pt;width:67.65pt;height:14.8pt;z-index:254605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DC340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to your arrival.</w:t>
                  </w:r>
                  <w:r w:rsidRPr="00DC3402">
                    <w:rPr>
                      <w:rFonts w:ascii="Arial" w:eastAsia="Arial" w:hAnsi="Arial" w:cs="Arial"/>
                      <w:b/>
                      <w:bCs/>
                      <w:color w:val="000000"/>
                      <w:spacing w:val="5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71" style="position:absolute;margin-left:41.05pt;margin-top:91.6pt;width:529.9pt;height:.5pt;z-index:254606336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72" type="#_x0000_t202" style="position:absolute;margin-left:291.95pt;margin-top:743.05pt;width:32.85pt;height:14.3pt;z-index:254607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- 36 -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73" type="#_x0000_t202" style="position:absolute;margin-left:42.55pt;margin-top:126.85pt;width:4.75pt;height:14.3pt;z-index:254608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74" type="#_x0000_t202" style="position:absolute;margin-left:271.25pt;margin-top:216.9pt;width:8.75pt;height:13.6pt;z-index:254609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43" w:lineRule="exact"/>
                  </w:pPr>
                  <w:r w:rsidRPr="00DC3402">
                    <w:rPr>
                      <w:rFonts w:ascii="Arial" w:eastAsia="Arial" w:hAnsi="Arial" w:cs="Arial"/>
                      <w:color w:val="000000"/>
                      <w:spacing w:val="26"/>
                      <w:sz w:val="19"/>
                      <w:szCs w:val="19"/>
                    </w:rPr>
                    <w:t>•</w:t>
                  </w:r>
                  <w:r w:rsidRPr="00DC3402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75" type="#_x0000_t202" style="position:absolute;margin-left:404.2pt;margin-top:342.35pt;width:6.8pt;height:8.35pt;z-index:254610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76" type="#_x0000_t202" style="position:absolute;margin-left:471.9pt;margin-top:429.95pt;width:12.2pt;height:8.35pt;z-index:254611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2,3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77" type="#_x0000_t202" style="position:absolute;margin-left:480.9pt;margin-top:431.3pt;width:4.2pt;height:12.1pt;z-index:254612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78" type="#_x0000_t202" style="position:absolute;margin-left:237.35pt;margin-top:441.45pt;width:6.8pt;height:8.35pt;z-index:254613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79" type="#_x0000_t202" style="position:absolute;margin-left:460.7pt;margin-top:439.05pt;width:3.65pt;height:9.95pt;z-index:25461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80" type="#_x0000_t202" style="position:absolute;margin-left:171.55pt;margin-top:462.75pt;width:539.15pt;height:12.1pt;z-index:25461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5377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81" style="position:absolute;margin-left:305.75pt;margin-top:458.3pt;width:.5pt;height:20pt;z-index:254616576;mso-position-horizontal-relative:page;mso-position-vertical-relative:page" coordorigin="10787,16168" coordsize="17,705" path="m10787,16872r17,l10804,16168r-17,l10787,16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82" type="#_x0000_t202" style="position:absolute;margin-left:104.35pt;margin-top:483.2pt;width:539.1pt;height:12.1pt;z-index:254617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2688"/>
                      <w:tab w:val="left" w:pos="5377"/>
                      <w:tab w:val="left" w:pos="8065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83" style="position:absolute;margin-left:171.3pt;margin-top:478.25pt;width:.5pt;height:4.75pt;z-index:254618624;mso-position-horizontal-relative:page;mso-position-vertical-relative:page" coordorigin="6044,16872" coordsize="17,168" path="m6044,17040r16,l6060,16872r-16,l6044,170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84" style="position:absolute;margin-left:171.3pt;margin-top:478.25pt;width:134.8pt;height:.5pt;z-index:254619648;mso-position-horizontal-relative:page;mso-position-vertical-relative:page" coordorigin="6044,16872" coordsize="4757,17" path="m6044,16889r4756,l10800,16872r-4756,l6044,168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85" style="position:absolute;margin-left:305.75pt;margin-top:478.25pt;width:134.4pt;height:.5pt;z-index:254620672;mso-position-horizontal-relative:page;mso-position-vertical-relative:page" coordorigin="10787,16872" coordsize="4742,17" path="m10787,16889r4741,l15528,16872r-4741,l10787,168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86" style="position:absolute;margin-left:440.15pt;margin-top:478.25pt;width:.5pt;height:4.75pt;z-index:254621696;mso-position-horizontal-relative:page;mso-position-vertical-relative:page" coordorigin="15528,16872" coordsize="18,168" path="m15528,17040r17,l15545,16872r-17,l15528,170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87" style="position:absolute;margin-left:440.15pt;margin-top:478.25pt;width:.5pt;height:.5pt;z-index:254622720;mso-position-horizontal-relative:page;mso-position-vertical-relative:page" coordorigin="15528,16872" coordsize="18,17" path="m15528,16889r17,l15545,16872r-17,l15528,168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88" style="position:absolute;margin-left:171.3pt;margin-top:483pt;width:.5pt;height:15.7pt;z-index:254623744;mso-position-horizontal-relative:page;mso-position-vertical-relative:page" coordorigin="6044,17040" coordsize="17,555" path="m6044,17594r16,l6060,17040r-16,l6044,175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89" style="position:absolute;margin-left:440.15pt;margin-top:483pt;width:.5pt;height:15.7pt;z-index:254624768;mso-position-horizontal-relative:page;mso-position-vertical-relative:page" coordorigin="15528,17040" coordsize="18,555" path="m15528,17594r17,l15545,17040r-17,l15528,175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90" type="#_x0000_t202" style="position:absolute;margin-left:255.8pt;margin-top:513.05pt;width:8.05pt;height:9.95pt;z-index:254625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4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91" type="#_x0000_t202" style="position:absolute;margin-left:104.35pt;margin-top:546.6pt;width:539.1pt;height:12.55pt;z-index:254626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2688"/>
                      <w:tab w:val="left" w:pos="5377"/>
                      <w:tab w:val="left" w:pos="8065"/>
                    </w:tabs>
                    <w:spacing w:line="22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92" style="position:absolute;margin-left:171.3pt;margin-top:541.8pt;width:.5pt;height:4.25pt;z-index:254627840;mso-position-horizontal-relative:page;mso-position-vertical-relative:page" coordorigin="6044,19114" coordsize="17,151" path="m6044,19264r16,l6060,19114r-16,l6044,192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93" style="position:absolute;margin-left:171.3pt;margin-top:546.05pt;width:.5pt;height:15.9pt;z-index:254628864;mso-position-horizontal-relative:page;mso-position-vertical-relative:page" coordorigin="6044,19264" coordsize="17,561" path="m6044,19825r16,l6060,19264r-16,l6044,198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94" style="position:absolute;margin-left:440.15pt;margin-top:541.8pt;width:.5pt;height:4.25pt;z-index:254629888;mso-position-horizontal-relative:page;mso-position-vertical-relative:page" coordorigin="15528,19114" coordsize="18,151" path="m15528,19264r17,l15545,19114r-17,l15528,192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95" style="position:absolute;margin-left:440.15pt;margin-top:546.05pt;width:.5pt;height:15.9pt;z-index:254630912;mso-position-horizontal-relative:page;mso-position-vertical-relative:page" coordorigin="15528,19264" coordsize="18,561" path="m15528,19825r17,l15545,19264r-17,l15528,198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96" type="#_x0000_t202" style="position:absolute;margin-left:42.55pt;margin-top:593.7pt;width:4.75pt;height:14.3pt;z-index:254631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97" type="#_x0000_t202" style="position:absolute;margin-left:60.55pt;margin-top:608.8pt;width:10.3pt;height:9.95pt;z-index:254632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98" style="position:absolute;margin-left:59.05pt;margin-top:607.2pt;width:511.9pt;height:.5pt;z-index:254633984;mso-position-horizontal-relative:page;mso-position-vertical-relative:page" coordorigin="2083,21421" coordsize="18060,17" path="m2083,21438r18060,l20143,21421r-18060,l2083,214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3899" type="#_x0000_t202" style="position:absolute;margin-left:60.55pt;margin-top:636.35pt;width:10.3pt;height:28.35pt;z-index:254635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9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2. </w:t>
                  </w:r>
                  <w:r>
                    <w:rPr>
                      <w:rFonts w:ascii="Arial" w:eastAsia="Arial" w:hAnsi="Arial" w:cs="Arial"/>
                      <w:color w:val="000000"/>
                      <w:spacing w:val="24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3. </w:t>
                  </w:r>
                  <w:r>
                    <w:rPr>
                      <w:rFonts w:ascii="Arial" w:eastAsia="Arial" w:hAnsi="Arial" w:cs="Arial"/>
                      <w:color w:val="000000"/>
                      <w:spacing w:val="24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4.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0" type="#_x0000_t202" style="position:absolute;margin-left:42.55pt;margin-top:673.2pt;width:4.75pt;height:14.3pt;z-index:254636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DC3402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CARDIAC CHEST PAIN</w:t>
      </w:r>
      <w:r w:rsidRPr="00DC3402">
        <w:rPr>
          <w:rFonts w:ascii="Arial" w:eastAsia="Arial" w:hAnsi="Arial" w:cs="Arial"/>
          <w:b/>
          <w:bCs/>
          <w:color w:val="000000"/>
          <w:spacing w:val="3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269" w:bottom="0" w:left="851" w:header="720" w:footer="720" w:gutter="0"/>
          <w:cols w:space="720"/>
        </w:sectPr>
      </w:pPr>
    </w:p>
    <w:p w:rsidR="0087264E" w:rsidRDefault="0087264E">
      <w:pPr>
        <w:spacing w:before="530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INDICATIONS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474" w:bottom="0" w:left="1135" w:header="720" w:footer="720" w:gutter="0"/>
          <w:cols w:space="720"/>
        </w:sectPr>
      </w:pPr>
    </w:p>
    <w:p w:rsidR="0087264E" w:rsidRDefault="0087264E">
      <w:pPr>
        <w:spacing w:before="5" w:line="221" w:lineRule="exact"/>
        <w:ind w:right="-113"/>
      </w:pPr>
      <w:r w:rsidRPr="00DC3402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Patients whose presentation is suggestive of cardiac chest pain, who have a history of heart disease, and who would</w:t>
      </w:r>
      <w:r w:rsidRPr="00DC3402">
        <w:rPr>
          <w:rFonts w:ascii="Arial" w:eastAsia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0502"/>
          <w:sz w:val="19"/>
          <w:szCs w:val="19"/>
        </w:rPr>
        <w:t xml:space="preserve"> </w:t>
      </w:r>
      <w:r w:rsidRPr="00DC3402">
        <w:rPr>
          <w:rFonts w:ascii="Arial" w:eastAsia="Arial" w:hAnsi="Arial" w:cs="Arial"/>
          <w:color w:val="000000"/>
          <w:spacing w:val="4"/>
          <w:sz w:val="19"/>
          <w:szCs w:val="19"/>
        </w:rPr>
        <w:t>normally take their prescribed Nitroglycerin for chest pain.</w:t>
      </w:r>
      <w:r w:rsidRPr="00DC3402">
        <w:rPr>
          <w:rFonts w:ascii="Arial" w:eastAsia="Arial" w:hAnsi="Arial" w:cs="Arial"/>
          <w:color w:val="000000"/>
          <w:spacing w:val="-16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93" w:bottom="0" w:left="1135" w:header="720" w:footer="720" w:gutter="0"/>
          <w:cols w:space="720"/>
        </w:sectPr>
      </w:pPr>
    </w:p>
    <w:p w:rsidR="0087264E" w:rsidRDefault="0087264E">
      <w:pPr>
        <w:spacing w:before="17"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CONTRAINDICATIONS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449" w:bottom="0" w:left="1135" w:header="720" w:footer="720" w:gutter="0"/>
          <w:cols w:space="720"/>
        </w:sectPr>
      </w:pPr>
    </w:p>
    <w:p w:rsidR="0087264E" w:rsidRDefault="0087264E">
      <w:pPr>
        <w:tabs>
          <w:tab w:val="left" w:pos="3756"/>
        </w:tabs>
        <w:spacing w:before="11" w:line="222" w:lineRule="exact"/>
        <w:ind w:right="-113"/>
      </w:pPr>
      <w:r w:rsidRPr="00DC3402">
        <w:rPr>
          <w:rFonts w:ascii="Arial" w:eastAsia="Arial" w:hAnsi="Arial" w:cs="Arial"/>
          <w:b/>
          <w:bCs/>
          <w:color w:val="000000"/>
          <w:spacing w:val="4"/>
          <w:sz w:val="19"/>
          <w:szCs w:val="19"/>
        </w:rPr>
        <w:lastRenderedPageBreak/>
        <w:t>Aspirin</w:t>
      </w:r>
      <w:r w:rsidRPr="00DC3402">
        <w:rPr>
          <w:rFonts w:ascii="Arial" w:eastAsia="Arial" w:hAnsi="Arial" w:cs="Arial"/>
          <w:b/>
          <w:bCs/>
          <w:color w:val="000000"/>
          <w:spacing w:val="5"/>
          <w:sz w:val="19"/>
          <w:szCs w:val="19"/>
        </w:rPr>
        <w:t xml:space="preserve"> </w:t>
      </w:r>
      <w:r>
        <w:tab/>
      </w:r>
      <w:r w:rsidRPr="00DC3402">
        <w:rPr>
          <w:rFonts w:ascii="Arial" w:eastAsia="Arial" w:hAnsi="Arial" w:cs="Arial"/>
          <w:b/>
          <w:bCs/>
          <w:color w:val="000000"/>
          <w:spacing w:val="4"/>
          <w:sz w:val="19"/>
          <w:szCs w:val="19"/>
        </w:rPr>
        <w:t>Nitroglycerin</w:t>
      </w:r>
      <w:r w:rsidRPr="00DC3402">
        <w:rPr>
          <w:rFonts w:ascii="Arial" w:eastAsia="Arial" w:hAnsi="Arial" w:cs="Arial"/>
          <w:b/>
          <w:bCs/>
          <w:color w:val="000000"/>
          <w:spacing w:val="3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514" w:bottom="0" w:left="1669" w:header="720" w:footer="720" w:gutter="0"/>
          <w:cols w:space="720"/>
        </w:sectPr>
      </w:pPr>
    </w:p>
    <w:p w:rsidR="0087264E" w:rsidRDefault="0087264E">
      <w:pPr>
        <w:tabs>
          <w:tab w:val="left" w:pos="316"/>
        </w:tabs>
        <w:spacing w:before="20" w:after="31" w:line="229" w:lineRule="exact"/>
        <w:ind w:right="-113"/>
      </w:pPr>
      <w:r>
        <w:lastRenderedPageBreak/>
        <w:tab/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Inability to swallow</w:t>
      </w:r>
      <w:r w:rsidRPr="00DC3402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958"/>
          <w:sz w:val="19"/>
          <w:szCs w:val="19"/>
        </w:rPr>
        <w:t xml:space="preserve"> </w:t>
      </w:r>
      <w:r>
        <w:tab/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Allergy to Aspirin</w:t>
      </w:r>
      <w:r w:rsidRPr="00DC3402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</w:p>
    <w:p w:rsidR="0087264E" w:rsidRDefault="0087264E">
      <w:pPr>
        <w:tabs>
          <w:tab w:val="left" w:pos="316"/>
        </w:tabs>
        <w:spacing w:after="11" w:line="221" w:lineRule="exact"/>
        <w:ind w:right="-113"/>
      </w:pPr>
      <w:r>
        <w:tab/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Active peptic ulcer or</w:t>
      </w:r>
      <w:r w:rsidRPr="00DC3402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5157"/>
          <w:sz w:val="19"/>
          <w:szCs w:val="19"/>
        </w:rPr>
        <w:t xml:space="preserve"> </w:t>
      </w:r>
      <w:r>
        <w:tab/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gastrointestinal bleeding</w:t>
      </w:r>
      <w:r w:rsidRPr="00DC3402">
        <w:rPr>
          <w:rFonts w:ascii="Arial" w:eastAsia="Arial" w:hAnsi="Arial" w:cs="Arial"/>
          <w:color w:val="000000"/>
          <w:spacing w:val="21"/>
          <w:sz w:val="19"/>
          <w:szCs w:val="19"/>
        </w:rPr>
        <w:t xml:space="preserve"> </w:t>
      </w:r>
    </w:p>
    <w:p w:rsidR="0087264E" w:rsidRDefault="0087264E">
      <w:pPr>
        <w:tabs>
          <w:tab w:val="left" w:pos="316"/>
        </w:tabs>
        <w:spacing w:after="1" w:line="243" w:lineRule="exact"/>
        <w:ind w:right="-113"/>
      </w:pPr>
      <w:r w:rsidRPr="00DC3402">
        <w:rPr>
          <w:rFonts w:ascii="Arial" w:eastAsia="Arial" w:hAnsi="Arial" w:cs="Arial"/>
          <w:color w:val="000000"/>
          <w:spacing w:val="27"/>
          <w:sz w:val="19"/>
          <w:szCs w:val="19"/>
        </w:rPr>
        <w:t>•</w:t>
      </w:r>
      <w:r w:rsidRPr="00DC3402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Pediatric patient</w:t>
      </w:r>
      <w:r w:rsidRPr="00DC3402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</w:p>
    <w:p w:rsidR="0087264E" w:rsidRDefault="0087264E">
      <w:pPr>
        <w:tabs>
          <w:tab w:val="left" w:pos="316"/>
        </w:tabs>
        <w:spacing w:line="293" w:lineRule="exact"/>
        <w:ind w:right="-113"/>
      </w:pPr>
      <w:r w:rsidRPr="00DC3402">
        <w:rPr>
          <w:rFonts w:ascii="Arial" w:eastAsia="Arial" w:hAnsi="Arial" w:cs="Arial"/>
          <w:color w:val="000000"/>
          <w:spacing w:val="26"/>
          <w:sz w:val="24"/>
          <w:szCs w:val="24"/>
        </w:rPr>
        <w:t>•</w:t>
      </w:r>
      <w:r w:rsidRPr="00DC340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tab/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Patient has already taken their</w:t>
      </w:r>
      <w:r w:rsidRPr="00DC3402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</w:p>
    <w:p w:rsidR="0087264E" w:rsidRDefault="0087264E">
      <w:pPr>
        <w:tabs>
          <w:tab w:val="left" w:pos="412"/>
        </w:tabs>
        <w:spacing w:before="20" w:line="224" w:lineRule="exact"/>
        <w:ind w:left="246" w:right="-113"/>
      </w:pPr>
      <w:r>
        <w:br w:type="column"/>
      </w:r>
      <w:r>
        <w:lastRenderedPageBreak/>
        <w:tab/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the patient has taken Viagra or</w:t>
      </w:r>
      <w:r w:rsidRPr="00DC3402"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5986"/>
          <w:sz w:val="19"/>
          <w:szCs w:val="19"/>
        </w:rPr>
        <w:t xml:space="preserve"> </w:t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Levitra in the last 24 hours, or</w:t>
      </w:r>
      <w:r w:rsidRPr="00DC3402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5732"/>
          <w:sz w:val="19"/>
          <w:szCs w:val="19"/>
        </w:rPr>
        <w:t xml:space="preserve"> </w:t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Cialis in the last 48 hours</w:t>
      </w:r>
      <w:r w:rsidRPr="00DC3402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</w:p>
    <w:p w:rsidR="0087264E" w:rsidRDefault="0087264E">
      <w:pPr>
        <w:tabs>
          <w:tab w:val="left" w:pos="246"/>
        </w:tabs>
        <w:spacing w:before="11" w:line="293" w:lineRule="exact"/>
        <w:ind w:right="1178"/>
      </w:pPr>
      <w:r w:rsidRPr="00DC3402">
        <w:rPr>
          <w:rFonts w:ascii="Arial" w:eastAsia="Arial" w:hAnsi="Arial" w:cs="Arial"/>
          <w:color w:val="000000"/>
          <w:spacing w:val="26"/>
          <w:sz w:val="24"/>
          <w:szCs w:val="24"/>
        </w:rPr>
        <w:t>•</w:t>
      </w:r>
      <w:r w:rsidRPr="00DC340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tab/>
      </w:r>
      <w:r w:rsidRPr="00DC3402">
        <w:rPr>
          <w:rFonts w:ascii="Arial" w:eastAsia="Arial" w:hAnsi="Arial" w:cs="Arial"/>
          <w:color w:val="000000"/>
          <w:spacing w:val="4"/>
          <w:sz w:val="19"/>
          <w:szCs w:val="19"/>
        </w:rPr>
        <w:t>B.P. ≤ 100 mmHg</w:t>
      </w:r>
      <w:r w:rsidRPr="00DC3402">
        <w:rPr>
          <w:rFonts w:ascii="Arial" w:eastAsia="Arial" w:hAnsi="Arial" w:cs="Arial"/>
          <w:b/>
          <w:bCs/>
          <w:color w:val="000000"/>
          <w:spacing w:val="1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1669" w:header="720" w:footer="720" w:gutter="0"/>
          <w:cols w:num="2" w:space="720" w:equalWidth="0">
            <w:col w:w="3060" w:space="702"/>
            <w:col w:w="3178"/>
          </w:cols>
        </w:sectPr>
      </w:pPr>
    </w:p>
    <w:p w:rsidR="0087264E" w:rsidRDefault="0087264E">
      <w:pPr>
        <w:spacing w:before="463" w:after="14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Before initiating the Chest Pain protocol, you must have done the following: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356" w:bottom="0" w:left="1135" w:header="720" w:footer="720" w:gutter="0"/>
          <w:cols w:space="720"/>
        </w:sectPr>
      </w:pPr>
    </w:p>
    <w:p w:rsidR="0087264E" w:rsidRDefault="0087264E">
      <w:pPr>
        <w:tabs>
          <w:tab w:val="left" w:pos="283"/>
          <w:tab w:val="left" w:pos="7021"/>
        </w:tabs>
        <w:spacing w:before="21" w:after="31" w:line="229" w:lineRule="exact"/>
        <w:ind w:right="-113"/>
      </w:pPr>
      <w:r>
        <w:lastRenderedPageBreak/>
        <w:tab/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Request equipment be prepared for rapid transport after the primary survey</w:t>
      </w:r>
      <w:r w:rsidRPr="00DC3402">
        <w:rPr>
          <w:rFonts w:ascii="Arial" w:eastAsia="Arial" w:hAnsi="Arial" w:cs="Arial"/>
          <w:color w:val="000000"/>
          <w:spacing w:val="64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6922"/>
          <w:sz w:val="19"/>
          <w:szCs w:val="19"/>
        </w:rPr>
        <w:t xml:space="preserve"> </w:t>
      </w:r>
      <w:r>
        <w:tab/>
      </w:r>
      <w:r w:rsidRPr="00DC3402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Completed a primary survey and administered oxygen; </w:t>
      </w:r>
    </w:p>
    <w:p w:rsidR="0087264E" w:rsidRDefault="0087264E">
      <w:pPr>
        <w:tabs>
          <w:tab w:val="left" w:pos="283"/>
        </w:tabs>
        <w:spacing w:after="31" w:line="213" w:lineRule="exact"/>
        <w:ind w:right="-113"/>
      </w:pPr>
      <w:r>
        <w:tab/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Investigated the pain complaint, including severity;</w:t>
      </w:r>
      <w:r w:rsidRPr="00DC3402">
        <w:rPr>
          <w:rFonts w:ascii="Arial" w:eastAsia="Arial" w:hAnsi="Arial" w:cs="Arial"/>
          <w:color w:val="000000"/>
          <w:spacing w:val="40"/>
          <w:sz w:val="19"/>
          <w:szCs w:val="19"/>
        </w:rPr>
        <w:t xml:space="preserve"> </w:t>
      </w:r>
    </w:p>
    <w:p w:rsidR="0087264E" w:rsidRDefault="0087264E">
      <w:pPr>
        <w:tabs>
          <w:tab w:val="left" w:pos="283"/>
        </w:tabs>
        <w:spacing w:after="11" w:line="221" w:lineRule="exact"/>
        <w:ind w:right="-113"/>
      </w:pPr>
      <w:r>
        <w:tab/>
      </w:r>
      <w:r w:rsidRPr="00DC3402">
        <w:rPr>
          <w:rFonts w:ascii="Arial" w:eastAsia="Arial" w:hAnsi="Arial" w:cs="Arial"/>
          <w:color w:val="000000"/>
          <w:spacing w:val="4"/>
          <w:sz w:val="19"/>
          <w:szCs w:val="19"/>
        </w:rPr>
        <w:t>Obtained a history sufficient to suggest that the pain is cardiac in nature, and rule out the contraindications for</w:t>
      </w:r>
      <w:r w:rsidRPr="00DC3402">
        <w:rPr>
          <w:rFonts w:ascii="Arial" w:eastAsia="Arial" w:hAnsi="Arial" w:cs="Arial"/>
          <w:color w:val="000000"/>
          <w:spacing w:val="-3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9804"/>
          <w:sz w:val="19"/>
          <w:szCs w:val="19"/>
        </w:rPr>
        <w:t xml:space="preserve"> </w:t>
      </w:r>
      <w:r>
        <w:tab/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Nitroglycerin;</w:t>
      </w:r>
      <w:r w:rsidRPr="00DC3402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87264E" w:rsidRDefault="0087264E">
      <w:pPr>
        <w:tabs>
          <w:tab w:val="left" w:pos="283"/>
        </w:tabs>
        <w:spacing w:after="5" w:line="243" w:lineRule="exact"/>
        <w:ind w:right="-113"/>
      </w:pPr>
      <w:r w:rsidRPr="00DC3402">
        <w:rPr>
          <w:rFonts w:ascii="Arial" w:eastAsia="Arial" w:hAnsi="Arial" w:cs="Arial"/>
          <w:color w:val="000000"/>
          <w:spacing w:val="26"/>
          <w:sz w:val="19"/>
          <w:szCs w:val="19"/>
        </w:rPr>
        <w:t>•</w:t>
      </w:r>
      <w:r w:rsidRPr="00DC3402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Obtained a baseline set of vital signs</w:t>
      </w:r>
      <w:r w:rsidRPr="00DC3402"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</w:p>
    <w:p w:rsidR="0087264E" w:rsidRDefault="0087264E">
      <w:pPr>
        <w:tabs>
          <w:tab w:val="left" w:pos="2693"/>
        </w:tabs>
        <w:spacing w:line="213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142" w:bottom="0" w:left="1135" w:header="720" w:footer="720" w:gutter="0"/>
          <w:cols w:space="720"/>
        </w:sectPr>
      </w:pPr>
    </w:p>
    <w:p w:rsidR="0087264E" w:rsidRDefault="0087264E">
      <w:pPr>
        <w:spacing w:before="101" w:line="213" w:lineRule="exact"/>
        <w:ind w:right="-113"/>
      </w:pPr>
      <w:r w:rsidRPr="00DC3402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Administer 0.4 mg Nitroglycerin SL q 5 min &amp; 2 (chewable) 81 mg Aspirin PO.</w:t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742" w:bottom="0" w:left="2621" w:header="720" w:footer="720" w:gutter="0"/>
          <w:cols w:space="720"/>
        </w:sectPr>
      </w:pPr>
    </w:p>
    <w:p w:rsidR="0087264E" w:rsidRDefault="0087264E">
      <w:pPr>
        <w:tabs>
          <w:tab w:val="left" w:pos="1794"/>
        </w:tabs>
        <w:spacing w:before="16" w:line="213" w:lineRule="exact"/>
        <w:ind w:right="-113"/>
      </w:pPr>
      <w:r w:rsidRPr="00DC3402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Load and transport</w:t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tab/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after the first Nitroglycerin (maximum of 3 doses).</w:t>
      </w:r>
      <w:r w:rsidRPr="00DC3402">
        <w:rPr>
          <w:rFonts w:ascii="Arial" w:eastAsia="Arial" w:hAnsi="Arial" w:cs="Arial"/>
          <w:color w:val="000000"/>
          <w:spacing w:val="37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966" w:bottom="0" w:left="3025" w:header="720" w:footer="720" w:gutter="0"/>
          <w:cols w:space="720"/>
        </w:sectPr>
      </w:pPr>
    </w:p>
    <w:p w:rsidR="0087264E" w:rsidRDefault="0087264E">
      <w:pPr>
        <w:spacing w:before="1001" w:line="222" w:lineRule="exact"/>
        <w:ind w:right="-113"/>
      </w:pPr>
      <w:r w:rsidRPr="00DC3402">
        <w:rPr>
          <w:rFonts w:ascii="Arial" w:eastAsia="Arial" w:hAnsi="Arial" w:cs="Arial"/>
          <w:b/>
          <w:bCs/>
          <w:color w:val="000000"/>
          <w:spacing w:val="3"/>
          <w:sz w:val="19"/>
          <w:szCs w:val="19"/>
        </w:rPr>
        <w:lastRenderedPageBreak/>
        <w:t>If pain is completely relieved, but returns:</w:t>
      </w:r>
      <w:r w:rsidRPr="00DC3402">
        <w:rPr>
          <w:rFonts w:ascii="Arial" w:eastAsia="Arial" w:hAnsi="Arial" w:cs="Arial"/>
          <w:b/>
          <w:bCs/>
          <w:color w:val="000000"/>
          <w:spacing w:val="39"/>
          <w:sz w:val="19"/>
          <w:szCs w:val="19"/>
        </w:rPr>
        <w:t xml:space="preserve"> </w:t>
      </w:r>
    </w:p>
    <w:p w:rsidR="0087264E" w:rsidRDefault="0087264E">
      <w:pPr>
        <w:spacing w:before="43" w:line="213" w:lineRule="exact"/>
        <w:ind w:left="191" w:right="223"/>
      </w:pP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Re-initiate Nitroglycerin administration.</w:t>
      </w:r>
      <w:r w:rsidRPr="00DC3402"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</w:p>
    <w:p w:rsidR="0087264E" w:rsidRDefault="0087264E">
      <w:pPr>
        <w:tabs>
          <w:tab w:val="left" w:pos="442"/>
        </w:tabs>
        <w:spacing w:before="1001" w:after="16" w:line="220" w:lineRule="exact"/>
        <w:ind w:right="-113"/>
      </w:pPr>
      <w:r>
        <w:br w:type="column"/>
      </w:r>
      <w:r>
        <w:lastRenderedPageBreak/>
        <w:tab/>
      </w:r>
      <w:r w:rsidRPr="00DC3402">
        <w:rPr>
          <w:rFonts w:ascii="Arial" w:eastAsia="Arial" w:hAnsi="Arial" w:cs="Arial"/>
          <w:b/>
          <w:bCs/>
          <w:color w:val="000000"/>
          <w:spacing w:val="4"/>
          <w:sz w:val="19"/>
          <w:szCs w:val="19"/>
        </w:rPr>
        <w:t>If pain persists or BP ≤ 100mm Hg:</w:t>
      </w:r>
      <w:r w:rsidRPr="00DC3402">
        <w:rPr>
          <w:rFonts w:ascii="Arial" w:eastAsia="Arial" w:hAnsi="Arial" w:cs="Arial"/>
          <w:b/>
          <w:bCs/>
          <w:color w:val="00000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7885"/>
          <w:sz w:val="19"/>
          <w:szCs w:val="19"/>
        </w:rPr>
        <w:t xml:space="preserve"> </w:t>
      </w:r>
      <w:r w:rsidRPr="00DC3402">
        <w:rPr>
          <w:rFonts w:ascii="Arial" w:eastAsia="Arial" w:hAnsi="Arial" w:cs="Arial"/>
          <w:color w:val="000000"/>
          <w:spacing w:val="4"/>
          <w:sz w:val="19"/>
          <w:szCs w:val="19"/>
        </w:rPr>
        <w:t>Administer Entonox 5 minutes after last dose of</w:t>
      </w:r>
      <w:r w:rsidRPr="00DC3402">
        <w:rPr>
          <w:rFonts w:ascii="Arial" w:eastAsia="Arial" w:hAnsi="Arial" w:cs="Arial"/>
          <w:color w:val="000000"/>
          <w:spacing w:val="-2"/>
          <w:sz w:val="19"/>
          <w:szCs w:val="19"/>
        </w:rPr>
        <w:t xml:space="preserve"> </w:t>
      </w:r>
    </w:p>
    <w:p w:rsidR="0087264E" w:rsidRDefault="0087264E">
      <w:pPr>
        <w:tabs>
          <w:tab w:val="left" w:pos="1502"/>
        </w:tabs>
        <w:spacing w:line="213" w:lineRule="exact"/>
        <w:ind w:right="-113"/>
      </w:pPr>
      <w:r>
        <w:tab/>
      </w:r>
      <w:r w:rsidRPr="00DC3402">
        <w:rPr>
          <w:rFonts w:ascii="Arial" w:eastAsia="Arial" w:hAnsi="Arial" w:cs="Arial"/>
          <w:color w:val="000000"/>
          <w:spacing w:val="3"/>
          <w:sz w:val="19"/>
          <w:szCs w:val="19"/>
        </w:rPr>
        <w:t>Nitroglycerin.</w:t>
      </w:r>
      <w:r w:rsidRPr="00DC3402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1468" w:header="720" w:footer="720" w:gutter="0"/>
          <w:cols w:num="2" w:space="720" w:equalWidth="0">
            <w:col w:w="3989" w:space="1276"/>
            <w:col w:w="4226"/>
          </w:cols>
        </w:sectPr>
      </w:pPr>
    </w:p>
    <w:p w:rsidR="0087264E" w:rsidRDefault="0087264E">
      <w:pPr>
        <w:tabs>
          <w:tab w:val="left" w:pos="1751"/>
        </w:tabs>
        <w:spacing w:before="589" w:line="225" w:lineRule="exact"/>
        <w:ind w:right="-113"/>
      </w:pPr>
      <w:r w:rsidRPr="00DC3402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 xml:space="preserve">Continue with assessment, treatment and vital signs </w:t>
      </w:r>
      <w:r w:rsidRPr="00DC3402">
        <w:rPr>
          <w:rFonts w:ascii="Arial" w:eastAsia="Arial" w:hAnsi="Arial" w:cs="Arial"/>
          <w:color w:val="00000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9278"/>
          <w:sz w:val="19"/>
          <w:szCs w:val="19"/>
        </w:rPr>
        <w:t xml:space="preserve"> </w:t>
      </w:r>
      <w:r>
        <w:tab/>
      </w:r>
      <w:r w:rsidRPr="00DC3402">
        <w:rPr>
          <w:rFonts w:ascii="Arial" w:eastAsia="Arial" w:hAnsi="Arial" w:cs="Arial"/>
          <w:color w:val="000000"/>
          <w:spacing w:val="4"/>
          <w:sz w:val="19"/>
          <w:szCs w:val="19"/>
        </w:rPr>
        <w:t>q 5 minutes.</w:t>
      </w:r>
      <w:r w:rsidRPr="00DC3402">
        <w:rPr>
          <w:rFonts w:ascii="Arial" w:eastAsia="Arial" w:hAnsi="Arial" w:cs="Arial"/>
          <w:b/>
          <w:bCs/>
          <w:color w:val="000000"/>
          <w:spacing w:val="3"/>
          <w:sz w:val="19"/>
          <w:szCs w:val="19"/>
        </w:rPr>
        <w:t xml:space="preserve"> </w:t>
      </w:r>
    </w:p>
    <w:p w:rsidR="0087264E" w:rsidRDefault="0087264E">
      <w:pPr>
        <w:tabs>
          <w:tab w:val="left" w:pos="1751"/>
        </w:tabs>
        <w:spacing w:before="589" w:line="225" w:lineRule="exact"/>
        <w:ind w:right="-113"/>
      </w:pPr>
      <w:r>
        <w:br w:type="column"/>
      </w:r>
      <w:r w:rsidRPr="00DC3402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 xml:space="preserve">Continue with assessment, treatment and vital signs </w:t>
      </w:r>
      <w:r w:rsidRPr="00DC3402">
        <w:rPr>
          <w:rFonts w:ascii="Arial" w:eastAsia="Arial" w:hAnsi="Arial" w:cs="Arial"/>
          <w:color w:val="00000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9278"/>
          <w:sz w:val="19"/>
          <w:szCs w:val="19"/>
        </w:rPr>
        <w:t xml:space="preserve"> </w:t>
      </w:r>
      <w:r>
        <w:tab/>
      </w:r>
      <w:r w:rsidRPr="00DC3402">
        <w:rPr>
          <w:rFonts w:ascii="Arial" w:eastAsia="Arial" w:hAnsi="Arial" w:cs="Arial"/>
          <w:color w:val="000000"/>
          <w:spacing w:val="4"/>
          <w:sz w:val="19"/>
          <w:szCs w:val="19"/>
        </w:rPr>
        <w:t>q 5 minutes.</w:t>
      </w:r>
      <w:r w:rsidRPr="00DC3402">
        <w:rPr>
          <w:rFonts w:ascii="Arial" w:eastAsia="Arial" w:hAnsi="Arial" w:cs="Arial"/>
          <w:b/>
          <w:bCs/>
          <w:color w:val="000000"/>
          <w:spacing w:val="3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1139" w:header="720" w:footer="720" w:gutter="0"/>
          <w:cols w:num="2" w:space="720" w:equalWidth="0">
            <w:col w:w="4701" w:space="682"/>
            <w:col w:w="4701"/>
          </w:cols>
        </w:sectPr>
      </w:pPr>
    </w:p>
    <w:p w:rsidR="0087264E" w:rsidRDefault="0087264E">
      <w:pPr>
        <w:spacing w:before="395" w:line="171" w:lineRule="exact"/>
        <w:ind w:right="-113"/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Patient outcome is better if definitive hospital treatment is provided as soon as possible, hence early transport is highly desirable.  When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11" w:bottom="0" w:left="1571" w:header="720" w:footer="720" w:gutter="0"/>
          <w:cols w:space="720"/>
        </w:sectPr>
      </w:pPr>
    </w:p>
    <w:p w:rsidR="0087264E" w:rsidRDefault="0087264E">
      <w:pPr>
        <w:spacing w:before="13" w:after="13" w:line="177" w:lineRule="exact"/>
        <w:ind w:right="-113"/>
      </w:pPr>
      <w:r w:rsidRPr="00DC3402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>equipment is ready load and transport, do not delay until after the first Nitroglycerin if everything else is ready to go; load and go and treat</w:t>
      </w:r>
      <w:r w:rsidRPr="00DC3402">
        <w:rPr>
          <w:rFonts w:ascii="Arial" w:eastAsia="Arial" w:hAnsi="Arial" w:cs="Arial"/>
          <w:color w:val="000000"/>
          <w:spacing w:val="88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934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en route. </w:t>
      </w:r>
    </w:p>
    <w:p w:rsidR="0087264E" w:rsidRDefault="0087264E">
      <w:pPr>
        <w:spacing w:line="171" w:lineRule="exact"/>
        <w:ind w:right="-113"/>
      </w:pPr>
      <w:r>
        <w:rPr>
          <w:rFonts w:ascii="Arial" w:eastAsia="Arial" w:hAnsi="Arial" w:cs="Arial"/>
          <w:color w:val="000000"/>
          <w:sz w:val="16"/>
          <w:szCs w:val="16"/>
        </w:rPr>
        <w:t xml:space="preserve">Ensure that BP &gt; 100 mm Hg and check whether pain still persists before administrating repeat Nitroglycerin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35" w:bottom="0" w:left="1571" w:header="720" w:footer="720" w:gutter="0"/>
          <w:cols w:space="720"/>
        </w:sectPr>
      </w:pPr>
    </w:p>
    <w:p w:rsidR="0087264E" w:rsidRDefault="0087264E">
      <w:pPr>
        <w:spacing w:before="13" w:after="13" w:line="171" w:lineRule="exact"/>
        <w:ind w:right="-113"/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If patient is not on Nitroglycerin, ASA should be given if not contraindicated. </w:t>
      </w:r>
    </w:p>
    <w:p w:rsidR="0087264E" w:rsidRDefault="0087264E">
      <w:pPr>
        <w:spacing w:line="177" w:lineRule="exact"/>
        <w:ind w:right="-113"/>
        <w:rPr>
          <w:rFonts w:ascii="Arial" w:eastAsia="Arial" w:hAnsi="Arial" w:cs="Arial"/>
          <w:color w:val="000000"/>
          <w:sz w:val="16"/>
          <w:szCs w:val="16"/>
        </w:rPr>
      </w:pPr>
      <w:r w:rsidRPr="00DC3402">
        <w:rPr>
          <w:rFonts w:ascii="Arial" w:eastAsia="Arial" w:hAnsi="Arial" w:cs="Arial"/>
          <w:color w:val="000000"/>
          <w:w w:val="99"/>
          <w:sz w:val="16"/>
          <w:szCs w:val="16"/>
        </w:rPr>
        <w:t>If pain is completely relieved for more than 5 minutes, you may re-initiate the Nitroglycerin component, (but not the Aspirin component) of</w:t>
      </w:r>
      <w:r w:rsidRPr="00DC3402">
        <w:rPr>
          <w:rFonts w:ascii="Arial" w:eastAsia="Arial" w:hAnsi="Arial" w:cs="Arial"/>
          <w:color w:val="000000"/>
          <w:spacing w:val="92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929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the Chest Pain Protocol if the patient's pain returns </w:t>
      </w:r>
    </w:p>
    <w:p w:rsidR="0087264E" w:rsidRDefault="0087264E" w:rsidP="0087264E">
      <w:pPr>
        <w:spacing w:line="20" w:lineRule="exact"/>
        <w:ind w:right="-113"/>
        <w:sectPr w:rsidR="0087264E" w:rsidSect="00947801">
          <w:type w:val="continuous"/>
          <w:pgSz w:w="12240" w:h="15840"/>
          <w:pgMar w:top="1440" w:right="960" w:bottom="0" w:left="157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908" type="#_x0000_t202" style="position:absolute;margin-left:183.55pt;margin-top:551.05pt;width:8.75pt;height:13.6pt;z-index:-248671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43" w:lineRule="exact"/>
                  </w:pPr>
                  <w:r w:rsidRPr="002F4147">
                    <w:rPr>
                      <w:rFonts w:ascii="Arial" w:eastAsia="Arial" w:hAnsi="Arial" w:cs="Arial"/>
                      <w:color w:val="000000"/>
                      <w:spacing w:val="26"/>
                      <w:sz w:val="19"/>
                      <w:szCs w:val="19"/>
                    </w:rPr>
                    <w:t>•</w:t>
                  </w:r>
                  <w:r w:rsidRPr="002F4147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9" type="#_x0000_t202" style="position:absolute;margin-left:183.55pt;margin-top:449.95pt;width:8.75pt;height:13.6pt;z-index:-248670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43" w:lineRule="exact"/>
                  </w:pPr>
                  <w:r w:rsidRPr="002F4147">
                    <w:rPr>
                      <w:rFonts w:ascii="Arial" w:eastAsia="Arial" w:hAnsi="Arial" w:cs="Arial"/>
                      <w:color w:val="000000"/>
                      <w:spacing w:val="26"/>
                      <w:sz w:val="19"/>
                      <w:szCs w:val="19"/>
                    </w:rPr>
                    <w:t>•</w:t>
                  </w:r>
                  <w:r w:rsidRPr="002F4147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10" type="#_x0000_t202" style="position:absolute;margin-left:183.55pt;margin-top:307pt;width:316.75pt;height:12.1pt;z-index:-248669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2F4147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 xml:space="preserve">Rapid onset via sublingual route (60 seconds) with 30 minute duration. </w:t>
                  </w:r>
                  <w:r w:rsidRPr="002F4147">
                    <w:rPr>
                      <w:rFonts w:ascii="Arial" w:eastAsia="Arial" w:hAnsi="Arial" w:cs="Arial"/>
                      <w:color w:val="000000"/>
                      <w:spacing w:val="63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11" type="#_x0000_t202" style="position:absolute;margin-left:184.3pt;margin-top:251.55pt;width:74.1pt;height:13.6pt;z-index:-248668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269"/>
                    </w:tabs>
                    <w:spacing w:line="243" w:lineRule="exact"/>
                  </w:pPr>
                  <w:r w:rsidRPr="002F4147">
                    <w:rPr>
                      <w:rFonts w:ascii="Arial" w:eastAsia="Arial" w:hAnsi="Arial" w:cs="Arial"/>
                      <w:color w:val="000000"/>
                      <w:spacing w:val="27"/>
                      <w:sz w:val="19"/>
                      <w:szCs w:val="19"/>
                    </w:rPr>
                    <w:t>•</w:t>
                  </w:r>
                  <w:r w:rsidRPr="002F4147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 w:rsidRPr="002F4147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 xml:space="preserve">Systolic BP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4" style="position:absolute;margin-left:41.05pt;margin-top:91.6pt;width:529.9pt;height:.5pt;z-index:254641152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05" type="#_x0000_t202" style="position:absolute;margin-left:291.95pt;margin-top:743.05pt;width:32.85pt;height:14.3pt;z-index:254642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- 37 -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6" type="#_x0000_t202" style="position:absolute;margin-left:42.55pt;margin-top:126.85pt;width:4.75pt;height:14.3pt;z-index:254643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7" type="#_x0000_t202" style="position:absolute;margin-left:184.3pt;margin-top:276pt;width:8.75pt;height:13.6pt;z-index:254644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43" w:lineRule="exact"/>
                  </w:pPr>
                  <w:r w:rsidRPr="002F4147">
                    <w:rPr>
                      <w:rFonts w:ascii="Arial" w:eastAsia="Arial" w:hAnsi="Arial" w:cs="Arial"/>
                      <w:color w:val="000000"/>
                      <w:spacing w:val="26"/>
                      <w:sz w:val="19"/>
                      <w:szCs w:val="19"/>
                    </w:rPr>
                    <w:t>•</w:t>
                  </w:r>
                  <w:r w:rsidRPr="002F4147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2F4147">
        <w:rPr>
          <w:rFonts w:ascii="Arial" w:eastAsia="Arial" w:hAnsi="Arial" w:cs="Arial"/>
          <w:b/>
          <w:bCs/>
          <w:color w:val="000000"/>
          <w:w w:val="98"/>
          <w:sz w:val="28"/>
          <w:szCs w:val="28"/>
        </w:rPr>
        <w:lastRenderedPageBreak/>
        <w:t>NITROGLYCERIN - INFORMATION</w:t>
      </w:r>
      <w:r w:rsidRPr="002F4147">
        <w:rPr>
          <w:rFonts w:ascii="Arial" w:eastAsia="Arial" w:hAnsi="Arial" w:cs="Arial"/>
          <w:b/>
          <w:bCs/>
          <w:color w:val="000000"/>
          <w:spacing w:val="38"/>
          <w:w w:val="98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6819" w:bottom="0" w:left="851" w:header="720" w:footer="720" w:gutter="0"/>
          <w:cols w:space="720"/>
        </w:sectPr>
      </w:pPr>
    </w:p>
    <w:p w:rsidR="0087264E" w:rsidRDefault="0087264E">
      <w:pPr>
        <w:spacing w:before="671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Classification </w:t>
      </w:r>
    </w:p>
    <w:p w:rsidR="0087264E" w:rsidRDefault="0087264E">
      <w:pPr>
        <w:spacing w:before="663" w:line="213" w:lineRule="exact"/>
        <w:ind w:right="-113"/>
      </w:pPr>
      <w:r>
        <w:br w:type="column"/>
      </w:r>
      <w:r w:rsidRPr="002F4147">
        <w:rPr>
          <w:rFonts w:ascii="Arial" w:eastAsia="Arial" w:hAnsi="Arial" w:cs="Arial"/>
          <w:color w:val="000000"/>
          <w:spacing w:val="3"/>
          <w:sz w:val="19"/>
          <w:szCs w:val="19"/>
        </w:rPr>
        <w:lastRenderedPageBreak/>
        <w:t>Antianginal, vasodilator</w:t>
      </w:r>
      <w:r w:rsidRPr="002F4147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971" w:header="720" w:footer="720" w:gutter="0"/>
          <w:cols w:num="2" w:space="720" w:equalWidth="0">
            <w:col w:w="1633" w:space="1072"/>
            <w:col w:w="2116"/>
          </w:cols>
        </w:sectPr>
      </w:pPr>
    </w:p>
    <w:p w:rsidR="0087264E" w:rsidRDefault="0087264E">
      <w:pPr>
        <w:spacing w:before="155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Mechanism of action </w:t>
      </w:r>
    </w:p>
    <w:p w:rsidR="0087264E" w:rsidRDefault="0087264E">
      <w:pPr>
        <w:spacing w:before="147" w:line="225" w:lineRule="exact"/>
        <w:ind w:right="-113"/>
      </w:pPr>
      <w:r>
        <w:br w:type="column"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Reduces cardiac oxygen demand primarily by dilating blood vessels resulting in</w:t>
      </w:r>
      <w:r w:rsidRPr="002F4147">
        <w:rPr>
          <w:rFonts w:ascii="Arial" w:eastAsia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585"/>
          <w:sz w:val="19"/>
          <w:szCs w:val="19"/>
        </w:rPr>
        <w:t xml:space="preserve"> </w:t>
      </w:r>
      <w:r w:rsidRPr="002F4147">
        <w:rPr>
          <w:rFonts w:ascii="Arial" w:eastAsia="Arial" w:hAnsi="Arial" w:cs="Arial"/>
          <w:color w:val="000000"/>
          <w:spacing w:val="3"/>
          <w:sz w:val="19"/>
          <w:szCs w:val="19"/>
        </w:rPr>
        <w:t>decreased blood flow (preload) to the heart from the body, decreased resistance to the</w:t>
      </w:r>
      <w:r w:rsidRPr="002F4147">
        <w:rPr>
          <w:rFonts w:ascii="Arial" w:eastAsia="Arial" w:hAnsi="Arial" w:cs="Arial"/>
          <w:color w:val="000000"/>
          <w:spacing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214"/>
          <w:sz w:val="19"/>
          <w:szCs w:val="19"/>
        </w:rPr>
        <w:t xml:space="preserve"> </w:t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heart’s pumping (after load).  Dilation of coronary arteries results in increased blood</w:t>
      </w:r>
      <w:r w:rsidRPr="002F4147">
        <w:rPr>
          <w:rFonts w:ascii="Arial" w:eastAsia="Arial" w:hAnsi="Arial" w:cs="Arial"/>
          <w:color w:val="000000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938"/>
          <w:sz w:val="19"/>
          <w:szCs w:val="19"/>
        </w:rPr>
        <w:t xml:space="preserve"> </w:t>
      </w:r>
      <w:r w:rsidRPr="002F4147">
        <w:rPr>
          <w:rFonts w:ascii="Arial" w:eastAsia="Arial" w:hAnsi="Arial" w:cs="Arial"/>
          <w:color w:val="000000"/>
          <w:spacing w:val="3"/>
          <w:sz w:val="19"/>
          <w:szCs w:val="19"/>
        </w:rPr>
        <w:t>flow to cardiac tissue.</w:t>
      </w:r>
      <w:r w:rsidRPr="002F4147"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971" w:header="720" w:footer="720" w:gutter="0"/>
          <w:cols w:num="2" w:space="720" w:equalWidth="0">
            <w:col w:w="2448" w:space="257"/>
            <w:col w:w="7669"/>
          </w:cols>
        </w:sectPr>
      </w:pPr>
    </w:p>
    <w:p w:rsidR="0087264E" w:rsidRDefault="0087264E">
      <w:pPr>
        <w:spacing w:before="166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Indications </w:t>
      </w:r>
    </w:p>
    <w:p w:rsidR="0087264E" w:rsidRDefault="0087264E">
      <w:pPr>
        <w:spacing w:before="157" w:line="221" w:lineRule="exact"/>
        <w:ind w:right="-113"/>
      </w:pPr>
      <w:r>
        <w:br w:type="column"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For cardiac chest pain when patient has their own Nitroglycerin and a systolic blood</w:t>
      </w:r>
      <w:r w:rsidRPr="002F4147">
        <w:rPr>
          <w:rFonts w:ascii="Arial" w:eastAsia="Arial" w:hAnsi="Arial" w:cs="Arial"/>
          <w:color w:val="00000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664"/>
          <w:sz w:val="19"/>
          <w:szCs w:val="19"/>
        </w:rPr>
        <w:t xml:space="preserve"> </w:t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pressure of above 100.  (Must take baseline set of vitals.)</w:t>
      </w:r>
      <w:r w:rsidRPr="002F4147"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971" w:header="720" w:footer="720" w:gutter="0"/>
          <w:cols w:num="2" w:space="720" w:equalWidth="0">
            <w:col w:w="1340" w:space="1366"/>
            <w:col w:w="7394"/>
          </w:cols>
        </w:sectPr>
      </w:pPr>
    </w:p>
    <w:p w:rsidR="0087264E" w:rsidRDefault="0087264E">
      <w:pPr>
        <w:spacing w:before="166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Contraindications </w:t>
      </w:r>
    </w:p>
    <w:p w:rsidR="0087264E" w:rsidRDefault="0087264E">
      <w:pPr>
        <w:tabs>
          <w:tab w:val="left" w:pos="1331"/>
        </w:tabs>
        <w:spacing w:before="173" w:after="11" w:line="213" w:lineRule="exact"/>
        <w:ind w:right="-113"/>
      </w:pPr>
      <w:r>
        <w:br w:type="column"/>
      </w:r>
      <w:r>
        <w:lastRenderedPageBreak/>
        <w:tab/>
      </w:r>
      <w:r w:rsidRPr="002F4147">
        <w:rPr>
          <w:rFonts w:ascii="Arial" w:eastAsia="Arial" w:hAnsi="Arial" w:cs="Arial"/>
          <w:color w:val="000000"/>
          <w:spacing w:val="5"/>
          <w:sz w:val="19"/>
          <w:szCs w:val="19"/>
        </w:rPr>
        <w:t>≤ 100 mm Hg</w:t>
      </w:r>
      <w:r w:rsidRPr="002F4147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87264E" w:rsidRDefault="0087264E">
      <w:pPr>
        <w:tabs>
          <w:tab w:val="left" w:pos="269"/>
        </w:tabs>
        <w:spacing w:line="243" w:lineRule="exact"/>
        <w:ind w:right="-113"/>
      </w:pPr>
      <w:r w:rsidRPr="002F4147">
        <w:rPr>
          <w:rFonts w:ascii="Arial" w:eastAsia="Arial" w:hAnsi="Arial" w:cs="Arial"/>
          <w:color w:val="000000"/>
          <w:spacing w:val="26"/>
          <w:sz w:val="19"/>
          <w:szCs w:val="19"/>
        </w:rPr>
        <w:t>•</w:t>
      </w:r>
      <w:r w:rsidRPr="002F4147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3"/>
          <w:sz w:val="19"/>
          <w:szCs w:val="19"/>
        </w:rPr>
        <w:t>Known allergy or sensitivity to Nitrates.</w:t>
      </w:r>
      <w:r w:rsidRPr="002F4147"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971" w:header="720" w:footer="720" w:gutter="0"/>
          <w:cols w:num="2" w:space="720" w:equalWidth="0">
            <w:col w:w="2113" w:space="609"/>
            <w:col w:w="3742"/>
          </w:cols>
        </w:sectPr>
      </w:pPr>
    </w:p>
    <w:p w:rsidR="0087264E" w:rsidRDefault="0087264E">
      <w:pPr>
        <w:spacing w:before="21" w:line="221" w:lineRule="exact"/>
        <w:ind w:right="-113"/>
      </w:pP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If patient has used Viagra or Levitra in the past 24 hours or Cialis in the past 48</w:t>
      </w:r>
      <w:r w:rsidRPr="002F4147">
        <w:rPr>
          <w:rFonts w:ascii="Arial" w:eastAsia="Arial" w:hAnsi="Arial" w:cs="Arial"/>
          <w:color w:val="000000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3916"/>
          <w:sz w:val="19"/>
          <w:szCs w:val="19"/>
        </w:rPr>
        <w:t xml:space="preserve"> </w:t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hours.</w:t>
      </w:r>
      <w:r w:rsidRPr="002F4147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265" w:bottom="0" w:left="3955" w:header="720" w:footer="720" w:gutter="0"/>
          <w:cols w:space="720"/>
        </w:sectPr>
      </w:pPr>
    </w:p>
    <w:p w:rsidR="0087264E" w:rsidRDefault="0087264E">
      <w:pPr>
        <w:spacing w:before="166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Onset, dose, route </w:t>
      </w:r>
    </w:p>
    <w:p w:rsidR="0087264E" w:rsidRDefault="0087264E">
      <w:pPr>
        <w:tabs>
          <w:tab w:val="left" w:pos="6307"/>
        </w:tabs>
        <w:spacing w:before="157" w:line="224" w:lineRule="exact"/>
        <w:ind w:right="-113"/>
      </w:pPr>
      <w:r>
        <w:br w:type="column"/>
      </w:r>
      <w:r>
        <w:lastRenderedPageBreak/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Dose depends</w:t>
      </w:r>
      <w:r w:rsidRPr="002F4147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175"/>
          <w:sz w:val="19"/>
          <w:szCs w:val="19"/>
        </w:rPr>
        <w:t xml:space="preserve"> </w:t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on strength of patient’s prescription.  EMRs are to give 1 dose (q 5 min) to a max of 3</w:t>
      </w:r>
      <w:r w:rsidRPr="002F4147">
        <w:rPr>
          <w:rFonts w:ascii="Arial" w:eastAsia="Arial" w:hAnsi="Arial" w:cs="Arial"/>
          <w:color w:val="00000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061"/>
          <w:sz w:val="19"/>
          <w:szCs w:val="19"/>
        </w:rPr>
        <w:t xml:space="preserve"> </w:t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doses.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971" w:header="720" w:footer="720" w:gutter="0"/>
          <w:cols w:num="2" w:space="720" w:equalWidth="0">
            <w:col w:w="2182" w:space="524"/>
            <w:col w:w="7649"/>
          </w:cols>
        </w:sectPr>
      </w:pPr>
    </w:p>
    <w:p w:rsidR="0087264E" w:rsidRDefault="0087264E">
      <w:pPr>
        <w:spacing w:before="166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Metabolism </w:t>
      </w:r>
    </w:p>
    <w:p w:rsidR="0087264E" w:rsidRDefault="0087264E">
      <w:pPr>
        <w:spacing w:before="157" w:line="213" w:lineRule="exact"/>
        <w:ind w:right="-113"/>
      </w:pPr>
      <w:r>
        <w:br w:type="column"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Rapidly metabolised in the body by the liver and excreted by the kidneys.</w:t>
      </w:r>
      <w:r w:rsidRPr="002F4147">
        <w:rPr>
          <w:rFonts w:ascii="Arial" w:eastAsia="Arial" w:hAnsi="Arial" w:cs="Arial"/>
          <w:color w:val="000000"/>
          <w:spacing w:val="-14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971" w:header="720" w:footer="720" w:gutter="0"/>
          <w:cols w:num="2" w:space="720" w:equalWidth="0">
            <w:col w:w="1394" w:space="1312"/>
            <w:col w:w="6473"/>
          </w:cols>
        </w:sectPr>
      </w:pPr>
    </w:p>
    <w:p w:rsidR="0087264E" w:rsidRDefault="0087264E">
      <w:pPr>
        <w:spacing w:before="155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Adverse effects </w:t>
      </w:r>
    </w:p>
    <w:p w:rsidR="0087264E" w:rsidRDefault="0087264E">
      <w:pPr>
        <w:tabs>
          <w:tab w:val="left" w:pos="269"/>
        </w:tabs>
        <w:spacing w:before="143" w:after="1" w:line="244" w:lineRule="exact"/>
        <w:ind w:right="-113"/>
      </w:pPr>
      <w:r>
        <w:br w:type="column"/>
      </w:r>
      <w:r w:rsidRPr="002F4147">
        <w:rPr>
          <w:rFonts w:ascii="Arial" w:eastAsia="Arial" w:hAnsi="Arial" w:cs="Arial"/>
          <w:color w:val="000000"/>
          <w:spacing w:val="27"/>
          <w:sz w:val="19"/>
          <w:szCs w:val="19"/>
        </w:rPr>
        <w:lastRenderedPageBreak/>
        <w:t>•</w:t>
      </w:r>
      <w:r w:rsidRPr="002F4147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Induces hypotension</w:t>
      </w:r>
      <w:r w:rsidRPr="002F4147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423"/>
          <w:sz w:val="19"/>
          <w:szCs w:val="19"/>
        </w:rPr>
        <w:t xml:space="preserve"> </w:t>
      </w:r>
      <w:r w:rsidRPr="002F4147">
        <w:rPr>
          <w:rFonts w:ascii="Arial" w:eastAsia="Arial" w:hAnsi="Arial" w:cs="Arial"/>
          <w:color w:val="000000"/>
          <w:spacing w:val="27"/>
          <w:sz w:val="19"/>
          <w:szCs w:val="19"/>
        </w:rPr>
        <w:t>•</w:t>
      </w:r>
      <w:r w:rsidRPr="002F4147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Dizziness</w:t>
      </w:r>
      <w:r w:rsidRPr="002F4147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</w:p>
    <w:p w:rsidR="0087264E" w:rsidRDefault="0087264E">
      <w:pPr>
        <w:tabs>
          <w:tab w:val="left" w:pos="269"/>
        </w:tabs>
        <w:spacing w:after="1" w:line="244" w:lineRule="exact"/>
        <w:ind w:right="-113"/>
      </w:pPr>
      <w:r w:rsidRPr="002F4147">
        <w:rPr>
          <w:rFonts w:ascii="Arial" w:eastAsia="Arial" w:hAnsi="Arial" w:cs="Arial"/>
          <w:color w:val="000000"/>
          <w:spacing w:val="27"/>
          <w:sz w:val="19"/>
          <w:szCs w:val="19"/>
        </w:rPr>
        <w:t>•</w:t>
      </w:r>
      <w:r w:rsidRPr="002F4147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Weakness </w:t>
      </w:r>
      <w:r>
        <w:rPr>
          <w:rFonts w:ascii="Arial" w:eastAsia="Arial" w:hAnsi="Arial" w:cs="Arial"/>
          <w:color w:val="000000"/>
          <w:spacing w:val="3530"/>
          <w:sz w:val="19"/>
          <w:szCs w:val="19"/>
        </w:rPr>
        <w:t xml:space="preserve"> </w:t>
      </w:r>
      <w:r w:rsidRPr="002F4147">
        <w:rPr>
          <w:rFonts w:ascii="Arial" w:eastAsia="Arial" w:hAnsi="Arial" w:cs="Arial"/>
          <w:color w:val="000000"/>
          <w:spacing w:val="27"/>
          <w:sz w:val="19"/>
          <w:szCs w:val="19"/>
        </w:rPr>
        <w:t>•</w:t>
      </w:r>
      <w:r w:rsidRPr="002F4147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5"/>
          <w:sz w:val="19"/>
          <w:szCs w:val="19"/>
        </w:rPr>
        <w:t>Headache</w:t>
      </w:r>
      <w:r w:rsidRPr="002F4147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87264E" w:rsidRDefault="0087264E">
      <w:pPr>
        <w:tabs>
          <w:tab w:val="left" w:pos="269"/>
        </w:tabs>
        <w:spacing w:line="244" w:lineRule="exact"/>
        <w:ind w:right="-113"/>
      </w:pPr>
      <w:r w:rsidRPr="002F4147">
        <w:rPr>
          <w:rFonts w:ascii="Arial" w:eastAsia="Arial" w:hAnsi="Arial" w:cs="Arial"/>
          <w:color w:val="000000"/>
          <w:spacing w:val="27"/>
          <w:sz w:val="19"/>
          <w:szCs w:val="19"/>
        </w:rPr>
        <w:t>•</w:t>
      </w:r>
      <w:r w:rsidRPr="002F4147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5"/>
          <w:sz w:val="19"/>
          <w:szCs w:val="19"/>
        </w:rPr>
        <w:t>Nausea</w:t>
      </w:r>
      <w:r w:rsidRPr="002F4147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286"/>
          <w:sz w:val="19"/>
          <w:szCs w:val="19"/>
        </w:rPr>
        <w:t xml:space="preserve"> </w:t>
      </w:r>
      <w:r w:rsidRPr="002F4147">
        <w:rPr>
          <w:rFonts w:ascii="Arial" w:eastAsia="Arial" w:hAnsi="Arial" w:cs="Arial"/>
          <w:color w:val="000000"/>
          <w:spacing w:val="27"/>
          <w:sz w:val="19"/>
          <w:szCs w:val="19"/>
        </w:rPr>
        <w:t>•</w:t>
      </w:r>
      <w:r w:rsidRPr="002F4147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Vomiting</w:t>
      </w:r>
      <w:r w:rsidRPr="002F4147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971" w:header="720" w:footer="720" w:gutter="0"/>
          <w:cols w:num="2" w:space="720" w:equalWidth="0">
            <w:col w:w="1859" w:space="862"/>
            <w:col w:w="2274"/>
          </w:cols>
        </w:sectPr>
      </w:pPr>
    </w:p>
    <w:p w:rsidR="0087264E" w:rsidRDefault="0087264E">
      <w:pPr>
        <w:spacing w:before="156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Cautions </w:t>
      </w:r>
    </w:p>
    <w:p w:rsidR="0087264E" w:rsidRDefault="0087264E">
      <w:pPr>
        <w:tabs>
          <w:tab w:val="left" w:pos="285"/>
        </w:tabs>
        <w:spacing w:before="162" w:after="11" w:line="221" w:lineRule="exact"/>
        <w:ind w:right="-113"/>
      </w:pPr>
      <w:r>
        <w:br w:type="column"/>
      </w:r>
      <w:r>
        <w:lastRenderedPageBreak/>
        <w:tab/>
      </w:r>
      <w:r w:rsidRPr="002F4147">
        <w:rPr>
          <w:rFonts w:ascii="Arial" w:eastAsia="Arial" w:hAnsi="Arial" w:cs="Arial"/>
          <w:color w:val="000000"/>
          <w:spacing w:val="3"/>
          <w:sz w:val="19"/>
          <w:szCs w:val="19"/>
        </w:rPr>
        <w:t>Hypotension frequently occurs, especially in the elderly and must be expected,</w:t>
      </w:r>
      <w:r w:rsidRPr="002F4147">
        <w:rPr>
          <w:rFonts w:ascii="Arial" w:eastAsia="Arial" w:hAnsi="Arial" w:cs="Arial"/>
          <w:color w:val="000000"/>
          <w:spacing w:val="6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846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3"/>
          <w:sz w:val="19"/>
          <w:szCs w:val="19"/>
        </w:rPr>
        <w:t>therefore, ensure patient is not at risk to fall.</w:t>
      </w:r>
      <w:r w:rsidRPr="002F4147">
        <w:rPr>
          <w:rFonts w:ascii="Arial" w:eastAsia="Arial" w:hAnsi="Arial" w:cs="Arial"/>
          <w:color w:val="000000"/>
          <w:spacing w:val="24"/>
          <w:sz w:val="19"/>
          <w:szCs w:val="19"/>
        </w:rPr>
        <w:t xml:space="preserve"> </w:t>
      </w:r>
    </w:p>
    <w:p w:rsidR="0087264E" w:rsidRDefault="0087264E">
      <w:pPr>
        <w:tabs>
          <w:tab w:val="left" w:pos="285"/>
        </w:tabs>
        <w:spacing w:after="16" w:line="231" w:lineRule="exact"/>
        <w:ind w:right="-113"/>
      </w:pPr>
      <w:r w:rsidRPr="002F4147">
        <w:rPr>
          <w:rFonts w:ascii="Arial" w:eastAsia="Arial" w:hAnsi="Arial" w:cs="Arial"/>
          <w:color w:val="000000"/>
          <w:spacing w:val="26"/>
          <w:sz w:val="19"/>
          <w:szCs w:val="19"/>
        </w:rPr>
        <w:t>•</w:t>
      </w:r>
      <w:r w:rsidRPr="002F4147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Repeat vitals and drug until pain is relieved, to a maximum of 3 doses (providing the</w:t>
      </w:r>
      <w:r w:rsidRPr="002F4147">
        <w:rPr>
          <w:rFonts w:ascii="Arial" w:eastAsia="Arial" w:hAnsi="Arial" w:cs="Arial"/>
          <w:color w:val="00000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324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systolic BP remains above 100; irrespective of any Nitro taken by the patient prior to</w:t>
      </w:r>
      <w:r w:rsidRPr="002F4147">
        <w:rPr>
          <w:rFonts w:ascii="Arial" w:eastAsia="Arial" w:hAnsi="Arial" w:cs="Arial"/>
          <w:color w:val="000000"/>
          <w:spacing w:val="-18"/>
          <w:sz w:val="19"/>
          <w:szCs w:val="19"/>
        </w:rPr>
        <w:t xml:space="preserve"> </w:t>
      </w:r>
    </w:p>
    <w:p w:rsidR="0087264E" w:rsidRDefault="0087264E">
      <w:pPr>
        <w:tabs>
          <w:tab w:val="left" w:pos="285"/>
        </w:tabs>
        <w:spacing w:after="11" w:line="213" w:lineRule="exact"/>
        <w:ind w:right="-113"/>
      </w:pPr>
      <w:r>
        <w:tab/>
      </w:r>
      <w:r w:rsidRPr="002F4147">
        <w:rPr>
          <w:rFonts w:ascii="Arial" w:eastAsia="Arial" w:hAnsi="Arial" w:cs="Arial"/>
          <w:color w:val="000000"/>
          <w:spacing w:val="3"/>
          <w:sz w:val="19"/>
          <w:szCs w:val="19"/>
        </w:rPr>
        <w:t>your arrival).</w:t>
      </w:r>
      <w:r w:rsidRPr="002F4147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</w:p>
    <w:p w:rsidR="0087264E" w:rsidRDefault="0087264E">
      <w:pPr>
        <w:tabs>
          <w:tab w:val="left" w:pos="285"/>
        </w:tabs>
        <w:spacing w:line="230" w:lineRule="exact"/>
        <w:ind w:right="-113"/>
      </w:pPr>
      <w:r w:rsidRPr="002F4147">
        <w:rPr>
          <w:rFonts w:ascii="Arial" w:eastAsia="Arial" w:hAnsi="Arial" w:cs="Arial"/>
          <w:color w:val="000000"/>
          <w:spacing w:val="26"/>
          <w:sz w:val="19"/>
          <w:szCs w:val="19"/>
        </w:rPr>
        <w:t>•</w:t>
      </w:r>
      <w:r w:rsidRPr="002F4147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If the patient has used Viagra at any time in the past, (beyond the 24 hour</w:t>
      </w:r>
      <w:r w:rsidRPr="002F4147">
        <w:rPr>
          <w:rFonts w:ascii="Arial" w:eastAsia="Arial" w:hAnsi="Arial" w:cs="Arial"/>
          <w:color w:val="000000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416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contraindication limit) there may be some cause for very careful monitoring of the</w:t>
      </w:r>
      <w:r w:rsidRPr="002F4147">
        <w:rPr>
          <w:rFonts w:ascii="Arial" w:eastAsia="Arial" w:hAnsi="Arial" w:cs="Arial"/>
          <w:color w:val="000000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054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3"/>
          <w:sz w:val="19"/>
          <w:szCs w:val="19"/>
        </w:rPr>
        <w:t>patient’s blood pressure.</w:t>
      </w:r>
      <w:r w:rsidRPr="002F4147"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971" w:header="720" w:footer="720" w:gutter="0"/>
          <w:cols w:num="2" w:space="720" w:equalWidth="0">
            <w:col w:w="1098" w:space="1607"/>
            <w:col w:w="7724"/>
          </w:cols>
        </w:sectPr>
      </w:pPr>
    </w:p>
    <w:p w:rsidR="0087264E" w:rsidRDefault="0087264E">
      <w:pPr>
        <w:spacing w:before="166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Notes </w:t>
      </w:r>
    </w:p>
    <w:p w:rsidR="0087264E" w:rsidRDefault="0087264E">
      <w:pPr>
        <w:tabs>
          <w:tab w:val="left" w:pos="285"/>
        </w:tabs>
        <w:spacing w:before="173" w:after="16" w:line="224" w:lineRule="exact"/>
        <w:ind w:right="-113"/>
      </w:pPr>
      <w:r>
        <w:br w:type="column"/>
      </w:r>
      <w:r>
        <w:lastRenderedPageBreak/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If pain is completely relieved for more than 5 min, you may initiate the chest pain</w:t>
      </w:r>
      <w:r w:rsidRPr="002F4147">
        <w:rPr>
          <w:rFonts w:ascii="Arial" w:eastAsia="Arial" w:hAnsi="Arial" w:cs="Arial"/>
          <w:color w:val="000000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966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protocol again if the pain returns.  This is considered a new episode and a total of 3</w:t>
      </w:r>
      <w:r w:rsidRPr="002F4147">
        <w:rPr>
          <w:rFonts w:ascii="Arial" w:eastAsia="Arial" w:hAnsi="Arial" w:cs="Arial"/>
          <w:color w:val="000000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224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additional Nitro can be given.  This is applicable even if 3 Nitro have already been</w:t>
      </w:r>
      <w:r w:rsidRPr="002F4147">
        <w:rPr>
          <w:rFonts w:ascii="Arial" w:eastAsia="Arial" w:hAnsi="Arial" w:cs="Arial"/>
          <w:color w:val="000000"/>
          <w:spacing w:val="-20"/>
          <w:sz w:val="19"/>
          <w:szCs w:val="19"/>
        </w:rPr>
        <w:t xml:space="preserve"> </w:t>
      </w:r>
    </w:p>
    <w:p w:rsidR="0087264E" w:rsidRDefault="0087264E">
      <w:pPr>
        <w:tabs>
          <w:tab w:val="left" w:pos="285"/>
        </w:tabs>
        <w:spacing w:after="11" w:line="213" w:lineRule="exact"/>
        <w:ind w:right="-113"/>
      </w:pPr>
      <w:r>
        <w:tab/>
      </w:r>
      <w:r w:rsidRPr="002F4147">
        <w:rPr>
          <w:rFonts w:ascii="Arial" w:eastAsia="Arial" w:hAnsi="Arial" w:cs="Arial"/>
          <w:color w:val="000000"/>
          <w:spacing w:val="3"/>
          <w:sz w:val="19"/>
          <w:szCs w:val="19"/>
        </w:rPr>
        <w:t>administered for the initial episode.</w:t>
      </w:r>
      <w:r w:rsidRPr="002F4147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</w:p>
    <w:p w:rsidR="0087264E" w:rsidRDefault="0087264E">
      <w:pPr>
        <w:tabs>
          <w:tab w:val="left" w:pos="285"/>
        </w:tabs>
        <w:spacing w:after="11" w:line="231" w:lineRule="exact"/>
        <w:ind w:right="-113"/>
      </w:pPr>
      <w:r w:rsidRPr="002F4147">
        <w:rPr>
          <w:rFonts w:ascii="Arial" w:eastAsia="Arial" w:hAnsi="Arial" w:cs="Arial"/>
          <w:color w:val="000000"/>
          <w:spacing w:val="26"/>
          <w:sz w:val="19"/>
          <w:szCs w:val="19"/>
        </w:rPr>
        <w:t>•</w:t>
      </w:r>
      <w:r w:rsidRPr="002F4147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Nitroglycerin can be taken as a tablet sublingual (0.3 or 0.6 mg) or spray (0.4 mg). </w:t>
      </w:r>
      <w:r w:rsidRPr="002F4147">
        <w:rPr>
          <w:rFonts w:ascii="Arial" w:eastAsia="Arial" w:hAnsi="Arial" w:cs="Arial"/>
          <w:color w:val="000000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164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3"/>
          <w:sz w:val="19"/>
          <w:szCs w:val="19"/>
        </w:rPr>
        <w:t>Do not shake the spray prior to administration.</w:t>
      </w:r>
      <w:r w:rsidRPr="002F4147">
        <w:rPr>
          <w:rFonts w:ascii="Arial" w:eastAsia="Arial" w:hAnsi="Arial" w:cs="Arial"/>
          <w:color w:val="000000"/>
          <w:spacing w:val="36"/>
          <w:sz w:val="19"/>
          <w:szCs w:val="19"/>
        </w:rPr>
        <w:t xml:space="preserve"> </w:t>
      </w:r>
    </w:p>
    <w:p w:rsidR="0087264E" w:rsidRDefault="0087264E">
      <w:pPr>
        <w:tabs>
          <w:tab w:val="left" w:pos="285"/>
        </w:tabs>
        <w:spacing w:line="230" w:lineRule="exact"/>
        <w:ind w:right="-113"/>
        <w:rPr>
          <w:rFonts w:ascii="Arial" w:eastAsia="Arial" w:hAnsi="Arial" w:cs="Arial"/>
          <w:color w:val="000000"/>
          <w:spacing w:val="18"/>
          <w:sz w:val="19"/>
          <w:szCs w:val="19"/>
        </w:rPr>
      </w:pPr>
      <w:r w:rsidRPr="002F4147">
        <w:rPr>
          <w:rFonts w:ascii="Arial" w:eastAsia="Arial" w:hAnsi="Arial" w:cs="Arial"/>
          <w:color w:val="000000"/>
          <w:spacing w:val="26"/>
          <w:sz w:val="19"/>
          <w:szCs w:val="19"/>
        </w:rPr>
        <w:t>•</w:t>
      </w:r>
      <w:r w:rsidRPr="002F4147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Nitroglycerin comes in forms other than spray and/or tablet, none of which are</w:t>
      </w:r>
      <w:r w:rsidRPr="002F4147">
        <w:rPr>
          <w:rFonts w:ascii="Arial" w:eastAsia="Arial" w:hAnsi="Arial" w:cs="Arial"/>
          <w:color w:val="00000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745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4"/>
          <w:sz w:val="19"/>
          <w:szCs w:val="19"/>
        </w:rPr>
        <w:t>approved for EMR use.  If your patient has a Nitro patch applied, it does not change</w:t>
      </w:r>
      <w:r w:rsidRPr="002F4147"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257"/>
          <w:sz w:val="19"/>
          <w:szCs w:val="19"/>
        </w:rPr>
        <w:t xml:space="preserve"> </w:t>
      </w:r>
      <w:r>
        <w:tab/>
      </w:r>
      <w:r w:rsidRPr="002F4147">
        <w:rPr>
          <w:rFonts w:ascii="Arial" w:eastAsia="Arial" w:hAnsi="Arial" w:cs="Arial"/>
          <w:color w:val="000000"/>
          <w:spacing w:val="3"/>
          <w:sz w:val="19"/>
          <w:szCs w:val="19"/>
        </w:rPr>
        <w:t>the Nitroglycerin protocol.</w:t>
      </w:r>
      <w:r w:rsidRPr="002F4147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</w:p>
    <w:p w:rsidR="0087264E" w:rsidRDefault="0087264E" w:rsidP="0087264E">
      <w:pPr>
        <w:tabs>
          <w:tab w:val="left" w:pos="285"/>
        </w:tabs>
        <w:spacing w:line="20" w:lineRule="exact"/>
        <w:ind w:right="-113"/>
        <w:sectPr w:rsidR="0087264E" w:rsidSect="007F56CB">
          <w:type w:val="continuous"/>
          <w:pgSz w:w="12240" w:h="15840"/>
          <w:pgMar w:top="1440" w:right="0" w:bottom="0" w:left="971" w:header="720" w:footer="720" w:gutter="0"/>
          <w:cols w:num="2" w:space="720" w:equalWidth="0">
            <w:col w:w="738" w:space="1968"/>
            <w:col w:w="7690"/>
          </w:cols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949" type="#_x0000_t202" style="position:absolute;margin-left:133.6pt;margin-top:444.3pt;width:4.2pt;height:12.1pt;z-index:-248628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12" style="position:absolute;margin-left:307.4pt;margin-top:315.95pt;width:.5pt;height:11.45pt;z-index:254650368;mso-position-horizontal-relative:page;mso-position-vertical-relative:page" coordorigin="10844,11147" coordsize="17,405" path="m10844,11551r17,l10861,11147r-17,l10844,115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13" type="#_x0000_t202" style="position:absolute;margin-left:133.6pt;margin-top:327.65pt;width:361.4pt;height:23.55pt;z-index:254651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946"/>
                      <w:tab w:val="left" w:pos="3432"/>
                    </w:tabs>
                    <w:spacing w:after="16" w:line="213" w:lineRule="exact"/>
                  </w:pPr>
                  <w:r>
                    <w:tab/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Apply Oximeter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5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 xml:space="preserve"> as per Procedure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3600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14" style="position:absolute;margin-left:307.4pt;margin-top:338.9pt;width:.5pt;height:11.45pt;z-index:254652416;mso-position-horizontal-relative:page;mso-position-vertical-relative:page" coordorigin="10844,11955" coordsize="17,405" path="m10844,12360r17,l10861,11955r-17,l10844,123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15" style="position:absolute;margin-left:217.4pt;margin-top:350.35pt;width:.5pt;height:.5pt;z-index:254653440;mso-position-horizontal-relative:page;mso-position-vertical-relative:page" coordorigin="7669,12360" coordsize="17,17" path="m7669,12377r17,l7686,12360r-17,l7669,123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16" style="position:absolute;margin-left:217.4pt;margin-top:350.35pt;width:90.35pt;height:.5pt;z-index:254654464;mso-position-horizontal-relative:page;mso-position-vertical-relative:page" coordorigin="7669,12360" coordsize="3188,17" path="m7669,12377r3188,l10857,12360r-3188,l7669,123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17" style="position:absolute;margin-left:307.4pt;margin-top:350.35pt;width:90.5pt;height:.5pt;z-index:254655488;mso-position-horizontal-relative:page;mso-position-vertical-relative:page" coordorigin="10844,12360" coordsize="3192,17" path="m10844,12377r3192,l14036,12360r-3192,l10844,123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18" style="position:absolute;margin-left:397.4pt;margin-top:350.35pt;width:.5pt;height:.5pt;z-index:254656512;mso-position-horizontal-relative:page;mso-position-vertical-relative:page" coordorigin="14019,12360" coordsize="17,17" path="m14019,12377r17,l14036,12360r-17,l14019,123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19" style="position:absolute;margin-left:397.4pt;margin-top:350.8pt;width:.5pt;height:11.45pt;z-index:254657536;mso-position-horizontal-relative:page;mso-position-vertical-relative:page" coordorigin="14019,12377" coordsize="17,405" path="m14019,12781r17,l14036,12377r-17,l14019,127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20" type="#_x0000_t202" style="position:absolute;margin-left:315.95pt;margin-top:362.3pt;width:167.4pt;height:25.45pt;z-index:254658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049"/>
                    </w:tabs>
                    <w:spacing w:line="249" w:lineRule="exact"/>
                  </w:pPr>
                  <w:r>
                    <w:tab/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SA O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3"/>
                      <w:szCs w:val="13"/>
                    </w:rPr>
                    <w:t>2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 xml:space="preserve"> &lt; 95%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spacing w:line="231" w:lineRule="exact"/>
                  </w:pP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Increase O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3"/>
                      <w:szCs w:val="13"/>
                    </w:rPr>
                    <w:t>2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 xml:space="preserve"> flow rate to maximum 15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21" type="#_x0000_t202" style="position:absolute;margin-left:133.6pt;margin-top:386.2pt;width:361.4pt;height:23.55pt;z-index:254659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4918"/>
                    </w:tabs>
                    <w:spacing w:after="16" w:line="213" w:lineRule="exact"/>
                  </w:pPr>
                  <w:r>
                    <w:tab/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 xml:space="preserve">L/min </w:t>
                  </w:r>
                </w:p>
                <w:p w:rsidR="0087264E" w:rsidRDefault="0087264E">
                  <w:pPr>
                    <w:tabs>
                      <w:tab w:val="left" w:pos="1800"/>
                      <w:tab w:val="left" w:pos="3600"/>
                      <w:tab w:val="left" w:pos="5400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22" style="position:absolute;margin-left:217.4pt;margin-top:397.45pt;width:.5pt;height:11.45pt;z-index:254660608;mso-position-horizontal-relative:page;mso-position-vertical-relative:page" coordorigin="7669,14021" coordsize="17,405" path="m7669,14426r17,l7686,14021r-17,l7669,14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23" type="#_x0000_t202" style="position:absolute;margin-left:162.7pt;margin-top:409.1pt;width:113.85pt;height:25.25pt;z-index:254661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50"/>
                    </w:tabs>
                    <w:spacing w:after="11" w:line="213" w:lineRule="exact"/>
                  </w:pPr>
                  <w:r>
                    <w:tab/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 xml:space="preserve">Decrease flow rate </w:t>
                  </w:r>
                </w:p>
                <w:p w:rsidR="0087264E" w:rsidRDefault="0087264E">
                  <w:pPr>
                    <w:spacing w:line="251" w:lineRule="exact"/>
                  </w:pPr>
                  <w:r w:rsidRPr="00057876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to maintain SA O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3"/>
                      <w:sz w:val="13"/>
                      <w:szCs w:val="13"/>
                    </w:rPr>
                    <w:t>2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 xml:space="preserve"> &gt; 95%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2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24" style="position:absolute;margin-left:397.4pt;margin-top:397.45pt;width:.5pt;height:11.45pt;z-index:254662656;mso-position-horizontal-relative:page;mso-position-vertical-relative:page" coordorigin="14019,14021" coordsize="17,405" path="m14019,14426r17,l14036,14021r-17,l14019,14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25" type="#_x0000_t202" style="position:absolute;margin-left:255.85pt;margin-top:407.75pt;width:12.2pt;height:8.35pt;z-index:254663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3 4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26" type="#_x0000_t202" style="position:absolute;margin-left:133.6pt;margin-top:409.1pt;width:361.4pt;height:35.8pt;z-index:254664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3613"/>
                      <w:tab w:val="left" w:pos="4182"/>
                    </w:tabs>
                    <w:spacing w:line="237" w:lineRule="exact"/>
                  </w:pPr>
                  <w:r>
                    <w:tab/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Switch to 100% O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3"/>
                      <w:szCs w:val="13"/>
                    </w:rPr>
                    <w:t>2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 xml:space="preserve"> via non-rebreather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14087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tab/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to maintain SA O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3"/>
                      <w:sz w:val="13"/>
                      <w:szCs w:val="13"/>
                    </w:rPr>
                    <w:t>2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 xml:space="preserve"> &gt; 95%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21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3600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27" style="position:absolute;margin-left:397.4pt;margin-top:432.6pt;width:.5pt;height:11.45pt;z-index:254665728;mso-position-horizontal-relative:page;mso-position-vertical-relative:page" coordorigin="14019,15262" coordsize="17,405" path="m14019,15666r17,l14036,15262r-17,l14019,156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28" type="#_x0000_t202" style="position:absolute;margin-left:133.6pt;margin-top:444.3pt;width:361.4pt;height:23.55pt;z-index:254666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3985"/>
                    </w:tabs>
                    <w:spacing w:after="16" w:line="213" w:lineRule="exact"/>
                  </w:pPr>
                  <w:r>
                    <w:tab/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Consider Assisted Ventilation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3600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29" style="position:absolute;margin-left:217.4pt;margin-top:350.8pt;width:.5pt;height:11.45pt;z-index:254667776;mso-position-horizontal-relative:page;mso-position-vertical-relative:page" coordorigin="7669,12377" coordsize="17,405" path="m7669,12781r17,l7686,12377r-17,l7669,127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30" style="position:absolute;margin-left:397.4pt;margin-top:455.5pt;width:.5pt;height:11.45pt;z-index:254668800;mso-position-horizontal-relative:page;mso-position-vertical-relative:page" coordorigin="14019,16070" coordsize="17,405" path="m14019,16475r17,l14036,16070r-17,l14019,164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31" type="#_x0000_t202" style="position:absolute;margin-left:188.4pt;margin-top:362.3pt;width:62.5pt;height:14pt;z-index:254669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1" w:lineRule="exact"/>
                  </w:pP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SA O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3"/>
                      <w:szCs w:val="13"/>
                    </w:rPr>
                    <w:t>2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 xml:space="preserve"> &gt; 95%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2" type="#_x0000_t202" style="position:absolute;margin-left:403.6pt;margin-top:432.8pt;width:181.4pt;height:12.1pt;z-index:254670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3" type="#_x0000_t202" style="position:absolute;margin-left:403.6pt;margin-top:455.75pt;width:181.4pt;height:12.1pt;z-index:254671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4" type="#_x0000_t202" style="position:absolute;margin-left:360.1pt;margin-top:467.2pt;width:78.1pt;height:13pt;z-index:254672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1" w:lineRule="exact"/>
                  </w:pP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Record the SpO</w:t>
                  </w:r>
                  <w:r w:rsidRPr="00057876">
                    <w:rPr>
                      <w:rFonts w:ascii="Arial" w:eastAsia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5" style="position:absolute;margin-left:41.05pt;margin-top:91.6pt;width:529.9pt;height:.5pt;z-index:254673920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36" type="#_x0000_t202" style="position:absolute;margin-left:291.95pt;margin-top:743.05pt;width:32.85pt;height:14.3pt;z-index:254674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- 38 -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7" type="#_x0000_t202" style="position:absolute;margin-left:42.55pt;margin-top:126.85pt;width:4.75pt;height:14.3pt;z-index:254675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8" type="#_x0000_t202" style="position:absolute;margin-left:178.45pt;margin-top:250.05pt;width:8.1pt;height:9.95pt;z-index:254676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9" type="#_x0000_t202" style="position:absolute;margin-left:301.6pt;margin-top:326.3pt;width:6.8pt;height:8.35pt;z-index:254678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40" type="#_x0000_t202" style="position:absolute;margin-left:406.55pt;margin-top:384.85pt;width:12.2pt;height:8.35pt;z-index:254679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3 4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41" type="#_x0000_t202" style="position:absolute;margin-left:133.6pt;margin-top:467.2pt;width:4.2pt;height:12.1pt;z-index:254680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42" type="#_x0000_t202" style="position:absolute;margin-left:42.55pt;margin-top:478.75pt;width:4.75pt;height:28.1pt;z-index:254681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43" type="#_x0000_t202" style="position:absolute;margin-left:60.55pt;margin-top:507.65pt;width:10.3pt;height:9.95pt;z-index:254682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44" style="position:absolute;margin-left:59.05pt;margin-top:506.05pt;width:511.9pt;height:.5pt;z-index:254683136;mso-position-horizontal-relative:page;mso-position-vertical-relative:page" coordorigin="2083,17852" coordsize="18060,18" path="m2083,17869r18060,l20143,17852r-18060,l2083,178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45" type="#_x0000_t202" style="position:absolute;margin-left:60.55pt;margin-top:516.8pt;width:10.3pt;height:9.95pt;z-index:254684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2.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46" type="#_x0000_t202" style="position:absolute;margin-left:60.55pt;margin-top:535.2pt;width:10.3pt;height:9.95pt;z-index:254685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3.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47" type="#_x0000_t202" style="position:absolute;margin-left:60.55pt;margin-top:562.7pt;width:10.3pt;height:9.95pt;z-index:254686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4.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48" type="#_x0000_t202" style="position:absolute;margin-left:42.55pt;margin-top:572.05pt;width:4.75pt;height:14.3pt;z-index:254687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057876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OXYGENATION MANAGEMENT USING A PULSE OXIMETER</w:t>
      </w:r>
      <w:r w:rsidRPr="00057876">
        <w:rPr>
          <w:rFonts w:ascii="Arial" w:eastAsia="Arial" w:hAnsi="Arial" w:cs="Arial"/>
          <w:b/>
          <w:bCs/>
          <w:color w:val="000000"/>
          <w:spacing w:val="17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389" w:bottom="0" w:left="851" w:header="720" w:footer="720" w:gutter="0"/>
          <w:cols w:space="720"/>
        </w:sectPr>
      </w:pPr>
    </w:p>
    <w:p w:rsidR="0087264E" w:rsidRDefault="0087264E">
      <w:pPr>
        <w:spacing w:before="530" w:after="7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INDICATIONS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For monitoring of O2 usage on all patients. </w:t>
      </w:r>
    </w:p>
    <w:p w:rsidR="0087264E" w:rsidRDefault="0087264E">
      <w:pPr>
        <w:spacing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9" w:line="266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CONTRAINDICATIONS </w:t>
      </w:r>
      <w:r>
        <w:rPr>
          <w:rFonts w:ascii="Arial" w:eastAsia="Arial" w:hAnsi="Arial" w:cs="Arial"/>
          <w:b/>
          <w:bCs/>
          <w:color w:val="000000"/>
          <w:spacing w:val="71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Children &lt; 10 kg </w:t>
      </w:r>
    </w:p>
    <w:p w:rsidR="0087264E" w:rsidRDefault="0087264E">
      <w:pPr>
        <w:spacing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66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UNRELIABLE READINGS IN </w:t>
      </w:r>
      <w:r>
        <w:rPr>
          <w:rFonts w:ascii="Arial" w:eastAsia="Arial" w:hAnsi="Arial" w:cs="Arial"/>
          <w:b/>
          <w:bCs/>
          <w:color w:val="000000"/>
          <w:spacing w:val="77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Carbon Monoxide Poisoning 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929" w:bottom="0" w:left="1702" w:header="720" w:footer="720" w:gutter="0"/>
          <w:cols w:space="720"/>
        </w:sectPr>
      </w:pPr>
    </w:p>
    <w:p w:rsidR="0087264E" w:rsidRDefault="0087264E">
      <w:pPr>
        <w:spacing w:before="19"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Other Conditions </w:t>
      </w:r>
    </w:p>
    <w:p w:rsidR="0087264E" w:rsidRDefault="0087264E">
      <w:pPr>
        <w:tabs>
          <w:tab w:val="left" w:pos="1417"/>
        </w:tabs>
        <w:spacing w:after="19"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tabs>
          <w:tab w:val="left" w:pos="1417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665" w:bottom="0" w:left="1702" w:header="720" w:footer="720" w:gutter="0"/>
          <w:cols w:space="720"/>
        </w:sectPr>
      </w:pPr>
    </w:p>
    <w:p w:rsidR="0087264E" w:rsidRDefault="0087264E">
      <w:pPr>
        <w:tabs>
          <w:tab w:val="left" w:pos="2605"/>
          <w:tab w:val="left" w:pos="2820"/>
        </w:tabs>
        <w:spacing w:before="17" w:after="16" w:line="221" w:lineRule="exact"/>
        <w:ind w:right="-113"/>
      </w:pPr>
      <w:r>
        <w:lastRenderedPageBreak/>
        <w:tab/>
      </w:r>
      <w:r>
        <w:tab/>
      </w:r>
      <w:r w:rsidRPr="00057876">
        <w:rPr>
          <w:rFonts w:ascii="Arial" w:eastAsia="Arial" w:hAnsi="Arial" w:cs="Arial"/>
          <w:color w:val="000000"/>
          <w:spacing w:val="4"/>
          <w:sz w:val="19"/>
          <w:szCs w:val="19"/>
        </w:rPr>
        <w:t>Assess Patient</w:t>
      </w:r>
      <w:r w:rsidRPr="00057876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1279"/>
          <w:sz w:val="19"/>
          <w:szCs w:val="19"/>
        </w:rPr>
        <w:t xml:space="preserve"> </w:t>
      </w:r>
      <w:r>
        <w:tab/>
      </w:r>
      <w:r w:rsidRPr="00057876">
        <w:rPr>
          <w:rFonts w:ascii="Arial" w:eastAsia="Arial" w:hAnsi="Arial" w:cs="Arial"/>
          <w:color w:val="000000"/>
          <w:spacing w:val="3"/>
          <w:sz w:val="19"/>
          <w:szCs w:val="19"/>
        </w:rPr>
        <w:t>Initiate high flow O2</w:t>
      </w:r>
      <w:r w:rsidRPr="00057876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</w:p>
    <w:p w:rsidR="0087264E" w:rsidRDefault="0087264E">
      <w:pPr>
        <w:tabs>
          <w:tab w:val="left" w:pos="3600"/>
        </w:tabs>
        <w:spacing w:line="213" w:lineRule="exact"/>
        <w:ind w:right="-113"/>
      </w:pP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362" w:bottom="0" w:left="2672" w:header="720" w:footer="720" w:gutter="0"/>
          <w:cols w:space="720"/>
        </w:sectPr>
      </w:pPr>
    </w:p>
    <w:p w:rsidR="0087264E" w:rsidRDefault="0087264E">
      <w:pPr>
        <w:tabs>
          <w:tab w:val="left" w:pos="1800"/>
          <w:tab w:val="left" w:pos="3600"/>
          <w:tab w:val="left" w:pos="5400"/>
        </w:tabs>
        <w:spacing w:before="484" w:line="213" w:lineRule="exact"/>
        <w:ind w:right="-113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362" w:bottom="0" w:left="2672" w:header="720" w:footer="720" w:gutter="0"/>
          <w:cols w:space="720"/>
        </w:sectPr>
      </w:pPr>
    </w:p>
    <w:p w:rsidR="0087264E" w:rsidRDefault="0087264E">
      <w:pPr>
        <w:spacing w:before="2918" w:line="171" w:lineRule="exact"/>
        <w:ind w:right="-113"/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Sickle Cell Anemia, severe Anemias.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003" w:bottom="0" w:left="1571" w:header="720" w:footer="720" w:gutter="0"/>
          <w:cols w:space="720"/>
        </w:sectPr>
      </w:pPr>
    </w:p>
    <w:p w:rsidR="0087264E" w:rsidRDefault="0087264E">
      <w:pPr>
        <w:spacing w:before="13" w:after="13" w:line="177" w:lineRule="exact"/>
        <w:ind w:right="-113"/>
      </w:pPr>
      <w:r w:rsidRPr="00057876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>Do not delay any part of the primary survey / intervention to apply Oximeter.  The oxygenation management procedure is described on the</w:t>
      </w:r>
      <w:r w:rsidRPr="00057876">
        <w:rPr>
          <w:rFonts w:ascii="Arial" w:eastAsia="Arial" w:hAnsi="Arial" w:cs="Arial"/>
          <w:color w:val="000000"/>
          <w:spacing w:val="69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942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next page. </w:t>
      </w:r>
    </w:p>
    <w:p w:rsidR="0087264E" w:rsidRDefault="0087264E">
      <w:pPr>
        <w:spacing w:after="12" w:line="171" w:lineRule="exact"/>
        <w:ind w:right="-113"/>
      </w:pPr>
      <w:r w:rsidRPr="00057876">
        <w:rPr>
          <w:rFonts w:ascii="Arial" w:eastAsia="Arial" w:hAnsi="Arial" w:cs="Arial"/>
          <w:color w:val="000000"/>
          <w:w w:val="99"/>
          <w:sz w:val="16"/>
          <w:szCs w:val="16"/>
        </w:rPr>
        <w:t>Use lowest amount of Oxygen flow to maintain the SpO2 at &gt;95%.</w:t>
      </w:r>
      <w:r w:rsidRPr="00057876">
        <w:rPr>
          <w:rFonts w:ascii="Arial" w:eastAsia="Arial" w:hAnsi="Arial" w:cs="Arial"/>
          <w:color w:val="000000"/>
          <w:spacing w:val="40"/>
          <w:w w:val="99"/>
          <w:sz w:val="16"/>
          <w:szCs w:val="16"/>
        </w:rPr>
        <w:t xml:space="preserve"> </w:t>
      </w:r>
    </w:p>
    <w:p w:rsidR="0087264E" w:rsidRDefault="0087264E">
      <w:pPr>
        <w:spacing w:line="177" w:lineRule="exact"/>
        <w:ind w:right="-113"/>
      </w:pPr>
      <w:r w:rsidRPr="00057876">
        <w:rPr>
          <w:rFonts w:ascii="Arial" w:eastAsia="Arial" w:hAnsi="Arial" w:cs="Arial"/>
          <w:color w:val="000000"/>
          <w:w w:val="99"/>
          <w:sz w:val="16"/>
          <w:szCs w:val="16"/>
        </w:rPr>
        <w:t>Adjust Oxygen by turning it up or down by 1 litre/min each minute and monitor the Oximeter reading.</w:t>
      </w:r>
      <w:r w:rsidRPr="00057876">
        <w:rPr>
          <w:rFonts w:ascii="Arial" w:eastAsia="Arial" w:hAnsi="Arial" w:cs="Arial"/>
          <w:color w:val="000000"/>
          <w:spacing w:val="61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677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For adult face mask, rate is 6-15 LPM; for nasal prong, rate is 2-5 LPM.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93" w:bottom="0" w:left="1571" w:header="720" w:footer="720" w:gutter="0"/>
          <w:cols w:space="720"/>
        </w:sectPr>
      </w:pPr>
    </w:p>
    <w:p w:rsidR="0087264E" w:rsidRDefault="0087264E">
      <w:pPr>
        <w:spacing w:before="13" w:line="181" w:lineRule="exact"/>
        <w:ind w:right="-11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>For COPD patients, maintain the SpO</w:t>
      </w:r>
      <w:r>
        <w:rPr>
          <w:rFonts w:ascii="Arial" w:eastAsia="Arial" w:hAnsi="Arial" w:cs="Arial"/>
          <w:color w:val="000000"/>
          <w:sz w:val="10"/>
          <w:szCs w:val="10"/>
        </w:rPr>
        <w:t xml:space="preserve">2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in the range of 92% to 95% </w:t>
      </w:r>
    </w:p>
    <w:p w:rsidR="0087264E" w:rsidRDefault="0087264E" w:rsidP="0087264E">
      <w:pPr>
        <w:spacing w:line="20" w:lineRule="exact"/>
        <w:ind w:right="-113"/>
        <w:sectPr w:rsidR="0087264E" w:rsidSect="0055063E">
          <w:type w:val="continuous"/>
          <w:pgSz w:w="12240" w:h="15840"/>
          <w:pgMar w:top="1440" w:right="5938" w:bottom="0" w:left="157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950" style="position:absolute;margin-left:41.05pt;margin-top:91.6pt;width:529.9pt;height:.5pt;z-index:254690304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51" type="#_x0000_t202" style="position:absolute;margin-left:291.95pt;margin-top:743.05pt;width:32.85pt;height:14.3pt;z-index:254691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- 39 -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2" type="#_x0000_t202" style="position:absolute;margin-left:114.55pt;margin-top:155.7pt;width:9.5pt;height:94.1pt;z-index:254692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205EC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10"/>
                    </w:rPr>
                    <w:t xml:space="preserve"> 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  <w:p w:rsidR="0087264E" w:rsidRDefault="0087264E">
                  <w:pPr>
                    <w:spacing w:line="268" w:lineRule="exact"/>
                  </w:pPr>
                  <w:r w:rsidRPr="00205EC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10"/>
                    </w:rPr>
                    <w:t xml:space="preserve"> 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  <w:p w:rsidR="0087264E" w:rsidRDefault="0087264E">
                  <w:pPr>
                    <w:spacing w:after="5" w:line="268" w:lineRule="exact"/>
                  </w:pPr>
                  <w:r w:rsidRPr="00205EC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10"/>
                    </w:rPr>
                    <w:t xml:space="preserve"> 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3" type="#_x0000_t202" style="position:absolute;margin-left:42.55pt;margin-top:287pt;width:4.45pt;height:13.2pt;z-index:254693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4" type="#_x0000_t202" style="position:absolute;margin-left:42.55pt;margin-top:312.2pt;width:4.45pt;height:13.2pt;z-index:254694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5" type="#_x0000_t202" style="position:absolute;margin-left:42.55pt;margin-top:337.4pt;width:4.45pt;height:13.2pt;z-index:254695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6" type="#_x0000_t202" style="position:absolute;margin-left:42.55pt;margin-top:362.6pt;width:4.45pt;height:13.2pt;z-index:254696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7" type="#_x0000_t202" style="position:absolute;margin-left:42.55pt;margin-top:400.4pt;width:4.45pt;height:13.2pt;z-index:254697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8" type="#_x0000_t202" style="position:absolute;margin-left:114.55pt;margin-top:425.35pt;width:9.5pt;height:68.6pt;z-index:254698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205EC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10"/>
                    </w:rPr>
                    <w:t xml:space="preserve"> 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  <w:p w:rsidR="0087264E" w:rsidRDefault="0087264E">
                  <w:pPr>
                    <w:spacing w:line="268" w:lineRule="exact"/>
                  </w:pPr>
                  <w:r w:rsidRPr="00205EC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10"/>
                    </w:rPr>
                    <w:t xml:space="preserve"> 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  <w:p w:rsidR="0087264E" w:rsidRDefault="0087264E">
                  <w:pPr>
                    <w:spacing w:line="268" w:lineRule="exact"/>
                  </w:pPr>
                  <w:r w:rsidRPr="00205EC4">
                    <w:rPr>
                      <w:rFonts w:ascii="Arial" w:eastAsia="Arial" w:hAnsi="Arial" w:cs="Arial"/>
                      <w:color w:val="000000"/>
                      <w:spacing w:val="23"/>
                    </w:rPr>
                    <w:t>•</w:t>
                  </w:r>
                  <w:r w:rsidRPr="00205EC4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54" w:after="13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 </w:t>
      </w:r>
    </w:p>
    <w:p w:rsidR="0087264E" w:rsidRDefault="0087264E">
      <w:pPr>
        <w:spacing w:after="6" w:line="245" w:lineRule="exact"/>
        <w:ind w:right="-113"/>
      </w:pPr>
      <w:r w:rsidRPr="00205EC4">
        <w:rPr>
          <w:rFonts w:ascii="Arial" w:eastAsia="Arial" w:hAnsi="Arial" w:cs="Arial"/>
          <w:b/>
          <w:bCs/>
          <w:color w:val="000000"/>
          <w:w w:val="99"/>
        </w:rPr>
        <w:t>OXYGENATION MANAGEMENT USING A PULSE OXIMETER - CONTINUED</w:t>
      </w:r>
      <w:r w:rsidRPr="00205EC4">
        <w:rPr>
          <w:rFonts w:ascii="Arial" w:eastAsia="Arial" w:hAnsi="Arial" w:cs="Arial"/>
          <w:b/>
          <w:bCs/>
          <w:color w:val="000000"/>
          <w:spacing w:val="61"/>
          <w:w w:val="99"/>
        </w:rPr>
        <w:t xml:space="preserve"> </w:t>
      </w:r>
    </w:p>
    <w:p w:rsidR="0087264E" w:rsidRDefault="0087264E">
      <w:pPr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568" w:bottom="0" w:left="851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17" w:line="243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1. </w:t>
      </w:r>
      <w:r>
        <w:tab/>
      </w:r>
      <w:r>
        <w:rPr>
          <w:rFonts w:ascii="Arial" w:eastAsia="Arial" w:hAnsi="Arial" w:cs="Arial"/>
          <w:color w:val="000000"/>
        </w:rPr>
        <w:t xml:space="preserve">Apply Oxygen as per usual practice ensuring the following type of patient gets high flow oxygen </w:t>
      </w:r>
      <w:r>
        <w:rPr>
          <w:rFonts w:ascii="Arial" w:eastAsia="Arial" w:hAnsi="Arial" w:cs="Arial"/>
          <w:color w:val="000000"/>
          <w:spacing w:val="19273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immediately: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331" w:bottom="0" w:left="1211" w:header="720" w:footer="720" w:gutter="0"/>
          <w:cols w:space="720"/>
        </w:sectPr>
      </w:pPr>
    </w:p>
    <w:p w:rsidR="0087264E" w:rsidRDefault="0087264E">
      <w:pPr>
        <w:spacing w:before="34" w:after="33" w:line="252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Seriously ill patient; </w:t>
      </w:r>
      <w:r>
        <w:rPr>
          <w:rFonts w:ascii="Arial" w:eastAsia="Arial" w:hAnsi="Arial" w:cs="Arial"/>
          <w:color w:val="000000"/>
          <w:spacing w:val="9686"/>
        </w:rPr>
        <w:t xml:space="preserve"> </w:t>
      </w:r>
      <w:r>
        <w:rPr>
          <w:rFonts w:ascii="Arial" w:eastAsia="Arial" w:hAnsi="Arial" w:cs="Arial"/>
          <w:color w:val="000000"/>
        </w:rPr>
        <w:t xml:space="preserve">Short of Breath patient; </w:t>
      </w:r>
    </w:p>
    <w:p w:rsidR="0087264E" w:rsidRDefault="0087264E">
      <w:pPr>
        <w:spacing w:after="33" w:line="252" w:lineRule="exact"/>
        <w:ind w:right="-113"/>
      </w:pPr>
      <w:r>
        <w:rPr>
          <w:rFonts w:ascii="Arial" w:eastAsia="Arial" w:hAnsi="Arial" w:cs="Arial"/>
          <w:color w:val="000000"/>
        </w:rPr>
        <w:t xml:space="preserve">Moderate to severely traumatized patient who may be bleeding; </w:t>
      </w:r>
      <w:r>
        <w:rPr>
          <w:rFonts w:ascii="Arial" w:eastAsia="Arial" w:hAnsi="Arial" w:cs="Arial"/>
          <w:color w:val="000000"/>
          <w:spacing w:val="13976"/>
        </w:rPr>
        <w:t xml:space="preserve"> </w:t>
      </w:r>
      <w:r>
        <w:rPr>
          <w:rFonts w:ascii="Arial" w:eastAsia="Arial" w:hAnsi="Arial" w:cs="Arial"/>
          <w:color w:val="000000"/>
        </w:rPr>
        <w:t xml:space="preserve">Patient who may be having internal bleeding; </w:t>
      </w:r>
    </w:p>
    <w:p w:rsidR="0087264E" w:rsidRDefault="0087264E">
      <w:pPr>
        <w:spacing w:line="252" w:lineRule="exact"/>
        <w:ind w:right="-113"/>
      </w:pPr>
      <w:r>
        <w:rPr>
          <w:rFonts w:ascii="Arial" w:eastAsia="Arial" w:hAnsi="Arial" w:cs="Arial"/>
          <w:color w:val="000000"/>
        </w:rPr>
        <w:t xml:space="preserve">Smoke and carbon monoxide poisoning patient (maintain the high oxygenation); </w:t>
      </w:r>
      <w:r>
        <w:rPr>
          <w:rFonts w:ascii="Arial" w:eastAsia="Arial" w:hAnsi="Arial" w:cs="Arial"/>
          <w:color w:val="000000"/>
          <w:spacing w:val="15570"/>
        </w:rPr>
        <w:t xml:space="preserve"> </w:t>
      </w:r>
      <w:r>
        <w:rPr>
          <w:rFonts w:ascii="Arial" w:eastAsia="Arial" w:hAnsi="Arial" w:cs="Arial"/>
          <w:color w:val="000000"/>
        </w:rPr>
        <w:t xml:space="preserve">Patient with chest pains.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743" w:bottom="0" w:left="2651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269" w:after="17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2. </w:t>
      </w:r>
      <w:r>
        <w:tab/>
      </w:r>
      <w:r>
        <w:rPr>
          <w:rFonts w:ascii="Arial" w:eastAsia="Arial" w:hAnsi="Arial" w:cs="Arial"/>
          <w:color w:val="000000"/>
        </w:rPr>
        <w:t xml:space="preserve">Apply Pulse Oximeter to adequately perfusing finger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tabs>
          <w:tab w:val="left" w:pos="360"/>
        </w:tabs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3. </w:t>
      </w:r>
      <w:r>
        <w:tab/>
      </w:r>
      <w:r>
        <w:rPr>
          <w:rFonts w:ascii="Arial" w:eastAsia="Arial" w:hAnsi="Arial" w:cs="Arial"/>
          <w:color w:val="000000"/>
        </w:rPr>
        <w:t xml:space="preserve">Ensure the proper application of the finger probe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529" w:bottom="0" w:left="1211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269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4. </w:t>
      </w:r>
      <w:r>
        <w:tab/>
      </w:r>
      <w:r>
        <w:rPr>
          <w:rFonts w:ascii="Arial" w:eastAsia="Arial" w:hAnsi="Arial" w:cs="Arial"/>
          <w:color w:val="000000"/>
        </w:rPr>
        <w:t xml:space="preserve">Activate the unit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036" w:bottom="0" w:left="1211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269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5. </w:t>
      </w:r>
      <w:r>
        <w:tab/>
      </w:r>
      <w:r>
        <w:rPr>
          <w:rFonts w:ascii="Arial" w:eastAsia="Arial" w:hAnsi="Arial" w:cs="Arial"/>
          <w:color w:val="000000"/>
        </w:rPr>
        <w:t xml:space="preserve">Ensure the unit is detecting a pulse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175" w:bottom="0" w:left="1211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269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6. </w:t>
      </w:r>
      <w:r>
        <w:tab/>
      </w:r>
      <w:r>
        <w:rPr>
          <w:rFonts w:ascii="Arial" w:eastAsia="Arial" w:hAnsi="Arial" w:cs="Arial"/>
          <w:color w:val="000000"/>
        </w:rPr>
        <w:t xml:space="preserve">Compare pulse on Pulse Oximeter to pulse by auscultation or by palpation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375" w:bottom="0" w:left="1211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269" w:line="243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7. </w:t>
      </w:r>
      <w:r>
        <w:tab/>
      </w:r>
      <w:r>
        <w:rPr>
          <w:rFonts w:ascii="Arial" w:eastAsia="Arial" w:hAnsi="Arial" w:cs="Arial"/>
          <w:color w:val="000000"/>
        </w:rPr>
        <w:t xml:space="preserve">If Pulse Oximeter and palpation pulse differ by &lt;10 BPM, the reading for the oxygen saturation level </w:t>
      </w:r>
      <w:r>
        <w:rPr>
          <w:rFonts w:ascii="Arial" w:eastAsia="Arial" w:hAnsi="Arial" w:cs="Arial"/>
          <w:color w:val="000000"/>
          <w:spacing w:val="20117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is reliable.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09" w:bottom="0" w:left="1211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269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8. </w:t>
      </w:r>
      <w:r>
        <w:tab/>
      </w:r>
      <w:r>
        <w:rPr>
          <w:rFonts w:ascii="Arial" w:eastAsia="Arial" w:hAnsi="Arial" w:cs="Arial"/>
          <w:color w:val="000000"/>
        </w:rPr>
        <w:t xml:space="preserve">If Pulse Oximeter and palpation pulse differ by &gt;10 BPM then: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580" w:bottom="0" w:left="1211" w:header="720" w:footer="720" w:gutter="0"/>
          <w:cols w:space="720"/>
        </w:sectPr>
      </w:pPr>
    </w:p>
    <w:p w:rsidR="0087264E" w:rsidRDefault="0087264E">
      <w:pPr>
        <w:spacing w:before="33" w:after="33" w:line="252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Remove Pulse Oximeter </w:t>
      </w:r>
      <w:r>
        <w:rPr>
          <w:rFonts w:ascii="Arial" w:eastAsia="Arial" w:hAnsi="Arial" w:cs="Arial"/>
          <w:color w:val="000000"/>
          <w:spacing w:val="6766"/>
        </w:rPr>
        <w:t xml:space="preserve"> </w:t>
      </w:r>
      <w:r>
        <w:rPr>
          <w:rFonts w:ascii="Arial" w:eastAsia="Arial" w:hAnsi="Arial" w:cs="Arial"/>
          <w:color w:val="000000"/>
        </w:rPr>
        <w:t xml:space="preserve">Remove nail polish </w:t>
      </w:r>
    </w:p>
    <w:p w:rsidR="0087264E" w:rsidRDefault="0087264E">
      <w:pPr>
        <w:spacing w:after="33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Use another or a warmer digit </w:t>
      </w:r>
    </w:p>
    <w:p w:rsidR="0087264E" w:rsidRDefault="0087264E">
      <w:pPr>
        <w:spacing w:line="252" w:lineRule="exact"/>
        <w:ind w:right="-113"/>
      </w:pPr>
      <w:r>
        <w:rPr>
          <w:rFonts w:ascii="Arial" w:eastAsia="Arial" w:hAnsi="Arial" w:cs="Arial"/>
          <w:color w:val="000000"/>
        </w:rPr>
        <w:t xml:space="preserve">Use an ear lobe (if probe available) or toe </w:t>
      </w:r>
      <w:r>
        <w:rPr>
          <w:rFonts w:ascii="Arial" w:eastAsia="Arial" w:hAnsi="Arial" w:cs="Arial"/>
          <w:color w:val="000000"/>
          <w:spacing w:val="8435"/>
        </w:rPr>
        <w:t xml:space="preserve"> </w:t>
      </w:r>
      <w:r>
        <w:rPr>
          <w:rFonts w:ascii="Arial" w:eastAsia="Arial" w:hAnsi="Arial" w:cs="Arial"/>
          <w:color w:val="000000"/>
        </w:rPr>
        <w:t xml:space="preserve">Re-apply Pulse Oximeter and compare pulse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147" w:bottom="0" w:left="2651" w:header="720" w:footer="720" w:gutter="0"/>
          <w:cols w:space="720"/>
        </w:sectPr>
      </w:pPr>
    </w:p>
    <w:p w:rsidR="0087264E" w:rsidRDefault="0087264E">
      <w:pPr>
        <w:spacing w:before="17" w:after="17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 </w:t>
      </w:r>
    </w:p>
    <w:p w:rsidR="0087264E" w:rsidRDefault="0087264E">
      <w:pPr>
        <w:spacing w:after="24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after="6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t xml:space="preserve">OXYGEN ADMINISTRATION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after="17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Do not use an adult face mask with a flow rate less than 6 LPM, as this would deliver less oxygen to the </w:t>
      </w:r>
      <w:r>
        <w:rPr>
          <w:rFonts w:ascii="Arial" w:eastAsia="Arial" w:hAnsi="Arial" w:cs="Arial"/>
          <w:color w:val="000000"/>
          <w:spacing w:val="20530"/>
        </w:rPr>
        <w:t xml:space="preserve"> </w:t>
      </w:r>
      <w:r w:rsidRPr="00205EC4">
        <w:rPr>
          <w:rFonts w:ascii="Arial" w:eastAsia="Arial" w:hAnsi="Arial" w:cs="Arial"/>
          <w:color w:val="000000"/>
          <w:w w:val="99"/>
        </w:rPr>
        <w:t>patient than room air.</w:t>
      </w:r>
      <w:r w:rsidRPr="00205EC4">
        <w:rPr>
          <w:rFonts w:ascii="Arial" w:eastAsia="Arial" w:hAnsi="Arial" w:cs="Arial"/>
          <w:color w:val="000000"/>
          <w:spacing w:val="8"/>
          <w:w w:val="99"/>
        </w:rPr>
        <w:t xml:space="preserve">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52" w:lineRule="exact"/>
        <w:ind w:right="-113"/>
      </w:pPr>
      <w:r>
        <w:rPr>
          <w:rFonts w:ascii="Arial" w:eastAsia="Arial" w:hAnsi="Arial" w:cs="Arial"/>
          <w:color w:val="000000"/>
        </w:rPr>
        <w:t>Nasal cannula should not be used with greater than 5 LPM O</w:t>
      </w:r>
      <w:r>
        <w:rPr>
          <w:rFonts w:ascii="Arial" w:eastAsia="Arial" w:hAnsi="Arial" w:cs="Arial"/>
          <w:color w:val="000000"/>
          <w:sz w:val="14"/>
          <w:szCs w:val="14"/>
        </w:rPr>
        <w:t>2</w:t>
      </w:r>
      <w:r>
        <w:rPr>
          <w:rFonts w:ascii="Arial" w:eastAsia="Arial" w:hAnsi="Arial" w:cs="Arial"/>
          <w:color w:val="000000"/>
        </w:rPr>
        <w:t xml:space="preserve"> as this may cause discomfort and drying of </w:t>
      </w:r>
      <w:r>
        <w:rPr>
          <w:rFonts w:ascii="Arial" w:eastAsia="Arial" w:hAnsi="Arial" w:cs="Arial"/>
          <w:color w:val="000000"/>
          <w:spacing w:val="20704"/>
        </w:rPr>
        <w:t xml:space="preserve"> </w:t>
      </w:r>
      <w:r>
        <w:rPr>
          <w:rFonts w:ascii="Arial" w:eastAsia="Arial" w:hAnsi="Arial" w:cs="Arial"/>
          <w:color w:val="000000"/>
        </w:rPr>
        <w:t>mucosa and does not increase O</w:t>
      </w:r>
      <w:r>
        <w:rPr>
          <w:rFonts w:ascii="Arial" w:eastAsia="Arial" w:hAnsi="Arial" w:cs="Arial"/>
          <w:color w:val="000000"/>
          <w:sz w:val="14"/>
          <w:szCs w:val="14"/>
        </w:rPr>
        <w:t>2</w:t>
      </w:r>
      <w:r>
        <w:rPr>
          <w:rFonts w:ascii="Arial" w:eastAsia="Arial" w:hAnsi="Arial" w:cs="Arial"/>
          <w:color w:val="000000"/>
        </w:rPr>
        <w:t xml:space="preserve"> concentrations any further.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A non-rebreather mask is indicated for carbon monoxide poisoning and smoke inhalation.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after="16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Administration of oxygen to COPD patients is by nasal cannula at 1 - 3 LPM (following acute care treatment </w:t>
      </w:r>
      <w:r>
        <w:rPr>
          <w:rFonts w:ascii="Arial" w:eastAsia="Arial" w:hAnsi="Arial" w:cs="Arial"/>
          <w:color w:val="000000"/>
          <w:spacing w:val="20886"/>
        </w:rPr>
        <w:t xml:space="preserve"> </w:t>
      </w:r>
      <w:r>
        <w:rPr>
          <w:rFonts w:ascii="Arial" w:eastAsia="Arial" w:hAnsi="Arial" w:cs="Arial"/>
          <w:color w:val="000000"/>
        </w:rPr>
        <w:t xml:space="preserve">with high flow oxygen, if required). Use of high flow oxygen for COPD patients complaining of chest pain is </w:t>
      </w:r>
    </w:p>
    <w:p w:rsidR="0087264E" w:rsidRDefault="0087264E">
      <w:pPr>
        <w:spacing w:after="18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indicated. </w:t>
      </w:r>
    </w:p>
    <w:p w:rsidR="0087264E" w:rsidRDefault="0087264E">
      <w:pPr>
        <w:spacing w:line="257" w:lineRule="exact"/>
        <w:ind w:right="-1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AE4B47">
          <w:type w:val="continuous"/>
          <w:pgSz w:w="12240" w:h="15840"/>
          <w:pgMar w:top="1440" w:right="885" w:bottom="0" w:left="85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3979" type="#_x0000_t202" style="position:absolute;margin-left:60.55pt;margin-top:636.25pt;width:4.75pt;height:14.8pt;z-index:-248595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80" type="#_x0000_t202" style="position:absolute;margin-left:60.55pt;margin-top:597pt;width:4.75pt;height:14.8pt;z-index:-248594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81" type="#_x0000_t202" style="position:absolute;margin-left:60.55pt;margin-top:557.75pt;width:4.75pt;height:14.8pt;z-index:-248593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82" type="#_x0000_t202" style="position:absolute;margin-left:60.55pt;margin-top:518.5pt;width:4.75pt;height:14.8pt;z-index:-24859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83" type="#_x0000_t202" style="position:absolute;margin-left:60.55pt;margin-top:453.1pt;width:4.75pt;height:14.8pt;z-index:-248591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84" type="#_x0000_t202" style="position:absolute;margin-left:60.55pt;margin-top:466.2pt;width:319.3pt;height:14.8pt;z-index:-24859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After the ABC's, primary survey and secondary survey: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85" type="#_x0000_t202" style="position:absolute;margin-left:60.55pt;margin-top:249.6pt;width:375.35pt;height:13.2pt;z-index:-24858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Smoking adults may have an oxygen saturation on room air around 94-96%.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86" type="#_x0000_t202" style="position:absolute;margin-left:60.55pt;margin-top:479.3pt;width:4.75pt;height:14.8pt;z-index:-24858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9" type="#_x0000_t202" style="position:absolute;margin-left:60.55pt;margin-top:336.05pt;width:334.5pt;height:27.1pt;z-index:254700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360"/>
                    </w:tabs>
                    <w:spacing w:line="25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Oxygen saturation &lt; 80 % is considered incompatible with life.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60" type="#_x0000_t202" style="position:absolute;margin-left:60.55pt;margin-top:361.75pt;width:76.05pt;height:40.8pt;z-index:254701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360"/>
                    </w:tabs>
                    <w:spacing w:line="25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360"/>
                    </w:tabs>
                    <w:spacing w:after="5" w:line="25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IMPORTANT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61" type="#_x0000_t202" style="position:absolute;margin-left:60.55pt;margin-top:400.8pt;width:262.5pt;height:14.8pt;z-index:254702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Things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to remember when using an Oximeter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62" type="#_x0000_t202" style="position:absolute;margin-left:60.55pt;margin-top:413.9pt;width:4.75pt;height:14.8pt;z-index:254703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63" type="#_x0000_t202" style="position:absolute;margin-left:60.55pt;margin-top:426.95pt;width:363.65pt;height:14.8pt;z-index:254704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 w:rsidRPr="00291CC2">
                    <w:rPr>
                      <w:rFonts w:ascii="Wingdings" w:eastAsia="Wingdings" w:hAnsi="Wingdings" w:cs="Wingdings"/>
                      <w:color w:val="000000"/>
                      <w:w w:val="99"/>
                      <w:sz w:val="24"/>
                      <w:szCs w:val="24"/>
                    </w:rPr>
                    <w:t></w:t>
                  </w:r>
                  <w:r w:rsidRPr="00291CC2">
                    <w:rPr>
                      <w:rFonts w:ascii="Arial" w:eastAsia="Arial" w:hAnsi="Arial" w:cs="Arial"/>
                      <w:color w:val="000000"/>
                      <w:w w:val="99"/>
                      <w:sz w:val="24"/>
                      <w:szCs w:val="24"/>
                    </w:rPr>
                    <w:t xml:space="preserve"> </w:t>
                  </w:r>
                  <w:r w:rsidRPr="00291CC2">
                    <w:rPr>
                      <w:rFonts w:ascii="Arial" w:eastAsia="Arial" w:hAnsi="Arial" w:cs="Arial"/>
                      <w:b/>
                      <w:bCs/>
                      <w:color w:val="0000FF"/>
                      <w:w w:val="99"/>
                      <w:sz w:val="24"/>
                      <w:szCs w:val="24"/>
                    </w:rPr>
                    <w:t xml:space="preserve">DO NOT </w:t>
                  </w:r>
                  <w:r w:rsidRPr="00291CC2">
                    <w:rPr>
                      <w:rFonts w:ascii="Arial" w:eastAsia="Arial" w:hAnsi="Arial" w:cs="Arial"/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DELAY GIVING OXYGEN WHEN IT IS INDICATED BY</w:t>
                  </w:r>
                  <w:r w:rsidRPr="00291CC2">
                    <w:rPr>
                      <w:rFonts w:ascii="Arial" w:eastAsia="Arial" w:hAnsi="Arial" w:cs="Arial"/>
                      <w:b/>
                      <w:bCs/>
                      <w:color w:val="000000"/>
                      <w:spacing w:val="12"/>
                      <w:w w:val="99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64" type="#_x0000_t202" style="position:absolute;margin-left:78.55pt;margin-top:440.05pt;width:306.5pt;height:14.8pt;z-index:254705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YOUR TREATMENT AND ASSESSMENT PROTOCOL.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65" type="#_x0000_t202" style="position:absolute;margin-left:78.55pt;margin-top:505.45pt;width:229.45pt;height:14.8pt;z-index:254706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according to the Oxygenation Protocol.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66" type="#_x0000_t202" style="position:absolute;margin-left:78.55pt;margin-top:544.7pt;width:142.9pt;height:14.8pt;z-index:254707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(except CO poisonings).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67" type="#_x0000_t202" style="position:absolute;margin-left:78.55pt;margin-top:583.9pt;width:307pt;height:14.8pt;z-index:254708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but the oxygen saturation is &lt; 95% on reassessment.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68" type="#_x0000_t202" style="position:absolute;margin-left:78.55pt;margin-top:623.15pt;width:415pt;height:14.8pt;z-index:254709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monoxide (CO) poisoned patients regardless of the saturation readings.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69" style="position:absolute;margin-left:41.05pt;margin-top:91.6pt;width:529.9pt;height:.5pt;z-index:254710784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70" type="#_x0000_t202" style="position:absolute;margin-left:42.55pt;margin-top:114.05pt;width:4.75pt;height:14.3pt;z-index:254711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71" type="#_x0000_t202" style="position:absolute;margin-left:291.95pt;margin-top:743.05pt;width:32.85pt;height:14.3pt;z-index:254712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- 40 -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72" type="#_x0000_t202" style="position:absolute;margin-left:42.55pt;margin-top:176pt;width:4.75pt;height:14.3pt;z-index:254713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73" type="#_x0000_t202" style="position:absolute;margin-left:42.55pt;margin-top:200.5pt;width:4.75pt;height:14.3pt;z-index:254714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74" type="#_x0000_t202" style="position:absolute;margin-left:81.35pt;margin-top:150.3pt;width:4.75pt;height:14.3pt;z-index:254715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75" type="#_x0000_t202" style="position:absolute;margin-left:78.55pt;margin-top:236.75pt;width:4.75pt;height:14.3pt;z-index:254716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76" type="#_x0000_t75" style="position:absolute;margin-left:70.6pt;margin-top:131.3pt;width:128.5pt;height:110.75pt;z-index:254717952;mso-position-horizontal-relative:page;mso-position-vertical-relative:page">
            <v:imagedata r:id="rId440" o:title="DB1099DA9926433FA8B0DD99CFD8F59C"/>
            <w10:wrap anchorx="page" anchory="page"/>
          </v:shape>
        </w:pict>
      </w:r>
      <w:r>
        <w:pict>
          <v:shape id="_x0000_s3977" type="#_x0000_t75" style="position:absolute;margin-left:463.3pt;margin-top:350.65pt;width:93.5pt;height:91.7pt;z-index:254718976;mso-position-horizontal-relative:page;mso-position-vertical-relative:page">
            <v:imagedata r:id="rId441" o:title="B6B95E3ED8834AC486CE19CBF0BAA03E"/>
            <w10:wrap anchorx="page" anchory="page"/>
          </v:shape>
        </w:pict>
      </w:r>
      <w:r>
        <w:pict>
          <v:shape id="_x0000_s3978" type="#_x0000_t202" style="position:absolute;margin-left:42.55pt;margin-top:662.9pt;width:4.75pt;height:14.3pt;z-index:254720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57" w:line="312" w:lineRule="exact"/>
        <w:ind w:right="-113"/>
      </w:pPr>
      <w:r w:rsidRPr="00291CC2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PULSE OXIMETER PROTOCOL AND PROCEDURE</w:t>
      </w:r>
      <w:r w:rsidRPr="00291CC2">
        <w:rPr>
          <w:rFonts w:ascii="Arial" w:eastAsia="Arial" w:hAnsi="Arial" w:cs="Arial"/>
          <w:b/>
          <w:bCs/>
          <w:color w:val="000000"/>
          <w:spacing w:val="29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656" w:bottom="0" w:left="851" w:header="720" w:footer="720" w:gutter="0"/>
          <w:cols w:space="720"/>
        </w:sectPr>
      </w:pPr>
    </w:p>
    <w:p w:rsidR="0087264E" w:rsidRDefault="0087264E">
      <w:pPr>
        <w:spacing w:before="368" w:line="234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An Oximeter is a device that measures the % of red blood cells (RBC) </w:t>
      </w:r>
      <w:r>
        <w:rPr>
          <w:rFonts w:ascii="Arial" w:eastAsia="Arial" w:hAnsi="Arial" w:cs="Arial"/>
          <w:color w:val="000000"/>
          <w:spacing w:val="13608"/>
        </w:rPr>
        <w:t xml:space="preserve"> </w:t>
      </w:r>
      <w:r>
        <w:rPr>
          <w:rFonts w:ascii="Arial" w:eastAsia="Arial" w:hAnsi="Arial" w:cs="Arial"/>
          <w:color w:val="000000"/>
        </w:rPr>
        <w:t xml:space="preserve">that are carrying oxygen.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211" w:bottom="0" w:left="4163" w:header="720" w:footer="720" w:gutter="0"/>
          <w:cols w:space="720"/>
        </w:sectPr>
      </w:pPr>
    </w:p>
    <w:p w:rsidR="0087264E" w:rsidRDefault="0087264E">
      <w:pPr>
        <w:spacing w:before="255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100% saturation means all RBC's are oxygenated.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652" w:bottom="0" w:left="4163" w:header="720" w:footer="720" w:gutter="0"/>
          <w:cols w:space="720"/>
        </w:sectPr>
      </w:pPr>
    </w:p>
    <w:p w:rsidR="0087264E" w:rsidRDefault="0087264E">
      <w:pPr>
        <w:spacing w:before="257" w:line="235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90% means only 90% of the RBC's are carrying oxygen.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541" w:bottom="0" w:left="4163" w:header="720" w:footer="720" w:gutter="0"/>
          <w:cols w:space="720"/>
        </w:sectPr>
      </w:pPr>
    </w:p>
    <w:p w:rsidR="0087264E" w:rsidRDefault="0087264E">
      <w:pPr>
        <w:spacing w:before="255" w:line="234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Healthy non-smoking adults' oxygen saturation on room air should be </w:t>
      </w:r>
      <w:r>
        <w:rPr>
          <w:rFonts w:ascii="Arial" w:eastAsia="Arial" w:hAnsi="Arial" w:cs="Arial"/>
          <w:color w:val="000000"/>
          <w:spacing w:val="13492"/>
        </w:rPr>
        <w:t xml:space="preserve"> </w:t>
      </w:r>
      <w:r>
        <w:rPr>
          <w:rFonts w:ascii="Arial" w:eastAsia="Arial" w:hAnsi="Arial" w:cs="Arial"/>
          <w:color w:val="000000"/>
        </w:rPr>
        <w:t xml:space="preserve">around 97-98%.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270" w:bottom="0" w:left="4163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489" w:line="256" w:lineRule="exact"/>
        <w:ind w:right="-113"/>
      </w:pPr>
      <w:r>
        <w:lastRenderedPageBreak/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56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Chronic lung diseased patients could have an oxygen saturation on room air around 90-94% </w:t>
      </w:r>
      <w:r>
        <w:rPr>
          <w:rFonts w:ascii="Arial" w:eastAsia="Arial" w:hAnsi="Arial" w:cs="Arial"/>
          <w:color w:val="000000"/>
          <w:spacing w:val="196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when they are not ill. </w:t>
      </w:r>
    </w:p>
    <w:p w:rsidR="0087264E" w:rsidRDefault="0087264E">
      <w:pPr>
        <w:tabs>
          <w:tab w:val="left" w:pos="360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34" w:lineRule="exact"/>
        <w:ind w:right="-113"/>
      </w:pPr>
      <w:r>
        <w:rPr>
          <w:rFonts w:ascii="Arial" w:eastAsia="Arial" w:hAnsi="Arial" w:cs="Arial"/>
          <w:color w:val="000000"/>
        </w:rPr>
        <w:t xml:space="preserve">Patients with acute illnesses (e.g. pneumonia, shock, heart failure, chest trauma, inhalational injuries, </w:t>
      </w:r>
      <w:r>
        <w:rPr>
          <w:rFonts w:ascii="Arial" w:eastAsia="Arial" w:hAnsi="Arial" w:cs="Arial"/>
          <w:color w:val="000000"/>
          <w:spacing w:val="19687"/>
        </w:rPr>
        <w:t xml:space="preserve"> </w:t>
      </w:r>
      <w:r>
        <w:rPr>
          <w:rFonts w:ascii="Arial" w:eastAsia="Arial" w:hAnsi="Arial" w:cs="Arial"/>
          <w:color w:val="000000"/>
        </w:rPr>
        <w:t xml:space="preserve">etc) with or without chronic lung disease could have saturation levels below 90 without oxygen.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124" w:bottom="0" w:left="1211" w:header="720" w:footer="720" w:gutter="0"/>
          <w:cols w:space="720"/>
        </w:sectPr>
      </w:pPr>
    </w:p>
    <w:p w:rsidR="0087264E" w:rsidRDefault="0087264E">
      <w:pPr>
        <w:spacing w:before="3124" w:line="268" w:lineRule="exact"/>
        <w:ind w:right="-113"/>
      </w:pPr>
      <w:r w:rsidRPr="00291CC2">
        <w:rPr>
          <w:rFonts w:ascii="Wingdings" w:eastAsia="Wingdings" w:hAnsi="Wingdings" w:cs="Wingdings"/>
          <w:color w:val="000000"/>
          <w:w w:val="99"/>
          <w:sz w:val="24"/>
          <w:szCs w:val="24"/>
        </w:rPr>
        <w:lastRenderedPageBreak/>
        <w:t></w:t>
      </w:r>
      <w:r w:rsidRPr="00291CC2">
        <w:rPr>
          <w:rFonts w:ascii="Arial" w:eastAsia="Arial" w:hAnsi="Arial" w:cs="Arial"/>
          <w:color w:val="000000"/>
          <w:w w:val="99"/>
          <w:sz w:val="24"/>
          <w:szCs w:val="24"/>
        </w:rPr>
        <w:t xml:space="preserve"> </w:t>
      </w:r>
      <w:r w:rsidRPr="00291CC2"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DO</w:t>
      </w:r>
      <w:r w:rsidRPr="00291CC2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 xml:space="preserve"> take time to adjust the amount of oxygen needed to maintain a saturation of &gt;95%</w:t>
      </w:r>
      <w:r w:rsidRPr="00291CC2">
        <w:rPr>
          <w:rFonts w:ascii="Arial" w:eastAsia="Arial" w:hAnsi="Arial" w:cs="Arial"/>
          <w:b/>
          <w:bCs/>
          <w:color w:val="000000"/>
          <w:spacing w:val="44"/>
          <w:w w:val="99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82" w:bottom="0" w:left="1211" w:header="720" w:footer="720" w:gutter="0"/>
          <w:cols w:space="720"/>
        </w:sectPr>
      </w:pPr>
    </w:p>
    <w:p w:rsidR="0087264E" w:rsidRDefault="0087264E">
      <w:pPr>
        <w:spacing w:before="517" w:line="268" w:lineRule="exact"/>
        <w:ind w:right="-113"/>
      </w:pPr>
      <w:r w:rsidRPr="00291CC2">
        <w:rPr>
          <w:rFonts w:ascii="Wingdings" w:eastAsia="Wingdings" w:hAnsi="Wingdings" w:cs="Wingdings"/>
          <w:color w:val="000000"/>
          <w:w w:val="99"/>
          <w:sz w:val="24"/>
          <w:szCs w:val="24"/>
        </w:rPr>
        <w:lastRenderedPageBreak/>
        <w:t></w:t>
      </w:r>
      <w:r w:rsidRPr="00291CC2">
        <w:rPr>
          <w:rFonts w:ascii="Arial" w:eastAsia="Arial" w:hAnsi="Arial" w:cs="Arial"/>
          <w:color w:val="000000"/>
          <w:w w:val="99"/>
          <w:sz w:val="24"/>
          <w:szCs w:val="24"/>
        </w:rPr>
        <w:t xml:space="preserve"> </w:t>
      </w:r>
      <w:r w:rsidRPr="00291CC2"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 xml:space="preserve">DO </w:t>
      </w:r>
      <w:r w:rsidRPr="00291CC2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remove oxygen if patient is not distressed and the saturation is &gt;95% on room air</w:t>
      </w:r>
      <w:r w:rsidRPr="00291CC2">
        <w:rPr>
          <w:rFonts w:ascii="Arial" w:eastAsia="Arial" w:hAnsi="Arial" w:cs="Arial"/>
          <w:b/>
          <w:bCs/>
          <w:color w:val="000000"/>
          <w:spacing w:val="41"/>
          <w:w w:val="99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023" w:bottom="0" w:left="1211" w:header="720" w:footer="720" w:gutter="0"/>
          <w:cols w:space="720"/>
        </w:sectPr>
      </w:pPr>
    </w:p>
    <w:p w:rsidR="0087264E" w:rsidRDefault="0087264E">
      <w:pPr>
        <w:spacing w:before="517" w:line="268" w:lineRule="exact"/>
        <w:ind w:right="-113"/>
      </w:pPr>
      <w:r w:rsidRPr="00291CC2">
        <w:rPr>
          <w:rFonts w:ascii="Wingdings" w:eastAsia="Wingdings" w:hAnsi="Wingdings" w:cs="Wingdings"/>
          <w:color w:val="000000"/>
          <w:w w:val="99"/>
          <w:sz w:val="24"/>
          <w:szCs w:val="24"/>
        </w:rPr>
        <w:lastRenderedPageBreak/>
        <w:t></w:t>
      </w:r>
      <w:r w:rsidRPr="00291CC2">
        <w:rPr>
          <w:rFonts w:ascii="Arial" w:eastAsia="Arial" w:hAnsi="Arial" w:cs="Arial"/>
          <w:color w:val="000000"/>
          <w:w w:val="99"/>
          <w:sz w:val="24"/>
          <w:szCs w:val="24"/>
        </w:rPr>
        <w:t xml:space="preserve"> </w:t>
      </w:r>
      <w:r w:rsidRPr="00291CC2"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 xml:space="preserve">DO </w:t>
      </w:r>
      <w:r w:rsidRPr="00291CC2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apply oxygen to patients who clinically did not need oxygen on first assessment</w:t>
      </w:r>
      <w:r w:rsidRPr="00291CC2">
        <w:rPr>
          <w:rFonts w:ascii="Arial" w:eastAsia="Arial" w:hAnsi="Arial" w:cs="Arial"/>
          <w:b/>
          <w:bCs/>
          <w:color w:val="000000"/>
          <w:spacing w:val="37"/>
          <w:w w:val="99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153" w:bottom="0" w:left="1211" w:header="720" w:footer="720" w:gutter="0"/>
          <w:cols w:space="720"/>
        </w:sectPr>
      </w:pPr>
    </w:p>
    <w:p w:rsidR="0087264E" w:rsidRDefault="0087264E">
      <w:pPr>
        <w:spacing w:before="517" w:line="268" w:lineRule="exact"/>
        <w:ind w:right="-113"/>
      </w:pPr>
      <w:r w:rsidRPr="00291CC2">
        <w:rPr>
          <w:rFonts w:ascii="Wingdings" w:eastAsia="Wingdings" w:hAnsi="Wingdings" w:cs="Wingdings"/>
          <w:color w:val="000000"/>
          <w:w w:val="99"/>
          <w:sz w:val="24"/>
          <w:szCs w:val="24"/>
        </w:rPr>
        <w:lastRenderedPageBreak/>
        <w:t></w:t>
      </w:r>
      <w:r w:rsidRPr="00291CC2">
        <w:rPr>
          <w:rFonts w:ascii="Arial" w:eastAsia="Arial" w:hAnsi="Arial" w:cs="Arial"/>
          <w:color w:val="000000"/>
          <w:w w:val="99"/>
          <w:sz w:val="24"/>
          <w:szCs w:val="24"/>
        </w:rPr>
        <w:t xml:space="preserve"> </w:t>
      </w:r>
      <w:r w:rsidRPr="00291CC2"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 xml:space="preserve">DO </w:t>
      </w:r>
      <w:r w:rsidRPr="00291CC2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continue high flow or non-rebreathing bag of oxygen on all potential carbon</w:t>
      </w:r>
      <w:r w:rsidRPr="00291CC2">
        <w:rPr>
          <w:rFonts w:ascii="Arial" w:eastAsia="Arial" w:hAnsi="Arial" w:cs="Arial"/>
          <w:b/>
          <w:bCs/>
          <w:color w:val="000000"/>
          <w:spacing w:val="39"/>
          <w:w w:val="99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654" w:bottom="0" w:left="1211" w:header="720" w:footer="720" w:gutter="0"/>
          <w:cols w:space="720"/>
        </w:sectPr>
      </w:pPr>
    </w:p>
    <w:p w:rsidR="0087264E" w:rsidRDefault="0087264E">
      <w:pPr>
        <w:spacing w:before="517" w:line="268" w:lineRule="exact"/>
        <w:ind w:right="-113"/>
        <w:rPr>
          <w:rFonts w:ascii="Arial" w:eastAsia="Arial" w:hAnsi="Arial" w:cs="Arial"/>
          <w:b/>
          <w:bCs/>
          <w:color w:val="000000"/>
          <w:spacing w:val="23"/>
          <w:w w:val="99"/>
          <w:sz w:val="24"/>
          <w:szCs w:val="24"/>
        </w:rPr>
      </w:pPr>
      <w:r w:rsidRPr="00291CC2">
        <w:rPr>
          <w:rFonts w:ascii="Wingdings" w:eastAsia="Wingdings" w:hAnsi="Wingdings" w:cs="Wingdings"/>
          <w:color w:val="000000"/>
          <w:w w:val="99"/>
          <w:sz w:val="24"/>
          <w:szCs w:val="24"/>
        </w:rPr>
        <w:lastRenderedPageBreak/>
        <w:t></w:t>
      </w:r>
      <w:r w:rsidRPr="00291CC2">
        <w:rPr>
          <w:rFonts w:ascii="Arial" w:eastAsia="Arial" w:hAnsi="Arial" w:cs="Arial"/>
          <w:color w:val="000000"/>
          <w:w w:val="99"/>
          <w:sz w:val="24"/>
          <w:szCs w:val="24"/>
        </w:rPr>
        <w:t xml:space="preserve"> </w:t>
      </w:r>
      <w:r w:rsidRPr="00291CC2">
        <w:rPr>
          <w:rFonts w:ascii="Arial" w:eastAsia="Arial" w:hAnsi="Arial" w:cs="Arial"/>
          <w:b/>
          <w:bCs/>
          <w:color w:val="0000FF"/>
          <w:w w:val="99"/>
          <w:sz w:val="24"/>
          <w:szCs w:val="24"/>
        </w:rPr>
        <w:t xml:space="preserve">DO NOT </w:t>
      </w:r>
      <w:r w:rsidRPr="00291CC2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fixate on the Oximeter, always pay attention to the patient.</w:t>
      </w:r>
      <w:r w:rsidRPr="00291CC2">
        <w:rPr>
          <w:rFonts w:ascii="Arial" w:eastAsia="Arial" w:hAnsi="Arial" w:cs="Arial"/>
          <w:b/>
          <w:bCs/>
          <w:color w:val="000000"/>
          <w:spacing w:val="23"/>
          <w:w w:val="99"/>
          <w:sz w:val="24"/>
          <w:szCs w:val="24"/>
        </w:rPr>
        <w:t xml:space="preserve"> </w:t>
      </w:r>
    </w:p>
    <w:p w:rsidR="0087264E" w:rsidRDefault="0087264E" w:rsidP="0087264E">
      <w:pPr>
        <w:spacing w:line="20" w:lineRule="exact"/>
        <w:ind w:right="-113"/>
        <w:sectPr w:rsidR="0087264E" w:rsidSect="00464820">
          <w:type w:val="continuous"/>
          <w:pgSz w:w="12240" w:h="15840"/>
          <w:pgMar w:top="1440" w:right="3094" w:bottom="0" w:left="121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4005" style="position:absolute;margin-left:291.55pt;margin-top:499.1pt;width:.5pt;height:13.8pt;z-index:-248567808;mso-position-horizontal-relative:page;mso-position-vertical-relative:page" coordorigin="10285,17607" coordsize="17,487" path="m10285,18094r17,l10302,17607r-17,l10285,180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87" style="position:absolute;margin-left:291.55pt;margin-top:462.35pt;width:.5pt;height:13.8pt;z-index:254730240;mso-position-horizontal-relative:page;mso-position-vertical-relative:page" coordorigin="10285,16312" coordsize="17,487" path="m10285,16798r17,l10302,16312r-17,l10285,167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88" type="#_x0000_t202" style="position:absolute;margin-left:164.35pt;margin-top:476.4pt;width:247.2pt;height:23.55pt;z-index:254731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658"/>
                    </w:tabs>
                    <w:spacing w:after="16" w:line="213" w:lineRule="exact"/>
                  </w:pPr>
                  <w:r>
                    <w:tab/>
                  </w:r>
                  <w:r w:rsidRPr="002D2C3F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Administer Entonox:</w:t>
                  </w:r>
                  <w:r w:rsidRPr="002D2C3F">
                    <w:rPr>
                      <w:rFonts w:ascii="Arial" w:eastAsia="Arial" w:hAnsi="Arial" w:cs="Arial"/>
                      <w:color w:val="000000"/>
                      <w:spacing w:val="5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spacing w:line="213" w:lineRule="exact"/>
                  </w:pPr>
                  <w:r w:rsidRPr="002D2C3F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Patient uses until pain is relieved or side effects appear</w:t>
                  </w:r>
                  <w:r w:rsidRPr="002D2C3F">
                    <w:rPr>
                      <w:rFonts w:ascii="Arial" w:eastAsia="Arial" w:hAnsi="Arial" w:cs="Arial"/>
                      <w:color w:val="000000"/>
                      <w:spacing w:val="-15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89" style="position:absolute;margin-left:41.05pt;margin-top:91.6pt;width:529.9pt;height:.5pt;z-index:254732288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3990" type="#_x0000_t202" style="position:absolute;margin-left:291.95pt;margin-top:743.05pt;width:32.85pt;height:14.3pt;z-index:254733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- 41 -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1" type="#_x0000_t202" style="position:absolute;margin-left:42.55pt;margin-top:126.85pt;width:4.75pt;height:14.3pt;z-index:254734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2" type="#_x0000_t202" style="position:absolute;margin-left:192.4pt;margin-top:217.85pt;width:6.8pt;height:8.35pt;z-index:254735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3" type="#_x0000_t202" style="position:absolute;margin-left:352.75pt;margin-top:193.75pt;width:10.2pt;height:62.55pt;z-index:254736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" w:line="244" w:lineRule="exact"/>
                  </w:pPr>
                  <w:r w:rsidRPr="002D2C3F">
                    <w:rPr>
                      <w:rFonts w:ascii="Arial" w:eastAsia="Arial" w:hAnsi="Arial" w:cs="Arial"/>
                      <w:color w:val="000000"/>
                      <w:spacing w:val="55"/>
                      <w:sz w:val="19"/>
                      <w:szCs w:val="19"/>
                    </w:rPr>
                    <w:t>•</w:t>
                  </w:r>
                  <w:r w:rsidRPr="002D2C3F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37"/>
                      <w:sz w:val="19"/>
                      <w:szCs w:val="19"/>
                    </w:rPr>
                    <w:t xml:space="preserve"> </w:t>
                  </w:r>
                  <w:r w:rsidRPr="002D2C3F">
                    <w:rPr>
                      <w:rFonts w:ascii="Arial" w:eastAsia="Arial" w:hAnsi="Arial" w:cs="Arial"/>
                      <w:color w:val="000000"/>
                      <w:spacing w:val="55"/>
                      <w:sz w:val="19"/>
                      <w:szCs w:val="19"/>
                    </w:rPr>
                    <w:t>•</w:t>
                  </w:r>
                  <w:r w:rsidRPr="002D2C3F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spacing w:after="1" w:line="244" w:lineRule="exact"/>
                  </w:pPr>
                  <w:r w:rsidRPr="002D2C3F">
                    <w:rPr>
                      <w:rFonts w:ascii="Arial" w:eastAsia="Arial" w:hAnsi="Arial" w:cs="Arial"/>
                      <w:color w:val="000000"/>
                      <w:spacing w:val="55"/>
                      <w:sz w:val="19"/>
                      <w:szCs w:val="19"/>
                    </w:rPr>
                    <w:t>•</w:t>
                  </w:r>
                  <w:r w:rsidRPr="002D2C3F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37"/>
                      <w:sz w:val="19"/>
                      <w:szCs w:val="19"/>
                    </w:rPr>
                    <w:t xml:space="preserve"> </w:t>
                  </w:r>
                  <w:r w:rsidRPr="002D2C3F">
                    <w:rPr>
                      <w:rFonts w:ascii="Arial" w:eastAsia="Arial" w:hAnsi="Arial" w:cs="Arial"/>
                      <w:color w:val="000000"/>
                      <w:spacing w:val="55"/>
                      <w:sz w:val="19"/>
                      <w:szCs w:val="19"/>
                    </w:rPr>
                    <w:t>•</w:t>
                  </w:r>
                  <w:r w:rsidRPr="002D2C3F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spacing w:line="243" w:lineRule="exact"/>
                  </w:pPr>
                  <w:r w:rsidRPr="002D2C3F">
                    <w:rPr>
                      <w:rFonts w:ascii="Arial" w:eastAsia="Arial" w:hAnsi="Arial" w:cs="Arial"/>
                      <w:color w:val="000000"/>
                      <w:spacing w:val="55"/>
                      <w:sz w:val="19"/>
                      <w:szCs w:val="19"/>
                    </w:rPr>
                    <w:t>•</w:t>
                  </w:r>
                  <w:r w:rsidRPr="002D2C3F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4" type="#_x0000_t202" style="position:absolute;margin-left:360.9pt;margin-top:425.3pt;width:6.8pt;height:8.35pt;z-index:254737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5" type="#_x0000_t202" style="position:absolute;margin-left:216.8pt;margin-top:462.65pt;width:4.75pt;height:14.3pt;z-index:254738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6" type="#_x0000_t202" style="position:absolute;margin-left:366.8pt;margin-top:462.6pt;width:4.2pt;height:12.1pt;z-index:25473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7" type="#_x0000_t202" style="position:absolute;margin-left:410.15pt;margin-top:486.5pt;width:12.2pt;height:8.35pt;z-index:254740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3,4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8" type="#_x0000_t202" style="position:absolute;margin-left:216.8pt;margin-top:499.4pt;width:4.75pt;height:14.3pt;z-index:254741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9" type="#_x0000_t202" style="position:absolute;margin-left:366.8pt;margin-top:499.3pt;width:4.2pt;height:12.1pt;z-index:254742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0" type="#_x0000_t202" style="position:absolute;margin-left:42.55pt;margin-top:549.1pt;width:4.75pt;height:69.5pt;z-index:254743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1" type="#_x0000_t202" style="position:absolute;margin-left:60pt;margin-top:619.4pt;width:10.3pt;height:9.95pt;z-index:254744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1.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2" style="position:absolute;margin-left:58.5pt;margin-top:617.8pt;width:512.45pt;height:.5pt;z-index:254745600;mso-position-horizontal-relative:page;mso-position-vertical-relative:page" coordorigin="2064,21796" coordsize="18079,17" path="m2064,21813r18079,l20143,21796r-18079,l2064,218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03" type="#_x0000_t202" style="position:absolute;margin-left:60pt;margin-top:628.6pt;width:10.3pt;height:28.35pt;z-index:254746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3" w:line="17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2. </w:t>
                  </w:r>
                  <w:r>
                    <w:rPr>
                      <w:rFonts w:ascii="Arial" w:eastAsia="Arial" w:hAnsi="Arial" w:cs="Arial"/>
                      <w:color w:val="000000"/>
                      <w:spacing w:val="24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3. </w:t>
                  </w:r>
                </w:p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4.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4" type="#_x0000_t202" style="position:absolute;margin-left:42.55pt;margin-top:656.3pt;width:4.75pt;height:14.3pt;z-index:254747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2D2C3F">
        <w:rPr>
          <w:rFonts w:ascii="Arial" w:eastAsia="Arial" w:hAnsi="Arial" w:cs="Arial"/>
          <w:b/>
          <w:bCs/>
          <w:color w:val="000000"/>
          <w:w w:val="98"/>
          <w:sz w:val="28"/>
          <w:szCs w:val="28"/>
        </w:rPr>
        <w:lastRenderedPageBreak/>
        <w:t>PAIN USING ENTONOX</w:t>
      </w:r>
      <w:r w:rsidRPr="002D2C3F">
        <w:rPr>
          <w:rFonts w:ascii="Arial" w:eastAsia="Arial" w:hAnsi="Arial" w:cs="Arial"/>
          <w:b/>
          <w:bCs/>
          <w:color w:val="000000"/>
          <w:spacing w:val="32"/>
          <w:w w:val="98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243" w:bottom="0" w:left="851" w:header="720" w:footer="720" w:gutter="0"/>
          <w:cols w:space="720"/>
        </w:sectPr>
      </w:pPr>
    </w:p>
    <w:p w:rsidR="0087264E" w:rsidRDefault="0087264E">
      <w:pPr>
        <w:spacing w:before="529" w:after="6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 INDICATIONS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Pain. </w:t>
      </w:r>
    </w:p>
    <w:p w:rsidR="0087264E" w:rsidRDefault="0087264E">
      <w:pPr>
        <w:spacing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9550" w:bottom="0" w:left="1135" w:header="720" w:footer="720" w:gutter="0"/>
          <w:cols w:space="720"/>
        </w:sectPr>
      </w:pPr>
    </w:p>
    <w:p w:rsidR="0087264E" w:rsidRDefault="0087264E">
      <w:pPr>
        <w:spacing w:before="26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CONTRAINDICATIONS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before="26" w:line="268" w:lineRule="exact"/>
        <w:ind w:right="-113"/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CAUTIONS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1243" w:header="720" w:footer="720" w:gutter="0"/>
          <w:cols w:num="2" w:space="720" w:equalWidth="0">
            <w:col w:w="2656" w:space="3161"/>
            <w:col w:w="1324"/>
          </w:cols>
        </w:sectPr>
      </w:pPr>
    </w:p>
    <w:p w:rsidR="0087264E" w:rsidRDefault="0087264E">
      <w:pPr>
        <w:spacing w:before="1" w:after="1" w:line="244" w:lineRule="exact"/>
        <w:ind w:right="-113"/>
      </w:pPr>
      <w:r w:rsidRPr="002D2C3F">
        <w:rPr>
          <w:rFonts w:ascii="Arial" w:eastAsia="Arial" w:hAnsi="Arial" w:cs="Arial"/>
          <w:color w:val="000000"/>
          <w:spacing w:val="5"/>
          <w:sz w:val="19"/>
          <w:szCs w:val="19"/>
        </w:rPr>
        <w:lastRenderedPageBreak/>
        <w:t>• Usage in an enclosed treatment area without ventilation</w:t>
      </w:r>
      <w:r w:rsidRPr="002D2C3F">
        <w:rPr>
          <w:rFonts w:ascii="Arial" w:eastAsia="Arial" w:hAnsi="Arial" w:cs="Arial"/>
          <w:color w:val="00000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0133"/>
          <w:sz w:val="19"/>
          <w:szCs w:val="19"/>
        </w:rPr>
        <w:t xml:space="preserve"> </w:t>
      </w:r>
      <w:r w:rsidRPr="002D2C3F">
        <w:rPr>
          <w:rFonts w:ascii="Arial" w:eastAsia="Arial" w:hAnsi="Arial" w:cs="Arial"/>
          <w:color w:val="000000"/>
          <w:spacing w:val="4"/>
          <w:sz w:val="19"/>
          <w:szCs w:val="19"/>
        </w:rPr>
        <w:t>• Inability to comply with instructions</w:t>
      </w:r>
      <w:r w:rsidRPr="002D2C3F">
        <w:rPr>
          <w:rFonts w:ascii="Arial" w:eastAsia="Arial" w:hAnsi="Arial" w:cs="Arial"/>
          <w:color w:val="000000"/>
          <w:spacing w:val="36"/>
          <w:sz w:val="19"/>
          <w:szCs w:val="19"/>
        </w:rPr>
        <w:t xml:space="preserve"> </w:t>
      </w:r>
    </w:p>
    <w:p w:rsidR="0087264E" w:rsidRDefault="0087264E">
      <w:pPr>
        <w:tabs>
          <w:tab w:val="left" w:pos="2677"/>
        </w:tabs>
        <w:spacing w:after="1" w:line="243" w:lineRule="exact"/>
        <w:ind w:right="-113"/>
      </w:pPr>
      <w:r w:rsidRPr="002D2C3F">
        <w:rPr>
          <w:rFonts w:ascii="Arial" w:eastAsia="Arial" w:hAnsi="Arial" w:cs="Arial"/>
          <w:color w:val="000000"/>
          <w:spacing w:val="5"/>
          <w:sz w:val="19"/>
          <w:szCs w:val="19"/>
        </w:rPr>
        <w:t>• Suspected inhalation injury</w:t>
      </w:r>
      <w:r w:rsidRPr="002D2C3F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</w:p>
    <w:p w:rsidR="0087264E" w:rsidRDefault="0087264E">
      <w:pPr>
        <w:spacing w:after="1" w:line="243" w:lineRule="exact"/>
        <w:ind w:right="-113"/>
      </w:pPr>
      <w:r w:rsidRPr="002D2C3F">
        <w:rPr>
          <w:rFonts w:ascii="Arial" w:eastAsia="Arial" w:hAnsi="Arial" w:cs="Arial"/>
          <w:color w:val="000000"/>
          <w:spacing w:val="5"/>
          <w:sz w:val="19"/>
          <w:szCs w:val="19"/>
        </w:rPr>
        <w:t>• Suspected air embolism or pneumothorax</w:t>
      </w:r>
      <w:r w:rsidRPr="002D2C3F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</w:p>
    <w:p w:rsidR="0087264E" w:rsidRDefault="0087264E">
      <w:pPr>
        <w:spacing w:line="244" w:lineRule="exact"/>
        <w:ind w:right="-113"/>
      </w:pPr>
      <w:r w:rsidRPr="002D2C3F">
        <w:rPr>
          <w:rFonts w:ascii="Arial" w:eastAsia="Arial" w:hAnsi="Arial" w:cs="Arial"/>
          <w:color w:val="000000"/>
          <w:spacing w:val="4"/>
          <w:sz w:val="19"/>
          <w:szCs w:val="19"/>
        </w:rPr>
        <w:t>• Patient has taken Nitroglycerin within the last 5 minutes</w:t>
      </w:r>
      <w:r w:rsidRPr="002D2C3F">
        <w:rPr>
          <w:rFonts w:ascii="Arial" w:eastAsia="Arial" w:hAnsi="Arial" w:cs="Arial"/>
          <w:color w:val="000000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0113"/>
          <w:sz w:val="19"/>
          <w:szCs w:val="19"/>
        </w:rPr>
        <w:t xml:space="preserve"> </w:t>
      </w:r>
      <w:r w:rsidRPr="002D2C3F">
        <w:rPr>
          <w:rFonts w:ascii="Arial" w:eastAsia="Arial" w:hAnsi="Arial" w:cs="Arial"/>
          <w:color w:val="000000"/>
          <w:spacing w:val="7"/>
          <w:sz w:val="19"/>
          <w:szCs w:val="19"/>
        </w:rPr>
        <w:t>• Decompression sickness</w:t>
      </w:r>
      <w:r w:rsidRPr="002D2C3F"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</w:p>
    <w:p w:rsidR="0087264E" w:rsidRDefault="0087264E">
      <w:pPr>
        <w:spacing w:before="21" w:after="31" w:line="229" w:lineRule="exact"/>
        <w:ind w:right="-113"/>
      </w:pPr>
      <w:r>
        <w:br w:type="column"/>
      </w:r>
      <w:r w:rsidRPr="002D2C3F">
        <w:rPr>
          <w:rFonts w:ascii="Arial" w:eastAsia="Arial" w:hAnsi="Arial" w:cs="Arial"/>
          <w:color w:val="000000"/>
          <w:spacing w:val="6"/>
          <w:sz w:val="19"/>
          <w:szCs w:val="19"/>
        </w:rPr>
        <w:lastRenderedPageBreak/>
        <w:t>Depressant drugs</w:t>
      </w:r>
      <w:r w:rsidRPr="002D2C3F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457"/>
          <w:sz w:val="19"/>
          <w:szCs w:val="19"/>
        </w:rPr>
        <w:t xml:space="preserve"> </w:t>
      </w:r>
      <w:r w:rsidRPr="002D2C3F">
        <w:rPr>
          <w:rFonts w:ascii="Arial" w:eastAsia="Arial" w:hAnsi="Arial" w:cs="Arial"/>
          <w:color w:val="000000"/>
          <w:spacing w:val="4"/>
          <w:sz w:val="19"/>
          <w:szCs w:val="19"/>
        </w:rPr>
        <w:t>Maxillo-facial injuries</w:t>
      </w:r>
      <w:r w:rsidRPr="002D2C3F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</w:p>
    <w:p w:rsidR="0087264E" w:rsidRDefault="0087264E">
      <w:pPr>
        <w:spacing w:after="31" w:line="213" w:lineRule="exact"/>
        <w:ind w:right="-113"/>
      </w:pPr>
      <w:r w:rsidRPr="002D2C3F">
        <w:rPr>
          <w:rFonts w:ascii="Arial" w:eastAsia="Arial" w:hAnsi="Arial" w:cs="Arial"/>
          <w:color w:val="000000"/>
          <w:spacing w:val="14"/>
          <w:sz w:val="19"/>
          <w:szCs w:val="19"/>
        </w:rPr>
        <w:t>COPD</w:t>
      </w:r>
      <w:r w:rsidRPr="002D2C3F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87264E" w:rsidRDefault="0087264E">
      <w:pPr>
        <w:spacing w:line="229" w:lineRule="exact"/>
        <w:ind w:right="-113"/>
      </w:pPr>
      <w:r w:rsidRPr="002D2C3F">
        <w:rPr>
          <w:rFonts w:ascii="Arial" w:eastAsia="Arial" w:hAnsi="Arial" w:cs="Arial"/>
          <w:color w:val="000000"/>
          <w:spacing w:val="6"/>
          <w:sz w:val="19"/>
          <w:szCs w:val="19"/>
        </w:rPr>
        <w:t>Distended Abdomen</w:t>
      </w:r>
      <w:r w:rsidRPr="002D2C3F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690"/>
          <w:sz w:val="19"/>
          <w:szCs w:val="19"/>
        </w:rPr>
        <w:t xml:space="preserve"> </w:t>
      </w:r>
      <w:r w:rsidRPr="002D2C3F">
        <w:rPr>
          <w:rFonts w:ascii="Arial" w:eastAsia="Arial" w:hAnsi="Arial" w:cs="Arial"/>
          <w:color w:val="000000"/>
          <w:spacing w:val="11"/>
          <w:sz w:val="19"/>
          <w:szCs w:val="19"/>
        </w:rPr>
        <w:t>Shock</w:t>
      </w:r>
      <w:r w:rsidRPr="002D2C3F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1243" w:header="720" w:footer="720" w:gutter="0"/>
          <w:cols w:num="2" w:space="720" w:equalWidth="0">
            <w:col w:w="5129" w:space="864"/>
            <w:col w:w="1924"/>
          </w:cols>
        </w:sectPr>
      </w:pPr>
    </w:p>
    <w:p w:rsidR="0087264E" w:rsidRDefault="0087264E">
      <w:pPr>
        <w:spacing w:before="7"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after="25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51" w:lineRule="exact"/>
        <w:ind w:right="-113"/>
      </w:pPr>
      <w:r w:rsidRPr="002D2C3F">
        <w:rPr>
          <w:rFonts w:ascii="Arial" w:eastAsia="Arial" w:hAnsi="Arial" w:cs="Arial"/>
          <w:b/>
          <w:bCs/>
          <w:color w:val="000000"/>
          <w:w w:val="99"/>
        </w:rPr>
        <w:t>BEFORE INITIATING THE PAIN USING ENTONOX PROTOCOL, YOU MUST HAVE DONE THE</w:t>
      </w:r>
      <w:r w:rsidRPr="002D2C3F">
        <w:rPr>
          <w:rFonts w:ascii="Arial" w:eastAsia="Arial" w:hAnsi="Arial" w:cs="Arial"/>
          <w:b/>
          <w:bCs/>
          <w:color w:val="000000"/>
          <w:spacing w:val="17"/>
          <w:w w:val="99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914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FOLLOWING: </w:t>
      </w:r>
    </w:p>
    <w:p w:rsidR="0087264E" w:rsidRDefault="0087264E">
      <w:pPr>
        <w:spacing w:line="268" w:lineRule="exact"/>
        <w:ind w:right="-113"/>
      </w:pPr>
      <w:r w:rsidRPr="002D2C3F">
        <w:rPr>
          <w:rFonts w:ascii="Arial" w:eastAsia="Arial" w:hAnsi="Arial" w:cs="Arial"/>
          <w:color w:val="000000"/>
          <w:w w:val="98"/>
        </w:rPr>
        <w:t>• Completed a primary survey</w:t>
      </w:r>
      <w:r w:rsidRPr="002D2C3F">
        <w:rPr>
          <w:rFonts w:ascii="Arial" w:eastAsia="Arial" w:hAnsi="Arial" w:cs="Arial"/>
          <w:color w:val="000000"/>
          <w:spacing w:val="23"/>
          <w:w w:val="98"/>
        </w:rPr>
        <w:t xml:space="preserve"> </w:t>
      </w:r>
    </w:p>
    <w:p w:rsidR="0087264E" w:rsidRDefault="0087264E">
      <w:pPr>
        <w:spacing w:line="268" w:lineRule="exact"/>
        <w:ind w:right="-113"/>
      </w:pPr>
      <w:r w:rsidRPr="002D2C3F">
        <w:rPr>
          <w:rFonts w:ascii="Arial" w:eastAsia="Arial" w:hAnsi="Arial" w:cs="Arial"/>
          <w:color w:val="000000"/>
          <w:w w:val="99"/>
        </w:rPr>
        <w:t>• Investigated the pain complaint, including severity</w:t>
      </w:r>
      <w:r w:rsidRPr="002D2C3F">
        <w:rPr>
          <w:rFonts w:ascii="Arial" w:eastAsia="Arial" w:hAnsi="Arial" w:cs="Arial"/>
          <w:color w:val="000000"/>
          <w:spacing w:val="19"/>
          <w:w w:val="99"/>
        </w:rPr>
        <w:t xml:space="preserve"> </w:t>
      </w:r>
    </w:p>
    <w:p w:rsidR="0087264E" w:rsidRDefault="0087264E">
      <w:pPr>
        <w:spacing w:line="268" w:lineRule="exact"/>
        <w:ind w:right="-113"/>
      </w:pPr>
      <w:r w:rsidRPr="002D2C3F">
        <w:rPr>
          <w:rFonts w:ascii="Arial" w:eastAsia="Arial" w:hAnsi="Arial" w:cs="Arial"/>
          <w:color w:val="000000"/>
          <w:w w:val="99"/>
        </w:rPr>
        <w:t>• Obtained a baseline set of vital signs, including oxygen saturation</w:t>
      </w:r>
      <w:r w:rsidRPr="002D2C3F">
        <w:rPr>
          <w:rFonts w:ascii="Arial" w:eastAsia="Arial" w:hAnsi="Arial" w:cs="Arial"/>
          <w:color w:val="000000"/>
          <w:spacing w:val="34"/>
          <w:w w:val="99"/>
        </w:rPr>
        <w:t xml:space="preserve"> </w:t>
      </w:r>
    </w:p>
    <w:p w:rsidR="0087264E" w:rsidRDefault="0087264E">
      <w:pPr>
        <w:spacing w:after="12" w:line="254" w:lineRule="exact"/>
        <w:ind w:right="-113"/>
      </w:pPr>
      <w:r w:rsidRPr="002D2C3F">
        <w:rPr>
          <w:rFonts w:ascii="Arial" w:eastAsia="Arial" w:hAnsi="Arial" w:cs="Arial"/>
          <w:color w:val="000000"/>
          <w:w w:val="99"/>
        </w:rPr>
        <w:t>• Conducted a history and physical examination sufficient to rule out the contraindications for use of</w:t>
      </w:r>
      <w:r w:rsidRPr="002D2C3F">
        <w:rPr>
          <w:rFonts w:ascii="Arial" w:eastAsia="Arial" w:hAnsi="Arial" w:cs="Arial"/>
          <w:color w:val="000000"/>
          <w:spacing w:val="73"/>
          <w:w w:val="99"/>
        </w:rPr>
        <w:t xml:space="preserve"> </w:t>
      </w:r>
      <w:r>
        <w:rPr>
          <w:rFonts w:ascii="Arial" w:eastAsia="Arial" w:hAnsi="Arial" w:cs="Arial"/>
          <w:color w:val="000000"/>
          <w:spacing w:val="19247"/>
        </w:rPr>
        <w:t xml:space="preserve"> </w:t>
      </w:r>
      <w:r>
        <w:rPr>
          <w:rFonts w:ascii="Arial" w:eastAsia="Arial" w:hAnsi="Arial" w:cs="Arial"/>
          <w:color w:val="000000"/>
        </w:rPr>
        <w:t xml:space="preserve">Entonox </w:t>
      </w:r>
    </w:p>
    <w:p w:rsidR="0087264E" w:rsidRDefault="0087264E">
      <w:pPr>
        <w:spacing w:after="6" w:line="268" w:lineRule="exact"/>
        <w:ind w:right="-113"/>
      </w:pPr>
      <w:r w:rsidRPr="002D2C3F">
        <w:rPr>
          <w:rFonts w:ascii="Arial" w:eastAsia="Arial" w:hAnsi="Arial" w:cs="Arial"/>
          <w:color w:val="000000"/>
          <w:w w:val="99"/>
        </w:rPr>
        <w:t>• (If in the ambulance) Turn on the vehicle ventilation system (intake and output)</w:t>
      </w:r>
      <w:r w:rsidRPr="002D2C3F">
        <w:rPr>
          <w:rFonts w:ascii="Arial" w:eastAsia="Arial" w:hAnsi="Arial" w:cs="Arial"/>
          <w:color w:val="000000"/>
          <w:spacing w:val="39"/>
          <w:w w:val="99"/>
        </w:rPr>
        <w:t xml:space="preserve"> </w:t>
      </w:r>
    </w:p>
    <w:p w:rsidR="0087264E" w:rsidRDefault="0087264E">
      <w:pPr>
        <w:tabs>
          <w:tab w:val="left" w:pos="2835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420" w:bottom="0" w:left="1135" w:header="720" w:footer="720" w:gutter="0"/>
          <w:cols w:space="720"/>
        </w:sectPr>
      </w:pPr>
    </w:p>
    <w:p w:rsidR="0087264E" w:rsidRDefault="0087264E">
      <w:pPr>
        <w:tabs>
          <w:tab w:val="left" w:pos="522"/>
        </w:tabs>
        <w:spacing w:before="17" w:after="11" w:line="213" w:lineRule="exact"/>
        <w:ind w:right="-113"/>
      </w:pPr>
      <w:r>
        <w:lastRenderedPageBreak/>
        <w:tab/>
      </w:r>
      <w:r w:rsidRPr="002D2C3F">
        <w:rPr>
          <w:rFonts w:ascii="Arial" w:eastAsia="Arial" w:hAnsi="Arial" w:cs="Arial"/>
          <w:color w:val="000000"/>
          <w:spacing w:val="3"/>
          <w:sz w:val="19"/>
          <w:szCs w:val="19"/>
        </w:rPr>
        <w:t>Explain to patient:</w:t>
      </w:r>
      <w:r w:rsidRPr="002D2C3F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</w:p>
    <w:p w:rsidR="0087264E" w:rsidRDefault="0087264E">
      <w:pPr>
        <w:tabs>
          <w:tab w:val="left" w:pos="505"/>
          <w:tab w:val="left" w:pos="2767"/>
        </w:tabs>
        <w:spacing w:after="1" w:line="244" w:lineRule="exact"/>
        <w:ind w:right="-113"/>
      </w:pPr>
      <w:r w:rsidRPr="002D2C3F">
        <w:rPr>
          <w:rFonts w:ascii="Arial" w:eastAsia="Arial" w:hAnsi="Arial" w:cs="Arial"/>
          <w:color w:val="000000"/>
          <w:spacing w:val="4"/>
          <w:sz w:val="19"/>
          <w:szCs w:val="19"/>
        </w:rPr>
        <w:t>• Entonox is self-administered</w:t>
      </w:r>
      <w:r w:rsidRPr="002D2C3F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5532"/>
          <w:sz w:val="19"/>
          <w:szCs w:val="19"/>
        </w:rPr>
        <w:t xml:space="preserve"> </w:t>
      </w:r>
      <w:r>
        <w:tab/>
      </w:r>
      <w:r w:rsidRPr="002D2C3F">
        <w:rPr>
          <w:rFonts w:ascii="Arial" w:eastAsia="Arial" w:hAnsi="Arial" w:cs="Arial"/>
          <w:color w:val="000000"/>
          <w:spacing w:val="4"/>
          <w:sz w:val="19"/>
          <w:szCs w:val="19"/>
        </w:rPr>
        <w:t>• Effects of Entonox</w:t>
      </w:r>
      <w:r w:rsidRPr="002D2C3F"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</w:p>
    <w:p w:rsidR="0087264E" w:rsidRDefault="0087264E">
      <w:pPr>
        <w:tabs>
          <w:tab w:val="left" w:pos="405"/>
        </w:tabs>
        <w:spacing w:line="243" w:lineRule="exact"/>
        <w:ind w:right="-113"/>
      </w:pPr>
      <w:r>
        <w:tab/>
      </w:r>
      <w:r w:rsidRPr="002D2C3F">
        <w:rPr>
          <w:rFonts w:ascii="Arial" w:eastAsia="Arial" w:hAnsi="Arial" w:cs="Arial"/>
          <w:color w:val="000000"/>
          <w:spacing w:val="4"/>
          <w:sz w:val="19"/>
          <w:szCs w:val="19"/>
        </w:rPr>
        <w:t>• Possible side effects</w:t>
      </w:r>
      <w:r w:rsidRPr="002D2C3F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889" w:bottom="0" w:left="4523" w:header="720" w:footer="720" w:gutter="0"/>
          <w:cols w:space="720"/>
        </w:sectPr>
      </w:pPr>
    </w:p>
    <w:p w:rsidR="0087264E" w:rsidRDefault="0087264E">
      <w:pPr>
        <w:tabs>
          <w:tab w:val="left" w:pos="526"/>
        </w:tabs>
        <w:spacing w:before="1016" w:after="11" w:line="213" w:lineRule="exact"/>
        <w:ind w:right="-113"/>
      </w:pPr>
      <w:r>
        <w:lastRenderedPageBreak/>
        <w:tab/>
      </w:r>
      <w:r w:rsidRPr="002D2C3F">
        <w:rPr>
          <w:rFonts w:ascii="Arial" w:eastAsia="Arial" w:hAnsi="Arial" w:cs="Arial"/>
          <w:color w:val="000000"/>
          <w:spacing w:val="4"/>
          <w:sz w:val="19"/>
          <w:szCs w:val="19"/>
        </w:rPr>
        <w:t>Monitor and record:</w:t>
      </w:r>
      <w:r w:rsidRPr="002D2C3F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87264E" w:rsidRDefault="0087264E">
      <w:pPr>
        <w:tabs>
          <w:tab w:val="left" w:pos="641"/>
        </w:tabs>
        <w:spacing w:line="244" w:lineRule="exact"/>
        <w:ind w:right="-113"/>
      </w:pPr>
      <w:r w:rsidRPr="002D2C3F">
        <w:rPr>
          <w:rFonts w:ascii="Arial" w:eastAsia="Arial" w:hAnsi="Arial" w:cs="Arial"/>
          <w:color w:val="000000"/>
          <w:spacing w:val="4"/>
          <w:sz w:val="19"/>
          <w:szCs w:val="19"/>
        </w:rPr>
        <w:t>• Start and stop times of Entonox</w:t>
      </w:r>
      <w:r w:rsidRPr="002D2C3F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5830"/>
          <w:sz w:val="19"/>
          <w:szCs w:val="19"/>
        </w:rPr>
        <w:t xml:space="preserve"> </w:t>
      </w:r>
      <w:r>
        <w:tab/>
      </w:r>
      <w:r w:rsidRPr="002D2C3F">
        <w:rPr>
          <w:rFonts w:ascii="Arial" w:eastAsia="Arial" w:hAnsi="Arial" w:cs="Arial"/>
          <w:color w:val="000000"/>
          <w:spacing w:val="4"/>
          <w:sz w:val="19"/>
          <w:szCs w:val="19"/>
        </w:rPr>
        <w:t>• Patient response</w:t>
      </w:r>
      <w:r w:rsidRPr="002D2C3F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814" w:bottom="0" w:left="4448" w:header="720" w:footer="720" w:gutter="0"/>
          <w:cols w:space="720"/>
        </w:sectPr>
      </w:pPr>
    </w:p>
    <w:p w:rsidR="0087264E" w:rsidRDefault="0087264E">
      <w:pPr>
        <w:spacing w:before="1413" w:line="171" w:lineRule="exact"/>
        <w:ind w:right="-113"/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Entonox may be administered to patients with suspected inhalation injuries if O2 saturation is 100%.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567" w:bottom="0" w:left="1560" w:header="720" w:footer="720" w:gutter="0"/>
          <w:cols w:space="720"/>
        </w:sectPr>
      </w:pPr>
    </w:p>
    <w:p w:rsidR="0087264E" w:rsidRDefault="0087264E">
      <w:pPr>
        <w:spacing w:before="13" w:after="13" w:line="177" w:lineRule="exact"/>
        <w:ind w:right="-113"/>
      </w:pPr>
      <w:r w:rsidRPr="002D2C3F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>Let patient apply mask to own face.  Do not assist.  Mask may fall away as patient becomes sedated.  Do not replace mask</w:t>
      </w:r>
      <w:r w:rsidRPr="002D2C3F">
        <w:rPr>
          <w:rFonts w:ascii="Arial" w:eastAsia="Arial" w:hAnsi="Arial" w:cs="Arial"/>
          <w:color w:val="000000"/>
          <w:spacing w:val="83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734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Patients should receive high flow oxygen when Entonox is discontinued </w:t>
      </w:r>
    </w:p>
    <w:p w:rsidR="0087264E" w:rsidRDefault="0087264E">
      <w:pPr>
        <w:spacing w:line="171" w:lineRule="exact"/>
        <w:ind w:right="-11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Discontinue if cyanosis develops </w:t>
      </w:r>
    </w:p>
    <w:p w:rsidR="0087264E" w:rsidRDefault="0087264E" w:rsidP="0087264E">
      <w:pPr>
        <w:spacing w:line="20" w:lineRule="exact"/>
        <w:ind w:right="-113"/>
        <w:sectPr w:rsidR="0087264E" w:rsidSect="00025FA4">
          <w:type w:val="continuous"/>
          <w:pgSz w:w="12240" w:h="15840"/>
          <w:pgMar w:top="1440" w:right="1945" w:bottom="0" w:left="1560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4013" type="#_x0000_t202" style="position:absolute;margin-left:246.55pt;margin-top:197.2pt;width:135.15pt;height:13.4pt;z-index:-248558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360"/>
                    </w:tabs>
                    <w:spacing w:line="240" w:lineRule="exact"/>
                  </w:pPr>
                  <w:r>
                    <w:rPr>
                      <w:rFonts w:ascii="Courier New" w:eastAsia="Courier New" w:hAnsi="Courier New" w:cs="Courier New"/>
                      <w:color w:val="000000"/>
                      <w:sz w:val="19"/>
                      <w:szCs w:val="19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 w:rsidRPr="002167A8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tank is stored below -6  C</w:t>
                  </w:r>
                  <w:r w:rsidRPr="002167A8">
                    <w:rPr>
                      <w:rFonts w:ascii="Arial" w:eastAsia="Arial" w:hAnsi="Arial" w:cs="Arial"/>
                      <w:color w:val="000000"/>
                      <w:spacing w:val="14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6" style="position:absolute;margin-left:41.05pt;margin-top:91.6pt;width:529.9pt;height:.5pt;z-index:254750720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07" type="#_x0000_t202" style="position:absolute;margin-left:291.95pt;margin-top:743.05pt;width:32.85pt;height:14.3pt;z-index:254751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- 42 -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8" type="#_x0000_t202" style="position:absolute;margin-left:42.55pt;margin-top:114.85pt;width:4.75pt;height:28.1pt;z-index:254752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9" type="#_x0000_t202" style="position:absolute;margin-left:246.55pt;margin-top:208.65pt;width:10.2pt;height:13.4pt;z-index:254753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40" w:lineRule="exact"/>
                  </w:pPr>
                  <w:r>
                    <w:rPr>
                      <w:rFonts w:ascii="Courier New" w:eastAsia="Courier New" w:hAnsi="Courier New" w:cs="Courier New"/>
                      <w:color w:val="000000"/>
                      <w:sz w:val="19"/>
                      <w:szCs w:val="19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0" type="#_x0000_t202" style="position:absolute;margin-left:246.55pt;margin-top:220.1pt;width:10.2pt;height:13.4pt;z-index:254754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40" w:lineRule="exact"/>
                  </w:pPr>
                  <w:r>
                    <w:rPr>
                      <w:rFonts w:ascii="Courier New" w:eastAsia="Courier New" w:hAnsi="Courier New" w:cs="Courier New"/>
                      <w:color w:val="000000"/>
                      <w:sz w:val="19"/>
                      <w:szCs w:val="19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1" type="#_x0000_t202" style="position:absolute;margin-left:51.3pt;margin-top:142.15pt;width:493.7pt;height:152.2pt;z-index:254755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9845" w:type="dxa"/>
                    <w:tblInd w:w="114" w:type="dxa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99"/>
                    <w:gridCol w:w="7146"/>
                  </w:tblGrid>
                  <w:tr w:rsidR="0087264E">
                    <w:trPr>
                      <w:trHeight w:hRule="exact" w:val="435"/>
                    </w:trPr>
                    <w:tc>
                      <w:tcPr>
                        <w:tcW w:w="269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24" w:type="dxa"/>
                          <w:right w:w="0" w:type="dxa"/>
                        </w:tcMar>
                      </w:tcPr>
                      <w:p w:rsidR="0087264E" w:rsidRDefault="0087264E">
                        <w:pPr>
                          <w:spacing w:before="166" w:line="268" w:lineRule="exact"/>
                          <w:ind w:right="-238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CAUTION </w:t>
                        </w:r>
                      </w:p>
                    </w:tc>
                    <w:tc>
                      <w:tcPr>
                        <w:tcW w:w="714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24" w:type="dxa"/>
                          <w:right w:w="4388" w:type="dxa"/>
                        </w:tcMar>
                      </w:tcPr>
                      <w:p w:rsidR="0087264E" w:rsidRDefault="0087264E">
                        <w:pPr>
                          <w:spacing w:before="166" w:line="268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REASON </w:t>
                        </w:r>
                      </w:p>
                    </w:tc>
                  </w:tr>
                  <w:tr w:rsidR="0087264E">
                    <w:trPr>
                      <w:trHeight w:hRule="exact" w:val="44"/>
                    </w:trPr>
                    <w:tc>
                      <w:tcPr>
                        <w:tcW w:w="269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000000"/>
                      </w:tcPr>
                      <w:p w:rsidR="0087264E" w:rsidRDefault="0087264E"/>
                    </w:tc>
                    <w:tc>
                      <w:tcPr>
                        <w:tcW w:w="714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000000"/>
                      </w:tcPr>
                      <w:p w:rsidR="0087264E" w:rsidRDefault="0087264E"/>
                    </w:tc>
                  </w:tr>
                  <w:tr w:rsidR="0087264E">
                    <w:trPr>
                      <w:trHeight w:hRule="exact" w:val="1304"/>
                    </w:trPr>
                    <w:tc>
                      <w:tcPr>
                        <w:tcW w:w="269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24" w:type="dxa"/>
                          <w:right w:w="681" w:type="dxa"/>
                        </w:tcMar>
                      </w:tcPr>
                      <w:p w:rsidR="0087264E" w:rsidRDefault="0087264E">
                        <w:pPr>
                          <w:spacing w:before="155" w:line="245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</w:rPr>
                          <w:t xml:space="preserve">Improper Storage </w:t>
                        </w:r>
                      </w:p>
                    </w:tc>
                    <w:tc>
                      <w:tcPr>
                        <w:tcW w:w="714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66" w:type="dxa"/>
                          <w:right w:w="423" w:type="dxa"/>
                        </w:tcMar>
                      </w:tcPr>
                      <w:p w:rsidR="0087264E" w:rsidRDefault="0087264E">
                        <w:pPr>
                          <w:spacing w:before="143" w:line="251" w:lineRule="exact"/>
                          <w:ind w:right="-113"/>
                        </w:pP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Separation of N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3"/>
                            <w:szCs w:val="13"/>
                          </w:rPr>
                          <w:t>2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O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3"/>
                            <w:szCs w:val="13"/>
                          </w:rPr>
                          <w:t>2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 and O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3"/>
                            <w:szCs w:val="13"/>
                          </w:rPr>
                          <w:t>2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, where N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3"/>
                            <w:szCs w:val="13"/>
                          </w:rPr>
                          <w:t>2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O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3"/>
                            <w:szCs w:val="13"/>
                          </w:rPr>
                          <w:t>2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 rises to the top of the cylinder. 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-12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:rsidR="0087264E" w:rsidRDefault="0087264E">
                        <w:pPr>
                          <w:spacing w:before="199" w:line="138" w:lineRule="exact"/>
                          <w:ind w:left="3287" w:right="-339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3"/>
                            <w:szCs w:val="13"/>
                          </w:rPr>
                          <w:t xml:space="preserve">0 </w:t>
                        </w:r>
                      </w:p>
                    </w:tc>
                  </w:tr>
                  <w:tr w:rsidR="0087264E">
                    <w:trPr>
                      <w:trHeight w:hRule="exact" w:val="410"/>
                    </w:trPr>
                    <w:tc>
                      <w:tcPr>
                        <w:tcW w:w="269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24" w:type="dxa"/>
                          <w:right w:w="1181" w:type="dxa"/>
                        </w:tcMar>
                      </w:tcPr>
                      <w:p w:rsidR="0087264E" w:rsidRDefault="0087264E">
                        <w:pPr>
                          <w:spacing w:before="165" w:line="245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</w:rPr>
                          <w:t xml:space="preserve">Combustible </w:t>
                        </w:r>
                      </w:p>
                    </w:tc>
                    <w:tc>
                      <w:tcPr>
                        <w:tcW w:w="714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66" w:type="dxa"/>
                          <w:right w:w="4818" w:type="dxa"/>
                        </w:tcMar>
                      </w:tcPr>
                      <w:p w:rsidR="0087264E" w:rsidRDefault="0087264E">
                        <w:pPr>
                          <w:spacing w:before="153" w:line="243" w:lineRule="exact"/>
                          <w:ind w:right="-113"/>
                        </w:pP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Supports combustion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2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410"/>
                    </w:trPr>
                    <w:tc>
                      <w:tcPr>
                        <w:tcW w:w="269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24" w:type="dxa"/>
                          <w:right w:w="549" w:type="dxa"/>
                        </w:tcMar>
                      </w:tcPr>
                      <w:p w:rsidR="0087264E" w:rsidRDefault="0087264E">
                        <w:pPr>
                          <w:spacing w:before="165" w:line="245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</w:rPr>
                          <w:t xml:space="preserve">Inhalation by  EMA </w:t>
                        </w:r>
                      </w:p>
                    </w:tc>
                    <w:tc>
                      <w:tcPr>
                        <w:tcW w:w="714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66" w:type="dxa"/>
                          <w:right w:w="1429" w:type="dxa"/>
                        </w:tcMar>
                      </w:tcPr>
                      <w:p w:rsidR="0087264E" w:rsidRDefault="0087264E">
                        <w:pPr>
                          <w:spacing w:before="153" w:line="243" w:lineRule="exact"/>
                          <w:ind w:right="-113"/>
                        </w:pP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>• Affects EMA's competency in patient care and driving ability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  <w:tr w:rsidR="0087264E">
                    <w:trPr>
                      <w:trHeight w:hRule="exact" w:val="410"/>
                    </w:trPr>
                    <w:tc>
                      <w:tcPr>
                        <w:tcW w:w="269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124" w:type="dxa"/>
                          <w:right w:w="264" w:type="dxa"/>
                        </w:tcMar>
                      </w:tcPr>
                      <w:p w:rsidR="0087264E" w:rsidRDefault="0087264E">
                        <w:pPr>
                          <w:spacing w:before="165" w:line="245" w:lineRule="exact"/>
                          <w:ind w:right="-113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</w:rPr>
                          <w:t xml:space="preserve">Entonox Dependence </w:t>
                        </w:r>
                      </w:p>
                    </w:tc>
                    <w:tc>
                      <w:tcPr>
                        <w:tcW w:w="714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tcMar>
                          <w:left w:w="266" w:type="dxa"/>
                          <w:right w:w="5877" w:type="dxa"/>
                        </w:tcMar>
                      </w:tcPr>
                      <w:p w:rsidR="0087264E" w:rsidRDefault="0087264E">
                        <w:pPr>
                          <w:spacing w:before="153" w:line="243" w:lineRule="exact"/>
                          <w:ind w:right="-113"/>
                        </w:pP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19"/>
                            <w:szCs w:val="19"/>
                          </w:rPr>
                          <w:t>• Addictive</w:t>
                        </w:r>
                        <w:r w:rsidRPr="002167A8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</w:tr>
                </w:tbl>
                <w:p w:rsidR="0087264E" w:rsidRDefault="0087264E"/>
              </w:txbxContent>
            </v:textbox>
            <w10:wrap anchorx="page" anchory="page"/>
          </v:shape>
        </w:pict>
      </w:r>
      <w:r>
        <w:pict>
          <v:shape id="_x0000_s4012" type="#_x0000_t202" style="position:absolute;margin-left:42.55pt;margin-top:487.75pt;width:4.75pt;height:26.9pt;z-index:254756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7" w:line="235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57" w:line="312" w:lineRule="exact"/>
        <w:ind w:right="-113"/>
      </w:pPr>
      <w:r w:rsidRPr="002167A8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ENTONOX – INFORMATION</w:t>
      </w:r>
      <w:r w:rsidRPr="002167A8">
        <w:rPr>
          <w:rFonts w:ascii="Arial" w:eastAsia="Arial" w:hAnsi="Arial" w:cs="Arial"/>
          <w:b/>
          <w:bCs/>
          <w:color w:val="000000"/>
          <w:spacing w:val="5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668" w:bottom="0" w:left="851" w:header="720" w:footer="720" w:gutter="0"/>
          <w:cols w:space="720"/>
        </w:sectPr>
      </w:pPr>
    </w:p>
    <w:p w:rsidR="0087264E" w:rsidRDefault="0087264E">
      <w:pPr>
        <w:spacing w:before="1545" w:line="213" w:lineRule="exact"/>
        <w:ind w:right="-113"/>
      </w:pPr>
      <w:r w:rsidRPr="002167A8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Separation occurs when:</w:t>
      </w:r>
      <w:r w:rsidRPr="002167A8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857" w:bottom="0" w:left="4135" w:header="720" w:footer="720" w:gutter="0"/>
          <w:cols w:space="720"/>
        </w:sectPr>
      </w:pPr>
    </w:p>
    <w:p w:rsidR="0087264E" w:rsidRDefault="0087264E">
      <w:pPr>
        <w:spacing w:before="245" w:line="221" w:lineRule="exact"/>
        <w:ind w:right="-113"/>
      </w:pPr>
      <w:r w:rsidRPr="002167A8">
        <w:rPr>
          <w:rFonts w:ascii="Arial" w:eastAsia="Arial" w:hAnsi="Arial" w:cs="Arial"/>
          <w:color w:val="000000"/>
          <w:spacing w:val="3"/>
          <w:sz w:val="19"/>
          <w:szCs w:val="19"/>
        </w:rPr>
        <w:lastRenderedPageBreak/>
        <w:t>gas is stagnant over a long period of time</w:t>
      </w:r>
      <w:r w:rsidRPr="002167A8">
        <w:rPr>
          <w:rFonts w:ascii="Arial" w:eastAsia="Arial" w:hAnsi="Arial" w:cs="Arial"/>
          <w:color w:val="000000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7287"/>
          <w:sz w:val="19"/>
          <w:szCs w:val="19"/>
        </w:rPr>
        <w:t xml:space="preserve"> </w:t>
      </w:r>
      <w:r w:rsidRPr="002167A8">
        <w:rPr>
          <w:rFonts w:ascii="Arial" w:eastAsia="Arial" w:hAnsi="Arial" w:cs="Arial"/>
          <w:color w:val="000000"/>
          <w:spacing w:val="3"/>
          <w:sz w:val="19"/>
          <w:szCs w:val="19"/>
        </w:rPr>
        <w:t>tank has been stored in a vertical position</w:t>
      </w:r>
      <w:r w:rsidRPr="002167A8">
        <w:rPr>
          <w:rFonts w:ascii="Arial" w:eastAsia="Arial" w:hAnsi="Arial" w:cs="Arial"/>
          <w:color w:val="000000"/>
          <w:spacing w:val="33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3232" w:bottom="0" w:left="5291" w:header="720" w:footer="720" w:gutter="0"/>
          <w:cols w:space="720"/>
        </w:sectPr>
      </w:pPr>
    </w:p>
    <w:p w:rsidR="0087264E" w:rsidRDefault="0087264E">
      <w:pPr>
        <w:spacing w:before="1258"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</w:p>
    <w:p w:rsidR="0087264E" w:rsidRDefault="0087264E">
      <w:pPr>
        <w:spacing w:after="26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7" w:line="268" w:lineRule="exact"/>
        <w:ind w:right="-113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ADVERSE AFFECTS </w:t>
      </w:r>
    </w:p>
    <w:p w:rsidR="0087264E" w:rsidRDefault="0087264E">
      <w:pPr>
        <w:spacing w:after="18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There are nine common adverse affects in the use of Entonox: </w:t>
      </w:r>
    </w:p>
    <w:p w:rsidR="0087264E" w:rsidRDefault="0087264E">
      <w:pPr>
        <w:spacing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5243" w:bottom="0" w:left="851" w:header="720" w:footer="720" w:gutter="0"/>
          <w:cols w:space="720"/>
        </w:sectPr>
      </w:pPr>
    </w:p>
    <w:p w:rsidR="0087264E" w:rsidRDefault="0087264E">
      <w:pPr>
        <w:tabs>
          <w:tab w:val="left" w:pos="360"/>
        </w:tabs>
        <w:spacing w:before="17" w:after="17" w:line="243" w:lineRule="exact"/>
        <w:ind w:right="-113"/>
      </w:pPr>
      <w:r>
        <w:rPr>
          <w:rFonts w:ascii="Arial" w:eastAsia="Arial" w:hAnsi="Arial" w:cs="Arial"/>
          <w:color w:val="000000"/>
        </w:rPr>
        <w:lastRenderedPageBreak/>
        <w:t xml:space="preserve">1. </w:t>
      </w:r>
      <w:r>
        <w:tab/>
      </w:r>
      <w:r>
        <w:rPr>
          <w:rFonts w:ascii="Arial" w:eastAsia="Arial" w:hAnsi="Arial" w:cs="Arial"/>
          <w:color w:val="000000"/>
        </w:rPr>
        <w:t xml:space="preserve">aggravation of middle ear (increases pressure) </w:t>
      </w:r>
      <w:r>
        <w:rPr>
          <w:rFonts w:ascii="Arial" w:eastAsia="Arial" w:hAnsi="Arial" w:cs="Arial"/>
          <w:color w:val="000000"/>
          <w:spacing w:val="9832"/>
        </w:rPr>
        <w:t xml:space="preserve"> </w:t>
      </w:r>
      <w:r>
        <w:rPr>
          <w:rFonts w:ascii="Arial" w:eastAsia="Arial" w:hAnsi="Arial" w:cs="Arial"/>
          <w:color w:val="000000"/>
        </w:rPr>
        <w:t xml:space="preserve">2. </w:t>
      </w:r>
      <w:r>
        <w:tab/>
      </w:r>
      <w:r>
        <w:rPr>
          <w:rFonts w:ascii="Arial" w:eastAsia="Arial" w:hAnsi="Arial" w:cs="Arial"/>
          <w:color w:val="000000"/>
        </w:rPr>
        <w:t xml:space="preserve">drowsiness </w:t>
      </w:r>
    </w:p>
    <w:p w:rsidR="0087264E" w:rsidRDefault="0087264E">
      <w:pPr>
        <w:tabs>
          <w:tab w:val="left" w:pos="360"/>
        </w:tabs>
        <w:spacing w:after="17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3. </w:t>
      </w:r>
      <w:r>
        <w:tab/>
      </w:r>
      <w:r>
        <w:rPr>
          <w:rFonts w:ascii="Arial" w:eastAsia="Arial" w:hAnsi="Arial" w:cs="Arial"/>
          <w:color w:val="000000"/>
        </w:rPr>
        <w:t xml:space="preserve">nausea </w:t>
      </w:r>
      <w:r>
        <w:rPr>
          <w:rFonts w:ascii="Arial" w:eastAsia="Arial" w:hAnsi="Arial" w:cs="Arial"/>
          <w:color w:val="000000"/>
          <w:spacing w:val="6118"/>
        </w:rPr>
        <w:t xml:space="preserve"> </w:t>
      </w:r>
      <w:r>
        <w:rPr>
          <w:rFonts w:ascii="Arial" w:eastAsia="Arial" w:hAnsi="Arial" w:cs="Arial"/>
          <w:color w:val="000000"/>
        </w:rPr>
        <w:t xml:space="preserve">4. </w:t>
      </w:r>
      <w:r>
        <w:tab/>
      </w:r>
      <w:r>
        <w:rPr>
          <w:rFonts w:ascii="Arial" w:eastAsia="Arial" w:hAnsi="Arial" w:cs="Arial"/>
          <w:color w:val="000000"/>
        </w:rPr>
        <w:t xml:space="preserve">vomiting </w:t>
      </w:r>
    </w:p>
    <w:p w:rsidR="0087264E" w:rsidRDefault="0087264E">
      <w:pPr>
        <w:tabs>
          <w:tab w:val="left" w:pos="361"/>
        </w:tabs>
        <w:spacing w:after="17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5. </w:t>
      </w:r>
      <w:r>
        <w:tab/>
      </w:r>
      <w:r>
        <w:rPr>
          <w:rFonts w:ascii="Arial" w:eastAsia="Arial" w:hAnsi="Arial" w:cs="Arial"/>
          <w:color w:val="000000"/>
        </w:rPr>
        <w:t xml:space="preserve">giddiness </w:t>
      </w:r>
      <w:r>
        <w:rPr>
          <w:rFonts w:ascii="Arial" w:eastAsia="Arial" w:hAnsi="Arial" w:cs="Arial"/>
          <w:color w:val="000000"/>
          <w:spacing w:val="6327"/>
        </w:rPr>
        <w:t xml:space="preserve"> </w:t>
      </w:r>
      <w:r>
        <w:rPr>
          <w:rFonts w:ascii="Arial" w:eastAsia="Arial" w:hAnsi="Arial" w:cs="Arial"/>
          <w:color w:val="000000"/>
        </w:rPr>
        <w:t xml:space="preserve">6. </w:t>
      </w:r>
      <w:r>
        <w:tab/>
      </w:r>
      <w:r>
        <w:rPr>
          <w:rFonts w:ascii="Arial" w:eastAsia="Arial" w:hAnsi="Arial" w:cs="Arial"/>
          <w:color w:val="000000"/>
        </w:rPr>
        <w:t xml:space="preserve">dizziness </w:t>
      </w:r>
    </w:p>
    <w:p w:rsidR="0087264E" w:rsidRDefault="0087264E">
      <w:pPr>
        <w:tabs>
          <w:tab w:val="left" w:pos="360"/>
        </w:tabs>
        <w:spacing w:after="17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7. </w:t>
      </w:r>
      <w:r>
        <w:tab/>
      </w:r>
      <w:r>
        <w:rPr>
          <w:rFonts w:ascii="Arial" w:eastAsia="Arial" w:hAnsi="Arial" w:cs="Arial"/>
          <w:color w:val="000000"/>
        </w:rPr>
        <w:t xml:space="preserve">amnesia </w:t>
      </w:r>
    </w:p>
    <w:p w:rsidR="0087264E" w:rsidRDefault="0087264E">
      <w:pPr>
        <w:tabs>
          <w:tab w:val="left" w:pos="360"/>
        </w:tabs>
        <w:spacing w:line="243" w:lineRule="exact"/>
        <w:ind w:right="-11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8. </w:t>
      </w:r>
      <w:r>
        <w:tab/>
      </w:r>
      <w:r>
        <w:rPr>
          <w:rFonts w:ascii="Arial" w:eastAsia="Arial" w:hAnsi="Arial" w:cs="Arial"/>
          <w:color w:val="000000"/>
        </w:rPr>
        <w:t xml:space="preserve">decreased level of consciousness </w:t>
      </w:r>
      <w:r>
        <w:rPr>
          <w:rFonts w:ascii="Arial" w:eastAsia="Arial" w:hAnsi="Arial" w:cs="Arial"/>
          <w:color w:val="000000"/>
          <w:spacing w:val="8574"/>
        </w:rPr>
        <w:t xml:space="preserve"> </w:t>
      </w:r>
      <w:r>
        <w:rPr>
          <w:rFonts w:ascii="Arial" w:eastAsia="Arial" w:hAnsi="Arial" w:cs="Arial"/>
          <w:color w:val="000000"/>
        </w:rPr>
        <w:t xml:space="preserve">9. </w:t>
      </w:r>
      <w:r>
        <w:tab/>
      </w:r>
      <w:r>
        <w:rPr>
          <w:rFonts w:ascii="Arial" w:eastAsia="Arial" w:hAnsi="Arial" w:cs="Arial"/>
          <w:color w:val="000000"/>
        </w:rPr>
        <w:t xml:space="preserve">decreased cardiac output </w:t>
      </w:r>
    </w:p>
    <w:p w:rsidR="0087264E" w:rsidRDefault="0087264E" w:rsidP="0087264E">
      <w:pPr>
        <w:tabs>
          <w:tab w:val="left" w:pos="360"/>
        </w:tabs>
        <w:spacing w:line="20" w:lineRule="exact"/>
        <w:ind w:right="-113"/>
        <w:sectPr w:rsidR="0087264E" w:rsidSect="006B61BB">
          <w:type w:val="continuous"/>
          <w:pgSz w:w="12240" w:h="15840"/>
          <w:pgMar w:top="1440" w:right="6051" w:bottom="0" w:left="121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4053" type="#_x0000_t202" style="position:absolute;margin-left:186.9pt;margin-top:508.1pt;width:4.2pt;height:12.1pt;z-index:-248516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54" type="#_x0000_t202" style="position:absolute;margin-left:186.9pt;margin-top:473.25pt;width:4.2pt;height:12.1pt;z-index:-248515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55" type="#_x0000_t202" style="position:absolute;margin-left:186.9pt;margin-top:404.5pt;width:4.2pt;height:12.1pt;z-index:-248514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56" style="position:absolute;margin-left:365.2pt;margin-top:392.35pt;width:.5pt;height:.5pt;z-index:-248513536;mso-position-horizontal-relative:page;mso-position-vertical-relative:page" coordorigin="12885,13841" coordsize="18,17" path="m12885,13858r17,l12902,13841r-17,l12885,138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57" type="#_x0000_t202" style="position:absolute;margin-left:454.7pt;margin-top:393.05pt;width:4.2pt;height:12.1pt;z-index:-248512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58" type="#_x0000_t202" style="position:absolute;margin-left:395.2pt;margin-top:393.05pt;width:4.2pt;height:12.1pt;z-index:-248511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59" type="#_x0000_t202" style="position:absolute;margin-left:186.9pt;margin-top:311.85pt;width:477.6pt;height:23.55pt;z-index:-248510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079"/>
                    </w:tabs>
                    <w:spacing w:after="16" w:line="213" w:lineRule="exact"/>
                  </w:pPr>
                  <w:r>
                    <w:tab/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Obtain capillary blood sample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28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4762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60" style="position:absolute;margin-left:305.7pt;margin-top:323.1pt;width:.5pt;height:11.45pt;z-index:-248509440;mso-position-horizontal-relative:page;mso-position-vertical-relative:page" coordorigin="10785,11399" coordsize="17,405" path="m10785,11803r17,l10802,11399r-17,l10785,118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61" type="#_x0000_t202" style="position:absolute;margin-left:186.9pt;margin-top:496.65pt;width:388.35pt;height:12.1pt;z-index:-248508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2976"/>
                      <w:tab w:val="left" w:pos="4166"/>
                      <w:tab w:val="left" w:pos="5357"/>
                      <w:tab w:val="left" w:pos="6549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62" type="#_x0000_t202" style="position:absolute;margin-left:127.4pt;margin-top:335.25pt;width:477.6pt;height:12.1pt;z-index:-248507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2381"/>
                      <w:tab w:val="left" w:pos="4762"/>
                      <w:tab w:val="left" w:pos="7143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63" style="position:absolute;margin-left:186.65pt;margin-top:334.55pt;width:.5pt;height:.5pt;z-index:-248506368;mso-position-horizontal-relative:page;mso-position-vertical-relative:page" coordorigin="6585,11803" coordsize="18,17" path="m6585,11820r17,l6602,11803r-17,l6585,118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64" style="position:absolute;margin-left:186.65pt;margin-top:334.55pt;width:119.4pt;height:.5pt;z-index:-248505344;mso-position-horizontal-relative:page;mso-position-vertical-relative:page" coordorigin="6585,11803" coordsize="4213,17" path="m6585,11820r4213,l10798,11803r-4213,l6585,118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65" style="position:absolute;margin-left:186.65pt;margin-top:335.05pt;width:.5pt;height:11.45pt;z-index:-248504320;mso-position-horizontal-relative:page;mso-position-vertical-relative:page" coordorigin="6585,11820" coordsize="18,405" path="m6585,12224r17,l6602,11820r-17,l6585,122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66" style="position:absolute;margin-left:305.7pt;margin-top:334.55pt;width:119.5pt;height:.5pt;z-index:-248503296;mso-position-horizontal-relative:page;mso-position-vertical-relative:page" coordorigin="10785,11803" coordsize="4217,17" path="m10785,11820r4216,l15001,11803r-4216,l10785,118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67" style="position:absolute;margin-left:424.75pt;margin-top:334.55pt;width:.5pt;height:.5pt;z-index:-248502272;mso-position-horizontal-relative:page;mso-position-vertical-relative:page" coordorigin="14984,11803" coordsize="17,17" path="m14984,11820r17,l15001,11803r-17,l14984,118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68" style="position:absolute;margin-left:424.75pt;margin-top:335.05pt;width:.5pt;height:11.45pt;z-index:-248501248;mso-position-horizontal-relative:page;mso-position-vertical-relative:page" coordorigin="14984,11820" coordsize="17,405" path="m14984,12224r17,l15001,11820r-17,l14984,122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69" type="#_x0000_t202" style="position:absolute;margin-left:125.4pt;margin-top:346.7pt;width:127.1pt;height:12.1pt;z-index:-248500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E31C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Blood glucose &gt; 4.0 mmol/L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7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70" type="#_x0000_t202" style="position:absolute;margin-left:127.4pt;margin-top:346.7pt;width:477.6pt;height:23.55pt;z-index:-248499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4726"/>
                    </w:tabs>
                    <w:spacing w:after="16" w:line="213" w:lineRule="exact"/>
                  </w:pPr>
                  <w:r>
                    <w:tab/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Blood glucose ≤ 4.0 mmol/L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6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2381"/>
                      <w:tab w:val="left" w:pos="4762"/>
                      <w:tab w:val="left" w:pos="7143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71" type="#_x0000_t202" style="position:absolute;margin-left:214.1pt;margin-top:368.3pt;width:6.8pt;height:8.35pt;z-index:-248498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72" style="position:absolute;margin-left:424.75pt;margin-top:357.95pt;width:.5pt;height:11.45pt;z-index:-248497152;mso-position-horizontal-relative:page;mso-position-vertical-relative:page" coordorigin="14984,12629" coordsize="17,405" path="m14984,13033r17,l15001,12629r-17,l14984,130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73" style="position:absolute;margin-left:186.65pt;margin-top:357.95pt;width:.5pt;height:11.45pt;z-index:-248496128;mso-position-horizontal-relative:page;mso-position-vertical-relative:page" coordorigin="6585,12629" coordsize="18,405" path="m6585,13033r17,l6602,12629r-17,l6585,130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74" type="#_x0000_t202" style="position:absolute;margin-left:156.1pt;margin-top:369.65pt;width:59.35pt;height:12.1pt;z-index:-248495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E31C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Load and go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5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75" type="#_x0000_t202" style="position:absolute;margin-left:127.4pt;margin-top:369.65pt;width:477.6pt;height:23.55pt;z-index:-248494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4732"/>
                    </w:tabs>
                    <w:spacing w:after="16" w:line="213" w:lineRule="exact"/>
                  </w:pPr>
                  <w:r>
                    <w:tab/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Unable to follow commands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10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2381"/>
                      <w:tab w:val="left" w:pos="4762"/>
                      <w:tab w:val="left" w:pos="7143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76" style="position:absolute;margin-left:424.75pt;margin-top:380.9pt;width:.5pt;height:11.45pt;z-index:-248493056;mso-position-horizontal-relative:page;mso-position-vertical-relative:page" coordorigin="14984,13437" coordsize="17,405" path="m14984,13841r17,l15001,13437r-17,l14984,138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77" style="position:absolute;margin-left:365.2pt;margin-top:392.35pt;width:59.9pt;height:.5pt;z-index:-248492032;mso-position-horizontal-relative:page;mso-position-vertical-relative:page" coordorigin="12885,13841" coordsize="2113,17" path="m12885,13858r2112,l14997,13841r-2112,l12885,138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78" style="position:absolute;margin-left:365.2pt;margin-top:392.8pt;width:.5pt;height:11.45pt;z-index:-248491008;mso-position-horizontal-relative:page;mso-position-vertical-relative:page" coordorigin="12885,13858" coordsize="18,405" path="m12885,14263r17,l12902,13858r-17,l12885,142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79" style="position:absolute;margin-left:424.75pt;margin-top:392.35pt;width:60.05pt;height:.5pt;z-index:-248489984;mso-position-horizontal-relative:page;mso-position-vertical-relative:page" coordorigin="14984,13841" coordsize="2119,17" path="m14984,13858r2119,l17103,13841r-2119,l14984,138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80" style="position:absolute;margin-left:484.3pt;margin-top:392.35pt;width:.5pt;height:.5pt;z-index:-248488960;mso-position-horizontal-relative:page;mso-position-vertical-relative:page" coordorigin="17086,13841" coordsize="17,17" path="m17086,13858r17,l17103,13841r-17,l17086,138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81" style="position:absolute;margin-left:484.3pt;margin-top:392.8pt;width:.5pt;height:11.45pt;z-index:-248487936;mso-position-horizontal-relative:page;mso-position-vertical-relative:page" coordorigin="17086,13858" coordsize="17,405" path="m17086,14263r17,l17103,13858r-17,l17086,142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82" type="#_x0000_t202" style="position:absolute;margin-left:335.9pt;margin-top:404.5pt;width:63.35pt;height:23.55pt;z-index:-248486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105"/>
                    </w:tabs>
                    <w:spacing w:line="221" w:lineRule="exact"/>
                  </w:pPr>
                  <w:r w:rsidRPr="00AE31C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Able to follow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1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2363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5"/>
                      <w:sz w:val="19"/>
                      <w:szCs w:val="19"/>
                    </w:rPr>
                    <w:t xml:space="preserve">commands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4" style="position:absolute;margin-left:365.2pt;margin-top:427.2pt;width:.5pt;height:11.45pt;z-index:254759936;mso-position-horizontal-relative:page;mso-position-vertical-relative:page" coordorigin="12885,15071" coordsize="18,405" path="m12885,15475r17,l12902,15071r-17,l12885,154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15" type="#_x0000_t202" style="position:absolute;margin-left:313.8pt;margin-top:438.9pt;width:107.5pt;height:23.55pt;z-index:254760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696"/>
                    </w:tabs>
                    <w:spacing w:line="221" w:lineRule="exact"/>
                  </w:pPr>
                  <w:r w:rsidRPr="00AE31C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Administer oral glucose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4129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liberally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6" type="#_x0000_t202" style="position:absolute;margin-left:186.9pt;margin-top:450.35pt;width:388.35pt;height:23.55pt;z-index:254761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5436"/>
                    </w:tabs>
                    <w:spacing w:after="16" w:line="213" w:lineRule="exact"/>
                  </w:pPr>
                  <w:r>
                    <w:tab/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 xml:space="preserve">   carefully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5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2976"/>
                      <w:tab w:val="left" w:pos="4166"/>
                      <w:tab w:val="left" w:pos="5357"/>
                      <w:tab w:val="left" w:pos="6549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7" style="position:absolute;margin-left:365.2pt;margin-top:461.6pt;width:.5pt;height:11.45pt;z-index:254763008;mso-position-horizontal-relative:page;mso-position-vertical-relative:page" coordorigin="12885,16284" coordsize="18,405" path="m12885,16688r17,l12902,16284r-17,l12885,166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18" type="#_x0000_t202" style="position:absolute;margin-left:334.7pt;margin-top:473.25pt;width:59.35pt;height:12.1pt;z-index:254764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E31C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Load and go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5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9" style="position:absolute;margin-left:484.3pt;margin-top:461.6pt;width:.5pt;height:11.45pt;z-index:254765056;mso-position-horizontal-relative:page;mso-position-vertical-relative:page" coordorigin="17086,16284" coordsize="17,405" path="m17086,16688r17,l17103,16284r-17,l17086,166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20" type="#_x0000_t202" style="position:absolute;margin-left:392.65pt;margin-top:471.9pt;width:6.8pt;height:8.35pt;z-index:254766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21" type="#_x0000_t202" style="position:absolute;margin-left:186.9pt;margin-top:473.25pt;width:388.35pt;height:23.55pt;z-index:25476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5337"/>
                    </w:tabs>
                    <w:spacing w:after="16" w:line="213" w:lineRule="exact"/>
                  </w:pPr>
                  <w:r>
                    <w:tab/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Load and go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5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2976"/>
                      <w:tab w:val="left" w:pos="4166"/>
                      <w:tab w:val="left" w:pos="5357"/>
                      <w:tab w:val="left" w:pos="6549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22" style="position:absolute;margin-left:365.2pt;margin-top:484.5pt;width:.5pt;height:11.45pt;z-index:254768128;mso-position-horizontal-relative:page;mso-position-vertical-relative:page" coordorigin="12885,17092" coordsize="18,405" path="m12885,17497r17,l12902,17092r-17,l12885,174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23" style="position:absolute;margin-left:365.1pt;margin-top:495.95pt;width:60pt;height:.5pt;z-index:254769152;mso-position-horizontal-relative:page;mso-position-vertical-relative:page" coordorigin="12880,17497" coordsize="2117,18" path="m12880,17514r2117,l14997,17497r-2117,l12880,175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24" style="position:absolute;margin-left:484.3pt;margin-top:484.5pt;width:.5pt;height:11.45pt;z-index:254770176;mso-position-horizontal-relative:page;mso-position-vertical-relative:page" coordorigin="17086,17092" coordsize="17,405" path="m17086,17497r17,l17103,17092r-17,l17086,174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25" style="position:absolute;margin-left:424.75pt;margin-top:495.95pt;width:59.95pt;height:.5pt;z-index:254771200;mso-position-horizontal-relative:page;mso-position-vertical-relative:page" coordorigin="14984,17497" coordsize="2115,18" path="m14984,17514r2115,l17099,17497r-2115,l14984,175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26" style="position:absolute;margin-left:424.75pt;margin-top:496.45pt;width:.5pt;height:11.45pt;z-index:254772224;mso-position-horizontal-relative:page;mso-position-vertical-relative:page" coordorigin="14984,17514" coordsize="17,405" path="m14984,17918r17,l15001,17514r-17,l14984,179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27" type="#_x0000_t202" style="position:absolute;margin-left:186.9pt;margin-top:508.1pt;width:358.55pt;height:23.55pt;z-index:254773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2962"/>
                    </w:tabs>
                    <w:spacing w:after="16" w:line="213" w:lineRule="exact"/>
                  </w:pPr>
                  <w:r>
                    <w:tab/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Continue with assessment and treatment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8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3571"/>
                    </w:tabs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28" style="position:absolute;margin-left:484.3pt;margin-top:427.2pt;width:.5pt;height:11.45pt;z-index:254774272;mso-position-horizontal-relative:page;mso-position-vertical-relative:page" coordorigin="17086,15071" coordsize="17,405" path="m17086,15475r17,l17103,15071r-17,l17086,154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29" style="position:absolute;margin-left:424.75pt;margin-top:519.35pt;width:.5pt;height:11.45pt;z-index:254775296;mso-position-horizontal-relative:page;mso-position-vertical-relative:page" coordorigin="14984,18322" coordsize="17,405" path="m14984,18727r17,l15001,18322r-17,l14984,187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30" type="#_x0000_t202" style="position:absolute;margin-left:432.85pt;margin-top:438.9pt;width:107.5pt;height:12.1pt;z-index:254776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 w:rsidRPr="00AE31C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Administer oral glucose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2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1" type="#_x0000_t202" style="position:absolute;margin-left:320.6pt;margin-top:531.05pt;width:213pt;height:46.5pt;z-index:254777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tabs>
                      <w:tab w:val="left" w:pos="526"/>
                      <w:tab w:val="left" w:pos="882"/>
                      <w:tab w:val="left" w:pos="3296"/>
                    </w:tabs>
                    <w:spacing w:after="16" w:line="221" w:lineRule="exact"/>
                  </w:pPr>
                  <w:r>
                    <w:tab/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 xml:space="preserve">If no improvement after 15 minutes, 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3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7879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tab/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repeat Glucometer testing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  <w:p w:rsidR="0087264E" w:rsidRDefault="0087264E">
                  <w:pPr>
                    <w:tabs>
                      <w:tab w:val="left" w:pos="647"/>
                    </w:tabs>
                    <w:spacing w:line="221" w:lineRule="exact"/>
                  </w:pPr>
                  <w:r w:rsidRPr="00AE31C2">
                    <w:rPr>
                      <w:rFonts w:ascii="Arial" w:eastAsia="Arial" w:hAnsi="Arial" w:cs="Arial"/>
                      <w:color w:val="000000"/>
                      <w:spacing w:val="4"/>
                      <w:sz w:val="19"/>
                      <w:szCs w:val="19"/>
                    </w:rPr>
                    <w:t>Consider other causes of unconsciousness and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9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8350"/>
                      <w:sz w:val="19"/>
                      <w:szCs w:val="19"/>
                    </w:rPr>
                    <w:t xml:space="preserve"> </w:t>
                  </w:r>
                  <w:r>
                    <w:tab/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3"/>
                      <w:sz w:val="19"/>
                      <w:szCs w:val="19"/>
                    </w:rPr>
                    <w:t>contact the EP for further orders.</w:t>
                  </w:r>
                  <w:r w:rsidRPr="00AE31C2">
                    <w:rPr>
                      <w:rFonts w:ascii="Arial" w:eastAsia="Arial" w:hAnsi="Arial" w:cs="Arial"/>
                      <w:color w:val="000000"/>
                      <w:spacing w:val="26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2" style="position:absolute;margin-left:41.05pt;margin-top:91.6pt;width:529.9pt;height:.5pt;z-index:254778368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33" type="#_x0000_t202" style="position:absolute;margin-left:291.95pt;margin-top:743.05pt;width:32.85pt;height:14.3pt;z-index:254779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- 43 -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4" type="#_x0000_t202" style="position:absolute;margin-left:42.55pt;margin-top:126.85pt;width:4.75pt;height:14.3pt;z-index:254780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5" type="#_x0000_t202" style="position:absolute;margin-left:321.55pt;margin-top:216.6pt;width:7.2pt;height:8.9pt;z-index:254781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49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4"/>
                      <w:szCs w:val="14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6" style="position:absolute;margin-left:186.65pt;margin-top:380.9pt;width:.5pt;height:11.45pt;z-index:254782464;mso-position-horizontal-relative:page;mso-position-vertical-relative:page" coordorigin="6585,13437" coordsize="18,405" path="m6585,13841r17,l6602,13437r-17,l6585,138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37" type="#_x0000_t202" style="position:absolute;margin-left:335.65pt;margin-top:393.05pt;width:4.2pt;height:12.1pt;z-index:254783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8" type="#_x0000_t202" style="position:absolute;margin-left:514.3pt;margin-top:393.05pt;width:4.2pt;height:12.1pt;z-index:254784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9" type="#_x0000_t202" style="position:absolute;margin-left:186.9pt;margin-top:438.9pt;width:4.2pt;height:12.1pt;z-index:254785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40" type="#_x0000_t202" style="position:absolute;margin-left:506.7pt;margin-top:449pt;width:6.8pt;height:8.35pt;z-index:254786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41" type="#_x0000_t202" style="position:absolute;margin-left:511.7pt;margin-top:471.9pt;width:6.8pt;height:8.35pt;z-index:254787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42" style="position:absolute;margin-left:484.3pt;margin-top:495.95pt;width:.5pt;height:.5pt;z-index:254788608;mso-position-horizontal-relative:page;mso-position-vertical-relative:page" coordorigin="17086,17497" coordsize="17,18" path="m17086,17514r17,l17103,17497r-17,l17086,175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43" style="position:absolute;margin-left:484.3pt;margin-top:495.95pt;width:.5pt;height:.5pt;z-index:254789632;mso-position-horizontal-relative:page;mso-position-vertical-relative:page" coordorigin="17086,17497" coordsize="17,18" path="m17086,17514r17,l17103,17497r-17,l17086,175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44" type="#_x0000_t202" style="position:absolute;margin-left:484.5pt;margin-top:519.6pt;width:180pt;height:12.1pt;z-index:254790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45" type="#_x0000_t202" style="position:absolute;margin-left:186.9pt;margin-top:531.05pt;width:4.2pt;height:12.1pt;z-index:254791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1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46" type="#_x0000_t202" style="position:absolute;margin-left:481.75pt;margin-top:541.15pt;width:6.8pt;height:8.35pt;z-index:254792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3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3"/>
                      <w:szCs w:val="13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47" type="#_x0000_t202" style="position:absolute;margin-left:42.55pt;margin-top:576.95pt;width:4.75pt;height:28.1pt;z-index:254793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after="19"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48" type="#_x0000_t202" style="position:absolute;margin-left:42.55pt;margin-top:605.85pt;width:10.3pt;height:9.95pt;z-index:254794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1.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49" style="position:absolute;margin-left:41.05pt;margin-top:604.25pt;width:543.2pt;height:.5pt;z-index:254795776;mso-position-horizontal-relative:page;mso-position-vertical-relative:page" coordorigin="1448,21317" coordsize="19163,17" path="m1448,21334r19162,l20610,21317r-19162,l1448,213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50" type="#_x0000_t202" style="position:absolute;margin-left:42.55pt;margin-top:615.05pt;width:10.3pt;height:9.95pt;z-index:254796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2.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51" type="#_x0000_t202" style="position:absolute;margin-left:42.55pt;margin-top:642.6pt;width:10.3pt;height:9.95pt;z-index:254797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17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3.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52" type="#_x0000_t202" style="position:absolute;margin-left:42.55pt;margin-top:651.9pt;width:4.75pt;height:14.3pt;z-index:254798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177" w:line="312" w:lineRule="exact"/>
        <w:ind w:right="-113"/>
      </w:pPr>
      <w:r w:rsidRPr="00AE31C2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DIABETIC EMERGENCIES</w:t>
      </w:r>
      <w:r w:rsidRPr="00AE31C2">
        <w:rPr>
          <w:rFonts w:ascii="Arial" w:eastAsia="Arial" w:hAnsi="Arial" w:cs="Arial"/>
          <w:b/>
          <w:bCs/>
          <w:color w:val="000000"/>
          <w:spacing w:val="26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846" w:bottom="0" w:left="851" w:header="720" w:footer="720" w:gutter="0"/>
          <w:cols w:space="720"/>
        </w:sectPr>
      </w:pPr>
    </w:p>
    <w:p w:rsidR="0087264E" w:rsidRDefault="0087264E">
      <w:pPr>
        <w:spacing w:before="529" w:after="6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INDICATIONS </w:t>
      </w:r>
    </w:p>
    <w:p w:rsidR="0087264E" w:rsidRDefault="0087264E">
      <w:pPr>
        <w:spacing w:after="17" w:line="243" w:lineRule="exact"/>
        <w:ind w:right="-113"/>
      </w:pPr>
      <w:r>
        <w:rPr>
          <w:rFonts w:ascii="Arial" w:eastAsia="Arial" w:hAnsi="Arial" w:cs="Arial"/>
          <w:color w:val="000000"/>
        </w:rPr>
        <w:t xml:space="preserve">Known diabetic patients with decreased LOC whose history suggests  </w:t>
      </w:r>
      <w:r>
        <w:rPr>
          <w:rFonts w:ascii="Arial" w:eastAsia="Arial" w:hAnsi="Arial" w:cs="Arial"/>
          <w:color w:val="000000"/>
          <w:spacing w:val="16052"/>
        </w:rPr>
        <w:t xml:space="preserve"> </w:t>
      </w:r>
      <w:r>
        <w:rPr>
          <w:rFonts w:ascii="Arial" w:eastAsia="Arial" w:hAnsi="Arial" w:cs="Arial"/>
          <w:color w:val="000000"/>
        </w:rPr>
        <w:t xml:space="preserve">hyperglycemia or hypoglycemia. </w:t>
      </w:r>
    </w:p>
    <w:p w:rsidR="0087264E" w:rsidRDefault="0087264E">
      <w:pPr>
        <w:spacing w:after="24" w:line="235" w:lineRule="exact"/>
        <w:ind w:right="-113"/>
      </w:pPr>
      <w:r>
        <w:rPr>
          <w:rFonts w:ascii="Arial" w:eastAsia="Arial" w:hAnsi="Arial" w:cs="Arial"/>
          <w:color w:val="000000"/>
        </w:rPr>
        <w:t xml:space="preserve"> </w:t>
      </w:r>
    </w:p>
    <w:p w:rsidR="0087264E" w:rsidRDefault="0087264E">
      <w:pPr>
        <w:spacing w:line="251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t xml:space="preserve">Before initiating the Diabetic Emergencies protocol, you must have done or obtained the </w:t>
      </w:r>
      <w:r>
        <w:rPr>
          <w:rFonts w:ascii="Arial" w:eastAsia="Arial" w:hAnsi="Arial" w:cs="Arial"/>
          <w:b/>
          <w:bCs/>
          <w:color w:val="000000"/>
          <w:spacing w:val="1851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following: </w:t>
      </w:r>
    </w:p>
    <w:p w:rsidR="0087264E" w:rsidRDefault="0087264E">
      <w:pPr>
        <w:tabs>
          <w:tab w:val="left" w:pos="283"/>
          <w:tab w:val="left" w:pos="5373"/>
        </w:tabs>
        <w:spacing w:line="268" w:lineRule="exact"/>
        <w:ind w:right="-113"/>
      </w:pPr>
      <w:r w:rsidRPr="00AE31C2">
        <w:rPr>
          <w:rFonts w:ascii="Arial" w:eastAsia="Arial" w:hAnsi="Arial" w:cs="Arial"/>
          <w:color w:val="000000"/>
          <w:spacing w:val="23"/>
        </w:rPr>
        <w:t>•</w:t>
      </w:r>
      <w:r w:rsidRPr="00AE31C2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Request equipment be prepared for rapid transport </w:t>
      </w:r>
      <w:r>
        <w:tab/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4636"/>
        </w:rPr>
        <w:t xml:space="preserve"> </w:t>
      </w:r>
      <w:r w:rsidRPr="00AE31C2">
        <w:rPr>
          <w:rFonts w:ascii="Arial" w:eastAsia="Arial" w:hAnsi="Arial" w:cs="Arial"/>
          <w:color w:val="000000"/>
          <w:spacing w:val="23"/>
        </w:rPr>
        <w:t>•</w:t>
      </w:r>
      <w:r w:rsidRPr="00AE31C2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 w:rsidRPr="00AE31C2">
        <w:rPr>
          <w:rFonts w:ascii="Arial" w:eastAsia="Arial" w:hAnsi="Arial" w:cs="Arial"/>
          <w:color w:val="000000"/>
          <w:w w:val="99"/>
        </w:rPr>
        <w:t>A primary survey</w:t>
      </w:r>
      <w:r w:rsidRPr="00AE31C2">
        <w:rPr>
          <w:rFonts w:ascii="Arial" w:eastAsia="Arial" w:hAnsi="Arial" w:cs="Arial"/>
          <w:color w:val="000000"/>
          <w:spacing w:val="3"/>
          <w:w w:val="99"/>
        </w:rPr>
        <w:t xml:space="preserve"> </w:t>
      </w:r>
    </w:p>
    <w:p w:rsidR="0087264E" w:rsidRDefault="0087264E">
      <w:pPr>
        <w:tabs>
          <w:tab w:val="left" w:pos="283"/>
        </w:tabs>
        <w:spacing w:line="268" w:lineRule="exact"/>
        <w:ind w:right="-113"/>
      </w:pPr>
      <w:r w:rsidRPr="00AE31C2">
        <w:rPr>
          <w:rFonts w:ascii="Arial" w:eastAsia="Arial" w:hAnsi="Arial" w:cs="Arial"/>
          <w:color w:val="000000"/>
          <w:spacing w:val="23"/>
        </w:rPr>
        <w:t>•</w:t>
      </w:r>
      <w:r w:rsidRPr="00AE31C2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 w:rsidRPr="00AE31C2">
        <w:rPr>
          <w:rFonts w:ascii="Arial" w:eastAsia="Arial" w:hAnsi="Arial" w:cs="Arial"/>
          <w:color w:val="000000"/>
          <w:w w:val="99"/>
        </w:rPr>
        <w:t>A history of diabetes</w:t>
      </w:r>
      <w:r w:rsidRPr="00AE31C2">
        <w:rPr>
          <w:rFonts w:ascii="Arial" w:eastAsia="Arial" w:hAnsi="Arial" w:cs="Arial"/>
          <w:color w:val="000000"/>
          <w:spacing w:val="11"/>
          <w:w w:val="99"/>
        </w:rPr>
        <w:t xml:space="preserve"> </w:t>
      </w:r>
    </w:p>
    <w:p w:rsidR="0087264E" w:rsidRDefault="0087264E">
      <w:pPr>
        <w:tabs>
          <w:tab w:val="left" w:pos="283"/>
        </w:tabs>
        <w:spacing w:line="268" w:lineRule="exact"/>
        <w:ind w:right="-113"/>
      </w:pPr>
      <w:r w:rsidRPr="00AE31C2">
        <w:rPr>
          <w:rFonts w:ascii="Arial" w:eastAsia="Arial" w:hAnsi="Arial" w:cs="Arial"/>
          <w:color w:val="000000"/>
          <w:spacing w:val="23"/>
        </w:rPr>
        <w:t>•</w:t>
      </w:r>
      <w:r w:rsidRPr="00AE31C2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 w:rsidRPr="00AE31C2">
        <w:rPr>
          <w:rFonts w:ascii="Arial" w:eastAsia="Arial" w:hAnsi="Arial" w:cs="Arial"/>
          <w:color w:val="000000"/>
          <w:w w:val="99"/>
        </w:rPr>
        <w:t>A baseline set of vital signs</w:t>
      </w:r>
      <w:r w:rsidRPr="00AE31C2">
        <w:rPr>
          <w:rFonts w:ascii="Arial" w:eastAsia="Arial" w:hAnsi="Arial" w:cs="Arial"/>
          <w:color w:val="000000"/>
          <w:spacing w:val="17"/>
          <w:w w:val="99"/>
        </w:rPr>
        <w:t xml:space="preserve"> </w:t>
      </w:r>
    </w:p>
    <w:p w:rsidR="0087264E" w:rsidRDefault="0087264E">
      <w:pPr>
        <w:tabs>
          <w:tab w:val="left" w:pos="283"/>
        </w:tabs>
        <w:spacing w:after="6" w:line="268" w:lineRule="exact"/>
        <w:ind w:right="-113"/>
      </w:pPr>
      <w:r w:rsidRPr="00AE31C2">
        <w:rPr>
          <w:rFonts w:ascii="Arial" w:eastAsia="Arial" w:hAnsi="Arial" w:cs="Arial"/>
          <w:color w:val="000000"/>
          <w:spacing w:val="23"/>
        </w:rPr>
        <w:t>•</w:t>
      </w:r>
      <w:r w:rsidRPr="00AE31C2">
        <w:rPr>
          <w:rFonts w:ascii="Arial" w:eastAsia="Arial" w:hAnsi="Arial" w:cs="Arial"/>
          <w:color w:val="000000"/>
          <w:spacing w:val="1"/>
        </w:rPr>
        <w:t xml:space="preserve"> </w:t>
      </w:r>
      <w:r>
        <w:tab/>
      </w:r>
      <w:r>
        <w:rPr>
          <w:rFonts w:ascii="Arial" w:eastAsia="Arial" w:hAnsi="Arial" w:cs="Arial"/>
          <w:color w:val="000000"/>
        </w:rPr>
        <w:t xml:space="preserve">Signs and symptoms sufficient to suggest hypoglycemia or hyperglycemia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1786" w:bottom="0" w:left="1135" w:header="720" w:footer="720" w:gutter="0"/>
          <w:cols w:space="720"/>
        </w:sectPr>
      </w:pPr>
    </w:p>
    <w:p w:rsidR="0087264E" w:rsidRDefault="0087264E">
      <w:pPr>
        <w:spacing w:before="1641" w:line="213" w:lineRule="exact"/>
        <w:ind w:right="-113"/>
      </w:pPr>
      <w:r w:rsidRPr="00AE31C2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Continue with assessment and treatment</w:t>
      </w:r>
      <w:r w:rsidRPr="00AE31C2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6642" w:bottom="0" w:left="1937" w:header="720" w:footer="720" w:gutter="0"/>
          <w:cols w:space="720"/>
        </w:sectPr>
      </w:pPr>
    </w:p>
    <w:p w:rsidR="0087264E" w:rsidRDefault="0087264E">
      <w:pPr>
        <w:tabs>
          <w:tab w:val="left" w:pos="5245"/>
          <w:tab w:val="left" w:pos="5466"/>
        </w:tabs>
        <w:spacing w:before="16" w:after="16" w:line="221" w:lineRule="exact"/>
        <w:ind w:right="-113"/>
      </w:pPr>
      <w:r>
        <w:lastRenderedPageBreak/>
        <w:tab/>
      </w:r>
      <w:r w:rsidRPr="00AE31C2">
        <w:rPr>
          <w:rFonts w:ascii="Arial" w:eastAsia="Arial" w:hAnsi="Arial" w:cs="Arial"/>
          <w:color w:val="000000"/>
          <w:spacing w:val="4"/>
          <w:sz w:val="19"/>
          <w:szCs w:val="19"/>
        </w:rPr>
        <w:t>Unable to follow</w:t>
      </w:r>
      <w:r w:rsidRPr="00AE31C2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342"/>
          <w:sz w:val="19"/>
          <w:szCs w:val="19"/>
        </w:rPr>
        <w:t xml:space="preserve"> </w:t>
      </w:r>
      <w:r>
        <w:tab/>
      </w:r>
      <w:r>
        <w:tab/>
      </w:r>
      <w:r w:rsidRPr="00AE31C2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commands </w:t>
      </w:r>
    </w:p>
    <w:p w:rsidR="0087264E" w:rsidRDefault="0087264E">
      <w:pPr>
        <w:tabs>
          <w:tab w:val="left" w:pos="2976"/>
          <w:tab w:val="left" w:pos="4166"/>
          <w:tab w:val="left" w:pos="5357"/>
          <w:tab w:val="left" w:pos="6549"/>
        </w:tabs>
        <w:spacing w:line="213" w:lineRule="exact"/>
        <w:ind w:right="-113"/>
      </w:pP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757" w:bottom="0" w:left="3738" w:header="720" w:footer="720" w:gutter="0"/>
          <w:cols w:space="720"/>
        </w:sectPr>
      </w:pPr>
    </w:p>
    <w:p w:rsidR="0087264E" w:rsidRDefault="0087264E">
      <w:pPr>
        <w:spacing w:before="3355" w:line="171" w:lineRule="exact"/>
        <w:ind w:right="-113"/>
      </w:pPr>
      <w:r w:rsidRPr="00AE31C2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>When equipment is ready load and transport, do not delay if everything else is ready to go; load and go and treat en route.</w:t>
      </w:r>
      <w:r w:rsidRPr="00AE31C2">
        <w:rPr>
          <w:rFonts w:ascii="Arial" w:eastAsia="Arial" w:hAnsi="Arial" w:cs="Arial"/>
          <w:color w:val="000000"/>
          <w:spacing w:val="78"/>
          <w:w w:val="99"/>
          <w:sz w:val="16"/>
          <w:szCs w:val="16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2362" w:bottom="0" w:left="1211" w:header="720" w:footer="720" w:gutter="0"/>
          <w:cols w:space="720"/>
        </w:sectPr>
      </w:pPr>
    </w:p>
    <w:p w:rsidR="0087264E" w:rsidRDefault="0087264E">
      <w:pPr>
        <w:spacing w:before="13" w:after="12" w:line="177" w:lineRule="exact"/>
        <w:ind w:right="-113"/>
      </w:pPr>
      <w:r w:rsidRPr="00AE31C2">
        <w:rPr>
          <w:rFonts w:ascii="Arial" w:eastAsia="Arial" w:hAnsi="Arial" w:cs="Arial"/>
          <w:color w:val="000000"/>
          <w:w w:val="99"/>
          <w:sz w:val="16"/>
          <w:szCs w:val="16"/>
        </w:rPr>
        <w:lastRenderedPageBreak/>
        <w:t>If patient is unable to obey commands, apply the oral glucose against mucous membrane of mouth (rub against gum and cheek).  Oral glucose</w:t>
      </w:r>
      <w:r w:rsidRPr="00AE31C2">
        <w:rPr>
          <w:rFonts w:ascii="Arial" w:eastAsia="Arial" w:hAnsi="Arial" w:cs="Arial"/>
          <w:color w:val="000000"/>
          <w:spacing w:val="10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01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provides immediate treatment for the patient.  If the patient is not responding satisfactorily to the oral glucose, at least s/he has received some </w:t>
      </w:r>
    </w:p>
    <w:p w:rsidR="0087264E" w:rsidRDefault="0087264E">
      <w:pPr>
        <w:spacing w:line="171" w:lineRule="exact"/>
        <w:ind w:right="-113"/>
      </w:pPr>
      <w:r>
        <w:rPr>
          <w:rFonts w:ascii="Arial" w:eastAsia="Arial" w:hAnsi="Arial" w:cs="Arial"/>
          <w:color w:val="000000"/>
          <w:sz w:val="16"/>
          <w:szCs w:val="16"/>
        </w:rPr>
        <w:t xml:space="preserve">glucose.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897" w:bottom="0" w:left="1211" w:header="720" w:footer="720" w:gutter="0"/>
          <w:cols w:space="720"/>
        </w:sectPr>
      </w:pPr>
    </w:p>
    <w:p w:rsidR="0087264E" w:rsidRDefault="0087264E">
      <w:pPr>
        <w:spacing w:before="13" w:line="171" w:lineRule="exact"/>
        <w:ind w:right="-11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If repeat glucometer result is ≤ 4.0 mmol/L, give oral glucose again. </w:t>
      </w:r>
    </w:p>
    <w:p w:rsidR="0087264E" w:rsidRDefault="0087264E" w:rsidP="0087264E">
      <w:pPr>
        <w:spacing w:line="20" w:lineRule="exact"/>
        <w:ind w:right="-113"/>
        <w:sectPr w:rsidR="0087264E" w:rsidSect="00B721BE">
          <w:type w:val="continuous"/>
          <w:pgSz w:w="12240" w:h="15840"/>
          <w:pgMar w:top="1440" w:right="6225" w:bottom="0" w:left="1211" w:header="720" w:footer="720" w:gutter="0"/>
          <w:cols w:space="720"/>
        </w:sectPr>
      </w:pPr>
    </w:p>
    <w:p w:rsidR="0087264E" w:rsidRDefault="00D96F5B" w:rsidP="0087264E">
      <w:pPr>
        <w:spacing w:line="20" w:lineRule="exact"/>
      </w:pPr>
      <w:r>
        <w:lastRenderedPageBreak/>
        <w:pict>
          <v:shape id="_x0000_s4083" style="position:absolute;margin-left:41.05pt;margin-top:91.6pt;width:529.9pt;height:.5pt;z-index:254831616;mso-position-horizontal-relative:page;mso-position-vertical-relative:page" coordorigin="1448,3233" coordsize="18695,17" path="m1448,3250r18695,l20143,3233r-18695,l1448,32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4084" type="#_x0000_t202" style="position:absolute;margin-left:291.95pt;margin-top:743.05pt;width:32.85pt;height:14.3pt;z-index:25483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- 44 -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5" type="#_x0000_t202" style="position:absolute;margin-left:42.55pt;margin-top:114.85pt;width:4.75pt;height:14.3pt;z-index:254833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6" type="#_x0000_t202" style="position:absolute;margin-left:42.55pt;margin-top:421pt;width:28.9pt;height:13.7pt;z-index:254834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4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t xml:space="preserve">Note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7" type="#_x0000_t202" style="position:absolute;margin-left:42.55pt;margin-top:492.55pt;width:4.75pt;height:14.3pt;z-index:254835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87264E" w:rsidRDefault="0087264E">
                  <w:pPr>
                    <w:spacing w:line="25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87264E" w:rsidRDefault="0087264E">
      <w:pPr>
        <w:tabs>
          <w:tab w:val="left" w:pos="665"/>
          <w:tab w:val="left" w:pos="793"/>
        </w:tabs>
        <w:spacing w:after="19" w:line="266" w:lineRule="exact"/>
        <w:ind w:right="-113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EMA Licensing </w:t>
      </w:r>
      <w:r>
        <w:rPr>
          <w:rFonts w:ascii="Arial" w:eastAsia="Arial" w:hAnsi="Arial" w:cs="Arial"/>
          <w:color w:val="000000"/>
          <w:spacing w:val="5596"/>
          <w:sz w:val="24"/>
          <w:szCs w:val="24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Ministry of Health </w:t>
      </w:r>
    </w:p>
    <w:p w:rsidR="0087264E" w:rsidRDefault="0087264E">
      <w:pPr>
        <w:spacing w:after="19" w:line="257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Provincial Protocol Guidelines </w:t>
      </w:r>
    </w:p>
    <w:p w:rsidR="0087264E" w:rsidRDefault="0087264E">
      <w:pPr>
        <w:tabs>
          <w:tab w:val="left" w:pos="1593"/>
        </w:tabs>
        <w:spacing w:line="257" w:lineRule="exact"/>
        <w:ind w:right="-113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87264E" w:rsidRDefault="0087264E">
      <w:pPr>
        <w:spacing w:line="20" w:lineRule="exact"/>
        <w:sectPr w:rsidR="0087264E">
          <w:pgSz w:w="12240" w:h="15840"/>
          <w:pgMar w:top="695" w:right="4455" w:bottom="0" w:left="4528" w:header="720" w:footer="720" w:gutter="0"/>
          <w:cols w:space="720"/>
        </w:sectPr>
      </w:pPr>
    </w:p>
    <w:p w:rsidR="0087264E" w:rsidRDefault="0087264E">
      <w:pPr>
        <w:spacing w:before="57" w:line="312" w:lineRule="exact"/>
        <w:ind w:right="-113"/>
      </w:pPr>
      <w:r w:rsidRPr="009633EA"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lastRenderedPageBreak/>
        <w:t>DIABETIC – INFORMATION ABOUT ORAL GLUCOSE</w:t>
      </w:r>
      <w:r w:rsidRPr="009633EA">
        <w:rPr>
          <w:rFonts w:ascii="Arial" w:eastAsia="Arial" w:hAnsi="Arial" w:cs="Arial"/>
          <w:b/>
          <w:bCs/>
          <w:color w:val="000000"/>
          <w:spacing w:val="21"/>
          <w:w w:val="99"/>
          <w:sz w:val="28"/>
          <w:szCs w:val="28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4342" w:bottom="0" w:left="851" w:header="720" w:footer="720" w:gutter="0"/>
          <w:cols w:space="720"/>
        </w:sectPr>
      </w:pPr>
    </w:p>
    <w:p w:rsidR="0087264E" w:rsidRDefault="0087264E">
      <w:pPr>
        <w:spacing w:before="551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Classification </w:t>
      </w:r>
    </w:p>
    <w:p w:rsidR="0087264E" w:rsidRDefault="0087264E">
      <w:pPr>
        <w:spacing w:before="539" w:line="243" w:lineRule="exact"/>
        <w:ind w:right="-113"/>
      </w:pPr>
      <w:r>
        <w:br w:type="column"/>
      </w:r>
      <w:r w:rsidRPr="009633EA">
        <w:rPr>
          <w:rFonts w:ascii="Arial" w:eastAsia="Arial" w:hAnsi="Arial" w:cs="Arial"/>
          <w:color w:val="000000"/>
          <w:spacing w:val="5"/>
          <w:sz w:val="19"/>
          <w:szCs w:val="19"/>
        </w:rPr>
        <w:lastRenderedPageBreak/>
        <w:t xml:space="preserve">• Caloric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1498" w:space="1728"/>
            <w:col w:w="819"/>
          </w:cols>
        </w:sectPr>
      </w:pPr>
    </w:p>
    <w:p w:rsidR="0087264E" w:rsidRDefault="0087264E">
      <w:pPr>
        <w:spacing w:before="154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Mechanism </w:t>
      </w:r>
    </w:p>
    <w:p w:rsidR="0087264E" w:rsidRDefault="0087264E">
      <w:pPr>
        <w:tabs>
          <w:tab w:val="left" w:pos="143"/>
        </w:tabs>
        <w:spacing w:before="142" w:line="231" w:lineRule="exact"/>
        <w:ind w:right="-113"/>
      </w:pPr>
      <w:r>
        <w:br w:type="column"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• Absorbed into the bloodstream resulting in increased blood glucose levels,</w:t>
      </w:r>
      <w:r w:rsidRPr="009633EA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3362"/>
          <w:sz w:val="19"/>
          <w:szCs w:val="19"/>
        </w:rPr>
        <w:t xml:space="preserve"> </w:t>
      </w:r>
      <w:r>
        <w:tab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t>thereby providing an increased level of glucose for use by cells.</w:t>
      </w:r>
      <w:r w:rsidRPr="009633EA">
        <w:rPr>
          <w:rFonts w:ascii="Arial" w:eastAsia="Arial" w:hAnsi="Arial" w:cs="Arial"/>
          <w:color w:val="000000"/>
          <w:spacing w:val="-15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1264" w:space="1961"/>
            <w:col w:w="6743"/>
          </w:cols>
        </w:sectPr>
      </w:pPr>
    </w:p>
    <w:p w:rsidR="0087264E" w:rsidRDefault="0087264E">
      <w:pPr>
        <w:spacing w:before="165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Indications </w:t>
      </w:r>
    </w:p>
    <w:p w:rsidR="0087264E" w:rsidRDefault="0087264E">
      <w:pPr>
        <w:tabs>
          <w:tab w:val="left" w:pos="143"/>
        </w:tabs>
        <w:spacing w:before="153" w:line="231" w:lineRule="exact"/>
        <w:ind w:right="-113"/>
      </w:pPr>
      <w:r>
        <w:br w:type="column"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• Oral glucose gel is indicated for a patient with a decreased LOC with a known</w:t>
      </w:r>
      <w:r w:rsidRPr="009633EA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3918"/>
          <w:sz w:val="19"/>
          <w:szCs w:val="19"/>
        </w:rPr>
        <w:t xml:space="preserve"> </w:t>
      </w:r>
      <w:r>
        <w:tab/>
      </w:r>
      <w:r w:rsidRPr="009633EA">
        <w:rPr>
          <w:rFonts w:ascii="Arial" w:eastAsia="Arial" w:hAnsi="Arial" w:cs="Arial"/>
          <w:color w:val="000000"/>
          <w:spacing w:val="3"/>
          <w:sz w:val="19"/>
          <w:szCs w:val="19"/>
        </w:rPr>
        <w:t>diabetic history.</w:t>
      </w:r>
      <w:r w:rsidRPr="009633EA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1229" w:space="1996"/>
            <w:col w:w="7021"/>
          </w:cols>
        </w:sectPr>
      </w:pPr>
    </w:p>
    <w:p w:rsidR="0087264E" w:rsidRDefault="0087264E">
      <w:pPr>
        <w:spacing w:before="165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Contraindications </w:t>
      </w:r>
    </w:p>
    <w:p w:rsidR="0087264E" w:rsidRDefault="0087264E">
      <w:pPr>
        <w:spacing w:before="153" w:line="243" w:lineRule="exact"/>
        <w:ind w:right="-113"/>
      </w:pPr>
      <w:r>
        <w:br w:type="column"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• If airway management cannot be maintained, oral glucose is contraindicated.</w:t>
      </w:r>
      <w:r w:rsidRPr="009633EA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1937" w:space="1289"/>
            <w:col w:w="6951"/>
          </w:cols>
        </w:sectPr>
      </w:pPr>
    </w:p>
    <w:p w:rsidR="0087264E" w:rsidRDefault="0087264E">
      <w:pPr>
        <w:spacing w:before="154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Onset, dose, route </w:t>
      </w:r>
    </w:p>
    <w:p w:rsidR="0087264E" w:rsidRDefault="0087264E">
      <w:pPr>
        <w:tabs>
          <w:tab w:val="left" w:pos="143"/>
        </w:tabs>
        <w:spacing w:before="142" w:after="11" w:line="231" w:lineRule="exact"/>
        <w:ind w:right="-113"/>
      </w:pPr>
      <w:r>
        <w:br w:type="column"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 xml:space="preserve">• Via the buccal/sublingual route, glucose is absorbed slowly into the blood </w:t>
      </w:r>
      <w:r>
        <w:rPr>
          <w:rFonts w:ascii="Arial" w:eastAsia="Arial" w:hAnsi="Arial" w:cs="Arial"/>
          <w:color w:val="000000"/>
          <w:spacing w:val="13592"/>
          <w:sz w:val="19"/>
          <w:szCs w:val="19"/>
        </w:rPr>
        <w:t xml:space="preserve"> </w:t>
      </w:r>
      <w:r>
        <w:tab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t>stream.  EMRs administer half of the package (approx. 12 g) prior to transport.</w:t>
      </w:r>
      <w:r w:rsidRPr="009633EA"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</w:p>
    <w:p w:rsidR="0087264E" w:rsidRDefault="0087264E">
      <w:pPr>
        <w:tabs>
          <w:tab w:val="left" w:pos="143"/>
        </w:tabs>
        <w:spacing w:after="11" w:line="231" w:lineRule="exact"/>
        <w:ind w:right="-113"/>
      </w:pP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t>• In approximately 3 – 5 minutes, administer another half package (approx. 12g)</w:t>
      </w:r>
      <w:r w:rsidRPr="009633EA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042"/>
          <w:sz w:val="19"/>
          <w:szCs w:val="19"/>
        </w:rPr>
        <w:t xml:space="preserve"> </w:t>
      </w:r>
      <w:r>
        <w:tab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t>of glucogel inside the lower cheek, again being cautious of patient’s airway.</w:t>
      </w:r>
      <w:r w:rsidRPr="009633EA">
        <w:rPr>
          <w:rFonts w:ascii="Arial" w:eastAsia="Arial" w:hAnsi="Arial" w:cs="Arial"/>
          <w:color w:val="000000"/>
          <w:spacing w:val="-15"/>
          <w:sz w:val="19"/>
          <w:szCs w:val="19"/>
        </w:rPr>
        <w:t xml:space="preserve"> </w:t>
      </w:r>
    </w:p>
    <w:p w:rsidR="0087264E" w:rsidRDefault="0087264E">
      <w:pPr>
        <w:spacing w:line="243" w:lineRule="exact"/>
        <w:ind w:right="-113"/>
      </w:pP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t>• The effects of glucogel are not immediate.</w:t>
      </w:r>
      <w:r w:rsidRPr="009633EA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1998" w:space="1227"/>
            <w:col w:w="7083"/>
          </w:cols>
        </w:sectPr>
      </w:pPr>
    </w:p>
    <w:p w:rsidR="0087264E" w:rsidRDefault="0087264E">
      <w:pPr>
        <w:spacing w:before="155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Metabolism </w:t>
      </w:r>
    </w:p>
    <w:p w:rsidR="0087264E" w:rsidRDefault="0087264E">
      <w:pPr>
        <w:tabs>
          <w:tab w:val="left" w:pos="143"/>
        </w:tabs>
        <w:spacing w:before="143" w:line="230" w:lineRule="exact"/>
        <w:ind w:right="-113"/>
      </w:pPr>
      <w:r>
        <w:br w:type="column"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• Glucose enters cells where it is used to provide energy. It is oxidized (broken</w:t>
      </w:r>
      <w:r w:rsidRPr="009633EA">
        <w:rPr>
          <w:rFonts w:ascii="Arial" w:eastAsia="Arial" w:hAnsi="Arial" w:cs="Arial"/>
          <w:color w:val="00000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3780"/>
          <w:sz w:val="19"/>
          <w:szCs w:val="19"/>
        </w:rPr>
        <w:t xml:space="preserve"> </w:t>
      </w:r>
      <w:r>
        <w:tab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t>down) into carbon dioxide and water, and excreted through the lungs and</w:t>
      </w:r>
      <w:r w:rsidRPr="009633EA"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3458"/>
          <w:sz w:val="19"/>
          <w:szCs w:val="19"/>
        </w:rPr>
        <w:t xml:space="preserve"> </w:t>
      </w:r>
      <w:r>
        <w:tab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t>kidneys.</w:t>
      </w:r>
      <w:r w:rsidRPr="009633EA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1277" w:space="1949"/>
            <w:col w:w="6952"/>
          </w:cols>
        </w:sectPr>
      </w:pPr>
    </w:p>
    <w:p w:rsidR="0087264E" w:rsidRDefault="0087264E">
      <w:pPr>
        <w:spacing w:before="165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Adverse effects </w:t>
      </w:r>
    </w:p>
    <w:p w:rsidR="0087264E" w:rsidRDefault="0087264E">
      <w:pPr>
        <w:spacing w:before="153" w:line="243" w:lineRule="exact"/>
        <w:ind w:right="-113"/>
      </w:pPr>
      <w:r>
        <w:br w:type="column"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• May increase airway management problems.</w:t>
      </w:r>
      <w:r w:rsidRPr="009633EA"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1705" w:space="1520"/>
            <w:col w:w="4154"/>
          </w:cols>
        </w:sectPr>
      </w:pPr>
    </w:p>
    <w:p w:rsidR="0087264E" w:rsidRDefault="0087264E">
      <w:pPr>
        <w:spacing w:before="154" w:line="245" w:lineRule="exact"/>
        <w:ind w:right="-113"/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Cautions </w:t>
      </w:r>
    </w:p>
    <w:p w:rsidR="0087264E" w:rsidRDefault="0087264E">
      <w:pPr>
        <w:tabs>
          <w:tab w:val="left" w:pos="143"/>
        </w:tabs>
        <w:spacing w:before="142" w:after="11" w:line="230" w:lineRule="exact"/>
        <w:ind w:right="-113"/>
      </w:pPr>
      <w:r>
        <w:br w:type="column"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• Patient must be placed semi-prone prior to administration; if this position can</w:t>
      </w:r>
      <w:r w:rsidRPr="009633EA"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3736"/>
          <w:sz w:val="19"/>
          <w:szCs w:val="19"/>
        </w:rPr>
        <w:t xml:space="preserve"> </w:t>
      </w:r>
      <w:r>
        <w:tab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t>not be achieved due to other related complications, administration is</w:t>
      </w:r>
      <w:r w:rsidRPr="009633EA"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2996"/>
          <w:sz w:val="19"/>
          <w:szCs w:val="19"/>
        </w:rPr>
        <w:t xml:space="preserve"> </w:t>
      </w:r>
      <w:r>
        <w:tab/>
      </w: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t>contraindicated due to the possibility of causing aspiration.</w:t>
      </w:r>
      <w:r w:rsidRPr="009633EA">
        <w:rPr>
          <w:rFonts w:ascii="Arial" w:eastAsia="Arial" w:hAnsi="Arial" w:cs="Arial"/>
          <w:color w:val="000000"/>
          <w:spacing w:val="-18"/>
          <w:sz w:val="19"/>
          <w:szCs w:val="19"/>
        </w:rPr>
        <w:t xml:space="preserve"> </w:t>
      </w:r>
    </w:p>
    <w:p w:rsidR="0087264E" w:rsidRDefault="0087264E">
      <w:pPr>
        <w:spacing w:line="243" w:lineRule="exact"/>
        <w:ind w:right="-113"/>
      </w:pP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t>• Place gel into dependent buccal pouch (lower cheek).</w:t>
      </w:r>
      <w:r w:rsidRPr="009633E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</w:p>
    <w:p w:rsidR="0087264E" w:rsidRDefault="0087264E">
      <w:pPr>
        <w:spacing w:line="20" w:lineRule="exact"/>
        <w:sectPr w:rsidR="0087264E">
          <w:type w:val="continuous"/>
          <w:pgSz w:w="12240" w:h="15840"/>
          <w:pgMar w:top="1440" w:right="0" w:bottom="0" w:left="851" w:header="720" w:footer="720" w:gutter="0"/>
          <w:cols w:num="2" w:space="720" w:equalWidth="0">
            <w:col w:w="1008" w:space="2217"/>
            <w:col w:w="6930"/>
          </w:cols>
        </w:sectPr>
      </w:pPr>
    </w:p>
    <w:p w:rsidR="0087264E" w:rsidRDefault="0087264E">
      <w:pPr>
        <w:tabs>
          <w:tab w:val="left" w:pos="143"/>
        </w:tabs>
        <w:spacing w:before="143" w:after="11" w:line="231" w:lineRule="exact"/>
        <w:ind w:right="-113"/>
      </w:pP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lastRenderedPageBreak/>
        <w:t>• A number of different brands of oral glucose containing 25 grams 40% dextrose</w:t>
      </w:r>
      <w:r w:rsidRPr="009633EA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243"/>
          <w:sz w:val="19"/>
          <w:szCs w:val="19"/>
        </w:rPr>
        <w:t xml:space="preserve"> </w:t>
      </w:r>
      <w:r>
        <w:tab/>
      </w:r>
      <w:r w:rsidRPr="009633EA">
        <w:rPr>
          <w:rFonts w:ascii="Arial" w:eastAsia="Arial" w:hAnsi="Arial" w:cs="Arial"/>
          <w:color w:val="000000"/>
          <w:spacing w:val="3"/>
          <w:sz w:val="19"/>
          <w:szCs w:val="19"/>
        </w:rPr>
        <w:t>are available in the market.</w:t>
      </w:r>
      <w:r w:rsidRPr="009633EA"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</w:p>
    <w:p w:rsidR="0087264E" w:rsidRDefault="0087264E">
      <w:pPr>
        <w:spacing w:after="1" w:line="243" w:lineRule="exact"/>
        <w:ind w:right="-113"/>
      </w:pP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t>• Using a tongue depressor may help with administration.</w:t>
      </w:r>
      <w:r w:rsidRPr="009633E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</w:p>
    <w:p w:rsidR="0087264E" w:rsidRDefault="0087264E">
      <w:pPr>
        <w:tabs>
          <w:tab w:val="left" w:pos="143"/>
        </w:tabs>
        <w:spacing w:after="11" w:line="231" w:lineRule="exact"/>
        <w:ind w:right="-113"/>
      </w:pP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t>• If there is an initial improvement in the patient’s LOC, administer more glucogel</w:t>
      </w:r>
      <w:r w:rsidRPr="009633EA">
        <w:rPr>
          <w:rFonts w:ascii="Arial" w:eastAsia="Arial" w:hAnsi="Arial" w:cs="Arial"/>
          <w:color w:val="00000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201"/>
          <w:sz w:val="19"/>
          <w:szCs w:val="19"/>
        </w:rPr>
        <w:t xml:space="preserve"> </w:t>
      </w:r>
      <w:r>
        <w:tab/>
      </w:r>
      <w:r w:rsidRPr="009633EA">
        <w:rPr>
          <w:rFonts w:ascii="Arial" w:eastAsia="Arial" w:hAnsi="Arial" w:cs="Arial"/>
          <w:color w:val="000000"/>
          <w:spacing w:val="3"/>
          <w:sz w:val="19"/>
          <w:szCs w:val="19"/>
        </w:rPr>
        <w:t>only if the LOC begins to drop.</w:t>
      </w:r>
      <w:r w:rsidRPr="009633EA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</w:p>
    <w:p w:rsidR="0087264E" w:rsidRDefault="0087264E">
      <w:pPr>
        <w:spacing w:line="243" w:lineRule="exact"/>
        <w:ind w:right="-113"/>
      </w:pPr>
      <w:r w:rsidRPr="009633EA">
        <w:rPr>
          <w:rFonts w:ascii="Arial" w:eastAsia="Arial" w:hAnsi="Arial" w:cs="Arial"/>
          <w:color w:val="000000"/>
          <w:spacing w:val="4"/>
          <w:sz w:val="19"/>
          <w:szCs w:val="19"/>
        </w:rPr>
        <w:t>• Document the time, route (oral), dose and result.</w:t>
      </w:r>
      <w:r w:rsidRPr="009633EA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</w:p>
    <w:sectPr w:rsidR="0087264E" w:rsidSect="005604B2">
      <w:type w:val="continuous"/>
      <w:pgSz w:w="12240" w:h="15840"/>
      <w:pgMar w:top="1440" w:right="986" w:bottom="0" w:left="40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2"/>
  </w:compat>
  <w:rsids>
    <w:rsidRoot w:val="0087264E"/>
    <w:rsid w:val="001C1948"/>
    <w:rsid w:val="00386532"/>
    <w:rsid w:val="004B7B05"/>
    <w:rsid w:val="005C41E2"/>
    <w:rsid w:val="00666761"/>
    <w:rsid w:val="006F5B77"/>
    <w:rsid w:val="00703D64"/>
    <w:rsid w:val="0080022F"/>
    <w:rsid w:val="0087264E"/>
    <w:rsid w:val="009C3716"/>
    <w:rsid w:val="00A52CDC"/>
    <w:rsid w:val="00BB5D2E"/>
    <w:rsid w:val="00C70DFD"/>
    <w:rsid w:val="00CF700A"/>
    <w:rsid w:val="00D6275E"/>
    <w:rsid w:val="00D96F5B"/>
    <w:rsid w:val="00F0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88"/>
    <o:shapelayout v:ext="edit">
      <o:idmap v:ext="edit" data="1,2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7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317.png"/><Relationship Id="rId366" Type="http://schemas.openxmlformats.org/officeDocument/2006/relationships/image" Target="media/image359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377" Type="http://schemas.openxmlformats.org/officeDocument/2006/relationships/image" Target="media/image370.png"/><Relationship Id="rId5" Type="http://schemas.openxmlformats.org/officeDocument/2006/relationships/webSettings" Target="webSetting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46" Type="http://schemas.openxmlformats.org/officeDocument/2006/relationships/image" Target="media/image339.png"/><Relationship Id="rId388" Type="http://schemas.openxmlformats.org/officeDocument/2006/relationships/image" Target="media/image38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248" Type="http://schemas.openxmlformats.org/officeDocument/2006/relationships/image" Target="media/image241.png"/><Relationship Id="rId12" Type="http://schemas.openxmlformats.org/officeDocument/2006/relationships/hyperlink" Target="http://admin.moh.hnet.bc.ca/emaintra" TargetMode="External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357" Type="http://schemas.openxmlformats.org/officeDocument/2006/relationships/image" Target="media/image350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424" Type="http://schemas.openxmlformats.org/officeDocument/2006/relationships/image" Target="media/image417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326" Type="http://schemas.openxmlformats.org/officeDocument/2006/relationships/image" Target="media/image319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281" Type="http://schemas.openxmlformats.org/officeDocument/2006/relationships/image" Target="media/image274.png"/><Relationship Id="rId337" Type="http://schemas.openxmlformats.org/officeDocument/2006/relationships/image" Target="media/image330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7" Type="http://schemas.openxmlformats.org/officeDocument/2006/relationships/image" Target="media/image2.png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9" Type="http://schemas.openxmlformats.org/officeDocument/2006/relationships/image" Target="media/image4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165" Type="http://schemas.openxmlformats.org/officeDocument/2006/relationships/image" Target="media/image158.png"/><Relationship Id="rId372" Type="http://schemas.openxmlformats.org/officeDocument/2006/relationships/image" Target="media/image365.png"/><Relationship Id="rId428" Type="http://schemas.openxmlformats.org/officeDocument/2006/relationships/image" Target="media/image421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hyperlink" Target="http://www.sciencedaily.com/releases/1997/11/971114070111.htm" TargetMode="External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png"/><Relationship Id="rId419" Type="http://schemas.openxmlformats.org/officeDocument/2006/relationships/image" Target="media/image412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32" Type="http://schemas.openxmlformats.org/officeDocument/2006/relationships/image" Target="media/image325.png"/><Relationship Id="rId353" Type="http://schemas.openxmlformats.org/officeDocument/2006/relationships/image" Target="media/image346.png"/><Relationship Id="rId374" Type="http://schemas.openxmlformats.org/officeDocument/2006/relationships/image" Target="media/image367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420" Type="http://schemas.openxmlformats.org/officeDocument/2006/relationships/image" Target="media/image413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41" Type="http://schemas.openxmlformats.org/officeDocument/2006/relationships/image" Target="media/image432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22" Type="http://schemas.openxmlformats.org/officeDocument/2006/relationships/image" Target="media/image315.png"/><Relationship Id="rId343" Type="http://schemas.openxmlformats.org/officeDocument/2006/relationships/image" Target="media/image336.png"/><Relationship Id="rId364" Type="http://schemas.openxmlformats.org/officeDocument/2006/relationships/image" Target="media/image357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31" Type="http://schemas.openxmlformats.org/officeDocument/2006/relationships/image" Target="media/image424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333" Type="http://schemas.openxmlformats.org/officeDocument/2006/relationships/image" Target="media/image326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75" Type="http://schemas.openxmlformats.org/officeDocument/2006/relationships/image" Target="media/image368.png"/><Relationship Id="rId396" Type="http://schemas.openxmlformats.org/officeDocument/2006/relationships/image" Target="media/image389.png"/><Relationship Id="rId3" Type="http://schemas.microsoft.com/office/2007/relationships/stylesWithEffects" Target="stylesWithEffect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400" Type="http://schemas.openxmlformats.org/officeDocument/2006/relationships/image" Target="media/image393.png"/><Relationship Id="rId421" Type="http://schemas.openxmlformats.org/officeDocument/2006/relationships/image" Target="media/image414.png"/><Relationship Id="rId442" Type="http://schemas.openxmlformats.org/officeDocument/2006/relationships/fontTable" Target="fontTable.xml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323" Type="http://schemas.openxmlformats.org/officeDocument/2006/relationships/image" Target="media/image316.png"/><Relationship Id="rId344" Type="http://schemas.openxmlformats.org/officeDocument/2006/relationships/image" Target="media/image33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358.png"/><Relationship Id="rId386" Type="http://schemas.openxmlformats.org/officeDocument/2006/relationships/image" Target="media/image379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32" Type="http://schemas.openxmlformats.org/officeDocument/2006/relationships/image" Target="media/image425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6.pn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7.png"/><Relationship Id="rId355" Type="http://schemas.openxmlformats.org/officeDocument/2006/relationships/image" Target="media/image348.png"/><Relationship Id="rId376" Type="http://schemas.openxmlformats.org/officeDocument/2006/relationships/image" Target="media/image369.png"/><Relationship Id="rId397" Type="http://schemas.openxmlformats.org/officeDocument/2006/relationships/image" Target="media/image390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22" Type="http://schemas.openxmlformats.org/officeDocument/2006/relationships/image" Target="media/image415.png"/><Relationship Id="rId443" Type="http://schemas.openxmlformats.org/officeDocument/2006/relationships/theme" Target="theme/theme1.xml"/><Relationship Id="rId303" Type="http://schemas.openxmlformats.org/officeDocument/2006/relationships/image" Target="media/image296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image" Target="media/image6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6" Type="http://schemas.openxmlformats.org/officeDocument/2006/relationships/image" Target="media/image1.png"/><Relationship Id="rId238" Type="http://schemas.openxmlformats.org/officeDocument/2006/relationships/image" Target="media/image231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13" Type="http://schemas.openxmlformats.org/officeDocument/2006/relationships/hyperlink" Target="http://admin.moh.hnet.bc.ca/emaintra" TargetMode="External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271" Type="http://schemas.openxmlformats.org/officeDocument/2006/relationships/image" Target="media/image264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8" Type="http://schemas.openxmlformats.org/officeDocument/2006/relationships/image" Target="media/image3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251" Type="http://schemas.openxmlformats.org/officeDocument/2006/relationships/image" Target="media/image244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hyperlink" Target="http://www.sciencedaily.com/releases/1997/11/971114070111.htm" TargetMode="External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166" Type="http://schemas.openxmlformats.org/officeDocument/2006/relationships/image" Target="media/image159.png"/><Relationship Id="rId331" Type="http://schemas.openxmlformats.org/officeDocument/2006/relationships/image" Target="media/image324.png"/><Relationship Id="rId373" Type="http://schemas.openxmlformats.org/officeDocument/2006/relationships/image" Target="media/image366.png"/><Relationship Id="rId429" Type="http://schemas.openxmlformats.org/officeDocument/2006/relationships/image" Target="media/image422.png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1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DF%20Suite%202012\Templates\Standa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06377-EDD3-4FAB-9F08-9FAD91865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</Template>
  <TotalTime>13</TotalTime>
  <Pages>1</Pages>
  <Words>6742</Words>
  <Characters>38433</Characters>
  <Application>Microsoft Office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Ernie</dc:creator>
  <cp:keywords/>
  <dc:description/>
  <cp:lastModifiedBy>Ernie</cp:lastModifiedBy>
  <cp:revision>4</cp:revision>
  <dcterms:created xsi:type="dcterms:W3CDTF">2014-01-02T07:08:00Z</dcterms:created>
  <dcterms:modified xsi:type="dcterms:W3CDTF">2014-04-04T02:52:00Z</dcterms:modified>
</cp:coreProperties>
</file>