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&amp;ehk=Fc1vnERhbY6973HYSUJZ9w&amp;r=0&amp;pid=OfficeInsert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2789"/>
        <w:gridCol w:w="1619"/>
        <w:gridCol w:w="2791"/>
      </w:tblGrid>
      <w:tr w:rsidR="00650259" w:rsidRPr="00846B76" w14:paraId="3CCAAF82" w14:textId="77777777" w:rsidTr="00346DE2">
        <w:sdt>
          <w:sdtPr>
            <w:id w:val="1621259925"/>
            <w:placeholder>
              <w:docPart w:val="12B0769CFCD744888C89854DFF8B8C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F9A5485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7EA937B2" w14:textId="77777777" w:rsidR="00650259" w:rsidRPr="00846B76" w:rsidRDefault="00650259" w:rsidP="00346DE2">
            <w:pPr>
              <w:spacing w:before="240"/>
            </w:pPr>
            <w:bookmarkStart w:id="0" w:name="_GoBack"/>
            <w:bookmarkEnd w:id="0"/>
          </w:p>
        </w:tc>
      </w:tr>
      <w:tr w:rsidR="00650259" w:rsidRPr="00846B76" w14:paraId="5BF05182" w14:textId="77777777" w:rsidTr="00346DE2">
        <w:sdt>
          <w:sdtPr>
            <w:id w:val="-1470592894"/>
            <w:placeholder>
              <w:docPart w:val="A2F10B0AB1D240AD966E076335C116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46BBF434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339450E6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5029F96" w14:textId="77777777" w:rsidTr="00346DE2">
        <w:sdt>
          <w:sdtPr>
            <w:id w:val="572943512"/>
            <w:placeholder>
              <w:docPart w:val="1B9BD06B2E3F4B24BCA12DB9F04CE4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2D73CCC8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4E83E55A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DB87A5E" w14:textId="77777777" w:rsidTr="00346DE2">
        <w:sdt>
          <w:sdtPr>
            <w:id w:val="-521243642"/>
            <w:placeholder>
              <w:docPart w:val="BD6DF9D461BE4024A0FF59799A5098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40B11AEE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562E357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9207E6E" w14:textId="77777777" w:rsidTr="00346DE2">
        <w:sdt>
          <w:sdtPr>
            <w:id w:val="83577009"/>
            <w:placeholder>
              <w:docPart w:val="DF6D23A4607E45FD8089B5DF07BC7C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493B21FE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7C93EFCD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95A6725F76434FA8BE583CB92CF50D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52638634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4F20671C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2C5EABD" w14:textId="77777777" w:rsidTr="00346DE2">
        <w:sdt>
          <w:sdtPr>
            <w:id w:val="-965116832"/>
            <w:placeholder>
              <w:docPart w:val="DE9DC6DA9C134AEA9903536ABEF2AC7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E9F12F5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17A72868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E663685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7DCAF6AD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45563569" w14:textId="77777777" w:rsidTr="00346DE2">
        <w:sdt>
          <w:sdtPr>
            <w:id w:val="1576013153"/>
            <w:placeholder>
              <w:docPart w:val="4F54EC5012CC4AB28A3D7D28D9F81D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62467DD5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79BDF628" w14:textId="77777777" w:rsidTr="001C4A3D">
        <w:tc>
          <w:tcPr>
            <w:tcW w:w="577" w:type="pct"/>
          </w:tcPr>
          <w:p w14:paraId="174BDF9A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54CDE458" w14:textId="77777777" w:rsidR="00346DE2" w:rsidRDefault="00B87BD8" w:rsidP="00346DE2">
            <w:r>
              <w:t>Table Leader</w:t>
            </w:r>
          </w:p>
        </w:tc>
      </w:tr>
      <w:tr w:rsidR="00346DE2" w:rsidRPr="00846B76" w14:paraId="41ADFA6A" w14:textId="77777777" w:rsidTr="001C4A3D">
        <w:tc>
          <w:tcPr>
            <w:tcW w:w="577" w:type="pct"/>
          </w:tcPr>
          <w:p w14:paraId="079955D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207EF5F2" w14:textId="77777777" w:rsidR="00346DE2" w:rsidRDefault="00B87BD8" w:rsidP="00346DE2">
            <w:r>
              <w:t>Agape Team</w:t>
            </w:r>
          </w:p>
        </w:tc>
      </w:tr>
      <w:tr w:rsidR="00346DE2" w:rsidRPr="00846B76" w14:paraId="4C19AB07" w14:textId="77777777" w:rsidTr="001C4A3D">
        <w:tc>
          <w:tcPr>
            <w:tcW w:w="577" w:type="pct"/>
          </w:tcPr>
          <w:p w14:paraId="4A6C828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3FD79270" w14:textId="77777777" w:rsidR="00346DE2" w:rsidRDefault="00B87BD8" w:rsidP="00346DE2">
            <w:r>
              <w:t>Giving a Talk</w:t>
            </w:r>
          </w:p>
        </w:tc>
      </w:tr>
      <w:tr w:rsidR="00346DE2" w:rsidRPr="00846B76" w14:paraId="26C5CE2F" w14:textId="77777777" w:rsidTr="001C4A3D">
        <w:tc>
          <w:tcPr>
            <w:tcW w:w="577" w:type="pct"/>
          </w:tcPr>
          <w:p w14:paraId="0FC30B4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4895680E" w14:textId="77777777" w:rsidR="00346DE2" w:rsidRDefault="00B87BD8" w:rsidP="00346DE2">
            <w:r>
              <w:t>Clergy Team</w:t>
            </w:r>
          </w:p>
        </w:tc>
      </w:tr>
      <w:tr w:rsidR="00346DE2" w:rsidRPr="00846B76" w14:paraId="0F068E58" w14:textId="77777777" w:rsidTr="001C4A3D">
        <w:tc>
          <w:tcPr>
            <w:tcW w:w="577" w:type="pct"/>
          </w:tcPr>
          <w:p w14:paraId="0D83A68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0E9897DC" w14:textId="77777777" w:rsidR="00346DE2" w:rsidRDefault="00B87BD8" w:rsidP="00346DE2">
            <w:r>
              <w:t>Music Team</w:t>
            </w:r>
          </w:p>
        </w:tc>
      </w:tr>
      <w:tr w:rsidR="00346DE2" w:rsidRPr="00846B76" w14:paraId="25F8C116" w14:textId="77777777" w:rsidTr="001C4A3D">
        <w:tc>
          <w:tcPr>
            <w:tcW w:w="577" w:type="pct"/>
          </w:tcPr>
          <w:p w14:paraId="098F7B06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606F395E" w14:textId="77777777" w:rsidR="00346DE2" w:rsidRDefault="00B87BD8" w:rsidP="00346DE2">
            <w:r>
              <w:t>Power Point</w:t>
            </w:r>
          </w:p>
        </w:tc>
      </w:tr>
      <w:tr w:rsidR="00346DE2" w:rsidRPr="00846B76" w14:paraId="023E9895" w14:textId="77777777" w:rsidTr="001C4A3D">
        <w:tc>
          <w:tcPr>
            <w:tcW w:w="577" w:type="pct"/>
          </w:tcPr>
          <w:p w14:paraId="53143F15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4AC4FD84" w14:textId="77777777" w:rsidR="00346DE2" w:rsidRDefault="00B87BD8" w:rsidP="00346DE2">
            <w:r>
              <w:t>Running Sound</w:t>
            </w:r>
          </w:p>
        </w:tc>
      </w:tr>
      <w:tr w:rsidR="00346DE2" w:rsidRPr="00846B76" w14:paraId="2D288F9F" w14:textId="77777777" w:rsidTr="001C4A3D">
        <w:tc>
          <w:tcPr>
            <w:tcW w:w="577" w:type="pct"/>
          </w:tcPr>
          <w:p w14:paraId="3670479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322323412"/>
            <w:placeholder>
              <w:docPart w:val="3B58FDE032624BD29B8AE62167A7517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0C788126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05FF45E1" w14:textId="77777777" w:rsidR="00346DE2" w:rsidRDefault="00B87BD8" w:rsidP="00346DE2">
            <w:pPr>
              <w:spacing w:before="120"/>
            </w:pPr>
            <w:r>
              <w:t>Assistant Table Leader</w:t>
            </w:r>
          </w:p>
        </w:tc>
      </w:tr>
      <w:tr w:rsidR="00346DE2" w:rsidRPr="00846B76" w14:paraId="4775BD3F" w14:textId="77777777" w:rsidTr="001C4A3D">
        <w:tc>
          <w:tcPr>
            <w:tcW w:w="577" w:type="pct"/>
          </w:tcPr>
          <w:p w14:paraId="081A9A2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431975614"/>
            <w:placeholder>
              <w:docPart w:val="C63A7603EE984F44B8CA14F1C6F4A0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7F98D0BC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8CC531" w14:textId="77777777" w:rsidR="00346DE2" w:rsidRDefault="00B87BD8" w:rsidP="00346DE2">
            <w:pPr>
              <w:spacing w:before="120"/>
            </w:pPr>
            <w:r>
              <w:t>Special Entertainment</w:t>
            </w:r>
          </w:p>
        </w:tc>
      </w:tr>
      <w:tr w:rsidR="00346DE2" w:rsidRPr="00846B76" w14:paraId="020BA006" w14:textId="77777777" w:rsidTr="001C4A3D">
        <w:tc>
          <w:tcPr>
            <w:tcW w:w="577" w:type="pct"/>
          </w:tcPr>
          <w:p w14:paraId="0AE9E891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295192273"/>
            <w:placeholder>
              <w:docPart w:val="30B03BE06A324D42961542667D33EE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4A8BAB83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3F9A34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6EF6B49E" w14:textId="77777777" w:rsidTr="001C4A3D">
        <w:tc>
          <w:tcPr>
            <w:tcW w:w="577" w:type="pct"/>
          </w:tcPr>
          <w:p w14:paraId="1306C5A6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031030572"/>
            <w:placeholder>
              <w:docPart w:val="765DB413AEEE4A4ABA16C33ABAAA7A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05D91F04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879F49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66C94A67" w14:textId="77777777" w:rsidTr="001C4A3D">
        <w:tc>
          <w:tcPr>
            <w:tcW w:w="577" w:type="pct"/>
          </w:tcPr>
          <w:p w14:paraId="097C106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822651876"/>
            <w:placeholder>
              <w:docPart w:val="968103B32D204CC294B3F27F6852F3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778E14C2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BF5269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38E7C52A" w14:textId="77777777" w:rsidTr="001C4A3D">
        <w:tc>
          <w:tcPr>
            <w:tcW w:w="577" w:type="pct"/>
          </w:tcPr>
          <w:p w14:paraId="53383D7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054511409"/>
            <w:placeholder>
              <w:docPart w:val="E85E87B46531480480C5DE68715699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2F9AD539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F2C120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75C63C22" w14:textId="77777777" w:rsidTr="001C4A3D">
        <w:tc>
          <w:tcPr>
            <w:tcW w:w="577" w:type="pct"/>
          </w:tcPr>
          <w:p w14:paraId="2E839C3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631939753"/>
            <w:placeholder>
              <w:docPart w:val="53B296DAA4624DAE80625846366873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0A0DFB60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714739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11DC9DC5" w14:textId="77777777" w:rsidTr="001C4A3D">
        <w:tc>
          <w:tcPr>
            <w:tcW w:w="577" w:type="pct"/>
          </w:tcPr>
          <w:p w14:paraId="50FDC9C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577" w:type="pct"/>
            <w:gridSpan w:val="2"/>
            <w:vAlign w:val="bottom"/>
          </w:tcPr>
          <w:p w14:paraId="3333BB94" w14:textId="77777777" w:rsidR="00346DE2" w:rsidRDefault="00346DE2" w:rsidP="00346DE2"/>
        </w:tc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AFEB24" w14:textId="77777777" w:rsidR="00346DE2" w:rsidRDefault="00B87BD8" w:rsidP="00346DE2">
            <w:pPr>
              <w:spacing w:before="120"/>
            </w:pPr>
            <w:r>
              <w:t xml:space="preserve">Have you </w:t>
            </w:r>
            <w:r w:rsidR="00D5081B">
              <w:t xml:space="preserve">attended a “Walk” (Emmaus, </w:t>
            </w:r>
            <w:proofErr w:type="spellStart"/>
            <w:r w:rsidR="00D5081B">
              <w:t>Cursillo</w:t>
            </w:r>
            <w:proofErr w:type="spellEnd"/>
            <w:r w:rsidR="00D5081B">
              <w:t xml:space="preserve">, etc.)?  </w:t>
            </w:r>
          </w:p>
        </w:tc>
      </w:tr>
      <w:tr w:rsidR="00650259" w:rsidRPr="00846B76" w14:paraId="496B359B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579D524D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30F448C9" w14:textId="77777777" w:rsidR="00D5081B" w:rsidRDefault="00D5081B" w:rsidP="00E677FE">
      <w:pPr>
        <w:spacing w:after="0"/>
        <w:rPr>
          <w:sz w:val="16"/>
          <w:szCs w:val="16"/>
        </w:rPr>
      </w:pPr>
    </w:p>
    <w:p w14:paraId="269919D1" w14:textId="77777777" w:rsidR="00CE6104" w:rsidRPr="00D5081B" w:rsidRDefault="00D5081B" w:rsidP="00D5081B">
      <w:pPr>
        <w:tabs>
          <w:tab w:val="left" w:pos="220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CE6104" w:rsidRPr="00D5081B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7EA7E" w14:textId="77777777" w:rsidR="00B87BD8" w:rsidRDefault="00B87BD8" w:rsidP="00650259">
      <w:pPr>
        <w:spacing w:after="0" w:line="240" w:lineRule="auto"/>
      </w:pPr>
      <w:r>
        <w:separator/>
      </w:r>
    </w:p>
  </w:endnote>
  <w:endnote w:type="continuationSeparator" w:id="0">
    <w:p w14:paraId="61D40A30" w14:textId="77777777" w:rsidR="00B87BD8" w:rsidRDefault="00B87BD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E56A5C-0F83-43BF-8BF9-2704EE42E8A8}"/>
    <w:embedBold r:id="rId2" w:fontKey="{C4099093-9BD9-45FE-9E68-48A44B5125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B84979F-AE46-46F2-8C98-1524386247A2}"/>
    <w:embedBold r:id="rId4" w:fontKey="{BE804A8B-E49B-4D34-92C3-67015F6C4FB3}"/>
    <w:embedItalic r:id="rId5" w:fontKey="{C7074871-F27E-4448-AC51-EE5EC6D2799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E3684F1-00F6-4590-A7D4-1F038910E6C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5B7B31C-693D-4817-856F-23039CA593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0A1CE42B" w14:textId="77777777" w:rsidTr="00C4167A">
      <w:tc>
        <w:tcPr>
          <w:tcW w:w="4675" w:type="dxa"/>
          <w:vAlign w:val="center"/>
        </w:tcPr>
        <w:p w14:paraId="1B5C84E8" w14:textId="77777777" w:rsidR="00D5081B" w:rsidRDefault="00B87BD8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Mail form to: </w:t>
          </w:r>
        </w:p>
        <w:p w14:paraId="47636922" w14:textId="77777777" w:rsidR="00D5081B" w:rsidRDefault="00B87BD8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DaySpring REC </w:t>
          </w:r>
        </w:p>
        <w:p w14:paraId="4BC527AD" w14:textId="77777777" w:rsidR="00D5081B" w:rsidRDefault="00B87BD8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P.O. Box 155 </w:t>
          </w:r>
        </w:p>
        <w:p w14:paraId="658FE805" w14:textId="77777777" w:rsidR="002462F3" w:rsidRPr="002462F3" w:rsidRDefault="00B87BD8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New Albany, IN 47151</w:t>
          </w:r>
        </w:p>
      </w:tc>
      <w:tc>
        <w:tcPr>
          <w:tcW w:w="4675" w:type="dxa"/>
          <w:vAlign w:val="center"/>
        </w:tcPr>
        <w:p w14:paraId="5CC4EF4A" w14:textId="77777777" w:rsidR="002462F3" w:rsidRPr="002462F3" w:rsidRDefault="00B87BD8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B87BD8">
            <w:rPr>
              <w:noProof/>
              <w:sz w:val="36"/>
              <w:szCs w:val="24"/>
            </w:rPr>
            <w:t>REC</w:t>
          </w:r>
        </w:p>
      </w:tc>
    </w:tr>
  </w:tbl>
  <w:p w14:paraId="116A09E2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276F37" w14:textId="77777777" w:rsidR="00B87BD8" w:rsidRDefault="00B87BD8" w:rsidP="00650259">
      <w:pPr>
        <w:spacing w:after="0" w:line="240" w:lineRule="auto"/>
      </w:pPr>
      <w:r>
        <w:separator/>
      </w:r>
    </w:p>
  </w:footnote>
  <w:footnote w:type="continuationSeparator" w:id="0">
    <w:p w14:paraId="0671ADCB" w14:textId="77777777" w:rsidR="00B87BD8" w:rsidRDefault="00B87BD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753"/>
    </w:tblGrid>
    <w:tr w:rsidR="00731F26" w:rsidRPr="00731F26" w14:paraId="26DB4DF9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FDBC08E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63BCE82" wp14:editId="4F6E2DC3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6C76DBCE" w14:textId="77777777" w:rsidR="00576892" w:rsidRPr="00731F26" w:rsidRDefault="00D5081B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 xml:space="preserve">DAYSPRING </w:t>
          </w:r>
          <w:r w:rsidR="00B87BD8">
            <w:rPr>
              <w:rFonts w:ascii="Corbel" w:eastAsia="Calibri" w:hAnsi="Corbel" w:cs="Times New Roman"/>
              <w:color w:val="FFFFFF"/>
              <w:sz w:val="44"/>
            </w:rPr>
            <w:t>REC VOLUNTEER FORM</w:t>
          </w:r>
        </w:p>
      </w:tc>
    </w:tr>
  </w:tbl>
  <w:p w14:paraId="464AFEBB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BD8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63A2A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87BD8"/>
    <w:rsid w:val="00BB4CF3"/>
    <w:rsid w:val="00BD4753"/>
    <w:rsid w:val="00BD5CB1"/>
    <w:rsid w:val="00BE62EE"/>
    <w:rsid w:val="00C003BA"/>
    <w:rsid w:val="00C46878"/>
    <w:rsid w:val="00CB4A51"/>
    <w:rsid w:val="00CD2E77"/>
    <w:rsid w:val="00CD4532"/>
    <w:rsid w:val="00CD47B0"/>
    <w:rsid w:val="00CE6104"/>
    <w:rsid w:val="00CE7918"/>
    <w:rsid w:val="00D16163"/>
    <w:rsid w:val="00D27C15"/>
    <w:rsid w:val="00D5081B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1345D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B5CE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b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B0769CFCD744888C89854DFF8B8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D39E2-4FF5-435F-BEE9-AB409B99E459}"/>
      </w:docPartPr>
      <w:docPartBody>
        <w:p w:rsidR="00000000" w:rsidRDefault="000C3E08">
          <w:pPr>
            <w:pStyle w:val="12B0769CFCD744888C89854DFF8B8C39"/>
          </w:pPr>
          <w:r w:rsidRPr="00346DE2">
            <w:t>First Name</w:t>
          </w:r>
        </w:p>
      </w:docPartBody>
    </w:docPart>
    <w:docPart>
      <w:docPartPr>
        <w:name w:val="A2F10B0AB1D240AD966E076335C11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8486A-3098-4275-B730-CADCD61F27BE}"/>
      </w:docPartPr>
      <w:docPartBody>
        <w:p w:rsidR="00000000" w:rsidRDefault="000C3E08">
          <w:pPr>
            <w:pStyle w:val="A2F10B0AB1D240AD966E076335C11677"/>
          </w:pPr>
          <w:r w:rsidRPr="00346DE2">
            <w:t>Last Name</w:t>
          </w:r>
        </w:p>
      </w:docPartBody>
    </w:docPart>
    <w:docPart>
      <w:docPartPr>
        <w:name w:val="1B9BD06B2E3F4B24BCA12DB9F04CE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5DC27-6C01-4036-9FF0-1A46ADDD1931}"/>
      </w:docPartPr>
      <w:docPartBody>
        <w:p w:rsidR="00000000" w:rsidRDefault="000C3E08">
          <w:pPr>
            <w:pStyle w:val="1B9BD06B2E3F4B24BCA12DB9F04CE45A"/>
          </w:pPr>
          <w:r w:rsidRPr="00346DE2">
            <w:t>Address</w:t>
          </w:r>
        </w:p>
      </w:docPartBody>
    </w:docPart>
    <w:docPart>
      <w:docPartPr>
        <w:name w:val="BD6DF9D461BE4024A0FF59799A509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15B68-B197-4688-AEE5-F17DD8E97279}"/>
      </w:docPartPr>
      <w:docPartBody>
        <w:p w:rsidR="00000000" w:rsidRDefault="000C3E08">
          <w:pPr>
            <w:pStyle w:val="BD6DF9D461BE4024A0FF59799A509807"/>
          </w:pPr>
          <w:r w:rsidRPr="00346DE2">
            <w:t>City/State/Zip</w:t>
          </w:r>
        </w:p>
      </w:docPartBody>
    </w:docPart>
    <w:docPart>
      <w:docPartPr>
        <w:name w:val="DF6D23A4607E45FD8089B5DF07BC7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C25DD-50F6-4173-8571-8528C1CA81DE}"/>
      </w:docPartPr>
      <w:docPartBody>
        <w:p w:rsidR="00000000" w:rsidRDefault="000C3E08">
          <w:pPr>
            <w:pStyle w:val="DF6D23A4607E45FD8089B5DF07BC7C0E"/>
          </w:pPr>
          <w:r w:rsidRPr="00346DE2">
            <w:t>Home Phone</w:t>
          </w:r>
        </w:p>
      </w:docPartBody>
    </w:docPart>
    <w:docPart>
      <w:docPartPr>
        <w:name w:val="95A6725F76434FA8BE583CB92CF50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DF989-D123-4617-ACB0-BAAB8D742B10}"/>
      </w:docPartPr>
      <w:docPartBody>
        <w:p w:rsidR="00000000" w:rsidRDefault="000C3E08">
          <w:pPr>
            <w:pStyle w:val="95A6725F76434FA8BE583CB92CF50D1F"/>
          </w:pPr>
          <w:r w:rsidRPr="00346DE2">
            <w:t>Cell Phone</w:t>
          </w:r>
        </w:p>
      </w:docPartBody>
    </w:docPart>
    <w:docPart>
      <w:docPartPr>
        <w:name w:val="DE9DC6DA9C134AEA9903536ABEF2A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431BD-032E-49DE-B9C3-8DCF72B280B8}"/>
      </w:docPartPr>
      <w:docPartBody>
        <w:p w:rsidR="00000000" w:rsidRDefault="000C3E08">
          <w:pPr>
            <w:pStyle w:val="DE9DC6DA9C134AEA9903536ABEF2AC74"/>
          </w:pPr>
          <w:r w:rsidRPr="00346DE2">
            <w:t>Email</w:t>
          </w:r>
        </w:p>
      </w:docPartBody>
    </w:docPart>
    <w:docPart>
      <w:docPartPr>
        <w:name w:val="4F54EC5012CC4AB28A3D7D28D9F81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363B4-42D4-4208-8988-687541027C32}"/>
      </w:docPartPr>
      <w:docPartBody>
        <w:p w:rsidR="00000000" w:rsidRDefault="000C3E08">
          <w:pPr>
            <w:pStyle w:val="4F54EC5012CC4AB28A3D7D28D9F81D17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3B58FDE032624BD29B8AE62167A75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7CAE4-AA15-4077-884D-E5039CD922E5}"/>
      </w:docPartPr>
      <w:docPartBody>
        <w:p w:rsidR="00000000" w:rsidRDefault="000C3E08">
          <w:pPr>
            <w:pStyle w:val="3B58FDE032624BD29B8AE62167A75176"/>
          </w:pPr>
          <w:r w:rsidRPr="00A700A8">
            <w:t>Other:</w:t>
          </w:r>
        </w:p>
      </w:docPartBody>
    </w:docPart>
    <w:docPart>
      <w:docPartPr>
        <w:name w:val="C63A7603EE984F44B8CA14F1C6F4A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762DE-50E7-4F14-9CD1-0A4F30CD2440}"/>
      </w:docPartPr>
      <w:docPartBody>
        <w:p w:rsidR="00000000" w:rsidRDefault="000C3E08">
          <w:pPr>
            <w:pStyle w:val="C63A7603EE984F44B8CA14F1C6F4A08F"/>
          </w:pPr>
          <w:r w:rsidRPr="00A700A8">
            <w:t>Other:</w:t>
          </w:r>
        </w:p>
      </w:docPartBody>
    </w:docPart>
    <w:docPart>
      <w:docPartPr>
        <w:name w:val="30B03BE06A324D42961542667D33E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2C098-0A7D-452A-8E35-91FC939BEFAA}"/>
      </w:docPartPr>
      <w:docPartBody>
        <w:p w:rsidR="00000000" w:rsidRDefault="000C3E08">
          <w:pPr>
            <w:pStyle w:val="30B03BE06A324D42961542667D33EE6B"/>
          </w:pPr>
          <w:r w:rsidRPr="00A700A8">
            <w:t>Other:</w:t>
          </w:r>
        </w:p>
      </w:docPartBody>
    </w:docPart>
    <w:docPart>
      <w:docPartPr>
        <w:name w:val="765DB413AEEE4A4ABA16C33ABAAA7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47460-2B3A-48EE-9BEB-F168DFAB0672}"/>
      </w:docPartPr>
      <w:docPartBody>
        <w:p w:rsidR="00000000" w:rsidRDefault="000C3E08">
          <w:pPr>
            <w:pStyle w:val="765DB413AEEE4A4ABA16C33ABAAA7AB8"/>
          </w:pPr>
          <w:r w:rsidRPr="00A700A8">
            <w:t>Other:</w:t>
          </w:r>
        </w:p>
      </w:docPartBody>
    </w:docPart>
    <w:docPart>
      <w:docPartPr>
        <w:name w:val="968103B32D204CC294B3F27F6852F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974DF-3E80-4D50-AD64-CEECD1400F19}"/>
      </w:docPartPr>
      <w:docPartBody>
        <w:p w:rsidR="00000000" w:rsidRDefault="000C3E08">
          <w:pPr>
            <w:pStyle w:val="968103B32D204CC294B3F27F6852F359"/>
          </w:pPr>
          <w:r w:rsidRPr="00A700A8">
            <w:t>Other:</w:t>
          </w:r>
        </w:p>
      </w:docPartBody>
    </w:docPart>
    <w:docPart>
      <w:docPartPr>
        <w:name w:val="E85E87B46531480480C5DE6871569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D03FE-1BF0-4991-91EA-6CC390C50E26}"/>
      </w:docPartPr>
      <w:docPartBody>
        <w:p w:rsidR="00000000" w:rsidRDefault="000C3E08">
          <w:pPr>
            <w:pStyle w:val="E85E87B46531480480C5DE68715699D5"/>
          </w:pPr>
          <w:r w:rsidRPr="00A700A8">
            <w:t>Other:</w:t>
          </w:r>
        </w:p>
      </w:docPartBody>
    </w:docPart>
    <w:docPart>
      <w:docPartPr>
        <w:name w:val="53B296DAA4624DAE8062584636687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51B93-FD4A-4281-AE99-37B3E51858DE}"/>
      </w:docPartPr>
      <w:docPartBody>
        <w:p w:rsidR="00000000" w:rsidRDefault="000C3E08">
          <w:pPr>
            <w:pStyle w:val="53B296DAA4624DAE8062584636687315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B0769CFCD744888C89854DFF8B8C39">
    <w:name w:val="12B0769CFCD744888C89854DFF8B8C39"/>
  </w:style>
  <w:style w:type="paragraph" w:customStyle="1" w:styleId="A2F10B0AB1D240AD966E076335C11677">
    <w:name w:val="A2F10B0AB1D240AD966E076335C11677"/>
  </w:style>
  <w:style w:type="paragraph" w:customStyle="1" w:styleId="1B9BD06B2E3F4B24BCA12DB9F04CE45A">
    <w:name w:val="1B9BD06B2E3F4B24BCA12DB9F04CE45A"/>
  </w:style>
  <w:style w:type="paragraph" w:customStyle="1" w:styleId="BD6DF9D461BE4024A0FF59799A509807">
    <w:name w:val="BD6DF9D461BE4024A0FF59799A509807"/>
  </w:style>
  <w:style w:type="paragraph" w:customStyle="1" w:styleId="DF6D23A4607E45FD8089B5DF07BC7C0E">
    <w:name w:val="DF6D23A4607E45FD8089B5DF07BC7C0E"/>
  </w:style>
  <w:style w:type="paragraph" w:customStyle="1" w:styleId="95A6725F76434FA8BE583CB92CF50D1F">
    <w:name w:val="95A6725F76434FA8BE583CB92CF50D1F"/>
  </w:style>
  <w:style w:type="paragraph" w:customStyle="1" w:styleId="DE9DC6DA9C134AEA9903536ABEF2AC74">
    <w:name w:val="DE9DC6DA9C134AEA9903536ABEF2AC74"/>
  </w:style>
  <w:style w:type="paragraph" w:customStyle="1" w:styleId="4F54EC5012CC4AB28A3D7D28D9F81D17">
    <w:name w:val="4F54EC5012CC4AB28A3D7D28D9F81D17"/>
  </w:style>
  <w:style w:type="paragraph" w:customStyle="1" w:styleId="6FF3C974D9A14007B1A82A1F2FAC31BC">
    <w:name w:val="6FF3C974D9A14007B1A82A1F2FAC31BC"/>
  </w:style>
  <w:style w:type="paragraph" w:customStyle="1" w:styleId="569163C7AA1A4D2C9805575F228B2734">
    <w:name w:val="569163C7AA1A4D2C9805575F228B2734"/>
  </w:style>
  <w:style w:type="paragraph" w:customStyle="1" w:styleId="BC226BDA30104A829209EB8B0391D421">
    <w:name w:val="BC226BDA30104A829209EB8B0391D421"/>
  </w:style>
  <w:style w:type="paragraph" w:customStyle="1" w:styleId="E1254CFF2716421688C79F52E6A0DEF9">
    <w:name w:val="E1254CFF2716421688C79F52E6A0DEF9"/>
  </w:style>
  <w:style w:type="paragraph" w:customStyle="1" w:styleId="017F43F2025E44729F342B29E2781302">
    <w:name w:val="017F43F2025E44729F342B29E2781302"/>
  </w:style>
  <w:style w:type="paragraph" w:customStyle="1" w:styleId="35AC5B24534244C78988DA1F0F1FDD86">
    <w:name w:val="35AC5B24534244C78988DA1F0F1FDD86"/>
  </w:style>
  <w:style w:type="paragraph" w:customStyle="1" w:styleId="D630A9CF83AA4A19B0321EC6E7E122C5">
    <w:name w:val="D630A9CF83AA4A19B0321EC6E7E122C5"/>
  </w:style>
  <w:style w:type="paragraph" w:customStyle="1" w:styleId="3B58FDE032624BD29B8AE62167A75176">
    <w:name w:val="3B58FDE032624BD29B8AE62167A75176"/>
  </w:style>
  <w:style w:type="paragraph" w:customStyle="1" w:styleId="C63A7603EE984F44B8CA14F1C6F4A08F">
    <w:name w:val="C63A7603EE984F44B8CA14F1C6F4A08F"/>
  </w:style>
  <w:style w:type="paragraph" w:customStyle="1" w:styleId="30B03BE06A324D42961542667D33EE6B">
    <w:name w:val="30B03BE06A324D42961542667D33EE6B"/>
  </w:style>
  <w:style w:type="paragraph" w:customStyle="1" w:styleId="765DB413AEEE4A4ABA16C33ABAAA7AB8">
    <w:name w:val="765DB413AEEE4A4ABA16C33ABAAA7AB8"/>
  </w:style>
  <w:style w:type="paragraph" w:customStyle="1" w:styleId="968103B32D204CC294B3F27F6852F359">
    <w:name w:val="968103B32D204CC294B3F27F6852F359"/>
  </w:style>
  <w:style w:type="paragraph" w:customStyle="1" w:styleId="E85E87B46531480480C5DE68715699D5">
    <w:name w:val="E85E87B46531480480C5DE68715699D5"/>
  </w:style>
  <w:style w:type="paragraph" w:customStyle="1" w:styleId="53B296DAA4624DAE8062584636687315">
    <w:name w:val="53B296DAA4624DAE8062584636687315"/>
  </w:style>
  <w:style w:type="paragraph" w:customStyle="1" w:styleId="30C8C2EE48FC4EA0AC7470364A40498F">
    <w:name w:val="30C8C2EE48FC4EA0AC7470364A4049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schemas.microsoft.com/sharepoint/v3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6dc4bcd6-49db-4c07-9060-8acfc67cef9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2021-09-02T17:34:00Z</dcterms:created>
  <dcterms:modified xsi:type="dcterms:W3CDTF">2021-09-02T17:35:00Z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