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637200" w14:paraId="2449F302" w14:textId="77777777" w:rsidTr="006630CF">
        <w:tc>
          <w:tcPr>
            <w:tcW w:w="5000" w:type="pct"/>
            <w:gridSpan w:val="5"/>
            <w:shd w:val="clear" w:color="auto" w:fill="E7E6E6" w:themeFill="background2"/>
            <w:vAlign w:val="bottom"/>
          </w:tcPr>
          <w:p w14:paraId="21BE803A" w14:textId="0B698C4E" w:rsidR="000172E5" w:rsidRPr="006630CF" w:rsidRDefault="006630CF" w:rsidP="00637200">
            <w:pPr>
              <w:pStyle w:val="Heading1"/>
              <w:rPr>
                <w:rFonts w:asciiTheme="minorHAnsi" w:hAnsiTheme="minorHAnsi" w:cstheme="minorHAnsi"/>
              </w:rPr>
            </w:pPr>
            <w:r w:rsidRPr="006630CF">
              <w:rPr>
                <w:rFonts w:asciiTheme="minorHAnsi" w:hAnsiTheme="minorHAnsi" w:cstheme="minorHAnsi"/>
              </w:rPr>
              <w:t>Angler 1 Registration</w:t>
            </w:r>
          </w:p>
        </w:tc>
      </w:tr>
      <w:tr w:rsidR="000172E5" w:rsidRPr="00846B76" w14:paraId="32188978" w14:textId="77777777" w:rsidTr="006145D8">
        <w:tc>
          <w:tcPr>
            <w:tcW w:w="1334" w:type="pct"/>
            <w:vAlign w:val="bottom"/>
          </w:tcPr>
          <w:p w14:paraId="43FC6792" w14:textId="3F47EEAC" w:rsidR="000172E5" w:rsidRPr="00637200" w:rsidRDefault="00A779F9" w:rsidP="00637200">
            <w:pPr>
              <w:pStyle w:val="NormalIndent"/>
            </w:pPr>
            <w:r>
              <w:t>Name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51E2FB2" w14:textId="77777777" w:rsidR="000172E5" w:rsidRPr="00846B76" w:rsidRDefault="000172E5" w:rsidP="00311D4F"/>
        </w:tc>
      </w:tr>
      <w:tr w:rsidR="000172E5" w:rsidRPr="00846B76" w14:paraId="581CF7CD" w14:textId="77777777" w:rsidTr="006145D8">
        <w:tc>
          <w:tcPr>
            <w:tcW w:w="1334" w:type="pct"/>
            <w:vAlign w:val="bottom"/>
          </w:tcPr>
          <w:p w14:paraId="725E9735" w14:textId="0971B52F" w:rsidR="000172E5" w:rsidRPr="00637200" w:rsidRDefault="00A779F9" w:rsidP="00637200">
            <w:pPr>
              <w:pStyle w:val="NormalIndent"/>
            </w:pPr>
            <w:r>
              <w:t>Cell Phone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DBCB8F" w14:textId="77777777" w:rsidR="000172E5" w:rsidRPr="00846B76" w:rsidRDefault="000172E5" w:rsidP="00311D4F"/>
        </w:tc>
      </w:tr>
      <w:tr w:rsidR="000172E5" w:rsidRPr="00846B76" w14:paraId="189F50BA" w14:textId="77777777" w:rsidTr="006145D8">
        <w:tc>
          <w:tcPr>
            <w:tcW w:w="1334" w:type="pct"/>
            <w:vAlign w:val="bottom"/>
          </w:tcPr>
          <w:p w14:paraId="6A5B5EEB" w14:textId="2DFB8D75" w:rsidR="000172E5" w:rsidRPr="00637200" w:rsidRDefault="00A779F9" w:rsidP="00637200">
            <w:pPr>
              <w:pStyle w:val="NormalIndent"/>
            </w:pPr>
            <w:r>
              <w:t>Emergency Contact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554958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38EB84FE" w14:textId="166EF394" w:rsidR="000172E5" w:rsidRDefault="00A779F9" w:rsidP="00311D4F">
            <w:r>
              <w:t>Emergency Contact #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59DDD0" w14:textId="77777777" w:rsidR="000172E5" w:rsidRPr="00846B76" w:rsidRDefault="000172E5" w:rsidP="00311D4F"/>
        </w:tc>
      </w:tr>
      <w:tr w:rsidR="000172E5" w:rsidRPr="00846B76" w14:paraId="1FACF1E6" w14:textId="77777777" w:rsidTr="006145D8">
        <w:tc>
          <w:tcPr>
            <w:tcW w:w="1334" w:type="pct"/>
            <w:vAlign w:val="bottom"/>
          </w:tcPr>
          <w:p w14:paraId="32E8B315" w14:textId="00245BC4" w:rsidR="000172E5" w:rsidRPr="00637200" w:rsidRDefault="006630CF" w:rsidP="00637200">
            <w:pPr>
              <w:pStyle w:val="NormalIndent"/>
            </w:pPr>
            <w:r>
              <w:t>Sign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242AF95C" w14:textId="77777777" w:rsidR="000172E5" w:rsidRPr="00846B76" w:rsidRDefault="000172E5" w:rsidP="00311D4F"/>
        </w:tc>
      </w:tr>
      <w:tr w:rsidR="000172E5" w:rsidRPr="00846B76" w14:paraId="5BCF4875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48C8D63A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51995578" w14:textId="77777777" w:rsidTr="006630CF">
        <w:tc>
          <w:tcPr>
            <w:tcW w:w="5000" w:type="pct"/>
            <w:gridSpan w:val="5"/>
            <w:shd w:val="clear" w:color="auto" w:fill="E7E6E6" w:themeFill="background2"/>
            <w:vAlign w:val="bottom"/>
          </w:tcPr>
          <w:p w14:paraId="3A1BA518" w14:textId="3967E8C1" w:rsidR="000172E5" w:rsidRPr="006630CF" w:rsidRDefault="006630CF" w:rsidP="00637200">
            <w:pPr>
              <w:pStyle w:val="Heading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Angler 2 Registration</w:t>
            </w:r>
          </w:p>
        </w:tc>
      </w:tr>
      <w:tr w:rsidR="000172E5" w:rsidRPr="00846B76" w14:paraId="1AC5FF47" w14:textId="77777777" w:rsidTr="006145D8">
        <w:tc>
          <w:tcPr>
            <w:tcW w:w="1334" w:type="pct"/>
            <w:vAlign w:val="bottom"/>
          </w:tcPr>
          <w:p w14:paraId="0270CEF0" w14:textId="33440F71" w:rsidR="000172E5" w:rsidRPr="00846B76" w:rsidRDefault="006630CF" w:rsidP="00311D4F">
            <w:pPr>
              <w:pStyle w:val="NormalIndent"/>
            </w:pPr>
            <w:r>
              <w:t>Name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3CBF87B5" w14:textId="77777777" w:rsidR="000172E5" w:rsidRPr="00846B76" w:rsidRDefault="000172E5" w:rsidP="00311D4F"/>
        </w:tc>
      </w:tr>
      <w:tr w:rsidR="000172E5" w:rsidRPr="00846B76" w14:paraId="4D30D09B" w14:textId="77777777" w:rsidTr="006145D8">
        <w:tc>
          <w:tcPr>
            <w:tcW w:w="1334" w:type="pct"/>
            <w:vAlign w:val="bottom"/>
          </w:tcPr>
          <w:p w14:paraId="38DF0D14" w14:textId="781A491E" w:rsidR="000172E5" w:rsidRPr="00846B76" w:rsidRDefault="006630CF" w:rsidP="00311D4F">
            <w:pPr>
              <w:pStyle w:val="NormalIndent"/>
            </w:pPr>
            <w:r>
              <w:t>Cell Phone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057A47" w14:textId="77777777" w:rsidR="000172E5" w:rsidRPr="00846B76" w:rsidRDefault="000172E5" w:rsidP="00311D4F"/>
        </w:tc>
      </w:tr>
      <w:tr w:rsidR="000172E5" w:rsidRPr="00846B76" w14:paraId="1B548BC4" w14:textId="77777777" w:rsidTr="006145D8">
        <w:tc>
          <w:tcPr>
            <w:tcW w:w="1334" w:type="pct"/>
            <w:vAlign w:val="bottom"/>
          </w:tcPr>
          <w:p w14:paraId="64BFA9D7" w14:textId="22A473F8" w:rsidR="000172E5" w:rsidRPr="00846B76" w:rsidRDefault="006630CF" w:rsidP="00311D4F">
            <w:pPr>
              <w:pStyle w:val="NormalIndent"/>
            </w:pPr>
            <w:r>
              <w:t>Emergency Contact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E38DA6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5FBDEC66" w14:textId="555477BD" w:rsidR="000172E5" w:rsidRPr="00846B76" w:rsidRDefault="006630CF" w:rsidP="00637200">
            <w:r>
              <w:t>Emergency Contact #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22EFC1" w14:textId="77777777" w:rsidR="000172E5" w:rsidRPr="00846B76" w:rsidRDefault="000172E5" w:rsidP="00311D4F"/>
        </w:tc>
      </w:tr>
      <w:tr w:rsidR="000172E5" w:rsidRPr="00846B76" w14:paraId="32F7B4AE" w14:textId="77777777" w:rsidTr="006145D8">
        <w:tc>
          <w:tcPr>
            <w:tcW w:w="1334" w:type="pct"/>
            <w:vAlign w:val="bottom"/>
          </w:tcPr>
          <w:p w14:paraId="1582B114" w14:textId="2529FEE4" w:rsidR="000172E5" w:rsidRPr="00846B76" w:rsidRDefault="006630CF" w:rsidP="00311D4F">
            <w:pPr>
              <w:pStyle w:val="NormalIndent"/>
            </w:pPr>
            <w:r>
              <w:t>Sign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1CFFBB2" w14:textId="77777777" w:rsidR="000172E5" w:rsidRPr="00846B76" w:rsidRDefault="000172E5" w:rsidP="00311D4F"/>
        </w:tc>
      </w:tr>
      <w:tr w:rsidR="000172E5" w:rsidRPr="00846B76" w14:paraId="5BDC1CE3" w14:textId="77777777" w:rsidTr="006145D8">
        <w:tc>
          <w:tcPr>
            <w:tcW w:w="1334" w:type="pct"/>
            <w:vAlign w:val="bottom"/>
          </w:tcPr>
          <w:p w14:paraId="63DB48F5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6E8ABF5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5E3BA09" w14:textId="77777777" w:rsidTr="006145D8">
        <w:tc>
          <w:tcPr>
            <w:tcW w:w="1345" w:type="pct"/>
            <w:gridSpan w:val="2"/>
            <w:vAlign w:val="bottom"/>
          </w:tcPr>
          <w:p w14:paraId="264D2308" w14:textId="506E61AC" w:rsidR="000172E5" w:rsidRPr="00846B76" w:rsidRDefault="006630CF" w:rsidP="00637200">
            <w:r>
              <w:t xml:space="preserve">          </w:t>
            </w:r>
            <w:r w:rsidR="003034ED">
              <w:t xml:space="preserve"> </w:t>
            </w:r>
            <w:r w:rsidR="00FB368C">
              <w:t>*</w:t>
            </w:r>
            <w:r w:rsidR="00A00800">
              <w:t>Alternate</w:t>
            </w:r>
          </w:p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7845B954" w14:textId="77777777" w:rsidR="000172E5" w:rsidRPr="00846B76" w:rsidRDefault="000172E5" w:rsidP="00637200"/>
        </w:tc>
      </w:tr>
    </w:tbl>
    <w:p w14:paraId="2C64C21D" w14:textId="00301740" w:rsidR="000172E5" w:rsidRDefault="00434A72" w:rsidP="00637200">
      <w:r>
        <w:tab/>
      </w:r>
      <w:r>
        <w:tab/>
      </w:r>
      <w:r>
        <w:tab/>
      </w:r>
      <w:r w:rsidR="00854DFC">
        <w:tab/>
      </w:r>
      <w:r>
        <w:t>(You can only fish with your Angler 2</w:t>
      </w:r>
      <w:r w:rsidR="00854DFC">
        <w:t>, Alternate, or Solo)</w:t>
      </w:r>
    </w:p>
    <w:p w14:paraId="3A2E70FA" w14:textId="77777777" w:rsidR="00434A72" w:rsidRPr="00434A72" w:rsidRDefault="00434A72" w:rsidP="00434A72"/>
    <w:p w14:paraId="7BB821F6" w14:textId="77777777" w:rsidR="00434A72" w:rsidRPr="00434A72" w:rsidRDefault="00434A72" w:rsidP="00434A72"/>
    <w:p w14:paraId="1298CBD8" w14:textId="77777777" w:rsidR="00434A72" w:rsidRPr="00434A72" w:rsidRDefault="00434A72" w:rsidP="00434A72"/>
    <w:p w14:paraId="0B705D1C" w14:textId="77777777" w:rsidR="00434A72" w:rsidRPr="00434A72" w:rsidRDefault="00434A72" w:rsidP="00434A72"/>
    <w:p w14:paraId="47426FCB" w14:textId="77777777" w:rsidR="00434A72" w:rsidRPr="00434A72" w:rsidRDefault="00434A72" w:rsidP="00434A72"/>
    <w:p w14:paraId="35A5CAA2" w14:textId="77777777" w:rsidR="00434A72" w:rsidRPr="00434A72" w:rsidRDefault="00434A72" w:rsidP="00434A72"/>
    <w:p w14:paraId="3202BC65" w14:textId="2E022AB6" w:rsidR="00434A72" w:rsidRPr="00434A72" w:rsidRDefault="00434A72" w:rsidP="00434A72">
      <w:pPr>
        <w:tabs>
          <w:tab w:val="left" w:pos="7800"/>
        </w:tabs>
      </w:pPr>
      <w:r>
        <w:tab/>
      </w:r>
    </w:p>
    <w:sectPr w:rsidR="00434A72" w:rsidRPr="00434A72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F8EAAC" w14:textId="77777777" w:rsidR="00646CC5" w:rsidRDefault="00646CC5" w:rsidP="000172E5">
      <w:pPr>
        <w:spacing w:after="0" w:line="240" w:lineRule="auto"/>
      </w:pPr>
      <w:r>
        <w:separator/>
      </w:r>
    </w:p>
  </w:endnote>
  <w:endnote w:type="continuationSeparator" w:id="0">
    <w:p w14:paraId="1174D76E" w14:textId="77777777" w:rsidR="00646CC5" w:rsidRDefault="00646CC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AA6C9A-BAD4-4445-9C08-E76666D3BC0E}"/>
    <w:embedBold r:id="rId2" w:fontKey="{73F1CB2E-0E60-4A97-B811-C293B9BE87A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430446F-FCAD-4A12-9E24-7206C814E572}"/>
    <w:embedBold r:id="rId4" w:fontKey="{D23E40CD-F3FE-4E7F-B906-1759E5ACCBD8}"/>
    <w:embedItalic r:id="rId5" w:fontKey="{933BBF4F-1AB1-45D7-A085-793684AB1EA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A6CD725-2089-4CA7-81C4-D862164C0C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705DB53-7951-4C8F-BEC4-8DE7C46C85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7A2C0630" w14:textId="77777777" w:rsidTr="00637200">
      <w:tc>
        <w:tcPr>
          <w:tcW w:w="4675" w:type="dxa"/>
          <w:vAlign w:val="center"/>
        </w:tcPr>
        <w:p w14:paraId="503EBAB4" w14:textId="20A057DE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118D70C6" w14:textId="25F44080" w:rsidR="00311D4F" w:rsidRPr="00311D4F" w:rsidRDefault="00434A72" w:rsidP="00637200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 wp14:anchorId="265B2B6B" wp14:editId="259C1AA4">
                <wp:extent cx="1238250" cy="1238250"/>
                <wp:effectExtent l="0" t="0" r="0" b="0"/>
                <wp:docPr id="114320382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3203826" name="Picture 11432038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1238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5F64A5D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EE73F7" w14:textId="77777777" w:rsidR="00646CC5" w:rsidRDefault="00646CC5" w:rsidP="000172E5">
      <w:pPr>
        <w:spacing w:after="0" w:line="240" w:lineRule="auto"/>
      </w:pPr>
      <w:r>
        <w:separator/>
      </w:r>
    </w:p>
  </w:footnote>
  <w:footnote w:type="continuationSeparator" w:id="0">
    <w:p w14:paraId="15DFD5B7" w14:textId="77777777" w:rsidR="00646CC5" w:rsidRDefault="00646CC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0D8EB" w14:textId="6F635ABB" w:rsidR="000172E5" w:rsidRPr="00633C21" w:rsidRDefault="003C5849" w:rsidP="008D1F85">
    <w:pPr>
      <w:pStyle w:val="NoSpacing"/>
      <w:jc w:val="center"/>
      <w:rPr>
        <w:rFonts w:cstheme="minorHAnsi"/>
        <w:b/>
        <w:bCs/>
        <w:sz w:val="40"/>
        <w:szCs w:val="40"/>
      </w:rPr>
    </w:pPr>
    <w:r w:rsidRPr="00633C21">
      <w:rPr>
        <w:rFonts w:cstheme="minorHAnsi"/>
        <w:b/>
        <w:bCs/>
        <w:sz w:val="40"/>
        <w:szCs w:val="40"/>
      </w:rPr>
      <w:t xml:space="preserve">2025 PATRIOT FISHING LEAGUE </w:t>
    </w:r>
    <w:r w:rsidR="00633C21" w:rsidRPr="00633C21">
      <w:rPr>
        <w:rFonts w:cstheme="minorHAnsi"/>
        <w:b/>
        <w:bCs/>
        <w:sz w:val="40"/>
        <w:szCs w:val="40"/>
      </w:rPr>
      <w:t>REGISTRATION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59855036">
    <w:abstractNumId w:val="11"/>
  </w:num>
  <w:num w:numId="2" w16cid:durableId="737828917">
    <w:abstractNumId w:val="7"/>
  </w:num>
  <w:num w:numId="3" w16cid:durableId="1523662427">
    <w:abstractNumId w:val="15"/>
  </w:num>
  <w:num w:numId="4" w16cid:durableId="116720819">
    <w:abstractNumId w:val="12"/>
  </w:num>
  <w:num w:numId="5" w16cid:durableId="1901742441">
    <w:abstractNumId w:val="13"/>
  </w:num>
  <w:num w:numId="6" w16cid:durableId="286087070">
    <w:abstractNumId w:val="19"/>
  </w:num>
  <w:num w:numId="7" w16cid:durableId="1988582795">
    <w:abstractNumId w:val="6"/>
  </w:num>
  <w:num w:numId="8" w16cid:durableId="1326204882">
    <w:abstractNumId w:val="10"/>
  </w:num>
  <w:num w:numId="9" w16cid:durableId="1496413889">
    <w:abstractNumId w:val="17"/>
  </w:num>
  <w:num w:numId="10" w16cid:durableId="2127581678">
    <w:abstractNumId w:val="1"/>
  </w:num>
  <w:num w:numId="11" w16cid:durableId="1379206119">
    <w:abstractNumId w:val="5"/>
  </w:num>
  <w:num w:numId="12" w16cid:durableId="572590340">
    <w:abstractNumId w:val="0"/>
  </w:num>
  <w:num w:numId="13" w16cid:durableId="1969241290">
    <w:abstractNumId w:val="2"/>
  </w:num>
  <w:num w:numId="14" w16cid:durableId="1051198614">
    <w:abstractNumId w:val="9"/>
  </w:num>
  <w:num w:numId="15" w16cid:durableId="817192626">
    <w:abstractNumId w:val="8"/>
  </w:num>
  <w:num w:numId="16" w16cid:durableId="955526571">
    <w:abstractNumId w:val="16"/>
  </w:num>
  <w:num w:numId="17" w16cid:durableId="1657953261">
    <w:abstractNumId w:val="3"/>
  </w:num>
  <w:num w:numId="18" w16cid:durableId="480656219">
    <w:abstractNumId w:val="21"/>
  </w:num>
  <w:num w:numId="19" w16cid:durableId="955672441">
    <w:abstractNumId w:val="18"/>
  </w:num>
  <w:num w:numId="20" w16cid:durableId="1376469980">
    <w:abstractNumId w:val="14"/>
  </w:num>
  <w:num w:numId="21" w16cid:durableId="530724099">
    <w:abstractNumId w:val="20"/>
  </w:num>
  <w:num w:numId="22" w16cid:durableId="170585918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0CF"/>
    <w:rsid w:val="000172E5"/>
    <w:rsid w:val="00052382"/>
    <w:rsid w:val="0006568A"/>
    <w:rsid w:val="00076F0F"/>
    <w:rsid w:val="0008138B"/>
    <w:rsid w:val="00084253"/>
    <w:rsid w:val="000D1F49"/>
    <w:rsid w:val="001727CA"/>
    <w:rsid w:val="001800AB"/>
    <w:rsid w:val="002C56E6"/>
    <w:rsid w:val="003034ED"/>
    <w:rsid w:val="00311D4F"/>
    <w:rsid w:val="0034390E"/>
    <w:rsid w:val="00344849"/>
    <w:rsid w:val="00361E11"/>
    <w:rsid w:val="003769BA"/>
    <w:rsid w:val="003A7984"/>
    <w:rsid w:val="003C5849"/>
    <w:rsid w:val="003F0847"/>
    <w:rsid w:val="0040090B"/>
    <w:rsid w:val="00434A72"/>
    <w:rsid w:val="0046302A"/>
    <w:rsid w:val="00487D2D"/>
    <w:rsid w:val="004D5D62"/>
    <w:rsid w:val="004E373C"/>
    <w:rsid w:val="005112D0"/>
    <w:rsid w:val="00577E06"/>
    <w:rsid w:val="00583334"/>
    <w:rsid w:val="005A21E2"/>
    <w:rsid w:val="005A3BF7"/>
    <w:rsid w:val="005F2035"/>
    <w:rsid w:val="005F7990"/>
    <w:rsid w:val="006145D8"/>
    <w:rsid w:val="00633C21"/>
    <w:rsid w:val="00637200"/>
    <w:rsid w:val="0063739C"/>
    <w:rsid w:val="00646CC5"/>
    <w:rsid w:val="006630CF"/>
    <w:rsid w:val="007147D7"/>
    <w:rsid w:val="00770F25"/>
    <w:rsid w:val="007A35A8"/>
    <w:rsid w:val="007B0A85"/>
    <w:rsid w:val="007C6A52"/>
    <w:rsid w:val="0082043E"/>
    <w:rsid w:val="00846B76"/>
    <w:rsid w:val="00854DFC"/>
    <w:rsid w:val="008D1F85"/>
    <w:rsid w:val="008E203A"/>
    <w:rsid w:val="0091229C"/>
    <w:rsid w:val="00920C83"/>
    <w:rsid w:val="00940E73"/>
    <w:rsid w:val="0098597D"/>
    <w:rsid w:val="009F619A"/>
    <w:rsid w:val="009F6DDE"/>
    <w:rsid w:val="00A00800"/>
    <w:rsid w:val="00A370A8"/>
    <w:rsid w:val="00A779F9"/>
    <w:rsid w:val="00B337A2"/>
    <w:rsid w:val="00BD4753"/>
    <w:rsid w:val="00BD5CB1"/>
    <w:rsid w:val="00BE62EE"/>
    <w:rsid w:val="00C003BA"/>
    <w:rsid w:val="00C04D9D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858D2"/>
    <w:rsid w:val="00FB368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FA72CB"/>
  <w15:chartTrackingRefBased/>
  <w15:docId w15:val="{95BEAEE2-95BE-4320-B37F-B734969D1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sum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6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Brett McMasters</cp:lastModifiedBy>
  <cp:revision>7</cp:revision>
  <dcterms:created xsi:type="dcterms:W3CDTF">2023-11-16T23:21:00Z</dcterms:created>
  <dcterms:modified xsi:type="dcterms:W3CDTF">2024-09-30T15:33:00Z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