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6CC" w:rsidRPr="00144230" w:rsidRDefault="00144230">
      <w:pPr>
        <w:pStyle w:val="Title"/>
        <w:rPr>
          <w:color w:val="7B4968" w:themeColor="accent5" w:themeShade="BF"/>
        </w:rPr>
      </w:pPr>
      <w:r w:rsidRPr="00144230">
        <w:rPr>
          <w:color w:val="7B4968" w:themeColor="accent5" w:themeShade="BF"/>
        </w:rPr>
        <w:t>InstaGlam My Selfie</w:t>
      </w:r>
    </w:p>
    <w:tbl>
      <w:tblPr>
        <w:tblW w:w="5000" w:type="pct"/>
        <w:tblCellMar>
          <w:top w:w="144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743"/>
        <w:gridCol w:w="7057"/>
      </w:tblGrid>
      <w:tr w:rsidR="00D863C7" w:rsidTr="00D863C7">
        <w:tc>
          <w:tcPr>
            <w:tcW w:w="1733" w:type="pct"/>
            <w:tcBorders>
              <w:top w:val="single" w:sz="4" w:space="0" w:color="BCB8AC" w:themeColor="text2" w:themeTint="66"/>
            </w:tcBorders>
          </w:tcPr>
          <w:p w:rsidR="00D863C7" w:rsidRPr="007631C0" w:rsidRDefault="002A5823" w:rsidP="008B7237">
            <w:pPr>
              <w:pStyle w:val="Name"/>
              <w:rPr>
                <w:color w:val="7030A0"/>
              </w:rPr>
            </w:pPr>
            <w:sdt>
              <w:sdtPr>
                <w:rPr>
                  <w:color w:val="7030A0"/>
                </w:rPr>
                <w:alias w:val="Your Name"/>
                <w:tag w:val="Your Name"/>
                <w:id w:val="-455644713"/>
                <w:placeholder>
                  <w:docPart w:val="558FD938B0C343EDAD41F2826159E184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/>
              </w:sdtPr>
              <w:sdtEndPr/>
              <w:sdtContent>
                <w:r w:rsidR="00144230">
                  <w:rPr>
                    <w:color w:val="7030A0"/>
                  </w:rPr>
                  <w:t>Migdalia Ruiz</w:t>
                </w:r>
              </w:sdtContent>
            </w:sdt>
          </w:p>
          <w:p w:rsidR="00144230" w:rsidRDefault="00EC7937" w:rsidP="00144230">
            <w:pPr>
              <w:pStyle w:val="JobTitle"/>
            </w:pPr>
            <w:r w:rsidRPr="00EC7937">
              <w:rPr>
                <w:b/>
              </w:rPr>
              <w:t>Owner &amp; Operator</w:t>
            </w:r>
            <w:r>
              <w:br/>
            </w:r>
            <w:r w:rsidR="00144230">
              <w:t xml:space="preserve">Lansing, </w:t>
            </w:r>
            <w:proofErr w:type="spellStart"/>
            <w:r w:rsidR="00144230">
              <w:t>il</w:t>
            </w:r>
            <w:proofErr w:type="spellEnd"/>
            <w:r w:rsidR="00144230">
              <w:t xml:space="preserve"> 60438</w:t>
            </w:r>
            <w:r>
              <w:br/>
            </w:r>
            <w:r w:rsidR="00144230">
              <w:t>708-391-5015</w:t>
            </w:r>
            <w:r>
              <w:br/>
            </w:r>
            <w:hyperlink r:id="rId8" w:history="1">
              <w:r w:rsidR="00144230" w:rsidRPr="00AD187D">
                <w:rPr>
                  <w:rStyle w:val="Hyperlink"/>
                </w:rPr>
                <w:t>atouchofluv318@gmail.com</w:t>
              </w:r>
            </w:hyperlink>
          </w:p>
        </w:tc>
        <w:tc>
          <w:tcPr>
            <w:tcW w:w="3267" w:type="pct"/>
            <w:tcBorders>
              <w:top w:val="single" w:sz="4" w:space="0" w:color="BCB8AC" w:themeColor="text2" w:themeTint="66"/>
            </w:tcBorders>
          </w:tcPr>
          <w:p w:rsidR="006B144F" w:rsidRPr="008B7237" w:rsidRDefault="006B144F" w:rsidP="008B7237">
            <w:pPr>
              <w:pStyle w:val="Name"/>
            </w:pPr>
          </w:p>
          <w:p w:rsidR="00D863C7" w:rsidRPr="003F3593" w:rsidRDefault="00D863C7" w:rsidP="003F3593">
            <w:pPr>
              <w:pStyle w:val="ContactInfo"/>
            </w:pPr>
          </w:p>
          <w:p w:rsidR="00D863C7" w:rsidRPr="003F3593" w:rsidRDefault="00D863C7" w:rsidP="003F3593">
            <w:pPr>
              <w:pStyle w:val="ContactInfo"/>
            </w:pPr>
          </w:p>
          <w:p w:rsidR="00D863C7" w:rsidRDefault="00D863C7" w:rsidP="00EC7937">
            <w:pPr>
              <w:pStyle w:val="ContactInfo"/>
            </w:pPr>
          </w:p>
        </w:tc>
      </w:tr>
    </w:tbl>
    <w:p w:rsidR="006936CC" w:rsidRDefault="00D56A42" w:rsidP="00D56A42">
      <w:pPr>
        <w:pStyle w:val="Date"/>
      </w:pPr>
      <w:r>
        <w:br/>
      </w:r>
      <w:r w:rsidR="00C93E73">
        <w:t>Dear</w:t>
      </w:r>
      <w:r w:rsidR="006B144F">
        <w:t xml:space="preserve"> </w:t>
      </w:r>
      <w:sdt>
        <w:sdtPr>
          <w:alias w:val="Recipient Name"/>
          <w:tag w:val="Recipient Name"/>
          <w:id w:val="741295397"/>
          <w:placeholder>
            <w:docPart w:val="20E8263239C448D68F44A9C556D75466"/>
          </w:placeholder>
          <w:dataBinding w:prefixMappings="xmlns:ns0='http://schemas.microsoft.com/office/2006/coverPageProps' " w:xpath="/ns0:CoverPageProperties[1]/ns0:CompanyFax[1]" w:storeItemID="{55AF091B-3C7A-41E3-B477-F2FDAA23CFDA}"/>
          <w15:appearance w15:val="hidden"/>
          <w:text/>
        </w:sdtPr>
        <w:sdtEndPr/>
        <w:sdtContent>
          <w:r w:rsidR="007C69DC">
            <w:t>Potential Client</w:t>
          </w:r>
        </w:sdtContent>
      </w:sdt>
      <w:r w:rsidR="00C93E73">
        <w:t>,</w:t>
      </w:r>
    </w:p>
    <w:p w:rsidR="00D56A42" w:rsidRPr="00D56A42" w:rsidRDefault="00144230" w:rsidP="00D56A42">
      <w:pPr>
        <w:autoSpaceDE w:val="0"/>
        <w:autoSpaceDN w:val="0"/>
        <w:adjustRightInd w:val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Thank you for choosing </w:t>
      </w:r>
      <w:r>
        <w:rPr>
          <w:rFonts w:ascii="Garamond" w:hAnsi="Garamond" w:cs="Garamond"/>
          <w:b/>
          <w:bCs/>
        </w:rPr>
        <w:t>InstaGlam My Selfie</w:t>
      </w:r>
      <w:r w:rsidR="00D56A42" w:rsidRPr="00D56A42">
        <w:rPr>
          <w:rFonts w:ascii="Garamond" w:hAnsi="Garamond" w:cs="Garamond"/>
        </w:rPr>
        <w:t xml:space="preserve"> for your photo booth needs. We are confident that you will be very satisfied with the services that we offer.</w:t>
      </w:r>
    </w:p>
    <w:p w:rsidR="00D56A42" w:rsidRPr="00D56A42" w:rsidRDefault="00D56A42" w:rsidP="00D56A42">
      <w:pPr>
        <w:autoSpaceDE w:val="0"/>
        <w:autoSpaceDN w:val="0"/>
        <w:adjustRightInd w:val="0"/>
        <w:rPr>
          <w:rFonts w:ascii="Garamond" w:hAnsi="Garamond" w:cs="Garamond"/>
        </w:rPr>
      </w:pPr>
      <w:r w:rsidRPr="00D56A42">
        <w:rPr>
          <w:rFonts w:ascii="Garamond" w:hAnsi="Garamond" w:cs="Garamond"/>
        </w:rPr>
        <w:t xml:space="preserve">We are an exceptional photo booth company with love &amp; great passion to make our client’s events memorable.  We thoroughly enjoy being able to bring people together &amp; celebrate good times.  </w:t>
      </w:r>
      <w:r w:rsidRPr="00D56A42">
        <w:rPr>
          <w:rFonts w:ascii="Garamond" w:hAnsi="Garamond" w:cs="Garamond"/>
        </w:rPr>
        <w:br/>
      </w:r>
      <w:r w:rsidRPr="00D56A42">
        <w:rPr>
          <w:rFonts w:ascii="Garamond" w:hAnsi="Garamond" w:cs="Garamond"/>
        </w:rPr>
        <w:br/>
        <w:t xml:space="preserve">Our vision at </w:t>
      </w:r>
      <w:r w:rsidR="00E53DD9">
        <w:rPr>
          <w:rFonts w:ascii="Garamond" w:hAnsi="Garamond" w:cs="Garamond"/>
        </w:rPr>
        <w:t xml:space="preserve">InstaGlam My </w:t>
      </w:r>
      <w:r w:rsidR="00B1730E">
        <w:rPr>
          <w:rFonts w:ascii="Garamond" w:hAnsi="Garamond" w:cs="Garamond"/>
        </w:rPr>
        <w:t xml:space="preserve">Selfie </w:t>
      </w:r>
      <w:r w:rsidR="00B1730E" w:rsidRPr="00D56A42">
        <w:rPr>
          <w:rFonts w:ascii="Garamond" w:hAnsi="Garamond" w:cs="Garamond"/>
        </w:rPr>
        <w:t>is</w:t>
      </w:r>
      <w:r w:rsidRPr="00D56A42">
        <w:rPr>
          <w:rFonts w:ascii="Garamond" w:hAnsi="Garamond" w:cs="Garamond"/>
        </w:rPr>
        <w:t xml:space="preserve"> to bring joyful, continuous interactions with our clients while making each event unique &amp; special.  We want everyone to know that there is heart &amp; soul behind each piece of our work &amp; we are extremely proud to offer o</w:t>
      </w:r>
      <w:r w:rsidR="00E53DD9">
        <w:rPr>
          <w:rFonts w:ascii="Garamond" w:hAnsi="Garamond" w:cs="Garamond"/>
        </w:rPr>
        <w:t>ne of the best photo booths in Chicago</w:t>
      </w:r>
      <w:r w:rsidRPr="00D56A42">
        <w:rPr>
          <w:rFonts w:ascii="Garamond" w:hAnsi="Garamond" w:cs="Garamond"/>
        </w:rPr>
        <w:t xml:space="preserve">.  The amazing features on our booth let us create custom keepsakes for each of our client’s events.  Our platform is a State of the Art 21st Century Open Air Entertainment Center which offers high quality booth-less photo services.  Your guests will enjoy a souvenir of your event as they can print, text, email or share photos instantly by uploading directly to Social Media!  In addition, we will provide you with a gallery of all images at the end of the event.  </w:t>
      </w:r>
      <w:r w:rsidRPr="00D56A42">
        <w:rPr>
          <w:rFonts w:ascii="Garamond" w:hAnsi="Garamond" w:cs="Garamond"/>
        </w:rPr>
        <w:br/>
      </w:r>
      <w:r w:rsidRPr="00D56A42">
        <w:rPr>
          <w:rFonts w:ascii="Garamond" w:hAnsi="Garamond" w:cs="Garamond"/>
        </w:rPr>
        <w:br/>
        <w:t xml:space="preserve">The information enclosed will help you make the most of our services. If you have questions, please contact us.  Again, thank you for choosing </w:t>
      </w:r>
      <w:r w:rsidR="00E53DD9">
        <w:rPr>
          <w:rFonts w:ascii="Garamond" w:hAnsi="Garamond" w:cs="Garamond"/>
        </w:rPr>
        <w:t>InstaGlam My Selfie</w:t>
      </w:r>
    </w:p>
    <w:p w:rsidR="006936CC" w:rsidRDefault="006936CC" w:rsidP="00EC7937"/>
    <w:p w:rsidR="00D52EAD" w:rsidRPr="00D52EAD" w:rsidRDefault="00C93E73" w:rsidP="00D56A42">
      <w:pPr>
        <w:pStyle w:val="Closing"/>
      </w:pPr>
      <w:r>
        <w:t>Sincerely,</w:t>
      </w:r>
      <w:r w:rsidR="007C69DC">
        <w:br/>
      </w:r>
      <w:bookmarkStart w:id="0" w:name="_GoBack"/>
      <w:bookmarkEnd w:id="0"/>
      <w:r w:rsidR="00D56A42">
        <w:br/>
      </w:r>
      <w:sdt>
        <w:sdtPr>
          <w:rPr>
            <w:b/>
            <w:color w:val="7030A0"/>
          </w:rPr>
          <w:alias w:val="Your Name"/>
          <w:tag w:val="Your Name"/>
          <w:id w:val="-241647531"/>
          <w:placeholder>
            <w:docPart w:val="62B924F9C6B04FC9846E892AAAB3B6FE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/>
        </w:sdtPr>
        <w:sdtEndPr/>
        <w:sdtContent>
          <w:r w:rsidR="00144230">
            <w:rPr>
              <w:b/>
              <w:color w:val="7030A0"/>
            </w:rPr>
            <w:t>Migdalia Ruiz</w:t>
          </w:r>
        </w:sdtContent>
      </w:sdt>
    </w:p>
    <w:sectPr w:rsidR="00D52EAD" w:rsidRPr="00D52EAD">
      <w:footerReference w:type="default" r:id="rId9"/>
      <w:footerReference w:type="first" r:id="rId10"/>
      <w:pgSz w:w="12240" w:h="15840" w:code="1"/>
      <w:pgMar w:top="1080" w:right="720" w:bottom="2160" w:left="720" w:header="720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823" w:rsidRDefault="002A5823">
      <w:pPr>
        <w:spacing w:after="0" w:line="240" w:lineRule="auto"/>
      </w:pPr>
      <w:r>
        <w:separator/>
      </w:r>
    </w:p>
    <w:p w:rsidR="002A5823" w:rsidRDefault="002A5823"/>
    <w:p w:rsidR="002A5823" w:rsidRDefault="002A5823"/>
  </w:endnote>
  <w:endnote w:type="continuationSeparator" w:id="0">
    <w:p w:rsidR="002A5823" w:rsidRDefault="002A5823">
      <w:pPr>
        <w:spacing w:after="0" w:line="240" w:lineRule="auto"/>
      </w:pPr>
      <w:r>
        <w:continuationSeparator/>
      </w:r>
    </w:p>
    <w:p w:rsidR="002A5823" w:rsidRDefault="002A5823"/>
    <w:p w:rsidR="002A5823" w:rsidRDefault="002A58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6CC" w:rsidRDefault="00C93E7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4423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6CC" w:rsidRDefault="00144230">
    <w:pPr>
      <w:pStyle w:val="Logo"/>
    </w:pPr>
    <w:r>
      <w:rPr>
        <w:noProof/>
        <w:lang w:eastAsia="en-US"/>
      </w:rPr>
      <w:drawing>
        <wp:inline distT="0" distB="0" distL="0" distR="0">
          <wp:extent cx="1285875" cy="6286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yselfieLOGOBLACKBKG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823" w:rsidRDefault="002A5823">
      <w:pPr>
        <w:spacing w:after="0" w:line="240" w:lineRule="auto"/>
      </w:pPr>
      <w:r>
        <w:separator/>
      </w:r>
    </w:p>
    <w:p w:rsidR="002A5823" w:rsidRDefault="002A5823"/>
    <w:p w:rsidR="002A5823" w:rsidRDefault="002A5823"/>
  </w:footnote>
  <w:footnote w:type="continuationSeparator" w:id="0">
    <w:p w:rsidR="002A5823" w:rsidRDefault="002A5823">
      <w:pPr>
        <w:spacing w:after="0" w:line="240" w:lineRule="auto"/>
      </w:pPr>
      <w:r>
        <w:continuationSeparator/>
      </w:r>
    </w:p>
    <w:p w:rsidR="002A5823" w:rsidRDefault="002A5823"/>
    <w:p w:rsidR="002A5823" w:rsidRDefault="002A582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D0FD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69FE020A"/>
    <w:multiLevelType w:val="multilevel"/>
    <w:tmpl w:val="76BA62B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37"/>
    <w:rsid w:val="001057C7"/>
    <w:rsid w:val="00144230"/>
    <w:rsid w:val="001D0346"/>
    <w:rsid w:val="001E7F8F"/>
    <w:rsid w:val="00201F45"/>
    <w:rsid w:val="00263245"/>
    <w:rsid w:val="002A5823"/>
    <w:rsid w:val="00322CC9"/>
    <w:rsid w:val="00344C6F"/>
    <w:rsid w:val="00370D50"/>
    <w:rsid w:val="003E10A5"/>
    <w:rsid w:val="003F3593"/>
    <w:rsid w:val="00440314"/>
    <w:rsid w:val="00472B81"/>
    <w:rsid w:val="00565C2E"/>
    <w:rsid w:val="005B0B5B"/>
    <w:rsid w:val="00624007"/>
    <w:rsid w:val="00625226"/>
    <w:rsid w:val="00637848"/>
    <w:rsid w:val="006936CC"/>
    <w:rsid w:val="006B144F"/>
    <w:rsid w:val="006C4959"/>
    <w:rsid w:val="00733B3F"/>
    <w:rsid w:val="007631C0"/>
    <w:rsid w:val="0077704C"/>
    <w:rsid w:val="0078518D"/>
    <w:rsid w:val="007C1965"/>
    <w:rsid w:val="007C69DC"/>
    <w:rsid w:val="008B7237"/>
    <w:rsid w:val="009157D7"/>
    <w:rsid w:val="00923239"/>
    <w:rsid w:val="009C2AA2"/>
    <w:rsid w:val="009F109E"/>
    <w:rsid w:val="00A662FC"/>
    <w:rsid w:val="00B10F78"/>
    <w:rsid w:val="00B1730E"/>
    <w:rsid w:val="00B4323B"/>
    <w:rsid w:val="00C74283"/>
    <w:rsid w:val="00C93E73"/>
    <w:rsid w:val="00CC6B03"/>
    <w:rsid w:val="00D20CAD"/>
    <w:rsid w:val="00D2134D"/>
    <w:rsid w:val="00D52EAD"/>
    <w:rsid w:val="00D56A42"/>
    <w:rsid w:val="00D62551"/>
    <w:rsid w:val="00D863C7"/>
    <w:rsid w:val="00D86607"/>
    <w:rsid w:val="00E12CA9"/>
    <w:rsid w:val="00E433BE"/>
    <w:rsid w:val="00E53DD9"/>
    <w:rsid w:val="00E83C53"/>
    <w:rsid w:val="00EC7937"/>
    <w:rsid w:val="00F21507"/>
    <w:rsid w:val="00F21ECC"/>
    <w:rsid w:val="00F228CB"/>
    <w:rsid w:val="00F41AEE"/>
    <w:rsid w:val="00F4314B"/>
    <w:rsid w:val="00F8023A"/>
    <w:rsid w:val="00FE0AAE"/>
    <w:rsid w:val="00FE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245F7B-A6DD-402D-B823-A0A7140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240" w:line="300" w:lineRule="auto"/>
        <w:ind w:left="37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uiPriority="6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EAD"/>
  </w:style>
  <w:style w:type="paragraph" w:styleId="Heading1">
    <w:name w:val="heading 1"/>
    <w:basedOn w:val="Normal"/>
    <w:link w:val="Heading1Char"/>
    <w:uiPriority w:val="9"/>
    <w:qFormat/>
    <w:rsid w:val="00344C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24F4F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4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F24F4F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spacing w:after="300" w:line="240" w:lineRule="auto"/>
      <w:ind w:left="0"/>
      <w:contextualSpacing/>
    </w:pPr>
    <w:rPr>
      <w:rFonts w:asciiTheme="majorHAnsi" w:eastAsiaTheme="majorEastAsia" w:hAnsiTheme="majorHAnsi" w:cstheme="majorBidi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obTitle">
    <w:name w:val="Job Title"/>
    <w:basedOn w:val="Normal"/>
    <w:uiPriority w:val="3"/>
    <w:qFormat/>
    <w:pPr>
      <w:spacing w:line="276" w:lineRule="auto"/>
      <w:ind w:left="0"/>
    </w:p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600" w:after="360"/>
    </w:pPr>
  </w:style>
  <w:style w:type="character" w:customStyle="1" w:styleId="DateChar">
    <w:name w:val="Date Char"/>
    <w:basedOn w:val="DefaultParagraphFont"/>
    <w:link w:val="Date"/>
    <w:uiPriority w:val="4"/>
  </w:style>
  <w:style w:type="paragraph" w:styleId="Salutation">
    <w:name w:val="Salutation"/>
    <w:basedOn w:val="Normal"/>
    <w:next w:val="Normal"/>
    <w:link w:val="SalutationChar"/>
    <w:uiPriority w:val="4"/>
    <w:unhideWhenUsed/>
    <w:qFormat/>
    <w:rPr>
      <w:b/>
      <w:bCs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bCs/>
    </w:rPr>
  </w:style>
  <w:style w:type="paragraph" w:styleId="Closing">
    <w:name w:val="Closing"/>
    <w:basedOn w:val="Normal"/>
    <w:next w:val="Normal"/>
    <w:link w:val="ClosingChar"/>
    <w:uiPriority w:val="5"/>
    <w:unhideWhenUsed/>
    <w:qFormat/>
    <w:pPr>
      <w:spacing w:after="960" w:line="240" w:lineRule="auto"/>
      <w:contextualSpacing/>
    </w:pPr>
  </w:style>
  <w:style w:type="character" w:customStyle="1" w:styleId="ClosingChar">
    <w:name w:val="Closing Char"/>
    <w:basedOn w:val="DefaultParagraphFont"/>
    <w:link w:val="Closing"/>
    <w:uiPriority w:val="5"/>
  </w:style>
  <w:style w:type="paragraph" w:styleId="Header">
    <w:name w:val="header"/>
    <w:basedOn w:val="Normal"/>
    <w:link w:val="HeaderChar"/>
    <w:uiPriority w:val="94"/>
    <w:unhideWhenUsed/>
    <w:rsid w:val="009157D7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4"/>
    <w:rsid w:val="009157D7"/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4" w:color="BCB8AC" w:themeColor="text2" w:themeTint="66"/>
      </w:pBdr>
      <w:spacing w:after="0" w:line="240" w:lineRule="auto"/>
      <w:ind w:left="0"/>
      <w:jc w:val="right"/>
    </w:pPr>
    <w:rPr>
      <w:i/>
      <w:iCs/>
      <w:color w:val="F24F4F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i/>
      <w:iCs/>
      <w:color w:val="F24F4F" w:themeColor="accent1"/>
    </w:rPr>
  </w:style>
  <w:style w:type="paragraph" w:customStyle="1" w:styleId="Logo">
    <w:name w:val="Logo"/>
    <w:basedOn w:val="Normal"/>
    <w:uiPriority w:val="10"/>
    <w:qFormat/>
    <w:pPr>
      <w:spacing w:after="0" w:line="240" w:lineRule="auto"/>
      <w:jc w:val="right"/>
    </w:pPr>
  </w:style>
  <w:style w:type="character" w:customStyle="1" w:styleId="Heading1Char">
    <w:name w:val="Heading 1 Char"/>
    <w:basedOn w:val="DefaultParagraphFont"/>
    <w:link w:val="Heading1"/>
    <w:uiPriority w:val="9"/>
    <w:rsid w:val="00344C6F"/>
    <w:rPr>
      <w:rFonts w:asciiTheme="majorHAnsi" w:eastAsiaTheme="majorEastAsia" w:hAnsiTheme="majorHAnsi" w:cstheme="majorBidi"/>
      <w:color w:val="F24F4F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4C6F"/>
    <w:rPr>
      <w:rFonts w:asciiTheme="majorHAnsi" w:eastAsiaTheme="majorEastAsia" w:hAnsiTheme="majorHAnsi" w:cstheme="majorBidi"/>
      <w:color w:val="F24F4F" w:themeColor="accent1"/>
      <w:sz w:val="26"/>
      <w:szCs w:val="26"/>
    </w:rPr>
  </w:style>
  <w:style w:type="paragraph" w:customStyle="1" w:styleId="ContactInfo">
    <w:name w:val="Contact Info"/>
    <w:basedOn w:val="Normal"/>
    <w:uiPriority w:val="4"/>
    <w:qFormat/>
    <w:rsid w:val="003F3593"/>
    <w:pPr>
      <w:spacing w:after="0" w:line="276" w:lineRule="auto"/>
      <w:ind w:left="0"/>
    </w:pPr>
  </w:style>
  <w:style w:type="paragraph" w:styleId="NoSpacing">
    <w:name w:val="No Spacing"/>
    <w:uiPriority w:val="1"/>
    <w:semiHidden/>
    <w:unhideWhenUsed/>
    <w:qFormat/>
    <w:rsid w:val="009C2AA2"/>
    <w:pPr>
      <w:spacing w:after="0" w:line="240" w:lineRule="auto"/>
      <w:ind w:left="0"/>
    </w:pPr>
    <w:rPr>
      <w:color w:val="auto"/>
    </w:rPr>
  </w:style>
  <w:style w:type="paragraph" w:styleId="Signature">
    <w:name w:val="Signature"/>
    <w:basedOn w:val="Normal"/>
    <w:next w:val="Normal"/>
    <w:link w:val="SignatureChar"/>
    <w:uiPriority w:val="6"/>
    <w:rsid w:val="008B7237"/>
    <w:rPr>
      <w:b/>
      <w:color w:val="F24F4F" w:themeColor="accent1"/>
    </w:rPr>
  </w:style>
  <w:style w:type="character" w:customStyle="1" w:styleId="SignatureChar">
    <w:name w:val="Signature Char"/>
    <w:basedOn w:val="DefaultParagraphFont"/>
    <w:link w:val="Signature"/>
    <w:uiPriority w:val="6"/>
    <w:rsid w:val="008B7237"/>
    <w:rPr>
      <w:b/>
      <w:color w:val="F24F4F" w:themeColor="accent1"/>
    </w:rPr>
  </w:style>
  <w:style w:type="paragraph" w:customStyle="1" w:styleId="Name">
    <w:name w:val="Name"/>
    <w:basedOn w:val="Normal"/>
    <w:uiPriority w:val="2"/>
    <w:qFormat/>
    <w:rsid w:val="008B7237"/>
    <w:pPr>
      <w:spacing w:after="0"/>
      <w:ind w:left="0"/>
    </w:pPr>
    <w:rPr>
      <w:b/>
      <w:color w:val="F24F4F" w:themeColor="accent1"/>
    </w:rPr>
  </w:style>
  <w:style w:type="character" w:styleId="Hyperlink">
    <w:name w:val="Hyperlink"/>
    <w:basedOn w:val="DefaultParagraphFont"/>
    <w:uiPriority w:val="99"/>
    <w:unhideWhenUsed/>
    <w:rsid w:val="00144230"/>
    <w:rPr>
      <w:color w:val="4C483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ouchofluv318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Roaming\Microsoft\Templates\Letterhead%20(Red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58FD938B0C343EDAD41F2826159E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B62C9-A48C-4030-B04C-3B1F4F3BE6DC}"/>
      </w:docPartPr>
      <w:docPartBody>
        <w:p w:rsidR="00D631CC" w:rsidRDefault="00C82860">
          <w:pPr>
            <w:pStyle w:val="558FD938B0C343EDAD41F2826159E184"/>
          </w:pPr>
          <w:r w:rsidRPr="008B7237">
            <w:t>Your Name</w:t>
          </w:r>
        </w:p>
      </w:docPartBody>
    </w:docPart>
    <w:docPart>
      <w:docPartPr>
        <w:name w:val="20E8263239C448D68F44A9C556D75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D4C91-749E-4BB7-9F4F-2CE73BE0F4FC}"/>
      </w:docPartPr>
      <w:docPartBody>
        <w:p w:rsidR="00D631CC" w:rsidRDefault="00C82860">
          <w:pPr>
            <w:pStyle w:val="20E8263239C448D68F44A9C556D75466"/>
          </w:pPr>
          <w:r w:rsidRPr="008B7237">
            <w:t>Recipient Name</w:t>
          </w:r>
        </w:p>
      </w:docPartBody>
    </w:docPart>
    <w:docPart>
      <w:docPartPr>
        <w:name w:val="62B924F9C6B04FC9846E892AAAB3B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06C1E-50D8-4B15-A085-63668A1A6FC7}"/>
      </w:docPartPr>
      <w:docPartBody>
        <w:p w:rsidR="00D631CC" w:rsidRDefault="00C82860">
          <w:pPr>
            <w:pStyle w:val="62B924F9C6B04FC9846E892AAAB3B6FE"/>
          </w:pPr>
          <w:r w:rsidRPr="008B7237"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60"/>
    <w:rsid w:val="00513A33"/>
    <w:rsid w:val="0066136C"/>
    <w:rsid w:val="00677E9F"/>
    <w:rsid w:val="006D67A0"/>
    <w:rsid w:val="00C82860"/>
    <w:rsid w:val="00D631CC"/>
    <w:rsid w:val="00D74557"/>
    <w:rsid w:val="00EC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72213B2EB8444DA30CEA5A62094241">
    <w:name w:val="AD72213B2EB8444DA30CEA5A62094241"/>
  </w:style>
  <w:style w:type="paragraph" w:customStyle="1" w:styleId="558FD938B0C343EDAD41F2826159E184">
    <w:name w:val="558FD938B0C343EDAD41F2826159E184"/>
  </w:style>
  <w:style w:type="paragraph" w:customStyle="1" w:styleId="9CC720CAD32E4A478FB260317952AFA5">
    <w:name w:val="9CC720CAD32E4A478FB260317952AFA5"/>
  </w:style>
  <w:style w:type="paragraph" w:customStyle="1" w:styleId="C2CDBF478B7D4B868767A701EEB1ACC1">
    <w:name w:val="C2CDBF478B7D4B868767A701EEB1ACC1"/>
  </w:style>
  <w:style w:type="paragraph" w:customStyle="1" w:styleId="0F99411AD3C845C5A16974A5C785B600">
    <w:name w:val="0F99411AD3C845C5A16974A5C785B600"/>
  </w:style>
  <w:style w:type="paragraph" w:customStyle="1" w:styleId="17BD8163E5C34FB695BD92437A666C9B">
    <w:name w:val="17BD8163E5C34FB695BD92437A666C9B"/>
  </w:style>
  <w:style w:type="paragraph" w:customStyle="1" w:styleId="EC479FA1B2FC4799A4D3E468F4FD4405">
    <w:name w:val="EC479FA1B2FC4799A4D3E468F4FD4405"/>
  </w:style>
  <w:style w:type="paragraph" w:customStyle="1" w:styleId="DEFD484D447F41D98324E06A77040DC9">
    <w:name w:val="DEFD484D447F41D98324E06A77040DC9"/>
  </w:style>
  <w:style w:type="paragraph" w:customStyle="1" w:styleId="083BFCA36ED348E1B6029080F10EABFC">
    <w:name w:val="083BFCA36ED348E1B6029080F10EABFC"/>
  </w:style>
  <w:style w:type="paragraph" w:customStyle="1" w:styleId="20E8263239C448D68F44A9C556D75466">
    <w:name w:val="20E8263239C448D68F44A9C556D75466"/>
  </w:style>
  <w:style w:type="paragraph" w:customStyle="1" w:styleId="75801497BC664E50B36990138A0717E0">
    <w:name w:val="75801497BC664E50B36990138A0717E0"/>
  </w:style>
  <w:style w:type="paragraph" w:customStyle="1" w:styleId="62B924F9C6B04FC9846E892AAAB3B6FE">
    <w:name w:val="62B924F9C6B04FC9846E892AAAB3B6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Potential Client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(Red design)</Template>
  <TotalTime>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Migdalia Ruiz</dc:creator>
  <cp:keywords/>
  <dc:description/>
  <cp:lastModifiedBy>Dalia Ruiz</cp:lastModifiedBy>
  <cp:revision>2</cp:revision>
  <dcterms:created xsi:type="dcterms:W3CDTF">2018-06-03T02:50:00Z</dcterms:created>
  <dcterms:modified xsi:type="dcterms:W3CDTF">2018-06-03T02:50:00Z</dcterms:modified>
  <cp:version/>
</cp:coreProperties>
</file>