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504E72" w14:textId="4FA19BCD" w:rsidR="000D0E4D" w:rsidRPr="004612D6" w:rsidRDefault="2B088C86" w:rsidP="2B088C86">
      <w:pPr>
        <w:jc w:val="center"/>
        <w:rPr>
          <w:b/>
          <w:bCs/>
          <w:szCs w:val="24"/>
        </w:rPr>
      </w:pPr>
      <w:r w:rsidRPr="004612D6">
        <w:rPr>
          <w:b/>
          <w:bCs/>
          <w:szCs w:val="24"/>
        </w:rPr>
        <w:t>Call for Proposals</w:t>
      </w:r>
    </w:p>
    <w:p w14:paraId="3B5BB55E" w14:textId="0E7FF8F4" w:rsidR="009536EF" w:rsidRPr="00525567" w:rsidRDefault="000D0E4D" w:rsidP="00146F10">
      <w:pPr>
        <w:pStyle w:val="NoSpacing"/>
        <w:jc w:val="center"/>
        <w:rPr>
          <w:b/>
          <w:sz w:val="32"/>
        </w:rPr>
      </w:pPr>
      <w:r w:rsidRPr="00525567">
        <w:rPr>
          <w:b/>
          <w:sz w:val="32"/>
        </w:rPr>
        <w:t>2020 National Conference on Safe Housing:</w:t>
      </w:r>
    </w:p>
    <w:p w14:paraId="49257D1F" w14:textId="77777777" w:rsidR="00525567" w:rsidRPr="00525567" w:rsidRDefault="000D0E4D" w:rsidP="00146F10">
      <w:pPr>
        <w:pStyle w:val="NoSpacing"/>
        <w:jc w:val="center"/>
        <w:rPr>
          <w:b/>
          <w:sz w:val="28"/>
        </w:rPr>
      </w:pPr>
      <w:r w:rsidRPr="00525567">
        <w:rPr>
          <w:b/>
          <w:sz w:val="28"/>
        </w:rPr>
        <w:t xml:space="preserve">Addressing the Housing Needs of Survivors of </w:t>
      </w:r>
    </w:p>
    <w:p w14:paraId="52DE767B" w14:textId="126BB5AE" w:rsidR="000D0E4D" w:rsidRPr="00525567" w:rsidRDefault="000D0E4D" w:rsidP="00146F10">
      <w:pPr>
        <w:pStyle w:val="NoSpacing"/>
        <w:jc w:val="center"/>
        <w:rPr>
          <w:b/>
          <w:sz w:val="28"/>
        </w:rPr>
      </w:pPr>
      <w:r w:rsidRPr="00525567">
        <w:rPr>
          <w:b/>
          <w:sz w:val="28"/>
        </w:rPr>
        <w:t>Domestic Violence &amp; Sexual Assault</w:t>
      </w:r>
    </w:p>
    <w:p w14:paraId="6567456E" w14:textId="3E3DEED8" w:rsidR="00997FD5" w:rsidRPr="00525567" w:rsidRDefault="00997FD5" w:rsidP="00997FD5">
      <w:pPr>
        <w:rPr>
          <w:rFonts w:cstheme="minorHAnsi"/>
          <w:sz w:val="24"/>
          <w:szCs w:val="24"/>
        </w:rPr>
      </w:pPr>
      <w:r w:rsidRPr="00525567">
        <w:rPr>
          <w:rFonts w:cstheme="minorHAnsi"/>
          <w:b/>
          <w:bCs/>
          <w:sz w:val="24"/>
          <w:szCs w:val="24"/>
        </w:rPr>
        <w:t xml:space="preserve">Submission Deadline: </w:t>
      </w:r>
      <w:r w:rsidR="002D480D" w:rsidRPr="00525567">
        <w:rPr>
          <w:rFonts w:cstheme="minorHAnsi"/>
          <w:sz w:val="24"/>
          <w:szCs w:val="24"/>
        </w:rPr>
        <w:t xml:space="preserve">January 31, 2020 11:59pm CST </w:t>
      </w:r>
    </w:p>
    <w:p w14:paraId="2AF22AF2" w14:textId="77777777" w:rsidR="00525567" w:rsidRPr="00525567" w:rsidRDefault="00525567" w:rsidP="00525567">
      <w:pPr>
        <w:rPr>
          <w:rFonts w:cstheme="minorHAnsi"/>
          <w:sz w:val="24"/>
          <w:szCs w:val="24"/>
        </w:rPr>
      </w:pPr>
      <w:r w:rsidRPr="00525567">
        <w:rPr>
          <w:rFonts w:cstheme="minorHAnsi"/>
          <w:b/>
          <w:bCs/>
          <w:sz w:val="24"/>
          <w:szCs w:val="24"/>
        </w:rPr>
        <w:t xml:space="preserve">Instructions: </w:t>
      </w:r>
      <w:r w:rsidRPr="00525567">
        <w:rPr>
          <w:rFonts w:cstheme="minorHAnsi"/>
          <w:sz w:val="24"/>
          <w:szCs w:val="24"/>
        </w:rPr>
        <w:t xml:space="preserve">Please submit your application as a “Microsoft Word” document, and e-mail the  application to </w:t>
      </w:r>
      <w:hyperlink r:id="rId11" w:history="1">
        <w:r w:rsidRPr="00525567">
          <w:rPr>
            <w:rStyle w:val="Hyperlink"/>
            <w:rFonts w:cstheme="minorHAnsi"/>
            <w:sz w:val="24"/>
            <w:szCs w:val="24"/>
          </w:rPr>
          <w:t>Valencia@Collaborative-solutions.net</w:t>
        </w:r>
      </w:hyperlink>
      <w:r w:rsidRPr="00525567">
        <w:rPr>
          <w:rFonts w:cstheme="minorHAnsi"/>
          <w:sz w:val="24"/>
          <w:szCs w:val="24"/>
        </w:rPr>
        <w:t>.</w:t>
      </w:r>
    </w:p>
    <w:p w14:paraId="3B90866B" w14:textId="77777777" w:rsidR="00525567" w:rsidRPr="00525567" w:rsidRDefault="00525567" w:rsidP="00525567">
      <w:pPr>
        <w:pStyle w:val="NoSpacing"/>
        <w:rPr>
          <w:b/>
          <w:color w:val="0070C0"/>
          <w:sz w:val="24"/>
        </w:rPr>
      </w:pPr>
      <w:r w:rsidRPr="00525567">
        <w:rPr>
          <w:b/>
          <w:color w:val="0070C0"/>
          <w:sz w:val="24"/>
        </w:rPr>
        <w:t>Section 1: Presenters</w:t>
      </w:r>
    </w:p>
    <w:p w14:paraId="32818D44" w14:textId="77777777" w:rsidR="00525567" w:rsidRPr="00525567" w:rsidRDefault="00525567" w:rsidP="00525567">
      <w:pPr>
        <w:pStyle w:val="NoSpacing"/>
        <w:rPr>
          <w:sz w:val="24"/>
          <w:szCs w:val="24"/>
        </w:rPr>
      </w:pPr>
      <w:r w:rsidRPr="00525567">
        <w:rPr>
          <w:sz w:val="24"/>
        </w:rPr>
        <w:t xml:space="preserve">The primary presenter should be listed first on this list. </w:t>
      </w:r>
    </w:p>
    <w:tbl>
      <w:tblPr>
        <w:tblStyle w:val="TableGrid"/>
        <w:tblpPr w:leftFromText="180" w:rightFromText="180" w:vertAnchor="page" w:horzAnchor="margin" w:tblpY="634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"/>
        <w:gridCol w:w="1177"/>
        <w:gridCol w:w="3154"/>
        <w:gridCol w:w="2207"/>
        <w:gridCol w:w="2739"/>
      </w:tblGrid>
      <w:tr w:rsidR="00525567" w:rsidRPr="00525567" w14:paraId="3BA5D7FE" w14:textId="77777777" w:rsidTr="00525567">
        <w:trPr>
          <w:gridBefore w:val="1"/>
          <w:wBefore w:w="44" w:type="pct"/>
          <w:trHeight w:val="419"/>
        </w:trPr>
        <w:tc>
          <w:tcPr>
            <w:tcW w:w="4956" w:type="pct"/>
            <w:gridSpan w:val="4"/>
            <w:shd w:val="clear" w:color="auto" w:fill="5B9BD5" w:themeFill="accent5"/>
            <w:vAlign w:val="bottom"/>
          </w:tcPr>
          <w:p w14:paraId="31F914F5" w14:textId="77777777" w:rsidR="00525567" w:rsidRPr="00525567" w:rsidRDefault="00525567" w:rsidP="00525567">
            <w:pPr>
              <w:pStyle w:val="Heading1"/>
              <w:spacing w:before="0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525567">
              <w:rPr>
                <w:rFonts w:asciiTheme="minorHAnsi" w:hAnsiTheme="minorHAnsi" w:cstheme="minorHAnsi"/>
                <w:sz w:val="24"/>
                <w:szCs w:val="24"/>
              </w:rPr>
              <w:t xml:space="preserve">Primary Presenter </w:t>
            </w:r>
          </w:p>
        </w:tc>
      </w:tr>
      <w:tr w:rsidR="00525567" w:rsidRPr="00525567" w14:paraId="27404C56" w14:textId="77777777" w:rsidTr="00525567">
        <w:trPr>
          <w:gridBefore w:val="1"/>
          <w:wBefore w:w="44" w:type="pct"/>
          <w:trHeight w:val="388"/>
        </w:trPr>
        <w:tc>
          <w:tcPr>
            <w:tcW w:w="629" w:type="pct"/>
            <w:vAlign w:val="bottom"/>
          </w:tcPr>
          <w:p w14:paraId="645BEEB5" w14:textId="77777777" w:rsidR="00525567" w:rsidRPr="00525567" w:rsidRDefault="00525567" w:rsidP="00525567">
            <w:pPr>
              <w:pStyle w:val="NormalIndent"/>
              <w:spacing w:before="0"/>
              <w:ind w:left="0"/>
              <w:jc w:val="right"/>
              <w:rPr>
                <w:rFonts w:cstheme="minorHAnsi"/>
                <w:sz w:val="24"/>
                <w:szCs w:val="24"/>
              </w:rPr>
            </w:pPr>
            <w:r w:rsidRPr="00525567">
              <w:rPr>
                <w:rFonts w:cstheme="minorHAnsi"/>
                <w:sz w:val="24"/>
                <w:szCs w:val="24"/>
              </w:rPr>
              <w:t xml:space="preserve">Name </w:t>
            </w:r>
          </w:p>
        </w:tc>
        <w:tc>
          <w:tcPr>
            <w:tcW w:w="4327" w:type="pct"/>
            <w:gridSpan w:val="3"/>
            <w:tcBorders>
              <w:bottom w:val="single" w:sz="4" w:space="0" w:color="auto"/>
            </w:tcBorders>
            <w:vAlign w:val="bottom"/>
          </w:tcPr>
          <w:p w14:paraId="35E181E0" w14:textId="77777777" w:rsidR="00525567" w:rsidRPr="00525567" w:rsidRDefault="00525567" w:rsidP="00525567">
            <w:pPr>
              <w:spacing w:before="0"/>
              <w:rPr>
                <w:rFonts w:cstheme="minorHAnsi"/>
                <w:sz w:val="24"/>
                <w:szCs w:val="24"/>
              </w:rPr>
            </w:pPr>
          </w:p>
        </w:tc>
      </w:tr>
      <w:tr w:rsidR="00525567" w:rsidRPr="00525567" w14:paraId="2193D7D4" w14:textId="77777777" w:rsidTr="00525567">
        <w:trPr>
          <w:gridBefore w:val="1"/>
          <w:wBefore w:w="44" w:type="pct"/>
          <w:trHeight w:val="388"/>
        </w:trPr>
        <w:tc>
          <w:tcPr>
            <w:tcW w:w="629" w:type="pct"/>
            <w:vAlign w:val="bottom"/>
          </w:tcPr>
          <w:p w14:paraId="68BD508A" w14:textId="77777777" w:rsidR="00525567" w:rsidRPr="00525567" w:rsidRDefault="00525567" w:rsidP="00525567">
            <w:pPr>
              <w:pStyle w:val="NormalIndent"/>
              <w:spacing w:before="0"/>
              <w:ind w:left="0"/>
              <w:jc w:val="right"/>
              <w:rPr>
                <w:rFonts w:cstheme="minorHAnsi"/>
                <w:sz w:val="24"/>
                <w:szCs w:val="24"/>
              </w:rPr>
            </w:pPr>
            <w:r w:rsidRPr="00525567">
              <w:rPr>
                <w:rFonts w:cstheme="minorHAnsi"/>
                <w:sz w:val="24"/>
                <w:szCs w:val="24"/>
              </w:rPr>
              <w:t xml:space="preserve">Address </w:t>
            </w:r>
          </w:p>
        </w:tc>
        <w:tc>
          <w:tcPr>
            <w:tcW w:w="432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C79B0B" w14:textId="77777777" w:rsidR="00525567" w:rsidRPr="00525567" w:rsidRDefault="00525567" w:rsidP="00525567">
            <w:pPr>
              <w:spacing w:before="0"/>
              <w:rPr>
                <w:rFonts w:cstheme="minorHAnsi"/>
                <w:sz w:val="24"/>
                <w:szCs w:val="24"/>
              </w:rPr>
            </w:pPr>
          </w:p>
        </w:tc>
      </w:tr>
      <w:tr w:rsidR="00525567" w:rsidRPr="00525567" w14:paraId="5A7B0CE3" w14:textId="77777777" w:rsidTr="00525567">
        <w:trPr>
          <w:gridBefore w:val="1"/>
          <w:wBefore w:w="44" w:type="pct"/>
          <w:trHeight w:val="376"/>
        </w:trPr>
        <w:tc>
          <w:tcPr>
            <w:tcW w:w="629" w:type="pct"/>
            <w:vAlign w:val="bottom"/>
          </w:tcPr>
          <w:p w14:paraId="3FCBA9E5" w14:textId="77777777" w:rsidR="00525567" w:rsidRPr="00525567" w:rsidRDefault="00525567" w:rsidP="00525567">
            <w:pPr>
              <w:pStyle w:val="NormalIndent"/>
              <w:spacing w:before="0"/>
              <w:ind w:left="0"/>
              <w:jc w:val="right"/>
              <w:rPr>
                <w:rFonts w:cstheme="minorHAnsi"/>
                <w:sz w:val="24"/>
                <w:szCs w:val="24"/>
              </w:rPr>
            </w:pPr>
            <w:r w:rsidRPr="00525567">
              <w:rPr>
                <w:rFonts w:cstheme="minorHAnsi"/>
                <w:sz w:val="24"/>
                <w:szCs w:val="24"/>
              </w:rPr>
              <w:t xml:space="preserve">Phone </w:t>
            </w:r>
          </w:p>
        </w:tc>
        <w:tc>
          <w:tcPr>
            <w:tcW w:w="168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4193C8" w14:textId="77777777" w:rsidR="00525567" w:rsidRPr="00525567" w:rsidRDefault="00525567" w:rsidP="00525567">
            <w:pPr>
              <w:spacing w:befor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79" w:type="pct"/>
            <w:tcBorders>
              <w:top w:val="single" w:sz="4" w:space="0" w:color="auto"/>
            </w:tcBorders>
            <w:vAlign w:val="bottom"/>
          </w:tcPr>
          <w:p w14:paraId="05CF0E1E" w14:textId="77777777" w:rsidR="00525567" w:rsidRPr="00525567" w:rsidRDefault="00525567" w:rsidP="00525567">
            <w:pPr>
              <w:spacing w:before="0"/>
              <w:rPr>
                <w:rFonts w:cstheme="minorHAnsi"/>
                <w:sz w:val="24"/>
                <w:szCs w:val="24"/>
              </w:rPr>
            </w:pPr>
            <w:r w:rsidRPr="00525567">
              <w:rPr>
                <w:rFonts w:cstheme="minorHAnsi"/>
                <w:sz w:val="24"/>
                <w:szCs w:val="24"/>
              </w:rPr>
              <w:t xml:space="preserve">              Credentials</w:t>
            </w:r>
          </w:p>
        </w:tc>
        <w:tc>
          <w:tcPr>
            <w:tcW w:w="14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5D39B0" w14:textId="77777777" w:rsidR="00525567" w:rsidRPr="00525567" w:rsidRDefault="00525567" w:rsidP="00525567">
            <w:pPr>
              <w:spacing w:before="0"/>
              <w:rPr>
                <w:rFonts w:cstheme="minorHAnsi"/>
                <w:sz w:val="24"/>
                <w:szCs w:val="24"/>
              </w:rPr>
            </w:pPr>
          </w:p>
        </w:tc>
      </w:tr>
      <w:tr w:rsidR="00525567" w:rsidRPr="00525567" w14:paraId="697CC727" w14:textId="77777777" w:rsidTr="00525567">
        <w:trPr>
          <w:gridBefore w:val="1"/>
          <w:wBefore w:w="44" w:type="pct"/>
          <w:trHeight w:val="388"/>
        </w:trPr>
        <w:tc>
          <w:tcPr>
            <w:tcW w:w="629" w:type="pct"/>
            <w:vAlign w:val="bottom"/>
          </w:tcPr>
          <w:p w14:paraId="3DAA4A0A" w14:textId="77777777" w:rsidR="00525567" w:rsidRPr="00525567" w:rsidRDefault="00525567" w:rsidP="00525567">
            <w:pPr>
              <w:pStyle w:val="NormalIndent"/>
              <w:spacing w:before="0"/>
              <w:ind w:left="0"/>
              <w:jc w:val="right"/>
              <w:rPr>
                <w:rFonts w:cstheme="minorHAnsi"/>
                <w:sz w:val="24"/>
                <w:szCs w:val="24"/>
              </w:rPr>
            </w:pPr>
            <w:r w:rsidRPr="00525567">
              <w:rPr>
                <w:rFonts w:cstheme="minorHAnsi"/>
                <w:sz w:val="24"/>
                <w:szCs w:val="24"/>
              </w:rPr>
              <w:t>Email</w:t>
            </w:r>
          </w:p>
        </w:tc>
        <w:tc>
          <w:tcPr>
            <w:tcW w:w="4327" w:type="pct"/>
            <w:gridSpan w:val="3"/>
            <w:tcBorders>
              <w:bottom w:val="single" w:sz="4" w:space="0" w:color="auto"/>
            </w:tcBorders>
            <w:vAlign w:val="bottom"/>
          </w:tcPr>
          <w:p w14:paraId="48E738D9" w14:textId="77777777" w:rsidR="00525567" w:rsidRPr="00525567" w:rsidRDefault="00525567" w:rsidP="00525567">
            <w:pPr>
              <w:spacing w:before="0"/>
              <w:rPr>
                <w:rFonts w:cstheme="minorHAnsi"/>
                <w:sz w:val="24"/>
                <w:szCs w:val="24"/>
              </w:rPr>
            </w:pPr>
          </w:p>
        </w:tc>
      </w:tr>
      <w:tr w:rsidR="00525567" w:rsidRPr="00525567" w14:paraId="2673F5DE" w14:textId="77777777" w:rsidTr="00525567">
        <w:trPr>
          <w:gridBefore w:val="1"/>
          <w:wBefore w:w="44" w:type="pct"/>
          <w:trHeight w:val="36"/>
        </w:trPr>
        <w:tc>
          <w:tcPr>
            <w:tcW w:w="4956" w:type="pct"/>
            <w:gridSpan w:val="4"/>
            <w:shd w:val="clear" w:color="auto" w:fill="auto"/>
            <w:vAlign w:val="bottom"/>
          </w:tcPr>
          <w:p w14:paraId="72F119B4" w14:textId="77777777" w:rsidR="00525567" w:rsidRPr="00525567" w:rsidRDefault="00525567" w:rsidP="00525567">
            <w:pPr>
              <w:spacing w:before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525567" w:rsidRPr="00525567" w14:paraId="6A609A2B" w14:textId="77777777" w:rsidTr="00525567">
        <w:trPr>
          <w:gridBefore w:val="1"/>
          <w:wBefore w:w="44" w:type="pct"/>
          <w:trHeight w:val="419"/>
        </w:trPr>
        <w:tc>
          <w:tcPr>
            <w:tcW w:w="4956" w:type="pct"/>
            <w:gridSpan w:val="4"/>
            <w:shd w:val="clear" w:color="auto" w:fill="5B9BD5" w:themeFill="accent5"/>
            <w:vAlign w:val="bottom"/>
          </w:tcPr>
          <w:p w14:paraId="49AC19A5" w14:textId="77777777" w:rsidR="00525567" w:rsidRPr="00525567" w:rsidRDefault="00525567" w:rsidP="00525567">
            <w:pPr>
              <w:pStyle w:val="Heading1"/>
              <w:spacing w:before="0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525567">
              <w:rPr>
                <w:rFonts w:asciiTheme="minorHAnsi" w:hAnsiTheme="minorHAnsi" w:cstheme="minorHAnsi"/>
                <w:sz w:val="24"/>
                <w:szCs w:val="24"/>
              </w:rPr>
              <w:t xml:space="preserve">Co-Presenter (if applicable) </w:t>
            </w:r>
          </w:p>
        </w:tc>
      </w:tr>
      <w:tr w:rsidR="00525567" w:rsidRPr="00525567" w14:paraId="67A3AFF7" w14:textId="77777777" w:rsidTr="00525567">
        <w:trPr>
          <w:gridBefore w:val="1"/>
          <w:wBefore w:w="44" w:type="pct"/>
          <w:trHeight w:val="388"/>
        </w:trPr>
        <w:tc>
          <w:tcPr>
            <w:tcW w:w="629" w:type="pct"/>
          </w:tcPr>
          <w:p w14:paraId="17074B8D" w14:textId="77777777" w:rsidR="00525567" w:rsidRPr="00525567" w:rsidRDefault="00525567" w:rsidP="00525567">
            <w:pPr>
              <w:pStyle w:val="NormalIndent"/>
              <w:ind w:left="0"/>
              <w:jc w:val="right"/>
              <w:rPr>
                <w:rFonts w:cstheme="minorHAnsi"/>
                <w:sz w:val="24"/>
                <w:szCs w:val="24"/>
              </w:rPr>
            </w:pPr>
            <w:r w:rsidRPr="00525567">
              <w:rPr>
                <w:rFonts w:cstheme="minorHAnsi"/>
                <w:sz w:val="24"/>
                <w:szCs w:val="24"/>
              </w:rPr>
              <w:t>Name</w:t>
            </w:r>
          </w:p>
        </w:tc>
        <w:tc>
          <w:tcPr>
            <w:tcW w:w="4327" w:type="pct"/>
            <w:gridSpan w:val="3"/>
            <w:tcBorders>
              <w:bottom w:val="single" w:sz="4" w:space="0" w:color="auto"/>
            </w:tcBorders>
            <w:vAlign w:val="bottom"/>
          </w:tcPr>
          <w:p w14:paraId="0DEA113B" w14:textId="77777777" w:rsidR="00525567" w:rsidRPr="00525567" w:rsidRDefault="00525567" w:rsidP="00525567">
            <w:pPr>
              <w:spacing w:before="0"/>
              <w:ind w:left="705"/>
              <w:rPr>
                <w:rFonts w:cstheme="minorHAnsi"/>
                <w:sz w:val="24"/>
                <w:szCs w:val="24"/>
              </w:rPr>
            </w:pPr>
          </w:p>
        </w:tc>
      </w:tr>
      <w:tr w:rsidR="00525567" w:rsidRPr="00525567" w14:paraId="677FA5A8" w14:textId="77777777" w:rsidTr="00525567">
        <w:trPr>
          <w:gridBefore w:val="1"/>
          <w:wBefore w:w="44" w:type="pct"/>
          <w:trHeight w:val="376"/>
        </w:trPr>
        <w:tc>
          <w:tcPr>
            <w:tcW w:w="629" w:type="pct"/>
          </w:tcPr>
          <w:p w14:paraId="0DA28507" w14:textId="77777777" w:rsidR="00525567" w:rsidRPr="00525567" w:rsidRDefault="00525567" w:rsidP="00525567">
            <w:pPr>
              <w:pStyle w:val="NormalIndent"/>
              <w:ind w:left="0"/>
              <w:jc w:val="right"/>
              <w:rPr>
                <w:rFonts w:cstheme="minorHAnsi"/>
                <w:sz w:val="24"/>
                <w:szCs w:val="24"/>
              </w:rPr>
            </w:pPr>
            <w:r w:rsidRPr="00525567">
              <w:rPr>
                <w:rFonts w:cstheme="minorHAnsi"/>
                <w:sz w:val="24"/>
                <w:szCs w:val="24"/>
              </w:rPr>
              <w:t>Address</w:t>
            </w:r>
          </w:p>
        </w:tc>
        <w:tc>
          <w:tcPr>
            <w:tcW w:w="432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D61F68" w14:textId="77777777" w:rsidR="00525567" w:rsidRPr="00525567" w:rsidRDefault="00525567" w:rsidP="00525567">
            <w:pPr>
              <w:spacing w:before="0"/>
              <w:ind w:left="705"/>
              <w:rPr>
                <w:rFonts w:cstheme="minorHAnsi"/>
                <w:sz w:val="24"/>
                <w:szCs w:val="24"/>
              </w:rPr>
            </w:pPr>
          </w:p>
        </w:tc>
      </w:tr>
      <w:tr w:rsidR="00525567" w:rsidRPr="00525567" w14:paraId="4FB7DF64" w14:textId="77777777" w:rsidTr="00525567">
        <w:trPr>
          <w:gridBefore w:val="1"/>
          <w:wBefore w:w="44" w:type="pct"/>
          <w:trHeight w:val="388"/>
        </w:trPr>
        <w:tc>
          <w:tcPr>
            <w:tcW w:w="629" w:type="pct"/>
          </w:tcPr>
          <w:p w14:paraId="270305CF" w14:textId="77777777" w:rsidR="00525567" w:rsidRPr="00525567" w:rsidRDefault="00525567" w:rsidP="00525567">
            <w:pPr>
              <w:pStyle w:val="NormalIndent"/>
              <w:ind w:left="0"/>
              <w:jc w:val="right"/>
              <w:rPr>
                <w:rFonts w:cstheme="minorHAnsi"/>
                <w:sz w:val="24"/>
                <w:szCs w:val="24"/>
              </w:rPr>
            </w:pPr>
            <w:r w:rsidRPr="00525567">
              <w:rPr>
                <w:rFonts w:cstheme="minorHAnsi"/>
                <w:sz w:val="24"/>
                <w:szCs w:val="24"/>
              </w:rPr>
              <w:t>Phone</w:t>
            </w:r>
          </w:p>
        </w:tc>
        <w:tc>
          <w:tcPr>
            <w:tcW w:w="168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029FA1" w14:textId="77777777" w:rsidR="00525567" w:rsidRPr="00525567" w:rsidRDefault="00525567" w:rsidP="00525567">
            <w:pPr>
              <w:spacing w:before="0"/>
              <w:ind w:left="70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79" w:type="pct"/>
            <w:tcBorders>
              <w:top w:val="single" w:sz="4" w:space="0" w:color="auto"/>
            </w:tcBorders>
            <w:vAlign w:val="bottom"/>
          </w:tcPr>
          <w:p w14:paraId="11B2BDA1" w14:textId="77777777" w:rsidR="00525567" w:rsidRPr="00525567" w:rsidRDefault="00525567" w:rsidP="00525567">
            <w:pPr>
              <w:spacing w:before="0"/>
              <w:ind w:left="705"/>
              <w:rPr>
                <w:rFonts w:cstheme="minorHAnsi"/>
                <w:sz w:val="24"/>
                <w:szCs w:val="24"/>
              </w:rPr>
            </w:pPr>
            <w:r w:rsidRPr="00525567">
              <w:rPr>
                <w:rFonts w:cstheme="minorHAnsi"/>
                <w:sz w:val="24"/>
                <w:szCs w:val="24"/>
              </w:rPr>
              <w:t xml:space="preserve">Credentials </w:t>
            </w:r>
          </w:p>
        </w:tc>
        <w:tc>
          <w:tcPr>
            <w:tcW w:w="14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2190AC" w14:textId="77777777" w:rsidR="00525567" w:rsidRPr="00525567" w:rsidRDefault="00525567" w:rsidP="00525567">
            <w:pPr>
              <w:spacing w:before="0"/>
              <w:ind w:left="705"/>
              <w:rPr>
                <w:rFonts w:cstheme="minorHAnsi"/>
                <w:sz w:val="24"/>
                <w:szCs w:val="24"/>
              </w:rPr>
            </w:pPr>
          </w:p>
        </w:tc>
      </w:tr>
      <w:tr w:rsidR="00525567" w:rsidRPr="00525567" w14:paraId="278FF766" w14:textId="77777777" w:rsidTr="00525567">
        <w:trPr>
          <w:gridBefore w:val="1"/>
          <w:wBefore w:w="44" w:type="pct"/>
          <w:trHeight w:val="388"/>
        </w:trPr>
        <w:tc>
          <w:tcPr>
            <w:tcW w:w="629" w:type="pct"/>
          </w:tcPr>
          <w:p w14:paraId="5C01CF0D" w14:textId="77777777" w:rsidR="00525567" w:rsidRPr="00525567" w:rsidRDefault="00525567" w:rsidP="00525567">
            <w:pPr>
              <w:pStyle w:val="NormalIndent"/>
              <w:ind w:left="0"/>
              <w:jc w:val="right"/>
              <w:rPr>
                <w:rFonts w:cstheme="minorHAnsi"/>
                <w:sz w:val="24"/>
                <w:szCs w:val="24"/>
              </w:rPr>
            </w:pPr>
            <w:r w:rsidRPr="00525567">
              <w:rPr>
                <w:rFonts w:cstheme="minorHAnsi"/>
                <w:sz w:val="24"/>
                <w:szCs w:val="24"/>
              </w:rPr>
              <w:t>Email</w:t>
            </w:r>
          </w:p>
        </w:tc>
        <w:tc>
          <w:tcPr>
            <w:tcW w:w="4327" w:type="pct"/>
            <w:gridSpan w:val="3"/>
            <w:tcBorders>
              <w:bottom w:val="single" w:sz="4" w:space="0" w:color="auto"/>
            </w:tcBorders>
            <w:vAlign w:val="bottom"/>
          </w:tcPr>
          <w:p w14:paraId="4C7109C0" w14:textId="77777777" w:rsidR="00525567" w:rsidRPr="00525567" w:rsidRDefault="00525567" w:rsidP="00525567">
            <w:pPr>
              <w:spacing w:before="0"/>
              <w:ind w:left="705"/>
              <w:rPr>
                <w:rFonts w:cstheme="minorHAnsi"/>
                <w:sz w:val="24"/>
                <w:szCs w:val="24"/>
              </w:rPr>
            </w:pPr>
          </w:p>
        </w:tc>
      </w:tr>
      <w:tr w:rsidR="00525567" w:rsidRPr="00525567" w14:paraId="3EDA4D72" w14:textId="77777777" w:rsidTr="00525567">
        <w:trPr>
          <w:gridBefore w:val="1"/>
          <w:wBefore w:w="44" w:type="pct"/>
          <w:trHeight w:val="388"/>
        </w:trPr>
        <w:tc>
          <w:tcPr>
            <w:tcW w:w="629" w:type="pct"/>
          </w:tcPr>
          <w:p w14:paraId="5912C611" w14:textId="77777777" w:rsidR="00525567" w:rsidRPr="00525567" w:rsidRDefault="00525567" w:rsidP="00525567">
            <w:pPr>
              <w:pStyle w:val="NormalIndent"/>
              <w:spacing w:line="24" w:lineRule="auto"/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27" w:type="pct"/>
            <w:gridSpan w:val="3"/>
            <w:tcBorders>
              <w:top w:val="single" w:sz="4" w:space="0" w:color="auto"/>
            </w:tcBorders>
            <w:vAlign w:val="bottom"/>
          </w:tcPr>
          <w:p w14:paraId="404554FD" w14:textId="77777777" w:rsidR="00525567" w:rsidRPr="00525567" w:rsidRDefault="00525567" w:rsidP="00525567">
            <w:pPr>
              <w:spacing w:before="0" w:line="24" w:lineRule="auto"/>
              <w:ind w:left="705"/>
              <w:rPr>
                <w:rFonts w:cstheme="minorHAnsi"/>
                <w:sz w:val="24"/>
                <w:szCs w:val="24"/>
              </w:rPr>
            </w:pPr>
          </w:p>
        </w:tc>
      </w:tr>
      <w:tr w:rsidR="00525567" w:rsidRPr="00525567" w14:paraId="5B571250" w14:textId="77777777" w:rsidTr="00525567">
        <w:trPr>
          <w:gridBefore w:val="1"/>
          <w:wBefore w:w="44" w:type="pct"/>
          <w:trHeight w:val="419"/>
        </w:trPr>
        <w:tc>
          <w:tcPr>
            <w:tcW w:w="4956" w:type="pct"/>
            <w:gridSpan w:val="4"/>
            <w:shd w:val="clear" w:color="auto" w:fill="5B9BD5" w:themeFill="accent5"/>
            <w:vAlign w:val="bottom"/>
          </w:tcPr>
          <w:p w14:paraId="57D9D898" w14:textId="77777777" w:rsidR="00525567" w:rsidRPr="00525567" w:rsidRDefault="00525567" w:rsidP="00525567">
            <w:pPr>
              <w:pStyle w:val="Heading1"/>
              <w:spacing w:before="0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525567">
              <w:rPr>
                <w:rFonts w:asciiTheme="minorHAnsi" w:hAnsiTheme="minorHAnsi" w:cstheme="minorHAnsi"/>
                <w:sz w:val="24"/>
                <w:szCs w:val="24"/>
              </w:rPr>
              <w:t xml:space="preserve">Co-Presenter (if applicable) </w:t>
            </w:r>
          </w:p>
        </w:tc>
      </w:tr>
      <w:tr w:rsidR="00525567" w:rsidRPr="00525567" w14:paraId="5CFD3EA5" w14:textId="77777777" w:rsidTr="00525567">
        <w:trPr>
          <w:trHeight w:val="388"/>
        </w:trPr>
        <w:tc>
          <w:tcPr>
            <w:tcW w:w="673" w:type="pct"/>
            <w:gridSpan w:val="2"/>
          </w:tcPr>
          <w:p w14:paraId="366671C3" w14:textId="77777777" w:rsidR="00525567" w:rsidRPr="00525567" w:rsidRDefault="00525567" w:rsidP="00525567">
            <w:pPr>
              <w:pStyle w:val="NormalIndent"/>
              <w:ind w:left="0"/>
              <w:jc w:val="right"/>
              <w:rPr>
                <w:rFonts w:cstheme="minorHAnsi"/>
                <w:sz w:val="24"/>
                <w:szCs w:val="24"/>
              </w:rPr>
            </w:pPr>
            <w:r w:rsidRPr="00525567">
              <w:rPr>
                <w:rFonts w:cstheme="minorHAnsi"/>
                <w:sz w:val="24"/>
                <w:szCs w:val="24"/>
              </w:rPr>
              <w:t>Name</w:t>
            </w:r>
          </w:p>
        </w:tc>
        <w:tc>
          <w:tcPr>
            <w:tcW w:w="4327" w:type="pct"/>
            <w:gridSpan w:val="3"/>
            <w:tcBorders>
              <w:bottom w:val="single" w:sz="4" w:space="0" w:color="auto"/>
            </w:tcBorders>
            <w:vAlign w:val="bottom"/>
          </w:tcPr>
          <w:p w14:paraId="1327127F" w14:textId="77777777" w:rsidR="00525567" w:rsidRPr="00525567" w:rsidRDefault="00525567" w:rsidP="00525567">
            <w:pPr>
              <w:spacing w:before="0"/>
              <w:rPr>
                <w:rFonts w:cstheme="minorHAnsi"/>
                <w:sz w:val="24"/>
                <w:szCs w:val="24"/>
              </w:rPr>
            </w:pPr>
          </w:p>
        </w:tc>
      </w:tr>
      <w:tr w:rsidR="00525567" w:rsidRPr="00525567" w14:paraId="0F301CD0" w14:textId="77777777" w:rsidTr="00525567">
        <w:trPr>
          <w:trHeight w:val="376"/>
        </w:trPr>
        <w:tc>
          <w:tcPr>
            <w:tcW w:w="673" w:type="pct"/>
            <w:gridSpan w:val="2"/>
          </w:tcPr>
          <w:p w14:paraId="7A5915BB" w14:textId="77777777" w:rsidR="00525567" w:rsidRPr="00525567" w:rsidRDefault="00525567" w:rsidP="00525567">
            <w:pPr>
              <w:pStyle w:val="NormalIndent"/>
              <w:ind w:left="0"/>
              <w:jc w:val="right"/>
              <w:rPr>
                <w:rFonts w:cstheme="minorHAnsi"/>
                <w:sz w:val="24"/>
                <w:szCs w:val="24"/>
              </w:rPr>
            </w:pPr>
            <w:r w:rsidRPr="00525567">
              <w:rPr>
                <w:rFonts w:cstheme="minorHAnsi"/>
                <w:sz w:val="24"/>
                <w:szCs w:val="24"/>
              </w:rPr>
              <w:t>Address</w:t>
            </w:r>
          </w:p>
        </w:tc>
        <w:tc>
          <w:tcPr>
            <w:tcW w:w="432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6A3A650" w14:textId="77777777" w:rsidR="00525567" w:rsidRPr="00525567" w:rsidRDefault="00525567" w:rsidP="00525567">
            <w:pPr>
              <w:spacing w:before="0"/>
              <w:rPr>
                <w:rFonts w:cstheme="minorHAnsi"/>
                <w:sz w:val="24"/>
                <w:szCs w:val="24"/>
              </w:rPr>
            </w:pPr>
          </w:p>
        </w:tc>
      </w:tr>
      <w:tr w:rsidR="00525567" w:rsidRPr="00525567" w14:paraId="78E588F6" w14:textId="77777777" w:rsidTr="00525567">
        <w:trPr>
          <w:trHeight w:val="388"/>
        </w:trPr>
        <w:tc>
          <w:tcPr>
            <w:tcW w:w="673" w:type="pct"/>
            <w:gridSpan w:val="2"/>
          </w:tcPr>
          <w:p w14:paraId="43CE118F" w14:textId="07CEBF5F" w:rsidR="00525567" w:rsidRPr="00525567" w:rsidRDefault="00525567" w:rsidP="00525567">
            <w:pPr>
              <w:pStyle w:val="NormalIndent"/>
              <w:ind w:left="0"/>
              <w:jc w:val="right"/>
              <w:rPr>
                <w:rFonts w:cstheme="minorHAnsi"/>
                <w:sz w:val="24"/>
                <w:szCs w:val="24"/>
              </w:rPr>
            </w:pPr>
            <w:r w:rsidRPr="00525567">
              <w:rPr>
                <w:rFonts w:cstheme="minorHAnsi"/>
                <w:sz w:val="24"/>
                <w:szCs w:val="24"/>
              </w:rPr>
              <w:t>Phone</w:t>
            </w:r>
          </w:p>
        </w:tc>
        <w:tc>
          <w:tcPr>
            <w:tcW w:w="168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84650D" w14:textId="77777777" w:rsidR="00525567" w:rsidRPr="00525567" w:rsidRDefault="00525567" w:rsidP="00525567">
            <w:pPr>
              <w:spacing w:before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79" w:type="pct"/>
            <w:tcBorders>
              <w:top w:val="single" w:sz="4" w:space="0" w:color="auto"/>
            </w:tcBorders>
            <w:vAlign w:val="bottom"/>
          </w:tcPr>
          <w:p w14:paraId="19259637" w14:textId="77777777" w:rsidR="00525567" w:rsidRPr="00525567" w:rsidRDefault="00525567" w:rsidP="00525567">
            <w:pPr>
              <w:spacing w:before="0"/>
              <w:rPr>
                <w:rFonts w:cstheme="minorHAnsi"/>
                <w:sz w:val="24"/>
                <w:szCs w:val="24"/>
              </w:rPr>
            </w:pPr>
            <w:r w:rsidRPr="00525567">
              <w:rPr>
                <w:rFonts w:cstheme="minorHAnsi"/>
                <w:sz w:val="24"/>
                <w:szCs w:val="24"/>
              </w:rPr>
              <w:t xml:space="preserve">               Credentials </w:t>
            </w:r>
          </w:p>
        </w:tc>
        <w:tc>
          <w:tcPr>
            <w:tcW w:w="14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00846F" w14:textId="77777777" w:rsidR="00525567" w:rsidRPr="00525567" w:rsidRDefault="00525567" w:rsidP="00525567">
            <w:pPr>
              <w:spacing w:before="0"/>
              <w:rPr>
                <w:rFonts w:cstheme="minorHAnsi"/>
                <w:sz w:val="24"/>
                <w:szCs w:val="24"/>
              </w:rPr>
            </w:pPr>
          </w:p>
        </w:tc>
      </w:tr>
      <w:tr w:rsidR="00525567" w:rsidRPr="004612D6" w14:paraId="2095CF69" w14:textId="77777777" w:rsidTr="00525567">
        <w:trPr>
          <w:trHeight w:val="388"/>
        </w:trPr>
        <w:tc>
          <w:tcPr>
            <w:tcW w:w="673" w:type="pct"/>
            <w:gridSpan w:val="2"/>
          </w:tcPr>
          <w:p w14:paraId="18C44220" w14:textId="77777777" w:rsidR="00525567" w:rsidRPr="00525567" w:rsidRDefault="00525567" w:rsidP="00525567">
            <w:pPr>
              <w:pStyle w:val="NormalIndent"/>
              <w:ind w:left="0"/>
              <w:jc w:val="right"/>
              <w:rPr>
                <w:rFonts w:cstheme="minorHAnsi"/>
                <w:sz w:val="24"/>
                <w:szCs w:val="24"/>
              </w:rPr>
            </w:pPr>
            <w:r w:rsidRPr="00525567">
              <w:rPr>
                <w:rFonts w:cstheme="minorHAnsi"/>
                <w:sz w:val="24"/>
                <w:szCs w:val="24"/>
              </w:rPr>
              <w:t>Email</w:t>
            </w:r>
          </w:p>
        </w:tc>
        <w:tc>
          <w:tcPr>
            <w:tcW w:w="4327" w:type="pct"/>
            <w:gridSpan w:val="3"/>
            <w:tcBorders>
              <w:bottom w:val="single" w:sz="4" w:space="0" w:color="auto"/>
            </w:tcBorders>
            <w:vAlign w:val="bottom"/>
          </w:tcPr>
          <w:p w14:paraId="3C2989BC" w14:textId="77777777" w:rsidR="00525567" w:rsidRPr="00525567" w:rsidRDefault="00525567" w:rsidP="00525567">
            <w:pPr>
              <w:spacing w:before="0"/>
              <w:rPr>
                <w:rFonts w:cstheme="minorHAnsi"/>
                <w:sz w:val="24"/>
                <w:szCs w:val="24"/>
              </w:rPr>
            </w:pPr>
          </w:p>
        </w:tc>
      </w:tr>
    </w:tbl>
    <w:p w14:paraId="18E71728" w14:textId="77777777" w:rsidR="002D182E" w:rsidRDefault="002D182E" w:rsidP="000D0E4D">
      <w:pPr>
        <w:rPr>
          <w:rStyle w:val="eop"/>
          <w:rFonts w:cstheme="minorHAnsi"/>
          <w:b/>
          <w:bCs/>
          <w:color w:val="000000"/>
          <w:szCs w:val="24"/>
          <w:shd w:val="clear" w:color="auto" w:fill="FFFFFF"/>
        </w:rPr>
      </w:pPr>
    </w:p>
    <w:p w14:paraId="31A06395" w14:textId="5766AC26" w:rsidR="000D0E4D" w:rsidRPr="002D182E" w:rsidRDefault="007D197A" w:rsidP="000D0E4D">
      <w:pPr>
        <w:rPr>
          <w:rStyle w:val="eop"/>
          <w:rFonts w:cstheme="minorHAnsi"/>
          <w:b/>
          <w:bCs/>
          <w:color w:val="000000"/>
          <w:sz w:val="24"/>
          <w:szCs w:val="24"/>
          <w:shd w:val="clear" w:color="auto" w:fill="FFFFFF"/>
        </w:rPr>
      </w:pPr>
      <w:r w:rsidRPr="002D182E">
        <w:rPr>
          <w:rStyle w:val="eop"/>
          <w:rFonts w:cstheme="minorHAnsi"/>
          <w:noProof/>
          <w:color w:val="000000"/>
          <w:sz w:val="24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065174EB" wp14:editId="540BC51C">
                <wp:simplePos x="0" y="0"/>
                <wp:positionH relativeFrom="margin">
                  <wp:posOffset>0</wp:posOffset>
                </wp:positionH>
                <wp:positionV relativeFrom="paragraph">
                  <wp:posOffset>343535</wp:posOffset>
                </wp:positionV>
                <wp:extent cx="5822950" cy="762000"/>
                <wp:effectExtent l="0" t="0" r="2540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145F3" w14:textId="213B473B" w:rsidR="000514DD" w:rsidRDefault="000514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5174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7.05pt;width:458.5pt;height:60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">
                <v:textbox>
                  <w:txbxContent>
                    <w:p w14:paraId="142145F3" w14:textId="213B473B" w:rsidR="000514DD" w:rsidRDefault="000514DD"/>
                  </w:txbxContent>
                </v:textbox>
                <w10:wrap type="square" anchorx="margin"/>
              </v:shape>
            </w:pict>
          </mc:Fallback>
        </mc:AlternateContent>
      </w:r>
      <w:r w:rsidR="00427BB2" w:rsidRPr="002D182E">
        <w:rPr>
          <w:rStyle w:val="eop"/>
          <w:rFonts w:cstheme="minorHAnsi"/>
          <w:b/>
          <w:bCs/>
          <w:color w:val="000000"/>
          <w:sz w:val="24"/>
          <w:szCs w:val="24"/>
          <w:shd w:val="clear" w:color="auto" w:fill="FFFFFF"/>
        </w:rPr>
        <w:t>List presenting organization/stakeholder group/affiliation (if applicable):</w:t>
      </w:r>
    </w:p>
    <w:p w14:paraId="5079DB74" w14:textId="77777777" w:rsidR="007D197A" w:rsidRPr="004612D6" w:rsidRDefault="007D197A" w:rsidP="009C1E8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sz w:val="28"/>
        </w:rPr>
      </w:pPr>
    </w:p>
    <w:p w14:paraId="1FA3126B" w14:textId="77777777" w:rsidR="007D197A" w:rsidRPr="002D182E" w:rsidRDefault="00427BB2" w:rsidP="009C1E8E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  <w:r w:rsidRPr="002D182E">
        <w:rPr>
          <w:rStyle w:val="normaltextrun"/>
          <w:rFonts w:asciiTheme="minorHAnsi" w:hAnsiTheme="minorHAnsi" w:cstheme="minorHAnsi"/>
          <w:b/>
          <w:bCs/>
        </w:rPr>
        <w:t>Biographical Sketch and Credentials for Each Presenter:</w:t>
      </w:r>
      <w:r w:rsidRPr="002D182E">
        <w:rPr>
          <w:rStyle w:val="eop"/>
          <w:rFonts w:asciiTheme="minorHAnsi" w:hAnsiTheme="minorHAnsi" w:cstheme="minorHAnsi"/>
        </w:rPr>
        <w:t> </w:t>
      </w:r>
    </w:p>
    <w:p w14:paraId="50D3847B" w14:textId="28010EB9" w:rsidR="009C1E8E" w:rsidRPr="004612D6" w:rsidRDefault="007D197A" w:rsidP="009C1E8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8"/>
        </w:rPr>
      </w:pPr>
      <w:r w:rsidRPr="002D182E">
        <w:rPr>
          <w:rStyle w:val="eop"/>
          <w:rFonts w:asciiTheme="minorHAnsi" w:hAnsiTheme="minorHAnsi" w:cstheme="minorHAnsi"/>
          <w:noProof/>
          <w:color w:val="000000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0292" behindDoc="0" locked="0" layoutInCell="1" allowOverlap="1" wp14:anchorId="4CC34B50" wp14:editId="23FF7D62">
                <wp:simplePos x="0" y="0"/>
                <wp:positionH relativeFrom="margin">
                  <wp:posOffset>0</wp:posOffset>
                </wp:positionH>
                <wp:positionV relativeFrom="paragraph">
                  <wp:posOffset>350520</wp:posOffset>
                </wp:positionV>
                <wp:extent cx="5822950" cy="3606800"/>
                <wp:effectExtent l="0" t="0" r="25400" b="127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0" cy="360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FEA6D" w14:textId="4B9EA79F" w:rsidR="007D197A" w:rsidRDefault="007D197A" w:rsidP="007D197A"/>
                          <w:p w14:paraId="2091657E" w14:textId="75F44DE4" w:rsidR="007D197A" w:rsidRDefault="007D197A" w:rsidP="007D197A"/>
                          <w:p w14:paraId="385D078F" w14:textId="63F7C9CC" w:rsidR="007D197A" w:rsidRDefault="007D197A" w:rsidP="007D197A"/>
                          <w:p w14:paraId="34057093" w14:textId="4FBC8C98" w:rsidR="007D197A" w:rsidRDefault="007D197A" w:rsidP="007D197A"/>
                          <w:p w14:paraId="0F6A9137" w14:textId="0651B756" w:rsidR="007D197A" w:rsidRDefault="007D197A" w:rsidP="007D197A"/>
                          <w:p w14:paraId="07F3153E" w14:textId="77777777" w:rsidR="007D197A" w:rsidRDefault="007D197A" w:rsidP="007D19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34B50" id="_x0000_s1027" type="#_x0000_t202" style="position:absolute;margin-left:0;margin-top:27.6pt;width:458.5pt;height:284pt;z-index:2516602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">
                <v:textbox>
                  <w:txbxContent>
                    <w:p w14:paraId="3C7FEA6D" w14:textId="4B9EA79F" w:rsidR="007D197A" w:rsidRDefault="007D197A" w:rsidP="007D197A"/>
                    <w:p w14:paraId="2091657E" w14:textId="75F44DE4" w:rsidR="007D197A" w:rsidRDefault="007D197A" w:rsidP="007D197A"/>
                    <w:p w14:paraId="385D078F" w14:textId="63F7C9CC" w:rsidR="007D197A" w:rsidRDefault="007D197A" w:rsidP="007D197A"/>
                    <w:p w14:paraId="34057093" w14:textId="4FBC8C98" w:rsidR="007D197A" w:rsidRDefault="007D197A" w:rsidP="007D197A"/>
                    <w:p w14:paraId="0F6A9137" w14:textId="0651B756" w:rsidR="007D197A" w:rsidRDefault="007D197A" w:rsidP="007D197A"/>
                    <w:p w14:paraId="07F3153E" w14:textId="77777777" w:rsidR="007D197A" w:rsidRDefault="007D197A" w:rsidP="007D197A"/>
                  </w:txbxContent>
                </v:textbox>
                <w10:wrap type="square" anchorx="margin"/>
              </v:shape>
            </w:pict>
          </mc:Fallback>
        </mc:AlternateContent>
      </w:r>
      <w:r w:rsidR="7E2AC0E7" w:rsidRPr="002D182E">
        <w:rPr>
          <w:rStyle w:val="normaltextrun"/>
          <w:rFonts w:asciiTheme="minorHAnsi" w:hAnsiTheme="minorHAnsi" w:cstheme="minorHAnsi"/>
        </w:rPr>
        <w:t>Please type or paste text </w:t>
      </w:r>
      <w:r w:rsidR="7E2AC0E7" w:rsidRPr="002D182E">
        <w:rPr>
          <w:rStyle w:val="normaltextrun"/>
          <w:rFonts w:asciiTheme="minorHAnsi" w:hAnsiTheme="minorHAnsi" w:cstheme="minorHAnsi"/>
          <w:i/>
          <w:iCs/>
        </w:rPr>
        <w:t>(Suggested Length: 100 words or less</w:t>
      </w:r>
      <w:r w:rsidRPr="002D182E">
        <w:rPr>
          <w:rStyle w:val="normaltextrun"/>
          <w:rFonts w:asciiTheme="minorHAnsi" w:hAnsiTheme="minorHAnsi" w:cstheme="minorHAnsi"/>
          <w:i/>
          <w:iCs/>
        </w:rPr>
        <w:t xml:space="preserve"> per Presenter</w:t>
      </w:r>
      <w:r w:rsidR="7E2AC0E7" w:rsidRPr="002D182E">
        <w:rPr>
          <w:rStyle w:val="normaltextrun"/>
          <w:rFonts w:asciiTheme="minorHAnsi" w:hAnsiTheme="minorHAnsi" w:cstheme="minorHAnsi"/>
          <w:i/>
          <w:iCs/>
        </w:rPr>
        <w:t xml:space="preserve">) </w:t>
      </w:r>
    </w:p>
    <w:p w14:paraId="2AF8A88B" w14:textId="77777777" w:rsidR="007D197A" w:rsidRPr="004612D6" w:rsidRDefault="007D197A">
      <w:pPr>
        <w:spacing w:before="0"/>
        <w:rPr>
          <w:rStyle w:val="normaltextrun"/>
          <w:rFonts w:cstheme="minorHAnsi"/>
          <w:b/>
          <w:bCs/>
          <w:color w:val="4472C4" w:themeColor="accent1"/>
          <w:szCs w:val="24"/>
          <w:shd w:val="clear" w:color="auto" w:fill="FFFFFF"/>
        </w:rPr>
      </w:pPr>
      <w:r w:rsidRPr="004612D6">
        <w:rPr>
          <w:rStyle w:val="normaltextrun"/>
          <w:rFonts w:cstheme="minorHAnsi"/>
          <w:b/>
          <w:bCs/>
          <w:color w:val="4472C4" w:themeColor="accent1"/>
          <w:szCs w:val="24"/>
          <w:shd w:val="clear" w:color="auto" w:fill="FFFFFF"/>
        </w:rPr>
        <w:br w:type="page"/>
      </w:r>
    </w:p>
    <w:p w14:paraId="362D4169" w14:textId="1B79CEA1" w:rsidR="00427BB2" w:rsidRPr="004612D6" w:rsidRDefault="00427BB2" w:rsidP="000D0E4D">
      <w:pPr>
        <w:rPr>
          <w:rStyle w:val="eop"/>
          <w:rFonts w:cstheme="minorHAnsi"/>
          <w:color w:val="4472C4" w:themeColor="accent1"/>
          <w:szCs w:val="24"/>
          <w:shd w:val="clear" w:color="auto" w:fill="FFFFFF"/>
        </w:rPr>
      </w:pPr>
      <w:r w:rsidRPr="004612D6">
        <w:rPr>
          <w:rStyle w:val="normaltextrun"/>
          <w:rFonts w:cstheme="minorHAnsi"/>
          <w:b/>
          <w:bCs/>
          <w:color w:val="4472C4" w:themeColor="accent1"/>
          <w:szCs w:val="24"/>
          <w:shd w:val="clear" w:color="auto" w:fill="FFFFFF"/>
        </w:rPr>
        <w:lastRenderedPageBreak/>
        <w:t>Section 2: Abstract Information</w:t>
      </w:r>
      <w:r w:rsidRPr="004612D6">
        <w:rPr>
          <w:rStyle w:val="eop"/>
          <w:rFonts w:cstheme="minorHAnsi"/>
          <w:color w:val="4472C4" w:themeColor="accent1"/>
          <w:szCs w:val="24"/>
          <w:shd w:val="clear" w:color="auto" w:fill="FFFFFF"/>
        </w:rPr>
        <w:t> </w:t>
      </w:r>
    </w:p>
    <w:p w14:paraId="01332FC4" w14:textId="77777777" w:rsidR="00427BB2" w:rsidRPr="004612D6" w:rsidRDefault="00427BB2" w:rsidP="00427BB2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</w:rPr>
      </w:pPr>
      <w:r w:rsidRPr="004612D6">
        <w:rPr>
          <w:rStyle w:val="normaltextrun"/>
          <w:rFonts w:asciiTheme="minorHAnsi" w:hAnsiTheme="minorHAnsi" w:cstheme="minorHAnsi"/>
          <w:b/>
          <w:bCs/>
          <w:sz w:val="28"/>
        </w:rPr>
        <w:t>Workshop Description/Summary </w:t>
      </w:r>
      <w:r w:rsidRPr="004612D6">
        <w:rPr>
          <w:rStyle w:val="normaltextrun"/>
          <w:rFonts w:asciiTheme="minorHAnsi" w:hAnsiTheme="minorHAnsi" w:cstheme="minorHAnsi"/>
          <w:b/>
          <w:bCs/>
          <w:sz w:val="28"/>
          <w:shd w:val="clear" w:color="auto" w:fill="FFFFFF" w:themeFill="background1"/>
        </w:rPr>
        <w:t>(Suggested Length: 500 words or less)</w:t>
      </w:r>
      <w:r w:rsidRPr="004612D6">
        <w:rPr>
          <w:rStyle w:val="eop"/>
          <w:rFonts w:asciiTheme="minorHAnsi" w:hAnsiTheme="minorHAnsi" w:cstheme="minorHAnsi"/>
          <w:sz w:val="28"/>
        </w:rPr>
        <w:t> </w:t>
      </w:r>
    </w:p>
    <w:p w14:paraId="23BC24C8" w14:textId="2728E479" w:rsidR="00427BB2" w:rsidRPr="002D182E" w:rsidRDefault="002D182E" w:rsidP="00C41772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2D182E">
        <w:rPr>
          <w:rStyle w:val="eop"/>
          <w:rFonts w:asciiTheme="minorHAnsi" w:hAnsiTheme="minorHAnsi" w:cstheme="minorHAnsi"/>
          <w:noProof/>
          <w:color w:val="000000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2340" behindDoc="0" locked="0" layoutInCell="1" allowOverlap="1" wp14:anchorId="7E020255" wp14:editId="55E44136">
                <wp:simplePos x="0" y="0"/>
                <wp:positionH relativeFrom="margin">
                  <wp:posOffset>0</wp:posOffset>
                </wp:positionH>
                <wp:positionV relativeFrom="paragraph">
                  <wp:posOffset>1925320</wp:posOffset>
                </wp:positionV>
                <wp:extent cx="5972175" cy="4260850"/>
                <wp:effectExtent l="0" t="0" r="28575" b="254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426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F0235" w14:textId="77777777" w:rsidR="007D197A" w:rsidRDefault="007D197A" w:rsidP="007D197A"/>
                          <w:p w14:paraId="392495CD" w14:textId="77777777" w:rsidR="007D197A" w:rsidRDefault="007D197A" w:rsidP="007D19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20255" id="_x0000_s1028" type="#_x0000_t202" style="position:absolute;left:0;text-align:left;margin-left:0;margin-top:151.6pt;width:470.25pt;height:335.5pt;z-index:2516623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">
                <v:textbox>
                  <w:txbxContent>
                    <w:p w14:paraId="529F0235" w14:textId="77777777" w:rsidR="007D197A" w:rsidRDefault="007D197A" w:rsidP="007D197A"/>
                    <w:p w14:paraId="392495CD" w14:textId="77777777" w:rsidR="007D197A" w:rsidRDefault="007D197A" w:rsidP="007D197A"/>
                  </w:txbxContent>
                </v:textbox>
                <w10:wrap type="square" anchorx="margin"/>
              </v:shape>
            </w:pict>
          </mc:Fallback>
        </mc:AlternateContent>
      </w:r>
      <w:r w:rsidR="00427BB2" w:rsidRPr="002D182E">
        <w:rPr>
          <w:rStyle w:val="normaltextrun"/>
          <w:rFonts w:asciiTheme="minorHAnsi" w:hAnsiTheme="minorHAnsi" w:cstheme="minorHAnsi"/>
        </w:rPr>
        <w:t>All sessions are limited to 90-minutes.</w:t>
      </w:r>
      <w:r w:rsidR="00427BB2" w:rsidRPr="002D182E">
        <w:rPr>
          <w:rStyle w:val="normaltextrun"/>
          <w:rFonts w:asciiTheme="minorHAnsi" w:hAnsiTheme="minorHAnsi" w:cstheme="minorHAnsi"/>
          <w:i/>
          <w:iCs/>
        </w:rPr>
        <w:t> </w:t>
      </w:r>
      <w:r w:rsidR="00427BB2" w:rsidRPr="002D182E">
        <w:rPr>
          <w:rStyle w:val="normaltextrun"/>
          <w:rFonts w:asciiTheme="minorHAnsi" w:hAnsiTheme="minorHAnsi" w:cstheme="minorHAnsi"/>
        </w:rPr>
        <w:t>Each workshop segment will explore a </w:t>
      </w:r>
      <w:r w:rsidR="00427BB2" w:rsidRPr="002D182E">
        <w:rPr>
          <w:rStyle w:val="advancedproofingissue"/>
          <w:rFonts w:asciiTheme="minorHAnsi" w:hAnsiTheme="minorHAnsi" w:cstheme="minorHAnsi"/>
        </w:rPr>
        <w:t>particular theme</w:t>
      </w:r>
      <w:r w:rsidR="00427BB2" w:rsidRPr="002D182E">
        <w:rPr>
          <w:rStyle w:val="normaltextrun"/>
          <w:rFonts w:asciiTheme="minorHAnsi" w:hAnsiTheme="minorHAnsi" w:cstheme="minorHAnsi"/>
        </w:rPr>
        <w:t> linked to safe housing.  Successful applicants will submit proposals that address the</w:t>
      </w:r>
      <w:r w:rsidR="007D197A" w:rsidRPr="002D182E">
        <w:rPr>
          <w:rStyle w:val="normaltextrun"/>
          <w:rFonts w:asciiTheme="minorHAnsi" w:hAnsiTheme="minorHAnsi" w:cstheme="minorHAnsi"/>
        </w:rPr>
        <w:t>ir</w:t>
      </w:r>
      <w:r w:rsidR="00427BB2" w:rsidRPr="002D182E">
        <w:rPr>
          <w:rStyle w:val="normaltextrun"/>
          <w:rFonts w:asciiTheme="minorHAnsi" w:hAnsiTheme="minorHAnsi" w:cstheme="minorHAnsi"/>
        </w:rPr>
        <w:t xml:space="preserve"> selected workshop topic on different levels; outlining specifically what information will be shared, what questions will be asked and/or answered, and how attendees will contribute to the overall body of knowledge explored during the workshop.  Successful workshops will remain within the 90-minutes allocated and will allow space for thoughtful discussion and ideas for real-world application.</w:t>
      </w:r>
      <w:r w:rsidR="00427BB2" w:rsidRPr="002D182E">
        <w:rPr>
          <w:rStyle w:val="eop"/>
          <w:rFonts w:asciiTheme="minorHAnsi" w:hAnsiTheme="minorHAnsi" w:cstheme="minorHAnsi"/>
        </w:rPr>
        <w:t> </w:t>
      </w:r>
    </w:p>
    <w:p w14:paraId="03DBD771" w14:textId="70A28DDA" w:rsidR="00427BB2" w:rsidRPr="004612D6" w:rsidRDefault="00427BB2" w:rsidP="00427BB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sz w:val="28"/>
        </w:rPr>
      </w:pPr>
    </w:p>
    <w:p w14:paraId="7C00FBC7" w14:textId="77777777" w:rsidR="002D182E" w:rsidRDefault="002D182E">
      <w:pPr>
        <w:spacing w:before="0"/>
        <w:rPr>
          <w:rStyle w:val="normaltextrun"/>
          <w:rFonts w:eastAsia="Times New Roman" w:cstheme="minorHAnsi"/>
          <w:b/>
          <w:bCs/>
          <w:szCs w:val="24"/>
        </w:rPr>
      </w:pPr>
      <w:r>
        <w:rPr>
          <w:rStyle w:val="normaltextrun"/>
          <w:rFonts w:cstheme="minorHAnsi"/>
          <w:b/>
          <w:bCs/>
        </w:rPr>
        <w:br w:type="page"/>
      </w:r>
    </w:p>
    <w:p w14:paraId="2DBAD03C" w14:textId="77777777" w:rsidR="002D182E" w:rsidRDefault="002D182E" w:rsidP="00427BB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sz w:val="28"/>
        </w:rPr>
      </w:pPr>
    </w:p>
    <w:p w14:paraId="16D961B7" w14:textId="4CC7F2CF" w:rsidR="00427BB2" w:rsidRPr="002D182E" w:rsidRDefault="00427BB2" w:rsidP="00427BB2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2D182E">
        <w:rPr>
          <w:rStyle w:val="normaltextrun"/>
          <w:rFonts w:asciiTheme="minorHAnsi" w:hAnsiTheme="minorHAnsi" w:cstheme="minorHAnsi"/>
          <w:b/>
          <w:bCs/>
        </w:rPr>
        <w:t>Proposed Workshop Title</w:t>
      </w:r>
      <w:r w:rsidRPr="002D182E">
        <w:rPr>
          <w:rStyle w:val="eop"/>
          <w:rFonts w:asciiTheme="minorHAnsi" w:hAnsiTheme="minorHAnsi" w:cstheme="minorHAnsi"/>
        </w:rPr>
        <w:t> </w:t>
      </w:r>
    </w:p>
    <w:p w14:paraId="7B3F28EC" w14:textId="1E3C984B" w:rsidR="00427BB2" w:rsidRPr="002D182E" w:rsidRDefault="000514DD" w:rsidP="000514DD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  <w:r w:rsidRPr="002D182E">
        <w:rPr>
          <w:rStyle w:val="eop"/>
          <w:rFonts w:asciiTheme="minorHAnsi" w:hAnsiTheme="minorHAnsi" w:cstheme="minorHAnsi"/>
          <w:noProof/>
          <w:color w:val="000000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0F33630F" wp14:editId="0D63BCCF">
                <wp:simplePos x="0" y="0"/>
                <wp:positionH relativeFrom="margin">
                  <wp:align>right</wp:align>
                </wp:positionH>
                <wp:positionV relativeFrom="paragraph">
                  <wp:posOffset>324485</wp:posOffset>
                </wp:positionV>
                <wp:extent cx="5972175" cy="581025"/>
                <wp:effectExtent l="0" t="0" r="2857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EA215" w14:textId="58482E41" w:rsidR="000514DD" w:rsidRDefault="000514DD"/>
                          <w:p w14:paraId="24D1D090" w14:textId="77777777" w:rsidR="000514DD" w:rsidRDefault="000514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3630F" id="_x0000_s1029" type="#_x0000_t202" style="position:absolute;margin-left:419.05pt;margin-top:25.55pt;width:470.25pt;height:45.75pt;z-index:25165824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">
                <v:textbox>
                  <w:txbxContent>
                    <w:p w14:paraId="09AEA215" w14:textId="58482E41" w:rsidR="000514DD" w:rsidRDefault="000514DD"/>
                    <w:p w14:paraId="24D1D090" w14:textId="77777777" w:rsidR="000514DD" w:rsidRDefault="000514DD"/>
                  </w:txbxContent>
                </v:textbox>
                <w10:wrap type="square" anchorx="margin"/>
              </v:shape>
            </w:pict>
          </mc:Fallback>
        </mc:AlternateContent>
      </w:r>
      <w:r w:rsidR="00427BB2" w:rsidRPr="002D182E">
        <w:rPr>
          <w:rStyle w:val="normaltextrun"/>
          <w:rFonts w:asciiTheme="minorHAnsi" w:hAnsiTheme="minorHAnsi" w:cstheme="minorHAnsi"/>
        </w:rPr>
        <w:t>Include a title that clearly indicates to the audience the content of your proposed session.</w:t>
      </w:r>
      <w:r w:rsidR="00427BB2" w:rsidRPr="002D182E">
        <w:rPr>
          <w:rStyle w:val="eop"/>
          <w:rFonts w:asciiTheme="minorHAnsi" w:hAnsiTheme="minorHAnsi" w:cstheme="minorHAnsi"/>
        </w:rPr>
        <w:t> </w:t>
      </w:r>
    </w:p>
    <w:p w14:paraId="6525F1C5" w14:textId="77777777" w:rsidR="000514DD" w:rsidRPr="004612D6" w:rsidRDefault="000514DD" w:rsidP="00427BB2">
      <w:pPr>
        <w:spacing w:before="0" w:after="0" w:line="240" w:lineRule="auto"/>
        <w:textAlignment w:val="baseline"/>
        <w:rPr>
          <w:rFonts w:eastAsia="Times New Roman" w:cstheme="minorHAnsi"/>
          <w:b/>
          <w:bCs/>
          <w:szCs w:val="24"/>
        </w:rPr>
      </w:pPr>
    </w:p>
    <w:p w14:paraId="64D78F24" w14:textId="464EFD7B" w:rsidR="00427BB2" w:rsidRPr="002D182E" w:rsidRDefault="00427BB2" w:rsidP="00427BB2">
      <w:pPr>
        <w:spacing w:before="0"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2D182E">
        <w:rPr>
          <w:rFonts w:eastAsia="Times New Roman" w:cstheme="minorHAnsi"/>
          <w:b/>
          <w:bCs/>
          <w:sz w:val="24"/>
          <w:szCs w:val="24"/>
        </w:rPr>
        <w:t>Workshop Topic:</w:t>
      </w:r>
      <w:r w:rsidRPr="002D182E">
        <w:rPr>
          <w:rFonts w:eastAsia="Times New Roman" w:cstheme="minorHAnsi"/>
          <w:b/>
          <w:bCs/>
          <w:color w:val="FF0000"/>
          <w:sz w:val="24"/>
          <w:szCs w:val="24"/>
        </w:rPr>
        <w:t> </w:t>
      </w:r>
      <w:bookmarkStart w:id="0" w:name="_Hlk26267332"/>
      <w:r w:rsidRPr="002D182E">
        <w:rPr>
          <w:rFonts w:eastAsia="Times New Roman" w:cstheme="minorHAnsi"/>
          <w:i/>
          <w:iCs/>
          <w:sz w:val="24"/>
          <w:szCs w:val="24"/>
        </w:rPr>
        <w:t xml:space="preserve">[Required </w:t>
      </w:r>
      <w:r w:rsidR="00B9316C" w:rsidRPr="002D182E">
        <w:rPr>
          <w:rFonts w:eastAsia="Times New Roman" w:cstheme="minorHAnsi"/>
          <w:i/>
          <w:iCs/>
          <w:sz w:val="24"/>
          <w:szCs w:val="24"/>
        </w:rPr>
        <w:t>Field]</w:t>
      </w:r>
      <w:r w:rsidR="00B9316C" w:rsidRPr="002D182E">
        <w:rPr>
          <w:rFonts w:eastAsia="Times New Roman" w:cstheme="minorHAnsi"/>
          <w:b/>
          <w:bCs/>
          <w:color w:val="FF0000"/>
          <w:sz w:val="24"/>
          <w:szCs w:val="24"/>
        </w:rPr>
        <w:t>  </w:t>
      </w:r>
      <w:r w:rsidRPr="002D182E">
        <w:rPr>
          <w:rFonts w:eastAsia="Times New Roman" w:cstheme="minorHAnsi"/>
          <w:b/>
          <w:bCs/>
          <w:color w:val="FF0000"/>
          <w:sz w:val="24"/>
          <w:szCs w:val="24"/>
        </w:rPr>
        <w:t>   </w:t>
      </w:r>
      <w:r w:rsidRPr="002D182E">
        <w:rPr>
          <w:rFonts w:eastAsia="Times New Roman" w:cstheme="minorHAnsi"/>
          <w:sz w:val="24"/>
          <w:szCs w:val="24"/>
        </w:rPr>
        <w:t> </w:t>
      </w:r>
      <w:bookmarkEnd w:id="0"/>
    </w:p>
    <w:p w14:paraId="5B94C927" w14:textId="77777777" w:rsidR="00663DDE" w:rsidRDefault="002D182E" w:rsidP="00427BB2">
      <w:pPr>
        <w:spacing w:before="0"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Select the topic that is most closely related to </w:t>
      </w:r>
      <w:r w:rsidR="00663DDE">
        <w:rPr>
          <w:rFonts w:eastAsia="Times New Roman" w:cstheme="minorHAnsi"/>
          <w:sz w:val="24"/>
          <w:szCs w:val="24"/>
        </w:rPr>
        <w:t xml:space="preserve">the content of </w:t>
      </w:r>
      <w:r>
        <w:rPr>
          <w:rFonts w:eastAsia="Times New Roman" w:cstheme="minorHAnsi"/>
          <w:sz w:val="24"/>
          <w:szCs w:val="24"/>
        </w:rPr>
        <w:t xml:space="preserve">your </w:t>
      </w:r>
      <w:r w:rsidR="00663DDE">
        <w:rPr>
          <w:rFonts w:eastAsia="Times New Roman" w:cstheme="minorHAnsi"/>
          <w:sz w:val="24"/>
          <w:szCs w:val="24"/>
        </w:rPr>
        <w:t>proposed session</w:t>
      </w:r>
      <w:r w:rsidR="00427BB2" w:rsidRPr="002D182E">
        <w:rPr>
          <w:rFonts w:eastAsia="Times New Roman" w:cstheme="minorHAnsi"/>
          <w:sz w:val="24"/>
          <w:szCs w:val="24"/>
        </w:rPr>
        <w:t xml:space="preserve">.  </w:t>
      </w:r>
    </w:p>
    <w:p w14:paraId="712C7A5C" w14:textId="77777777" w:rsidR="00663DDE" w:rsidRDefault="00427BB2" w:rsidP="00427BB2">
      <w:pPr>
        <w:spacing w:before="0"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2D182E">
        <w:rPr>
          <w:rFonts w:eastAsia="Times New Roman" w:cstheme="minorHAnsi"/>
          <w:sz w:val="24"/>
          <w:szCs w:val="24"/>
        </w:rPr>
        <w:t xml:space="preserve">Examples of workshop presentations are included.  For more details, review the full </w:t>
      </w:r>
      <w:r w:rsidR="007D197A" w:rsidRPr="002D182E">
        <w:rPr>
          <w:rFonts w:eastAsia="Times New Roman" w:cstheme="minorHAnsi"/>
          <w:sz w:val="24"/>
          <w:szCs w:val="24"/>
        </w:rPr>
        <w:t xml:space="preserve">“Call for Proposals” </w:t>
      </w:r>
      <w:r w:rsidRPr="002D182E">
        <w:rPr>
          <w:rFonts w:eastAsia="Times New Roman" w:cstheme="minorHAnsi"/>
          <w:sz w:val="24"/>
          <w:szCs w:val="24"/>
        </w:rPr>
        <w:t>guidance.</w:t>
      </w:r>
    </w:p>
    <w:p w14:paraId="3C9B501D" w14:textId="75F5C8FD" w:rsidR="00427BB2" w:rsidRPr="002D182E" w:rsidRDefault="00427BB2" w:rsidP="00427BB2">
      <w:pPr>
        <w:spacing w:before="0"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2D182E">
        <w:rPr>
          <w:rFonts w:eastAsia="Times New Roman" w:cstheme="minorHAnsi"/>
          <w:sz w:val="24"/>
          <w:szCs w:val="24"/>
        </w:rPr>
        <w:t>   </w:t>
      </w:r>
    </w:p>
    <w:p w14:paraId="2D5D41ED" w14:textId="77777777" w:rsidR="00427BB2" w:rsidRPr="002D182E" w:rsidRDefault="00427BB2" w:rsidP="002E51E9">
      <w:pPr>
        <w:numPr>
          <w:ilvl w:val="0"/>
          <w:numId w:val="39"/>
        </w:numPr>
        <w:spacing w:before="0"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2D182E">
        <w:rPr>
          <w:rFonts w:eastAsia="Times New Roman" w:cstheme="minorHAnsi"/>
          <w:sz w:val="24"/>
          <w:szCs w:val="24"/>
        </w:rPr>
        <w:t>Programs addressing Youth, D/SV, and Homelessness </w:t>
      </w:r>
    </w:p>
    <w:p w14:paraId="6DB6EF52" w14:textId="77777777" w:rsidR="00427BB2" w:rsidRPr="002D182E" w:rsidRDefault="00427BB2" w:rsidP="002E51E9">
      <w:pPr>
        <w:numPr>
          <w:ilvl w:val="0"/>
          <w:numId w:val="39"/>
        </w:numPr>
        <w:spacing w:before="0"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2D182E">
        <w:rPr>
          <w:rFonts w:eastAsia="Times New Roman" w:cstheme="minorHAnsi"/>
          <w:sz w:val="24"/>
          <w:szCs w:val="24"/>
        </w:rPr>
        <w:t>LGBTQIA Representation in Safe Housing </w:t>
      </w:r>
    </w:p>
    <w:p w14:paraId="7B9AA398" w14:textId="5B14ED6B" w:rsidR="00A23274" w:rsidRPr="002D182E" w:rsidRDefault="002C4AA1" w:rsidP="002E51E9">
      <w:pPr>
        <w:numPr>
          <w:ilvl w:val="0"/>
          <w:numId w:val="39"/>
        </w:numPr>
        <w:spacing w:before="0"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2D182E">
        <w:rPr>
          <w:rFonts w:eastAsia="Times New Roman" w:cstheme="minorHAnsi"/>
          <w:sz w:val="24"/>
          <w:szCs w:val="24"/>
        </w:rPr>
        <w:t>Systemic Oppression and Safe Housing</w:t>
      </w:r>
    </w:p>
    <w:p w14:paraId="0A9E8401" w14:textId="4AF8B884" w:rsidR="002C4AA1" w:rsidRPr="002D182E" w:rsidRDefault="00106454" w:rsidP="002E51E9">
      <w:pPr>
        <w:numPr>
          <w:ilvl w:val="0"/>
          <w:numId w:val="39"/>
        </w:numPr>
        <w:spacing w:before="0"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2D182E">
        <w:rPr>
          <w:rFonts w:eastAsia="Times New Roman" w:cstheme="minorHAnsi"/>
          <w:sz w:val="24"/>
          <w:szCs w:val="24"/>
        </w:rPr>
        <w:t>VAWA Implementation</w:t>
      </w:r>
    </w:p>
    <w:p w14:paraId="14C11EC3" w14:textId="7B2658C8" w:rsidR="00106454" w:rsidRPr="002D182E" w:rsidRDefault="0069130D" w:rsidP="002E51E9">
      <w:pPr>
        <w:numPr>
          <w:ilvl w:val="0"/>
          <w:numId w:val="39"/>
        </w:numPr>
        <w:spacing w:before="0"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2D182E">
        <w:rPr>
          <w:rFonts w:eastAsia="Times New Roman" w:cstheme="minorHAnsi"/>
          <w:sz w:val="24"/>
          <w:szCs w:val="24"/>
        </w:rPr>
        <w:t>Male Survivors and Safe Housing</w:t>
      </w:r>
    </w:p>
    <w:p w14:paraId="6D30FFF8" w14:textId="705C6BF3" w:rsidR="008D271E" w:rsidRPr="002D182E" w:rsidRDefault="008D271E" w:rsidP="002E51E9">
      <w:pPr>
        <w:numPr>
          <w:ilvl w:val="0"/>
          <w:numId w:val="39"/>
        </w:numPr>
        <w:spacing w:before="0"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2D182E">
        <w:rPr>
          <w:rFonts w:eastAsia="Times New Roman" w:cstheme="minorHAnsi"/>
          <w:sz w:val="24"/>
          <w:szCs w:val="24"/>
        </w:rPr>
        <w:t>DV/SV, Homelessness, and Health</w:t>
      </w:r>
    </w:p>
    <w:p w14:paraId="4CDEC5A2" w14:textId="19BF85EC" w:rsidR="005F57AE" w:rsidRPr="002D182E" w:rsidRDefault="005F57AE" w:rsidP="002E51E9">
      <w:pPr>
        <w:numPr>
          <w:ilvl w:val="0"/>
          <w:numId w:val="39"/>
        </w:numPr>
        <w:spacing w:before="0"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2D182E">
        <w:rPr>
          <w:rFonts w:eastAsia="Times New Roman" w:cstheme="minorHAnsi"/>
          <w:sz w:val="24"/>
          <w:szCs w:val="24"/>
        </w:rPr>
        <w:t>Mobile Advocacy and Flexible Funding</w:t>
      </w:r>
    </w:p>
    <w:p w14:paraId="78C93EF2" w14:textId="7E969B8D" w:rsidR="005F57AE" w:rsidRPr="002D182E" w:rsidRDefault="000F530E" w:rsidP="002E51E9">
      <w:pPr>
        <w:numPr>
          <w:ilvl w:val="0"/>
          <w:numId w:val="39"/>
        </w:numPr>
        <w:spacing w:before="0"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2D182E">
        <w:rPr>
          <w:rFonts w:eastAsia="Times New Roman" w:cstheme="minorHAnsi"/>
          <w:sz w:val="24"/>
          <w:szCs w:val="24"/>
        </w:rPr>
        <w:t>Culturally specific Safe Housing Programs</w:t>
      </w:r>
    </w:p>
    <w:p w14:paraId="423FEA19" w14:textId="63107AE1" w:rsidR="000F530E" w:rsidRPr="002D182E" w:rsidRDefault="000D2959" w:rsidP="002E51E9">
      <w:pPr>
        <w:numPr>
          <w:ilvl w:val="0"/>
          <w:numId w:val="39"/>
        </w:numPr>
        <w:spacing w:before="0"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2D182E">
        <w:rPr>
          <w:rFonts w:eastAsia="Times New Roman" w:cstheme="minorHAnsi"/>
          <w:sz w:val="24"/>
          <w:szCs w:val="24"/>
        </w:rPr>
        <w:t>Safety Planning for Homeless/Housing Programs</w:t>
      </w:r>
    </w:p>
    <w:p w14:paraId="5F10B9DB" w14:textId="59AEC0B5" w:rsidR="000D2959" w:rsidRPr="002D182E" w:rsidRDefault="00D22774" w:rsidP="002E51E9">
      <w:pPr>
        <w:numPr>
          <w:ilvl w:val="0"/>
          <w:numId w:val="39"/>
        </w:numPr>
        <w:spacing w:before="0"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2D182E">
        <w:rPr>
          <w:rFonts w:eastAsia="Times New Roman" w:cstheme="minorHAnsi"/>
          <w:sz w:val="24"/>
          <w:szCs w:val="24"/>
        </w:rPr>
        <w:t>Safe Housing for American Indians and Alaska Natives</w:t>
      </w:r>
    </w:p>
    <w:p w14:paraId="189BEAFA" w14:textId="3C1E850C" w:rsidR="00D22774" w:rsidRPr="002D182E" w:rsidRDefault="00E171D1" w:rsidP="002E51E9">
      <w:pPr>
        <w:numPr>
          <w:ilvl w:val="0"/>
          <w:numId w:val="39"/>
        </w:numPr>
        <w:spacing w:before="0"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2D182E">
        <w:rPr>
          <w:rFonts w:eastAsia="Times New Roman" w:cstheme="minorHAnsi"/>
          <w:sz w:val="24"/>
          <w:szCs w:val="24"/>
        </w:rPr>
        <w:t>Trafficking and Safe Housing</w:t>
      </w:r>
    </w:p>
    <w:p w14:paraId="4BE36722" w14:textId="49CE0161" w:rsidR="00E811FB" w:rsidRPr="002D182E" w:rsidRDefault="00E811FB" w:rsidP="002E51E9">
      <w:pPr>
        <w:numPr>
          <w:ilvl w:val="0"/>
          <w:numId w:val="39"/>
        </w:numPr>
        <w:spacing w:before="0"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2D182E">
        <w:rPr>
          <w:rFonts w:eastAsia="Times New Roman" w:cstheme="minorHAnsi"/>
          <w:sz w:val="24"/>
          <w:szCs w:val="24"/>
        </w:rPr>
        <w:t>Housing Legal Protections and Tenant Rights</w:t>
      </w:r>
    </w:p>
    <w:p w14:paraId="70BDD1C3" w14:textId="0D8A262E" w:rsidR="00926F6B" w:rsidRPr="002D182E" w:rsidRDefault="00926F6B" w:rsidP="002E51E9">
      <w:pPr>
        <w:numPr>
          <w:ilvl w:val="0"/>
          <w:numId w:val="39"/>
        </w:numPr>
        <w:spacing w:before="0"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2D182E">
        <w:rPr>
          <w:rFonts w:eastAsia="Times New Roman" w:cstheme="minorHAnsi"/>
          <w:sz w:val="24"/>
          <w:szCs w:val="24"/>
        </w:rPr>
        <w:t>Safe Housing and Outcomes for Children</w:t>
      </w:r>
    </w:p>
    <w:p w14:paraId="11328839" w14:textId="0563D745" w:rsidR="00E171D1" w:rsidRPr="002D182E" w:rsidRDefault="00565F7A" w:rsidP="002E51E9">
      <w:pPr>
        <w:numPr>
          <w:ilvl w:val="0"/>
          <w:numId w:val="39"/>
        </w:numPr>
        <w:spacing w:before="0"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2D182E">
        <w:rPr>
          <w:rFonts w:eastAsia="Times New Roman" w:cstheme="minorHAnsi"/>
          <w:sz w:val="24"/>
          <w:szCs w:val="24"/>
        </w:rPr>
        <w:t>Innovative Uses of VOCA for Safe Housing</w:t>
      </w:r>
    </w:p>
    <w:p w14:paraId="35E4D0A5" w14:textId="255CCDA4" w:rsidR="00565F7A" w:rsidRPr="002D182E" w:rsidRDefault="00F50D76" w:rsidP="002E51E9">
      <w:pPr>
        <w:numPr>
          <w:ilvl w:val="0"/>
          <w:numId w:val="39"/>
        </w:numPr>
        <w:spacing w:before="0"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2D182E">
        <w:rPr>
          <w:rFonts w:eastAsia="Times New Roman" w:cstheme="minorHAnsi"/>
          <w:sz w:val="24"/>
          <w:szCs w:val="24"/>
        </w:rPr>
        <w:t>HMIS, Comparable Databases, and Confidentiality</w:t>
      </w:r>
    </w:p>
    <w:p w14:paraId="4C5F6A80" w14:textId="22D16ADE" w:rsidR="00F50D76" w:rsidRPr="002D182E" w:rsidRDefault="00F50D76" w:rsidP="002E51E9">
      <w:pPr>
        <w:numPr>
          <w:ilvl w:val="0"/>
          <w:numId w:val="39"/>
        </w:numPr>
        <w:spacing w:before="0"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2D182E">
        <w:rPr>
          <w:rFonts w:eastAsia="Times New Roman" w:cstheme="minorHAnsi"/>
          <w:sz w:val="24"/>
          <w:szCs w:val="24"/>
        </w:rPr>
        <w:t>Safety Planning in Coordinated Entry Systems</w:t>
      </w:r>
    </w:p>
    <w:p w14:paraId="5AE0F6A2" w14:textId="038DD819" w:rsidR="005960E5" w:rsidRPr="002D182E" w:rsidRDefault="005960E5" w:rsidP="002E51E9">
      <w:pPr>
        <w:numPr>
          <w:ilvl w:val="0"/>
          <w:numId w:val="39"/>
        </w:numPr>
        <w:spacing w:before="0"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2D182E">
        <w:rPr>
          <w:rFonts w:eastAsia="Times New Roman" w:cstheme="minorHAnsi"/>
          <w:sz w:val="24"/>
          <w:szCs w:val="24"/>
        </w:rPr>
        <w:t>HUD HOPWA demonstration grants</w:t>
      </w:r>
    </w:p>
    <w:p w14:paraId="5E43931A" w14:textId="1FA603B5" w:rsidR="00B978B7" w:rsidRPr="002D182E" w:rsidRDefault="00B978B7" w:rsidP="002E51E9">
      <w:pPr>
        <w:numPr>
          <w:ilvl w:val="0"/>
          <w:numId w:val="39"/>
        </w:numPr>
        <w:spacing w:before="0"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2D182E">
        <w:rPr>
          <w:rFonts w:eastAsia="Times New Roman" w:cstheme="minorHAnsi"/>
          <w:sz w:val="24"/>
          <w:szCs w:val="24"/>
        </w:rPr>
        <w:t>Understanding Policies Impacting Safe Housing</w:t>
      </w:r>
    </w:p>
    <w:p w14:paraId="3EE8EDD4" w14:textId="750A6F71" w:rsidR="007D197A" w:rsidRPr="002D182E" w:rsidRDefault="007D197A" w:rsidP="002E51E9">
      <w:pPr>
        <w:numPr>
          <w:ilvl w:val="0"/>
          <w:numId w:val="39"/>
        </w:numPr>
        <w:spacing w:before="0" w:after="0" w:line="240" w:lineRule="auto"/>
        <w:textAlignment w:val="baseline"/>
        <w:rPr>
          <w:rFonts w:eastAsia="Times New Roman" w:cstheme="minorHAnsi"/>
          <w:b/>
          <w:sz w:val="24"/>
          <w:szCs w:val="24"/>
        </w:rPr>
      </w:pPr>
      <w:r w:rsidRPr="002D182E">
        <w:rPr>
          <w:rFonts w:eastAsia="Times New Roman" w:cstheme="minorHAnsi"/>
          <w:b/>
          <w:sz w:val="24"/>
          <w:szCs w:val="24"/>
        </w:rPr>
        <w:t xml:space="preserve">Other: </w:t>
      </w:r>
    </w:p>
    <w:p w14:paraId="6CC16968" w14:textId="77777777" w:rsidR="00564F67" w:rsidRPr="004612D6" w:rsidRDefault="00564F67" w:rsidP="00427BB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sz w:val="28"/>
        </w:rPr>
      </w:pPr>
    </w:p>
    <w:p w14:paraId="7BDA7A77" w14:textId="77777777" w:rsidR="00C728CB" w:rsidRDefault="00C728CB">
      <w:pPr>
        <w:spacing w:before="0"/>
        <w:rPr>
          <w:rFonts w:eastAsia="Times New Roman" w:cstheme="minorHAnsi"/>
          <w:b/>
          <w:bCs/>
          <w:sz w:val="24"/>
          <w:szCs w:val="24"/>
        </w:rPr>
      </w:pPr>
      <w:r>
        <w:rPr>
          <w:rFonts w:eastAsia="Times New Roman" w:cstheme="minorHAnsi"/>
          <w:b/>
          <w:bCs/>
          <w:sz w:val="24"/>
          <w:szCs w:val="24"/>
        </w:rPr>
        <w:br w:type="page"/>
      </w:r>
    </w:p>
    <w:p w14:paraId="52F5B36A" w14:textId="535B97C6" w:rsidR="00564F67" w:rsidRPr="00C728CB" w:rsidRDefault="00163E9B" w:rsidP="00564F67">
      <w:pPr>
        <w:spacing w:before="0"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C728CB">
        <w:rPr>
          <w:rFonts w:eastAsia="Times New Roman" w:cstheme="minorHAnsi"/>
          <w:b/>
          <w:bCs/>
          <w:sz w:val="24"/>
          <w:szCs w:val="24"/>
        </w:rPr>
        <w:lastRenderedPageBreak/>
        <w:t>Check</w:t>
      </w:r>
      <w:r w:rsidR="00564F67" w:rsidRPr="00C728CB">
        <w:rPr>
          <w:rFonts w:eastAsia="Times New Roman" w:cstheme="minorHAnsi"/>
          <w:b/>
          <w:bCs/>
          <w:sz w:val="24"/>
          <w:szCs w:val="24"/>
        </w:rPr>
        <w:t xml:space="preserve"> the category your workshop will address? </w:t>
      </w:r>
      <w:r w:rsidR="00564F67" w:rsidRPr="00C728CB">
        <w:rPr>
          <w:rFonts w:eastAsia="Times New Roman" w:cstheme="minorHAnsi"/>
          <w:i/>
          <w:iCs/>
          <w:sz w:val="24"/>
          <w:szCs w:val="24"/>
        </w:rPr>
        <w:t>[Required Field]</w:t>
      </w:r>
      <w:r w:rsidR="00564F67" w:rsidRPr="00C728CB">
        <w:rPr>
          <w:rFonts w:eastAsia="Times New Roman" w:cstheme="minorHAnsi"/>
          <w:sz w:val="24"/>
          <w:szCs w:val="24"/>
        </w:rPr>
        <w:t> </w:t>
      </w:r>
    </w:p>
    <w:p w14:paraId="6C33F1D2" w14:textId="0FA9D839" w:rsidR="00564F67" w:rsidRPr="00C728CB" w:rsidRDefault="00AC79FD" w:rsidP="0020285D">
      <w:pPr>
        <w:spacing w:before="0" w:after="0" w:line="240" w:lineRule="auto"/>
        <w:textAlignment w:val="baseline"/>
        <w:rPr>
          <w:rFonts w:eastAsia="Times New Roman" w:cstheme="minorHAnsi"/>
          <w:i/>
          <w:color w:val="0000CC"/>
          <w:sz w:val="24"/>
          <w:szCs w:val="24"/>
        </w:rPr>
      </w:pPr>
      <w:r w:rsidRPr="00C728CB">
        <w:rPr>
          <w:rFonts w:eastAsia="Times New Roman" w:cstheme="minorHAnsi"/>
          <w:i/>
          <w:color w:val="0000CC"/>
          <w:sz w:val="24"/>
          <w:szCs w:val="24"/>
        </w:rPr>
        <w:t xml:space="preserve">*Anticipated presentation dates are </w:t>
      </w:r>
      <w:r w:rsidR="0020285D" w:rsidRPr="00C728CB">
        <w:rPr>
          <w:rFonts w:eastAsia="Times New Roman" w:cstheme="minorHAnsi"/>
          <w:i/>
          <w:color w:val="0000CC"/>
          <w:sz w:val="24"/>
          <w:szCs w:val="24"/>
        </w:rPr>
        <w:t>noted, but subject to change.</w:t>
      </w:r>
    </w:p>
    <w:p w14:paraId="5BDB3048" w14:textId="77777777" w:rsidR="0020285D" w:rsidRPr="00C728CB" w:rsidRDefault="0020285D" w:rsidP="0020285D">
      <w:pPr>
        <w:spacing w:before="0" w:after="0" w:line="240" w:lineRule="auto"/>
        <w:textAlignment w:val="baseline"/>
        <w:rPr>
          <w:rFonts w:eastAsia="Times New Roman" w:cstheme="minorHAnsi"/>
          <w:color w:val="0000CC"/>
          <w:sz w:val="24"/>
          <w:szCs w:val="24"/>
        </w:rPr>
      </w:pPr>
    </w:p>
    <w:p w14:paraId="1FD10292" w14:textId="77777777" w:rsidR="00564F67" w:rsidRPr="00C728CB" w:rsidRDefault="00564F67" w:rsidP="004D5815">
      <w:pPr>
        <w:pStyle w:val="ListParagraph"/>
        <w:numPr>
          <w:ilvl w:val="0"/>
          <w:numId w:val="38"/>
        </w:numPr>
        <w:spacing w:before="0"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C728CB">
        <w:rPr>
          <w:rFonts w:eastAsia="Times New Roman" w:cstheme="minorHAnsi"/>
          <w:sz w:val="24"/>
          <w:szCs w:val="24"/>
        </w:rPr>
        <w:t>Workshop Category 1: Equity and Access (*Wednesday, October 28, 2020) </w:t>
      </w:r>
    </w:p>
    <w:p w14:paraId="305C697E" w14:textId="77777777" w:rsidR="00564F67" w:rsidRPr="00C728CB" w:rsidRDefault="00564F67" w:rsidP="004D5815">
      <w:pPr>
        <w:pStyle w:val="ListParagraph"/>
        <w:numPr>
          <w:ilvl w:val="0"/>
          <w:numId w:val="38"/>
        </w:numPr>
        <w:spacing w:before="0"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C728CB">
        <w:rPr>
          <w:rFonts w:eastAsia="Times New Roman" w:cstheme="minorHAnsi"/>
          <w:sz w:val="24"/>
          <w:szCs w:val="24"/>
        </w:rPr>
        <w:t>Workshop Category 2: Core &amp; Innovative Practices (*Thursday, October 29, 2020) </w:t>
      </w:r>
    </w:p>
    <w:p w14:paraId="6447C111" w14:textId="77777777" w:rsidR="00564F67" w:rsidRPr="00C728CB" w:rsidRDefault="00564F67" w:rsidP="004D5815">
      <w:pPr>
        <w:pStyle w:val="ListParagraph"/>
        <w:numPr>
          <w:ilvl w:val="0"/>
          <w:numId w:val="38"/>
        </w:numPr>
        <w:spacing w:before="0"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C728CB">
        <w:rPr>
          <w:rFonts w:eastAsia="Times New Roman" w:cstheme="minorHAnsi"/>
          <w:sz w:val="24"/>
          <w:szCs w:val="24"/>
        </w:rPr>
        <w:t>Workshop Category 3: Cross-Sector Collaborations (*Thursday, October 29, 2020) </w:t>
      </w:r>
    </w:p>
    <w:p w14:paraId="2FC68F28" w14:textId="77777777" w:rsidR="00564F67" w:rsidRPr="00C728CB" w:rsidRDefault="00564F67" w:rsidP="004D5815">
      <w:pPr>
        <w:pStyle w:val="ListParagraph"/>
        <w:numPr>
          <w:ilvl w:val="0"/>
          <w:numId w:val="38"/>
        </w:numPr>
        <w:spacing w:before="0"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C728CB">
        <w:rPr>
          <w:rFonts w:eastAsia="Times New Roman" w:cstheme="minorHAnsi"/>
          <w:sz w:val="24"/>
          <w:szCs w:val="24"/>
        </w:rPr>
        <w:t>Workshop Category 4: Evidence for Advocacy (*Thursday, October 29, 2020) </w:t>
      </w:r>
    </w:p>
    <w:p w14:paraId="6F6EAD2C" w14:textId="77777777" w:rsidR="00564F67" w:rsidRPr="00C728CB" w:rsidRDefault="00564F67" w:rsidP="004D5815">
      <w:pPr>
        <w:pStyle w:val="ListParagraph"/>
        <w:numPr>
          <w:ilvl w:val="0"/>
          <w:numId w:val="38"/>
        </w:numPr>
        <w:spacing w:before="0"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C728CB">
        <w:rPr>
          <w:rFonts w:eastAsia="Times New Roman" w:cstheme="minorHAnsi"/>
          <w:sz w:val="24"/>
          <w:szCs w:val="24"/>
        </w:rPr>
        <w:t>Workshop Category 5: Collective Impact (*Friday, October 30, 2020) </w:t>
      </w:r>
    </w:p>
    <w:p w14:paraId="03F6614E" w14:textId="77777777" w:rsidR="00564F67" w:rsidRPr="00C728CB" w:rsidRDefault="00564F67" w:rsidP="00427BB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</w:rPr>
      </w:pPr>
    </w:p>
    <w:p w14:paraId="1DFFAB9B" w14:textId="77777777" w:rsidR="00427BB2" w:rsidRPr="00C728CB" w:rsidRDefault="00427BB2" w:rsidP="00427BB2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C728CB">
        <w:rPr>
          <w:rStyle w:val="normaltextrun"/>
          <w:rFonts w:asciiTheme="minorHAnsi" w:hAnsiTheme="minorHAnsi" w:cstheme="minorHAnsi"/>
          <w:b/>
          <w:bCs/>
        </w:rPr>
        <w:t>Select content level</w:t>
      </w:r>
      <w:r w:rsidRPr="00C728CB">
        <w:rPr>
          <w:rStyle w:val="eop"/>
          <w:rFonts w:asciiTheme="minorHAnsi" w:hAnsiTheme="minorHAnsi" w:cstheme="minorHAnsi"/>
        </w:rPr>
        <w:t> </w:t>
      </w:r>
    </w:p>
    <w:p w14:paraId="74670A9C" w14:textId="77777777" w:rsidR="00427BB2" w:rsidRPr="00C728CB" w:rsidRDefault="00427BB2" w:rsidP="00163E9B">
      <w:pPr>
        <w:pStyle w:val="paragraph"/>
        <w:numPr>
          <w:ilvl w:val="0"/>
          <w:numId w:val="41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C728CB">
        <w:rPr>
          <w:rStyle w:val="normaltextrun"/>
          <w:rFonts w:asciiTheme="minorHAnsi" w:hAnsiTheme="minorHAnsi" w:cstheme="minorHAnsi"/>
        </w:rPr>
        <w:t>Beginner</w:t>
      </w:r>
      <w:r w:rsidRPr="00C728CB">
        <w:rPr>
          <w:rStyle w:val="eop"/>
          <w:rFonts w:asciiTheme="minorHAnsi" w:hAnsiTheme="minorHAnsi" w:cstheme="minorHAnsi"/>
        </w:rPr>
        <w:t> </w:t>
      </w:r>
    </w:p>
    <w:p w14:paraId="300EF071" w14:textId="77777777" w:rsidR="00427BB2" w:rsidRPr="00C728CB" w:rsidRDefault="00427BB2" w:rsidP="00163E9B">
      <w:pPr>
        <w:pStyle w:val="paragraph"/>
        <w:numPr>
          <w:ilvl w:val="0"/>
          <w:numId w:val="41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C728CB">
        <w:rPr>
          <w:rStyle w:val="normaltextrun"/>
          <w:rFonts w:asciiTheme="minorHAnsi" w:hAnsiTheme="minorHAnsi" w:cstheme="minorHAnsi"/>
        </w:rPr>
        <w:t>Intermediate</w:t>
      </w:r>
      <w:r w:rsidRPr="00C728CB">
        <w:rPr>
          <w:rStyle w:val="eop"/>
          <w:rFonts w:asciiTheme="minorHAnsi" w:hAnsiTheme="minorHAnsi" w:cstheme="minorHAnsi"/>
        </w:rPr>
        <w:t> </w:t>
      </w:r>
    </w:p>
    <w:p w14:paraId="482AFCF0" w14:textId="77777777" w:rsidR="00427BB2" w:rsidRPr="00C728CB" w:rsidRDefault="00427BB2" w:rsidP="00163E9B">
      <w:pPr>
        <w:pStyle w:val="paragraph"/>
        <w:numPr>
          <w:ilvl w:val="0"/>
          <w:numId w:val="41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C728CB">
        <w:rPr>
          <w:rStyle w:val="normaltextrun"/>
          <w:rFonts w:asciiTheme="minorHAnsi" w:hAnsiTheme="minorHAnsi" w:cstheme="minorHAnsi"/>
        </w:rPr>
        <w:t>Advanced</w:t>
      </w:r>
      <w:r w:rsidRPr="00C728CB">
        <w:rPr>
          <w:rStyle w:val="eop"/>
          <w:rFonts w:asciiTheme="minorHAnsi" w:hAnsiTheme="minorHAnsi" w:cstheme="minorHAnsi"/>
        </w:rPr>
        <w:t> </w:t>
      </w:r>
    </w:p>
    <w:p w14:paraId="34364D84" w14:textId="77777777" w:rsidR="00427BB2" w:rsidRPr="00C728CB" w:rsidRDefault="00427BB2" w:rsidP="00427BB2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  <w:r w:rsidRPr="00C728CB">
        <w:rPr>
          <w:rStyle w:val="normaltextrun"/>
          <w:rFonts w:asciiTheme="minorHAnsi" w:hAnsiTheme="minorHAnsi" w:cstheme="minorHAnsi"/>
        </w:rPr>
        <w:t> </w:t>
      </w:r>
      <w:r w:rsidRPr="00C728CB">
        <w:rPr>
          <w:rStyle w:val="eop"/>
          <w:rFonts w:asciiTheme="minorHAnsi" w:hAnsiTheme="minorHAnsi" w:cstheme="minorHAnsi"/>
        </w:rPr>
        <w:t> </w:t>
      </w:r>
    </w:p>
    <w:p w14:paraId="2248A1FD" w14:textId="52C43D70" w:rsidR="00427BB2" w:rsidRPr="00C728CB" w:rsidRDefault="00427BB2" w:rsidP="00427BB2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</w:rPr>
      </w:pPr>
      <w:r w:rsidRPr="00C728CB">
        <w:rPr>
          <w:rStyle w:val="eop"/>
          <w:rFonts w:asciiTheme="minorHAnsi" w:hAnsiTheme="minorHAnsi" w:cstheme="minorHAnsi"/>
          <w:b/>
          <w:bCs/>
        </w:rPr>
        <w:t xml:space="preserve">Select content type </w:t>
      </w:r>
    </w:p>
    <w:p w14:paraId="577B2300" w14:textId="77777777" w:rsidR="00427BB2" w:rsidRPr="00C728CB" w:rsidRDefault="00427BB2" w:rsidP="00163E9B">
      <w:pPr>
        <w:pStyle w:val="paragraph"/>
        <w:numPr>
          <w:ilvl w:val="0"/>
          <w:numId w:val="42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C728CB">
        <w:rPr>
          <w:rStyle w:val="normaltextrun"/>
          <w:rFonts w:asciiTheme="minorHAnsi" w:hAnsiTheme="minorHAnsi" w:cstheme="minorHAnsi"/>
        </w:rPr>
        <w:t>Clinical</w:t>
      </w:r>
      <w:r w:rsidRPr="00C728CB">
        <w:rPr>
          <w:rStyle w:val="eop"/>
          <w:rFonts w:asciiTheme="minorHAnsi" w:hAnsiTheme="minorHAnsi" w:cstheme="minorHAnsi"/>
        </w:rPr>
        <w:t> </w:t>
      </w:r>
    </w:p>
    <w:p w14:paraId="29FAAAC4" w14:textId="77777777" w:rsidR="00427BB2" w:rsidRPr="00C728CB" w:rsidRDefault="00427BB2" w:rsidP="00163E9B">
      <w:pPr>
        <w:pStyle w:val="paragraph"/>
        <w:numPr>
          <w:ilvl w:val="0"/>
          <w:numId w:val="42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C728CB">
        <w:rPr>
          <w:rStyle w:val="normaltextrun"/>
          <w:rFonts w:asciiTheme="minorHAnsi" w:hAnsiTheme="minorHAnsi" w:cstheme="minorHAnsi"/>
        </w:rPr>
        <w:t>Social Work Ethics</w:t>
      </w:r>
      <w:r w:rsidRPr="00C728CB">
        <w:rPr>
          <w:rStyle w:val="eop"/>
          <w:rFonts w:asciiTheme="minorHAnsi" w:hAnsiTheme="minorHAnsi" w:cstheme="minorHAnsi"/>
        </w:rPr>
        <w:t> </w:t>
      </w:r>
    </w:p>
    <w:p w14:paraId="17131EDB" w14:textId="58509B77" w:rsidR="00564F67" w:rsidRPr="00C728CB" w:rsidRDefault="00427BB2" w:rsidP="00564F67">
      <w:pPr>
        <w:pStyle w:val="paragraph"/>
        <w:numPr>
          <w:ilvl w:val="0"/>
          <w:numId w:val="42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C728CB">
        <w:rPr>
          <w:rStyle w:val="normaltextrun"/>
          <w:rFonts w:asciiTheme="minorHAnsi" w:hAnsiTheme="minorHAnsi" w:cstheme="minorHAnsi"/>
        </w:rPr>
        <w:t>Cultural Competency</w:t>
      </w:r>
      <w:r w:rsidRPr="00C728CB">
        <w:rPr>
          <w:rStyle w:val="eop"/>
          <w:rFonts w:asciiTheme="minorHAnsi" w:hAnsiTheme="minorHAnsi" w:cstheme="minorHAnsi"/>
        </w:rPr>
        <w:t> </w:t>
      </w:r>
    </w:p>
    <w:p w14:paraId="53936DF5" w14:textId="4724CAA3" w:rsidR="00564F67" w:rsidRPr="00C728CB" w:rsidRDefault="00923E53" w:rsidP="00564F67">
      <w:pPr>
        <w:rPr>
          <w:rFonts w:cstheme="minorHAnsi"/>
          <w:i/>
          <w:iCs/>
          <w:color w:val="000000" w:themeColor="text1"/>
          <w:sz w:val="24"/>
          <w:szCs w:val="24"/>
        </w:rPr>
      </w:pPr>
      <w:r w:rsidRPr="00C728CB">
        <w:rPr>
          <w:rFonts w:cstheme="minorHAnsi"/>
          <w:b/>
          <w:bCs/>
          <w:color w:val="000000" w:themeColor="text1"/>
          <w:sz w:val="24"/>
          <w:szCs w:val="24"/>
        </w:rPr>
        <w:t>Additional</w:t>
      </w:r>
      <w:r w:rsidR="008232DD" w:rsidRPr="00C728CB">
        <w:rPr>
          <w:rFonts w:cstheme="minorHAnsi"/>
          <w:b/>
          <w:bCs/>
          <w:color w:val="000000" w:themeColor="text1"/>
          <w:sz w:val="24"/>
          <w:szCs w:val="24"/>
        </w:rPr>
        <w:t xml:space="preserve"> Questions </w:t>
      </w:r>
      <w:r w:rsidRPr="00C728CB">
        <w:rPr>
          <w:rFonts w:cstheme="minorHAnsi"/>
          <w:i/>
          <w:iCs/>
          <w:color w:val="000000" w:themeColor="text1"/>
          <w:sz w:val="24"/>
          <w:szCs w:val="24"/>
        </w:rPr>
        <w:t>[Required Field]</w:t>
      </w:r>
    </w:p>
    <w:p w14:paraId="3AAF9272" w14:textId="77777777" w:rsidR="00510D59" w:rsidRPr="00C728CB" w:rsidRDefault="00510D59" w:rsidP="00AD6AC4">
      <w:pPr>
        <w:pStyle w:val="ListParagraph"/>
        <w:numPr>
          <w:ilvl w:val="0"/>
          <w:numId w:val="35"/>
        </w:numPr>
        <w:spacing w:before="0" w:after="0" w:line="240" w:lineRule="auto"/>
        <w:jc w:val="both"/>
        <w:textAlignment w:val="baseline"/>
        <w:rPr>
          <w:rFonts w:eastAsia="Times New Roman" w:cstheme="minorHAnsi"/>
          <w:sz w:val="24"/>
          <w:szCs w:val="24"/>
        </w:rPr>
      </w:pPr>
      <w:r w:rsidRPr="00C728CB">
        <w:rPr>
          <w:rFonts w:eastAsia="Times New Roman" w:cstheme="minorHAnsi"/>
          <w:sz w:val="24"/>
          <w:szCs w:val="24"/>
        </w:rPr>
        <w:t>What questions will be addressed through your workshop? </w:t>
      </w:r>
    </w:p>
    <w:p w14:paraId="7C91EC10" w14:textId="521E31F2" w:rsidR="00510D59" w:rsidRPr="00C728CB" w:rsidRDefault="00510D59" w:rsidP="00AD6AC4">
      <w:pPr>
        <w:spacing w:before="0" w:after="0" w:line="240" w:lineRule="auto"/>
        <w:ind w:firstLine="60"/>
        <w:jc w:val="both"/>
        <w:textAlignment w:val="baseline"/>
        <w:rPr>
          <w:rFonts w:eastAsia="Times New Roman" w:cstheme="minorHAnsi"/>
          <w:sz w:val="24"/>
          <w:szCs w:val="24"/>
        </w:rPr>
      </w:pPr>
    </w:p>
    <w:p w14:paraId="5A916C28" w14:textId="77777777" w:rsidR="00614267" w:rsidRPr="00C728CB" w:rsidRDefault="00614267" w:rsidP="00614267">
      <w:pPr>
        <w:pStyle w:val="ListParagraph"/>
        <w:spacing w:before="0" w:after="0" w:line="240" w:lineRule="auto"/>
        <w:jc w:val="both"/>
        <w:textAlignment w:val="baseline"/>
        <w:rPr>
          <w:rFonts w:eastAsia="Times New Roman" w:cstheme="minorHAnsi"/>
          <w:sz w:val="24"/>
          <w:szCs w:val="24"/>
        </w:rPr>
      </w:pPr>
    </w:p>
    <w:p w14:paraId="17EF24C8" w14:textId="77777777" w:rsidR="00614267" w:rsidRPr="00C728CB" w:rsidRDefault="00614267" w:rsidP="00614267">
      <w:pPr>
        <w:pStyle w:val="ListParagraph"/>
        <w:rPr>
          <w:rFonts w:eastAsia="Times New Roman" w:cstheme="minorHAnsi"/>
          <w:sz w:val="24"/>
          <w:szCs w:val="24"/>
        </w:rPr>
      </w:pPr>
    </w:p>
    <w:p w14:paraId="07E37DEE" w14:textId="30CC19CB" w:rsidR="00510D59" w:rsidRPr="00C728CB" w:rsidRDefault="00510D59" w:rsidP="00614267">
      <w:pPr>
        <w:pStyle w:val="ListParagraph"/>
        <w:numPr>
          <w:ilvl w:val="0"/>
          <w:numId w:val="35"/>
        </w:numPr>
        <w:spacing w:before="0" w:after="0" w:line="240" w:lineRule="auto"/>
        <w:jc w:val="both"/>
        <w:textAlignment w:val="baseline"/>
        <w:rPr>
          <w:rFonts w:eastAsia="Times New Roman" w:cstheme="minorHAnsi"/>
          <w:sz w:val="24"/>
          <w:szCs w:val="24"/>
        </w:rPr>
      </w:pPr>
      <w:r w:rsidRPr="00C728CB">
        <w:rPr>
          <w:rFonts w:eastAsia="Times New Roman" w:cstheme="minorHAnsi"/>
          <w:sz w:val="24"/>
          <w:szCs w:val="24"/>
        </w:rPr>
        <w:t>Describe the relevant experience</w:t>
      </w:r>
      <w:r w:rsidR="00BA5F49" w:rsidRPr="00C728CB">
        <w:rPr>
          <w:rFonts w:eastAsia="Times New Roman" w:cstheme="minorHAnsi"/>
          <w:sz w:val="24"/>
          <w:szCs w:val="24"/>
        </w:rPr>
        <w:t xml:space="preserve"> </w:t>
      </w:r>
      <w:r w:rsidRPr="00C728CB">
        <w:rPr>
          <w:rFonts w:eastAsia="Times New Roman" w:cstheme="minorHAnsi"/>
          <w:sz w:val="24"/>
          <w:szCs w:val="24"/>
        </w:rPr>
        <w:t>you and/or your organization/stakeholder group bring to the selected workshop topic</w:t>
      </w:r>
      <w:r w:rsidR="00614267" w:rsidRPr="00C728CB">
        <w:rPr>
          <w:rFonts w:eastAsia="Times New Roman" w:cstheme="minorHAnsi"/>
          <w:sz w:val="24"/>
          <w:szCs w:val="24"/>
        </w:rPr>
        <w:t>?</w:t>
      </w:r>
    </w:p>
    <w:p w14:paraId="14F2E187" w14:textId="77777777" w:rsidR="00614267" w:rsidRPr="00C728CB" w:rsidRDefault="00614267" w:rsidP="00614267">
      <w:pPr>
        <w:pStyle w:val="ListParagraph"/>
        <w:spacing w:before="0" w:after="0" w:line="240" w:lineRule="auto"/>
        <w:jc w:val="both"/>
        <w:textAlignment w:val="baseline"/>
        <w:rPr>
          <w:rFonts w:eastAsia="Times New Roman" w:cstheme="minorHAnsi"/>
          <w:sz w:val="24"/>
          <w:szCs w:val="24"/>
        </w:rPr>
      </w:pPr>
    </w:p>
    <w:p w14:paraId="34BF185C" w14:textId="221651E6" w:rsidR="00614267" w:rsidRPr="00C728CB" w:rsidRDefault="00614267" w:rsidP="00614267">
      <w:pPr>
        <w:pStyle w:val="ListParagraph"/>
        <w:spacing w:before="0" w:after="0" w:line="240" w:lineRule="auto"/>
        <w:jc w:val="both"/>
        <w:textAlignment w:val="baseline"/>
        <w:rPr>
          <w:rFonts w:eastAsia="Times New Roman" w:cstheme="minorHAnsi"/>
          <w:sz w:val="24"/>
          <w:szCs w:val="24"/>
        </w:rPr>
      </w:pPr>
    </w:p>
    <w:p w14:paraId="37DF3290" w14:textId="77777777" w:rsidR="00614267" w:rsidRPr="00C728CB" w:rsidRDefault="00614267" w:rsidP="00614267">
      <w:pPr>
        <w:pStyle w:val="ListParagraph"/>
        <w:spacing w:before="0" w:after="0" w:line="240" w:lineRule="auto"/>
        <w:jc w:val="both"/>
        <w:textAlignment w:val="baseline"/>
        <w:rPr>
          <w:rFonts w:eastAsia="Times New Roman" w:cstheme="minorHAnsi"/>
          <w:sz w:val="24"/>
          <w:szCs w:val="24"/>
        </w:rPr>
      </w:pPr>
    </w:p>
    <w:p w14:paraId="3D62B69A" w14:textId="4DD5565F" w:rsidR="00510D59" w:rsidRPr="00C728CB" w:rsidRDefault="00510D59" w:rsidP="00AD6AC4">
      <w:pPr>
        <w:pStyle w:val="ListParagraph"/>
        <w:numPr>
          <w:ilvl w:val="0"/>
          <w:numId w:val="35"/>
        </w:numPr>
        <w:spacing w:before="0" w:after="0" w:line="240" w:lineRule="auto"/>
        <w:jc w:val="both"/>
        <w:textAlignment w:val="baseline"/>
        <w:rPr>
          <w:rFonts w:eastAsia="Times New Roman" w:cstheme="minorHAnsi"/>
          <w:sz w:val="24"/>
          <w:szCs w:val="24"/>
        </w:rPr>
      </w:pPr>
      <w:r w:rsidRPr="00C728CB">
        <w:rPr>
          <w:rFonts w:eastAsia="Times New Roman" w:cstheme="minorHAnsi"/>
          <w:sz w:val="24"/>
          <w:szCs w:val="24"/>
        </w:rPr>
        <w:t xml:space="preserve">Are you willing to co-present with another presenter if asked?  </w:t>
      </w:r>
      <w:r w:rsidR="0017404F">
        <w:rPr>
          <w:rFonts w:eastAsia="Times New Roman" w:cstheme="minorHAnsi"/>
          <w:sz w:val="24"/>
          <w:szCs w:val="24"/>
        </w:rPr>
        <w:t>_____</w:t>
      </w:r>
      <w:r w:rsidRPr="00C728CB">
        <w:rPr>
          <w:rFonts w:eastAsia="Times New Roman" w:cstheme="minorHAnsi"/>
          <w:sz w:val="24"/>
          <w:szCs w:val="24"/>
        </w:rPr>
        <w:t xml:space="preserve">Yes </w:t>
      </w:r>
      <w:r w:rsidR="0017404F">
        <w:rPr>
          <w:rFonts w:eastAsia="Times New Roman" w:cstheme="minorHAnsi"/>
          <w:sz w:val="24"/>
          <w:szCs w:val="24"/>
        </w:rPr>
        <w:t xml:space="preserve">    _____</w:t>
      </w:r>
      <w:r w:rsidRPr="00C728CB">
        <w:rPr>
          <w:rFonts w:eastAsia="Times New Roman" w:cstheme="minorHAnsi"/>
          <w:sz w:val="24"/>
          <w:szCs w:val="24"/>
        </w:rPr>
        <w:t xml:space="preserve">No </w:t>
      </w:r>
    </w:p>
    <w:p w14:paraId="2406123A" w14:textId="77777777" w:rsidR="00564F67" w:rsidRPr="00C728CB" w:rsidRDefault="00564F67" w:rsidP="00564F67">
      <w:pPr>
        <w:rPr>
          <w:rFonts w:cstheme="minorHAnsi"/>
          <w:b/>
          <w:bCs/>
          <w:color w:val="4472C4" w:themeColor="accent1"/>
          <w:sz w:val="24"/>
          <w:szCs w:val="24"/>
        </w:rPr>
      </w:pPr>
    </w:p>
    <w:p w14:paraId="55504E58" w14:textId="77777777" w:rsidR="0017404F" w:rsidRDefault="0017404F">
      <w:pPr>
        <w:spacing w:before="0"/>
        <w:rPr>
          <w:rFonts w:cstheme="minorHAnsi"/>
          <w:b/>
          <w:bCs/>
          <w:color w:val="4472C4" w:themeColor="accent1"/>
          <w:sz w:val="24"/>
          <w:szCs w:val="24"/>
        </w:rPr>
      </w:pPr>
      <w:r>
        <w:rPr>
          <w:rFonts w:cstheme="minorHAnsi"/>
          <w:b/>
          <w:bCs/>
          <w:color w:val="4472C4" w:themeColor="accent1"/>
          <w:sz w:val="24"/>
          <w:szCs w:val="24"/>
        </w:rPr>
        <w:br w:type="page"/>
      </w:r>
    </w:p>
    <w:p w14:paraId="17F5F405" w14:textId="59ACCD64" w:rsidR="00564F67" w:rsidRPr="00C728CB" w:rsidRDefault="00564F67" w:rsidP="00163E9B">
      <w:pPr>
        <w:spacing w:before="0"/>
        <w:rPr>
          <w:rFonts w:cstheme="minorHAnsi"/>
          <w:b/>
          <w:bCs/>
          <w:color w:val="4472C4" w:themeColor="accent1"/>
          <w:sz w:val="24"/>
          <w:szCs w:val="24"/>
        </w:rPr>
      </w:pPr>
      <w:r w:rsidRPr="00C728CB">
        <w:rPr>
          <w:rFonts w:cstheme="minorHAnsi"/>
          <w:b/>
          <w:bCs/>
          <w:color w:val="4472C4" w:themeColor="accent1"/>
          <w:sz w:val="24"/>
          <w:szCs w:val="24"/>
        </w:rPr>
        <w:lastRenderedPageBreak/>
        <w:t>Section 3: Learning Objective(s)</w:t>
      </w:r>
      <w:r w:rsidRPr="00C728CB">
        <w:rPr>
          <w:rFonts w:cstheme="minorHAnsi"/>
          <w:color w:val="4472C4" w:themeColor="accent1"/>
          <w:sz w:val="24"/>
          <w:szCs w:val="24"/>
        </w:rPr>
        <w:t> </w:t>
      </w:r>
      <w:r w:rsidR="00614267" w:rsidRPr="00C728CB">
        <w:rPr>
          <w:rFonts w:cstheme="minorHAnsi"/>
          <w:i/>
          <w:iCs/>
          <w:color w:val="4472C4" w:themeColor="accent1"/>
          <w:sz w:val="24"/>
          <w:szCs w:val="24"/>
        </w:rPr>
        <w:t xml:space="preserve">[Required Field]        </w:t>
      </w:r>
    </w:p>
    <w:p w14:paraId="519F1917" w14:textId="18DADDFF" w:rsidR="00564F67" w:rsidRPr="00C728CB" w:rsidRDefault="00564F67" w:rsidP="00564F67">
      <w:pPr>
        <w:rPr>
          <w:rFonts w:cstheme="minorHAnsi"/>
          <w:sz w:val="24"/>
          <w:szCs w:val="24"/>
        </w:rPr>
      </w:pPr>
      <w:r w:rsidRPr="00C728CB">
        <w:rPr>
          <w:rFonts w:cstheme="minorHAnsi"/>
          <w:b/>
          <w:bCs/>
          <w:sz w:val="24"/>
          <w:szCs w:val="24"/>
        </w:rPr>
        <w:t>Provide at least 3 learning objectives that are clear, measurable, and achievable. </w:t>
      </w:r>
      <w:r w:rsidRPr="00C728CB">
        <w:rPr>
          <w:rFonts w:cstheme="minorHAnsi"/>
          <w:sz w:val="24"/>
          <w:szCs w:val="24"/>
        </w:rPr>
        <w:t> </w:t>
      </w:r>
    </w:p>
    <w:p w14:paraId="5F9266D0" w14:textId="41DDAE4F" w:rsidR="00564F67" w:rsidRPr="00C728CB" w:rsidRDefault="00564F67" w:rsidP="00C41772">
      <w:pPr>
        <w:jc w:val="both"/>
        <w:rPr>
          <w:rFonts w:cstheme="minorHAnsi"/>
          <w:sz w:val="24"/>
          <w:szCs w:val="24"/>
        </w:rPr>
      </w:pPr>
      <w:r w:rsidRPr="00C728CB">
        <w:rPr>
          <w:rFonts w:cstheme="minorHAnsi"/>
          <w:sz w:val="24"/>
          <w:szCs w:val="24"/>
        </w:rPr>
        <w:t>Guidance: (1) Each learning outcome is measurable and/or observable; (2) Each learning outcome illustrates knowledge or a skill that a participant will be able to demonstrate after completing the course; and (3) Each learning outcome is stated identically in all promotional materials and in session evaluation. </w:t>
      </w:r>
    </w:p>
    <w:p w14:paraId="3423B004" w14:textId="77777777" w:rsidR="002F2A15" w:rsidRPr="00C728CB" w:rsidRDefault="002F2A15" w:rsidP="002F2A15">
      <w:pPr>
        <w:rPr>
          <w:rFonts w:cstheme="minorHAnsi"/>
          <w:sz w:val="24"/>
          <w:szCs w:val="24"/>
        </w:rPr>
      </w:pPr>
      <w:r w:rsidRPr="00C728CB">
        <w:rPr>
          <w:rFonts w:cstheme="minorHAnsi"/>
          <w:sz w:val="24"/>
          <w:szCs w:val="24"/>
        </w:rPr>
        <w:t>Complete the sentence, '</w:t>
      </w:r>
      <w:r w:rsidRPr="00C728CB">
        <w:rPr>
          <w:rFonts w:cstheme="minorHAnsi"/>
          <w:i/>
          <w:iCs/>
          <w:sz w:val="24"/>
          <w:szCs w:val="24"/>
        </w:rPr>
        <w:t>Upon completion, participant will be able to….</w:t>
      </w:r>
      <w:r w:rsidRPr="00C728CB">
        <w:rPr>
          <w:rFonts w:cstheme="minorHAnsi"/>
          <w:sz w:val="24"/>
          <w:szCs w:val="24"/>
        </w:rPr>
        <w:t>'   </w:t>
      </w:r>
    </w:p>
    <w:p w14:paraId="1763FF11" w14:textId="0ADAEEB1" w:rsidR="00DB29D2" w:rsidRPr="00C728CB" w:rsidRDefault="007D197A" w:rsidP="00DB29D2">
      <w:pPr>
        <w:spacing w:before="0" w:after="0" w:line="240" w:lineRule="auto"/>
        <w:rPr>
          <w:rFonts w:eastAsia="Times New Roman" w:cs="Arial"/>
          <w:i/>
          <w:iCs/>
          <w:sz w:val="24"/>
          <w:szCs w:val="24"/>
        </w:rPr>
      </w:pPr>
      <w:r w:rsidRPr="007D197A">
        <w:rPr>
          <w:rFonts w:eastAsia="Times New Roman" w:cs="Arial"/>
          <w:i/>
          <w:iCs/>
          <w:sz w:val="24"/>
          <w:szCs w:val="24"/>
        </w:rPr>
        <w:t xml:space="preserve">For a list of action words to assist with creating your learning objectives, </w:t>
      </w:r>
      <w:r w:rsidR="00DB29D2" w:rsidRPr="00C728CB">
        <w:rPr>
          <w:rFonts w:eastAsia="Times New Roman" w:cs="Arial"/>
          <w:i/>
          <w:iCs/>
          <w:sz w:val="24"/>
          <w:szCs w:val="24"/>
        </w:rPr>
        <w:t xml:space="preserve">go to </w:t>
      </w:r>
      <w:hyperlink r:id="rId12" w:tgtFrame="_blank" w:tooltip="https://www.aswb.org/wp-content/uploads/2018/09/ace-handbook-acceptable-learning-objectives-list.pdf" w:history="1">
        <w:r w:rsidR="00DB29D2" w:rsidRPr="00C728CB">
          <w:rPr>
            <w:rStyle w:val="Hyperlink"/>
            <w:color w:val="6888C9"/>
            <w:sz w:val="24"/>
            <w:szCs w:val="24"/>
          </w:rPr>
          <w:t>https://www.aswb.org/wp-content/uploads/2018/09/ACE-Handbook-Acceptable-learning-objectives-list.pdf</w:t>
        </w:r>
      </w:hyperlink>
    </w:p>
    <w:p w14:paraId="040834BB" w14:textId="6E5DA851" w:rsidR="007D197A" w:rsidRPr="007D197A" w:rsidRDefault="0017404F" w:rsidP="007D197A">
      <w:pPr>
        <w:spacing w:before="0" w:after="0" w:line="240" w:lineRule="auto"/>
        <w:rPr>
          <w:rFonts w:eastAsia="Times New Roman" w:cs="Arial"/>
          <w:i/>
          <w:iCs/>
          <w:sz w:val="24"/>
          <w:szCs w:val="24"/>
        </w:rPr>
      </w:pPr>
      <w:r w:rsidRPr="004612D6">
        <w:rPr>
          <w:rFonts w:cstheme="minorHAnsi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4FD9142" wp14:editId="4BF13456">
                <wp:simplePos x="0" y="0"/>
                <wp:positionH relativeFrom="margin">
                  <wp:posOffset>-19050</wp:posOffset>
                </wp:positionH>
                <wp:positionV relativeFrom="paragraph">
                  <wp:posOffset>264160</wp:posOffset>
                </wp:positionV>
                <wp:extent cx="6143625" cy="2286000"/>
                <wp:effectExtent l="0" t="0" r="28575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00A24" w14:textId="69372E6B" w:rsidR="001B0B36" w:rsidRPr="0017404F" w:rsidRDefault="001B0B36" w:rsidP="0017404F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  <w:r w:rsidRPr="0017404F">
                              <w:rPr>
                                <w:b/>
                                <w:sz w:val="24"/>
                              </w:rPr>
                              <w:t>Objective 1:</w:t>
                            </w:r>
                          </w:p>
                          <w:p w14:paraId="39F227F5" w14:textId="6D7A22E8" w:rsidR="00B9316C" w:rsidRDefault="00B9316C" w:rsidP="0017404F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019A1D97" w14:textId="7CC4E071" w:rsidR="0017404F" w:rsidRDefault="0017404F" w:rsidP="0017404F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27E34F7B" w14:textId="77777777" w:rsidR="0017404F" w:rsidRPr="0017404F" w:rsidRDefault="0017404F" w:rsidP="0017404F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BDF943E" w14:textId="2A3E7A9A" w:rsidR="001B0B36" w:rsidRPr="0017404F" w:rsidRDefault="001B0B36" w:rsidP="0017404F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  <w:r w:rsidRPr="0017404F">
                              <w:rPr>
                                <w:b/>
                                <w:sz w:val="24"/>
                              </w:rPr>
                              <w:t xml:space="preserve">Objective 2: </w:t>
                            </w:r>
                          </w:p>
                          <w:p w14:paraId="5E0F81D6" w14:textId="106DCE59" w:rsidR="00B9316C" w:rsidRDefault="00B9316C" w:rsidP="0017404F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5F91F16A" w14:textId="7CE766FA" w:rsidR="0017404F" w:rsidRDefault="0017404F" w:rsidP="0017404F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546689E4" w14:textId="77777777" w:rsidR="0017404F" w:rsidRPr="0017404F" w:rsidRDefault="0017404F" w:rsidP="0017404F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35764097" w14:textId="6098B974" w:rsidR="001B0B36" w:rsidRPr="0017404F" w:rsidRDefault="00B9316C" w:rsidP="0017404F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  <w:r w:rsidRPr="0017404F">
                              <w:rPr>
                                <w:b/>
                                <w:sz w:val="24"/>
                              </w:rPr>
                              <w:t>Objective 3: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D9142" id="_x0000_s1030" type="#_x0000_t202" style="position:absolute;margin-left:-1.5pt;margin-top:20.8pt;width:483.75pt;height:180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">
                <v:textbox>
                  <w:txbxContent>
                    <w:p w14:paraId="10000A24" w14:textId="69372E6B" w:rsidR="001B0B36" w:rsidRPr="0017404F" w:rsidRDefault="001B0B36" w:rsidP="0017404F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  <w:r w:rsidRPr="0017404F">
                        <w:rPr>
                          <w:b/>
                          <w:sz w:val="24"/>
                        </w:rPr>
                        <w:t>Objective 1:</w:t>
                      </w:r>
                    </w:p>
                    <w:p w14:paraId="39F227F5" w14:textId="6D7A22E8" w:rsidR="00B9316C" w:rsidRDefault="00B9316C" w:rsidP="0017404F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</w:p>
                    <w:p w14:paraId="019A1D97" w14:textId="7CC4E071" w:rsidR="0017404F" w:rsidRDefault="0017404F" w:rsidP="0017404F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</w:p>
                    <w:p w14:paraId="27E34F7B" w14:textId="77777777" w:rsidR="0017404F" w:rsidRPr="0017404F" w:rsidRDefault="0017404F" w:rsidP="0017404F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</w:p>
                    <w:p w14:paraId="6BDF943E" w14:textId="2A3E7A9A" w:rsidR="001B0B36" w:rsidRPr="0017404F" w:rsidRDefault="001B0B36" w:rsidP="0017404F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  <w:r w:rsidRPr="0017404F">
                        <w:rPr>
                          <w:b/>
                          <w:sz w:val="24"/>
                        </w:rPr>
                        <w:t xml:space="preserve">Objective 2: </w:t>
                      </w:r>
                    </w:p>
                    <w:p w14:paraId="5E0F81D6" w14:textId="106DCE59" w:rsidR="00B9316C" w:rsidRDefault="00B9316C" w:rsidP="0017404F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</w:p>
                    <w:p w14:paraId="5F91F16A" w14:textId="7CE766FA" w:rsidR="0017404F" w:rsidRDefault="0017404F" w:rsidP="0017404F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</w:p>
                    <w:p w14:paraId="546689E4" w14:textId="77777777" w:rsidR="0017404F" w:rsidRPr="0017404F" w:rsidRDefault="0017404F" w:rsidP="0017404F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</w:p>
                    <w:p w14:paraId="35764097" w14:textId="6098B974" w:rsidR="001B0B36" w:rsidRPr="0017404F" w:rsidRDefault="00B9316C" w:rsidP="0017404F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  <w:r w:rsidRPr="0017404F">
                        <w:rPr>
                          <w:b/>
                          <w:sz w:val="24"/>
                        </w:rPr>
                        <w:t>Objective 3: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1DDBD7" w14:textId="77777777" w:rsidR="0017404F" w:rsidRDefault="0017404F" w:rsidP="0000168B">
      <w:pPr>
        <w:spacing w:before="0" w:after="0" w:line="240" w:lineRule="auto"/>
        <w:textAlignment w:val="baseline"/>
        <w:rPr>
          <w:rFonts w:eastAsia="Times New Roman" w:cstheme="minorHAnsi"/>
          <w:b/>
          <w:bCs/>
          <w:color w:val="4472C4" w:themeColor="accent1"/>
          <w:szCs w:val="24"/>
        </w:rPr>
      </w:pPr>
    </w:p>
    <w:p w14:paraId="14169703" w14:textId="77777777" w:rsidR="0017404F" w:rsidRDefault="0017404F" w:rsidP="0000168B">
      <w:pPr>
        <w:spacing w:before="0" w:after="0" w:line="240" w:lineRule="auto"/>
        <w:textAlignment w:val="baseline"/>
        <w:rPr>
          <w:rFonts w:eastAsia="Times New Roman" w:cstheme="minorHAnsi"/>
          <w:b/>
          <w:bCs/>
          <w:color w:val="4472C4" w:themeColor="accent1"/>
          <w:szCs w:val="24"/>
        </w:rPr>
      </w:pPr>
    </w:p>
    <w:p w14:paraId="7FBEFE18" w14:textId="77777777" w:rsidR="0017404F" w:rsidRDefault="0017404F" w:rsidP="0000168B">
      <w:pPr>
        <w:spacing w:before="0" w:after="0" w:line="240" w:lineRule="auto"/>
        <w:textAlignment w:val="baseline"/>
        <w:rPr>
          <w:rFonts w:eastAsia="Times New Roman" w:cstheme="minorHAnsi"/>
          <w:b/>
          <w:bCs/>
          <w:color w:val="4472C4" w:themeColor="accent1"/>
          <w:szCs w:val="24"/>
        </w:rPr>
      </w:pPr>
    </w:p>
    <w:p w14:paraId="3534CD13" w14:textId="77777777" w:rsidR="0017404F" w:rsidRDefault="0017404F" w:rsidP="0000168B">
      <w:pPr>
        <w:spacing w:before="0" w:after="0" w:line="240" w:lineRule="auto"/>
        <w:textAlignment w:val="baseline"/>
        <w:rPr>
          <w:rFonts w:eastAsia="Times New Roman" w:cstheme="minorHAnsi"/>
          <w:b/>
          <w:bCs/>
          <w:color w:val="4472C4" w:themeColor="accent1"/>
          <w:szCs w:val="24"/>
        </w:rPr>
      </w:pPr>
    </w:p>
    <w:p w14:paraId="770EA11A" w14:textId="77777777" w:rsidR="0017404F" w:rsidRDefault="0017404F" w:rsidP="0000168B">
      <w:pPr>
        <w:spacing w:before="0" w:after="0" w:line="240" w:lineRule="auto"/>
        <w:textAlignment w:val="baseline"/>
        <w:rPr>
          <w:rFonts w:eastAsia="Times New Roman" w:cstheme="minorHAnsi"/>
          <w:b/>
          <w:bCs/>
          <w:color w:val="4472C4" w:themeColor="accent1"/>
          <w:szCs w:val="24"/>
        </w:rPr>
      </w:pPr>
    </w:p>
    <w:p w14:paraId="555BD19C" w14:textId="77777777" w:rsidR="0017404F" w:rsidRDefault="0017404F">
      <w:pPr>
        <w:spacing w:before="0"/>
        <w:rPr>
          <w:rFonts w:eastAsia="Times New Roman" w:cstheme="minorHAnsi"/>
          <w:b/>
          <w:bCs/>
          <w:color w:val="4472C4" w:themeColor="accent1"/>
          <w:szCs w:val="24"/>
        </w:rPr>
      </w:pPr>
      <w:r>
        <w:rPr>
          <w:rFonts w:eastAsia="Times New Roman" w:cstheme="minorHAnsi"/>
          <w:b/>
          <w:bCs/>
          <w:color w:val="4472C4" w:themeColor="accent1"/>
          <w:szCs w:val="24"/>
        </w:rPr>
        <w:br w:type="page"/>
      </w:r>
    </w:p>
    <w:p w14:paraId="4059122A" w14:textId="07474CD9" w:rsidR="0000168B" w:rsidRPr="0017404F" w:rsidRDefault="0000168B" w:rsidP="0000168B">
      <w:pPr>
        <w:spacing w:before="0" w:after="0" w:line="240" w:lineRule="auto"/>
        <w:textAlignment w:val="baseline"/>
        <w:rPr>
          <w:rFonts w:eastAsia="Times New Roman" w:cstheme="minorHAnsi"/>
          <w:color w:val="4472C4" w:themeColor="accent1"/>
          <w:sz w:val="24"/>
          <w:szCs w:val="24"/>
        </w:rPr>
      </w:pPr>
      <w:commentRangeStart w:id="1"/>
      <w:r w:rsidRPr="0017404F">
        <w:rPr>
          <w:rFonts w:eastAsia="Times New Roman" w:cstheme="minorHAnsi"/>
          <w:b/>
          <w:bCs/>
          <w:color w:val="4472C4" w:themeColor="accent1"/>
          <w:sz w:val="24"/>
          <w:szCs w:val="24"/>
        </w:rPr>
        <w:lastRenderedPageBreak/>
        <w:t xml:space="preserve">Section </w:t>
      </w:r>
      <w:r w:rsidRPr="0017404F">
        <w:rPr>
          <w:rFonts w:eastAsia="Times New Roman" w:cstheme="minorHAnsi"/>
          <w:b/>
          <w:bCs/>
          <w:color w:val="4472C4" w:themeColor="accent1"/>
          <w:sz w:val="24"/>
          <w:szCs w:val="24"/>
        </w:rPr>
        <w:t>4</w:t>
      </w:r>
      <w:r w:rsidRPr="0017404F">
        <w:rPr>
          <w:rFonts w:eastAsia="Times New Roman" w:cstheme="minorHAnsi"/>
          <w:b/>
          <w:bCs/>
          <w:color w:val="4472C4" w:themeColor="accent1"/>
          <w:sz w:val="24"/>
          <w:szCs w:val="24"/>
        </w:rPr>
        <w:t xml:space="preserve">: </w:t>
      </w:r>
      <w:r w:rsidRPr="0017404F">
        <w:rPr>
          <w:rFonts w:eastAsia="Times New Roman" w:cstheme="minorHAnsi"/>
          <w:b/>
          <w:bCs/>
          <w:color w:val="4472C4" w:themeColor="accent1"/>
          <w:sz w:val="24"/>
          <w:szCs w:val="24"/>
        </w:rPr>
        <w:t>Additional Information</w:t>
      </w:r>
      <w:r w:rsidRPr="0017404F">
        <w:rPr>
          <w:rFonts w:eastAsia="Times New Roman" w:cstheme="minorHAnsi"/>
          <w:color w:val="4472C4" w:themeColor="accent1"/>
          <w:sz w:val="24"/>
          <w:szCs w:val="24"/>
        </w:rPr>
        <w:t> </w:t>
      </w:r>
    </w:p>
    <w:p w14:paraId="0A6BA4F5" w14:textId="5EB012E3" w:rsidR="0000168B" w:rsidRPr="0017404F" w:rsidRDefault="0000168B" w:rsidP="0000168B">
      <w:pPr>
        <w:rPr>
          <w:rFonts w:cs="Arial"/>
          <w:color w:val="333333"/>
          <w:sz w:val="24"/>
          <w:szCs w:val="24"/>
          <w:shd w:val="clear" w:color="auto" w:fill="FFFFFF"/>
        </w:rPr>
      </w:pPr>
      <w:r w:rsidRPr="0017404F">
        <w:rPr>
          <w:rFonts w:cs="Arial"/>
          <w:color w:val="333333"/>
          <w:sz w:val="24"/>
          <w:szCs w:val="24"/>
          <w:shd w:val="clear" w:color="auto" w:fill="FFFFFF"/>
        </w:rPr>
        <w:t xml:space="preserve">Please complete the </w:t>
      </w:r>
      <w:r w:rsidR="0017404F">
        <w:rPr>
          <w:rFonts w:cs="Arial"/>
          <w:color w:val="333333"/>
          <w:sz w:val="24"/>
          <w:szCs w:val="24"/>
          <w:shd w:val="clear" w:color="auto" w:fill="FFFFFF"/>
        </w:rPr>
        <w:t xml:space="preserve">questions </w:t>
      </w:r>
      <w:r w:rsidRPr="0017404F">
        <w:rPr>
          <w:rFonts w:cs="Arial"/>
          <w:color w:val="333333"/>
          <w:sz w:val="24"/>
          <w:szCs w:val="24"/>
          <w:shd w:val="clear" w:color="auto" w:fill="FFFFFF"/>
        </w:rPr>
        <w:t xml:space="preserve">below.  The “demographic” section (questions 4-6) is completely optional.  In an effort to enhance equity and diversity among our speakers, we would like to give you </w:t>
      </w:r>
      <w:r w:rsidR="004612D6" w:rsidRPr="0017404F">
        <w:rPr>
          <w:rFonts w:cs="Arial"/>
          <w:color w:val="333333"/>
          <w:sz w:val="24"/>
          <w:szCs w:val="24"/>
          <w:shd w:val="clear" w:color="auto" w:fill="FFFFFF"/>
        </w:rPr>
        <w:t>an</w:t>
      </w:r>
      <w:r w:rsidRPr="0017404F">
        <w:rPr>
          <w:rFonts w:cs="Arial"/>
          <w:color w:val="333333"/>
          <w:sz w:val="24"/>
          <w:szCs w:val="24"/>
          <w:shd w:val="clear" w:color="auto" w:fill="FFFFFF"/>
        </w:rPr>
        <w:t xml:space="preserve"> opportunity to tell us more about you</w:t>
      </w:r>
      <w:r w:rsidR="004612D6" w:rsidRPr="0017404F">
        <w:rPr>
          <w:rFonts w:cs="Arial"/>
          <w:color w:val="333333"/>
          <w:sz w:val="24"/>
          <w:szCs w:val="24"/>
          <w:shd w:val="clear" w:color="auto" w:fill="FFFFFF"/>
        </w:rPr>
        <w:t>rself</w:t>
      </w:r>
      <w:r w:rsidRPr="0017404F">
        <w:rPr>
          <w:rFonts w:cs="Arial"/>
          <w:color w:val="333333"/>
          <w:sz w:val="24"/>
          <w:szCs w:val="24"/>
          <w:shd w:val="clear" w:color="auto" w:fill="FFFFFF"/>
        </w:rPr>
        <w:t xml:space="preserve">.  Our goal is to create an environment where a variety of voices can be heard. </w:t>
      </w:r>
      <w:r w:rsidR="004612D6" w:rsidRPr="0017404F">
        <w:rPr>
          <w:rFonts w:cs="Arial"/>
          <w:color w:val="333333"/>
          <w:sz w:val="24"/>
          <w:szCs w:val="24"/>
          <w:shd w:val="clear" w:color="auto" w:fill="FFFFFF"/>
        </w:rPr>
        <w:t>Questions 1-3 require a response.</w:t>
      </w:r>
      <w:r w:rsidR="0017404F">
        <w:rPr>
          <w:rFonts w:cs="Arial"/>
          <w:color w:val="333333"/>
          <w:sz w:val="24"/>
          <w:szCs w:val="24"/>
          <w:shd w:val="clear" w:color="auto" w:fill="FFFFFF"/>
        </w:rPr>
        <w:t>*</w:t>
      </w:r>
      <w:r w:rsidR="004612D6" w:rsidRPr="0017404F">
        <w:rPr>
          <w:rFonts w:cs="Arial"/>
          <w:color w:val="333333"/>
          <w:sz w:val="24"/>
          <w:szCs w:val="24"/>
          <w:shd w:val="clear" w:color="auto" w:fill="FFFFFF"/>
        </w:rPr>
        <w:t xml:space="preserve"> </w:t>
      </w:r>
    </w:p>
    <w:p w14:paraId="51DC442D" w14:textId="24357998" w:rsidR="0000168B" w:rsidRPr="0017404F" w:rsidRDefault="0000168B" w:rsidP="0000168B">
      <w:pPr>
        <w:rPr>
          <w:rFonts w:cs="Arial"/>
          <w:b/>
          <w:color w:val="333333"/>
          <w:sz w:val="24"/>
          <w:szCs w:val="24"/>
          <w:shd w:val="clear" w:color="auto" w:fill="FFFFFF"/>
        </w:rPr>
      </w:pPr>
      <w:r w:rsidRPr="0017404F">
        <w:rPr>
          <w:rFonts w:cs="Arial"/>
          <w:b/>
          <w:color w:val="333333"/>
          <w:sz w:val="24"/>
          <w:szCs w:val="24"/>
          <w:shd w:val="clear" w:color="auto" w:fill="FFFFFF"/>
        </w:rPr>
        <w:t xml:space="preserve">Question 1: </w:t>
      </w:r>
      <w:r w:rsidRPr="0017404F">
        <w:rPr>
          <w:rFonts w:cs="Arial"/>
          <w:b/>
          <w:color w:val="333333"/>
          <w:sz w:val="24"/>
          <w:szCs w:val="24"/>
          <w:shd w:val="clear" w:color="auto" w:fill="FFFFFF"/>
        </w:rPr>
        <w:t>What questions will be addressed through your workshop?</w:t>
      </w:r>
      <w:r w:rsidR="004612D6" w:rsidRPr="0017404F">
        <w:rPr>
          <w:rFonts w:cs="Arial"/>
          <w:b/>
          <w:color w:val="333333"/>
          <w:sz w:val="24"/>
          <w:szCs w:val="24"/>
          <w:shd w:val="clear" w:color="auto" w:fill="FFFFFF"/>
        </w:rPr>
        <w:t>*</w:t>
      </w:r>
    </w:p>
    <w:p w14:paraId="32868C78" w14:textId="23D184EE" w:rsidR="004612D6" w:rsidRDefault="004612D6" w:rsidP="0000168B">
      <w:pPr>
        <w:rPr>
          <w:rFonts w:cs="Arial"/>
          <w:b/>
          <w:color w:val="333333"/>
          <w:sz w:val="24"/>
          <w:szCs w:val="24"/>
          <w:shd w:val="clear" w:color="auto" w:fill="FFFFFF"/>
        </w:rPr>
      </w:pPr>
    </w:p>
    <w:p w14:paraId="37E5589B" w14:textId="77777777" w:rsidR="0017404F" w:rsidRPr="0017404F" w:rsidRDefault="0017404F" w:rsidP="0000168B">
      <w:pPr>
        <w:rPr>
          <w:rFonts w:cs="Arial"/>
          <w:b/>
          <w:color w:val="333333"/>
          <w:sz w:val="24"/>
          <w:szCs w:val="24"/>
          <w:shd w:val="clear" w:color="auto" w:fill="FFFFFF"/>
        </w:rPr>
      </w:pPr>
    </w:p>
    <w:p w14:paraId="6CB008AF" w14:textId="5A725383" w:rsidR="0000168B" w:rsidRPr="0017404F" w:rsidRDefault="0000168B" w:rsidP="0000168B">
      <w:pPr>
        <w:rPr>
          <w:rFonts w:cs="Arial"/>
          <w:b/>
          <w:color w:val="333333"/>
          <w:sz w:val="24"/>
          <w:szCs w:val="24"/>
          <w:shd w:val="clear" w:color="auto" w:fill="FFFFFF"/>
        </w:rPr>
      </w:pPr>
      <w:r w:rsidRPr="0017404F">
        <w:rPr>
          <w:rFonts w:cs="Arial"/>
          <w:b/>
          <w:color w:val="333333"/>
          <w:sz w:val="24"/>
          <w:szCs w:val="24"/>
          <w:shd w:val="clear" w:color="auto" w:fill="FFFFFF"/>
        </w:rPr>
        <w:t xml:space="preserve">Question 2: </w:t>
      </w:r>
      <w:r w:rsidRPr="0017404F">
        <w:rPr>
          <w:rFonts w:cs="Arial"/>
          <w:b/>
          <w:color w:val="333333"/>
          <w:sz w:val="24"/>
          <w:szCs w:val="24"/>
          <w:shd w:val="clear" w:color="auto" w:fill="FFFFFF"/>
        </w:rPr>
        <w:t>Describe the relevant experience you and/or your organization/stakeholder group bring to the selected workshop topic</w:t>
      </w:r>
      <w:r w:rsidRPr="0017404F">
        <w:rPr>
          <w:rFonts w:cs="Arial"/>
          <w:b/>
          <w:color w:val="333333"/>
          <w:sz w:val="24"/>
          <w:szCs w:val="24"/>
          <w:shd w:val="clear" w:color="auto" w:fill="FFFFFF"/>
        </w:rPr>
        <w:t>?</w:t>
      </w:r>
      <w:r w:rsidR="004612D6" w:rsidRPr="0017404F">
        <w:rPr>
          <w:rFonts w:cs="Arial"/>
          <w:b/>
          <w:color w:val="333333"/>
          <w:sz w:val="24"/>
          <w:szCs w:val="24"/>
          <w:shd w:val="clear" w:color="auto" w:fill="FFFFFF"/>
        </w:rPr>
        <w:t>*</w:t>
      </w:r>
    </w:p>
    <w:p w14:paraId="6EFABD1A" w14:textId="74850A59" w:rsidR="004612D6" w:rsidRDefault="004612D6" w:rsidP="0000168B">
      <w:pPr>
        <w:rPr>
          <w:rFonts w:cs="Arial"/>
          <w:b/>
          <w:color w:val="333333"/>
          <w:sz w:val="24"/>
          <w:szCs w:val="24"/>
          <w:shd w:val="clear" w:color="auto" w:fill="FFFFFF"/>
        </w:rPr>
      </w:pPr>
    </w:p>
    <w:p w14:paraId="0A746339" w14:textId="2E0F26A6" w:rsidR="0017404F" w:rsidRDefault="0017404F" w:rsidP="0000168B">
      <w:pPr>
        <w:rPr>
          <w:rFonts w:cs="Arial"/>
          <w:b/>
          <w:color w:val="333333"/>
          <w:sz w:val="24"/>
          <w:szCs w:val="24"/>
          <w:shd w:val="clear" w:color="auto" w:fill="FFFFFF"/>
        </w:rPr>
      </w:pPr>
    </w:p>
    <w:p w14:paraId="164A76D7" w14:textId="77777777" w:rsidR="0017404F" w:rsidRPr="0017404F" w:rsidRDefault="0017404F" w:rsidP="0000168B">
      <w:pPr>
        <w:rPr>
          <w:rFonts w:cs="Arial"/>
          <w:b/>
          <w:color w:val="333333"/>
          <w:sz w:val="24"/>
          <w:szCs w:val="24"/>
          <w:shd w:val="clear" w:color="auto" w:fill="FFFFFF"/>
        </w:rPr>
      </w:pPr>
    </w:p>
    <w:p w14:paraId="5636CBDF" w14:textId="77777777" w:rsidR="0017404F" w:rsidRDefault="0000168B" w:rsidP="0017404F">
      <w:pPr>
        <w:rPr>
          <w:rFonts w:cs="Arial"/>
          <w:b/>
          <w:color w:val="333333"/>
          <w:sz w:val="24"/>
          <w:szCs w:val="24"/>
          <w:shd w:val="clear" w:color="auto" w:fill="FFFFFF"/>
        </w:rPr>
      </w:pPr>
      <w:r w:rsidRPr="0017404F">
        <w:rPr>
          <w:rFonts w:cs="Arial"/>
          <w:b/>
          <w:color w:val="333333"/>
          <w:sz w:val="24"/>
          <w:szCs w:val="24"/>
          <w:shd w:val="clear" w:color="auto" w:fill="FFFFFF"/>
        </w:rPr>
        <w:t xml:space="preserve">Question 3: </w:t>
      </w:r>
      <w:r w:rsidRPr="0017404F">
        <w:rPr>
          <w:rFonts w:cs="Arial"/>
          <w:b/>
          <w:color w:val="333333"/>
          <w:sz w:val="24"/>
          <w:szCs w:val="24"/>
          <w:shd w:val="clear" w:color="auto" w:fill="FFFFFF"/>
        </w:rPr>
        <w:t>Are you willing to co-present with another presenter if asked?</w:t>
      </w:r>
      <w:r w:rsidR="004612D6" w:rsidRPr="0017404F">
        <w:rPr>
          <w:rFonts w:cs="Arial"/>
          <w:b/>
          <w:color w:val="333333"/>
          <w:sz w:val="24"/>
          <w:szCs w:val="24"/>
          <w:shd w:val="clear" w:color="auto" w:fill="FFFFFF"/>
        </w:rPr>
        <w:t>*</w:t>
      </w:r>
      <w:r w:rsidR="0017404F">
        <w:rPr>
          <w:rFonts w:cs="Arial"/>
          <w:b/>
          <w:color w:val="333333"/>
          <w:sz w:val="24"/>
          <w:szCs w:val="24"/>
          <w:shd w:val="clear" w:color="auto" w:fill="FFFFFF"/>
        </w:rPr>
        <w:t xml:space="preserve"> </w:t>
      </w:r>
    </w:p>
    <w:p w14:paraId="78A16D7B" w14:textId="63F201AA" w:rsidR="0017404F" w:rsidRPr="0017404F" w:rsidRDefault="0017404F" w:rsidP="0017404F">
      <w:pPr>
        <w:rPr>
          <w:rFonts w:cs="Arial"/>
          <w:color w:val="222222"/>
          <w:sz w:val="24"/>
          <w:szCs w:val="24"/>
          <w:shd w:val="clear" w:color="auto" w:fill="FFFFFF"/>
        </w:rPr>
      </w:pPr>
      <w:r w:rsidRPr="0017404F">
        <w:rPr>
          <w:rFonts w:cs="Arial"/>
          <w:color w:val="222222"/>
          <w:sz w:val="24"/>
          <w:szCs w:val="24"/>
          <w:shd w:val="clear" w:color="auto" w:fill="FFFFFF"/>
        </w:rPr>
        <w:t>_____Yes       _____No</w:t>
      </w:r>
    </w:p>
    <w:p w14:paraId="726BBA34" w14:textId="77777777" w:rsidR="0017404F" w:rsidRDefault="0017404F" w:rsidP="0000168B">
      <w:pPr>
        <w:rPr>
          <w:rFonts w:cs="Arial"/>
          <w:b/>
          <w:color w:val="333333"/>
          <w:sz w:val="24"/>
          <w:szCs w:val="24"/>
          <w:shd w:val="clear" w:color="auto" w:fill="FFFFFF"/>
        </w:rPr>
      </w:pPr>
    </w:p>
    <w:p w14:paraId="5EA3FD47" w14:textId="0F38002F" w:rsidR="0000168B" w:rsidRPr="0017404F" w:rsidRDefault="004612D6" w:rsidP="0000168B">
      <w:pPr>
        <w:rPr>
          <w:rFonts w:cs="Arial"/>
          <w:b/>
          <w:color w:val="333333"/>
          <w:sz w:val="24"/>
          <w:szCs w:val="24"/>
          <w:shd w:val="clear" w:color="auto" w:fill="FFFFFF"/>
        </w:rPr>
      </w:pPr>
      <w:r w:rsidRPr="0017404F">
        <w:rPr>
          <w:rFonts w:cs="Arial"/>
          <w:b/>
          <w:color w:val="333333"/>
          <w:sz w:val="24"/>
          <w:szCs w:val="24"/>
          <w:shd w:val="clear" w:color="auto" w:fill="FFFFFF"/>
        </w:rPr>
        <w:t xml:space="preserve">Question 4: </w:t>
      </w:r>
      <w:r w:rsidR="0000168B" w:rsidRPr="0017404F">
        <w:rPr>
          <w:rFonts w:cs="Arial"/>
          <w:b/>
          <w:color w:val="333333"/>
          <w:sz w:val="24"/>
          <w:szCs w:val="24"/>
          <w:shd w:val="clear" w:color="auto" w:fill="FFFFFF"/>
        </w:rPr>
        <w:t xml:space="preserve">Do you identify with a particular race or ethnicity?  </w:t>
      </w:r>
      <w:r w:rsidRPr="0017404F">
        <w:rPr>
          <w:rFonts w:cs="Arial"/>
          <w:b/>
          <w:color w:val="333333"/>
          <w:sz w:val="24"/>
          <w:szCs w:val="24"/>
          <w:shd w:val="clear" w:color="auto" w:fill="FFFFFF"/>
        </w:rPr>
        <w:t>Select</w:t>
      </w:r>
      <w:r w:rsidR="0000168B" w:rsidRPr="0017404F">
        <w:rPr>
          <w:rFonts w:cs="Arial"/>
          <w:b/>
          <w:color w:val="333333"/>
          <w:sz w:val="24"/>
          <w:szCs w:val="24"/>
          <w:shd w:val="clear" w:color="auto" w:fill="FFFFFF"/>
        </w:rPr>
        <w:t xml:space="preserve"> all that apply.</w:t>
      </w:r>
      <w:r w:rsidRPr="0017404F">
        <w:rPr>
          <w:rFonts w:cs="Arial"/>
          <w:b/>
          <w:color w:val="333333"/>
          <w:sz w:val="24"/>
          <w:szCs w:val="24"/>
          <w:shd w:val="clear" w:color="auto" w:fill="FFFFFF"/>
        </w:rPr>
        <w:t xml:space="preserve"> [Optional]</w:t>
      </w:r>
    </w:p>
    <w:p w14:paraId="5438886C" w14:textId="77B4D23B" w:rsidR="0000168B" w:rsidRPr="0017404F" w:rsidRDefault="004612D6" w:rsidP="004612D6">
      <w:pPr>
        <w:ind w:left="720"/>
        <w:rPr>
          <w:rFonts w:cs="Arial"/>
          <w:color w:val="222222"/>
          <w:sz w:val="24"/>
          <w:szCs w:val="24"/>
          <w:shd w:val="clear" w:color="auto" w:fill="FFFFFF"/>
        </w:rPr>
      </w:pPr>
      <w:r w:rsidRPr="0017404F">
        <w:rPr>
          <w:rFonts w:cs="Arial"/>
          <w:color w:val="222222"/>
          <w:sz w:val="24"/>
          <w:szCs w:val="24"/>
          <w:shd w:val="clear" w:color="auto" w:fill="FFFFFF"/>
        </w:rPr>
        <w:t xml:space="preserve">_____ </w:t>
      </w:r>
      <w:r w:rsidR="0000168B" w:rsidRPr="0017404F">
        <w:rPr>
          <w:rFonts w:cs="Arial"/>
          <w:color w:val="222222"/>
          <w:sz w:val="24"/>
          <w:szCs w:val="24"/>
          <w:shd w:val="clear" w:color="auto" w:fill="FFFFFF"/>
        </w:rPr>
        <w:t>Asian</w:t>
      </w:r>
    </w:p>
    <w:p w14:paraId="17D68C33" w14:textId="32A4E66A" w:rsidR="0000168B" w:rsidRPr="0017404F" w:rsidRDefault="004612D6" w:rsidP="004612D6">
      <w:pPr>
        <w:ind w:left="720"/>
        <w:rPr>
          <w:rFonts w:cs="Arial"/>
          <w:color w:val="222222"/>
          <w:sz w:val="24"/>
          <w:szCs w:val="24"/>
          <w:shd w:val="clear" w:color="auto" w:fill="FFFFFF"/>
        </w:rPr>
      </w:pPr>
      <w:r w:rsidRPr="0017404F">
        <w:rPr>
          <w:rFonts w:cs="Arial"/>
          <w:color w:val="222222"/>
          <w:sz w:val="24"/>
          <w:szCs w:val="24"/>
          <w:shd w:val="clear" w:color="auto" w:fill="FFFFFF"/>
        </w:rPr>
        <w:t xml:space="preserve">_____ </w:t>
      </w:r>
      <w:r w:rsidR="0000168B" w:rsidRPr="0017404F">
        <w:rPr>
          <w:rFonts w:cs="Arial"/>
          <w:color w:val="222222"/>
          <w:sz w:val="24"/>
          <w:szCs w:val="24"/>
          <w:shd w:val="clear" w:color="auto" w:fill="FFFFFF"/>
        </w:rPr>
        <w:t>Black or African-American</w:t>
      </w:r>
    </w:p>
    <w:p w14:paraId="1CCD48C3" w14:textId="139068CD" w:rsidR="0000168B" w:rsidRPr="0017404F" w:rsidRDefault="004612D6" w:rsidP="004612D6">
      <w:pPr>
        <w:ind w:left="720"/>
        <w:rPr>
          <w:rFonts w:cs="Arial"/>
          <w:color w:val="333333"/>
          <w:sz w:val="24"/>
          <w:szCs w:val="24"/>
          <w:shd w:val="clear" w:color="auto" w:fill="FFFFFF"/>
        </w:rPr>
      </w:pPr>
      <w:r w:rsidRPr="0017404F">
        <w:rPr>
          <w:rFonts w:cs="Arial"/>
          <w:color w:val="222222"/>
          <w:sz w:val="24"/>
          <w:szCs w:val="24"/>
          <w:shd w:val="clear" w:color="auto" w:fill="FFFFFF"/>
        </w:rPr>
        <w:t xml:space="preserve">_____ </w:t>
      </w:r>
      <w:r w:rsidR="0000168B" w:rsidRPr="0017404F">
        <w:rPr>
          <w:rFonts w:cs="Arial"/>
          <w:color w:val="222222"/>
          <w:sz w:val="24"/>
          <w:szCs w:val="24"/>
          <w:shd w:val="clear" w:color="auto" w:fill="FFFFFF"/>
        </w:rPr>
        <w:t>Hispanic or Latino</w:t>
      </w:r>
    </w:p>
    <w:p w14:paraId="0A6D1837" w14:textId="075D55C7" w:rsidR="0000168B" w:rsidRPr="0017404F" w:rsidRDefault="004612D6" w:rsidP="004612D6">
      <w:pPr>
        <w:ind w:left="720"/>
        <w:rPr>
          <w:rFonts w:cs="Arial"/>
          <w:color w:val="222222"/>
          <w:sz w:val="24"/>
          <w:szCs w:val="24"/>
          <w:shd w:val="clear" w:color="auto" w:fill="FFFFFF"/>
        </w:rPr>
      </w:pPr>
      <w:r w:rsidRPr="0017404F">
        <w:rPr>
          <w:rFonts w:cs="Arial"/>
          <w:color w:val="222222"/>
          <w:sz w:val="24"/>
          <w:szCs w:val="24"/>
          <w:shd w:val="clear" w:color="auto" w:fill="FFFFFF"/>
        </w:rPr>
        <w:t xml:space="preserve">_____ </w:t>
      </w:r>
      <w:r w:rsidR="0000168B" w:rsidRPr="0017404F">
        <w:rPr>
          <w:rFonts w:cs="Arial"/>
          <w:color w:val="222222"/>
          <w:sz w:val="24"/>
          <w:szCs w:val="24"/>
          <w:shd w:val="clear" w:color="auto" w:fill="FFFFFF"/>
        </w:rPr>
        <w:t>Multi-cultural</w:t>
      </w:r>
    </w:p>
    <w:p w14:paraId="1646B260" w14:textId="49D4E856" w:rsidR="0000168B" w:rsidRPr="0017404F" w:rsidRDefault="004612D6" w:rsidP="004612D6">
      <w:pPr>
        <w:ind w:left="720"/>
        <w:rPr>
          <w:rFonts w:cs="Arial"/>
          <w:color w:val="222222"/>
          <w:sz w:val="24"/>
          <w:szCs w:val="24"/>
          <w:shd w:val="clear" w:color="auto" w:fill="FFFFFF"/>
        </w:rPr>
      </w:pPr>
      <w:r w:rsidRPr="0017404F">
        <w:rPr>
          <w:rFonts w:cs="Arial"/>
          <w:color w:val="222222"/>
          <w:sz w:val="24"/>
          <w:szCs w:val="24"/>
          <w:shd w:val="clear" w:color="auto" w:fill="FFFFFF"/>
        </w:rPr>
        <w:t xml:space="preserve">_____ </w:t>
      </w:r>
      <w:r w:rsidR="0000168B" w:rsidRPr="0017404F">
        <w:rPr>
          <w:rFonts w:cs="Arial"/>
          <w:color w:val="222222"/>
          <w:sz w:val="24"/>
          <w:szCs w:val="24"/>
          <w:shd w:val="clear" w:color="auto" w:fill="FFFFFF"/>
        </w:rPr>
        <w:t xml:space="preserve">Native American or Alaskan Native </w:t>
      </w:r>
    </w:p>
    <w:p w14:paraId="3135CFCA" w14:textId="2505CFC5" w:rsidR="0000168B" w:rsidRPr="0017404F" w:rsidRDefault="004612D6" w:rsidP="004612D6">
      <w:pPr>
        <w:ind w:left="720"/>
        <w:rPr>
          <w:rFonts w:cs="Arial"/>
          <w:color w:val="222222"/>
          <w:sz w:val="24"/>
          <w:szCs w:val="24"/>
          <w:shd w:val="clear" w:color="auto" w:fill="FFFFFF"/>
        </w:rPr>
      </w:pPr>
      <w:r w:rsidRPr="0017404F">
        <w:rPr>
          <w:rFonts w:cs="Arial"/>
          <w:color w:val="222222"/>
          <w:sz w:val="24"/>
          <w:szCs w:val="24"/>
          <w:shd w:val="clear" w:color="auto" w:fill="FFFFFF"/>
        </w:rPr>
        <w:t xml:space="preserve">_____ </w:t>
      </w:r>
      <w:r w:rsidR="0000168B" w:rsidRPr="0017404F">
        <w:rPr>
          <w:rFonts w:cs="Arial"/>
          <w:color w:val="222222"/>
          <w:sz w:val="24"/>
          <w:szCs w:val="24"/>
          <w:shd w:val="clear" w:color="auto" w:fill="FFFFFF"/>
        </w:rPr>
        <w:t xml:space="preserve">Native Hawaiian or </w:t>
      </w:r>
      <w:proofErr w:type="gramStart"/>
      <w:r w:rsidR="0000168B" w:rsidRPr="0017404F">
        <w:rPr>
          <w:rFonts w:cs="Arial"/>
          <w:color w:val="222222"/>
          <w:sz w:val="24"/>
          <w:szCs w:val="24"/>
          <w:shd w:val="clear" w:color="auto" w:fill="FFFFFF"/>
        </w:rPr>
        <w:t>Other</w:t>
      </w:r>
      <w:proofErr w:type="gramEnd"/>
      <w:r w:rsidR="0000168B" w:rsidRPr="0017404F">
        <w:rPr>
          <w:rFonts w:cs="Arial"/>
          <w:color w:val="222222"/>
          <w:sz w:val="24"/>
          <w:szCs w:val="24"/>
          <w:shd w:val="clear" w:color="auto" w:fill="FFFFFF"/>
        </w:rPr>
        <w:t xml:space="preserve"> Pacific Islander</w:t>
      </w:r>
    </w:p>
    <w:p w14:paraId="787133B9" w14:textId="796A3F20" w:rsidR="0000168B" w:rsidRPr="0017404F" w:rsidRDefault="004612D6" w:rsidP="004612D6">
      <w:pPr>
        <w:ind w:left="720"/>
        <w:rPr>
          <w:rFonts w:cs="Arial"/>
          <w:color w:val="222222"/>
          <w:sz w:val="24"/>
          <w:szCs w:val="24"/>
          <w:shd w:val="clear" w:color="auto" w:fill="FFFFFF"/>
        </w:rPr>
      </w:pPr>
      <w:r w:rsidRPr="0017404F">
        <w:rPr>
          <w:rFonts w:cs="Arial"/>
          <w:color w:val="222222"/>
          <w:sz w:val="24"/>
          <w:szCs w:val="24"/>
          <w:shd w:val="clear" w:color="auto" w:fill="FFFFFF"/>
        </w:rPr>
        <w:t xml:space="preserve">_____ </w:t>
      </w:r>
      <w:r w:rsidR="0000168B" w:rsidRPr="0017404F">
        <w:rPr>
          <w:rFonts w:cs="Arial"/>
          <w:color w:val="222222"/>
          <w:sz w:val="24"/>
          <w:szCs w:val="24"/>
          <w:shd w:val="clear" w:color="auto" w:fill="FFFFFF"/>
        </w:rPr>
        <w:t>White or Caucasian</w:t>
      </w:r>
    </w:p>
    <w:p w14:paraId="285A44ED" w14:textId="77777777" w:rsidR="0017404F" w:rsidRDefault="0017404F" w:rsidP="0000168B">
      <w:pPr>
        <w:rPr>
          <w:rFonts w:cs="Arial"/>
          <w:b/>
          <w:color w:val="222222"/>
          <w:sz w:val="24"/>
          <w:szCs w:val="24"/>
          <w:shd w:val="clear" w:color="auto" w:fill="FFFFFF"/>
        </w:rPr>
      </w:pPr>
    </w:p>
    <w:p w14:paraId="51CB2D4F" w14:textId="29D34066" w:rsidR="004612D6" w:rsidRPr="0017404F" w:rsidRDefault="004612D6" w:rsidP="0000168B">
      <w:pPr>
        <w:rPr>
          <w:rFonts w:cs="Arial"/>
          <w:b/>
          <w:color w:val="222222"/>
          <w:sz w:val="24"/>
          <w:szCs w:val="24"/>
          <w:shd w:val="clear" w:color="auto" w:fill="FFFFFF"/>
        </w:rPr>
      </w:pPr>
      <w:r w:rsidRPr="0017404F">
        <w:rPr>
          <w:rFonts w:cs="Arial"/>
          <w:b/>
          <w:color w:val="222222"/>
          <w:sz w:val="24"/>
          <w:szCs w:val="24"/>
          <w:shd w:val="clear" w:color="auto" w:fill="FFFFFF"/>
        </w:rPr>
        <w:t xml:space="preserve">Question 5: </w:t>
      </w:r>
      <w:r w:rsidR="0000168B" w:rsidRPr="0017404F">
        <w:rPr>
          <w:rFonts w:cs="Arial"/>
          <w:b/>
          <w:color w:val="222222"/>
          <w:sz w:val="24"/>
          <w:szCs w:val="24"/>
          <w:shd w:val="clear" w:color="auto" w:fill="FFFFFF"/>
        </w:rPr>
        <w:t xml:space="preserve">Do you identify as transgender, non-binary, or as a member of the LGBTQI community? </w:t>
      </w:r>
      <w:r w:rsidRPr="0017404F">
        <w:rPr>
          <w:rFonts w:cs="Arial"/>
          <w:b/>
          <w:color w:val="222222"/>
          <w:sz w:val="24"/>
          <w:szCs w:val="24"/>
          <w:shd w:val="clear" w:color="auto" w:fill="FFFFFF"/>
        </w:rPr>
        <w:t>[Optional]</w:t>
      </w:r>
    </w:p>
    <w:p w14:paraId="3416D734" w14:textId="643ABE88" w:rsidR="0000168B" w:rsidRPr="0017404F" w:rsidRDefault="004612D6" w:rsidP="0000168B">
      <w:pPr>
        <w:rPr>
          <w:rFonts w:cs="Arial"/>
          <w:color w:val="222222"/>
          <w:sz w:val="24"/>
          <w:szCs w:val="24"/>
          <w:shd w:val="clear" w:color="auto" w:fill="FFFFFF"/>
        </w:rPr>
      </w:pPr>
      <w:r w:rsidRPr="0017404F">
        <w:rPr>
          <w:rFonts w:cs="Arial"/>
          <w:color w:val="222222"/>
          <w:sz w:val="24"/>
          <w:szCs w:val="24"/>
          <w:shd w:val="clear" w:color="auto" w:fill="FFFFFF"/>
        </w:rPr>
        <w:t>_____</w:t>
      </w:r>
      <w:r w:rsidR="0000168B" w:rsidRPr="0017404F">
        <w:rPr>
          <w:rFonts w:cs="Arial"/>
          <w:color w:val="222222"/>
          <w:sz w:val="24"/>
          <w:szCs w:val="24"/>
          <w:shd w:val="clear" w:color="auto" w:fill="FFFFFF"/>
        </w:rPr>
        <w:t>Yes</w:t>
      </w:r>
      <w:r w:rsidRPr="0017404F">
        <w:rPr>
          <w:rFonts w:cs="Arial"/>
          <w:color w:val="222222"/>
          <w:sz w:val="24"/>
          <w:szCs w:val="24"/>
          <w:shd w:val="clear" w:color="auto" w:fill="FFFFFF"/>
        </w:rPr>
        <w:t xml:space="preserve">       _____</w:t>
      </w:r>
      <w:r w:rsidR="0000168B" w:rsidRPr="0017404F">
        <w:rPr>
          <w:rFonts w:cs="Arial"/>
          <w:color w:val="222222"/>
          <w:sz w:val="24"/>
          <w:szCs w:val="24"/>
          <w:shd w:val="clear" w:color="auto" w:fill="FFFFFF"/>
        </w:rPr>
        <w:t>No</w:t>
      </w:r>
    </w:p>
    <w:p w14:paraId="33A4CF69" w14:textId="77777777" w:rsidR="0017404F" w:rsidRDefault="0017404F" w:rsidP="0000168B">
      <w:pPr>
        <w:rPr>
          <w:rFonts w:cs="Arial"/>
          <w:b/>
          <w:color w:val="222222"/>
          <w:sz w:val="24"/>
          <w:szCs w:val="24"/>
          <w:shd w:val="clear" w:color="auto" w:fill="FFFFFF"/>
        </w:rPr>
      </w:pPr>
    </w:p>
    <w:p w14:paraId="6B4ABC0E" w14:textId="2A12F098" w:rsidR="0000168B" w:rsidRPr="0017404F" w:rsidRDefault="004612D6" w:rsidP="0000168B">
      <w:pPr>
        <w:rPr>
          <w:rFonts w:cs="Arial"/>
          <w:b/>
          <w:color w:val="222222"/>
          <w:sz w:val="24"/>
          <w:szCs w:val="24"/>
          <w:shd w:val="clear" w:color="auto" w:fill="FFFFFF"/>
        </w:rPr>
      </w:pPr>
      <w:r w:rsidRPr="0017404F">
        <w:rPr>
          <w:rFonts w:cs="Arial"/>
          <w:b/>
          <w:color w:val="222222"/>
          <w:sz w:val="24"/>
          <w:szCs w:val="24"/>
          <w:shd w:val="clear" w:color="auto" w:fill="FFFFFF"/>
        </w:rPr>
        <w:t xml:space="preserve">Question </w:t>
      </w:r>
      <w:r w:rsidRPr="0017404F">
        <w:rPr>
          <w:rFonts w:cs="Arial"/>
          <w:b/>
          <w:color w:val="222222"/>
          <w:sz w:val="24"/>
          <w:szCs w:val="24"/>
          <w:shd w:val="clear" w:color="auto" w:fill="FFFFFF"/>
        </w:rPr>
        <w:t>6</w:t>
      </w:r>
      <w:r w:rsidRPr="0017404F">
        <w:rPr>
          <w:rFonts w:cs="Arial"/>
          <w:b/>
          <w:color w:val="222222"/>
          <w:sz w:val="24"/>
          <w:szCs w:val="24"/>
          <w:shd w:val="clear" w:color="auto" w:fill="FFFFFF"/>
        </w:rPr>
        <w:t xml:space="preserve">: </w:t>
      </w:r>
      <w:r w:rsidR="0000168B" w:rsidRPr="0017404F">
        <w:rPr>
          <w:rFonts w:cs="Arial"/>
          <w:b/>
          <w:color w:val="222222"/>
          <w:sz w:val="24"/>
          <w:szCs w:val="24"/>
          <w:shd w:val="clear" w:color="auto" w:fill="FFFFFF"/>
        </w:rPr>
        <w:t>Do you consider yourself a survivor or do you have lived experience (DV/SA, formerly homeless, etc.)?</w:t>
      </w:r>
      <w:r w:rsidR="0000168B" w:rsidRPr="0017404F">
        <w:rPr>
          <w:rFonts w:cs="Arial"/>
          <w:color w:val="222222"/>
          <w:sz w:val="24"/>
          <w:szCs w:val="24"/>
          <w:shd w:val="clear" w:color="auto" w:fill="FFFFFF"/>
        </w:rPr>
        <w:t xml:space="preserve">  </w:t>
      </w:r>
      <w:r w:rsidRPr="0017404F">
        <w:rPr>
          <w:rFonts w:cs="Arial"/>
          <w:b/>
          <w:color w:val="222222"/>
          <w:sz w:val="24"/>
          <w:szCs w:val="24"/>
          <w:shd w:val="clear" w:color="auto" w:fill="FFFFFF"/>
        </w:rPr>
        <w:t>[Optional]</w:t>
      </w:r>
    </w:p>
    <w:p w14:paraId="6051F53C" w14:textId="77777777" w:rsidR="004612D6" w:rsidRPr="0017404F" w:rsidRDefault="004612D6" w:rsidP="004612D6">
      <w:pPr>
        <w:rPr>
          <w:rFonts w:cs="Arial"/>
          <w:color w:val="222222"/>
          <w:sz w:val="24"/>
          <w:szCs w:val="24"/>
          <w:shd w:val="clear" w:color="auto" w:fill="FFFFFF"/>
        </w:rPr>
      </w:pPr>
      <w:r w:rsidRPr="0017404F">
        <w:rPr>
          <w:rFonts w:cs="Arial"/>
          <w:color w:val="222222"/>
          <w:sz w:val="24"/>
          <w:szCs w:val="24"/>
          <w:shd w:val="clear" w:color="auto" w:fill="FFFFFF"/>
        </w:rPr>
        <w:t>_____Yes       _____No</w:t>
      </w:r>
    </w:p>
    <w:p w14:paraId="7AD2E2BD" w14:textId="07515D35" w:rsidR="00AB75C0" w:rsidRPr="004612D6" w:rsidRDefault="00AB75C0" w:rsidP="00564F67">
      <w:pPr>
        <w:rPr>
          <w:rFonts w:cstheme="minorHAnsi"/>
          <w:szCs w:val="24"/>
        </w:rPr>
      </w:pPr>
    </w:p>
    <w:p w14:paraId="67689A02" w14:textId="2D154984" w:rsidR="00AB75C0" w:rsidRPr="0017404F" w:rsidRDefault="00AB75C0" w:rsidP="00AB75C0">
      <w:pPr>
        <w:spacing w:before="0" w:after="0" w:line="240" w:lineRule="auto"/>
        <w:textAlignment w:val="baseline"/>
        <w:rPr>
          <w:rFonts w:eastAsia="Times New Roman" w:cstheme="minorHAnsi"/>
          <w:color w:val="4472C4" w:themeColor="accent1"/>
          <w:sz w:val="24"/>
          <w:szCs w:val="24"/>
        </w:rPr>
      </w:pPr>
      <w:r w:rsidRPr="0017404F">
        <w:rPr>
          <w:rFonts w:eastAsia="Times New Roman" w:cstheme="minorHAnsi"/>
          <w:b/>
          <w:bCs/>
          <w:color w:val="4472C4" w:themeColor="accent1"/>
          <w:sz w:val="24"/>
          <w:szCs w:val="24"/>
        </w:rPr>
        <w:t xml:space="preserve">Section </w:t>
      </w:r>
      <w:r w:rsidR="0000168B" w:rsidRPr="0017404F">
        <w:rPr>
          <w:rFonts w:eastAsia="Times New Roman" w:cstheme="minorHAnsi"/>
          <w:b/>
          <w:bCs/>
          <w:color w:val="4472C4" w:themeColor="accent1"/>
          <w:sz w:val="24"/>
          <w:szCs w:val="24"/>
        </w:rPr>
        <w:t>5</w:t>
      </w:r>
      <w:r w:rsidRPr="0017404F">
        <w:rPr>
          <w:rFonts w:eastAsia="Times New Roman" w:cstheme="minorHAnsi"/>
          <w:b/>
          <w:bCs/>
          <w:color w:val="4472C4" w:themeColor="accent1"/>
          <w:sz w:val="24"/>
          <w:szCs w:val="24"/>
        </w:rPr>
        <w:t>: Citations</w:t>
      </w:r>
      <w:r w:rsidRPr="0017404F">
        <w:rPr>
          <w:rFonts w:eastAsia="Times New Roman" w:cstheme="minorHAnsi"/>
          <w:color w:val="4472C4" w:themeColor="accent1"/>
          <w:sz w:val="24"/>
          <w:szCs w:val="24"/>
        </w:rPr>
        <w:t> </w:t>
      </w:r>
    </w:p>
    <w:p w14:paraId="2FFC749B" w14:textId="77777777" w:rsidR="00F9282F" w:rsidRPr="0017404F" w:rsidRDefault="00F9282F" w:rsidP="0017404F">
      <w:pPr>
        <w:spacing w:before="0" w:after="0" w:line="240" w:lineRule="auto"/>
        <w:jc w:val="both"/>
        <w:textAlignment w:val="baseline"/>
        <w:rPr>
          <w:rFonts w:eastAsia="Times New Roman" w:cstheme="minorHAnsi"/>
          <w:iCs/>
          <w:sz w:val="24"/>
          <w:szCs w:val="24"/>
        </w:rPr>
      </w:pPr>
      <w:r w:rsidRPr="0017404F">
        <w:rPr>
          <w:rFonts w:eastAsia="Times New Roman" w:cstheme="minorHAnsi"/>
          <w:b/>
          <w:iCs/>
          <w:sz w:val="24"/>
          <w:szCs w:val="24"/>
        </w:rPr>
        <w:t>Citations are strongly suggested for workshop submissions</w:t>
      </w:r>
      <w:r w:rsidRPr="0017404F">
        <w:rPr>
          <w:rFonts w:eastAsia="Times New Roman" w:cstheme="minorHAnsi"/>
          <w:iCs/>
          <w:sz w:val="24"/>
          <w:szCs w:val="24"/>
        </w:rPr>
        <w:t xml:space="preserve">. In order for your workshop to be considered for continuing education (CE) credits, a minimum of three, up-to-date citations (using APA format) is required.  </w:t>
      </w:r>
    </w:p>
    <w:p w14:paraId="0312300F" w14:textId="77777777" w:rsidR="00F9282F" w:rsidRPr="004612D6" w:rsidRDefault="00F9282F" w:rsidP="00F9282F">
      <w:pPr>
        <w:spacing w:before="0" w:after="0" w:line="240" w:lineRule="auto"/>
        <w:textAlignment w:val="baseline"/>
        <w:rPr>
          <w:rFonts w:eastAsia="Times New Roman" w:cstheme="minorHAnsi"/>
          <w:i/>
          <w:iCs/>
          <w:szCs w:val="24"/>
        </w:rPr>
      </w:pPr>
    </w:p>
    <w:p w14:paraId="32E92036" w14:textId="5A2470E7" w:rsidR="00AB75C0" w:rsidRPr="0017404F" w:rsidRDefault="00AB75C0" w:rsidP="00AB75C0">
      <w:pPr>
        <w:spacing w:before="0"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17404F">
        <w:rPr>
          <w:rFonts w:eastAsia="Times New Roman" w:cstheme="minorHAnsi"/>
          <w:i/>
          <w:iCs/>
          <w:sz w:val="24"/>
          <w:szCs w:val="24"/>
        </w:rPr>
        <w:t>Click here for examples:</w:t>
      </w:r>
    </w:p>
    <w:p w14:paraId="34857728" w14:textId="48AC5CD8" w:rsidR="00AB75C0" w:rsidRPr="0017404F" w:rsidRDefault="00B27256" w:rsidP="00AB75C0">
      <w:pPr>
        <w:spacing w:before="0"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17404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677D004C" wp14:editId="2C674148">
                <wp:simplePos x="0" y="0"/>
                <wp:positionH relativeFrom="margin">
                  <wp:posOffset>-12700</wp:posOffset>
                </wp:positionH>
                <wp:positionV relativeFrom="paragraph">
                  <wp:posOffset>499110</wp:posOffset>
                </wp:positionV>
                <wp:extent cx="6178550" cy="1346200"/>
                <wp:effectExtent l="0" t="0" r="12700" b="254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0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DD895" w14:textId="692E29F8" w:rsidR="00B27256" w:rsidRPr="0017404F" w:rsidRDefault="00B27256">
                            <w:pPr>
                              <w:rPr>
                                <w:sz w:val="24"/>
                              </w:rPr>
                            </w:pPr>
                            <w:r w:rsidRPr="0017404F">
                              <w:rPr>
                                <w:sz w:val="24"/>
                              </w:rPr>
                              <w:t xml:space="preserve">Citation 1: </w:t>
                            </w:r>
                          </w:p>
                          <w:p w14:paraId="40047157" w14:textId="68E0BE32" w:rsidR="00B27256" w:rsidRPr="0017404F" w:rsidRDefault="00B27256">
                            <w:pPr>
                              <w:rPr>
                                <w:sz w:val="24"/>
                              </w:rPr>
                            </w:pPr>
                            <w:r w:rsidRPr="0017404F">
                              <w:rPr>
                                <w:sz w:val="24"/>
                              </w:rPr>
                              <w:t xml:space="preserve">Citation 2: </w:t>
                            </w:r>
                          </w:p>
                          <w:p w14:paraId="7F69C4F1" w14:textId="6F28A875" w:rsidR="00B27256" w:rsidRPr="0017404F" w:rsidRDefault="00B27256">
                            <w:pPr>
                              <w:rPr>
                                <w:sz w:val="24"/>
                              </w:rPr>
                            </w:pPr>
                            <w:r w:rsidRPr="0017404F">
                              <w:rPr>
                                <w:sz w:val="24"/>
                              </w:rPr>
                              <w:t>Citation</w:t>
                            </w:r>
                            <w:r w:rsidR="00D26753" w:rsidRPr="0017404F">
                              <w:rPr>
                                <w:sz w:val="24"/>
                              </w:rPr>
                              <w:t xml:space="preserve"> 3: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D004C" id="_x0000_s1031" type="#_x0000_t202" style="position:absolute;margin-left:-1pt;margin-top:39.3pt;width:486.5pt;height:106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">
                <v:textbox>
                  <w:txbxContent>
                    <w:p w14:paraId="3E9DD895" w14:textId="692E29F8" w:rsidR="00B27256" w:rsidRPr="0017404F" w:rsidRDefault="00B27256">
                      <w:pPr>
                        <w:rPr>
                          <w:sz w:val="24"/>
                        </w:rPr>
                      </w:pPr>
                      <w:r w:rsidRPr="0017404F">
                        <w:rPr>
                          <w:sz w:val="24"/>
                        </w:rPr>
                        <w:t xml:space="preserve">Citation 1: </w:t>
                      </w:r>
                    </w:p>
                    <w:p w14:paraId="40047157" w14:textId="68E0BE32" w:rsidR="00B27256" w:rsidRPr="0017404F" w:rsidRDefault="00B27256">
                      <w:pPr>
                        <w:rPr>
                          <w:sz w:val="24"/>
                        </w:rPr>
                      </w:pPr>
                      <w:r w:rsidRPr="0017404F">
                        <w:rPr>
                          <w:sz w:val="24"/>
                        </w:rPr>
                        <w:t xml:space="preserve">Citation 2: </w:t>
                      </w:r>
                    </w:p>
                    <w:p w14:paraId="7F69C4F1" w14:textId="6F28A875" w:rsidR="00B27256" w:rsidRPr="0017404F" w:rsidRDefault="00B27256">
                      <w:pPr>
                        <w:rPr>
                          <w:sz w:val="24"/>
                        </w:rPr>
                      </w:pPr>
                      <w:r w:rsidRPr="0017404F">
                        <w:rPr>
                          <w:sz w:val="24"/>
                        </w:rPr>
                        <w:t>Citation</w:t>
                      </w:r>
                      <w:r w:rsidR="00D26753" w:rsidRPr="0017404F">
                        <w:rPr>
                          <w:sz w:val="24"/>
                        </w:rPr>
                        <w:t xml:space="preserve"> 3: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hyperlink r:id="rId13" w:tgtFrame="_blank" w:history="1">
        <w:r w:rsidR="00AB75C0" w:rsidRPr="0017404F">
          <w:rPr>
            <w:rFonts w:eastAsia="Times New Roman" w:cstheme="minorHAnsi"/>
            <w:color w:val="0563C1"/>
            <w:sz w:val="24"/>
            <w:szCs w:val="24"/>
            <w:u w:val="single"/>
          </w:rPr>
          <w:t>https://owl.purdue.edu/owl/research_and_citation/apa_style/apa_formatting_and_style_guide/general_format.html</w:t>
        </w:r>
      </w:hyperlink>
    </w:p>
    <w:p w14:paraId="7B947200" w14:textId="5B1A37E8" w:rsidR="000172E5" w:rsidRPr="0017404F" w:rsidRDefault="00C35EF4" w:rsidP="00564F67">
      <w:pPr>
        <w:rPr>
          <w:rFonts w:cstheme="minorHAnsi"/>
          <w:sz w:val="24"/>
          <w:szCs w:val="24"/>
        </w:rPr>
      </w:pPr>
      <w:r w:rsidRPr="0017404F">
        <w:rPr>
          <w:rFonts w:cstheme="minorHAnsi"/>
          <w:sz w:val="24"/>
          <w:szCs w:val="24"/>
          <w:shd w:val="clear" w:color="auto" w:fill="FFFFFF"/>
        </w:rPr>
        <w:t xml:space="preserve">The proposal deadline is </w:t>
      </w:r>
      <w:r w:rsidRPr="0017404F">
        <w:rPr>
          <w:rFonts w:cstheme="minorHAnsi"/>
          <w:b/>
          <w:bCs/>
          <w:sz w:val="24"/>
          <w:szCs w:val="24"/>
          <w:shd w:val="clear" w:color="auto" w:fill="FFFFFF"/>
        </w:rPr>
        <w:t>January 31, 2020</w:t>
      </w:r>
      <w:r w:rsidRPr="0017404F">
        <w:rPr>
          <w:rFonts w:cstheme="minorHAnsi"/>
          <w:sz w:val="24"/>
          <w:szCs w:val="24"/>
          <w:shd w:val="clear" w:color="auto" w:fill="FFFFFF"/>
        </w:rPr>
        <w:t>.  We need YOU, the best of the best, to share your research, best practices, and new interventions</w:t>
      </w:r>
      <w:r w:rsidR="000E6AB2" w:rsidRPr="0017404F">
        <w:rPr>
          <w:rFonts w:cstheme="minorHAnsi"/>
          <w:sz w:val="24"/>
          <w:szCs w:val="24"/>
          <w:shd w:val="clear" w:color="auto" w:fill="FFFFFF"/>
        </w:rPr>
        <w:t xml:space="preserve">. </w:t>
      </w:r>
      <w:r w:rsidRPr="0017404F">
        <w:rPr>
          <w:rFonts w:cstheme="minorHAnsi"/>
          <w:sz w:val="24"/>
          <w:szCs w:val="24"/>
          <w:shd w:val="clear" w:color="auto" w:fill="FFFFFF"/>
        </w:rPr>
        <w:t>First-time applicants are also encouraged to apply.</w:t>
      </w:r>
      <w:r w:rsidRPr="0017404F">
        <w:rPr>
          <w:rFonts w:cstheme="minorHAnsi"/>
          <w:sz w:val="24"/>
          <w:szCs w:val="24"/>
        </w:rPr>
        <w:br/>
      </w:r>
      <w:r w:rsidRPr="0017404F">
        <w:rPr>
          <w:rFonts w:cstheme="minorHAnsi"/>
          <w:sz w:val="24"/>
          <w:szCs w:val="24"/>
        </w:rPr>
        <w:br/>
      </w:r>
      <w:r w:rsidRPr="0017404F">
        <w:rPr>
          <w:rFonts w:cstheme="minorHAnsi"/>
          <w:sz w:val="24"/>
          <w:szCs w:val="24"/>
          <w:shd w:val="clear" w:color="auto" w:fill="FFFFFF"/>
        </w:rPr>
        <w:t>If you have questions, please contact us at </w:t>
      </w:r>
      <w:hyperlink r:id="rId14" w:history="1">
        <w:r w:rsidR="000E6AB2" w:rsidRPr="0017404F">
          <w:rPr>
            <w:rStyle w:val="Hyperlink"/>
            <w:rFonts w:cstheme="minorHAnsi"/>
            <w:sz w:val="24"/>
            <w:szCs w:val="24"/>
            <w:shd w:val="clear" w:color="auto" w:fill="FFFFFF"/>
          </w:rPr>
          <w:t>Valencia@collaborative-Solutions.net</w:t>
        </w:r>
      </w:hyperlink>
      <w:r w:rsidRPr="0017404F">
        <w:rPr>
          <w:rFonts w:cstheme="minorHAnsi"/>
          <w:sz w:val="24"/>
          <w:szCs w:val="24"/>
          <w:shd w:val="clear" w:color="auto" w:fill="FFFFFF"/>
        </w:rPr>
        <w:t>. Thank you in advance for your time, and we look forward to re</w:t>
      </w:r>
      <w:bookmarkStart w:id="2" w:name="_GoBack"/>
      <w:bookmarkEnd w:id="2"/>
      <w:r w:rsidRPr="0017404F">
        <w:rPr>
          <w:rFonts w:cstheme="minorHAnsi"/>
          <w:sz w:val="24"/>
          <w:szCs w:val="24"/>
          <w:shd w:val="clear" w:color="auto" w:fill="FFFFFF"/>
        </w:rPr>
        <w:t xml:space="preserve">ceiving strong proposals from each of you. See you in </w:t>
      </w:r>
      <w:r w:rsidR="000E6AB2" w:rsidRPr="0017404F">
        <w:rPr>
          <w:rFonts w:cstheme="minorHAnsi"/>
          <w:sz w:val="24"/>
          <w:szCs w:val="24"/>
          <w:shd w:val="clear" w:color="auto" w:fill="FFFFFF"/>
        </w:rPr>
        <w:t xml:space="preserve">VA! </w:t>
      </w:r>
    </w:p>
    <w:sectPr w:rsidR="000172E5" w:rsidRPr="0017404F" w:rsidSect="006145D8">
      <w:headerReference w:type="default" r:id="rId15"/>
      <w:footerReference w:type="default" r:id="rId16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BF85A8" w14:textId="77777777" w:rsidR="00162EAE" w:rsidRDefault="00162EAE" w:rsidP="000172E5">
      <w:pPr>
        <w:spacing w:after="0" w:line="240" w:lineRule="auto"/>
      </w:pPr>
      <w:r>
        <w:separator/>
      </w:r>
    </w:p>
  </w:endnote>
  <w:endnote w:type="continuationSeparator" w:id="0">
    <w:p w14:paraId="23259233" w14:textId="77777777" w:rsidR="00162EAE" w:rsidRDefault="00162EAE" w:rsidP="000172E5">
      <w:pPr>
        <w:spacing w:after="0" w:line="240" w:lineRule="auto"/>
      </w:pPr>
      <w:r>
        <w:continuationSeparator/>
      </w:r>
    </w:p>
  </w:endnote>
  <w:endnote w:type="continuationNotice" w:id="1">
    <w:p w14:paraId="39D8F164" w14:textId="77777777" w:rsidR="00162EAE" w:rsidRDefault="00162EAE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1BA7A5D-85FA-43E2-9757-883F8EF77510}"/>
    <w:embedBold r:id="rId2" w:fontKey="{3FDCDC98-8F47-4C1E-86CF-4674874CCA06}"/>
    <w:embedItalic r:id="rId3" w:fontKey="{287D1417-D79F-4455-AFE4-00B148FE0E4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709248E-B773-43ED-A577-5DD5C30C50D3}"/>
    <w:embedBold r:id="rId5" w:fontKey="{DF6C3424-077D-4985-A850-FF71261E803F}"/>
    <w:embedItalic r:id="rId6" w:fontKey="{25EC66A5-7EB3-4B04-93AA-8B458E7CF1B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6B2BF981-F36E-4FE5-A8DC-81FAD45764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E5A3DB5-0D44-4043-A2BF-319A8F1BA09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868348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549A2D" w14:textId="253D77FE" w:rsidR="00997FD5" w:rsidRDefault="00997FD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17FE7F1" w14:textId="77777777" w:rsidR="00997FD5" w:rsidRDefault="00997F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023123" w14:textId="77777777" w:rsidR="00162EAE" w:rsidRDefault="00162EAE" w:rsidP="000172E5">
      <w:pPr>
        <w:spacing w:after="0" w:line="240" w:lineRule="auto"/>
      </w:pPr>
      <w:r>
        <w:separator/>
      </w:r>
    </w:p>
  </w:footnote>
  <w:footnote w:type="continuationSeparator" w:id="0">
    <w:p w14:paraId="22BDE8B9" w14:textId="77777777" w:rsidR="00162EAE" w:rsidRDefault="00162EAE" w:rsidP="000172E5">
      <w:pPr>
        <w:spacing w:after="0" w:line="240" w:lineRule="auto"/>
      </w:pPr>
      <w:r>
        <w:continuationSeparator/>
      </w:r>
    </w:p>
  </w:footnote>
  <w:footnote w:type="continuationNotice" w:id="1">
    <w:p w14:paraId="11465571" w14:textId="77777777" w:rsidR="00162EAE" w:rsidRDefault="00162EAE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2506"/>
      <w:gridCol w:w="6854"/>
    </w:tblGrid>
    <w:tr w:rsidR="0063475B" w:rsidRPr="00637200" w14:paraId="47CECF00" w14:textId="77777777" w:rsidTr="00477ED2">
      <w:trPr>
        <w:trHeight w:val="990"/>
      </w:trPr>
      <w:tc>
        <w:tcPr>
          <w:tcW w:w="1350" w:type="dxa"/>
          <w:vAlign w:val="center"/>
        </w:tcPr>
        <w:p w14:paraId="6CE1E69E" w14:textId="77777777" w:rsidR="00B337A2" w:rsidRPr="00637200" w:rsidRDefault="000D0E4D" w:rsidP="000D0E4D">
          <w:pPr>
            <w:pStyle w:val="Header"/>
          </w:pPr>
          <w:r>
            <w:rPr>
              <w:noProof/>
            </w:rPr>
            <w:drawing>
              <wp:inline distT="0" distB="0" distL="0" distR="0" wp14:anchorId="299D91D4" wp14:editId="477BDA71">
                <wp:extent cx="1454647" cy="62865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9124" cy="6565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31593EE6" w14:textId="77777777" w:rsidR="00B337A2" w:rsidRPr="00637200" w:rsidRDefault="00B337A2" w:rsidP="00637200">
          <w:pPr>
            <w:pStyle w:val="Header"/>
          </w:pPr>
        </w:p>
      </w:tc>
    </w:tr>
  </w:tbl>
  <w:p w14:paraId="63E81DD9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410CD"/>
    <w:multiLevelType w:val="multilevel"/>
    <w:tmpl w:val="5EF08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A55DD2"/>
    <w:multiLevelType w:val="multilevel"/>
    <w:tmpl w:val="34483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7C092A"/>
    <w:multiLevelType w:val="hybridMultilevel"/>
    <w:tmpl w:val="91328FD6"/>
    <w:lvl w:ilvl="0" w:tplc="9762F39A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B694C2C"/>
    <w:multiLevelType w:val="multilevel"/>
    <w:tmpl w:val="164EF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6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7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8" w15:restartNumberingAfterBreak="0">
    <w:nsid w:val="25E905A7"/>
    <w:multiLevelType w:val="hybridMultilevel"/>
    <w:tmpl w:val="211453BE"/>
    <w:lvl w:ilvl="0" w:tplc="9762F39A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831C02"/>
    <w:multiLevelType w:val="hybridMultilevel"/>
    <w:tmpl w:val="84EE161E"/>
    <w:lvl w:ilvl="0" w:tplc="9762F39A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BF932FA"/>
    <w:multiLevelType w:val="hybridMultilevel"/>
    <w:tmpl w:val="B6649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4BC3B90"/>
    <w:multiLevelType w:val="hybridMultilevel"/>
    <w:tmpl w:val="7ED4F6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A370BA2"/>
    <w:multiLevelType w:val="multilevel"/>
    <w:tmpl w:val="02CC9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6" w15:restartNumberingAfterBreak="0">
    <w:nsid w:val="3B183B9A"/>
    <w:multiLevelType w:val="multilevel"/>
    <w:tmpl w:val="6BEA69D0"/>
    <w:lvl w:ilvl="0">
      <w:start w:val="1"/>
      <w:numFmt w:val="bullet"/>
      <w:lvlText w:val="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20" w15:restartNumberingAfterBreak="0">
    <w:nsid w:val="4125601F"/>
    <w:multiLevelType w:val="hybridMultilevel"/>
    <w:tmpl w:val="7DC21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4" w15:restartNumberingAfterBreak="0">
    <w:nsid w:val="48BA45BC"/>
    <w:multiLevelType w:val="multilevel"/>
    <w:tmpl w:val="167E4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6" w15:restartNumberingAfterBreak="0">
    <w:nsid w:val="48F10194"/>
    <w:multiLevelType w:val="hybridMultilevel"/>
    <w:tmpl w:val="726C0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0E0D78"/>
    <w:multiLevelType w:val="multilevel"/>
    <w:tmpl w:val="E2AEE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777471F"/>
    <w:multiLevelType w:val="hybridMultilevel"/>
    <w:tmpl w:val="742084A4"/>
    <w:lvl w:ilvl="0" w:tplc="342E52FE">
      <w:start w:val="1"/>
      <w:numFmt w:val="bullet"/>
      <w:lvlText w:val="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1BE1340"/>
    <w:multiLevelType w:val="multilevel"/>
    <w:tmpl w:val="82F8013E"/>
    <w:lvl w:ilvl="0">
      <w:start w:val="1"/>
      <w:numFmt w:val="bullet"/>
      <w:lvlText w:val="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22B4C28"/>
    <w:multiLevelType w:val="multilevel"/>
    <w:tmpl w:val="D0D04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29E0444"/>
    <w:multiLevelType w:val="multilevel"/>
    <w:tmpl w:val="9AD6B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35" w15:restartNumberingAfterBreak="0">
    <w:nsid w:val="673B2087"/>
    <w:multiLevelType w:val="multilevel"/>
    <w:tmpl w:val="00D8A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9" w15:restartNumberingAfterBreak="0">
    <w:nsid w:val="772F12A0"/>
    <w:multiLevelType w:val="multilevel"/>
    <w:tmpl w:val="72C8E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22"/>
  </w:num>
  <w:num w:numId="2">
    <w:abstractNumId w:val="17"/>
  </w:num>
  <w:num w:numId="3">
    <w:abstractNumId w:val="33"/>
  </w:num>
  <w:num w:numId="4">
    <w:abstractNumId w:val="23"/>
  </w:num>
  <w:num w:numId="5">
    <w:abstractNumId w:val="25"/>
  </w:num>
  <w:num w:numId="6">
    <w:abstractNumId w:val="38"/>
  </w:num>
  <w:num w:numId="7">
    <w:abstractNumId w:val="15"/>
  </w:num>
  <w:num w:numId="8">
    <w:abstractNumId w:val="21"/>
  </w:num>
  <w:num w:numId="9">
    <w:abstractNumId w:val="36"/>
  </w:num>
  <w:num w:numId="10">
    <w:abstractNumId w:val="5"/>
  </w:num>
  <w:num w:numId="11">
    <w:abstractNumId w:val="12"/>
  </w:num>
  <w:num w:numId="12">
    <w:abstractNumId w:val="3"/>
  </w:num>
  <w:num w:numId="13">
    <w:abstractNumId w:val="6"/>
  </w:num>
  <w:num w:numId="14">
    <w:abstractNumId w:val="19"/>
  </w:num>
  <w:num w:numId="15">
    <w:abstractNumId w:val="18"/>
  </w:num>
  <w:num w:numId="16">
    <w:abstractNumId w:val="34"/>
  </w:num>
  <w:num w:numId="17">
    <w:abstractNumId w:val="7"/>
  </w:num>
  <w:num w:numId="18">
    <w:abstractNumId w:val="41"/>
  </w:num>
  <w:num w:numId="19">
    <w:abstractNumId w:val="37"/>
  </w:num>
  <w:num w:numId="20">
    <w:abstractNumId w:val="27"/>
  </w:num>
  <w:num w:numId="21">
    <w:abstractNumId w:val="40"/>
  </w:num>
  <w:num w:numId="22">
    <w:abstractNumId w:val="11"/>
  </w:num>
  <w:num w:numId="23">
    <w:abstractNumId w:val="32"/>
  </w:num>
  <w:num w:numId="24">
    <w:abstractNumId w:val="4"/>
  </w:num>
  <w:num w:numId="25">
    <w:abstractNumId w:val="24"/>
  </w:num>
  <w:num w:numId="26">
    <w:abstractNumId w:val="0"/>
  </w:num>
  <w:num w:numId="27">
    <w:abstractNumId w:val="28"/>
  </w:num>
  <w:num w:numId="28">
    <w:abstractNumId w:val="14"/>
  </w:num>
  <w:num w:numId="29">
    <w:abstractNumId w:val="35"/>
  </w:num>
  <w:num w:numId="30">
    <w:abstractNumId w:val="39"/>
  </w:num>
  <w:num w:numId="31">
    <w:abstractNumId w:val="1"/>
  </w:num>
  <w:num w:numId="32">
    <w:abstractNumId w:val="31"/>
  </w:num>
  <w:num w:numId="33">
    <w:abstractNumId w:val="26"/>
  </w:num>
  <w:num w:numId="34">
    <w:abstractNumId w:val="10"/>
  </w:num>
  <w:num w:numId="35">
    <w:abstractNumId w:val="20"/>
  </w:num>
  <w:num w:numId="36">
    <w:abstractNumId w:val="29"/>
  </w:num>
  <w:num w:numId="37">
    <w:abstractNumId w:val="13"/>
  </w:num>
  <w:num w:numId="38">
    <w:abstractNumId w:val="8"/>
  </w:num>
  <w:num w:numId="39">
    <w:abstractNumId w:val="9"/>
  </w:num>
  <w:num w:numId="40">
    <w:abstractNumId w:val="2"/>
  </w:num>
  <w:num w:numId="41">
    <w:abstractNumId w:val="30"/>
  </w:num>
  <w:num w:numId="42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E4D"/>
    <w:rsid w:val="0000168B"/>
    <w:rsid w:val="000134EC"/>
    <w:rsid w:val="000172E5"/>
    <w:rsid w:val="000514DD"/>
    <w:rsid w:val="00052382"/>
    <w:rsid w:val="0006568A"/>
    <w:rsid w:val="00076F0F"/>
    <w:rsid w:val="00077693"/>
    <w:rsid w:val="00084253"/>
    <w:rsid w:val="000D0E4D"/>
    <w:rsid w:val="000D1F49"/>
    <w:rsid w:val="000D2959"/>
    <w:rsid w:val="000E6AB2"/>
    <w:rsid w:val="000F530E"/>
    <w:rsid w:val="00106454"/>
    <w:rsid w:val="00141AA1"/>
    <w:rsid w:val="00146F10"/>
    <w:rsid w:val="00150842"/>
    <w:rsid w:val="00162EAE"/>
    <w:rsid w:val="00163E9B"/>
    <w:rsid w:val="001727CA"/>
    <w:rsid w:val="0017404F"/>
    <w:rsid w:val="001800AB"/>
    <w:rsid w:val="001955BE"/>
    <w:rsid w:val="001B0B36"/>
    <w:rsid w:val="001C686F"/>
    <w:rsid w:val="0020285D"/>
    <w:rsid w:val="00220340"/>
    <w:rsid w:val="00265BDC"/>
    <w:rsid w:val="002710DC"/>
    <w:rsid w:val="002732FC"/>
    <w:rsid w:val="00292D2D"/>
    <w:rsid w:val="002A4239"/>
    <w:rsid w:val="002A7D44"/>
    <w:rsid w:val="002B0CB9"/>
    <w:rsid w:val="002B5698"/>
    <w:rsid w:val="002C4AA1"/>
    <w:rsid w:val="002C56E6"/>
    <w:rsid w:val="002D182E"/>
    <w:rsid w:val="002D480D"/>
    <w:rsid w:val="002E51E9"/>
    <w:rsid w:val="002F2A15"/>
    <w:rsid w:val="00311D4F"/>
    <w:rsid w:val="00331C02"/>
    <w:rsid w:val="0034390E"/>
    <w:rsid w:val="00344849"/>
    <w:rsid w:val="0035675A"/>
    <w:rsid w:val="00361E11"/>
    <w:rsid w:val="003769BA"/>
    <w:rsid w:val="00386143"/>
    <w:rsid w:val="003B3E36"/>
    <w:rsid w:val="003C6755"/>
    <w:rsid w:val="003F0847"/>
    <w:rsid w:val="0040090B"/>
    <w:rsid w:val="00427BB2"/>
    <w:rsid w:val="004612D6"/>
    <w:rsid w:val="0046302A"/>
    <w:rsid w:val="0047217F"/>
    <w:rsid w:val="00477ED2"/>
    <w:rsid w:val="00487D2D"/>
    <w:rsid w:val="00490CE4"/>
    <w:rsid w:val="004B0804"/>
    <w:rsid w:val="004B1CE0"/>
    <w:rsid w:val="004D5815"/>
    <w:rsid w:val="004D5D62"/>
    <w:rsid w:val="004D6507"/>
    <w:rsid w:val="004E6304"/>
    <w:rsid w:val="004E6B54"/>
    <w:rsid w:val="00510D59"/>
    <w:rsid w:val="005112D0"/>
    <w:rsid w:val="00525567"/>
    <w:rsid w:val="005450DF"/>
    <w:rsid w:val="00563323"/>
    <w:rsid w:val="00564F67"/>
    <w:rsid w:val="00565F7A"/>
    <w:rsid w:val="00570FA5"/>
    <w:rsid w:val="00577E06"/>
    <w:rsid w:val="00583334"/>
    <w:rsid w:val="005960E5"/>
    <w:rsid w:val="005A1B33"/>
    <w:rsid w:val="005A3BF7"/>
    <w:rsid w:val="005B0FE8"/>
    <w:rsid w:val="005B5B12"/>
    <w:rsid w:val="005E2C9A"/>
    <w:rsid w:val="005F2035"/>
    <w:rsid w:val="005F57AE"/>
    <w:rsid w:val="005F7990"/>
    <w:rsid w:val="00614267"/>
    <w:rsid w:val="006145D8"/>
    <w:rsid w:val="0063475B"/>
    <w:rsid w:val="00637200"/>
    <w:rsid w:val="0063739C"/>
    <w:rsid w:val="00663DDE"/>
    <w:rsid w:val="0069130D"/>
    <w:rsid w:val="006C1311"/>
    <w:rsid w:val="006D6012"/>
    <w:rsid w:val="006F00F9"/>
    <w:rsid w:val="00703013"/>
    <w:rsid w:val="007078B1"/>
    <w:rsid w:val="007147D7"/>
    <w:rsid w:val="0072173E"/>
    <w:rsid w:val="00770F25"/>
    <w:rsid w:val="00787715"/>
    <w:rsid w:val="007A35A8"/>
    <w:rsid w:val="007A7E72"/>
    <w:rsid w:val="007B0A85"/>
    <w:rsid w:val="007C6A52"/>
    <w:rsid w:val="007D197A"/>
    <w:rsid w:val="0082043E"/>
    <w:rsid w:val="008232DD"/>
    <w:rsid w:val="00846B76"/>
    <w:rsid w:val="00852311"/>
    <w:rsid w:val="00853AAC"/>
    <w:rsid w:val="008725BF"/>
    <w:rsid w:val="008A0B06"/>
    <w:rsid w:val="008B210A"/>
    <w:rsid w:val="008D271E"/>
    <w:rsid w:val="008D38EB"/>
    <w:rsid w:val="008E203A"/>
    <w:rsid w:val="008E7E38"/>
    <w:rsid w:val="008F2275"/>
    <w:rsid w:val="009010E0"/>
    <w:rsid w:val="0091229C"/>
    <w:rsid w:val="00923E53"/>
    <w:rsid w:val="00926F6B"/>
    <w:rsid w:val="00940E73"/>
    <w:rsid w:val="009536EF"/>
    <w:rsid w:val="00974C05"/>
    <w:rsid w:val="0098597D"/>
    <w:rsid w:val="00997FD5"/>
    <w:rsid w:val="009C1E8E"/>
    <w:rsid w:val="009C6C37"/>
    <w:rsid w:val="009E6705"/>
    <w:rsid w:val="009F1BE6"/>
    <w:rsid w:val="009F619A"/>
    <w:rsid w:val="009F6DDE"/>
    <w:rsid w:val="00A04A4C"/>
    <w:rsid w:val="00A23274"/>
    <w:rsid w:val="00A340AC"/>
    <w:rsid w:val="00A370A8"/>
    <w:rsid w:val="00A40A16"/>
    <w:rsid w:val="00A712D1"/>
    <w:rsid w:val="00A71B4A"/>
    <w:rsid w:val="00A870FD"/>
    <w:rsid w:val="00A903A7"/>
    <w:rsid w:val="00AB75C0"/>
    <w:rsid w:val="00AC6C38"/>
    <w:rsid w:val="00AC79FD"/>
    <w:rsid w:val="00AD6AC4"/>
    <w:rsid w:val="00B03C57"/>
    <w:rsid w:val="00B22A70"/>
    <w:rsid w:val="00B22D97"/>
    <w:rsid w:val="00B27256"/>
    <w:rsid w:val="00B337A2"/>
    <w:rsid w:val="00B37F43"/>
    <w:rsid w:val="00B45448"/>
    <w:rsid w:val="00B527DC"/>
    <w:rsid w:val="00B71C43"/>
    <w:rsid w:val="00B76C25"/>
    <w:rsid w:val="00B9316C"/>
    <w:rsid w:val="00B978B7"/>
    <w:rsid w:val="00BA5F49"/>
    <w:rsid w:val="00BD4753"/>
    <w:rsid w:val="00BD5CB1"/>
    <w:rsid w:val="00BE62EE"/>
    <w:rsid w:val="00BF4E14"/>
    <w:rsid w:val="00C003BA"/>
    <w:rsid w:val="00C04B00"/>
    <w:rsid w:val="00C226A5"/>
    <w:rsid w:val="00C35EF4"/>
    <w:rsid w:val="00C41772"/>
    <w:rsid w:val="00C4602F"/>
    <w:rsid w:val="00C46878"/>
    <w:rsid w:val="00C56478"/>
    <w:rsid w:val="00C6231D"/>
    <w:rsid w:val="00C728CB"/>
    <w:rsid w:val="00C75FAE"/>
    <w:rsid w:val="00CA69D2"/>
    <w:rsid w:val="00CB4A51"/>
    <w:rsid w:val="00CD259E"/>
    <w:rsid w:val="00CD4532"/>
    <w:rsid w:val="00CD47B0"/>
    <w:rsid w:val="00CD6A62"/>
    <w:rsid w:val="00CE5642"/>
    <w:rsid w:val="00CE6104"/>
    <w:rsid w:val="00CE7918"/>
    <w:rsid w:val="00CF55EA"/>
    <w:rsid w:val="00D0489A"/>
    <w:rsid w:val="00D16163"/>
    <w:rsid w:val="00D22774"/>
    <w:rsid w:val="00D26753"/>
    <w:rsid w:val="00D371B9"/>
    <w:rsid w:val="00D37A18"/>
    <w:rsid w:val="00D52297"/>
    <w:rsid w:val="00D75EA3"/>
    <w:rsid w:val="00D81C38"/>
    <w:rsid w:val="00DB012C"/>
    <w:rsid w:val="00DB29D2"/>
    <w:rsid w:val="00DB3FAD"/>
    <w:rsid w:val="00DC2D9B"/>
    <w:rsid w:val="00DC71EC"/>
    <w:rsid w:val="00DD5902"/>
    <w:rsid w:val="00DD6D79"/>
    <w:rsid w:val="00DF2407"/>
    <w:rsid w:val="00E041A0"/>
    <w:rsid w:val="00E171D1"/>
    <w:rsid w:val="00E3765B"/>
    <w:rsid w:val="00E4042F"/>
    <w:rsid w:val="00E43A90"/>
    <w:rsid w:val="00E44C93"/>
    <w:rsid w:val="00E469E8"/>
    <w:rsid w:val="00E61C09"/>
    <w:rsid w:val="00E811FB"/>
    <w:rsid w:val="00EB3B58"/>
    <w:rsid w:val="00EC0A76"/>
    <w:rsid w:val="00EC7359"/>
    <w:rsid w:val="00EE3054"/>
    <w:rsid w:val="00F00606"/>
    <w:rsid w:val="00F01256"/>
    <w:rsid w:val="00F14BEF"/>
    <w:rsid w:val="00F50D76"/>
    <w:rsid w:val="00F636F7"/>
    <w:rsid w:val="00F705D9"/>
    <w:rsid w:val="00F80214"/>
    <w:rsid w:val="00F849DE"/>
    <w:rsid w:val="00F870E3"/>
    <w:rsid w:val="00F91300"/>
    <w:rsid w:val="00F9282F"/>
    <w:rsid w:val="00FC05F4"/>
    <w:rsid w:val="00FC7475"/>
    <w:rsid w:val="00FD699D"/>
    <w:rsid w:val="00FE78A0"/>
    <w:rsid w:val="2B088C86"/>
    <w:rsid w:val="7E2AC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045C4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5B9BD5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5B9BD5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0D0E4D"/>
  </w:style>
  <w:style w:type="character" w:customStyle="1" w:styleId="eop">
    <w:name w:val="eop"/>
    <w:basedOn w:val="DefaultParagraphFont"/>
    <w:rsid w:val="000D0E4D"/>
  </w:style>
  <w:style w:type="paragraph" w:customStyle="1" w:styleId="paragraph">
    <w:name w:val="paragraph"/>
    <w:basedOn w:val="Normal"/>
    <w:rsid w:val="00427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vancedproofingissue">
    <w:name w:val="advancedproofingissue"/>
    <w:basedOn w:val="DefaultParagraphFont"/>
    <w:rsid w:val="00427BB2"/>
  </w:style>
  <w:style w:type="character" w:customStyle="1" w:styleId="contextualspellingandgrammarerror">
    <w:name w:val="contextualspellingandgrammarerror"/>
    <w:basedOn w:val="DefaultParagraphFont"/>
    <w:rsid w:val="00427BB2"/>
  </w:style>
  <w:style w:type="character" w:customStyle="1" w:styleId="spellingerror">
    <w:name w:val="spellingerror"/>
    <w:basedOn w:val="DefaultParagraphFont"/>
    <w:rsid w:val="00427BB2"/>
  </w:style>
  <w:style w:type="paragraph" w:styleId="ListParagraph">
    <w:name w:val="List Paragraph"/>
    <w:basedOn w:val="Normal"/>
    <w:uiPriority w:val="34"/>
    <w:semiHidden/>
    <w:qFormat/>
    <w:rsid w:val="00564F6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564F67"/>
    <w:rPr>
      <w:color w:val="605E5C"/>
      <w:shd w:val="clear" w:color="auto" w:fill="E1DFDD"/>
    </w:rPr>
  </w:style>
  <w:style w:type="character" w:customStyle="1" w:styleId="reqmark">
    <w:name w:val="reqmark"/>
    <w:basedOn w:val="DefaultParagraphFont"/>
    <w:rsid w:val="000016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3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7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2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7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3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7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8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6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9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7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6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6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0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2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8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0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2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5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owl.purdue.edu/owl/research_and_citation/apa_style/apa_formatting_and_style_guide/general_format.html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swb.org/wp-content/uploads/2018/09/ACE-Handbook-Acceptable-learning-objectives-list.pdf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Valencia@Collaborative-solutions.ne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Valencia@collaborative-Solutions.ne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lenciaMoss\Downloads\tf3336575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3E88AF266E3647A70E9917FA1E9626" ma:contentTypeVersion="13" ma:contentTypeDescription="Create a new document." ma:contentTypeScope="" ma:versionID="80adda98466803cf7cb912a72ca097ce">
  <xsd:schema xmlns:xsd="http://www.w3.org/2001/XMLSchema" xmlns:xs="http://www.w3.org/2001/XMLSchema" xmlns:p="http://schemas.microsoft.com/office/2006/metadata/properties" xmlns:ns3="b5574361-25e9-4eb7-8da4-c73e4ff46da4" xmlns:ns4="73821d8f-d104-45fd-8129-874df1748871" targetNamespace="http://schemas.microsoft.com/office/2006/metadata/properties" ma:root="true" ma:fieldsID="72ab524ac430c7dd7a18a4e5b8fdbb2b" ns3:_="" ns4:_="">
    <xsd:import namespace="b5574361-25e9-4eb7-8da4-c73e4ff46da4"/>
    <xsd:import namespace="73821d8f-d104-45fd-8129-874df174887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574361-25e9-4eb7-8da4-c73e4ff46d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21d8f-d104-45fd-8129-874df1748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b5574361-25e9-4eb7-8da4-c73e4ff46da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B62027-F1C7-4EAA-8ADD-38B2B4E613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574361-25e9-4eb7-8da4-c73e4ff46da4"/>
    <ds:schemaRef ds:uri="73821d8f-d104-45fd-8129-874df1748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b5574361-25e9-4eb7-8da4-c73e4ff46da4"/>
  </ds:schemaRefs>
</ds:datastoreItem>
</file>

<file path=customXml/itemProps4.xml><?xml version="1.0" encoding="utf-8"?>
<ds:datastoreItem xmlns:ds="http://schemas.openxmlformats.org/officeDocument/2006/customXml" ds:itemID="{D8A15BF6-8E60-40CA-93DD-2251B04BB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tf33365754</Template>
  <TotalTime>0</TotalTime>
  <Pages>8</Pages>
  <Words>1028</Words>
  <Characters>5865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6880</CharactersWithSpaces>
  <SharedDoc>false</SharedDoc>
  <HLinks>
    <vt:vector size="24" baseType="variant">
      <vt:variant>
        <vt:i4>5570617</vt:i4>
      </vt:variant>
      <vt:variant>
        <vt:i4>9</vt:i4>
      </vt:variant>
      <vt:variant>
        <vt:i4>0</vt:i4>
      </vt:variant>
      <vt:variant>
        <vt:i4>5</vt:i4>
      </vt:variant>
      <vt:variant>
        <vt:lpwstr>mailto:Valencia@collaborative-Solutions.net</vt:lpwstr>
      </vt:variant>
      <vt:variant>
        <vt:lpwstr/>
      </vt:variant>
      <vt:variant>
        <vt:i4>1507395</vt:i4>
      </vt:variant>
      <vt:variant>
        <vt:i4>6</vt:i4>
      </vt:variant>
      <vt:variant>
        <vt:i4>0</vt:i4>
      </vt:variant>
      <vt:variant>
        <vt:i4>5</vt:i4>
      </vt:variant>
      <vt:variant>
        <vt:lpwstr>https://owl.purdue.edu/owl/research_and_citation/apa_style/apa_formatting_and_style_guide/general_format.html</vt:lpwstr>
      </vt:variant>
      <vt:variant>
        <vt:lpwstr/>
      </vt:variant>
      <vt:variant>
        <vt:i4>1704057</vt:i4>
      </vt:variant>
      <vt:variant>
        <vt:i4>3</vt:i4>
      </vt:variant>
      <vt:variant>
        <vt:i4>0</vt:i4>
      </vt:variant>
      <vt:variant>
        <vt:i4>5</vt:i4>
      </vt:variant>
      <vt:variant>
        <vt:lpwstr>https://www.aswb.org/wpcontent/uploads/2013/10/ASWB_ACE_Learning_Outcomes.pdf</vt:lpwstr>
      </vt:variant>
      <vt:variant>
        <vt:lpwstr/>
      </vt:variant>
      <vt:variant>
        <vt:i4>5570617</vt:i4>
      </vt:variant>
      <vt:variant>
        <vt:i4>0</vt:i4>
      </vt:variant>
      <vt:variant>
        <vt:i4>0</vt:i4>
      </vt:variant>
      <vt:variant>
        <vt:i4>5</vt:i4>
      </vt:variant>
      <vt:variant>
        <vt:lpwstr>mailto:Valencia@Collaborative-solutions.net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2019-12-06T18:09:00Z</dcterms:created>
  <dcterms:modified xsi:type="dcterms:W3CDTF">2019-12-06T18:09:00Z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0x0101002C3E88AF266E3647A70E9917FA1E9626</vt:lpwstr>
  </property>
</Properties>
</file>