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157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243"/>
        <w:gridCol w:w="1726"/>
        <w:gridCol w:w="2221"/>
      </w:tblGrid>
      <w:tr w:rsidR="0090596C" w:rsidRPr="00844B0D" w14:paraId="7DC876CD" w14:textId="77777777" w:rsidTr="00844B0D">
        <w:tc>
          <w:tcPr>
            <w:tcW w:w="5000" w:type="pct"/>
            <w:gridSpan w:val="4"/>
            <w:shd w:val="clear" w:color="auto" w:fill="731F1C" w:themeFill="accent5"/>
          </w:tcPr>
          <w:p w14:paraId="1D0FAF65" w14:textId="3CE955F1" w:rsidR="00650259" w:rsidRPr="00844B0D" w:rsidRDefault="00844B0D" w:rsidP="0090596C">
            <w:pPr>
              <w:pStyle w:val="Heading1"/>
              <w:outlineLvl w:val="0"/>
              <w:rPr>
                <w:sz w:val="16"/>
                <w:szCs w:val="16"/>
                <w:lang w:val="en-GB"/>
              </w:rPr>
            </w:pPr>
            <w:r w:rsidRPr="00844B0D">
              <w:rPr>
                <w:sz w:val="16"/>
                <w:szCs w:val="16"/>
                <w:lang w:val="en-GB"/>
              </w:rPr>
              <w:t>Personal Details</w:t>
            </w:r>
            <w:r w:rsidR="004B4589">
              <w:rPr>
                <w:sz w:val="16"/>
                <w:szCs w:val="16"/>
                <w:lang w:val="en-GB"/>
              </w:rPr>
              <w:t xml:space="preserve"> of the person responsible for the booking</w:t>
            </w:r>
          </w:p>
        </w:tc>
      </w:tr>
      <w:tr w:rsidR="00650259" w:rsidRPr="00844B0D" w14:paraId="67F2E657" w14:textId="77777777" w:rsidTr="00844B0D">
        <w:tc>
          <w:tcPr>
            <w:tcW w:w="1675" w:type="pct"/>
            <w:vAlign w:val="bottom"/>
          </w:tcPr>
          <w:p w14:paraId="0E8290C2" w14:textId="53338A95" w:rsidR="00650259" w:rsidRPr="00844B0D" w:rsidRDefault="00DA3301" w:rsidP="0090596C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sdt>
              <w:sdtPr>
                <w:rPr>
                  <w:rFonts w:asciiTheme="majorHAnsi" w:hAnsiTheme="majorHAnsi"/>
                  <w:sz w:val="16"/>
                  <w:szCs w:val="16"/>
                  <w:lang w:val="en-GB"/>
                </w:rPr>
                <w:id w:val="1621259925"/>
                <w:placeholder>
                  <w:docPart w:val="E8980D59CED6574CBC3B20FA4BFAE89B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844B0D">
                  <w:rPr>
                    <w:rFonts w:asciiTheme="majorHAnsi" w:hAnsiTheme="majorHAnsi"/>
                    <w:sz w:val="16"/>
                    <w:szCs w:val="16"/>
                    <w:lang w:val="en-GB" w:bidi="en-GB"/>
                  </w:rPr>
                  <w:t>First name</w:t>
                </w:r>
              </w:sdtContent>
            </w:sdt>
            <w:r w:rsidR="00844B0D" w:rsidRPr="00844B0D">
              <w:rPr>
                <w:rFonts w:asciiTheme="majorHAnsi" w:hAnsiTheme="majorHAnsi"/>
                <w:sz w:val="16"/>
                <w:szCs w:val="16"/>
                <w:lang w:val="en-GB"/>
              </w:rPr>
              <w:t>(s)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41F826BD" w14:textId="77777777" w:rsidR="00650259" w:rsidRPr="00844B0D" w:rsidRDefault="00650259" w:rsidP="007F7B5D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650259" w:rsidRPr="00844B0D" w14:paraId="31EFD98F" w14:textId="77777777" w:rsidTr="00844B0D">
        <w:tc>
          <w:tcPr>
            <w:tcW w:w="1675" w:type="pct"/>
            <w:vAlign w:val="bottom"/>
          </w:tcPr>
          <w:p w14:paraId="6C7B94F5" w14:textId="5A854237" w:rsidR="00650259" w:rsidRPr="00844B0D" w:rsidRDefault="00844B0D" w:rsidP="0090596C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844B0D">
              <w:rPr>
                <w:rFonts w:asciiTheme="majorHAnsi" w:hAnsiTheme="majorHAnsi"/>
                <w:sz w:val="16"/>
                <w:szCs w:val="16"/>
                <w:lang w:val="en-GB"/>
              </w:rPr>
              <w:t>Surname(s)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5C0E76C9" w14:textId="77777777" w:rsidR="00650259" w:rsidRPr="00844B0D" w:rsidRDefault="00650259" w:rsidP="007F7B5D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650259" w:rsidRPr="00844B0D" w14:paraId="2A08C94B" w14:textId="77777777" w:rsidTr="00844B0D">
        <w:sdt>
          <w:sdtPr>
            <w:rPr>
              <w:rFonts w:asciiTheme="majorHAnsi" w:hAnsiTheme="majorHAnsi"/>
              <w:sz w:val="16"/>
              <w:szCs w:val="16"/>
              <w:lang w:val="en-GB"/>
            </w:rPr>
            <w:id w:val="572943512"/>
            <w:placeholder>
              <w:docPart w:val="94FC2666F3243F4A86478CEB2ECFB0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75" w:type="pct"/>
                <w:vAlign w:val="bottom"/>
              </w:tcPr>
              <w:p w14:paraId="3CB38597" w14:textId="77777777" w:rsidR="00650259" w:rsidRPr="00844B0D" w:rsidRDefault="0090596C" w:rsidP="0090596C">
                <w:pPr>
                  <w:pStyle w:val="NormalIndent"/>
                  <w:rPr>
                    <w:rFonts w:asciiTheme="majorHAnsi" w:hAnsiTheme="majorHAnsi"/>
                    <w:sz w:val="16"/>
                    <w:szCs w:val="16"/>
                    <w:lang w:val="en-GB"/>
                  </w:rPr>
                </w:pPr>
                <w:r w:rsidRPr="00844B0D">
                  <w:rPr>
                    <w:rFonts w:asciiTheme="majorHAnsi" w:hAnsiTheme="majorHAnsi"/>
                    <w:sz w:val="16"/>
                    <w:szCs w:val="16"/>
                    <w:lang w:val="en-GB" w:bidi="en-GB"/>
                  </w:rPr>
                  <w:t>Address</w:t>
                </w:r>
              </w:p>
            </w:tc>
          </w:sdtContent>
        </w:sdt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4E18D74F" w14:textId="77777777" w:rsidR="00650259" w:rsidRPr="00844B0D" w:rsidRDefault="00650259" w:rsidP="007F7B5D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650259" w:rsidRPr="00844B0D" w14:paraId="5F299F36" w14:textId="77777777" w:rsidTr="00844B0D">
        <w:tc>
          <w:tcPr>
            <w:tcW w:w="1675" w:type="pct"/>
            <w:vAlign w:val="bottom"/>
          </w:tcPr>
          <w:p w14:paraId="2E1F02B0" w14:textId="7EF71CA5" w:rsidR="00650259" w:rsidRPr="00844B0D" w:rsidRDefault="00844B0D" w:rsidP="0090596C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844B0D">
              <w:rPr>
                <w:rFonts w:asciiTheme="majorHAnsi" w:hAnsiTheme="majorHAnsi"/>
                <w:sz w:val="16"/>
                <w:szCs w:val="16"/>
                <w:lang w:val="en-GB"/>
              </w:rPr>
              <w:t>Town, Postcode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76B6D581" w14:textId="77777777" w:rsidR="00650259" w:rsidRPr="00844B0D" w:rsidRDefault="00650259" w:rsidP="007F7B5D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650259" w:rsidRPr="00844B0D" w14:paraId="74A7F703" w14:textId="77777777" w:rsidTr="00844B0D">
        <w:sdt>
          <w:sdtPr>
            <w:rPr>
              <w:rFonts w:asciiTheme="majorHAnsi" w:hAnsiTheme="majorHAnsi"/>
              <w:sz w:val="16"/>
              <w:szCs w:val="16"/>
              <w:lang w:val="en-GB"/>
            </w:rPr>
            <w:id w:val="83577009"/>
            <w:placeholder>
              <w:docPart w:val="F4AB28FF53BC854B9EF883D498B93B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75" w:type="pct"/>
                <w:vAlign w:val="bottom"/>
              </w:tcPr>
              <w:p w14:paraId="5ACDC371" w14:textId="77777777" w:rsidR="00650259" w:rsidRPr="00844B0D" w:rsidRDefault="0090596C" w:rsidP="0090596C">
                <w:pPr>
                  <w:pStyle w:val="NormalIndent"/>
                  <w:rPr>
                    <w:rFonts w:asciiTheme="majorHAnsi" w:hAnsiTheme="majorHAnsi"/>
                    <w:sz w:val="16"/>
                    <w:szCs w:val="16"/>
                    <w:lang w:val="en-GB"/>
                  </w:rPr>
                </w:pPr>
                <w:r w:rsidRPr="00844B0D">
                  <w:rPr>
                    <w:rFonts w:asciiTheme="majorHAnsi" w:hAnsiTheme="majorHAnsi"/>
                    <w:sz w:val="16"/>
                    <w:szCs w:val="16"/>
                    <w:lang w:val="en-GB" w:bidi="en-GB"/>
                  </w:rPr>
                  <w:t>Phone number</w:t>
                </w:r>
              </w:p>
            </w:tc>
          </w:sdtContent>
        </w:sdt>
        <w:tc>
          <w:tcPr>
            <w:tcW w:w="1205" w:type="pct"/>
            <w:tcBorders>
              <w:bottom w:val="single" w:sz="4" w:space="0" w:color="auto"/>
            </w:tcBorders>
            <w:vAlign w:val="bottom"/>
          </w:tcPr>
          <w:p w14:paraId="22CFA450" w14:textId="77777777" w:rsidR="00650259" w:rsidRPr="00844B0D" w:rsidRDefault="00650259" w:rsidP="007F7B5D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  <w:tc>
          <w:tcPr>
            <w:tcW w:w="927" w:type="pct"/>
            <w:vAlign w:val="bottom"/>
          </w:tcPr>
          <w:p w14:paraId="12DF57DF" w14:textId="000E6B19" w:rsidR="00650259" w:rsidRPr="00844B0D" w:rsidRDefault="00844B0D" w:rsidP="0090596C">
            <w:pPr>
              <w:rPr>
                <w:rFonts w:asciiTheme="majorHAnsi" w:hAnsiTheme="majorHAnsi"/>
                <w:sz w:val="16"/>
                <w:szCs w:val="16"/>
                <w:lang w:val="en-GB"/>
              </w:rPr>
            </w:pPr>
            <w:r w:rsidRPr="00844B0D">
              <w:rPr>
                <w:rFonts w:asciiTheme="majorHAnsi" w:hAnsiTheme="majorHAnsi"/>
                <w:sz w:val="16"/>
                <w:szCs w:val="16"/>
                <w:lang w:val="en-GB"/>
              </w:rPr>
              <w:t>Mobile number</w:t>
            </w:r>
          </w:p>
        </w:tc>
        <w:tc>
          <w:tcPr>
            <w:tcW w:w="1193" w:type="pct"/>
            <w:tcBorders>
              <w:bottom w:val="single" w:sz="4" w:space="0" w:color="auto"/>
            </w:tcBorders>
            <w:vAlign w:val="bottom"/>
          </w:tcPr>
          <w:p w14:paraId="1D3AD271" w14:textId="77777777" w:rsidR="00650259" w:rsidRPr="00844B0D" w:rsidRDefault="00650259" w:rsidP="007F7B5D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650259" w:rsidRPr="00844B0D" w14:paraId="6344EE5D" w14:textId="77777777" w:rsidTr="00844B0D">
        <w:sdt>
          <w:sdtPr>
            <w:rPr>
              <w:rFonts w:asciiTheme="majorHAnsi" w:hAnsiTheme="majorHAnsi"/>
              <w:sz w:val="16"/>
              <w:szCs w:val="16"/>
              <w:lang w:val="en-GB"/>
            </w:rPr>
            <w:id w:val="-965116832"/>
            <w:placeholder>
              <w:docPart w:val="19C60C4F6B11124C81376818C0F7C86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75" w:type="pct"/>
                <w:vAlign w:val="bottom"/>
              </w:tcPr>
              <w:p w14:paraId="6ABC369B" w14:textId="77777777" w:rsidR="00650259" w:rsidRPr="00844B0D" w:rsidRDefault="0090596C" w:rsidP="0090596C">
                <w:pPr>
                  <w:pStyle w:val="NormalIndent"/>
                  <w:rPr>
                    <w:rFonts w:asciiTheme="majorHAnsi" w:hAnsiTheme="majorHAnsi"/>
                    <w:sz w:val="16"/>
                    <w:szCs w:val="16"/>
                    <w:lang w:val="en-GB"/>
                  </w:rPr>
                </w:pPr>
                <w:r w:rsidRPr="00844B0D">
                  <w:rPr>
                    <w:rFonts w:asciiTheme="majorHAnsi" w:hAnsiTheme="majorHAnsi"/>
                    <w:sz w:val="16"/>
                    <w:szCs w:val="16"/>
                    <w:lang w:val="en-GB" w:bidi="en-GB"/>
                  </w:rPr>
                  <w:t>Email address</w:t>
                </w:r>
              </w:p>
            </w:tc>
          </w:sdtContent>
        </w:sdt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5187D6B6" w14:textId="77777777" w:rsidR="00650259" w:rsidRPr="00844B0D" w:rsidRDefault="00650259" w:rsidP="007F7B5D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650259" w:rsidRPr="00844B0D" w14:paraId="57CC494B" w14:textId="77777777" w:rsidTr="00844B0D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6679555A" w14:textId="77777777" w:rsidR="00650259" w:rsidRPr="00844B0D" w:rsidRDefault="00650259" w:rsidP="00977F99">
            <w:pPr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</w:p>
        </w:tc>
      </w:tr>
      <w:tr w:rsidR="0090596C" w:rsidRPr="00844B0D" w14:paraId="3D935487" w14:textId="77777777" w:rsidTr="00844B0D">
        <w:tc>
          <w:tcPr>
            <w:tcW w:w="5000" w:type="pct"/>
            <w:gridSpan w:val="4"/>
            <w:shd w:val="clear" w:color="auto" w:fill="731F1C" w:themeFill="accent5"/>
          </w:tcPr>
          <w:p w14:paraId="532495CA" w14:textId="2F94BC1D" w:rsidR="00650259" w:rsidRPr="00844B0D" w:rsidRDefault="00844B0D" w:rsidP="0090596C">
            <w:pPr>
              <w:pStyle w:val="Heading1"/>
              <w:outlineLvl w:val="0"/>
              <w:rPr>
                <w:sz w:val="16"/>
                <w:szCs w:val="16"/>
                <w:lang w:val="en-GB"/>
              </w:rPr>
            </w:pPr>
            <w:r w:rsidRPr="00844B0D">
              <w:rPr>
                <w:sz w:val="16"/>
                <w:szCs w:val="16"/>
                <w:lang w:val="en-GB"/>
              </w:rPr>
              <w:t>Requested car</w:t>
            </w:r>
            <w:r w:rsidR="009F0734">
              <w:rPr>
                <w:sz w:val="16"/>
                <w:szCs w:val="16"/>
                <w:lang w:val="en-GB"/>
              </w:rPr>
              <w:t xml:space="preserve"> and wedding date</w:t>
            </w:r>
          </w:p>
        </w:tc>
      </w:tr>
      <w:tr w:rsidR="00650259" w:rsidRPr="00844B0D" w14:paraId="2CFDEBAA" w14:textId="77777777" w:rsidTr="00844B0D">
        <w:tc>
          <w:tcPr>
            <w:tcW w:w="1675" w:type="pct"/>
            <w:vAlign w:val="bottom"/>
          </w:tcPr>
          <w:p w14:paraId="581E9955" w14:textId="0354C08D" w:rsidR="00650259" w:rsidRPr="00844B0D" w:rsidRDefault="009F0734" w:rsidP="00F52451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Wedding Date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28ED2700" w14:textId="77777777" w:rsidR="00650259" w:rsidRPr="00844B0D" w:rsidRDefault="00650259" w:rsidP="007F7B5D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9F0734" w:rsidRPr="00844B0D" w14:paraId="5314758E" w14:textId="77777777" w:rsidTr="00844B0D">
        <w:tc>
          <w:tcPr>
            <w:tcW w:w="1675" w:type="pct"/>
            <w:vAlign w:val="bottom"/>
          </w:tcPr>
          <w:p w14:paraId="0BF4CEBA" w14:textId="62EAB0B8" w:rsidR="009F0734" w:rsidRPr="00844B0D" w:rsidRDefault="009F0734" w:rsidP="00F52451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Car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49AB7E2E" w14:textId="77777777" w:rsidR="009F0734" w:rsidRPr="00844B0D" w:rsidRDefault="009F0734" w:rsidP="007F7B5D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650259" w:rsidRPr="00844B0D" w14:paraId="25E157B8" w14:textId="77777777" w:rsidTr="00844B0D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7087D41D" w14:textId="77777777" w:rsidR="00650259" w:rsidRPr="00844B0D" w:rsidRDefault="00650259" w:rsidP="00977F99">
            <w:pPr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</w:p>
        </w:tc>
      </w:tr>
      <w:tr w:rsidR="0090596C" w:rsidRPr="00844B0D" w14:paraId="7AD32F97" w14:textId="77777777" w:rsidTr="00844B0D">
        <w:tc>
          <w:tcPr>
            <w:tcW w:w="5000" w:type="pct"/>
            <w:gridSpan w:val="4"/>
            <w:shd w:val="clear" w:color="auto" w:fill="731F1C" w:themeFill="accent5"/>
          </w:tcPr>
          <w:p w14:paraId="50EEF8FF" w14:textId="7CFC6A5B" w:rsidR="00650259" w:rsidRPr="00844B0D" w:rsidRDefault="00844B0D" w:rsidP="0090596C">
            <w:pPr>
              <w:pStyle w:val="Heading1"/>
              <w:outlineLvl w:val="0"/>
              <w:rPr>
                <w:sz w:val="16"/>
                <w:szCs w:val="16"/>
                <w:lang w:val="en-GB"/>
              </w:rPr>
            </w:pPr>
            <w:bookmarkStart w:id="0" w:name="_Hlk521325947"/>
            <w:r w:rsidRPr="00844B0D">
              <w:rPr>
                <w:sz w:val="16"/>
                <w:szCs w:val="16"/>
                <w:lang w:val="en-GB"/>
              </w:rPr>
              <w:t>Journey 1</w:t>
            </w:r>
          </w:p>
        </w:tc>
      </w:tr>
      <w:bookmarkEnd w:id="0"/>
      <w:tr w:rsidR="00650259" w:rsidRPr="00844B0D" w14:paraId="01CEF91F" w14:textId="77777777" w:rsidTr="00844B0D">
        <w:tc>
          <w:tcPr>
            <w:tcW w:w="1675" w:type="pct"/>
            <w:vAlign w:val="bottom"/>
          </w:tcPr>
          <w:p w14:paraId="12D5B5B6" w14:textId="3FEEAC69" w:rsidR="00650259" w:rsidRPr="00844B0D" w:rsidRDefault="00242A0C" w:rsidP="00F52451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Names &amp; roles of passengers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2BA8B25A" w14:textId="77777777" w:rsidR="00650259" w:rsidRPr="00844B0D" w:rsidRDefault="00650259" w:rsidP="007F7B5D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650259" w:rsidRPr="00844B0D" w14:paraId="2E0B5948" w14:textId="77777777" w:rsidTr="00844B0D">
        <w:tc>
          <w:tcPr>
            <w:tcW w:w="1675" w:type="pct"/>
            <w:vAlign w:val="bottom"/>
          </w:tcPr>
          <w:p w14:paraId="7C37C63E" w14:textId="61CC3FD9" w:rsidR="00650259" w:rsidRPr="00844B0D" w:rsidRDefault="00650259" w:rsidP="00F52451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  <w:tc>
          <w:tcPr>
            <w:tcW w:w="332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BD2A45" w14:textId="77777777" w:rsidR="00650259" w:rsidRPr="00844B0D" w:rsidRDefault="00650259" w:rsidP="007F7B5D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20929C2D" w14:textId="77777777" w:rsidTr="0005165A">
        <w:tc>
          <w:tcPr>
            <w:tcW w:w="1675" w:type="pct"/>
            <w:vAlign w:val="bottom"/>
          </w:tcPr>
          <w:p w14:paraId="0AD08F76" w14:textId="349B402A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Departing Address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7E1C5916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5E3673FD" w14:textId="77777777" w:rsidTr="0005165A">
        <w:tc>
          <w:tcPr>
            <w:tcW w:w="1675" w:type="pct"/>
            <w:vAlign w:val="bottom"/>
          </w:tcPr>
          <w:p w14:paraId="337E3580" w14:textId="06A4EFC1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Arrival Address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0BD75076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5DA91BC7" w14:textId="77777777" w:rsidTr="0005165A">
        <w:tc>
          <w:tcPr>
            <w:tcW w:w="1675" w:type="pct"/>
            <w:vAlign w:val="bottom"/>
          </w:tcPr>
          <w:p w14:paraId="6A0CA8CB" w14:textId="65EBA416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Approx. arrival time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02B46591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650259" w:rsidRPr="00844B0D" w14:paraId="5AED8D35" w14:textId="77777777" w:rsidTr="00844B0D">
        <w:tc>
          <w:tcPr>
            <w:tcW w:w="1675" w:type="pct"/>
            <w:vAlign w:val="bottom"/>
          </w:tcPr>
          <w:p w14:paraId="200778D7" w14:textId="77777777" w:rsidR="00650259" w:rsidRPr="00844B0D" w:rsidRDefault="00650259" w:rsidP="0090596C">
            <w:pPr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3325" w:type="pct"/>
            <w:gridSpan w:val="3"/>
            <w:vAlign w:val="bottom"/>
          </w:tcPr>
          <w:p w14:paraId="59B39F27" w14:textId="77777777" w:rsidR="00650259" w:rsidRPr="00844B0D" w:rsidRDefault="00650259" w:rsidP="0090596C">
            <w:pPr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</w:p>
        </w:tc>
      </w:tr>
      <w:tr w:rsidR="00242A0C" w:rsidRPr="00844B0D" w14:paraId="63E7184C" w14:textId="77777777" w:rsidTr="0005165A">
        <w:tc>
          <w:tcPr>
            <w:tcW w:w="5000" w:type="pct"/>
            <w:gridSpan w:val="4"/>
            <w:shd w:val="clear" w:color="auto" w:fill="731F1C" w:themeFill="accent5"/>
          </w:tcPr>
          <w:p w14:paraId="7F5E68CA" w14:textId="0EFA2BB2" w:rsidR="00242A0C" w:rsidRPr="00844B0D" w:rsidRDefault="00242A0C" w:rsidP="0005165A">
            <w:pPr>
              <w:pStyle w:val="Heading1"/>
              <w:outlineLvl w:val="0"/>
              <w:rPr>
                <w:sz w:val="16"/>
                <w:szCs w:val="16"/>
                <w:lang w:val="en-GB"/>
              </w:rPr>
            </w:pPr>
            <w:r w:rsidRPr="00844B0D">
              <w:rPr>
                <w:sz w:val="16"/>
                <w:szCs w:val="16"/>
                <w:lang w:val="en-GB"/>
              </w:rPr>
              <w:t xml:space="preserve">Journey </w:t>
            </w:r>
            <w:r>
              <w:rPr>
                <w:sz w:val="16"/>
                <w:szCs w:val="16"/>
                <w:lang w:val="en-GB"/>
              </w:rPr>
              <w:t>2</w:t>
            </w:r>
          </w:p>
        </w:tc>
      </w:tr>
      <w:tr w:rsidR="00242A0C" w:rsidRPr="00844B0D" w14:paraId="3B1D504F" w14:textId="77777777" w:rsidTr="0005165A">
        <w:tc>
          <w:tcPr>
            <w:tcW w:w="1675" w:type="pct"/>
            <w:vAlign w:val="bottom"/>
          </w:tcPr>
          <w:p w14:paraId="339C12D2" w14:textId="77777777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Names &amp; roles of passengers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058ADBC2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10BF17DF" w14:textId="77777777" w:rsidTr="0005165A">
        <w:tc>
          <w:tcPr>
            <w:tcW w:w="1675" w:type="pct"/>
            <w:vAlign w:val="bottom"/>
          </w:tcPr>
          <w:p w14:paraId="6E9EAE54" w14:textId="77777777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  <w:tc>
          <w:tcPr>
            <w:tcW w:w="332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92BF3B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0DC05AB4" w14:textId="77777777" w:rsidTr="0005165A">
        <w:tc>
          <w:tcPr>
            <w:tcW w:w="1675" w:type="pct"/>
            <w:vAlign w:val="bottom"/>
          </w:tcPr>
          <w:p w14:paraId="0E038CE6" w14:textId="77777777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Departing Address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39410096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7336EA7E" w14:textId="77777777" w:rsidTr="0005165A">
        <w:tc>
          <w:tcPr>
            <w:tcW w:w="1675" w:type="pct"/>
            <w:vAlign w:val="bottom"/>
          </w:tcPr>
          <w:p w14:paraId="2764678F" w14:textId="77777777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Arrival Address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51E5AD51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322D21AD" w14:textId="77777777" w:rsidTr="0005165A">
        <w:tc>
          <w:tcPr>
            <w:tcW w:w="1675" w:type="pct"/>
            <w:vAlign w:val="bottom"/>
          </w:tcPr>
          <w:p w14:paraId="1CCEDD76" w14:textId="77777777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Approx. arrival time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4712AABE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4B7BDE97" w14:textId="77777777" w:rsidTr="0005165A">
        <w:tc>
          <w:tcPr>
            <w:tcW w:w="1675" w:type="pct"/>
            <w:vAlign w:val="bottom"/>
          </w:tcPr>
          <w:p w14:paraId="0871BDD9" w14:textId="77777777" w:rsidR="00242A0C" w:rsidRPr="00844B0D" w:rsidRDefault="00242A0C" w:rsidP="0005165A">
            <w:pPr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3325" w:type="pct"/>
            <w:gridSpan w:val="3"/>
            <w:vAlign w:val="bottom"/>
          </w:tcPr>
          <w:p w14:paraId="0E8CD2B3" w14:textId="77777777" w:rsidR="00242A0C" w:rsidRPr="00844B0D" w:rsidRDefault="00242A0C" w:rsidP="0005165A">
            <w:pPr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</w:p>
        </w:tc>
      </w:tr>
      <w:tr w:rsidR="00242A0C" w:rsidRPr="00844B0D" w14:paraId="13EF429B" w14:textId="77777777" w:rsidTr="0005165A">
        <w:tc>
          <w:tcPr>
            <w:tcW w:w="5000" w:type="pct"/>
            <w:gridSpan w:val="4"/>
            <w:shd w:val="clear" w:color="auto" w:fill="731F1C" w:themeFill="accent5"/>
          </w:tcPr>
          <w:p w14:paraId="6A171E38" w14:textId="5A6BD282" w:rsidR="00242A0C" w:rsidRPr="00844B0D" w:rsidRDefault="00242A0C" w:rsidP="0005165A">
            <w:pPr>
              <w:pStyle w:val="Heading1"/>
              <w:outlineLvl w:val="0"/>
              <w:rPr>
                <w:sz w:val="16"/>
                <w:szCs w:val="16"/>
                <w:lang w:val="en-GB"/>
              </w:rPr>
            </w:pPr>
            <w:r w:rsidRPr="00844B0D">
              <w:rPr>
                <w:sz w:val="16"/>
                <w:szCs w:val="16"/>
                <w:lang w:val="en-GB"/>
              </w:rPr>
              <w:t xml:space="preserve">Journey </w:t>
            </w:r>
            <w:r>
              <w:rPr>
                <w:sz w:val="16"/>
                <w:szCs w:val="16"/>
                <w:lang w:val="en-GB"/>
              </w:rPr>
              <w:t>3</w:t>
            </w:r>
          </w:p>
        </w:tc>
      </w:tr>
      <w:tr w:rsidR="00242A0C" w:rsidRPr="00844B0D" w14:paraId="4FE1DAD7" w14:textId="77777777" w:rsidTr="0005165A">
        <w:tc>
          <w:tcPr>
            <w:tcW w:w="1675" w:type="pct"/>
            <w:vAlign w:val="bottom"/>
          </w:tcPr>
          <w:p w14:paraId="5CDAFC3D" w14:textId="77777777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Names &amp; roles of passengers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580B9862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5EE77F8B" w14:textId="77777777" w:rsidTr="0005165A">
        <w:tc>
          <w:tcPr>
            <w:tcW w:w="1675" w:type="pct"/>
            <w:vAlign w:val="bottom"/>
          </w:tcPr>
          <w:p w14:paraId="269551E2" w14:textId="77777777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  <w:tc>
          <w:tcPr>
            <w:tcW w:w="332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731488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6E3A30B7" w14:textId="77777777" w:rsidTr="0005165A">
        <w:tc>
          <w:tcPr>
            <w:tcW w:w="1675" w:type="pct"/>
            <w:vAlign w:val="bottom"/>
          </w:tcPr>
          <w:p w14:paraId="7214E50A" w14:textId="77777777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Departing Address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26A39FE7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472BF638" w14:textId="77777777" w:rsidTr="0005165A">
        <w:tc>
          <w:tcPr>
            <w:tcW w:w="1675" w:type="pct"/>
            <w:vAlign w:val="bottom"/>
          </w:tcPr>
          <w:p w14:paraId="496BC77A" w14:textId="77777777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Arrival Address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46D07BD8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712DD07E" w14:textId="77777777" w:rsidTr="0005165A">
        <w:tc>
          <w:tcPr>
            <w:tcW w:w="1675" w:type="pct"/>
            <w:vAlign w:val="bottom"/>
          </w:tcPr>
          <w:p w14:paraId="7C9199A2" w14:textId="77777777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Approx. arrival time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78BFCD24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06827776" w14:textId="77777777" w:rsidTr="0005165A">
        <w:tc>
          <w:tcPr>
            <w:tcW w:w="1675" w:type="pct"/>
            <w:vAlign w:val="bottom"/>
          </w:tcPr>
          <w:p w14:paraId="05A459B4" w14:textId="77777777" w:rsidR="00242A0C" w:rsidRPr="00844B0D" w:rsidRDefault="00242A0C" w:rsidP="0005165A">
            <w:pPr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3325" w:type="pct"/>
            <w:gridSpan w:val="3"/>
            <w:vAlign w:val="bottom"/>
          </w:tcPr>
          <w:p w14:paraId="0D11FF79" w14:textId="77777777" w:rsidR="00242A0C" w:rsidRPr="00844B0D" w:rsidRDefault="00242A0C" w:rsidP="0005165A">
            <w:pPr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</w:p>
        </w:tc>
      </w:tr>
      <w:tr w:rsidR="00242A0C" w:rsidRPr="00844B0D" w14:paraId="316CAE73" w14:textId="77777777" w:rsidTr="0005165A">
        <w:tc>
          <w:tcPr>
            <w:tcW w:w="5000" w:type="pct"/>
            <w:gridSpan w:val="4"/>
            <w:shd w:val="clear" w:color="auto" w:fill="731F1C" w:themeFill="accent5"/>
          </w:tcPr>
          <w:p w14:paraId="562DADAD" w14:textId="08F5E2A9" w:rsidR="00242A0C" w:rsidRPr="00844B0D" w:rsidRDefault="00242A0C" w:rsidP="0005165A">
            <w:pPr>
              <w:pStyle w:val="Heading1"/>
              <w:outlineLvl w:val="0"/>
              <w:rPr>
                <w:sz w:val="16"/>
                <w:szCs w:val="16"/>
                <w:lang w:val="en-GB"/>
              </w:rPr>
            </w:pPr>
            <w:r w:rsidRPr="00844B0D">
              <w:rPr>
                <w:sz w:val="16"/>
                <w:szCs w:val="16"/>
                <w:lang w:val="en-GB"/>
              </w:rPr>
              <w:t xml:space="preserve">Journey </w:t>
            </w:r>
            <w:r>
              <w:rPr>
                <w:sz w:val="16"/>
                <w:szCs w:val="16"/>
                <w:lang w:val="en-GB"/>
              </w:rPr>
              <w:t>4</w:t>
            </w:r>
          </w:p>
        </w:tc>
      </w:tr>
      <w:tr w:rsidR="00242A0C" w:rsidRPr="00844B0D" w14:paraId="11D791FC" w14:textId="77777777" w:rsidTr="0005165A">
        <w:tc>
          <w:tcPr>
            <w:tcW w:w="1675" w:type="pct"/>
            <w:vAlign w:val="bottom"/>
          </w:tcPr>
          <w:p w14:paraId="316D3B22" w14:textId="77777777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Names &amp; roles of passengers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46825A86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2E957EDD" w14:textId="77777777" w:rsidTr="0005165A">
        <w:tc>
          <w:tcPr>
            <w:tcW w:w="1675" w:type="pct"/>
            <w:vAlign w:val="bottom"/>
          </w:tcPr>
          <w:p w14:paraId="16083915" w14:textId="77777777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  <w:tc>
          <w:tcPr>
            <w:tcW w:w="332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828783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37AD2745" w14:textId="77777777" w:rsidTr="0005165A">
        <w:tc>
          <w:tcPr>
            <w:tcW w:w="1675" w:type="pct"/>
            <w:vAlign w:val="bottom"/>
          </w:tcPr>
          <w:p w14:paraId="3830A8B2" w14:textId="77777777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Departing Address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3DC48849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259CB964" w14:textId="77777777" w:rsidTr="0005165A">
        <w:tc>
          <w:tcPr>
            <w:tcW w:w="1675" w:type="pct"/>
            <w:vAlign w:val="bottom"/>
          </w:tcPr>
          <w:p w14:paraId="08C8583D" w14:textId="77777777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Arrival Address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08EDCB4B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26749C5F" w14:textId="77777777" w:rsidTr="0005165A">
        <w:tc>
          <w:tcPr>
            <w:tcW w:w="1675" w:type="pct"/>
            <w:vAlign w:val="bottom"/>
          </w:tcPr>
          <w:p w14:paraId="0880ED33" w14:textId="77777777" w:rsidR="00242A0C" w:rsidRPr="00844B0D" w:rsidRDefault="00242A0C" w:rsidP="0005165A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Approx. arrival time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55187606" w14:textId="77777777" w:rsidR="00242A0C" w:rsidRPr="00844B0D" w:rsidRDefault="00242A0C" w:rsidP="0005165A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242A0C" w:rsidRPr="00844B0D" w14:paraId="6378553C" w14:textId="77777777" w:rsidTr="0005165A">
        <w:tc>
          <w:tcPr>
            <w:tcW w:w="1675" w:type="pct"/>
            <w:vAlign w:val="bottom"/>
          </w:tcPr>
          <w:p w14:paraId="629FBA55" w14:textId="77777777" w:rsidR="00242A0C" w:rsidRPr="00844B0D" w:rsidRDefault="00242A0C" w:rsidP="0005165A">
            <w:pPr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3325" w:type="pct"/>
            <w:gridSpan w:val="3"/>
            <w:vAlign w:val="bottom"/>
          </w:tcPr>
          <w:p w14:paraId="24BC3635" w14:textId="6C29CFE2" w:rsidR="004B4589" w:rsidRPr="00844B0D" w:rsidRDefault="004B4589" w:rsidP="0005165A">
            <w:pPr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</w:p>
        </w:tc>
      </w:tr>
      <w:tr w:rsidR="004B4589" w:rsidRPr="00844B0D" w14:paraId="2D662779" w14:textId="77777777" w:rsidTr="0005165A">
        <w:tc>
          <w:tcPr>
            <w:tcW w:w="1675" w:type="pct"/>
            <w:vAlign w:val="bottom"/>
          </w:tcPr>
          <w:p w14:paraId="0A60FC1A" w14:textId="77777777" w:rsidR="004B4589" w:rsidRPr="00844B0D" w:rsidRDefault="004B4589" w:rsidP="0005165A">
            <w:pPr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</w:p>
        </w:tc>
        <w:tc>
          <w:tcPr>
            <w:tcW w:w="3325" w:type="pct"/>
            <w:gridSpan w:val="3"/>
            <w:vAlign w:val="bottom"/>
          </w:tcPr>
          <w:p w14:paraId="45B4351B" w14:textId="77777777" w:rsidR="004B4589" w:rsidRPr="00844B0D" w:rsidRDefault="004B4589" w:rsidP="0005165A">
            <w:pPr>
              <w:rPr>
                <w:rFonts w:asciiTheme="majorHAnsi" w:hAnsiTheme="majorHAnsi"/>
                <w:b/>
                <w:sz w:val="16"/>
                <w:szCs w:val="16"/>
                <w:lang w:val="en-GB"/>
              </w:rPr>
            </w:pPr>
          </w:p>
        </w:tc>
      </w:tr>
      <w:tr w:rsidR="009F0734" w:rsidRPr="00844B0D" w14:paraId="367F04AF" w14:textId="77777777" w:rsidTr="009F69D0">
        <w:tc>
          <w:tcPr>
            <w:tcW w:w="5000" w:type="pct"/>
            <w:gridSpan w:val="4"/>
            <w:shd w:val="clear" w:color="auto" w:fill="731F1C" w:themeFill="accent5"/>
          </w:tcPr>
          <w:p w14:paraId="28E00DD2" w14:textId="73C5A591" w:rsidR="009F0734" w:rsidRPr="00844B0D" w:rsidRDefault="009F0734" w:rsidP="009F69D0">
            <w:pPr>
              <w:pStyle w:val="Heading1"/>
              <w:outlineLvl w:val="0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Office use</w:t>
            </w:r>
          </w:p>
        </w:tc>
      </w:tr>
      <w:tr w:rsidR="009F0734" w:rsidRPr="00844B0D" w14:paraId="43EA49CF" w14:textId="77777777" w:rsidTr="009F69D0">
        <w:tc>
          <w:tcPr>
            <w:tcW w:w="1675" w:type="pct"/>
            <w:vAlign w:val="bottom"/>
          </w:tcPr>
          <w:p w14:paraId="41E38DC8" w14:textId="6B0DEBC9" w:rsidR="009F0734" w:rsidRPr="00844B0D" w:rsidRDefault="009F0734" w:rsidP="009F69D0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Route &amp; Miles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51C31430" w14:textId="77777777" w:rsidR="009F0734" w:rsidRPr="00844B0D" w:rsidRDefault="009F0734" w:rsidP="009F69D0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  <w:tr w:rsidR="009F0734" w:rsidRPr="00844B0D" w14:paraId="767A9260" w14:textId="77777777" w:rsidTr="009F69D0">
        <w:tc>
          <w:tcPr>
            <w:tcW w:w="1675" w:type="pct"/>
            <w:vAlign w:val="bottom"/>
          </w:tcPr>
          <w:p w14:paraId="32341BA0" w14:textId="4BA38A63" w:rsidR="009F0734" w:rsidRPr="00844B0D" w:rsidRDefault="009F0734" w:rsidP="009F69D0">
            <w:pPr>
              <w:pStyle w:val="NormalIndent"/>
              <w:rPr>
                <w:rFonts w:asciiTheme="majorHAnsi" w:hAnsiTheme="majorHAnsi"/>
                <w:sz w:val="16"/>
                <w:szCs w:val="16"/>
                <w:lang w:val="en-GB"/>
              </w:rPr>
            </w:pPr>
            <w:r>
              <w:rPr>
                <w:rFonts w:asciiTheme="majorHAnsi" w:hAnsiTheme="majorHAnsi"/>
                <w:sz w:val="16"/>
                <w:szCs w:val="16"/>
                <w:lang w:val="en-GB"/>
              </w:rPr>
              <w:t>Ribbon &amp; Other</w:t>
            </w:r>
          </w:p>
        </w:tc>
        <w:tc>
          <w:tcPr>
            <w:tcW w:w="3325" w:type="pct"/>
            <w:gridSpan w:val="3"/>
            <w:tcBorders>
              <w:bottom w:val="single" w:sz="4" w:space="0" w:color="auto"/>
            </w:tcBorders>
            <w:vAlign w:val="bottom"/>
          </w:tcPr>
          <w:p w14:paraId="1414A13E" w14:textId="77777777" w:rsidR="009F0734" w:rsidRPr="00844B0D" w:rsidRDefault="009F0734" w:rsidP="009F69D0">
            <w:pPr>
              <w:spacing w:before="120"/>
              <w:rPr>
                <w:rFonts w:asciiTheme="majorHAnsi" w:hAnsiTheme="majorHAnsi"/>
                <w:sz w:val="16"/>
                <w:szCs w:val="16"/>
                <w:lang w:val="en-GB"/>
              </w:rPr>
            </w:pPr>
          </w:p>
        </w:tc>
      </w:tr>
    </w:tbl>
    <w:p w14:paraId="14745F86" w14:textId="77777777" w:rsidR="00CE6104" w:rsidRPr="00844B0D" w:rsidRDefault="00CE6104" w:rsidP="00E677FE">
      <w:pPr>
        <w:spacing w:after="0"/>
        <w:rPr>
          <w:rFonts w:asciiTheme="majorHAnsi" w:hAnsiTheme="majorHAnsi"/>
          <w:sz w:val="16"/>
          <w:szCs w:val="16"/>
          <w:lang w:val="en-GB"/>
        </w:rPr>
      </w:pPr>
    </w:p>
    <w:sectPr w:rsidR="00CE6104" w:rsidRPr="00844B0D" w:rsidSect="00356159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39AFD8" w14:textId="77777777" w:rsidR="00DA3301" w:rsidRDefault="00DA3301" w:rsidP="00650259">
      <w:pPr>
        <w:spacing w:after="0" w:line="240" w:lineRule="auto"/>
      </w:pPr>
      <w:r>
        <w:separator/>
      </w:r>
    </w:p>
  </w:endnote>
  <w:endnote w:type="continuationSeparator" w:id="0">
    <w:p w14:paraId="2110454A" w14:textId="77777777" w:rsidR="00DA3301" w:rsidRDefault="00DA330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A0B7BD-CE47-D946-8C42-A972F83149BD}"/>
    <w:embedBold r:id="rId2" w:fontKey="{C6B9325C-1C8E-1F41-9A38-7118B91375CB}"/>
    <w:embedItalic r:id="rId3" w:fontKey="{FB33B150-97FA-D443-831B-7DD598F36163}"/>
    <w:embedBoldItalic r:id="rId4" w:fontKey="{9D9674D7-4694-C643-9597-9D355DEB2AB8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51B14BF5-FCF1-0241-8830-766A9F640BFD}"/>
    <w:embedBold r:id="rId6" w:fontKey="{AE5C8414-5B60-1A48-9C0F-B8B58E23968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14B14059-12E7-6443-A0FA-D1CE8F793DF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50DE4E4F-9410-1F4C-8485-E78C6ABEDDE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94F2365E-A7DA-5A48-919F-B5EE57DBD56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AACD842D-AA22-8741-A9C2-F091D7408B0A}"/>
    <w:embedBold r:id="rId11" w:fontKey="{34B00D28-FD92-124F-BEF3-1F51447F3C24}"/>
    <w:embedItalic r:id="rId12" w:fontKey="{38A5553E-B3BF-784B-A35D-BB7F4B1708DC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114D236B-A6CE-6E4F-BE7A-D7397770E5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356159" w14:paraId="16839ED0" w14:textId="77777777" w:rsidTr="00C4167A">
      <w:tc>
        <w:tcPr>
          <w:tcW w:w="4675" w:type="dxa"/>
          <w:vAlign w:val="center"/>
        </w:tcPr>
        <w:p w14:paraId="290C3A37" w14:textId="0074A3AA" w:rsidR="007F7B5D" w:rsidRPr="00356159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GB"/>
            </w:rPr>
          </w:pPr>
        </w:p>
      </w:tc>
      <w:tc>
        <w:tcPr>
          <w:tcW w:w="4675" w:type="dxa"/>
          <w:vAlign w:val="center"/>
        </w:tcPr>
        <w:p w14:paraId="55220E18" w14:textId="33AFC577" w:rsidR="007F7B5D" w:rsidRPr="00356159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en-GB"/>
            </w:rPr>
          </w:pPr>
        </w:p>
      </w:tc>
    </w:tr>
  </w:tbl>
  <w:p w14:paraId="52706136" w14:textId="32755A2D" w:rsidR="0090596C" w:rsidRDefault="004B4589" w:rsidP="007F7B5D">
    <w:pPr>
      <w:pStyle w:val="NoSpacing"/>
      <w:rPr>
        <w:lang w:val="en-GB"/>
      </w:rPr>
    </w:pPr>
    <w:r w:rsidRPr="004B4589">
      <w:rPr>
        <w:color w:val="FFFFFF" w:themeColor="background1"/>
        <w:highlight w:val="darkRed"/>
        <w:lang w:val="en-GB"/>
      </w:rPr>
      <w:t>Payment details</w:t>
    </w:r>
    <w:r w:rsidRPr="004B4589">
      <w:rPr>
        <w:color w:val="FFFFFF" w:themeColor="background1"/>
        <w:lang w:val="en-GB"/>
      </w:rPr>
      <w:t xml:space="preserve"> </w:t>
    </w:r>
    <w:r>
      <w:rPr>
        <w:lang w:val="en-GB"/>
      </w:rPr>
      <w:t xml:space="preserve">– </w:t>
    </w:r>
    <w:r w:rsidRPr="004B4589">
      <w:rPr>
        <w:color w:val="FFFFFF" w:themeColor="background1"/>
        <w:highlight w:val="darkRed"/>
        <w:lang w:val="en-GB"/>
      </w:rPr>
      <w:t>Bank Transfer</w:t>
    </w:r>
    <w:r w:rsidRPr="004B4589">
      <w:rPr>
        <w:color w:val="FFFFFF" w:themeColor="background1"/>
        <w:lang w:val="en-GB"/>
      </w:rPr>
      <w:t xml:space="preserve"> </w:t>
    </w:r>
    <w:r>
      <w:rPr>
        <w:lang w:val="en-GB"/>
      </w:rPr>
      <w:t>to Vesta Wedding Cars, Sort Code 04-06-05, Account Number 15909674</w:t>
    </w:r>
  </w:p>
  <w:p w14:paraId="5B113B6D" w14:textId="44CDAC2F" w:rsidR="004B4589" w:rsidRPr="00356159" w:rsidRDefault="004B4589" w:rsidP="007F7B5D">
    <w:pPr>
      <w:pStyle w:val="NoSpacing"/>
      <w:rPr>
        <w:lang w:val="en-GB"/>
      </w:rPr>
    </w:pPr>
    <w:r w:rsidRPr="004B4589">
      <w:rPr>
        <w:color w:val="FFFFFF" w:themeColor="background1"/>
        <w:highlight w:val="darkRed"/>
        <w:lang w:val="en-GB"/>
      </w:rPr>
      <w:t>Card payments</w:t>
    </w:r>
    <w:r w:rsidRPr="004B4589">
      <w:rPr>
        <w:color w:val="FFFFFF" w:themeColor="background1"/>
        <w:lang w:val="en-GB"/>
      </w:rPr>
      <w:t xml:space="preserve"> </w:t>
    </w:r>
    <w:r>
      <w:rPr>
        <w:lang w:val="en-GB"/>
      </w:rPr>
      <w:t xml:space="preserve">accepted over the phone – a £3 fee applies. </w:t>
    </w:r>
    <w:proofErr w:type="spellStart"/>
    <w:r w:rsidRPr="004B4589">
      <w:rPr>
        <w:color w:val="FFFFFF" w:themeColor="background1"/>
        <w:highlight w:val="darkRed"/>
        <w:lang w:val="en-GB"/>
      </w:rPr>
      <w:t>Paypal</w:t>
    </w:r>
    <w:proofErr w:type="spellEnd"/>
    <w:r>
      <w:rPr>
        <w:lang w:val="en-GB"/>
      </w:rPr>
      <w:t xml:space="preserve"> </w:t>
    </w:r>
    <w:proofErr w:type="spellStart"/>
    <w:r>
      <w:rPr>
        <w:lang w:val="en-GB"/>
      </w:rPr>
      <w:t>PayPal.Me</w:t>
    </w:r>
    <w:proofErr w:type="spellEnd"/>
    <w:r>
      <w:rPr>
        <w:lang w:val="en-GB"/>
      </w:rPr>
      <w:t>/</w:t>
    </w:r>
    <w:proofErr w:type="spellStart"/>
    <w:r>
      <w:rPr>
        <w:lang w:val="en-GB"/>
      </w:rPr>
      <w:t>vestaweddingcar</w:t>
    </w:r>
    <w:proofErr w:type="spellEnd"/>
    <w:r>
      <w:rPr>
        <w:lang w:val="en-GB"/>
      </w:rPr>
      <w:t xml:space="preserve"> – a £3 fee applies.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43ABD0" w14:textId="77777777" w:rsidR="00DA3301" w:rsidRDefault="00DA3301" w:rsidP="00650259">
      <w:pPr>
        <w:spacing w:after="0" w:line="240" w:lineRule="auto"/>
      </w:pPr>
      <w:r>
        <w:separator/>
      </w:r>
    </w:p>
  </w:footnote>
  <w:footnote w:type="continuationSeparator" w:id="0">
    <w:p w14:paraId="7DE44AF2" w14:textId="77777777" w:rsidR="00DA3301" w:rsidRDefault="00DA330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629"/>
      <w:gridCol w:w="7397"/>
    </w:tblGrid>
    <w:tr w:rsidR="00844B0D" w14:paraId="7EE9C5D4" w14:textId="77777777" w:rsidTr="0090596C">
      <w:trPr>
        <w:trHeight w:val="990"/>
      </w:trPr>
      <w:tc>
        <w:tcPr>
          <w:tcW w:w="1350" w:type="dxa"/>
          <w:vAlign w:val="center"/>
        </w:tcPr>
        <w:p w14:paraId="56DD3225" w14:textId="7EAE68D8" w:rsidR="0090596C" w:rsidRDefault="00844B0D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03F919F0" wp14:editId="5C050534">
                <wp:extent cx="962108" cy="586261"/>
                <wp:effectExtent l="0" t="0" r="3175" b="0"/>
                <wp:docPr id="2" name="Picture 2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9578" cy="633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ED9A707" w14:textId="5C30D7CA" w:rsidR="0090596C" w:rsidRPr="0090596C" w:rsidRDefault="00844B0D" w:rsidP="0090596C">
          <w:pPr>
            <w:pStyle w:val="Header"/>
          </w:pPr>
          <w:r>
            <w:t>Booking Form</w:t>
          </w:r>
        </w:p>
      </w:tc>
    </w:tr>
    <w:bookmarkEnd w:id="1"/>
  </w:tbl>
  <w:p w14:paraId="695753D1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B0D"/>
    <w:rsid w:val="000265F5"/>
    <w:rsid w:val="00043045"/>
    <w:rsid w:val="000456E1"/>
    <w:rsid w:val="00052382"/>
    <w:rsid w:val="0006568A"/>
    <w:rsid w:val="00076F0F"/>
    <w:rsid w:val="00084253"/>
    <w:rsid w:val="000D1F49"/>
    <w:rsid w:val="001727CA"/>
    <w:rsid w:val="00242A0C"/>
    <w:rsid w:val="002928D0"/>
    <w:rsid w:val="002C56E6"/>
    <w:rsid w:val="00342AED"/>
    <w:rsid w:val="00356159"/>
    <w:rsid w:val="00361E11"/>
    <w:rsid w:val="003B4744"/>
    <w:rsid w:val="003F0847"/>
    <w:rsid w:val="0040090B"/>
    <w:rsid w:val="0046302A"/>
    <w:rsid w:val="00487D2D"/>
    <w:rsid w:val="004B4589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06B59"/>
    <w:rsid w:val="0082043E"/>
    <w:rsid w:val="00836129"/>
    <w:rsid w:val="00844B0D"/>
    <w:rsid w:val="0086616C"/>
    <w:rsid w:val="008E203A"/>
    <w:rsid w:val="0090596C"/>
    <w:rsid w:val="0091229C"/>
    <w:rsid w:val="00940E73"/>
    <w:rsid w:val="0098597D"/>
    <w:rsid w:val="009F0734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A3301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61D75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ellymilaszewicz/Library/Containers/com.microsoft.Word/Data/Library/Application%20Support/Microsoft/Office/16.0/DTS/Search/%7b9B667DDA-DFE9-004A-B60C-FE894200340D%7dtf116644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8980D59CED6574CBC3B20FA4BFAE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5F0D9-BF45-E04E-9A03-26BFEFCB5448}"/>
      </w:docPartPr>
      <w:docPartBody>
        <w:p w:rsidR="00467C22" w:rsidRDefault="00F20E63">
          <w:pPr>
            <w:pStyle w:val="E8980D59CED6574CBC3B20FA4BFAE89B"/>
          </w:pPr>
          <w:r w:rsidRPr="00356159">
            <w:rPr>
              <w:lang w:bidi="en-GB"/>
            </w:rPr>
            <w:t>First name</w:t>
          </w:r>
        </w:p>
      </w:docPartBody>
    </w:docPart>
    <w:docPart>
      <w:docPartPr>
        <w:name w:val="94FC2666F3243F4A86478CEB2ECFB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3AD67-2F2D-C54A-8E8D-A4B0B5C4C65B}"/>
      </w:docPartPr>
      <w:docPartBody>
        <w:p w:rsidR="00467C22" w:rsidRDefault="00F20E63">
          <w:pPr>
            <w:pStyle w:val="94FC2666F3243F4A86478CEB2ECFB0AE"/>
          </w:pPr>
          <w:r w:rsidRPr="00356159">
            <w:rPr>
              <w:lang w:bidi="en-GB"/>
            </w:rPr>
            <w:t>Address</w:t>
          </w:r>
        </w:p>
      </w:docPartBody>
    </w:docPart>
    <w:docPart>
      <w:docPartPr>
        <w:name w:val="F4AB28FF53BC854B9EF883D498B93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BF23D-0E55-2346-837E-85EA4B7374DE}"/>
      </w:docPartPr>
      <w:docPartBody>
        <w:p w:rsidR="00467C22" w:rsidRDefault="00F20E63">
          <w:pPr>
            <w:pStyle w:val="F4AB28FF53BC854B9EF883D498B93B4A"/>
          </w:pPr>
          <w:r w:rsidRPr="00356159">
            <w:rPr>
              <w:lang w:bidi="en-GB"/>
            </w:rPr>
            <w:t>Phone number</w:t>
          </w:r>
        </w:p>
      </w:docPartBody>
    </w:docPart>
    <w:docPart>
      <w:docPartPr>
        <w:name w:val="19C60C4F6B11124C81376818C0F7C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DC04A-06BF-3147-8025-6D8AB20A4B86}"/>
      </w:docPartPr>
      <w:docPartBody>
        <w:p w:rsidR="00467C22" w:rsidRDefault="00F20E63">
          <w:pPr>
            <w:pStyle w:val="19C60C4F6B11124C81376818C0F7C863"/>
          </w:pPr>
          <w:r w:rsidRPr="00356159">
            <w:rPr>
              <w:lang w:bidi="en-GB"/>
            </w:rPr>
            <w:t>Email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AEC"/>
    <w:rsid w:val="003E6EFE"/>
    <w:rsid w:val="00467C22"/>
    <w:rsid w:val="006038C6"/>
    <w:rsid w:val="00910AEC"/>
    <w:rsid w:val="00F2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980D59CED6574CBC3B20FA4BFAE89B">
    <w:name w:val="E8980D59CED6574CBC3B20FA4BFAE89B"/>
  </w:style>
  <w:style w:type="paragraph" w:customStyle="1" w:styleId="94FC2666F3243F4A86478CEB2ECFB0AE">
    <w:name w:val="94FC2666F3243F4A86478CEB2ECFB0AE"/>
  </w:style>
  <w:style w:type="paragraph" w:customStyle="1" w:styleId="F4AB28FF53BC854B9EF883D498B93B4A">
    <w:name w:val="F4AB28FF53BC854B9EF883D498B93B4A"/>
  </w:style>
  <w:style w:type="paragraph" w:customStyle="1" w:styleId="19C60C4F6B11124C81376818C0F7C863">
    <w:name w:val="19C60C4F6B11124C81376818C0F7C863"/>
  </w:style>
  <w:style w:type="character" w:styleId="PlaceholderText">
    <w:name w:val="Placeholder Text"/>
    <w:basedOn w:val="DefaultParagraphFont"/>
    <w:uiPriority w:val="99"/>
    <w:semiHidden/>
    <w:rsid w:val="00910AE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{9B667DDA-DFE9-004A-B60C-FE894200340D}tf11664410.dotx</Template>
  <TotalTime>0</TotalTime>
  <Pages>2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2021-09-19T14:24:00Z</dcterms:created>
  <dcterms:modified xsi:type="dcterms:W3CDTF">2021-09-19T14:24:00Z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