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566B62" w:rsidRDefault="00DA38E6"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2085975</wp:posOffset>
                </wp:positionH>
                <wp:positionV relativeFrom="paragraph">
                  <wp:posOffset>6000750</wp:posOffset>
                </wp:positionV>
                <wp:extent cx="3905250" cy="1381125"/>
                <wp:effectExtent l="0" t="0" r="0" b="9525"/>
                <wp:wrapNone/>
                <wp:docPr id="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0" cy="1381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2840" w:rsidRPr="00F3616E" w:rsidRDefault="00816E35" w:rsidP="00802C7A">
                            <w:pPr>
                              <w:jc w:val="center"/>
                              <w:rPr>
                                <w:b/>
                                <w:color w:val="660033"/>
                                <w:sz w:val="28"/>
                                <w:szCs w:val="28"/>
                              </w:rPr>
                            </w:pPr>
                            <w:r w:rsidRPr="00F3616E">
                              <w:rPr>
                                <w:b/>
                                <w:color w:val="660033"/>
                                <w:sz w:val="28"/>
                                <w:szCs w:val="28"/>
                              </w:rPr>
                              <w:t>RSVP:</w:t>
                            </w:r>
                          </w:p>
                          <w:p w:rsidR="00816E35" w:rsidRPr="00F3616E" w:rsidRDefault="00816E35" w:rsidP="00802C7A">
                            <w:pPr>
                              <w:jc w:val="center"/>
                              <w:rPr>
                                <w:b/>
                                <w:color w:val="660033"/>
                                <w:sz w:val="6"/>
                                <w:szCs w:val="6"/>
                              </w:rPr>
                            </w:pPr>
                          </w:p>
                          <w:p w:rsidR="00DA38E6" w:rsidRDefault="00211060" w:rsidP="0026008D">
                            <w:pPr>
                              <w:jc w:val="center"/>
                              <w:rPr>
                                <w:color w:val="660033"/>
                                <w:sz w:val="28"/>
                                <w:szCs w:val="28"/>
                              </w:rPr>
                            </w:pPr>
                            <w:r w:rsidRPr="00F3616E">
                              <w:rPr>
                                <w:b/>
                                <w:color w:val="660033"/>
                                <w:sz w:val="28"/>
                                <w:szCs w:val="28"/>
                              </w:rPr>
                              <w:t>Steve Adams</w:t>
                            </w:r>
                            <w:r w:rsidR="00816E35" w:rsidRPr="00F3616E">
                              <w:rPr>
                                <w:color w:val="660033"/>
                                <w:sz w:val="28"/>
                                <w:szCs w:val="28"/>
                              </w:rPr>
                              <w:br/>
                            </w:r>
                            <w:r w:rsidRPr="00F3616E">
                              <w:rPr>
                                <w:color w:val="660033"/>
                                <w:sz w:val="28"/>
                                <w:szCs w:val="28"/>
                              </w:rPr>
                              <w:t xml:space="preserve">Senior </w:t>
                            </w:r>
                            <w:r w:rsidR="00F3616E" w:rsidRPr="00F3616E">
                              <w:rPr>
                                <w:color w:val="660033"/>
                                <w:sz w:val="28"/>
                                <w:szCs w:val="28"/>
                              </w:rPr>
                              <w:t xml:space="preserve">Regulatory and </w:t>
                            </w:r>
                          </w:p>
                          <w:p w:rsidR="0026008D" w:rsidRPr="00F3616E" w:rsidRDefault="00F3616E" w:rsidP="0026008D">
                            <w:pPr>
                              <w:jc w:val="center"/>
                              <w:rPr>
                                <w:color w:val="660033"/>
                                <w:sz w:val="10"/>
                                <w:szCs w:val="10"/>
                              </w:rPr>
                            </w:pPr>
                            <w:r w:rsidRPr="00F3616E">
                              <w:rPr>
                                <w:color w:val="660033"/>
                                <w:sz w:val="28"/>
                                <w:szCs w:val="28"/>
                              </w:rPr>
                              <w:t>Compliance</w:t>
                            </w:r>
                            <w:r w:rsidR="00DA38E6">
                              <w:rPr>
                                <w:color w:val="660033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11060" w:rsidRPr="00F3616E">
                              <w:rPr>
                                <w:color w:val="660033"/>
                                <w:sz w:val="28"/>
                                <w:szCs w:val="28"/>
                              </w:rPr>
                              <w:t>Consultant</w:t>
                            </w:r>
                            <w:r w:rsidR="0026008D" w:rsidRPr="00F3616E">
                              <w:rPr>
                                <w:color w:val="660033"/>
                                <w:sz w:val="10"/>
                                <w:szCs w:val="10"/>
                              </w:rPr>
                              <w:t xml:space="preserve"> </w:t>
                            </w:r>
                          </w:p>
                          <w:p w:rsidR="00802C7A" w:rsidRPr="00F3616E" w:rsidRDefault="00211060" w:rsidP="0026008D">
                            <w:pPr>
                              <w:jc w:val="center"/>
                              <w:rPr>
                                <w:color w:val="660033"/>
                                <w:sz w:val="10"/>
                                <w:szCs w:val="10"/>
                              </w:rPr>
                            </w:pPr>
                            <w:r w:rsidRPr="00F3616E">
                              <w:rPr>
                                <w:b/>
                                <w:color w:val="660033"/>
                                <w:sz w:val="28"/>
                                <w:szCs w:val="28"/>
                              </w:rPr>
                              <w:t>Office</w:t>
                            </w:r>
                            <w:r w:rsidR="00816E35" w:rsidRPr="00F3616E">
                              <w:rPr>
                                <w:rFonts w:ascii="Georgia" w:hAnsi="Georgia"/>
                                <w:color w:val="660033"/>
                                <w:sz w:val="28"/>
                                <w:szCs w:val="28"/>
                              </w:rPr>
                              <w:br/>
                            </w:r>
                            <w:r w:rsidRPr="00F3616E">
                              <w:rPr>
                                <w:color w:val="660033"/>
                              </w:rPr>
                              <w:t>770-709-3598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164.25pt;margin-top:472.5pt;width:307.5pt;height:108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" filled="f" stroked="f">
                <v:textbox>
                  <w:txbxContent>
                    <w:p w:rsidR="001E2840" w:rsidRPr="00F3616E" w:rsidRDefault="00816E35" w:rsidP="00802C7A">
                      <w:pPr>
                        <w:jc w:val="center"/>
                        <w:rPr>
                          <w:b/>
                          <w:color w:val="660033"/>
                          <w:sz w:val="28"/>
                          <w:szCs w:val="28"/>
                        </w:rPr>
                      </w:pPr>
                      <w:r w:rsidRPr="00F3616E">
                        <w:rPr>
                          <w:b/>
                          <w:color w:val="660033"/>
                          <w:sz w:val="28"/>
                          <w:szCs w:val="28"/>
                        </w:rPr>
                        <w:t>RSVP:</w:t>
                      </w:r>
                    </w:p>
                    <w:p w:rsidR="00816E35" w:rsidRPr="00F3616E" w:rsidRDefault="00816E35" w:rsidP="00802C7A">
                      <w:pPr>
                        <w:jc w:val="center"/>
                        <w:rPr>
                          <w:b/>
                          <w:color w:val="660033"/>
                          <w:sz w:val="6"/>
                          <w:szCs w:val="6"/>
                        </w:rPr>
                      </w:pPr>
                    </w:p>
                    <w:p w:rsidR="00DA38E6" w:rsidRDefault="00211060" w:rsidP="0026008D">
                      <w:pPr>
                        <w:jc w:val="center"/>
                        <w:rPr>
                          <w:color w:val="660033"/>
                          <w:sz w:val="28"/>
                          <w:szCs w:val="28"/>
                        </w:rPr>
                      </w:pPr>
                      <w:r w:rsidRPr="00F3616E">
                        <w:rPr>
                          <w:b/>
                          <w:color w:val="660033"/>
                          <w:sz w:val="28"/>
                          <w:szCs w:val="28"/>
                        </w:rPr>
                        <w:t>Steve Adams</w:t>
                      </w:r>
                      <w:r w:rsidR="00816E35" w:rsidRPr="00F3616E">
                        <w:rPr>
                          <w:color w:val="660033"/>
                          <w:sz w:val="28"/>
                          <w:szCs w:val="28"/>
                        </w:rPr>
                        <w:br/>
                      </w:r>
                      <w:r w:rsidRPr="00F3616E">
                        <w:rPr>
                          <w:color w:val="660033"/>
                          <w:sz w:val="28"/>
                          <w:szCs w:val="28"/>
                        </w:rPr>
                        <w:t xml:space="preserve">Senior </w:t>
                      </w:r>
                      <w:r w:rsidR="00F3616E" w:rsidRPr="00F3616E">
                        <w:rPr>
                          <w:color w:val="660033"/>
                          <w:sz w:val="28"/>
                          <w:szCs w:val="28"/>
                        </w:rPr>
                        <w:t xml:space="preserve">Regulatory and </w:t>
                      </w:r>
                    </w:p>
                    <w:p w:rsidR="0026008D" w:rsidRPr="00F3616E" w:rsidRDefault="00F3616E" w:rsidP="0026008D">
                      <w:pPr>
                        <w:jc w:val="center"/>
                        <w:rPr>
                          <w:color w:val="660033"/>
                          <w:sz w:val="10"/>
                          <w:szCs w:val="10"/>
                        </w:rPr>
                      </w:pPr>
                      <w:r w:rsidRPr="00F3616E">
                        <w:rPr>
                          <w:color w:val="660033"/>
                          <w:sz w:val="28"/>
                          <w:szCs w:val="28"/>
                        </w:rPr>
                        <w:t>Compliance</w:t>
                      </w:r>
                      <w:r w:rsidR="00DA38E6">
                        <w:rPr>
                          <w:color w:val="660033"/>
                          <w:sz w:val="28"/>
                          <w:szCs w:val="28"/>
                        </w:rPr>
                        <w:t xml:space="preserve"> </w:t>
                      </w:r>
                      <w:r w:rsidR="00211060" w:rsidRPr="00F3616E">
                        <w:rPr>
                          <w:color w:val="660033"/>
                          <w:sz w:val="28"/>
                          <w:szCs w:val="28"/>
                        </w:rPr>
                        <w:t>Consultant</w:t>
                      </w:r>
                      <w:r w:rsidR="0026008D" w:rsidRPr="00F3616E">
                        <w:rPr>
                          <w:color w:val="660033"/>
                          <w:sz w:val="10"/>
                          <w:szCs w:val="10"/>
                        </w:rPr>
                        <w:t xml:space="preserve"> </w:t>
                      </w:r>
                    </w:p>
                    <w:p w:rsidR="00802C7A" w:rsidRPr="00F3616E" w:rsidRDefault="00211060" w:rsidP="0026008D">
                      <w:pPr>
                        <w:jc w:val="center"/>
                        <w:rPr>
                          <w:color w:val="660033"/>
                          <w:sz w:val="10"/>
                          <w:szCs w:val="10"/>
                        </w:rPr>
                      </w:pPr>
                      <w:r w:rsidRPr="00F3616E">
                        <w:rPr>
                          <w:b/>
                          <w:color w:val="660033"/>
                          <w:sz w:val="28"/>
                          <w:szCs w:val="28"/>
                        </w:rPr>
                        <w:t>Office</w:t>
                      </w:r>
                      <w:r w:rsidR="00816E35" w:rsidRPr="00F3616E">
                        <w:rPr>
                          <w:rFonts w:ascii="Georgia" w:hAnsi="Georgia"/>
                          <w:color w:val="660033"/>
                          <w:sz w:val="28"/>
                          <w:szCs w:val="28"/>
                        </w:rPr>
                        <w:br/>
                      </w:r>
                      <w:r w:rsidRPr="00F3616E">
                        <w:rPr>
                          <w:color w:val="660033"/>
                        </w:rPr>
                        <w:t>770-709-3598</w:t>
                      </w:r>
                    </w:p>
                  </w:txbxContent>
                </v:textbox>
              </v:shape>
            </w:pict>
          </mc:Fallback>
        </mc:AlternateContent>
      </w:r>
      <w:r w:rsidR="004A78D6">
        <w:rPr>
          <w:noProof/>
          <w:szCs w:val="20"/>
        </w:rPr>
        <mc:AlternateContent>
          <mc:Choice Requires="wps">
            <w:drawing>
              <wp:anchor distT="36576" distB="36576" distL="36576" distR="36576" simplePos="0" relativeHeight="251653632" behindDoc="0" locked="0" layoutInCell="1" allowOverlap="1" wp14:anchorId="06E70077" wp14:editId="67099405">
                <wp:simplePos x="0" y="0"/>
                <wp:positionH relativeFrom="column">
                  <wp:posOffset>2257425</wp:posOffset>
                </wp:positionH>
                <wp:positionV relativeFrom="paragraph">
                  <wp:posOffset>1600199</wp:posOffset>
                </wp:positionV>
                <wp:extent cx="3451860" cy="4448175"/>
                <wp:effectExtent l="0" t="0" r="0" b="9525"/>
                <wp:wrapNone/>
                <wp:docPr id="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1860" cy="444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D431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37E4E" w:rsidRPr="001B1D0C" w:rsidRDefault="00037E4E" w:rsidP="00037E4E">
                            <w:pPr>
                              <w:pStyle w:val="SUBHEADGOESHERE01"/>
                            </w:pPr>
                            <w:r>
                              <w:t>OVERVIEW OF CPC COURSE</w:t>
                            </w:r>
                          </w:p>
                          <w:p w:rsidR="004A78D6" w:rsidRPr="004A78D6" w:rsidRDefault="004A78D6" w:rsidP="004A78D6">
                            <w:pPr>
                              <w:pStyle w:val="SUBHEADGOESHERE01"/>
                              <w:jc w:val="left"/>
                              <w:rPr>
                                <w:b w:val="0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4A78D6">
                              <w:rPr>
                                <w:b w:val="0"/>
                                <w:color w:val="auto"/>
                                <w:sz w:val="22"/>
                                <w:szCs w:val="22"/>
                              </w:rPr>
                              <w:t xml:space="preserve">This </w:t>
                            </w:r>
                            <w:r>
                              <w:rPr>
                                <w:b w:val="0"/>
                                <w:color w:val="auto"/>
                                <w:sz w:val="22"/>
                                <w:szCs w:val="22"/>
                              </w:rPr>
                              <w:t>32-hour</w:t>
                            </w:r>
                            <w:r w:rsidRPr="004A78D6">
                              <w:rPr>
                                <w:b w:val="0"/>
                                <w:color w:val="auto"/>
                                <w:sz w:val="22"/>
                                <w:szCs w:val="22"/>
                              </w:rPr>
                              <w:t xml:space="preserve"> course teaches fundamental medical coding skills for risk adjustment coding and prepares the student to take AAPC's CRC exam.</w:t>
                            </w:r>
                            <w:r>
                              <w:rPr>
                                <w:b w:val="0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A78D6">
                              <w:rPr>
                                <w:b w:val="0"/>
                                <w:color w:val="auto"/>
                                <w:sz w:val="22"/>
                                <w:szCs w:val="22"/>
                              </w:rPr>
                              <w:t xml:space="preserve"> The course covers ICD-10-CM coding for all risk adjustment models (HCC, HHS-ACA, CDPS). Assures a broad knowledge in reviewing and assigning the correct diagnosis codes for all risk adjustment models. </w:t>
                            </w:r>
                          </w:p>
                          <w:p w:rsidR="00566B62" w:rsidRPr="001B1D0C" w:rsidRDefault="00037E4E" w:rsidP="004A78D6">
                            <w:pPr>
                              <w:pStyle w:val="SUBHEADGOESHERE01"/>
                              <w:spacing w:after="0"/>
                            </w:pPr>
                            <w:r>
                              <w:t>PROFESSIONAL FEE</w:t>
                            </w:r>
                          </w:p>
                          <w:p w:rsidR="00566B62" w:rsidRPr="004A78D6" w:rsidRDefault="00037E4E" w:rsidP="0026008D">
                            <w:pPr>
                              <w:pStyle w:val="PlainText"/>
                              <w:spacing w:line="360" w:lineRule="auto"/>
                              <w:rPr>
                                <w:sz w:val="23"/>
                                <w:szCs w:val="23"/>
                              </w:rPr>
                            </w:pPr>
                            <w:r w:rsidRPr="004A78D6"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>A discounted fee o</w:t>
                            </w:r>
                            <w:r w:rsidR="005E05AE" w:rsidRPr="004A78D6"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>f $</w:t>
                            </w:r>
                            <w:r w:rsidR="004A78D6" w:rsidRPr="004A78D6"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>6</w:t>
                            </w:r>
                            <w:r w:rsidR="005E01D9" w:rsidRPr="004A78D6"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 xml:space="preserve">95.00 includes our </w:t>
                            </w:r>
                            <w:r w:rsidR="004A78D6" w:rsidRPr="004A78D6"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>four-day</w:t>
                            </w:r>
                            <w:r w:rsidR="00816E35" w:rsidRPr="004A78D6"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 xml:space="preserve"> work</w:t>
                            </w:r>
                            <w:r w:rsidRPr="004A78D6"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>shop, our Certified Coding Workbook, 100’s of sample test question</w:t>
                            </w:r>
                            <w:r w:rsidR="0026008D" w:rsidRPr="004A78D6"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 xml:space="preserve"> and an audio file</w:t>
                            </w:r>
                            <w:r w:rsidRPr="004A78D6"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 xml:space="preserve"> of the class.  If you desire to take the C</w:t>
                            </w:r>
                            <w:r w:rsidR="004A78D6" w:rsidRPr="004A78D6"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>R</w:t>
                            </w:r>
                            <w:r w:rsidRPr="004A78D6"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>C certification exam after our course, the American Academy of Professional Coders char</w:t>
                            </w:r>
                            <w:r w:rsidR="005E05AE" w:rsidRPr="004A78D6"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>ges an additional fee</w:t>
                            </w:r>
                            <w:r w:rsidRPr="004A78D6"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 xml:space="preserve"> for </w:t>
                            </w:r>
                            <w:r w:rsidR="005E05AE" w:rsidRPr="004A78D6"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 xml:space="preserve">their </w:t>
                            </w:r>
                            <w:r w:rsidRPr="004A78D6"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>membership and the examination.</w:t>
                            </w:r>
                            <w:r w:rsidR="00816E35" w:rsidRPr="004A78D6"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E7007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77.75pt;margin-top:126pt;width:271.8pt;height:350.25pt;z-index:2516536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" filled="f" fillcolor="#cd4313" stroked="f" insetpen="t">
                <v:textbox inset="2.88pt,2.88pt,2.88pt,2.88pt">
                  <w:txbxContent>
                    <w:p w:rsidR="00037E4E" w:rsidRPr="001B1D0C" w:rsidRDefault="00037E4E" w:rsidP="00037E4E">
                      <w:pPr>
                        <w:pStyle w:val="SUBHEADGOESHERE01"/>
                      </w:pPr>
                      <w:r>
                        <w:t>OVERVIEW OF CPC COURSE</w:t>
                      </w:r>
                    </w:p>
                    <w:p w:rsidR="004A78D6" w:rsidRPr="004A78D6" w:rsidRDefault="004A78D6" w:rsidP="004A78D6">
                      <w:pPr>
                        <w:pStyle w:val="SUBHEADGOESHERE01"/>
                        <w:jc w:val="left"/>
                        <w:rPr>
                          <w:b w:val="0"/>
                          <w:color w:val="auto"/>
                          <w:sz w:val="22"/>
                          <w:szCs w:val="22"/>
                        </w:rPr>
                      </w:pPr>
                      <w:r w:rsidRPr="004A78D6">
                        <w:rPr>
                          <w:b w:val="0"/>
                          <w:color w:val="auto"/>
                          <w:sz w:val="22"/>
                          <w:szCs w:val="22"/>
                        </w:rPr>
                        <w:t xml:space="preserve">This </w:t>
                      </w:r>
                      <w:r>
                        <w:rPr>
                          <w:b w:val="0"/>
                          <w:color w:val="auto"/>
                          <w:sz w:val="22"/>
                          <w:szCs w:val="22"/>
                        </w:rPr>
                        <w:t>32-hour</w:t>
                      </w:r>
                      <w:r w:rsidRPr="004A78D6">
                        <w:rPr>
                          <w:b w:val="0"/>
                          <w:color w:val="auto"/>
                          <w:sz w:val="22"/>
                          <w:szCs w:val="22"/>
                        </w:rPr>
                        <w:t xml:space="preserve"> course teaches fundamental medical coding skills for risk adjustment coding and prepares the student to take AAPC's CRC exam.</w:t>
                      </w:r>
                      <w:r>
                        <w:rPr>
                          <w:b w:val="0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Pr="004A78D6">
                        <w:rPr>
                          <w:b w:val="0"/>
                          <w:color w:val="auto"/>
                          <w:sz w:val="22"/>
                          <w:szCs w:val="22"/>
                        </w:rPr>
                        <w:t xml:space="preserve"> The course covers ICD-10-CM coding for all risk adjustment models (HCC, HHS-ACA, CDPS). Assures a broad knowledge in reviewing and assigning the correct diagnosis codes for all risk adjustment models. </w:t>
                      </w:r>
                    </w:p>
                    <w:p w:rsidR="00566B62" w:rsidRPr="001B1D0C" w:rsidRDefault="00037E4E" w:rsidP="004A78D6">
                      <w:pPr>
                        <w:pStyle w:val="SUBHEADGOESHERE01"/>
                        <w:spacing w:after="0"/>
                      </w:pPr>
                      <w:r>
                        <w:t>PROFESSIONAL FEE</w:t>
                      </w:r>
                    </w:p>
                    <w:p w:rsidR="00566B62" w:rsidRPr="004A78D6" w:rsidRDefault="00037E4E" w:rsidP="0026008D">
                      <w:pPr>
                        <w:pStyle w:val="PlainText"/>
                        <w:spacing w:line="360" w:lineRule="auto"/>
                        <w:rPr>
                          <w:sz w:val="23"/>
                          <w:szCs w:val="23"/>
                        </w:rPr>
                      </w:pPr>
                      <w:r w:rsidRPr="004A78D6"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>A discounted fee o</w:t>
                      </w:r>
                      <w:r w:rsidR="005E05AE" w:rsidRPr="004A78D6"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>f $</w:t>
                      </w:r>
                      <w:r w:rsidR="004A78D6" w:rsidRPr="004A78D6"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>6</w:t>
                      </w:r>
                      <w:r w:rsidR="005E01D9" w:rsidRPr="004A78D6"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 xml:space="preserve">95.00 includes our </w:t>
                      </w:r>
                      <w:r w:rsidR="004A78D6" w:rsidRPr="004A78D6"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>four-day</w:t>
                      </w:r>
                      <w:r w:rsidR="00816E35" w:rsidRPr="004A78D6"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 xml:space="preserve"> work</w:t>
                      </w:r>
                      <w:r w:rsidRPr="004A78D6"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>shop, our Certified Coding Workbook, 100’s of sample test question</w:t>
                      </w:r>
                      <w:r w:rsidR="0026008D" w:rsidRPr="004A78D6"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 xml:space="preserve"> and an audio file</w:t>
                      </w:r>
                      <w:r w:rsidRPr="004A78D6"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 xml:space="preserve"> of the class.  If you desire to take the C</w:t>
                      </w:r>
                      <w:r w:rsidR="004A78D6" w:rsidRPr="004A78D6"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>R</w:t>
                      </w:r>
                      <w:r w:rsidRPr="004A78D6"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>C certification exam after our course, the American Academy of Professional Coders char</w:t>
                      </w:r>
                      <w:r w:rsidR="005E05AE" w:rsidRPr="004A78D6"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>ges an additional fee</w:t>
                      </w:r>
                      <w:r w:rsidRPr="004A78D6"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 xml:space="preserve"> for </w:t>
                      </w:r>
                      <w:r w:rsidR="005E05AE" w:rsidRPr="004A78D6"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 xml:space="preserve">their </w:t>
                      </w:r>
                      <w:r w:rsidRPr="004A78D6"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>membership and the examination.</w:t>
                      </w:r>
                      <w:r w:rsidR="00816E35" w:rsidRPr="004A78D6"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5E01D9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71B01BB" wp14:editId="021E28D9">
                <wp:simplePos x="0" y="0"/>
                <wp:positionH relativeFrom="column">
                  <wp:posOffset>-234315</wp:posOffset>
                </wp:positionH>
                <wp:positionV relativeFrom="paragraph">
                  <wp:posOffset>5841365</wp:posOffset>
                </wp:positionV>
                <wp:extent cx="2644140" cy="1559560"/>
                <wp:effectExtent l="0" t="0" r="0" b="2540"/>
                <wp:wrapNone/>
                <wp:docPr id="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4140" cy="155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2840" w:rsidRPr="00802C7A" w:rsidRDefault="001E2840" w:rsidP="00802C7A">
                            <w:pPr>
                              <w:pStyle w:val="SUBHEADGOESHERE01"/>
                              <w:jc w:val="left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02C7A">
                              <w:rPr>
                                <w:sz w:val="28"/>
                                <w:szCs w:val="28"/>
                              </w:rPr>
                              <w:t>INSTRUCTOR</w:t>
                            </w:r>
                          </w:p>
                          <w:p w:rsidR="001E2840" w:rsidRPr="00B95428" w:rsidRDefault="001E2840" w:rsidP="00B95428">
                            <w:pPr>
                              <w:pStyle w:val="photoBox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 w:rsidRPr="004712F8">
                              <w:rPr>
                                <w:b/>
                                <w:sz w:val="28"/>
                                <w:szCs w:val="28"/>
                              </w:rPr>
                              <w:t>Steve Adams</w:t>
                            </w:r>
                            <w:r w:rsidR="00211060">
                              <w:rPr>
                                <w:sz w:val="28"/>
                                <w:szCs w:val="28"/>
                              </w:rPr>
                              <w:t>, MCS, CPC, COC</w:t>
                            </w:r>
                            <w:r w:rsidRPr="00B95428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211060">
                              <w:rPr>
                                <w:sz w:val="28"/>
                                <w:szCs w:val="28"/>
                              </w:rPr>
                              <w:t xml:space="preserve">CPMA, </w:t>
                            </w:r>
                            <w:r w:rsidRPr="00B95428">
                              <w:rPr>
                                <w:sz w:val="28"/>
                                <w:szCs w:val="28"/>
                              </w:rPr>
                              <w:t>CPC-I, PCS, FCS, COA Senior Management Consultant for InGuage Healthcare Solutions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B01BB" id="Text Box 18" o:spid="_x0000_s1028" type="#_x0000_t202" style="position:absolute;margin-left:-18.45pt;margin-top:459.95pt;width:208.2pt;height:122.8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" filled="f" stroked="f">
                <v:textbox>
                  <w:txbxContent>
                    <w:p w:rsidR="001E2840" w:rsidRPr="00802C7A" w:rsidRDefault="001E2840" w:rsidP="00802C7A">
                      <w:pPr>
                        <w:pStyle w:val="SUBHEADGOESHERE01"/>
                        <w:jc w:val="left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802C7A">
                        <w:rPr>
                          <w:sz w:val="28"/>
                          <w:szCs w:val="28"/>
                        </w:rPr>
                        <w:t>INSTRUCTOR</w:t>
                      </w:r>
                    </w:p>
                    <w:p w:rsidR="001E2840" w:rsidRPr="00B95428" w:rsidRDefault="001E2840" w:rsidP="00B95428">
                      <w:pPr>
                        <w:pStyle w:val="photoBox"/>
                        <w:jc w:val="left"/>
                        <w:rPr>
                          <w:sz w:val="28"/>
                          <w:szCs w:val="28"/>
                        </w:rPr>
                      </w:pPr>
                      <w:r w:rsidRPr="004712F8">
                        <w:rPr>
                          <w:b/>
                          <w:sz w:val="28"/>
                          <w:szCs w:val="28"/>
                        </w:rPr>
                        <w:t>Steve Adams</w:t>
                      </w:r>
                      <w:r w:rsidR="00211060">
                        <w:rPr>
                          <w:sz w:val="28"/>
                          <w:szCs w:val="28"/>
                        </w:rPr>
                        <w:t>, MCS, CPC, COC</w:t>
                      </w:r>
                      <w:r w:rsidRPr="00B95428">
                        <w:rPr>
                          <w:sz w:val="28"/>
                          <w:szCs w:val="28"/>
                        </w:rPr>
                        <w:t xml:space="preserve">, </w:t>
                      </w:r>
                      <w:r w:rsidR="00211060">
                        <w:rPr>
                          <w:sz w:val="28"/>
                          <w:szCs w:val="28"/>
                        </w:rPr>
                        <w:t xml:space="preserve">CPMA, </w:t>
                      </w:r>
                      <w:r w:rsidRPr="00B95428">
                        <w:rPr>
                          <w:sz w:val="28"/>
                          <w:szCs w:val="28"/>
                        </w:rPr>
                        <w:t>CPC-I, PCS, FCS, COA Senior Management Consultant for InGuage Healthcare Solutions</w:t>
                      </w:r>
                    </w:p>
                  </w:txbxContent>
                </v:textbox>
              </v:shape>
            </w:pict>
          </mc:Fallback>
        </mc:AlternateContent>
      </w:r>
      <w:r w:rsidR="00D80A7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-243840</wp:posOffset>
                </wp:positionH>
                <wp:positionV relativeFrom="paragraph">
                  <wp:posOffset>4231640</wp:posOffset>
                </wp:positionV>
                <wp:extent cx="2543175" cy="2226310"/>
                <wp:effectExtent l="3810" t="2540" r="0" b="0"/>
                <wp:wrapNone/>
                <wp:docPr id="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2226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49A3" w:rsidRDefault="00211060" w:rsidP="00EB5CBF">
                            <w:pPr>
                              <w:pStyle w:val="SUBHEADGOESHERE01"/>
                              <w:spacing w:before="0" w:after="0"/>
                              <w:jc w:val="left"/>
                            </w:pPr>
                            <w:r>
                              <w:t>I</w:t>
                            </w:r>
                            <w:r w:rsidR="00CE5C39">
                              <w:t>nHealth</w:t>
                            </w:r>
                            <w:r>
                              <w:t xml:space="preserve"> Office – Atlanta, GA</w:t>
                            </w:r>
                          </w:p>
                          <w:p w:rsidR="00802C7A" w:rsidRPr="00EB5CBF" w:rsidRDefault="00802C7A" w:rsidP="00037E4E">
                            <w:pPr>
                              <w:pStyle w:val="BodyText2"/>
                              <w:spacing w:line="288" w:lineRule="auto"/>
                              <w:jc w:val="left"/>
                              <w:rPr>
                                <w:b w:val="0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:rsidR="00037E4E" w:rsidRPr="00037E4E" w:rsidRDefault="005E05AE" w:rsidP="00037E4E">
                            <w:pPr>
                              <w:pStyle w:val="BodyText2"/>
                              <w:spacing w:line="288" w:lineRule="auto"/>
                              <w:jc w:val="left"/>
                              <w:rPr>
                                <w:b w:val="0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 w:val="0"/>
                                <w:color w:val="000000"/>
                                <w:sz w:val="24"/>
                              </w:rPr>
                              <w:t>Monday (</w:t>
                            </w:r>
                            <w:r w:rsidR="004A78D6">
                              <w:rPr>
                                <w:b w:val="0"/>
                                <w:color w:val="000000"/>
                                <w:sz w:val="24"/>
                              </w:rPr>
                              <w:t>7/16</w:t>
                            </w:r>
                            <w:r w:rsidR="00037E4E" w:rsidRPr="00037E4E">
                              <w:rPr>
                                <w:b w:val="0"/>
                                <w:color w:val="000000"/>
                                <w:sz w:val="24"/>
                              </w:rPr>
                              <w:t xml:space="preserve">) – </w:t>
                            </w:r>
                            <w:r w:rsidR="00211060">
                              <w:rPr>
                                <w:b w:val="0"/>
                                <w:color w:val="000000"/>
                                <w:sz w:val="24"/>
                              </w:rPr>
                              <w:t xml:space="preserve">8AM – </w:t>
                            </w:r>
                            <w:r w:rsidR="004A78D6">
                              <w:rPr>
                                <w:b w:val="0"/>
                                <w:color w:val="000000"/>
                                <w:sz w:val="24"/>
                              </w:rPr>
                              <w:t>5</w:t>
                            </w:r>
                            <w:r w:rsidR="00816E35">
                              <w:rPr>
                                <w:b w:val="0"/>
                                <w:color w:val="000000"/>
                                <w:sz w:val="24"/>
                              </w:rPr>
                              <w:t>PM</w:t>
                            </w:r>
                          </w:p>
                          <w:p w:rsidR="00037E4E" w:rsidRPr="00037E4E" w:rsidRDefault="005E01D9" w:rsidP="00037E4E">
                            <w:pPr>
                              <w:pStyle w:val="BodyText2"/>
                              <w:spacing w:line="288" w:lineRule="auto"/>
                              <w:jc w:val="left"/>
                              <w:rPr>
                                <w:b w:val="0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 w:val="0"/>
                                <w:color w:val="000000"/>
                                <w:sz w:val="24"/>
                              </w:rPr>
                              <w:t xml:space="preserve">Tuesday </w:t>
                            </w:r>
                            <w:r w:rsidR="005E05AE">
                              <w:rPr>
                                <w:b w:val="0"/>
                                <w:color w:val="000000"/>
                                <w:sz w:val="24"/>
                              </w:rPr>
                              <w:t>(</w:t>
                            </w:r>
                            <w:r w:rsidR="004A78D6">
                              <w:rPr>
                                <w:b w:val="0"/>
                                <w:color w:val="000000"/>
                                <w:sz w:val="24"/>
                              </w:rPr>
                              <w:t>7/17</w:t>
                            </w:r>
                            <w:r w:rsidR="00037E4E" w:rsidRPr="00037E4E">
                              <w:rPr>
                                <w:b w:val="0"/>
                                <w:color w:val="000000"/>
                                <w:sz w:val="24"/>
                              </w:rPr>
                              <w:t xml:space="preserve">) – </w:t>
                            </w:r>
                            <w:r w:rsidR="00211060">
                              <w:rPr>
                                <w:b w:val="0"/>
                                <w:color w:val="000000"/>
                                <w:sz w:val="24"/>
                              </w:rPr>
                              <w:t xml:space="preserve">8AM – </w:t>
                            </w:r>
                            <w:r w:rsidR="004A78D6">
                              <w:rPr>
                                <w:b w:val="0"/>
                                <w:color w:val="000000"/>
                                <w:sz w:val="24"/>
                              </w:rPr>
                              <w:t>5</w:t>
                            </w:r>
                            <w:r w:rsidR="00816E35">
                              <w:rPr>
                                <w:b w:val="0"/>
                                <w:color w:val="000000"/>
                                <w:sz w:val="24"/>
                              </w:rPr>
                              <w:t>PM</w:t>
                            </w:r>
                          </w:p>
                          <w:p w:rsidR="00037E4E" w:rsidRPr="00037E4E" w:rsidRDefault="005E05AE" w:rsidP="00037E4E">
                            <w:pPr>
                              <w:pStyle w:val="BodyText2"/>
                              <w:spacing w:line="288" w:lineRule="auto"/>
                              <w:jc w:val="left"/>
                              <w:rPr>
                                <w:b w:val="0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 w:val="0"/>
                                <w:color w:val="000000"/>
                                <w:sz w:val="24"/>
                              </w:rPr>
                              <w:t>Wednesday (</w:t>
                            </w:r>
                            <w:r w:rsidR="004A78D6">
                              <w:rPr>
                                <w:b w:val="0"/>
                                <w:color w:val="000000"/>
                                <w:sz w:val="24"/>
                              </w:rPr>
                              <w:t>7/18</w:t>
                            </w:r>
                            <w:r w:rsidR="00037E4E" w:rsidRPr="00037E4E">
                              <w:rPr>
                                <w:b w:val="0"/>
                                <w:color w:val="000000"/>
                                <w:sz w:val="24"/>
                              </w:rPr>
                              <w:t xml:space="preserve">) – </w:t>
                            </w:r>
                            <w:r w:rsidR="00211060">
                              <w:rPr>
                                <w:b w:val="0"/>
                                <w:color w:val="000000"/>
                                <w:sz w:val="24"/>
                              </w:rPr>
                              <w:t xml:space="preserve">8AM – </w:t>
                            </w:r>
                            <w:r w:rsidR="004A78D6">
                              <w:rPr>
                                <w:b w:val="0"/>
                                <w:color w:val="000000"/>
                                <w:sz w:val="24"/>
                              </w:rPr>
                              <w:t>5</w:t>
                            </w:r>
                            <w:r w:rsidR="00816E35">
                              <w:rPr>
                                <w:b w:val="0"/>
                                <w:color w:val="000000"/>
                                <w:sz w:val="24"/>
                              </w:rPr>
                              <w:t>PM</w:t>
                            </w:r>
                          </w:p>
                          <w:p w:rsidR="005E05AE" w:rsidRDefault="005E05AE" w:rsidP="00037E4E">
                            <w:pPr>
                              <w:pStyle w:val="BodyText2"/>
                              <w:spacing w:line="288" w:lineRule="auto"/>
                              <w:jc w:val="left"/>
                              <w:rPr>
                                <w:b w:val="0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 w:val="0"/>
                                <w:color w:val="000000"/>
                                <w:sz w:val="24"/>
                              </w:rPr>
                              <w:t xml:space="preserve">Thursday </w:t>
                            </w:r>
                            <w:r w:rsidR="00947567">
                              <w:rPr>
                                <w:b w:val="0"/>
                                <w:color w:val="000000"/>
                                <w:sz w:val="24"/>
                              </w:rPr>
                              <w:t>7</w:t>
                            </w:r>
                            <w:r w:rsidR="004A78D6">
                              <w:rPr>
                                <w:b w:val="0"/>
                                <w:color w:val="000000"/>
                                <w:sz w:val="24"/>
                              </w:rPr>
                              <w:t>/19</w:t>
                            </w:r>
                            <w:r w:rsidR="00037E4E" w:rsidRPr="00037E4E">
                              <w:rPr>
                                <w:b w:val="0"/>
                                <w:color w:val="000000"/>
                                <w:sz w:val="24"/>
                              </w:rPr>
                              <w:t xml:space="preserve">) – </w:t>
                            </w:r>
                            <w:r w:rsidR="00211060">
                              <w:rPr>
                                <w:b w:val="0"/>
                                <w:color w:val="000000"/>
                                <w:sz w:val="24"/>
                              </w:rPr>
                              <w:t xml:space="preserve">8AM – </w:t>
                            </w:r>
                            <w:r w:rsidR="004A78D6">
                              <w:rPr>
                                <w:b w:val="0"/>
                                <w:color w:val="000000"/>
                                <w:sz w:val="24"/>
                              </w:rPr>
                              <w:t>5</w:t>
                            </w:r>
                            <w:r w:rsidR="00816E35">
                              <w:rPr>
                                <w:b w:val="0"/>
                                <w:color w:val="000000"/>
                                <w:sz w:val="24"/>
                              </w:rPr>
                              <w:t>PM</w:t>
                            </w:r>
                          </w:p>
                          <w:p w:rsidR="00816E35" w:rsidRPr="00211060" w:rsidRDefault="00816E35" w:rsidP="00037E4E">
                            <w:pPr>
                              <w:pStyle w:val="BodyText2"/>
                              <w:spacing w:line="288" w:lineRule="auto"/>
                              <w:jc w:val="left"/>
                              <w:rPr>
                                <w:color w:val="000000"/>
                                <w:sz w:val="8"/>
                                <w:szCs w:val="8"/>
                              </w:rPr>
                            </w:pPr>
                          </w:p>
                          <w:p w:rsidR="00A449A3" w:rsidRPr="00A449A3" w:rsidRDefault="00A449A3" w:rsidP="00037E4E">
                            <w:pPr>
                              <w:pStyle w:val="BodyText2"/>
                              <w:spacing w:line="288" w:lineRule="auto"/>
                              <w:jc w:val="left"/>
                              <w:rPr>
                                <w:color w:val="000000"/>
                                <w:sz w:val="24"/>
                              </w:rPr>
                            </w:pPr>
                            <w:r w:rsidRPr="00A449A3">
                              <w:rPr>
                                <w:color w:val="000000"/>
                                <w:sz w:val="24"/>
                              </w:rPr>
                              <w:t xml:space="preserve">Exam </w:t>
                            </w:r>
                            <w:r w:rsidR="00E248BA">
                              <w:rPr>
                                <w:color w:val="000000"/>
                                <w:sz w:val="24"/>
                              </w:rPr>
                              <w:t>–</w:t>
                            </w:r>
                            <w:r w:rsidRPr="00A449A3">
                              <w:rPr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r w:rsidR="00211060">
                              <w:rPr>
                                <w:color w:val="000000"/>
                                <w:sz w:val="24"/>
                              </w:rPr>
                              <w:t>on your own</w:t>
                            </w:r>
                          </w:p>
                          <w:p w:rsidR="00566B62" w:rsidRDefault="00566B62" w:rsidP="00566B62">
                            <w:pPr>
                              <w:pStyle w:val="photoBox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9" type="#_x0000_t202" style="position:absolute;margin-left:-19.2pt;margin-top:333.2pt;width:200.25pt;height:175.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" filled="f" stroked="f">
                <v:textbox>
                  <w:txbxContent>
                    <w:p w:rsidR="00A449A3" w:rsidRDefault="00211060" w:rsidP="00EB5CBF">
                      <w:pPr>
                        <w:pStyle w:val="SUBHEADGOESHERE01"/>
                        <w:spacing w:before="0" w:after="0"/>
                        <w:jc w:val="left"/>
                      </w:pPr>
                      <w:r>
                        <w:t>I</w:t>
                      </w:r>
                      <w:r w:rsidR="00CE5C39">
                        <w:t>nHealth</w:t>
                      </w:r>
                      <w:r>
                        <w:t xml:space="preserve"> Office – Atlanta, GA</w:t>
                      </w:r>
                    </w:p>
                    <w:p w:rsidR="00802C7A" w:rsidRPr="00EB5CBF" w:rsidRDefault="00802C7A" w:rsidP="00037E4E">
                      <w:pPr>
                        <w:pStyle w:val="BodyText2"/>
                        <w:spacing w:line="288" w:lineRule="auto"/>
                        <w:jc w:val="left"/>
                        <w:rPr>
                          <w:b w:val="0"/>
                          <w:color w:val="000000"/>
                          <w:sz w:val="16"/>
                          <w:szCs w:val="16"/>
                        </w:rPr>
                      </w:pPr>
                    </w:p>
                    <w:p w:rsidR="00037E4E" w:rsidRPr="00037E4E" w:rsidRDefault="005E05AE" w:rsidP="00037E4E">
                      <w:pPr>
                        <w:pStyle w:val="BodyText2"/>
                        <w:spacing w:line="288" w:lineRule="auto"/>
                        <w:jc w:val="left"/>
                        <w:rPr>
                          <w:b w:val="0"/>
                          <w:color w:val="000000"/>
                          <w:sz w:val="24"/>
                        </w:rPr>
                      </w:pPr>
                      <w:r>
                        <w:rPr>
                          <w:b w:val="0"/>
                          <w:color w:val="000000"/>
                          <w:sz w:val="24"/>
                        </w:rPr>
                        <w:t>Monday (</w:t>
                      </w:r>
                      <w:r w:rsidR="004A78D6">
                        <w:rPr>
                          <w:b w:val="0"/>
                          <w:color w:val="000000"/>
                          <w:sz w:val="24"/>
                        </w:rPr>
                        <w:t>7/16</w:t>
                      </w:r>
                      <w:r w:rsidR="00037E4E" w:rsidRPr="00037E4E">
                        <w:rPr>
                          <w:b w:val="0"/>
                          <w:color w:val="000000"/>
                          <w:sz w:val="24"/>
                        </w:rPr>
                        <w:t xml:space="preserve">) – </w:t>
                      </w:r>
                      <w:r w:rsidR="00211060">
                        <w:rPr>
                          <w:b w:val="0"/>
                          <w:color w:val="000000"/>
                          <w:sz w:val="24"/>
                        </w:rPr>
                        <w:t xml:space="preserve">8AM – </w:t>
                      </w:r>
                      <w:r w:rsidR="004A78D6">
                        <w:rPr>
                          <w:b w:val="0"/>
                          <w:color w:val="000000"/>
                          <w:sz w:val="24"/>
                        </w:rPr>
                        <w:t>5</w:t>
                      </w:r>
                      <w:r w:rsidR="00816E35">
                        <w:rPr>
                          <w:b w:val="0"/>
                          <w:color w:val="000000"/>
                          <w:sz w:val="24"/>
                        </w:rPr>
                        <w:t>PM</w:t>
                      </w:r>
                    </w:p>
                    <w:p w:rsidR="00037E4E" w:rsidRPr="00037E4E" w:rsidRDefault="005E01D9" w:rsidP="00037E4E">
                      <w:pPr>
                        <w:pStyle w:val="BodyText2"/>
                        <w:spacing w:line="288" w:lineRule="auto"/>
                        <w:jc w:val="left"/>
                        <w:rPr>
                          <w:b w:val="0"/>
                          <w:color w:val="000000"/>
                          <w:sz w:val="24"/>
                        </w:rPr>
                      </w:pPr>
                      <w:r>
                        <w:rPr>
                          <w:b w:val="0"/>
                          <w:color w:val="000000"/>
                          <w:sz w:val="24"/>
                        </w:rPr>
                        <w:t xml:space="preserve">Tuesday </w:t>
                      </w:r>
                      <w:r w:rsidR="005E05AE">
                        <w:rPr>
                          <w:b w:val="0"/>
                          <w:color w:val="000000"/>
                          <w:sz w:val="24"/>
                        </w:rPr>
                        <w:t>(</w:t>
                      </w:r>
                      <w:r w:rsidR="004A78D6">
                        <w:rPr>
                          <w:b w:val="0"/>
                          <w:color w:val="000000"/>
                          <w:sz w:val="24"/>
                        </w:rPr>
                        <w:t>7/17</w:t>
                      </w:r>
                      <w:r w:rsidR="00037E4E" w:rsidRPr="00037E4E">
                        <w:rPr>
                          <w:b w:val="0"/>
                          <w:color w:val="000000"/>
                          <w:sz w:val="24"/>
                        </w:rPr>
                        <w:t xml:space="preserve">) – </w:t>
                      </w:r>
                      <w:r w:rsidR="00211060">
                        <w:rPr>
                          <w:b w:val="0"/>
                          <w:color w:val="000000"/>
                          <w:sz w:val="24"/>
                        </w:rPr>
                        <w:t xml:space="preserve">8AM – </w:t>
                      </w:r>
                      <w:r w:rsidR="004A78D6">
                        <w:rPr>
                          <w:b w:val="0"/>
                          <w:color w:val="000000"/>
                          <w:sz w:val="24"/>
                        </w:rPr>
                        <w:t>5</w:t>
                      </w:r>
                      <w:r w:rsidR="00816E35">
                        <w:rPr>
                          <w:b w:val="0"/>
                          <w:color w:val="000000"/>
                          <w:sz w:val="24"/>
                        </w:rPr>
                        <w:t>PM</w:t>
                      </w:r>
                    </w:p>
                    <w:p w:rsidR="00037E4E" w:rsidRPr="00037E4E" w:rsidRDefault="005E05AE" w:rsidP="00037E4E">
                      <w:pPr>
                        <w:pStyle w:val="BodyText2"/>
                        <w:spacing w:line="288" w:lineRule="auto"/>
                        <w:jc w:val="left"/>
                        <w:rPr>
                          <w:b w:val="0"/>
                          <w:color w:val="000000"/>
                          <w:sz w:val="24"/>
                        </w:rPr>
                      </w:pPr>
                      <w:r>
                        <w:rPr>
                          <w:b w:val="0"/>
                          <w:color w:val="000000"/>
                          <w:sz w:val="24"/>
                        </w:rPr>
                        <w:t>Wednesday (</w:t>
                      </w:r>
                      <w:r w:rsidR="004A78D6">
                        <w:rPr>
                          <w:b w:val="0"/>
                          <w:color w:val="000000"/>
                          <w:sz w:val="24"/>
                        </w:rPr>
                        <w:t>7/18</w:t>
                      </w:r>
                      <w:r w:rsidR="00037E4E" w:rsidRPr="00037E4E">
                        <w:rPr>
                          <w:b w:val="0"/>
                          <w:color w:val="000000"/>
                          <w:sz w:val="24"/>
                        </w:rPr>
                        <w:t xml:space="preserve">) – </w:t>
                      </w:r>
                      <w:r w:rsidR="00211060">
                        <w:rPr>
                          <w:b w:val="0"/>
                          <w:color w:val="000000"/>
                          <w:sz w:val="24"/>
                        </w:rPr>
                        <w:t xml:space="preserve">8AM – </w:t>
                      </w:r>
                      <w:r w:rsidR="004A78D6">
                        <w:rPr>
                          <w:b w:val="0"/>
                          <w:color w:val="000000"/>
                          <w:sz w:val="24"/>
                        </w:rPr>
                        <w:t>5</w:t>
                      </w:r>
                      <w:r w:rsidR="00816E35">
                        <w:rPr>
                          <w:b w:val="0"/>
                          <w:color w:val="000000"/>
                          <w:sz w:val="24"/>
                        </w:rPr>
                        <w:t>PM</w:t>
                      </w:r>
                    </w:p>
                    <w:p w:rsidR="005E05AE" w:rsidRDefault="005E05AE" w:rsidP="00037E4E">
                      <w:pPr>
                        <w:pStyle w:val="BodyText2"/>
                        <w:spacing w:line="288" w:lineRule="auto"/>
                        <w:jc w:val="left"/>
                        <w:rPr>
                          <w:b w:val="0"/>
                          <w:color w:val="000000"/>
                          <w:sz w:val="24"/>
                        </w:rPr>
                      </w:pPr>
                      <w:r>
                        <w:rPr>
                          <w:b w:val="0"/>
                          <w:color w:val="000000"/>
                          <w:sz w:val="24"/>
                        </w:rPr>
                        <w:t xml:space="preserve">Thursday </w:t>
                      </w:r>
                      <w:r w:rsidR="00947567">
                        <w:rPr>
                          <w:b w:val="0"/>
                          <w:color w:val="000000"/>
                          <w:sz w:val="24"/>
                        </w:rPr>
                        <w:t>7</w:t>
                      </w:r>
                      <w:r w:rsidR="004A78D6">
                        <w:rPr>
                          <w:b w:val="0"/>
                          <w:color w:val="000000"/>
                          <w:sz w:val="24"/>
                        </w:rPr>
                        <w:t>/19</w:t>
                      </w:r>
                      <w:r w:rsidR="00037E4E" w:rsidRPr="00037E4E">
                        <w:rPr>
                          <w:b w:val="0"/>
                          <w:color w:val="000000"/>
                          <w:sz w:val="24"/>
                        </w:rPr>
                        <w:t xml:space="preserve">) – </w:t>
                      </w:r>
                      <w:r w:rsidR="00211060">
                        <w:rPr>
                          <w:b w:val="0"/>
                          <w:color w:val="000000"/>
                          <w:sz w:val="24"/>
                        </w:rPr>
                        <w:t xml:space="preserve">8AM – </w:t>
                      </w:r>
                      <w:r w:rsidR="004A78D6">
                        <w:rPr>
                          <w:b w:val="0"/>
                          <w:color w:val="000000"/>
                          <w:sz w:val="24"/>
                        </w:rPr>
                        <w:t>5</w:t>
                      </w:r>
                      <w:r w:rsidR="00816E35">
                        <w:rPr>
                          <w:b w:val="0"/>
                          <w:color w:val="000000"/>
                          <w:sz w:val="24"/>
                        </w:rPr>
                        <w:t>PM</w:t>
                      </w:r>
                    </w:p>
                    <w:p w:rsidR="00816E35" w:rsidRPr="00211060" w:rsidRDefault="00816E35" w:rsidP="00037E4E">
                      <w:pPr>
                        <w:pStyle w:val="BodyText2"/>
                        <w:spacing w:line="288" w:lineRule="auto"/>
                        <w:jc w:val="left"/>
                        <w:rPr>
                          <w:color w:val="000000"/>
                          <w:sz w:val="8"/>
                          <w:szCs w:val="8"/>
                        </w:rPr>
                      </w:pPr>
                    </w:p>
                    <w:p w:rsidR="00A449A3" w:rsidRPr="00A449A3" w:rsidRDefault="00A449A3" w:rsidP="00037E4E">
                      <w:pPr>
                        <w:pStyle w:val="BodyText2"/>
                        <w:spacing w:line="288" w:lineRule="auto"/>
                        <w:jc w:val="left"/>
                        <w:rPr>
                          <w:color w:val="000000"/>
                          <w:sz w:val="24"/>
                        </w:rPr>
                      </w:pPr>
                      <w:r w:rsidRPr="00A449A3">
                        <w:rPr>
                          <w:color w:val="000000"/>
                          <w:sz w:val="24"/>
                        </w:rPr>
                        <w:t xml:space="preserve">Exam </w:t>
                      </w:r>
                      <w:r w:rsidR="00E248BA">
                        <w:rPr>
                          <w:color w:val="000000"/>
                          <w:sz w:val="24"/>
                        </w:rPr>
                        <w:t>–</w:t>
                      </w:r>
                      <w:r w:rsidRPr="00A449A3">
                        <w:rPr>
                          <w:color w:val="000000"/>
                          <w:sz w:val="24"/>
                        </w:rPr>
                        <w:t xml:space="preserve"> </w:t>
                      </w:r>
                      <w:r w:rsidR="00211060">
                        <w:rPr>
                          <w:color w:val="000000"/>
                          <w:sz w:val="24"/>
                        </w:rPr>
                        <w:t>on your own</w:t>
                      </w:r>
                    </w:p>
                    <w:p w:rsidR="00566B62" w:rsidRDefault="00566B62" w:rsidP="00566B62">
                      <w:pPr>
                        <w:pStyle w:val="photoBox"/>
                      </w:pPr>
                    </w:p>
                  </w:txbxContent>
                </v:textbox>
              </v:shape>
            </w:pict>
          </mc:Fallback>
        </mc:AlternateContent>
      </w:r>
      <w:r w:rsidR="00D80A7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-429260</wp:posOffset>
                </wp:positionH>
                <wp:positionV relativeFrom="paragraph">
                  <wp:posOffset>8007985</wp:posOffset>
                </wp:positionV>
                <wp:extent cx="6540500" cy="568325"/>
                <wp:effectExtent l="8255" t="13970" r="13970" b="8255"/>
                <wp:wrapNone/>
                <wp:docPr id="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0" cy="56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2C7A" w:rsidRPr="00802C7A" w:rsidRDefault="00802C7A" w:rsidP="00802C7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Each student must bring a</w:t>
                            </w:r>
                            <w:r w:rsidRPr="00802C7A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*</w:t>
                            </w:r>
                            <w:r w:rsidR="005E05AE">
                              <w:rPr>
                                <w:sz w:val="32"/>
                                <w:szCs w:val="32"/>
                              </w:rPr>
                              <w:t>2018</w:t>
                            </w:r>
                            <w:r w:rsidR="0026008D">
                              <w:rPr>
                                <w:sz w:val="32"/>
                                <w:szCs w:val="32"/>
                              </w:rPr>
                              <w:t xml:space="preserve"> ICD-10CM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book</w:t>
                            </w:r>
                            <w:r w:rsidR="00EB5CBF">
                              <w:rPr>
                                <w:sz w:val="32"/>
                                <w:szCs w:val="32"/>
                              </w:rPr>
                              <w:t xml:space="preserve"> to the first day of class</w:t>
                            </w:r>
                            <w:r w:rsidR="00DA38E6">
                              <w:rPr>
                                <w:sz w:val="32"/>
                                <w:szCs w:val="32"/>
                              </w:rPr>
                              <w:t xml:space="preserve"> * Also contact AAPC and Order the 2018 CRC Study Guide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1" o:spid="_x0000_s1030" type="#_x0000_t202" style="position:absolute;margin-left:-33.8pt;margin-top:630.55pt;width:515pt;height:44.75pt;z-index:2516689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">
                <v:textbox style="mso-fit-shape-to-text:t">
                  <w:txbxContent>
                    <w:p w:rsidR="00802C7A" w:rsidRPr="00802C7A" w:rsidRDefault="00802C7A" w:rsidP="00802C7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Each student must bring a</w:t>
                      </w:r>
                      <w:r w:rsidRPr="00802C7A"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</w:rPr>
                        <w:t>*</w:t>
                      </w:r>
                      <w:r w:rsidR="005E05AE">
                        <w:rPr>
                          <w:sz w:val="32"/>
                          <w:szCs w:val="32"/>
                        </w:rPr>
                        <w:t>2018</w:t>
                      </w:r>
                      <w:r w:rsidR="0026008D">
                        <w:rPr>
                          <w:sz w:val="32"/>
                          <w:szCs w:val="32"/>
                        </w:rPr>
                        <w:t xml:space="preserve"> ICD-10CM</w:t>
                      </w:r>
                      <w:r>
                        <w:rPr>
                          <w:sz w:val="32"/>
                          <w:szCs w:val="32"/>
                        </w:rPr>
                        <w:t xml:space="preserve"> book</w:t>
                      </w:r>
                      <w:r w:rsidR="00EB5CBF">
                        <w:rPr>
                          <w:sz w:val="32"/>
                          <w:szCs w:val="32"/>
                        </w:rPr>
                        <w:t xml:space="preserve"> to the first day of class</w:t>
                      </w:r>
                      <w:r w:rsidR="00DA38E6">
                        <w:rPr>
                          <w:sz w:val="32"/>
                          <w:szCs w:val="32"/>
                        </w:rPr>
                        <w:t xml:space="preserve"> * Also contact AAPC and Order the 2018 CRC Study Guide</w:t>
                      </w:r>
                    </w:p>
                  </w:txbxContent>
                </v:textbox>
              </v:shape>
            </w:pict>
          </mc:Fallback>
        </mc:AlternateContent>
      </w:r>
      <w:r w:rsidR="00802C7A">
        <w:rPr>
          <w:noProof/>
          <w:szCs w:val="20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-1038225</wp:posOffset>
            </wp:positionH>
            <wp:positionV relativeFrom="paragraph">
              <wp:posOffset>-942975</wp:posOffset>
            </wp:positionV>
            <wp:extent cx="7708900" cy="9982200"/>
            <wp:effectExtent l="19050" t="19050" r="25400" b="19050"/>
            <wp:wrapNone/>
            <wp:docPr id="10" name="Picture 10" descr="YS_Legal_Vert_Flyer_fro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S_Legal_Vert_Flyer_front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0" cy="9982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0A7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-240665</wp:posOffset>
                </wp:positionH>
                <wp:positionV relativeFrom="paragraph">
                  <wp:posOffset>1600200</wp:posOffset>
                </wp:positionV>
                <wp:extent cx="2286000" cy="2435860"/>
                <wp:effectExtent l="0" t="0" r="21590" b="2159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243586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2840" w:rsidRDefault="00566B62" w:rsidP="001E2840">
                            <w:pPr>
                              <w:rPr>
                                <w:rStyle w:val="photoBoxChar"/>
                              </w:rPr>
                            </w:pPr>
                            <w:r w:rsidRPr="00566B62">
                              <w:rPr>
                                <w:rStyle w:val="photoBoxChar"/>
                              </w:rPr>
                              <w:t xml:space="preserve"> </w:t>
                            </w:r>
                          </w:p>
                          <w:p w:rsidR="00566B62" w:rsidRPr="006C4596" w:rsidRDefault="00B95428" w:rsidP="001E2840">
                            <w:pPr>
                              <w:rPr>
                                <w:i/>
                                <w:color w:val="4F1900"/>
                                <w:sz w:val="18"/>
                              </w:rPr>
                            </w:pPr>
                            <w:r>
                              <w:rPr>
                                <w:i/>
                                <w:noProof/>
                                <w:color w:val="4F1900"/>
                                <w:sz w:val="18"/>
                              </w:rPr>
                              <w:drawing>
                                <wp:inline distT="0" distB="0" distL="0" distR="0">
                                  <wp:extent cx="2105025" cy="2085975"/>
                                  <wp:effectExtent l="19050" t="0" r="9525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5025" cy="2085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1" type="#_x0000_t202" style="position:absolute;margin-left:-18.95pt;margin-top:126pt;width:180pt;height:191.8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" fillcolor="silver" stroked="f">
                <v:shadow on="t"/>
                <v:textbox>
                  <w:txbxContent>
                    <w:p w:rsidR="001E2840" w:rsidRDefault="00566B62" w:rsidP="001E2840">
                      <w:pPr>
                        <w:rPr>
                          <w:rStyle w:val="photoBoxChar"/>
                        </w:rPr>
                      </w:pPr>
                      <w:r w:rsidRPr="00566B62">
                        <w:rPr>
                          <w:rStyle w:val="photoBoxChar"/>
                        </w:rPr>
                        <w:t xml:space="preserve"> </w:t>
                      </w:r>
                    </w:p>
                    <w:p w:rsidR="00566B62" w:rsidRPr="006C4596" w:rsidRDefault="00B95428" w:rsidP="001E2840">
                      <w:pPr>
                        <w:rPr>
                          <w:i/>
                          <w:color w:val="4F1900"/>
                          <w:sz w:val="18"/>
                        </w:rPr>
                      </w:pPr>
                      <w:r>
                        <w:rPr>
                          <w:i/>
                          <w:noProof/>
                          <w:color w:val="4F1900"/>
                          <w:sz w:val="18"/>
                        </w:rPr>
                        <w:drawing>
                          <wp:inline distT="0" distB="0" distL="0" distR="0">
                            <wp:extent cx="2105025" cy="2085975"/>
                            <wp:effectExtent l="19050" t="0" r="9525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5025" cy="2085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80A72">
        <w:rPr>
          <w:noProof/>
          <w:szCs w:val="20"/>
        </w:rPr>
        <mc:AlternateContent>
          <mc:Choice Requires="wps">
            <w:drawing>
              <wp:anchor distT="36576" distB="36576" distL="36576" distR="36576" simplePos="0" relativeHeight="251651584" behindDoc="0" locked="0" layoutInCell="1" allowOverlap="1">
                <wp:simplePos x="0" y="0"/>
                <wp:positionH relativeFrom="column">
                  <wp:posOffset>-862965</wp:posOffset>
                </wp:positionH>
                <wp:positionV relativeFrom="paragraph">
                  <wp:posOffset>-581025</wp:posOffset>
                </wp:positionV>
                <wp:extent cx="7200900" cy="1200150"/>
                <wp:effectExtent l="381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0" cy="1200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D431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449A3" w:rsidRPr="00EA077F" w:rsidRDefault="005E01D9" w:rsidP="001E2840">
                            <w:pPr>
                              <w:pStyle w:val="HeadlineGoesHere"/>
                              <w:rPr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sz w:val="64"/>
                                <w:szCs w:val="64"/>
                              </w:rPr>
                              <w:t>2</w:t>
                            </w:r>
                            <w:r w:rsidR="005E05AE">
                              <w:rPr>
                                <w:sz w:val="64"/>
                                <w:szCs w:val="64"/>
                              </w:rPr>
                              <w:t>018</w:t>
                            </w:r>
                            <w:r>
                              <w:rPr>
                                <w:sz w:val="64"/>
                                <w:szCs w:val="64"/>
                              </w:rPr>
                              <w:t xml:space="preserve"> </w:t>
                            </w:r>
                            <w:r w:rsidR="00211060">
                              <w:rPr>
                                <w:sz w:val="64"/>
                                <w:szCs w:val="64"/>
                              </w:rPr>
                              <w:t>In</w:t>
                            </w:r>
                            <w:r w:rsidR="0026008D">
                              <w:rPr>
                                <w:sz w:val="64"/>
                                <w:szCs w:val="64"/>
                              </w:rPr>
                              <w:t>gauge healthcare solutions</w:t>
                            </w:r>
                            <w:r w:rsidR="00EA077F" w:rsidRPr="00EA077F">
                              <w:rPr>
                                <w:sz w:val="64"/>
                                <w:szCs w:val="64"/>
                              </w:rPr>
                              <w:t xml:space="preserve"> – C</w:t>
                            </w:r>
                            <w:r w:rsidR="004A78D6">
                              <w:rPr>
                                <w:sz w:val="64"/>
                                <w:szCs w:val="64"/>
                              </w:rPr>
                              <w:t>RC</w:t>
                            </w:r>
                            <w:r w:rsidR="00EA077F" w:rsidRPr="00EA077F">
                              <w:rPr>
                                <w:sz w:val="64"/>
                                <w:szCs w:val="64"/>
                              </w:rPr>
                              <w:t xml:space="preserve"> Course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2" type="#_x0000_t202" style="position:absolute;margin-left:-67.95pt;margin-top:-45.75pt;width:567pt;height:94.5pt;z-index:2516515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" filled="f" fillcolor="#cd4313" stroked="f" insetpen="t">
                <v:textbox inset="2.88pt,2.88pt,2.88pt,2.88pt">
                  <w:txbxContent>
                    <w:p w:rsidR="00A449A3" w:rsidRPr="00EA077F" w:rsidRDefault="005E01D9" w:rsidP="001E2840">
                      <w:pPr>
                        <w:pStyle w:val="HeadlineGoesHere"/>
                        <w:rPr>
                          <w:sz w:val="64"/>
                          <w:szCs w:val="64"/>
                        </w:rPr>
                      </w:pPr>
                      <w:r>
                        <w:rPr>
                          <w:sz w:val="64"/>
                          <w:szCs w:val="64"/>
                        </w:rPr>
                        <w:t>2</w:t>
                      </w:r>
                      <w:r w:rsidR="005E05AE">
                        <w:rPr>
                          <w:sz w:val="64"/>
                          <w:szCs w:val="64"/>
                        </w:rPr>
                        <w:t>018</w:t>
                      </w:r>
                      <w:r>
                        <w:rPr>
                          <w:sz w:val="64"/>
                          <w:szCs w:val="64"/>
                        </w:rPr>
                        <w:t xml:space="preserve"> </w:t>
                      </w:r>
                      <w:r w:rsidR="00211060">
                        <w:rPr>
                          <w:sz w:val="64"/>
                          <w:szCs w:val="64"/>
                        </w:rPr>
                        <w:t>In</w:t>
                      </w:r>
                      <w:r w:rsidR="0026008D">
                        <w:rPr>
                          <w:sz w:val="64"/>
                          <w:szCs w:val="64"/>
                        </w:rPr>
                        <w:t>gauge healthcare solutions</w:t>
                      </w:r>
                      <w:r w:rsidR="00EA077F" w:rsidRPr="00EA077F">
                        <w:rPr>
                          <w:sz w:val="64"/>
                          <w:szCs w:val="64"/>
                        </w:rPr>
                        <w:t xml:space="preserve"> – C</w:t>
                      </w:r>
                      <w:r w:rsidR="004A78D6">
                        <w:rPr>
                          <w:sz w:val="64"/>
                          <w:szCs w:val="64"/>
                        </w:rPr>
                        <w:t>RC</w:t>
                      </w:r>
                      <w:r w:rsidR="00EA077F" w:rsidRPr="00EA077F">
                        <w:rPr>
                          <w:sz w:val="64"/>
                          <w:szCs w:val="64"/>
                        </w:rPr>
                        <w:t xml:space="preserve"> Course</w:t>
                      </w:r>
                    </w:p>
                  </w:txbxContent>
                </v:textbox>
              </v:shape>
            </w:pict>
          </mc:Fallback>
        </mc:AlternateContent>
      </w:r>
      <w:r w:rsidR="00D80A7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-634365</wp:posOffset>
                </wp:positionH>
                <wp:positionV relativeFrom="paragraph">
                  <wp:posOffset>856615</wp:posOffset>
                </wp:positionV>
                <wp:extent cx="6629400" cy="431800"/>
                <wp:effectExtent l="3810" t="0" r="0" b="0"/>
                <wp:wrapNone/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6B62" w:rsidRPr="00217AF1" w:rsidRDefault="004A78D6" w:rsidP="004D3F1D">
                            <w:pPr>
                              <w:pStyle w:val="SUBHEADGOESHERE"/>
                              <w:rPr>
                                <w:b/>
                                <w:color w:val="auto"/>
                              </w:rPr>
                            </w:pPr>
                            <w:r>
                              <w:rPr>
                                <w:rStyle w:val="SUBHEADGOESHEREChar"/>
                                <w:b/>
                                <w:color w:val="auto"/>
                              </w:rPr>
                              <w:t xml:space="preserve">Certified Risk Adjustment </w:t>
                            </w:r>
                            <w:r w:rsidR="00AF3478">
                              <w:rPr>
                                <w:rStyle w:val="SUBHEADGOESHEREChar"/>
                                <w:b/>
                                <w:color w:val="auto"/>
                              </w:rPr>
                              <w:t xml:space="preserve">Coding </w:t>
                            </w:r>
                            <w:r>
                              <w:rPr>
                                <w:rStyle w:val="SUBHEADGOESHEREChar"/>
                                <w:b/>
                                <w:color w:val="auto"/>
                              </w:rPr>
                              <w:t>Course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3" type="#_x0000_t202" style="position:absolute;margin-left:-49.95pt;margin-top:67.45pt;width:522pt;height:3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" filled="f" stroked="f">
                <v:textbox>
                  <w:txbxContent>
                    <w:p w:rsidR="00566B62" w:rsidRPr="00217AF1" w:rsidRDefault="004A78D6" w:rsidP="004D3F1D">
                      <w:pPr>
                        <w:pStyle w:val="SUBHEADGOESHERE"/>
                        <w:rPr>
                          <w:b/>
                          <w:color w:val="auto"/>
                        </w:rPr>
                      </w:pPr>
                      <w:r>
                        <w:rPr>
                          <w:rStyle w:val="SUBHEADGOESHEREChar"/>
                          <w:b/>
                          <w:color w:val="auto"/>
                        </w:rPr>
                        <w:t xml:space="preserve">Certified Risk Adjustment </w:t>
                      </w:r>
                      <w:r w:rsidR="00AF3478">
                        <w:rPr>
                          <w:rStyle w:val="SUBHEADGOESHEREChar"/>
                          <w:b/>
                          <w:color w:val="auto"/>
                        </w:rPr>
                        <w:t xml:space="preserve">Coding </w:t>
                      </w:r>
                      <w:r>
                        <w:rPr>
                          <w:rStyle w:val="SUBHEADGOESHEREChar"/>
                          <w:b/>
                          <w:color w:val="auto"/>
                        </w:rPr>
                        <w:t>Course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66B62" w:rsidSect="00566B62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DD4DEC"/>
    <w:multiLevelType w:val="hybridMultilevel"/>
    <w:tmpl w:val="3B161C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attachedTemplate r:id="rId1"/>
  <w:stylePaneFormatFilter w:val="0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0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47EB"/>
    <w:rsid w:val="00037E4E"/>
    <w:rsid w:val="000731DA"/>
    <w:rsid w:val="00116B6D"/>
    <w:rsid w:val="001E2840"/>
    <w:rsid w:val="00211060"/>
    <w:rsid w:val="00211F20"/>
    <w:rsid w:val="00217AF1"/>
    <w:rsid w:val="0026008D"/>
    <w:rsid w:val="002A7796"/>
    <w:rsid w:val="00331CE9"/>
    <w:rsid w:val="004314FB"/>
    <w:rsid w:val="00441154"/>
    <w:rsid w:val="004712F8"/>
    <w:rsid w:val="004A78D6"/>
    <w:rsid w:val="004C59B1"/>
    <w:rsid w:val="004D3F1D"/>
    <w:rsid w:val="005468F9"/>
    <w:rsid w:val="00566B62"/>
    <w:rsid w:val="00586417"/>
    <w:rsid w:val="005E01D9"/>
    <w:rsid w:val="005E05AE"/>
    <w:rsid w:val="006141E2"/>
    <w:rsid w:val="006160CB"/>
    <w:rsid w:val="00676138"/>
    <w:rsid w:val="006C2AD2"/>
    <w:rsid w:val="006C47EB"/>
    <w:rsid w:val="007B52F1"/>
    <w:rsid w:val="00802C7A"/>
    <w:rsid w:val="00816E35"/>
    <w:rsid w:val="008F422B"/>
    <w:rsid w:val="00912583"/>
    <w:rsid w:val="00944C7F"/>
    <w:rsid w:val="00945F5A"/>
    <w:rsid w:val="00947567"/>
    <w:rsid w:val="00A017C1"/>
    <w:rsid w:val="00A449A3"/>
    <w:rsid w:val="00A56795"/>
    <w:rsid w:val="00AC26CB"/>
    <w:rsid w:val="00AF3478"/>
    <w:rsid w:val="00B95428"/>
    <w:rsid w:val="00BE3CCE"/>
    <w:rsid w:val="00C967C5"/>
    <w:rsid w:val="00CE5C39"/>
    <w:rsid w:val="00D25A50"/>
    <w:rsid w:val="00D34019"/>
    <w:rsid w:val="00D80A72"/>
    <w:rsid w:val="00DA38E6"/>
    <w:rsid w:val="00E248BA"/>
    <w:rsid w:val="00E95715"/>
    <w:rsid w:val="00EA077F"/>
    <w:rsid w:val="00EB169C"/>
    <w:rsid w:val="00EB5CBF"/>
    <w:rsid w:val="00EC207D"/>
    <w:rsid w:val="00F3616E"/>
    <w:rsid w:val="00F81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51F68D4E"/>
  <w15:docId w15:val="{D9B81C41-BB12-4FF7-8BCA-A9D2E9B3A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66B62"/>
    <w:rPr>
      <w:sz w:val="24"/>
      <w:szCs w:val="24"/>
    </w:rPr>
  </w:style>
  <w:style w:type="paragraph" w:styleId="Heading4">
    <w:name w:val="heading 4"/>
    <w:basedOn w:val="Normal"/>
    <w:next w:val="Normal"/>
    <w:link w:val="Heading4Char"/>
    <w:qFormat/>
    <w:rsid w:val="00EF1FE6"/>
    <w:pPr>
      <w:keepNext/>
      <w:widowControl w:val="0"/>
      <w:jc w:val="center"/>
      <w:outlineLvl w:val="3"/>
    </w:pPr>
    <w:rPr>
      <w:b/>
      <w:color w:val="800000"/>
      <w:kern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rsid w:val="00EF1FE6"/>
    <w:pPr>
      <w:spacing w:line="360" w:lineRule="auto"/>
      <w:jc w:val="center"/>
    </w:pPr>
    <w:rPr>
      <w:rFonts w:ascii="Times" w:eastAsia="Times" w:hAnsi="Times"/>
      <w:b/>
      <w:color w:val="411D0E"/>
      <w:sz w:val="28"/>
      <w:szCs w:val="20"/>
    </w:rPr>
  </w:style>
  <w:style w:type="paragraph" w:styleId="BodyText3">
    <w:name w:val="Body Text 3"/>
    <w:basedOn w:val="Normal"/>
    <w:link w:val="BodyText3Char"/>
    <w:rsid w:val="00EF1FE6"/>
    <w:rPr>
      <w:rFonts w:ascii="Times" w:eastAsia="Times" w:hAnsi="Times"/>
      <w:b/>
      <w:color w:val="411D0E"/>
      <w:szCs w:val="20"/>
    </w:rPr>
  </w:style>
  <w:style w:type="paragraph" w:customStyle="1" w:styleId="HeadlineGoesHere">
    <w:name w:val="Headline Goes Here"/>
    <w:basedOn w:val="Heading4"/>
    <w:link w:val="HeadlineGoesHereChar"/>
    <w:qFormat/>
    <w:rsid w:val="00566B62"/>
    <w:pPr>
      <w:spacing w:after="120"/>
    </w:pPr>
    <w:rPr>
      <w:caps/>
      <w:color w:val="4F1900"/>
      <w:sz w:val="60"/>
    </w:rPr>
  </w:style>
  <w:style w:type="paragraph" w:customStyle="1" w:styleId="SUBHEADGOESHERE">
    <w:name w:val="SUBHEAD GOES HERE"/>
    <w:basedOn w:val="Normal"/>
    <w:link w:val="SUBHEADGOESHEREChar"/>
    <w:qFormat/>
    <w:rsid w:val="00566B62"/>
    <w:pPr>
      <w:jc w:val="center"/>
    </w:pPr>
    <w:rPr>
      <w:caps/>
      <w:color w:val="E9E3BB"/>
      <w:sz w:val="40"/>
    </w:rPr>
  </w:style>
  <w:style w:type="character" w:customStyle="1" w:styleId="Heading4Char">
    <w:name w:val="Heading 4 Char"/>
    <w:basedOn w:val="DefaultParagraphFont"/>
    <w:link w:val="Heading4"/>
    <w:rsid w:val="00566B62"/>
    <w:rPr>
      <w:b/>
      <w:color w:val="800000"/>
      <w:kern w:val="28"/>
      <w:sz w:val="24"/>
    </w:rPr>
  </w:style>
  <w:style w:type="character" w:customStyle="1" w:styleId="HeadlineGoesHereChar">
    <w:name w:val="Headline Goes Here Char"/>
    <w:basedOn w:val="Heading4Char"/>
    <w:link w:val="HeadlineGoesHere"/>
    <w:rsid w:val="00566B62"/>
    <w:rPr>
      <w:b/>
      <w:caps/>
      <w:color w:val="4F1900"/>
      <w:kern w:val="28"/>
      <w:sz w:val="60"/>
    </w:rPr>
  </w:style>
  <w:style w:type="paragraph" w:customStyle="1" w:styleId="BodyText01">
    <w:name w:val="Body Text 01"/>
    <w:basedOn w:val="Normal"/>
    <w:link w:val="BodyText01Char"/>
    <w:qFormat/>
    <w:rsid w:val="00566B62"/>
    <w:pPr>
      <w:spacing w:line="360" w:lineRule="auto"/>
    </w:pPr>
    <w:rPr>
      <w:color w:val="4F1900"/>
      <w:sz w:val="20"/>
    </w:rPr>
  </w:style>
  <w:style w:type="character" w:customStyle="1" w:styleId="SUBHEADGOESHEREChar">
    <w:name w:val="SUBHEAD GOES HERE Char"/>
    <w:basedOn w:val="DefaultParagraphFont"/>
    <w:link w:val="SUBHEADGOESHERE"/>
    <w:rsid w:val="00566B62"/>
    <w:rPr>
      <w:caps/>
      <w:color w:val="E9E3BB"/>
      <w:sz w:val="40"/>
      <w:szCs w:val="24"/>
    </w:rPr>
  </w:style>
  <w:style w:type="paragraph" w:customStyle="1" w:styleId="photoBox">
    <w:name w:val="photo Box"/>
    <w:basedOn w:val="Normal"/>
    <w:link w:val="photoBoxChar"/>
    <w:qFormat/>
    <w:rsid w:val="00566B62"/>
    <w:pPr>
      <w:jc w:val="center"/>
    </w:pPr>
    <w:rPr>
      <w:i/>
      <w:color w:val="4F1900"/>
      <w:sz w:val="18"/>
    </w:rPr>
  </w:style>
  <w:style w:type="character" w:customStyle="1" w:styleId="BodyText01Char">
    <w:name w:val="Body Text 01 Char"/>
    <w:basedOn w:val="DefaultParagraphFont"/>
    <w:link w:val="BodyText01"/>
    <w:rsid w:val="00566B62"/>
    <w:rPr>
      <w:color w:val="4F1900"/>
      <w:szCs w:val="24"/>
    </w:rPr>
  </w:style>
  <w:style w:type="paragraph" w:customStyle="1" w:styleId="SUBHEADGOESHERE01">
    <w:name w:val="SUBHEAD GOES HERE 01"/>
    <w:basedOn w:val="Normal"/>
    <w:link w:val="SUBHEADGOESHERE01Char"/>
    <w:qFormat/>
    <w:rsid w:val="00566B62"/>
    <w:pPr>
      <w:spacing w:before="240" w:after="120" w:line="360" w:lineRule="auto"/>
      <w:jc w:val="center"/>
    </w:pPr>
    <w:rPr>
      <w:b/>
      <w:color w:val="4F1900"/>
    </w:rPr>
  </w:style>
  <w:style w:type="character" w:customStyle="1" w:styleId="photoBoxChar">
    <w:name w:val="photo Box Char"/>
    <w:basedOn w:val="DefaultParagraphFont"/>
    <w:link w:val="photoBox"/>
    <w:rsid w:val="00566B62"/>
    <w:rPr>
      <w:i/>
      <w:color w:val="4F1900"/>
      <w:sz w:val="18"/>
      <w:szCs w:val="24"/>
    </w:rPr>
  </w:style>
  <w:style w:type="paragraph" w:customStyle="1" w:styleId="Photocaptions">
    <w:name w:val="Photo captions"/>
    <w:basedOn w:val="Normal"/>
    <w:link w:val="PhotocaptionsChar"/>
    <w:qFormat/>
    <w:rsid w:val="00566B62"/>
    <w:pPr>
      <w:spacing w:line="180" w:lineRule="exact"/>
      <w:jc w:val="both"/>
    </w:pPr>
    <w:rPr>
      <w:i/>
      <w:color w:val="4F1900"/>
      <w:sz w:val="20"/>
    </w:rPr>
  </w:style>
  <w:style w:type="character" w:customStyle="1" w:styleId="SUBHEADGOESHERE01Char">
    <w:name w:val="SUBHEAD GOES HERE 01 Char"/>
    <w:basedOn w:val="DefaultParagraphFont"/>
    <w:link w:val="SUBHEADGOESHERE01"/>
    <w:rsid w:val="00566B62"/>
    <w:rPr>
      <w:b/>
      <w:color w:val="4F1900"/>
      <w:sz w:val="24"/>
      <w:szCs w:val="24"/>
    </w:rPr>
  </w:style>
  <w:style w:type="paragraph" w:customStyle="1" w:styleId="LOGOCOMPANYNAME">
    <w:name w:val="LOGO/COMPANY NAME"/>
    <w:basedOn w:val="BodyText3"/>
    <w:link w:val="LOGOCOMPANYNAMEChar"/>
    <w:qFormat/>
    <w:rsid w:val="00566B62"/>
    <w:pPr>
      <w:spacing w:line="250" w:lineRule="auto"/>
      <w:jc w:val="center"/>
    </w:pPr>
    <w:rPr>
      <w:color w:val="4F1900"/>
    </w:rPr>
  </w:style>
  <w:style w:type="character" w:customStyle="1" w:styleId="PhotocaptionsChar">
    <w:name w:val="Photo captions Char"/>
    <w:basedOn w:val="DefaultParagraphFont"/>
    <w:link w:val="Photocaptions"/>
    <w:rsid w:val="00566B62"/>
    <w:rPr>
      <w:i/>
      <w:color w:val="4F1900"/>
      <w:szCs w:val="24"/>
    </w:rPr>
  </w:style>
  <w:style w:type="paragraph" w:customStyle="1" w:styleId="Address">
    <w:name w:val="Address"/>
    <w:basedOn w:val="Normal"/>
    <w:link w:val="AddressChar"/>
    <w:qFormat/>
    <w:rsid w:val="00566B62"/>
    <w:pPr>
      <w:jc w:val="center"/>
    </w:pPr>
    <w:rPr>
      <w:color w:val="4C1900"/>
      <w:sz w:val="18"/>
    </w:rPr>
  </w:style>
  <w:style w:type="character" w:customStyle="1" w:styleId="BodyText3Char">
    <w:name w:val="Body Text 3 Char"/>
    <w:basedOn w:val="DefaultParagraphFont"/>
    <w:link w:val="BodyText3"/>
    <w:rsid w:val="00566B62"/>
    <w:rPr>
      <w:rFonts w:ascii="Times" w:eastAsia="Times" w:hAnsi="Times"/>
      <w:b/>
      <w:color w:val="411D0E"/>
      <w:sz w:val="24"/>
    </w:rPr>
  </w:style>
  <w:style w:type="character" w:customStyle="1" w:styleId="LOGOCOMPANYNAMEChar">
    <w:name w:val="LOGO/COMPANY NAME Char"/>
    <w:basedOn w:val="BodyText3Char"/>
    <w:link w:val="LOGOCOMPANYNAME"/>
    <w:rsid w:val="00566B62"/>
    <w:rPr>
      <w:rFonts w:ascii="Times" w:eastAsia="Times" w:hAnsi="Times"/>
      <w:b/>
      <w:color w:val="411D0E"/>
      <w:sz w:val="24"/>
    </w:rPr>
  </w:style>
  <w:style w:type="paragraph" w:customStyle="1" w:styleId="Website">
    <w:name w:val="Website"/>
    <w:basedOn w:val="Normal"/>
    <w:link w:val="WebsiteChar"/>
    <w:qFormat/>
    <w:rsid w:val="00566B62"/>
    <w:pPr>
      <w:jc w:val="center"/>
    </w:pPr>
    <w:rPr>
      <w:b/>
      <w:color w:val="4C1900"/>
      <w:sz w:val="22"/>
    </w:rPr>
  </w:style>
  <w:style w:type="character" w:customStyle="1" w:styleId="AddressChar">
    <w:name w:val="Address Char"/>
    <w:basedOn w:val="DefaultParagraphFont"/>
    <w:link w:val="Address"/>
    <w:rsid w:val="00566B62"/>
    <w:rPr>
      <w:color w:val="4C1900"/>
      <w:sz w:val="18"/>
      <w:szCs w:val="24"/>
    </w:rPr>
  </w:style>
  <w:style w:type="paragraph" w:customStyle="1" w:styleId="taglinecangohere">
    <w:name w:val="tagline can go here"/>
    <w:basedOn w:val="BodyText2"/>
    <w:link w:val="taglinecangohereChar"/>
    <w:qFormat/>
    <w:rsid w:val="00566B62"/>
    <w:pPr>
      <w:ind w:left="144"/>
    </w:pPr>
    <w:rPr>
      <w:color w:val="FFF8D9"/>
    </w:rPr>
  </w:style>
  <w:style w:type="character" w:customStyle="1" w:styleId="WebsiteChar">
    <w:name w:val="Website Char"/>
    <w:basedOn w:val="DefaultParagraphFont"/>
    <w:link w:val="Website"/>
    <w:rsid w:val="00566B62"/>
    <w:rPr>
      <w:b/>
      <w:color w:val="4C1900"/>
      <w:sz w:val="22"/>
      <w:szCs w:val="24"/>
    </w:rPr>
  </w:style>
  <w:style w:type="paragraph" w:customStyle="1" w:styleId="HEADLINEHERE">
    <w:name w:val="HEADLINE HERE"/>
    <w:basedOn w:val="Normal"/>
    <w:link w:val="HEADLINEHEREChar"/>
    <w:qFormat/>
    <w:rsid w:val="00566B62"/>
    <w:pPr>
      <w:jc w:val="center"/>
    </w:pPr>
    <w:rPr>
      <w:b/>
      <w:caps/>
      <w:color w:val="4F1900"/>
      <w:sz w:val="40"/>
    </w:rPr>
  </w:style>
  <w:style w:type="character" w:customStyle="1" w:styleId="BodyText2Char">
    <w:name w:val="Body Text 2 Char"/>
    <w:basedOn w:val="DefaultParagraphFont"/>
    <w:link w:val="BodyText2"/>
    <w:rsid w:val="00566B62"/>
    <w:rPr>
      <w:rFonts w:ascii="Times" w:eastAsia="Times" w:hAnsi="Times"/>
      <w:b/>
      <w:color w:val="411D0E"/>
      <w:sz w:val="28"/>
    </w:rPr>
  </w:style>
  <w:style w:type="character" w:customStyle="1" w:styleId="taglinecangohereChar">
    <w:name w:val="tagline can go here Char"/>
    <w:basedOn w:val="BodyText2Char"/>
    <w:link w:val="taglinecangohere"/>
    <w:rsid w:val="00566B62"/>
    <w:rPr>
      <w:rFonts w:ascii="Times" w:eastAsia="Times" w:hAnsi="Times"/>
      <w:b/>
      <w:color w:val="FFF8D9"/>
      <w:sz w:val="28"/>
    </w:rPr>
  </w:style>
  <w:style w:type="paragraph" w:customStyle="1" w:styleId="SUBHEADGOESHERE02">
    <w:name w:val="SUBHEAD GOES HERE 02"/>
    <w:basedOn w:val="Normal"/>
    <w:link w:val="SUBHEADGOESHERE02Char"/>
    <w:qFormat/>
    <w:rsid w:val="00566B62"/>
    <w:pPr>
      <w:spacing w:after="120"/>
      <w:jc w:val="center"/>
    </w:pPr>
    <w:rPr>
      <w:smallCaps/>
      <w:color w:val="4F1900"/>
      <w:sz w:val="20"/>
    </w:rPr>
  </w:style>
  <w:style w:type="character" w:customStyle="1" w:styleId="HEADLINEHEREChar">
    <w:name w:val="HEADLINE HERE Char"/>
    <w:basedOn w:val="DefaultParagraphFont"/>
    <w:link w:val="HEADLINEHERE"/>
    <w:rsid w:val="00566B62"/>
    <w:rPr>
      <w:b/>
      <w:caps/>
      <w:color w:val="4F1900"/>
      <w:sz w:val="40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037E4E"/>
    <w:rPr>
      <w:rFonts w:ascii="Consolas" w:eastAsiaTheme="minorHAnsi" w:hAnsi="Consolas" w:cstheme="minorBidi"/>
      <w:sz w:val="21"/>
      <w:szCs w:val="21"/>
    </w:rPr>
  </w:style>
  <w:style w:type="character" w:customStyle="1" w:styleId="SUBHEADGOESHERE02Char">
    <w:name w:val="SUBHEAD GOES HERE 02 Char"/>
    <w:basedOn w:val="DefaultParagraphFont"/>
    <w:link w:val="SUBHEADGOESHERE02"/>
    <w:rsid w:val="00566B62"/>
    <w:rPr>
      <w:smallCaps/>
      <w:color w:val="4F1900"/>
      <w:szCs w:val="24"/>
    </w:rPr>
  </w:style>
  <w:style w:type="character" w:customStyle="1" w:styleId="PlainTextChar">
    <w:name w:val="Plain Text Char"/>
    <w:basedOn w:val="DefaultParagraphFont"/>
    <w:link w:val="PlainText"/>
    <w:uiPriority w:val="99"/>
    <w:rsid w:val="00037E4E"/>
    <w:rPr>
      <w:rFonts w:ascii="Consolas" w:eastAsiaTheme="minorHAnsi" w:hAnsi="Consolas" w:cstheme="minorBidi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64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6417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E248BA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E248B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262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4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dams\AppData\Roaming\Microsoft\Templates\HP_LegalChic_Vert_Flyer_TP1037883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7DEFD3-1ED5-4919-8A67-06B6CA32FB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HP_LegalChic_Vert_Flyer_TP10378831</Template>
  <TotalTime>8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MAG Mutual Insurance Company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sadams</dc:creator>
  <cp:lastModifiedBy>Ingauge</cp:lastModifiedBy>
  <cp:revision>7</cp:revision>
  <cp:lastPrinted>2013-01-07T20:00:00Z</cp:lastPrinted>
  <dcterms:created xsi:type="dcterms:W3CDTF">2017-12-13T14:40:00Z</dcterms:created>
  <dcterms:modified xsi:type="dcterms:W3CDTF">2017-12-20T14:16:00Z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TC103788319990</vt:lpwstr>
  </property>
</Properties>
</file>