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28CAC888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EA25F6">
              <w:rPr>
                <w:sz w:val="18"/>
                <w:szCs w:val="18"/>
              </w:rPr>
              <w:t>Twelve</w:t>
            </w:r>
            <w:r w:rsidR="00307047">
              <w:rPr>
                <w:sz w:val="18"/>
                <w:szCs w:val="18"/>
              </w:rPr>
              <w:t xml:space="preserve"> (1</w:t>
            </w:r>
            <w:r w:rsidR="00EA25F6">
              <w:rPr>
                <w:sz w:val="18"/>
                <w:szCs w:val="18"/>
              </w:rPr>
              <w:t>2</w:t>
            </w:r>
            <w:r w:rsidR="00307047">
              <w:rPr>
                <w:sz w:val="18"/>
                <w:szCs w:val="18"/>
              </w:rPr>
              <w:t>)</w:t>
            </w:r>
            <w:r w:rsidR="00B444D2" w:rsidRPr="00D27109">
              <w:rPr>
                <w:sz w:val="18"/>
                <w:szCs w:val="18"/>
              </w:rPr>
              <w:t xml:space="preserve"> Clinical Medical Assistant </w:t>
            </w:r>
            <w:r w:rsidR="006A7182">
              <w:rPr>
                <w:sz w:val="18"/>
                <w:szCs w:val="18"/>
              </w:rPr>
              <w:t>Day</w:t>
            </w:r>
            <w:r w:rsidR="00F537A2" w:rsidRPr="00D27109">
              <w:rPr>
                <w:sz w:val="18"/>
                <w:szCs w:val="18"/>
              </w:rPr>
              <w:t xml:space="preserve">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77F7029B" w:rsidR="00A70674" w:rsidRPr="00B13F37" w:rsidRDefault="00EA25F6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307047"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>
              <w:rPr>
                <w:sz w:val="24"/>
                <w:szCs w:val="24"/>
              </w:rPr>
              <w:t>Dec</w:t>
            </w:r>
            <w:r w:rsidR="00524741">
              <w:rPr>
                <w:sz w:val="24"/>
                <w:szCs w:val="24"/>
              </w:rPr>
              <w:t xml:space="preserve">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EA25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6A7182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13486F">
        <w:trPr>
          <w:trHeight w:val="1170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4A7901F2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13486F">
              <w:rPr>
                <w:b/>
                <w:bCs/>
                <w:sz w:val="16"/>
                <w:szCs w:val="16"/>
              </w:rPr>
              <w:t>2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6A7182">
              <w:rPr>
                <w:b/>
                <w:bCs/>
                <w:sz w:val="16"/>
                <w:szCs w:val="16"/>
              </w:rPr>
              <w:t xml:space="preserve">Day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EA25F6">
              <w:rPr>
                <w:b/>
                <w:bCs/>
                <w:sz w:val="16"/>
                <w:szCs w:val="16"/>
              </w:rPr>
              <w:t>August 31</w:t>
            </w:r>
            <w:r>
              <w:rPr>
                <w:b/>
                <w:bCs/>
                <w:sz w:val="16"/>
                <w:szCs w:val="16"/>
              </w:rPr>
              <w:t>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EA25F6">
              <w:rPr>
                <w:b/>
                <w:bCs/>
                <w:sz w:val="16"/>
                <w:szCs w:val="16"/>
              </w:rPr>
              <w:t xml:space="preserve">December </w:t>
            </w:r>
            <w:r w:rsidR="006A7182">
              <w:rPr>
                <w:b/>
                <w:bCs/>
                <w:sz w:val="16"/>
                <w:szCs w:val="16"/>
              </w:rPr>
              <w:t>25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C2B54A4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324964">
              <w:rPr>
                <w:b/>
                <w:bCs/>
                <w:sz w:val="16"/>
                <w:szCs w:val="16"/>
              </w:rPr>
              <w:t>Tuesday and Wednesday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498201A4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</w:t>
            </w:r>
            <w:r w:rsidR="006A7182">
              <w:rPr>
                <w:b/>
                <w:bCs/>
                <w:sz w:val="16"/>
                <w:szCs w:val="16"/>
              </w:rPr>
              <w:t>Two (2)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>aturday</w:t>
            </w:r>
            <w:r w:rsidR="006A7182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65A69806" w14:textId="78FB8BC8" w:rsidR="00021072" w:rsidRDefault="006A718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>
              <w:rPr>
                <w:b/>
                <w:bCs/>
                <w:sz w:val="16"/>
                <w:szCs w:val="16"/>
              </w:rPr>
              <w:t>4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7BD2440D" w:rsidR="005C3115" w:rsidRDefault="00324964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13486F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569FDEF4" w:rsidR="008352B7" w:rsidRPr="00850A76" w:rsidRDefault="006A718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November 28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, 2027, thru </w:t>
            </w:r>
            <w:r w:rsidR="0013486F">
              <w:rPr>
                <w:b/>
                <w:bCs/>
                <w:color w:val="EE0000"/>
                <w:sz w:val="16"/>
                <w:szCs w:val="16"/>
                <w:u w:val="single"/>
              </w:rPr>
              <w:t>January 1, 2028</w:t>
            </w:r>
          </w:p>
          <w:p w14:paraId="3149371A" w14:textId="4F6B0C4D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6A7182">
              <w:rPr>
                <w:b/>
                <w:bCs/>
                <w:sz w:val="16"/>
                <w:szCs w:val="16"/>
              </w:rPr>
              <w:t>November 28</w:t>
            </w:r>
            <w:r w:rsidR="0013486F">
              <w:rPr>
                <w:b/>
                <w:bCs/>
                <w:sz w:val="16"/>
                <w:szCs w:val="16"/>
              </w:rPr>
              <w:t>, 2027, thru January 1, 2028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3A12F3CA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Friday, </w:t>
            </w:r>
            <w:r w:rsidR="00EA25F6">
              <w:rPr>
                <w:b/>
                <w:bCs/>
                <w:sz w:val="16"/>
                <w:szCs w:val="16"/>
              </w:rPr>
              <w:t>January 7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EA25F6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29AC6A2E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Saturday, </w:t>
            </w:r>
            <w:r w:rsidR="00EA25F6">
              <w:rPr>
                <w:b/>
                <w:bCs/>
                <w:sz w:val="16"/>
                <w:szCs w:val="16"/>
              </w:rPr>
              <w:t>January 8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EA25F6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C70F02" w:rsidRPr="00B444D2" w14:paraId="57FF0D20" w14:textId="77777777" w:rsidTr="0013486F">
        <w:trPr>
          <w:trHeight w:val="495"/>
        </w:trPr>
        <w:tc>
          <w:tcPr>
            <w:tcW w:w="10790" w:type="dxa"/>
            <w:shd w:val="clear" w:color="auto" w:fill="00B050"/>
          </w:tcPr>
          <w:p w14:paraId="17F10422" w14:textId="309FE4BF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  <w:r w:rsidR="0013486F">
              <w:rPr>
                <w:b/>
                <w:bCs/>
                <w:sz w:val="16"/>
                <w:szCs w:val="16"/>
              </w:rPr>
              <w:t>September 6, 2027 (Labor Day);</w:t>
            </w:r>
          </w:p>
          <w:p w14:paraId="105996E8" w14:textId="6577D615" w:rsidR="00C70F02" w:rsidRPr="00B444D2" w:rsidRDefault="0013486F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November 22, 2027, thru November 27, 2027 (Thanksgiving); December 13, 2027, thru December 31, 2027 (Christmas)</w:t>
            </w:r>
          </w:p>
        </w:tc>
      </w:tr>
      <w:tr w:rsidR="00C70F02" w:rsidRPr="00B444D2" w14:paraId="27700ACD" w14:textId="77777777" w:rsidTr="0013486F">
        <w:trPr>
          <w:trHeight w:val="396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13486F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 w:rsidRPr="0013486F"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Pr="0013486F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 w:rsidRPr="0013486F"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 w:rsidRPr="0013486F">
              <w:rPr>
                <w:b/>
                <w:bCs/>
                <w:sz w:val="16"/>
                <w:szCs w:val="16"/>
              </w:rPr>
              <w:t>5</w:t>
            </w:r>
            <w:r w:rsidRPr="0013486F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13486F"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 w:rsidRPr="0013486F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 w:rsidRPr="0013486F">
              <w:rPr>
                <w:b/>
                <w:bCs/>
                <w:sz w:val="16"/>
                <w:szCs w:val="16"/>
              </w:rPr>
              <w:t>**</w:t>
            </w:r>
            <w:r w:rsidRPr="0013486F"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13486F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DBECC" w14:textId="77777777" w:rsidR="00CA11CA" w:rsidRDefault="00CA11CA" w:rsidP="00337E14">
      <w:pPr>
        <w:spacing w:after="0"/>
      </w:pPr>
      <w:r>
        <w:separator/>
      </w:r>
    </w:p>
  </w:endnote>
  <w:endnote w:type="continuationSeparator" w:id="0">
    <w:p w14:paraId="5DC53441" w14:textId="77777777" w:rsidR="00CA11CA" w:rsidRDefault="00CA11CA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F16AD" w14:textId="77777777" w:rsidR="00CA11CA" w:rsidRDefault="00CA11CA" w:rsidP="00337E14">
      <w:pPr>
        <w:spacing w:after="0"/>
      </w:pPr>
      <w:r>
        <w:separator/>
      </w:r>
    </w:p>
  </w:footnote>
  <w:footnote w:type="continuationSeparator" w:id="0">
    <w:p w14:paraId="37CE1E1C" w14:textId="77777777" w:rsidR="00CA11CA" w:rsidRDefault="00CA11CA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486F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BBA"/>
    <w:rsid w:val="00312F26"/>
    <w:rsid w:val="00324964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E7AA7"/>
    <w:rsid w:val="005F2749"/>
    <w:rsid w:val="005F677F"/>
    <w:rsid w:val="005F79F5"/>
    <w:rsid w:val="00605646"/>
    <w:rsid w:val="00622951"/>
    <w:rsid w:val="00645A52"/>
    <w:rsid w:val="00655D1A"/>
    <w:rsid w:val="00687EF0"/>
    <w:rsid w:val="006A6B6B"/>
    <w:rsid w:val="006A7182"/>
    <w:rsid w:val="006B1B83"/>
    <w:rsid w:val="006D09C0"/>
    <w:rsid w:val="006D50C5"/>
    <w:rsid w:val="006E450F"/>
    <w:rsid w:val="006E7372"/>
    <w:rsid w:val="006F1D3C"/>
    <w:rsid w:val="006F7898"/>
    <w:rsid w:val="007137D1"/>
    <w:rsid w:val="00724535"/>
    <w:rsid w:val="007476DE"/>
    <w:rsid w:val="00757B50"/>
    <w:rsid w:val="007B3E13"/>
    <w:rsid w:val="007C21B5"/>
    <w:rsid w:val="007D7771"/>
    <w:rsid w:val="007F75C5"/>
    <w:rsid w:val="00805C01"/>
    <w:rsid w:val="00813A4C"/>
    <w:rsid w:val="0081420B"/>
    <w:rsid w:val="008352B7"/>
    <w:rsid w:val="008375E8"/>
    <w:rsid w:val="00850A76"/>
    <w:rsid w:val="008658DC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405D"/>
    <w:rsid w:val="00A47403"/>
    <w:rsid w:val="00A51EA7"/>
    <w:rsid w:val="00A63D5B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A11CA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A25F6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4</TotalTime>
  <Pages>1</Pages>
  <Words>765</Words>
  <Characters>2199</Characters>
  <Application>Microsoft Office Word</Application>
  <DocSecurity>0</DocSecurity>
  <Lines>1099</Lines>
  <Paragraphs>592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2026-09-04T12:10:00Z</cp:lastPrinted>
  <dcterms:created xsi:type="dcterms:W3CDTF">2026-09-04T18:10:00Z</dcterms:created>
  <dcterms:modified xsi:type="dcterms:W3CDTF">2026-09-04T18:10:00Z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