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8100"/>
        <w:gridCol w:w="2690"/>
      </w:tblGrid>
      <w:tr w:rsidR="00A70674" w14:paraId="5DCDE3DA" w14:textId="77777777" w:rsidTr="00B13F37">
        <w:tc>
          <w:tcPr>
            <w:tcW w:w="8100" w:type="dxa"/>
            <w:tcBorders>
              <w:right w:val="single" w:sz="18" w:space="0" w:color="B3B3B3" w:themeColor="background2" w:themeShade="BF"/>
            </w:tcBorders>
          </w:tcPr>
          <w:p w14:paraId="11330ADA" w14:textId="33330CA5" w:rsidR="00A70674" w:rsidRPr="00D27109" w:rsidRDefault="00B13F37" w:rsidP="00021072">
            <w:pPr>
              <w:pStyle w:val="Title"/>
              <w:jc w:val="center"/>
              <w:rPr>
                <w:sz w:val="18"/>
                <w:szCs w:val="18"/>
              </w:rPr>
            </w:pPr>
            <w:r w:rsidRPr="00D27109">
              <w:rPr>
                <w:sz w:val="18"/>
                <w:szCs w:val="18"/>
              </w:rPr>
              <w:t xml:space="preserve">Advanced Medical Academy </w:t>
            </w:r>
            <w:r w:rsidR="00B444D2" w:rsidRPr="00D27109">
              <w:rPr>
                <w:sz w:val="18"/>
                <w:szCs w:val="18"/>
              </w:rPr>
              <w:t xml:space="preserve">Generation </w:t>
            </w:r>
            <w:r w:rsidR="00307047">
              <w:rPr>
                <w:sz w:val="18"/>
                <w:szCs w:val="18"/>
              </w:rPr>
              <w:t>Ten (10)</w:t>
            </w:r>
            <w:r w:rsidR="00B444D2" w:rsidRPr="00D27109">
              <w:rPr>
                <w:sz w:val="18"/>
                <w:szCs w:val="18"/>
              </w:rPr>
              <w:t xml:space="preserve"> Clinical Medical Assistant</w:t>
            </w:r>
            <w:r w:rsidR="0088182F">
              <w:rPr>
                <w:sz w:val="18"/>
                <w:szCs w:val="18"/>
              </w:rPr>
              <w:t xml:space="preserve"> Day</w:t>
            </w:r>
            <w:r w:rsidR="00F537A2" w:rsidRPr="00D27109">
              <w:rPr>
                <w:sz w:val="18"/>
                <w:szCs w:val="18"/>
              </w:rPr>
              <w:t xml:space="preserve"> </w:t>
            </w:r>
            <w:r w:rsidR="00B444D2" w:rsidRPr="00D27109">
              <w:rPr>
                <w:sz w:val="18"/>
                <w:szCs w:val="18"/>
              </w:rPr>
              <w:t>Academic Calendar</w:t>
            </w:r>
          </w:p>
        </w:tc>
        <w:tc>
          <w:tcPr>
            <w:tcW w:w="2690" w:type="dxa"/>
            <w:tcBorders>
              <w:left w:val="single" w:sz="18" w:space="0" w:color="B3B3B3" w:themeColor="background2" w:themeShade="BF"/>
            </w:tcBorders>
          </w:tcPr>
          <w:p w14:paraId="6E340C6F" w14:textId="31CD7734" w:rsidR="00A70674" w:rsidRPr="00B13F37" w:rsidRDefault="00307047">
            <w:pPr>
              <w:pStyle w:val="Subtit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</w:t>
            </w:r>
            <w:r w:rsidR="00021072">
              <w:rPr>
                <w:sz w:val="24"/>
                <w:szCs w:val="24"/>
              </w:rPr>
              <w:t xml:space="preserve"> </w:t>
            </w:r>
            <w:r w:rsidR="00B13F37" w:rsidRPr="00B13F3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="00021072">
              <w:rPr>
                <w:sz w:val="24"/>
                <w:szCs w:val="24"/>
              </w:rPr>
              <w:t xml:space="preserve"> </w:t>
            </w:r>
            <w:r w:rsidR="00E43D8D">
              <w:rPr>
                <w:sz w:val="24"/>
                <w:szCs w:val="24"/>
              </w:rPr>
              <w:t xml:space="preserve">to </w:t>
            </w:r>
            <w:r w:rsidR="00524741">
              <w:rPr>
                <w:sz w:val="24"/>
                <w:szCs w:val="24"/>
              </w:rPr>
              <w:t>May 2027</w:t>
            </w:r>
          </w:p>
        </w:tc>
      </w:tr>
      <w:tr w:rsidR="00A70674" w14:paraId="0F788DF2" w14:textId="77777777" w:rsidTr="00021072">
        <w:trPr>
          <w:trHeight w:hRule="exact" w:val="80"/>
        </w:trPr>
        <w:tc>
          <w:tcPr>
            <w:tcW w:w="8100" w:type="dxa"/>
            <w:tcBorders>
              <w:bottom w:val="single" w:sz="18" w:space="0" w:color="B3B3B3" w:themeColor="background2" w:themeShade="BF"/>
            </w:tcBorders>
          </w:tcPr>
          <w:p w14:paraId="3EAB00D5" w14:textId="77777777" w:rsidR="00A70674" w:rsidRPr="00A73577" w:rsidRDefault="00A70674" w:rsidP="00A73577">
            <w:pPr>
              <w:pStyle w:val="NoSpacing"/>
            </w:pPr>
          </w:p>
        </w:tc>
        <w:tc>
          <w:tcPr>
            <w:tcW w:w="2690" w:type="dxa"/>
            <w:tcBorders>
              <w:bottom w:val="single" w:sz="18" w:space="0" w:color="B3B3B3" w:themeColor="background2" w:themeShade="BF"/>
            </w:tcBorders>
          </w:tcPr>
          <w:p w14:paraId="414BAEAA" w14:textId="77777777" w:rsidR="00A70674" w:rsidRPr="00A73577" w:rsidRDefault="00A70674" w:rsidP="00A73577">
            <w:pPr>
              <w:pStyle w:val="NoSpacing"/>
            </w:pPr>
          </w:p>
        </w:tc>
      </w:tr>
    </w:tbl>
    <w:tbl>
      <w:tblPr>
        <w:tblW w:w="10800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</w:tblGrid>
      <w:tr w:rsidR="00985665" w14:paraId="2056DB93" w14:textId="77777777" w:rsidTr="00F04882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B2988AA" w14:textId="3EAED496" w:rsidR="00985665" w:rsidRPr="00985665" w:rsidRDefault="00B13F37" w:rsidP="00F45140">
            <w:pPr>
              <w:pStyle w:val="Month"/>
            </w:pPr>
            <w:r>
              <w:t>January</w:t>
            </w:r>
            <w:r w:rsidR="00985665" w:rsidRPr="00985665">
              <w:t xml:space="preserve">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6C9F5A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929FF03" w14:textId="2C0CDC98" w:rsidR="00985665" w:rsidRDefault="00B13F37" w:rsidP="00F04882">
            <w:pPr>
              <w:pStyle w:val="Month"/>
            </w:pPr>
            <w:r>
              <w:t xml:space="preserve">February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28DC38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69955125" w14:textId="77CA7CDF" w:rsidR="00985665" w:rsidRDefault="00B13F37" w:rsidP="00F04882">
            <w:pPr>
              <w:pStyle w:val="Month"/>
            </w:pPr>
            <w:r>
              <w:t>March 202</w:t>
            </w:r>
            <w:r w:rsidR="00524741">
              <w:t>7</w:t>
            </w:r>
          </w:p>
        </w:tc>
      </w:tr>
      <w:tr w:rsidR="00985665" w14:paraId="6D1FAD0A" w14:textId="77777777" w:rsidTr="00F04882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F3255CB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91219DA" w14:textId="77777777" w:rsidR="00985665" w:rsidRPr="00F45140" w:rsidRDefault="00985665" w:rsidP="00F45140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6767027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B9453C" w14:textId="77777777" w:rsidR="00985665" w:rsidRPr="00F45140" w:rsidRDefault="00985665" w:rsidP="00F45140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A1EA0F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C9D246F" w14:textId="77777777" w:rsidR="00985665" w:rsidRPr="00F45140" w:rsidRDefault="00985665" w:rsidP="00F45140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8B67C7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1912A3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ECCCC9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978FF21" w14:textId="77777777" w:rsidR="00985665" w:rsidRPr="00F04882" w:rsidRDefault="00985665" w:rsidP="00F04882">
            <w:pPr>
              <w:pStyle w:val="Week"/>
            </w:pPr>
            <w:r w:rsidRPr="00F04882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E0731A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AC6550" w14:textId="77777777" w:rsidR="00985665" w:rsidRPr="00F04882" w:rsidRDefault="00985665" w:rsidP="00F04882">
            <w:pPr>
              <w:pStyle w:val="Week"/>
            </w:pPr>
            <w:r w:rsidRPr="00F04882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2B7A918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ADEE14D" w14:textId="77777777" w:rsidR="00985665" w:rsidRPr="00F04882" w:rsidRDefault="00985665" w:rsidP="00F04882">
            <w:pPr>
              <w:pStyle w:val="Week"/>
            </w:pPr>
            <w:r w:rsidRPr="00F04882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7609E3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6604D0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D34DA5" w14:textId="77777777" w:rsidR="00985665" w:rsidRDefault="00985665" w:rsidP="00F45140">
            <w:pPr>
              <w:pStyle w:val="Week"/>
            </w:pPr>
            <w:r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B56819F" w14:textId="77777777" w:rsidR="00985665" w:rsidRDefault="00985665" w:rsidP="00F45140">
            <w:pPr>
              <w:pStyle w:val="Week"/>
            </w:pPr>
            <w:r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0B7709A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67947F" w14:textId="77777777" w:rsidR="00985665" w:rsidRDefault="00985665" w:rsidP="00F45140">
            <w:pPr>
              <w:pStyle w:val="Week"/>
            </w:pPr>
            <w:r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B889BB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888A40" w14:textId="77777777" w:rsidR="00985665" w:rsidRDefault="00985665" w:rsidP="00F45140">
            <w:pPr>
              <w:pStyle w:val="Week"/>
            </w:pPr>
            <w:r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2C7F62" w14:textId="77777777" w:rsidR="00985665" w:rsidRDefault="00985665" w:rsidP="00F45140">
            <w:pPr>
              <w:pStyle w:val="Week"/>
            </w:pPr>
            <w:r>
              <w:t>S</w:t>
            </w:r>
          </w:p>
        </w:tc>
      </w:tr>
      <w:tr w:rsidR="00A0538E" w14:paraId="4D295B25" w14:textId="77777777" w:rsidTr="00524741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733E3BA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3584ADDF" w14:textId="1082877E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3E0F233F" w14:textId="7A94B9CC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5C7FC8E" w14:textId="36A8BCD3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4430B72A" w14:textId="37B67801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1BEFAF76" w14:textId="56DE14C3" w:rsidR="00A0538E" w:rsidRPr="00687EF0" w:rsidRDefault="00524741" w:rsidP="00A0538E">
            <w:pPr>
              <w:pStyle w:val="Day"/>
            </w:pPr>
            <w:r>
              <w:t>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552AF63E" w14:textId="517BB1FF" w:rsidR="00A0538E" w:rsidRPr="00687EF0" w:rsidRDefault="00524741" w:rsidP="00A0538E">
            <w:pPr>
              <w:pStyle w:val="Day"/>
            </w:pPr>
            <w:r>
              <w:t>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358116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A61DA7" w14:textId="4B385AE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0ECC88D5" w14:textId="2D8A8F5E" w:rsidR="00A0538E" w:rsidRDefault="00524741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57A9FBD7" w14:textId="328ACD4E" w:rsidR="00A0538E" w:rsidRDefault="00524741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2F2F443E" w14:textId="33745F85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359CFE5" w14:textId="03C89F3E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7896812" w14:textId="6E6C1A3C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D6A5940" w14:textId="1DE780B7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EEB68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DC4CED" w14:textId="45E4BC7B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98006AC" w14:textId="1B8961C3" w:rsidR="00A0538E" w:rsidRDefault="00524741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F8CE7DF" w14:textId="1F53FD64" w:rsidR="00A0538E" w:rsidRDefault="00524741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BA84BBA" w14:textId="6EBDEAB2" w:rsidR="00A0538E" w:rsidRDefault="00524741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26DDFD5" w14:textId="18E7A474" w:rsidR="00A0538E" w:rsidRDefault="00524741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30D03C" w14:textId="5B013A1C" w:rsidR="00A0538E" w:rsidRDefault="00524741" w:rsidP="00A0538E">
            <w:pPr>
              <w:pStyle w:val="Day"/>
            </w:pPr>
            <w: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B1702D" w14:textId="1DEE1B4D" w:rsidR="00A0538E" w:rsidRDefault="00524741" w:rsidP="00A0538E">
            <w:pPr>
              <w:pStyle w:val="Day"/>
            </w:pPr>
            <w:r>
              <w:t>6</w:t>
            </w:r>
          </w:p>
        </w:tc>
      </w:tr>
      <w:tr w:rsidR="00A0538E" w14:paraId="5E5774B3" w14:textId="77777777" w:rsidTr="00524741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469A6A64" w14:textId="6E0A49A4" w:rsidR="00A0538E" w:rsidRPr="00687EF0" w:rsidRDefault="00524741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2CF050E7" w14:textId="0039C6CE" w:rsidR="00A0538E" w:rsidRPr="00687EF0" w:rsidRDefault="00524741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1A5C67D7" w14:textId="7F1DBA80" w:rsidR="00A0538E" w:rsidRPr="00687EF0" w:rsidRDefault="00524741" w:rsidP="00A0538E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608663D" w14:textId="4421A208" w:rsidR="00A0538E" w:rsidRPr="00687EF0" w:rsidRDefault="00524741" w:rsidP="00A0538E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B4728C5" w14:textId="3478B14B" w:rsidR="00A0538E" w:rsidRPr="00687EF0" w:rsidRDefault="00524741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23F3FC03" w14:textId="6370C8BD" w:rsidR="00A0538E" w:rsidRPr="00687EF0" w:rsidRDefault="00524741" w:rsidP="00A0538E">
            <w:pPr>
              <w:pStyle w:val="Day"/>
            </w:pPr>
            <w:r>
              <w:t>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  <w:vAlign w:val="bottom"/>
          </w:tcPr>
          <w:p w14:paraId="6217CF09" w14:textId="2821FE06" w:rsidR="00A0538E" w:rsidRPr="00687EF0" w:rsidRDefault="00524741" w:rsidP="00A0538E">
            <w:pPr>
              <w:pStyle w:val="Day"/>
            </w:pPr>
            <w:r>
              <w:t>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6E8534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8F8FC2D" w14:textId="536B571D" w:rsidR="00A0538E" w:rsidRDefault="00524741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22EF0D7C" w14:textId="24C193A1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47E51E4B" w14:textId="619E84F2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3BC811B1" w14:textId="5426CF5C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055B831A" w14:textId="775AE622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2C14115" w14:textId="2A87704C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6AEA84CA" w14:textId="71B29E86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F5222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2B49CA" w14:textId="7E1B2412" w:rsidR="00A0538E" w:rsidRDefault="00524741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BBAC99D" w14:textId="2CD8DC99" w:rsidR="00A0538E" w:rsidRDefault="00524741" w:rsidP="00A0538E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7D55000" w14:textId="38492B15" w:rsidR="00A0538E" w:rsidRDefault="00524741" w:rsidP="00A0538E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D6AB9D0" w14:textId="34B56981" w:rsidR="00A0538E" w:rsidRDefault="00524741" w:rsidP="00A0538E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26721AD" w14:textId="09C47E2F" w:rsidR="00A0538E" w:rsidRDefault="00524741" w:rsidP="00A0538E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3BDC4" w14:textId="6818D476" w:rsidR="00A0538E" w:rsidRDefault="00524741" w:rsidP="00A0538E">
            <w:pPr>
              <w:pStyle w:val="Day"/>
            </w:pPr>
            <w: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E13F2D3" w14:textId="59794E53" w:rsidR="00A0538E" w:rsidRDefault="00524741" w:rsidP="00A0538E">
            <w:pPr>
              <w:pStyle w:val="Day"/>
            </w:pPr>
            <w:r>
              <w:t>13</w:t>
            </w:r>
          </w:p>
        </w:tc>
      </w:tr>
      <w:tr w:rsidR="00A0538E" w14:paraId="1F73214B" w14:textId="77777777" w:rsidTr="00524741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C24CE2B" w14:textId="12BDADCA" w:rsidR="00A0538E" w:rsidRPr="00687EF0" w:rsidRDefault="00A0538E" w:rsidP="00A0538E">
            <w:pPr>
              <w:pStyle w:val="Day"/>
            </w:pPr>
            <w:r w:rsidRPr="00A0538E">
              <w:t>1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0B062AFB" w14:textId="37030DAE" w:rsidR="00A0538E" w:rsidRPr="00687EF0" w:rsidRDefault="00524741" w:rsidP="00A0538E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06AB8D1E" w14:textId="61976458" w:rsidR="00A0538E" w:rsidRPr="00687EF0" w:rsidRDefault="00524741" w:rsidP="00A0538E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7E5178A2" w14:textId="159909B1" w:rsidR="00A0538E" w:rsidRPr="00687EF0" w:rsidRDefault="00524741" w:rsidP="00A0538E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68DDCA9" w14:textId="1B1C287D" w:rsidR="00A0538E" w:rsidRPr="00687EF0" w:rsidRDefault="00524741" w:rsidP="00A0538E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56F1F8" w14:textId="2CBDD6DC" w:rsidR="00A0538E" w:rsidRPr="00687EF0" w:rsidRDefault="00524741" w:rsidP="00A0538E">
            <w:pPr>
              <w:pStyle w:val="Day"/>
            </w:pPr>
            <w:r>
              <w:t>15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18DA83D" w14:textId="719AC4AA" w:rsidR="00A0538E" w:rsidRPr="00687EF0" w:rsidRDefault="00524741" w:rsidP="00A0538E">
            <w:pPr>
              <w:pStyle w:val="Day"/>
            </w:pPr>
            <w:r>
              <w:t>16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7BEA47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6D76F87" w14:textId="60913594" w:rsidR="00A0538E" w:rsidRDefault="00A0538E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524741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11DE3755" w14:textId="3BA3C5B4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14FD6E94" w14:textId="0BBAD1C5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5987EE2B" w14:textId="36DFD759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4EC8CF9F" w14:textId="0C5B019A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8D1E51A" w14:textId="06FABC7B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74EBDDB" w14:textId="41550915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D6693B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8FBADA" w14:textId="3603D9D3" w:rsidR="00A0538E" w:rsidRDefault="00C70F02" w:rsidP="00A0538E">
            <w:pPr>
              <w:pStyle w:val="Day"/>
            </w:pPr>
            <w:r>
              <w:t>1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2FFFC70" w14:textId="241C78CD" w:rsidR="00A0538E" w:rsidRDefault="00524741" w:rsidP="00A0538E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18413DA" w14:textId="0236C6B5" w:rsidR="00A0538E" w:rsidRDefault="00524741" w:rsidP="00A0538E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2FA70C1" w14:textId="410D51BE" w:rsidR="00A0538E" w:rsidRDefault="00524741" w:rsidP="00A0538E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CC47ECB" w14:textId="0DFED4A0" w:rsidR="00A0538E" w:rsidRDefault="00524741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941140D" w14:textId="39E486E9" w:rsidR="00A0538E" w:rsidRDefault="00524741" w:rsidP="00A0538E">
            <w:pPr>
              <w:pStyle w:val="Day"/>
            </w:pPr>
            <w: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AB1C8C" w14:textId="3E3DD5D1" w:rsidR="00A0538E" w:rsidRDefault="00524741" w:rsidP="00A0538E">
            <w:pPr>
              <w:pStyle w:val="Day"/>
            </w:pPr>
            <w:r>
              <w:t>20</w:t>
            </w:r>
          </w:p>
        </w:tc>
      </w:tr>
      <w:tr w:rsidR="00A0538E" w14:paraId="22BB2614" w14:textId="77777777" w:rsidTr="0088182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ED10C72" w14:textId="4F506A3A" w:rsidR="00A0538E" w:rsidRPr="00687EF0" w:rsidRDefault="00C70F02" w:rsidP="00A0538E">
            <w:pPr>
              <w:pStyle w:val="Day"/>
            </w:pPr>
            <w:r>
              <w:t>1</w:t>
            </w:r>
            <w:r w:rsidR="00524741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54D72EDB" w14:textId="7D7182CB" w:rsidR="00A0538E" w:rsidRPr="00687EF0" w:rsidRDefault="00524741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5E2D5F4C" w14:textId="5782D069" w:rsidR="00A0538E" w:rsidRPr="00687EF0" w:rsidRDefault="00524741" w:rsidP="00A0538E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0DADDB5A" w14:textId="4123CB16" w:rsidR="00A0538E" w:rsidRPr="00687EF0" w:rsidRDefault="00524741" w:rsidP="00A0538E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1C4BF05" w14:textId="5FAEA8CA" w:rsidR="00A0538E" w:rsidRPr="00687EF0" w:rsidRDefault="00524741" w:rsidP="00A0538E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3E10CEA" w14:textId="07A076F2" w:rsidR="00A0538E" w:rsidRPr="00687EF0" w:rsidRDefault="00524741" w:rsidP="00A0538E">
            <w:pPr>
              <w:pStyle w:val="Day"/>
            </w:pPr>
            <w:r>
              <w:t>22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BB94EA3" w14:textId="04B6FDE7" w:rsidR="00A0538E" w:rsidRPr="00687EF0" w:rsidRDefault="00524741" w:rsidP="00A0538E">
            <w:pPr>
              <w:pStyle w:val="Day"/>
            </w:pPr>
            <w:r>
              <w:t>23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0AB70F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91D6709" w14:textId="18FB0F3C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524741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68067AAA" w14:textId="303474BF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5B9CC703" w14:textId="59F105C6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288BB694" w14:textId="6C91074B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  <w:vAlign w:val="bottom"/>
          </w:tcPr>
          <w:p w14:paraId="12E8023E" w14:textId="44810CDE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9AABA05" w14:textId="20C3BE7F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5AF462E" w14:textId="4A7B4371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42FEC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4F4913" w14:textId="753A7158" w:rsidR="00A0538E" w:rsidRDefault="00C70F02" w:rsidP="00A0538E">
            <w:pPr>
              <w:pStyle w:val="Day"/>
            </w:pPr>
            <w:r>
              <w:t>2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7B33DA9" w14:textId="4FFFB887" w:rsidR="00A0538E" w:rsidRDefault="00524741" w:rsidP="00A0538E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2515B7B" w14:textId="3108908A" w:rsidR="00A0538E" w:rsidRDefault="00524741" w:rsidP="00A0538E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62F446A" w14:textId="769AB46A" w:rsidR="00A0538E" w:rsidRDefault="00524741" w:rsidP="00A0538E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E608255" w14:textId="246F82D6" w:rsidR="00A0538E" w:rsidRDefault="00524741" w:rsidP="00A0538E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74B8F6" w14:textId="3EDB6AC0" w:rsidR="00A0538E" w:rsidRDefault="00524741" w:rsidP="00A0538E">
            <w:pPr>
              <w:pStyle w:val="Day"/>
            </w:pPr>
            <w: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E8BD83" w14:textId="3135F8EB" w:rsidR="00A0538E" w:rsidRDefault="00524741" w:rsidP="00A0538E">
            <w:pPr>
              <w:pStyle w:val="Day"/>
            </w:pPr>
            <w:r>
              <w:t>27</w:t>
            </w:r>
          </w:p>
        </w:tc>
      </w:tr>
      <w:tr w:rsidR="00A0538E" w14:paraId="728CEACD" w14:textId="77777777" w:rsidTr="0088182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0B09ECB" w14:textId="0E77E102" w:rsidR="00A0538E" w:rsidRPr="00687EF0" w:rsidRDefault="00A0538E" w:rsidP="00A0538E">
            <w:pPr>
              <w:pStyle w:val="Day"/>
            </w:pPr>
            <w:r w:rsidRPr="00A0538E">
              <w:t>2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12C876D7" w14:textId="129C5025" w:rsidR="00A0538E" w:rsidRPr="00687EF0" w:rsidRDefault="00524741" w:rsidP="00A0538E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2F83C636" w14:textId="795FFC87" w:rsidR="00A0538E" w:rsidRPr="00687EF0" w:rsidRDefault="00524741" w:rsidP="00A0538E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  <w:vAlign w:val="bottom"/>
          </w:tcPr>
          <w:p w14:paraId="6D57DC1F" w14:textId="26615DF2" w:rsidR="00A0538E" w:rsidRPr="00687EF0" w:rsidRDefault="00524741" w:rsidP="00A0538E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EA472EE" w14:textId="5AABFE79" w:rsidR="00A0538E" w:rsidRPr="00687EF0" w:rsidRDefault="00524741" w:rsidP="00A0538E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5D9F8A3" w14:textId="57532367" w:rsidR="00A0538E" w:rsidRPr="00687EF0" w:rsidRDefault="00524741" w:rsidP="00A0538E">
            <w:pPr>
              <w:pStyle w:val="Day"/>
            </w:pPr>
            <w:r>
              <w:t>29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6247FCB" w14:textId="05929C61" w:rsidR="00A0538E" w:rsidRPr="00687EF0" w:rsidRDefault="00524741" w:rsidP="00A0538E">
            <w:pPr>
              <w:pStyle w:val="Day"/>
            </w:pPr>
            <w:r>
              <w:t>30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47953D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2354729" w14:textId="599BB7BD" w:rsidR="00A0538E" w:rsidRDefault="00524741" w:rsidP="00A0538E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0F7CF6E" w14:textId="7CF5AA3B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DDD7924" w14:textId="7790880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47D2D2D" w14:textId="7EBF524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13ADBAE" w14:textId="0CC450A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A0A9539" w14:textId="6255D414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30BA505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C66749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6755DC0" w14:textId="44459819" w:rsidR="00A0538E" w:rsidRDefault="00A0538E" w:rsidP="00A0538E">
            <w:pPr>
              <w:pStyle w:val="Day"/>
            </w:pPr>
            <w:r w:rsidRPr="00810568">
              <w:t>2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F9A4D77" w14:textId="5557A53F" w:rsidR="00A0538E" w:rsidRDefault="00524741" w:rsidP="00A0538E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D9AA958" w14:textId="10D8C193" w:rsidR="00A0538E" w:rsidRDefault="00524741" w:rsidP="00A0538E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15F6A02" w14:textId="5F98B2F3" w:rsidR="00A0538E" w:rsidRDefault="00524741" w:rsidP="00A0538E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472D525" w14:textId="003B4572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467E78C" w14:textId="7CE3CE59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12AD07B" w14:textId="4A70256B" w:rsidR="00A0538E" w:rsidRDefault="00A0538E" w:rsidP="00A0538E">
            <w:pPr>
              <w:pStyle w:val="Day"/>
            </w:pPr>
          </w:p>
        </w:tc>
      </w:tr>
      <w:tr w:rsidR="00A0538E" w14:paraId="052A7DD8" w14:textId="77777777" w:rsidTr="00573DF8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18BECC" w14:textId="018AF728" w:rsidR="00A0538E" w:rsidRPr="00687EF0" w:rsidRDefault="00524741" w:rsidP="00A0538E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5C698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4A576E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0917E9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E736B7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2AC1A0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530B56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E6D7F5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F7934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D97990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195C5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F80C9C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088D72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2720E9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2663F6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D59BA0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C01900" w14:textId="4B58501D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8BE09A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F345859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2E377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125758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ADD4FD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D0B7DC" w14:textId="77777777" w:rsidR="00A0538E" w:rsidRDefault="00A0538E" w:rsidP="00A0538E">
            <w:pPr>
              <w:pStyle w:val="Day"/>
            </w:pPr>
          </w:p>
        </w:tc>
      </w:tr>
      <w:tr w:rsidR="00A70674" w14:paraId="4B862245" w14:textId="77777777" w:rsidTr="00077D13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4A2A71F4" w14:textId="77777777" w:rsidR="00A70674" w:rsidRPr="009C49F3" w:rsidRDefault="00A70674" w:rsidP="004722B0">
            <w:pPr>
              <w:pStyle w:val="NoSpacing"/>
            </w:pPr>
          </w:p>
        </w:tc>
        <w:tc>
          <w:tcPr>
            <w:tcW w:w="579" w:type="dxa"/>
          </w:tcPr>
          <w:p w14:paraId="5962771B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1801C01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579" w:type="dxa"/>
          </w:tcPr>
          <w:p w14:paraId="1ABF19FF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05517FD" w14:textId="77777777" w:rsidR="00A70674" w:rsidRPr="009C49F3" w:rsidRDefault="00A70674" w:rsidP="009C49F3">
            <w:pPr>
              <w:pStyle w:val="NoSpacing"/>
            </w:pPr>
          </w:p>
        </w:tc>
      </w:tr>
      <w:tr w:rsidR="00013C75" w14:paraId="17775042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73DD9757" w14:textId="03C34391" w:rsidR="00013C75" w:rsidRDefault="00B13F37" w:rsidP="00013C75">
            <w:pPr>
              <w:pStyle w:val="Month"/>
            </w:pPr>
            <w:r>
              <w:t>April 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03E27D" w14:textId="4F461109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B148EE2" w14:textId="2473CE96" w:rsidR="00013C75" w:rsidRDefault="00B13F37" w:rsidP="00013C75">
            <w:pPr>
              <w:pStyle w:val="Month"/>
            </w:pPr>
            <w:r>
              <w:t>May 20</w:t>
            </w:r>
            <w:r w:rsidR="00524741">
              <w:t>27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BA33CB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61B55C" w14:textId="6BDA477D" w:rsidR="00013C75" w:rsidRDefault="00B13F37" w:rsidP="00013C75">
            <w:pPr>
              <w:pStyle w:val="Month"/>
            </w:pPr>
            <w:r>
              <w:t>June 202</w:t>
            </w:r>
            <w:r w:rsidR="00524741">
              <w:t>7</w:t>
            </w:r>
          </w:p>
        </w:tc>
      </w:tr>
      <w:tr w:rsidR="00013C75" w14:paraId="4CF43E10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74EB28A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1244BA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77E2C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A437EE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673E7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4A5C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9E802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BC9D90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F585E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01F2B5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6CF61F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EDD64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B437A8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6C0611D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D5A67B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4A54BD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A1AE67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BAC73CB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1E30C6F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E60E86C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6C158DE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7B0A21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540406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137F1A" w14:paraId="78230C42" w14:textId="77777777" w:rsidTr="0088182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0FDB996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0C59E2A" w14:textId="160645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8516F9A" w14:textId="0991CA06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7331F37" w14:textId="001600C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F416AA1" w14:textId="18B7A735" w:rsidR="00137F1A" w:rsidRDefault="00524741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BA480AC" w14:textId="1C466A89" w:rsidR="00137F1A" w:rsidRDefault="00524741" w:rsidP="00137F1A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0E92CB0" w14:textId="2C75948A" w:rsidR="00137F1A" w:rsidRDefault="00524741" w:rsidP="00137F1A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642C7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A0B7501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49466AE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C33E75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E3EF568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05979D7" w14:textId="7F25B93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3A3E587" w14:textId="1EFDAC54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1A93D44" w14:textId="271DFEE7" w:rsidR="00137F1A" w:rsidRDefault="00524741" w:rsidP="00137F1A">
            <w:pPr>
              <w:pStyle w:val="Day"/>
            </w:pPr>
            <w:r>
              <w:t>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4A02FA5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50B3E4" w14:textId="47DEB3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1221B2" w14:textId="644663DE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9A38AD9" w14:textId="6BA897BD" w:rsidR="00137F1A" w:rsidRDefault="00524741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1270DD" w14:textId="40B825BE" w:rsidR="00137F1A" w:rsidRDefault="00524741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809372" w14:textId="7A5CA5CA" w:rsidR="00137F1A" w:rsidRDefault="00524741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A548FE" w14:textId="79CA68AF" w:rsidR="00137F1A" w:rsidRDefault="00524741" w:rsidP="00137F1A">
            <w:pPr>
              <w:pStyle w:val="Day"/>
            </w:pPr>
            <w:r>
              <w:t>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EE042D" w14:textId="70E4A900" w:rsidR="00137F1A" w:rsidRDefault="00524741" w:rsidP="00137F1A">
            <w:pPr>
              <w:pStyle w:val="Day"/>
            </w:pPr>
            <w:r>
              <w:t>5</w:t>
            </w:r>
          </w:p>
        </w:tc>
      </w:tr>
      <w:tr w:rsidR="00137F1A" w14:paraId="4194DEED" w14:textId="77777777" w:rsidTr="0088182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9A3EFA" w14:textId="123BE9ED" w:rsidR="00137F1A" w:rsidRDefault="00524741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F6EF886" w14:textId="088EF1AE" w:rsidR="00137F1A" w:rsidRDefault="00524741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F4128AF" w14:textId="481160E3" w:rsidR="00137F1A" w:rsidRDefault="00524741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1C2B317" w14:textId="78D410CC" w:rsidR="00137F1A" w:rsidRDefault="00524741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55D5A51" w14:textId="51989569" w:rsidR="00137F1A" w:rsidRDefault="00524741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5E8A8C" w14:textId="14D6EF58" w:rsidR="00137F1A" w:rsidRDefault="00524741" w:rsidP="00137F1A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AF614BE" w14:textId="450A5381" w:rsidR="00137F1A" w:rsidRDefault="00524741" w:rsidP="00137F1A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86AED6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2EE44A6" w14:textId="605618FD" w:rsidR="00137F1A" w:rsidRDefault="00524741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9CC6659" w14:textId="23304BA7" w:rsidR="00137F1A" w:rsidRDefault="00524741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17F6090" w14:textId="52FF8052" w:rsidR="00137F1A" w:rsidRDefault="00524741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EA85471" w14:textId="7E349F62" w:rsidR="00137F1A" w:rsidRDefault="00524741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ABC74FB" w14:textId="2394673E" w:rsidR="00137F1A" w:rsidRDefault="00524741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AE07376" w14:textId="0E3417D7" w:rsidR="00137F1A" w:rsidRDefault="00524741" w:rsidP="00137F1A">
            <w:pPr>
              <w:pStyle w:val="Day"/>
            </w:pPr>
            <w:r>
              <w:t>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FBA4B23" w14:textId="69F576C6" w:rsidR="00137F1A" w:rsidRDefault="00524741" w:rsidP="00137F1A">
            <w:pPr>
              <w:pStyle w:val="Day"/>
            </w:pPr>
            <w:r>
              <w:t>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E14C50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3987A9" w14:textId="32C66264" w:rsidR="00137F1A" w:rsidRDefault="00524741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1615C4" w14:textId="07DD35A0" w:rsidR="00137F1A" w:rsidRDefault="00524741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4DE2F6" w14:textId="708160CA" w:rsidR="00137F1A" w:rsidRDefault="00524741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08BA47" w14:textId="5B71AC92" w:rsidR="00137F1A" w:rsidRDefault="00524741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DF177F" w14:textId="3905BF4F" w:rsidR="00137F1A" w:rsidRDefault="00524741" w:rsidP="00137F1A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955DF1" w14:textId="34FF1303" w:rsidR="00137F1A" w:rsidRDefault="00524741" w:rsidP="00137F1A">
            <w:pPr>
              <w:pStyle w:val="Day"/>
            </w:pPr>
            <w:r>
              <w:t>11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41DBA9" w14:textId="3EC5A397" w:rsidR="00137F1A" w:rsidRDefault="00524741" w:rsidP="00137F1A">
            <w:pPr>
              <w:pStyle w:val="Day"/>
            </w:pPr>
            <w:r>
              <w:t>12</w:t>
            </w:r>
          </w:p>
        </w:tc>
      </w:tr>
      <w:tr w:rsidR="00137F1A" w14:paraId="492E70E9" w14:textId="77777777" w:rsidTr="0088182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738FF98" w14:textId="7B542B7C" w:rsidR="00137F1A" w:rsidRDefault="00137F1A" w:rsidP="00137F1A">
            <w:pPr>
              <w:pStyle w:val="Day"/>
            </w:pPr>
            <w:r w:rsidRPr="00B6786B">
              <w:t>1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0B2275D" w14:textId="67C103B9" w:rsidR="00137F1A" w:rsidRDefault="00524741" w:rsidP="00137F1A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D9CD6A7" w14:textId="79E44B98" w:rsidR="00137F1A" w:rsidRDefault="00524741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4E3A387" w14:textId="1FE9EAC3" w:rsidR="00137F1A" w:rsidRDefault="00524741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6C054A3B" w14:textId="3E8B0332" w:rsidR="00137F1A" w:rsidRDefault="00524741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1FDB19F" w14:textId="4931A626" w:rsidR="00137F1A" w:rsidRDefault="00524741" w:rsidP="00137F1A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C93E1BA" w14:textId="06329B35" w:rsidR="00137F1A" w:rsidRDefault="00524741" w:rsidP="00137F1A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47628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9CAE16" w14:textId="76D9F1BE" w:rsidR="00137F1A" w:rsidRDefault="00524741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CF6D5C" w14:textId="03FAAC4F" w:rsidR="00137F1A" w:rsidRDefault="00524741" w:rsidP="00137F1A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A36DDC" w14:textId="43B2939B" w:rsidR="00137F1A" w:rsidRDefault="00524741" w:rsidP="00137F1A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BA9278" w14:textId="4F7284B3" w:rsidR="00137F1A" w:rsidRDefault="00524741" w:rsidP="00137F1A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92080B" w14:textId="0ECBF934" w:rsidR="00137F1A" w:rsidRDefault="00524741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D2B1DB" w:themeFill="accent6" w:themeFillTint="66"/>
          </w:tcPr>
          <w:p w14:paraId="734B70F9" w14:textId="0C32B9AC" w:rsidR="00137F1A" w:rsidRDefault="00524741" w:rsidP="00137F1A">
            <w:pPr>
              <w:pStyle w:val="Day"/>
            </w:pPr>
            <w:r>
              <w:t>14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EF15C" w:themeFill="accent5" w:themeFillTint="99"/>
          </w:tcPr>
          <w:p w14:paraId="3039FEB6" w14:textId="085B1EE9" w:rsidR="00137F1A" w:rsidRDefault="00524741" w:rsidP="00137F1A">
            <w:pPr>
              <w:pStyle w:val="Day"/>
            </w:pPr>
            <w:r>
              <w:t>15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ED688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CEF548" w14:textId="0740F2A8" w:rsidR="00137F1A" w:rsidRDefault="00137F1A" w:rsidP="00137F1A">
            <w:pPr>
              <w:pStyle w:val="Day"/>
            </w:pPr>
            <w:r w:rsidRPr="00554CF3">
              <w:t>1</w:t>
            </w:r>
            <w:r w:rsidR="00524741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A48B85" w14:textId="19953ED9" w:rsidR="00137F1A" w:rsidRDefault="00524741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894847" w14:textId="25EC5663" w:rsidR="00137F1A" w:rsidRDefault="00524741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A6B944" w14:textId="6FD77120" w:rsidR="00137F1A" w:rsidRDefault="00524741" w:rsidP="00137F1A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1E27B7" w14:textId="24253891" w:rsidR="00137F1A" w:rsidRDefault="00524741" w:rsidP="00137F1A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E6724A" w14:textId="736B9658" w:rsidR="00137F1A" w:rsidRDefault="00524741" w:rsidP="00137F1A">
            <w:pPr>
              <w:pStyle w:val="Day"/>
            </w:pPr>
            <w:r>
              <w:t>18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4BB86C8" w14:textId="5A1A2D52" w:rsidR="00137F1A" w:rsidRDefault="00524741" w:rsidP="00137F1A">
            <w:pPr>
              <w:pStyle w:val="Day"/>
            </w:pPr>
            <w:r>
              <w:t>19</w:t>
            </w:r>
          </w:p>
        </w:tc>
      </w:tr>
      <w:tr w:rsidR="00137F1A" w14:paraId="74D8DEFD" w14:textId="77777777" w:rsidTr="0088182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5AE74B6" w14:textId="61B23886" w:rsidR="00137F1A" w:rsidRDefault="00C70F02" w:rsidP="00137F1A">
            <w:pPr>
              <w:pStyle w:val="Day"/>
            </w:pPr>
            <w:r>
              <w:t>1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60C02A54" w14:textId="7F8B11B4" w:rsidR="00137F1A" w:rsidRDefault="00524741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724CBE8" w14:textId="620353C8" w:rsidR="00137F1A" w:rsidRDefault="00524741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69AF52A1" w14:textId="197C7802" w:rsidR="00137F1A" w:rsidRDefault="00524741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601D20B" w14:textId="73B515B2" w:rsidR="00137F1A" w:rsidRDefault="00524741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EE3A486" w14:textId="36C934EB" w:rsidR="00137F1A" w:rsidRDefault="00524741" w:rsidP="00137F1A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E2B68D1" w14:textId="67FA5F9E" w:rsidR="00137F1A" w:rsidRDefault="00524741" w:rsidP="00137F1A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610658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D57CE" w14:textId="4431C30B" w:rsidR="00137F1A" w:rsidRDefault="00137F1A" w:rsidP="00137F1A">
            <w:pPr>
              <w:pStyle w:val="Day"/>
            </w:pPr>
            <w:r>
              <w:t>1</w:t>
            </w:r>
            <w:r w:rsidR="00524741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5E3ACD" w14:textId="54E8F684" w:rsidR="00137F1A" w:rsidRDefault="00524741" w:rsidP="00137F1A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029075" w14:textId="407DC942" w:rsidR="00137F1A" w:rsidRDefault="00524741" w:rsidP="00137F1A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6CA502" w14:textId="29B287D2" w:rsidR="00137F1A" w:rsidRDefault="00524741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0302AA" w14:textId="65A3BAF0" w:rsidR="00137F1A" w:rsidRDefault="00524741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89EB6E" w14:textId="21B6BE2F" w:rsidR="00137F1A" w:rsidRDefault="00524741" w:rsidP="00137F1A">
            <w:pPr>
              <w:pStyle w:val="Day"/>
            </w:pPr>
            <w:r>
              <w:t>21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19B33A" w14:textId="7AEB00B0" w:rsidR="00137F1A" w:rsidRDefault="00524741" w:rsidP="00137F1A">
            <w:pPr>
              <w:pStyle w:val="Day"/>
            </w:pPr>
            <w:r>
              <w:t>22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FD90D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AB2B20" w14:textId="55640575" w:rsidR="00137F1A" w:rsidRDefault="00137F1A" w:rsidP="00137F1A">
            <w:pPr>
              <w:pStyle w:val="Day"/>
            </w:pPr>
            <w:r w:rsidRPr="00554CF3">
              <w:t>2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A25758" w14:textId="651884B1" w:rsidR="00137F1A" w:rsidRDefault="00524741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FDBA4F" w14:textId="57EB6A34" w:rsidR="00137F1A" w:rsidRDefault="00524741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E165C1" w14:textId="715CB479" w:rsidR="00137F1A" w:rsidRDefault="00524741" w:rsidP="00137F1A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097D18" w14:textId="5AA23B20" w:rsidR="00137F1A" w:rsidRDefault="00524741" w:rsidP="00137F1A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10F5B5" w14:textId="57A49C37" w:rsidR="00137F1A" w:rsidRDefault="00524741" w:rsidP="00137F1A">
            <w:pPr>
              <w:pStyle w:val="Day"/>
            </w:pPr>
            <w:r>
              <w:t>25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F017D" w14:textId="38506089" w:rsidR="00137F1A" w:rsidRDefault="00524741" w:rsidP="00137F1A">
            <w:pPr>
              <w:pStyle w:val="Day"/>
            </w:pPr>
            <w:r>
              <w:t>26</w:t>
            </w:r>
          </w:p>
        </w:tc>
      </w:tr>
      <w:tr w:rsidR="00137F1A" w14:paraId="30040586" w14:textId="77777777" w:rsidTr="00524741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EEF9429" w14:textId="45E7D51A" w:rsidR="00137F1A" w:rsidRDefault="00137F1A" w:rsidP="00137F1A">
            <w:pPr>
              <w:pStyle w:val="Day"/>
            </w:pPr>
            <w:r w:rsidRPr="00B6786B">
              <w:t>2</w:t>
            </w:r>
            <w:r w:rsidR="00524741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813B34D" w14:textId="48704FE6" w:rsidR="00137F1A" w:rsidRDefault="00524741" w:rsidP="00137F1A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6D2529B" w14:textId="346163BB" w:rsidR="00137F1A" w:rsidRDefault="00524741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DB80901" w14:textId="1A01CC07" w:rsidR="00137F1A" w:rsidRDefault="00524741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83E5F94" w14:textId="7EB17916" w:rsidR="00137F1A" w:rsidRDefault="00524741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BE5801E" w14:textId="216AF31F" w:rsidR="00137F1A" w:rsidRDefault="00524741" w:rsidP="00137F1A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E70C017" w14:textId="77777777" w:rsidR="00137F1A" w:rsidRDefault="00137F1A" w:rsidP="00137F1A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85E6E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9F72C3E" w14:textId="4E5A627B" w:rsidR="00137F1A" w:rsidRDefault="00137F1A" w:rsidP="00137F1A">
            <w:pPr>
              <w:pStyle w:val="Day"/>
            </w:pPr>
            <w:r>
              <w:t>2</w:t>
            </w:r>
            <w:r w:rsidR="00524741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690C95" w14:textId="46146538" w:rsidR="00137F1A" w:rsidRDefault="00524741" w:rsidP="00137F1A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14839A" w14:textId="3EBAC3AD" w:rsidR="00137F1A" w:rsidRDefault="00524741" w:rsidP="00137F1A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D096BC3" w14:textId="26FD568C" w:rsidR="00137F1A" w:rsidRDefault="00524741" w:rsidP="00137F1A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77CFE2" w14:textId="4B1779C7" w:rsidR="00137F1A" w:rsidRPr="00573DF8" w:rsidRDefault="00524741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6F0C35" w14:textId="5B5AA266" w:rsidR="00137F1A" w:rsidRPr="00573DF8" w:rsidRDefault="00524741" w:rsidP="00137F1A">
            <w:pPr>
              <w:pStyle w:val="Day"/>
            </w:pPr>
            <w:r>
              <w:t>28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3437CE" w14:textId="0D2367C9" w:rsidR="00137F1A" w:rsidRDefault="00524741" w:rsidP="00137F1A">
            <w:pPr>
              <w:pStyle w:val="Day"/>
            </w:pPr>
            <w:r>
              <w:t>29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4D988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E23455" w14:textId="16E283A7" w:rsidR="00137F1A" w:rsidRDefault="00C70F02" w:rsidP="00137F1A">
            <w:pPr>
              <w:pStyle w:val="Day"/>
            </w:pPr>
            <w:r>
              <w:t>2</w:t>
            </w:r>
            <w:r w:rsidR="00524741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FE9C49" w14:textId="1CE5F805" w:rsidR="00137F1A" w:rsidRDefault="00524741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BE7C94" w14:textId="0849D05B" w:rsidR="00137F1A" w:rsidRDefault="00524741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0BE0E5D" w14:textId="0CAA6B11" w:rsidR="00137F1A" w:rsidRDefault="00524741" w:rsidP="00137F1A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39BC0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EF6C3A" w14:textId="77777777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17D2EF" w14:textId="77777777" w:rsidR="00137F1A" w:rsidRDefault="00137F1A" w:rsidP="00137F1A">
            <w:pPr>
              <w:pStyle w:val="Day"/>
            </w:pPr>
          </w:p>
        </w:tc>
      </w:tr>
      <w:tr w:rsidR="00013C75" w14:paraId="1D289B31" w14:textId="77777777" w:rsidTr="00524741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554B255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4A39C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6508B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9CBD83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1F1C56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8EEF99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AB10E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B70BD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4E72A6" w14:textId="201BB50C" w:rsidR="00013C75" w:rsidRDefault="00C70F02" w:rsidP="00013C75">
            <w:pPr>
              <w:pStyle w:val="Day"/>
            </w:pPr>
            <w:r>
              <w:t>3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E913CF3" w14:textId="4C737A7D" w:rsidR="00013C75" w:rsidRDefault="00524741" w:rsidP="00013C75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DBE64E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31F28BC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6A8B7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742B0C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A4194B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6B12F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C424FD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9CBEDC8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6DCC6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474E7A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A8DF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450916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7A47FC" w14:textId="77777777" w:rsidR="00013C75" w:rsidRDefault="00013C75" w:rsidP="00013C75">
            <w:pPr>
              <w:pStyle w:val="Day"/>
            </w:pPr>
          </w:p>
        </w:tc>
      </w:tr>
      <w:tr w:rsidR="00223D4D" w14:paraId="28A63F6F" w14:textId="77777777" w:rsidTr="00077D13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9D65808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6EFBEB58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518070E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477810F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64303676" w14:textId="77777777" w:rsidR="00223D4D" w:rsidRDefault="00223D4D" w:rsidP="00013C75">
            <w:pPr>
              <w:pStyle w:val="NoSpacing"/>
            </w:pPr>
          </w:p>
        </w:tc>
      </w:tr>
      <w:tr w:rsidR="00013C75" w14:paraId="00D566AD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CDC54C0" w14:textId="2B6A6975" w:rsidR="00013C75" w:rsidRDefault="00B13F37" w:rsidP="00013C75">
            <w:pPr>
              <w:pStyle w:val="Month"/>
            </w:pPr>
            <w:r>
              <w:t>July 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AC11E7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337C80D" w14:textId="6FBF0651" w:rsidR="00013C75" w:rsidRDefault="00B13F37" w:rsidP="00013C75">
            <w:pPr>
              <w:pStyle w:val="Month"/>
            </w:pPr>
            <w:r>
              <w:t>August</w:t>
            </w:r>
            <w:r w:rsidR="009578CB">
              <w:t xml:space="preserve">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025B62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B78B571" w14:textId="6C4CE5F5" w:rsidR="00013C75" w:rsidRDefault="00B13F37" w:rsidP="00013C75">
            <w:pPr>
              <w:pStyle w:val="Month"/>
            </w:pPr>
            <w:r>
              <w:t>September</w:t>
            </w:r>
            <w:r w:rsidR="009578CB">
              <w:t xml:space="preserve"> </w:t>
            </w:r>
            <w:r w:rsidR="00A0538E">
              <w:t>202</w:t>
            </w:r>
            <w:r w:rsidR="00524741">
              <w:t>7</w:t>
            </w:r>
          </w:p>
        </w:tc>
      </w:tr>
      <w:tr w:rsidR="00013C75" w14:paraId="696F44C4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0BE49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420BC48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6E3D940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12729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4C1B563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585DD9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715213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88E48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D671C52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7B67085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D078C8A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A7451B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D12CE6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585756C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BF6A3E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FB7FF5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E68B111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5DDBEE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CAEB96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BCC72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432534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9B1B8B6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20809DD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3BB44660" w14:textId="77777777" w:rsidTr="00B13F3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ADF91A" w14:textId="0EC8697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3A5BD8" w14:textId="3981A72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E261FB" w14:textId="3DF68F96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D5C555" w14:textId="00DA1E81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001E21" w14:textId="4EC41537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90A012" w14:textId="5992A383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9A256" w14:textId="7D3D2544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CB5A83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0414B0" w14:textId="7ECB4DB9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9A6653" w14:textId="5871B734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9545571" w14:textId="1D8E2F9E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5EC158" w14:textId="72C57F30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2C1906" w14:textId="1DAD3685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C8BCAA" w14:textId="19115D51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AFABC84" w14:textId="084C7B30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1F106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C55AB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37199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DEA022" w14:textId="0F34618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B21B1B" w14:textId="5F06E1CD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AC6C414" w14:textId="0122417B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5D3B69" w14:textId="4002E892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BD06A2" w14:textId="1C86E412" w:rsidR="00954A61" w:rsidRDefault="00524741" w:rsidP="00954A61">
            <w:pPr>
              <w:pStyle w:val="Day"/>
            </w:pPr>
            <w:r>
              <w:t>4</w:t>
            </w:r>
          </w:p>
        </w:tc>
      </w:tr>
      <w:tr w:rsidR="00954A61" w14:paraId="1DC018EA" w14:textId="77777777" w:rsidTr="00B13F3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FC9C55" w14:textId="7688249D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0618FC" w14:textId="51987398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F9468E" w14:textId="2E5158A9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14623E" w14:textId="369D9ECA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09C842" w14:textId="7F67FF68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543664" w14:textId="44C7DFD8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B74677" w14:textId="79B20702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16F62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EF3055" w14:textId="227F87D1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1DFCC1" w14:textId="78C0CFCB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7643B8" w14:textId="29506D5A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10A7E2" w14:textId="0D10E775" w:rsidR="00954A61" w:rsidRDefault="00524741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405723B" w14:textId="3B555AF5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FBEEEA" w14:textId="1799476D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096AA9" w14:textId="323BDC86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4DC59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A0FBEE" w14:textId="505A04E2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3EDB267" w14:textId="74787140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E1E432" w14:textId="794D8CCC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FC36A5" w14:textId="654A940D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C921AC" w14:textId="255D4D52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1D9323" w14:textId="52D10BDF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A25C6B" w14:textId="7D8EFDF8" w:rsidR="00954A61" w:rsidRDefault="00524741" w:rsidP="00954A61">
            <w:pPr>
              <w:pStyle w:val="Day"/>
            </w:pPr>
            <w:r>
              <w:t>11</w:t>
            </w:r>
          </w:p>
        </w:tc>
      </w:tr>
      <w:tr w:rsidR="00954A61" w14:paraId="1B40E041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888AA4" w14:textId="1B73ABE7" w:rsidR="00954A61" w:rsidRDefault="00954A61" w:rsidP="00954A61">
            <w:pPr>
              <w:pStyle w:val="Day"/>
            </w:pPr>
            <w:r w:rsidRPr="007D48B7">
              <w:t>1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3BBA47" w14:textId="7C9E0F2A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6603A5" w14:textId="00EEE243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A6A036" w14:textId="19A2D3C8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5D3E90" w14:textId="7DD2BDF4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5F966" w14:textId="1692114A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4AD84CA" w14:textId="23541434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CBFE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FC668E" w14:textId="6C8F21BD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F7375E" w14:textId="5BF89C85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13EC90" w14:textId="09DE45F1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2671ADF" w14:textId="1C5B7081" w:rsidR="00954A61" w:rsidRDefault="00524741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7E863A" w14:textId="1AE8E4D7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F00ECD" w14:textId="32B1379C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C749D00" w14:textId="21B6D6DF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B7CA4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D74E33" w14:textId="57A69BD6" w:rsidR="00954A61" w:rsidRDefault="00954A61" w:rsidP="00954A61">
            <w:pPr>
              <w:pStyle w:val="Day"/>
            </w:pPr>
            <w:r w:rsidRPr="00983E12">
              <w:t>1</w:t>
            </w:r>
            <w:r w:rsidR="00524741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FB68C" w14:textId="540FBB50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6ADF4B" w14:textId="6339ED77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3051033" w14:textId="2C70BF83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4B20BB" w14:textId="27EE7EC1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33AC96" w14:textId="0BD432EE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70AA45" w14:textId="6DD6D0B1" w:rsidR="00954A61" w:rsidRDefault="00524741" w:rsidP="00954A61">
            <w:pPr>
              <w:pStyle w:val="Day"/>
            </w:pPr>
            <w:r>
              <w:t>18</w:t>
            </w:r>
          </w:p>
        </w:tc>
      </w:tr>
      <w:tr w:rsidR="00954A61" w14:paraId="406142A7" w14:textId="77777777" w:rsidTr="00B13F3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E7CB9F" w14:textId="37E30381" w:rsidR="00954A61" w:rsidRDefault="00C70F02" w:rsidP="00954A61">
            <w:pPr>
              <w:pStyle w:val="Day"/>
            </w:pPr>
            <w:r>
              <w:t>1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7B5A78" w14:textId="69494988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44A80EA" w14:textId="263F05EA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9406A40" w14:textId="0858E105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38D98A" w14:textId="6688AA8A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FE5721" w14:textId="1D05AE25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15837" w14:textId="31F87A2C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821D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C224A7" w14:textId="0A1D4729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04C634" w14:textId="73871725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3480D4" w14:textId="5D4A8897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3EF784" w14:textId="618D002D" w:rsidR="00954A61" w:rsidRDefault="00524741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AA6D21" w14:textId="0725A939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294D39" w14:textId="502A8AE1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84736D" w14:textId="40881A93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4CEF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A03BD" w14:textId="6629CBBE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8E546F" w14:textId="56DDC11E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49F9F2" w14:textId="58B818B2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0687AA" w14:textId="6A73CF37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8F5AED" w14:textId="6522831C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A00B97" w14:textId="2749A66F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E9835C" w14:textId="45AA362A" w:rsidR="00954A61" w:rsidRDefault="00524741" w:rsidP="00954A61">
            <w:pPr>
              <w:pStyle w:val="Day"/>
            </w:pPr>
            <w:r>
              <w:t>25</w:t>
            </w:r>
          </w:p>
        </w:tc>
      </w:tr>
      <w:tr w:rsidR="00954A61" w14:paraId="26874656" w14:textId="77777777" w:rsidTr="00B13F3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46DF86" w14:textId="045AF34D" w:rsidR="00954A61" w:rsidRDefault="00954A61" w:rsidP="00954A61">
            <w:pPr>
              <w:pStyle w:val="Day"/>
            </w:pPr>
            <w:r w:rsidRPr="007D48B7">
              <w:t>2</w:t>
            </w:r>
            <w:r w:rsidR="00524741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FA163C" w14:textId="54E30980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33CDB2" w14:textId="148BB0DD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66ED98" w14:textId="3D15AF4B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5B5C872" w14:textId="4E3567A7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D78A4A" w14:textId="1CFD627D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E120A8" w14:textId="162AB0BF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3AEBC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91A4AA" w14:textId="2ED4B31B" w:rsidR="00954A61" w:rsidRDefault="00954A61" w:rsidP="00954A61">
            <w:pPr>
              <w:pStyle w:val="Day"/>
            </w:pPr>
            <w:r w:rsidRPr="00FC34E5">
              <w:t>2</w:t>
            </w:r>
            <w:r w:rsidR="00524741"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B66D0D1" w14:textId="14FEBBEE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65D191" w14:textId="494F0DF3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259A63" w14:textId="78D70548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8A0CBB0" w14:textId="6BF28B7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BB3055D" w14:textId="52DD8596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DE1A650" w14:textId="175AA33C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B6299F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679B72" w14:textId="6E8CAD2F" w:rsidR="00954A61" w:rsidRDefault="00954A61" w:rsidP="00954A61">
            <w:pPr>
              <w:pStyle w:val="Day"/>
            </w:pPr>
            <w:r w:rsidRPr="00983E12">
              <w:t>2</w:t>
            </w:r>
            <w:r w:rsidR="00524741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C3205B" w14:textId="125E2F7C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BD28E4" w14:textId="721F5E0D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D6609C" w14:textId="0270DD80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4519D6" w14:textId="532FBC45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FD066D" w14:textId="41768E2F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EC5BB7" w14:textId="7C3967E1" w:rsidR="00954A61" w:rsidRDefault="00954A61" w:rsidP="00954A61">
            <w:pPr>
              <w:pStyle w:val="Day"/>
            </w:pPr>
          </w:p>
        </w:tc>
      </w:tr>
      <w:tr w:rsidR="00954A61" w14:paraId="3DE12808" w14:textId="77777777" w:rsidTr="00B13F3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A2165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3F5A2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714D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BCB2D8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B25E4A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C0DE5C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1F6282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13156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29EEB5" w14:textId="0B35032D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B7761D" w14:textId="0BC788AD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3B00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945FB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86B3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A5C2F8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35817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AB4256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0C5163" w14:textId="4153158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9B22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92D23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837B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9F35E3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E31257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437B62" w14:textId="77777777" w:rsidR="00954A61" w:rsidRDefault="00954A61" w:rsidP="00954A61">
            <w:pPr>
              <w:pStyle w:val="Day"/>
            </w:pPr>
          </w:p>
        </w:tc>
      </w:tr>
      <w:tr w:rsidR="00223D4D" w14:paraId="0715D5D6" w14:textId="77777777" w:rsidTr="00077D13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01C9950D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2D67B48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7E86016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75F0B324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2E156D7B" w14:textId="77777777" w:rsidR="00223D4D" w:rsidRDefault="00223D4D" w:rsidP="00013C75">
            <w:pPr>
              <w:pStyle w:val="NoSpacing"/>
            </w:pPr>
          </w:p>
        </w:tc>
      </w:tr>
      <w:tr w:rsidR="00013C75" w14:paraId="19782671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6BB93786" w14:textId="41D8DD81" w:rsidR="00013C75" w:rsidRDefault="00B13F37" w:rsidP="00013C75">
            <w:pPr>
              <w:pStyle w:val="Month"/>
            </w:pPr>
            <w:r>
              <w:t>October</w:t>
            </w:r>
            <w:r w:rsidR="005F677F">
              <w:t xml:space="preserve">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940624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BC73A9" w14:textId="6D29D712" w:rsidR="00013C75" w:rsidRDefault="00B13F37" w:rsidP="00013C75">
            <w:pPr>
              <w:pStyle w:val="Month"/>
            </w:pPr>
            <w:r>
              <w:t xml:space="preserve">November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ADF968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D45CA8C" w14:textId="0457BB3F" w:rsidR="00013C75" w:rsidRDefault="00B13F37" w:rsidP="00013C75">
            <w:pPr>
              <w:pStyle w:val="Month"/>
            </w:pPr>
            <w:r>
              <w:t>December</w:t>
            </w:r>
            <w:r w:rsidR="005F677F">
              <w:t xml:space="preserve"> </w:t>
            </w:r>
            <w:r w:rsidR="00A0538E">
              <w:t>202</w:t>
            </w:r>
            <w:r w:rsidR="00524741">
              <w:t>7</w:t>
            </w:r>
          </w:p>
        </w:tc>
      </w:tr>
      <w:tr w:rsidR="00013C75" w14:paraId="02B22B0E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1677EC4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76E424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1B291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046CC4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CD562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F6FADF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A7126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E6C904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DBA816F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7045737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92B54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341CFB1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C9A42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8AB2065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068D6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6B3933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E4DBE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9414C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0CAE132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2DF3C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7EF3254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E6A8A18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840A2C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050E7EC3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2A5B6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0060EB" w14:textId="2B6DC06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5930F8D" w14:textId="2C79DEAB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5C845E6" w14:textId="5A601E03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2E72CE" w14:textId="69567423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F7120B" w14:textId="37DD81D3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7BF53B" w14:textId="35AF31EF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7BABFB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8183F6" w14:textId="7673DA48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B07506" w14:textId="29724972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861602" w14:textId="435689BB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0738B9" w14:textId="046D6382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17DD8E" w14:textId="57414991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9B944F" w14:textId="486D44FB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958120" w14:textId="4155BC78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878E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654C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6403E1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9C0998" w14:textId="61CA41DE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29005B" w14:textId="6E96DFA1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FF91E1" w14:textId="0EC779BA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8C3117" w14:textId="28203D09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9441CB8" w14:textId="5BC5941C" w:rsidR="00954A61" w:rsidRDefault="00524741" w:rsidP="00954A61">
            <w:pPr>
              <w:pStyle w:val="Day"/>
            </w:pPr>
            <w:r>
              <w:t>4</w:t>
            </w:r>
          </w:p>
        </w:tc>
      </w:tr>
      <w:tr w:rsidR="00954A61" w14:paraId="34237FDA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21AFFF" w14:textId="3ECDE8D5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69831B" w14:textId="09060BFD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D788DC" w14:textId="40FAD004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0AA48E7" w14:textId="4E6D6736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BB6577" w14:textId="3FCCC20A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304BC3" w14:textId="0EF47861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D772C3" w14:textId="3FBED654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5A68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771307" w14:textId="6578AC14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21B45B" w14:textId="65F98279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010E579" w14:textId="53645B36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400157" w14:textId="25628F8D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02ACA" w14:textId="41518773" w:rsidR="00954A61" w:rsidRDefault="00524741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F67A18" w14:textId="1CE8B9F7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B6EE72" w14:textId="51E19D9B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E64B7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EA6CC6" w14:textId="537F7153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BBF85" w14:textId="2BE57B38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CF381F" w14:textId="3DFF5826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A8B8D4" w14:textId="08743F96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C7865E" w14:textId="26BA8868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7A8676" w14:textId="1AC3D0C3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852D30" w14:textId="0FDDA9C1" w:rsidR="00954A61" w:rsidRDefault="00524741" w:rsidP="00954A61">
            <w:pPr>
              <w:pStyle w:val="Day"/>
            </w:pPr>
            <w:r>
              <w:t>11</w:t>
            </w:r>
          </w:p>
        </w:tc>
      </w:tr>
      <w:tr w:rsidR="00954A61" w14:paraId="173FED88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EC99F2" w14:textId="53567B8B" w:rsidR="00954A61" w:rsidRDefault="00954A61" w:rsidP="00954A61">
            <w:pPr>
              <w:pStyle w:val="Day"/>
            </w:pPr>
            <w:r w:rsidRPr="00806D99">
              <w:t>1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DACB42" w14:textId="7C546605" w:rsidR="00954A61" w:rsidRDefault="00524741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B45D7F" w14:textId="1446980A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73A5A8" w14:textId="0FD46DF3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A6F3AC" w14:textId="44F44F97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DEFEEC" w14:textId="400C339A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E6A415" w14:textId="682B01ED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31BF9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904818" w14:textId="5147000F" w:rsidR="00954A61" w:rsidRDefault="00954A61" w:rsidP="00954A61">
            <w:pPr>
              <w:pStyle w:val="Day"/>
            </w:pPr>
            <w:r w:rsidRPr="000B6788">
              <w:t>1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2A8FB2" w14:textId="241F2826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D76460" w14:textId="63A08E08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328002" w14:textId="7E39F4EA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658AFD" w14:textId="1196867E" w:rsidR="00954A61" w:rsidRDefault="00524741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9209F0" w14:textId="3EB382D1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942A1B" w14:textId="1733CE29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20398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4CDE12" w14:textId="591261DF" w:rsidR="00954A61" w:rsidRDefault="00C70F02" w:rsidP="00954A61">
            <w:pPr>
              <w:pStyle w:val="Day"/>
            </w:pPr>
            <w:r>
              <w:t>1</w:t>
            </w:r>
            <w:r w:rsidR="00524741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F01827" w14:textId="37D51843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DB722C" w14:textId="374D7806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B7F24D" w14:textId="1F1705FE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D75886" w14:textId="05B55788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6C03BE" w14:textId="57B649BC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D85BA0" w14:textId="1FCCE957" w:rsidR="00954A61" w:rsidRDefault="00524741" w:rsidP="00954A61">
            <w:pPr>
              <w:pStyle w:val="Day"/>
            </w:pPr>
            <w:r>
              <w:t>18</w:t>
            </w:r>
          </w:p>
        </w:tc>
      </w:tr>
      <w:tr w:rsidR="00954A61" w14:paraId="77D4C194" w14:textId="77777777" w:rsidTr="00B13F3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83D2C" w14:textId="745040FE" w:rsidR="00954A61" w:rsidRDefault="00C70F02" w:rsidP="00954A61">
            <w:pPr>
              <w:pStyle w:val="Day"/>
            </w:pPr>
            <w:r>
              <w:t>1</w:t>
            </w:r>
            <w:r w:rsidR="00524741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9F6E65" w14:textId="5ED39E4E" w:rsidR="00954A61" w:rsidRDefault="00524741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5ACF04" w14:textId="39A8833C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8C49A60" w14:textId="76249DD4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63517C" w14:textId="31576DA9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39B838" w14:textId="18709B26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5D22B2" w14:textId="23660AA7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08E5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34BBE85" w14:textId="65E302E3" w:rsidR="00954A61" w:rsidRDefault="00C70F02" w:rsidP="00954A61">
            <w:pPr>
              <w:pStyle w:val="Day"/>
            </w:pPr>
            <w:r>
              <w:t>2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D8B460" w14:textId="3FAB4CF2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38CD2B1" w14:textId="23C28D6F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C7BA80C" w14:textId="529D4ACB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EA7C5E" w14:textId="61028F66" w:rsidR="00954A61" w:rsidRDefault="00524741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4B22234" w14:textId="0C964FD2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D6E8B3" w14:textId="3D79916E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AA03A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5A00D9" w14:textId="3F271E40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DF31A3" w14:textId="1645B942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802BE2" w14:textId="1DAF3C8E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045B5" w14:textId="62F25A5F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1F0AF8" w14:textId="10E9521E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EF49A3F" w14:textId="5B3D3603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CE27AB" w14:textId="69928B85" w:rsidR="00954A61" w:rsidRDefault="00524741" w:rsidP="00954A61">
            <w:pPr>
              <w:pStyle w:val="Day"/>
            </w:pPr>
            <w:r>
              <w:t>25</w:t>
            </w:r>
          </w:p>
        </w:tc>
      </w:tr>
      <w:tr w:rsidR="00954A61" w14:paraId="28646DCF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1351A3" w14:textId="2969B787" w:rsidR="00954A61" w:rsidRDefault="00954A61" w:rsidP="00954A61">
            <w:pPr>
              <w:pStyle w:val="Day"/>
            </w:pPr>
            <w:r w:rsidRPr="00806D99">
              <w:t>2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2FB241" w14:textId="4D67D616" w:rsidR="00954A61" w:rsidRDefault="00524741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D651DD" w14:textId="5C306EDF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0F547E" w14:textId="15972AA6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4292B03" w14:textId="60A5EAD3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63BF46" w14:textId="7116B661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ADA836" w14:textId="368A055D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1AF9E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F20E67" w14:textId="03BD5AF7" w:rsidR="00954A61" w:rsidRDefault="00954A61" w:rsidP="00954A61">
            <w:pPr>
              <w:pStyle w:val="Day"/>
            </w:pPr>
            <w:r w:rsidRPr="000B6788">
              <w:t>2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1F4615" w14:textId="6BD63826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D0641B" w14:textId="4F0200C0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9D166F" w14:textId="17D1931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7263C2" w14:textId="5E048DE1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569F599" w14:textId="6FC3D73D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FFCC8B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56C1C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5565A8" w14:textId="21788BBE" w:rsidR="00954A61" w:rsidRDefault="00954A61" w:rsidP="00954A61">
            <w:pPr>
              <w:pStyle w:val="Day"/>
            </w:pPr>
            <w:r w:rsidRPr="00E40B4D">
              <w:t>2</w:t>
            </w:r>
            <w:r w:rsidR="00524741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29C0DE" w14:textId="24F33EC7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D8A82B" w14:textId="264F4278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B830D9" w14:textId="5D3F0B7F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36BA4B" w14:textId="3340298B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959156" w14:textId="26429946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F54BA9" w14:textId="2CDD8A52" w:rsidR="00954A61" w:rsidRDefault="00954A61" w:rsidP="00954A61">
            <w:pPr>
              <w:pStyle w:val="Day"/>
            </w:pPr>
          </w:p>
        </w:tc>
      </w:tr>
      <w:tr w:rsidR="00954A61" w14:paraId="6662B46D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568C1" w14:textId="623A6CFC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2083B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68CD0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8E7A6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FBB59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9721D59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DCC1B7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004F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0693F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66F0A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B2AF78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7E7F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ABF5B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CBCA9E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28F0F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B0AD8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FD5183" w14:textId="4A10329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2CB6AD" w14:textId="6A71E402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68EB8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F99D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DAF1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3B57D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2660F8" w14:textId="77777777" w:rsidR="00954A61" w:rsidRDefault="00954A61" w:rsidP="00954A61">
            <w:pPr>
              <w:pStyle w:val="Day"/>
            </w:pPr>
          </w:p>
        </w:tc>
      </w:tr>
    </w:tbl>
    <w:tbl>
      <w:tblPr>
        <w:tblStyle w:val="Sem1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3147F9DC" w14:textId="77777777" w:rsidTr="00C70F02">
        <w:trPr>
          <w:trHeight w:val="432"/>
        </w:trPr>
        <w:tc>
          <w:tcPr>
            <w:tcW w:w="10790" w:type="dxa"/>
            <w:shd w:val="clear" w:color="auto" w:fill="FFD921" w:themeFill="accent2" w:themeFillShade="BF"/>
          </w:tcPr>
          <w:p w14:paraId="563A940A" w14:textId="58783E6A" w:rsidR="00C70F02" w:rsidRDefault="00524741" w:rsidP="00524741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</w:t>
            </w:r>
            <w:r w:rsidRPr="00524741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021072">
              <w:rPr>
                <w:b/>
                <w:bCs/>
                <w:sz w:val="16"/>
                <w:szCs w:val="16"/>
              </w:rPr>
              <w:t xml:space="preserve">Generation </w:t>
            </w:r>
            <w:r w:rsidR="0088182F">
              <w:rPr>
                <w:b/>
                <w:bCs/>
                <w:sz w:val="16"/>
                <w:szCs w:val="16"/>
              </w:rPr>
              <w:t xml:space="preserve">Day </w:t>
            </w:r>
            <w:r w:rsidR="00C70F02" w:rsidRPr="00B444D2">
              <w:rPr>
                <w:b/>
                <w:bCs/>
                <w:sz w:val="16"/>
                <w:szCs w:val="16"/>
              </w:rPr>
              <w:t>Class Date</w:t>
            </w:r>
            <w:r w:rsidR="00021072">
              <w:rPr>
                <w:b/>
                <w:bCs/>
                <w:sz w:val="16"/>
                <w:szCs w:val="16"/>
              </w:rPr>
              <w:t>s:</w:t>
            </w:r>
            <w:r w:rsidR="00C70F02" w:rsidRPr="00B444D2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January 11, 2027</w:t>
            </w:r>
            <w:r w:rsidR="00021072">
              <w:rPr>
                <w:b/>
                <w:bCs/>
                <w:sz w:val="16"/>
                <w:szCs w:val="16"/>
              </w:rPr>
              <w:t xml:space="preserve">, thru </w:t>
            </w:r>
            <w:r w:rsidR="0088182F">
              <w:rPr>
                <w:b/>
                <w:bCs/>
                <w:sz w:val="16"/>
                <w:szCs w:val="16"/>
              </w:rPr>
              <w:t>April 7</w:t>
            </w:r>
            <w:r w:rsidR="00021072">
              <w:rPr>
                <w:b/>
                <w:bCs/>
                <w:sz w:val="16"/>
                <w:szCs w:val="16"/>
              </w:rPr>
              <w:t>, 202</w:t>
            </w:r>
            <w:r>
              <w:rPr>
                <w:b/>
                <w:bCs/>
                <w:sz w:val="16"/>
                <w:szCs w:val="16"/>
              </w:rPr>
              <w:t>7</w:t>
            </w:r>
          </w:p>
          <w:p w14:paraId="1F4BD59F" w14:textId="56C6BB03" w:rsidR="00021072" w:rsidRDefault="0002107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In-Person Lecture &amp; Lab Skills: </w:t>
            </w:r>
            <w:r w:rsidR="000161F7">
              <w:rPr>
                <w:b/>
                <w:bCs/>
                <w:sz w:val="16"/>
                <w:szCs w:val="16"/>
              </w:rPr>
              <w:t>Monday and Tuesday</w:t>
            </w:r>
          </w:p>
          <w:p w14:paraId="3F88F4D9" w14:textId="3A80BB39" w:rsidR="00021072" w:rsidRDefault="00524741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4:00pm-9:00pm OR </w:t>
            </w:r>
            <w:r w:rsidR="006D50C5">
              <w:rPr>
                <w:b/>
                <w:bCs/>
                <w:sz w:val="16"/>
                <w:szCs w:val="16"/>
              </w:rPr>
              <w:t>5</w:t>
            </w:r>
            <w:r w:rsidR="00021072">
              <w:rPr>
                <w:b/>
                <w:bCs/>
                <w:sz w:val="16"/>
                <w:szCs w:val="16"/>
              </w:rPr>
              <w:t>:00pm-</w:t>
            </w:r>
            <w:r w:rsidR="006D50C5">
              <w:rPr>
                <w:b/>
                <w:bCs/>
                <w:sz w:val="16"/>
                <w:szCs w:val="16"/>
              </w:rPr>
              <w:t>10</w:t>
            </w:r>
            <w:r w:rsidR="00021072">
              <w:rPr>
                <w:b/>
                <w:bCs/>
                <w:sz w:val="16"/>
                <w:szCs w:val="16"/>
              </w:rPr>
              <w:t xml:space="preserve">:00pm (Weekdays) </w:t>
            </w:r>
          </w:p>
          <w:p w14:paraId="04A3A281" w14:textId="5CF6786E" w:rsidR="00021072" w:rsidRDefault="0002107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AND </w:t>
            </w:r>
            <w:r w:rsidR="0088182F">
              <w:rPr>
                <w:b/>
                <w:bCs/>
                <w:sz w:val="16"/>
                <w:szCs w:val="16"/>
              </w:rPr>
              <w:t>Two (2)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3F06FD">
              <w:rPr>
                <w:b/>
                <w:bCs/>
                <w:sz w:val="16"/>
                <w:szCs w:val="16"/>
              </w:rPr>
              <w:t>S</w:t>
            </w:r>
            <w:r>
              <w:rPr>
                <w:b/>
                <w:bCs/>
                <w:sz w:val="16"/>
                <w:szCs w:val="16"/>
              </w:rPr>
              <w:t>aturday</w:t>
            </w:r>
            <w:r w:rsidR="0088182F">
              <w:rPr>
                <w:b/>
                <w:bCs/>
                <w:sz w:val="16"/>
                <w:szCs w:val="16"/>
              </w:rPr>
              <w:t>s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p w14:paraId="65A69806" w14:textId="57941A7C" w:rsidR="00021072" w:rsidRDefault="0088182F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</w:t>
            </w:r>
            <w:r w:rsidR="00021072">
              <w:rPr>
                <w:b/>
                <w:bCs/>
                <w:sz w:val="16"/>
                <w:szCs w:val="16"/>
              </w:rPr>
              <w:t>:00am-</w:t>
            </w:r>
            <w:r>
              <w:rPr>
                <w:b/>
                <w:bCs/>
                <w:sz w:val="16"/>
                <w:szCs w:val="16"/>
              </w:rPr>
              <w:t>4</w:t>
            </w:r>
            <w:r w:rsidR="00021072">
              <w:rPr>
                <w:b/>
                <w:bCs/>
                <w:sz w:val="16"/>
                <w:szCs w:val="16"/>
              </w:rPr>
              <w:t>:00pm</w:t>
            </w:r>
          </w:p>
          <w:p w14:paraId="3C40D71A" w14:textId="2D0FFA42" w:rsidR="005C3115" w:rsidRDefault="00524741" w:rsidP="005C3115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Virtual</w:t>
            </w:r>
            <w:r w:rsidR="005C3115">
              <w:rPr>
                <w:b/>
                <w:bCs/>
                <w:sz w:val="16"/>
                <w:szCs w:val="16"/>
              </w:rPr>
              <w:t xml:space="preserve"> Assignments and Project Days: </w:t>
            </w:r>
            <w:r>
              <w:rPr>
                <w:b/>
                <w:bCs/>
                <w:sz w:val="16"/>
                <w:szCs w:val="16"/>
              </w:rPr>
              <w:t xml:space="preserve">Every </w:t>
            </w:r>
            <w:r w:rsidR="000161F7">
              <w:rPr>
                <w:b/>
                <w:bCs/>
                <w:sz w:val="16"/>
                <w:szCs w:val="16"/>
              </w:rPr>
              <w:t>Wednesday</w:t>
            </w:r>
          </w:p>
          <w:p w14:paraId="583CD86F" w14:textId="1FA00369" w:rsidR="00C70F02" w:rsidRPr="00F537A2" w:rsidRDefault="00C70F02" w:rsidP="00F42D54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F537A2">
              <w:rPr>
                <w:b/>
                <w:bCs/>
                <w:sz w:val="24"/>
                <w:szCs w:val="24"/>
              </w:rPr>
              <w:t>**</w:t>
            </w:r>
            <w:r w:rsidR="00F537A2" w:rsidRPr="00F537A2">
              <w:rPr>
                <w:b/>
                <w:bCs/>
                <w:sz w:val="24"/>
                <w:szCs w:val="24"/>
              </w:rPr>
              <w:t xml:space="preserve">CLASS DAYS SUBJECT </w:t>
            </w:r>
            <w:r w:rsidRPr="00F537A2">
              <w:rPr>
                <w:b/>
                <w:bCs/>
                <w:sz w:val="24"/>
                <w:szCs w:val="24"/>
              </w:rPr>
              <w:t>TO CHANGE</w:t>
            </w:r>
            <w:r w:rsidR="00F537A2" w:rsidRPr="00F537A2">
              <w:rPr>
                <w:b/>
                <w:bCs/>
                <w:sz w:val="24"/>
                <w:szCs w:val="24"/>
              </w:rPr>
              <w:t xml:space="preserve"> BASED ON STUDENT ENROLLMENT</w:t>
            </w:r>
            <w:r w:rsidRPr="00F537A2">
              <w:rPr>
                <w:b/>
                <w:bCs/>
                <w:sz w:val="24"/>
                <w:szCs w:val="24"/>
              </w:rPr>
              <w:t>**</w:t>
            </w:r>
          </w:p>
        </w:tc>
      </w:tr>
      <w:tr w:rsidR="00524741" w:rsidRPr="00B444D2" w14:paraId="153D0DCF" w14:textId="77777777" w:rsidTr="00524741">
        <w:trPr>
          <w:trHeight w:val="80"/>
        </w:trPr>
        <w:tc>
          <w:tcPr>
            <w:tcW w:w="10790" w:type="dxa"/>
            <w:shd w:val="clear" w:color="auto" w:fill="FFD921" w:themeFill="accent2" w:themeFillShade="BF"/>
          </w:tcPr>
          <w:p w14:paraId="50E250A8" w14:textId="77777777" w:rsidR="00524741" w:rsidRDefault="00524741" w:rsidP="00524741">
            <w:pPr>
              <w:spacing w:after="0"/>
              <w:rPr>
                <w:b/>
                <w:bCs/>
                <w:sz w:val="16"/>
                <w:szCs w:val="16"/>
              </w:rPr>
            </w:pPr>
          </w:p>
        </w:tc>
      </w:tr>
    </w:tbl>
    <w:tbl>
      <w:tblPr>
        <w:tblStyle w:val="Sem2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60D3B38A" w14:textId="77777777" w:rsidTr="00F42D54">
        <w:trPr>
          <w:trHeight w:val="306"/>
        </w:trPr>
        <w:tc>
          <w:tcPr>
            <w:tcW w:w="10790" w:type="dxa"/>
            <w:shd w:val="clear" w:color="auto" w:fill="00B0F0"/>
          </w:tcPr>
          <w:p w14:paraId="38CA8A99" w14:textId="1488ADDC" w:rsidR="00C70F02" w:rsidRDefault="00C70F0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D27109">
              <w:rPr>
                <w:b/>
                <w:bCs/>
                <w:sz w:val="20"/>
                <w:szCs w:val="20"/>
                <w:u w:val="single"/>
              </w:rPr>
              <w:t xml:space="preserve">Clinical Externship </w:t>
            </w:r>
            <w:r w:rsidR="00021072" w:rsidRPr="00D27109">
              <w:rPr>
                <w:b/>
                <w:bCs/>
                <w:sz w:val="20"/>
                <w:szCs w:val="20"/>
                <w:u w:val="single"/>
              </w:rPr>
              <w:t>(160 Hours</w:t>
            </w:r>
            <w:r w:rsidR="00021072">
              <w:rPr>
                <w:b/>
                <w:bCs/>
                <w:sz w:val="16"/>
                <w:szCs w:val="16"/>
              </w:rPr>
              <w:t xml:space="preserve">): Begins on the </w:t>
            </w:r>
            <w:r w:rsidR="00EB47A4">
              <w:rPr>
                <w:b/>
                <w:bCs/>
                <w:sz w:val="16"/>
                <w:szCs w:val="16"/>
              </w:rPr>
              <w:t>5</w:t>
            </w:r>
            <w:r w:rsidR="00021072" w:rsidRPr="00021072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="00021072">
              <w:rPr>
                <w:b/>
                <w:bCs/>
                <w:sz w:val="16"/>
                <w:szCs w:val="16"/>
              </w:rPr>
              <w:t xml:space="preserve"> Week of the Class and continues through the duration of the program</w:t>
            </w:r>
          </w:p>
          <w:p w14:paraId="2A9F2B6A" w14:textId="77777777" w:rsidR="00573DF8" w:rsidRPr="00850A76" w:rsidRDefault="00021072" w:rsidP="00F42D54">
            <w:pPr>
              <w:spacing w:before="0" w:after="0"/>
              <w:rPr>
                <w:b/>
                <w:bCs/>
                <w:color w:val="EE0000"/>
                <w:sz w:val="16"/>
                <w:szCs w:val="16"/>
                <w:u w:val="single"/>
              </w:rPr>
            </w:pP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Remaining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hours to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 be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c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ompleted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 u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pon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c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ompletion of the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p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rogram by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continuing your rotation to reach the 160 REQUIRED hours</w:t>
            </w:r>
          </w:p>
          <w:p w14:paraId="1D32BDDC" w14:textId="21A41D4F" w:rsidR="008352B7" w:rsidRPr="00850A76" w:rsidRDefault="00524741" w:rsidP="00F42D54">
            <w:pPr>
              <w:spacing w:before="0" w:after="0"/>
              <w:rPr>
                <w:b/>
                <w:bCs/>
                <w:color w:val="EE0000"/>
                <w:sz w:val="16"/>
                <w:szCs w:val="16"/>
                <w:u w:val="single"/>
              </w:rPr>
            </w:pPr>
            <w:r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April </w:t>
            </w:r>
            <w:r w:rsidR="0088182F">
              <w:rPr>
                <w:b/>
                <w:bCs/>
                <w:color w:val="EE0000"/>
                <w:sz w:val="16"/>
                <w:szCs w:val="16"/>
                <w:u w:val="single"/>
              </w:rPr>
              <w:t>11</w:t>
            </w:r>
            <w:r>
              <w:rPr>
                <w:b/>
                <w:bCs/>
                <w:color w:val="EE0000"/>
                <w:sz w:val="16"/>
                <w:szCs w:val="16"/>
                <w:u w:val="single"/>
              </w:rPr>
              <w:t>, 2027, thru May 8, 2027</w:t>
            </w:r>
          </w:p>
          <w:p w14:paraId="3149371A" w14:textId="46E83D07" w:rsidR="00021072" w:rsidRPr="00B444D2" w:rsidRDefault="0002107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D27109" w:rsidRPr="00D27109">
              <w:rPr>
                <w:b/>
                <w:bCs/>
                <w:sz w:val="20"/>
                <w:szCs w:val="20"/>
                <w:u w:val="single"/>
              </w:rPr>
              <w:t>Review Week for Certification Exam</w:t>
            </w:r>
            <w:r w:rsidR="00D27109">
              <w:rPr>
                <w:b/>
                <w:bCs/>
                <w:sz w:val="16"/>
                <w:szCs w:val="16"/>
              </w:rPr>
              <w:t>: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524741">
              <w:rPr>
                <w:b/>
                <w:bCs/>
                <w:sz w:val="16"/>
                <w:szCs w:val="16"/>
              </w:rPr>
              <w:t xml:space="preserve">April </w:t>
            </w:r>
            <w:r w:rsidR="0088182F">
              <w:rPr>
                <w:b/>
                <w:bCs/>
                <w:sz w:val="16"/>
                <w:szCs w:val="16"/>
              </w:rPr>
              <w:t>11</w:t>
            </w:r>
            <w:r w:rsidR="00524741">
              <w:rPr>
                <w:b/>
                <w:bCs/>
                <w:sz w:val="16"/>
                <w:szCs w:val="16"/>
              </w:rPr>
              <w:t>, 2027</w:t>
            </w:r>
            <w:r>
              <w:rPr>
                <w:b/>
                <w:bCs/>
                <w:sz w:val="16"/>
                <w:szCs w:val="16"/>
              </w:rPr>
              <w:t xml:space="preserve">, thru </w:t>
            </w:r>
            <w:r w:rsidR="00524741">
              <w:rPr>
                <w:b/>
                <w:bCs/>
                <w:sz w:val="16"/>
                <w:szCs w:val="16"/>
              </w:rPr>
              <w:t>May 8, 2027</w:t>
            </w:r>
          </w:p>
        </w:tc>
      </w:tr>
    </w:tbl>
    <w:tbl>
      <w:tblPr>
        <w:tblStyle w:val="Sem3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712FB4C6" w14:textId="77777777" w:rsidTr="00F42D54">
        <w:trPr>
          <w:trHeight w:val="360"/>
        </w:trPr>
        <w:tc>
          <w:tcPr>
            <w:tcW w:w="10790" w:type="dxa"/>
            <w:shd w:val="clear" w:color="auto" w:fill="BC89C9" w:themeFill="accent6" w:themeFillTint="99"/>
          </w:tcPr>
          <w:p w14:paraId="46CE0448" w14:textId="77777777" w:rsidR="00C70F02" w:rsidRDefault="00C70F02" w:rsidP="00021072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B444D2">
              <w:rPr>
                <w:b/>
                <w:bCs/>
                <w:sz w:val="16"/>
                <w:szCs w:val="16"/>
              </w:rPr>
              <w:t xml:space="preserve">National Center for Competency Testing (NCCT) </w:t>
            </w:r>
          </w:p>
          <w:p w14:paraId="514F7B08" w14:textId="3157CCA4" w:rsidR="00021072" w:rsidRPr="00B444D2" w:rsidRDefault="00524741" w:rsidP="00021072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Friday, May 14, 2027</w:t>
            </w:r>
          </w:p>
        </w:tc>
      </w:tr>
      <w:tr w:rsidR="00C70F02" w:rsidRPr="00B444D2" w14:paraId="567FDB58" w14:textId="77777777" w:rsidTr="00F42D54">
        <w:trPr>
          <w:trHeight w:val="270"/>
        </w:trPr>
        <w:tc>
          <w:tcPr>
            <w:tcW w:w="10790" w:type="dxa"/>
          </w:tcPr>
          <w:p w14:paraId="4E370C16" w14:textId="77777777" w:rsidR="00C70F02" w:rsidRPr="00B444D2" w:rsidRDefault="00C70F0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B444D2">
              <w:rPr>
                <w:b/>
                <w:bCs/>
                <w:sz w:val="16"/>
                <w:szCs w:val="16"/>
              </w:rPr>
              <w:t>Graduation Ceremony</w:t>
            </w:r>
          </w:p>
          <w:p w14:paraId="30D78115" w14:textId="45A8CAFF" w:rsidR="00C70F02" w:rsidRPr="00B444D2" w:rsidRDefault="00524741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Saturday, May 15, 2027</w:t>
            </w:r>
          </w:p>
        </w:tc>
      </w:tr>
      <w:tr w:rsidR="00C70F02" w:rsidRPr="00B444D2" w14:paraId="57FF0D20" w14:textId="77777777" w:rsidTr="00021072">
        <w:trPr>
          <w:trHeight w:val="351"/>
        </w:trPr>
        <w:tc>
          <w:tcPr>
            <w:tcW w:w="10790" w:type="dxa"/>
            <w:shd w:val="clear" w:color="auto" w:fill="00B050"/>
          </w:tcPr>
          <w:p w14:paraId="17F10422" w14:textId="77777777" w:rsidR="00F42D54" w:rsidRDefault="00021072" w:rsidP="00D2710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Observed </w:t>
            </w:r>
            <w:r w:rsidRPr="00B444D2">
              <w:rPr>
                <w:b/>
                <w:bCs/>
                <w:sz w:val="16"/>
                <w:szCs w:val="16"/>
              </w:rPr>
              <w:t>Holidays</w:t>
            </w:r>
            <w:r w:rsidR="00F42D54">
              <w:rPr>
                <w:b/>
                <w:bCs/>
                <w:sz w:val="16"/>
                <w:szCs w:val="16"/>
              </w:rPr>
              <w:t xml:space="preserve"> and Administrative Days</w:t>
            </w:r>
            <w:r>
              <w:rPr>
                <w:b/>
                <w:bCs/>
                <w:sz w:val="16"/>
                <w:szCs w:val="16"/>
              </w:rPr>
              <w:t xml:space="preserve">: </w:t>
            </w:r>
          </w:p>
          <w:p w14:paraId="105996E8" w14:textId="625F9642" w:rsidR="00C70F02" w:rsidRPr="00B444D2" w:rsidRDefault="00021072" w:rsidP="00D2710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</w:t>
            </w:r>
            <w:r w:rsidRPr="00B444D2">
              <w:rPr>
                <w:b/>
                <w:bCs/>
                <w:sz w:val="16"/>
                <w:szCs w:val="16"/>
              </w:rPr>
              <w:t>anuary 1, 202</w:t>
            </w:r>
            <w:r w:rsidR="00524741">
              <w:rPr>
                <w:b/>
                <w:bCs/>
                <w:sz w:val="16"/>
                <w:szCs w:val="16"/>
              </w:rPr>
              <w:t>7</w:t>
            </w:r>
            <w:r w:rsidRPr="00B444D2">
              <w:rPr>
                <w:b/>
                <w:bCs/>
                <w:sz w:val="16"/>
                <w:szCs w:val="16"/>
              </w:rPr>
              <w:t xml:space="preserve">-January </w:t>
            </w:r>
            <w:r w:rsidR="00524741">
              <w:rPr>
                <w:b/>
                <w:bCs/>
                <w:sz w:val="16"/>
                <w:szCs w:val="16"/>
              </w:rPr>
              <w:t>8</w:t>
            </w:r>
            <w:r w:rsidRPr="00B444D2">
              <w:rPr>
                <w:b/>
                <w:bCs/>
                <w:sz w:val="16"/>
                <w:szCs w:val="16"/>
              </w:rPr>
              <w:t>, 202</w:t>
            </w:r>
            <w:r w:rsidR="00524741">
              <w:rPr>
                <w:b/>
                <w:bCs/>
                <w:sz w:val="16"/>
                <w:szCs w:val="16"/>
              </w:rPr>
              <w:t>7</w:t>
            </w:r>
            <w:r w:rsidRPr="00B444D2">
              <w:rPr>
                <w:b/>
                <w:bCs/>
                <w:sz w:val="16"/>
                <w:szCs w:val="16"/>
              </w:rPr>
              <w:t xml:space="preserve"> (New Years</w:t>
            </w:r>
            <w:r w:rsidR="00F42D54">
              <w:rPr>
                <w:b/>
                <w:bCs/>
                <w:sz w:val="16"/>
                <w:szCs w:val="16"/>
              </w:rPr>
              <w:t xml:space="preserve"> and Administrative Days)</w:t>
            </w:r>
            <w:r w:rsidRPr="00B444D2">
              <w:rPr>
                <w:b/>
                <w:bCs/>
                <w:sz w:val="16"/>
                <w:szCs w:val="16"/>
              </w:rPr>
              <w:t>;</w:t>
            </w:r>
            <w:r>
              <w:rPr>
                <w:b/>
                <w:bCs/>
                <w:sz w:val="16"/>
                <w:szCs w:val="16"/>
              </w:rPr>
              <w:t xml:space="preserve"> March </w:t>
            </w:r>
            <w:r w:rsidR="00524741">
              <w:rPr>
                <w:b/>
                <w:bCs/>
                <w:sz w:val="16"/>
                <w:szCs w:val="16"/>
              </w:rPr>
              <w:t>29</w:t>
            </w:r>
            <w:r>
              <w:rPr>
                <w:b/>
                <w:bCs/>
                <w:sz w:val="16"/>
                <w:szCs w:val="16"/>
              </w:rPr>
              <w:t>, 202</w:t>
            </w:r>
            <w:r w:rsidR="00524741">
              <w:rPr>
                <w:b/>
                <w:bCs/>
                <w:sz w:val="16"/>
                <w:szCs w:val="16"/>
              </w:rPr>
              <w:t>7</w:t>
            </w:r>
            <w:r>
              <w:rPr>
                <w:b/>
                <w:bCs/>
                <w:sz w:val="16"/>
                <w:szCs w:val="16"/>
              </w:rPr>
              <w:t xml:space="preserve">, thru April </w:t>
            </w:r>
            <w:r w:rsidR="00524741">
              <w:rPr>
                <w:b/>
                <w:bCs/>
                <w:sz w:val="16"/>
                <w:szCs w:val="16"/>
              </w:rPr>
              <w:t>2</w:t>
            </w:r>
            <w:r>
              <w:rPr>
                <w:b/>
                <w:bCs/>
                <w:sz w:val="16"/>
                <w:szCs w:val="16"/>
              </w:rPr>
              <w:t>, 202</w:t>
            </w:r>
            <w:r w:rsidR="00524741">
              <w:rPr>
                <w:b/>
                <w:bCs/>
                <w:sz w:val="16"/>
                <w:szCs w:val="16"/>
              </w:rPr>
              <w:t>7</w:t>
            </w:r>
            <w:r>
              <w:rPr>
                <w:b/>
                <w:bCs/>
                <w:sz w:val="16"/>
                <w:szCs w:val="16"/>
              </w:rPr>
              <w:t xml:space="preserve"> (Spring Break)</w:t>
            </w:r>
          </w:p>
        </w:tc>
      </w:tr>
      <w:tr w:rsidR="00C70F02" w:rsidRPr="00B444D2" w14:paraId="27700ACD" w14:textId="77777777" w:rsidTr="00B444D2">
        <w:trPr>
          <w:trHeight w:val="171"/>
        </w:trPr>
        <w:tc>
          <w:tcPr>
            <w:tcW w:w="10790" w:type="dxa"/>
            <w:shd w:val="clear" w:color="auto" w:fill="B3B3B3" w:themeFill="background2" w:themeFillShade="BF"/>
          </w:tcPr>
          <w:p w14:paraId="6EA760D2" w14:textId="44E30A36" w:rsidR="00C70F02" w:rsidRPr="00B444D2" w:rsidRDefault="00021072" w:rsidP="00F42D54">
            <w:pPr>
              <w:spacing w:befor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ON-THE-JOB-TRAINING (OJT) DAYS (Can be performed any day of the week that coordinates with your schedule)</w:t>
            </w:r>
          </w:p>
          <w:p w14:paraId="718B70E6" w14:textId="4C5407EA" w:rsidR="00C70F02" w:rsidRDefault="00021072" w:rsidP="00F42D54">
            <w:pPr>
              <w:spacing w:befor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8:00am-4:00pm OR 9:00am-5:00pm beginning the </w:t>
            </w:r>
            <w:r w:rsidR="006D09C0">
              <w:rPr>
                <w:b/>
                <w:bCs/>
                <w:sz w:val="16"/>
                <w:szCs w:val="16"/>
              </w:rPr>
              <w:t>5</w:t>
            </w:r>
            <w:r w:rsidRPr="00021072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sz w:val="16"/>
                <w:szCs w:val="16"/>
              </w:rPr>
              <w:t xml:space="preserve"> Week of Clas</w:t>
            </w:r>
            <w:r w:rsidR="00D27109">
              <w:rPr>
                <w:b/>
                <w:bCs/>
                <w:sz w:val="16"/>
                <w:szCs w:val="16"/>
              </w:rPr>
              <w:t>s</w:t>
            </w:r>
          </w:p>
          <w:p w14:paraId="263A58DE" w14:textId="507C0DC3" w:rsidR="00D27109" w:rsidRPr="00D27109" w:rsidRDefault="00D27109" w:rsidP="00F42D54">
            <w:pPr>
              <w:spacing w:before="0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</w:rPr>
              <w:t>**</w:t>
            </w:r>
            <w:r>
              <w:rPr>
                <w:b/>
                <w:bCs/>
                <w:sz w:val="16"/>
                <w:szCs w:val="16"/>
                <w:u w:val="single"/>
              </w:rPr>
              <w:t>YOU ARE REQUIRED TO COMPLETE AT LEAST ONE DAY A WEEK OF ON-THE-JOB TRAIING AND MORE DAYS IF POSSIBLE**</w:t>
            </w:r>
          </w:p>
        </w:tc>
      </w:tr>
    </w:tbl>
    <w:p w14:paraId="7B489C78" w14:textId="18315E66" w:rsidR="00D261F4" w:rsidRDefault="00D261F4" w:rsidP="00524741">
      <w:pPr>
        <w:spacing w:after="0"/>
      </w:pPr>
    </w:p>
    <w:sectPr w:rsidR="00D261F4" w:rsidSect="00995BAC">
      <w:pgSz w:w="12240" w:h="15840"/>
      <w:pgMar w:top="648" w:right="720" w:bottom="28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6B563" w14:textId="77777777" w:rsidR="003128C0" w:rsidRDefault="003128C0" w:rsidP="00337E14">
      <w:pPr>
        <w:spacing w:after="0"/>
      </w:pPr>
      <w:r>
        <w:separator/>
      </w:r>
    </w:p>
  </w:endnote>
  <w:endnote w:type="continuationSeparator" w:id="0">
    <w:p w14:paraId="63CC3C20" w14:textId="77777777" w:rsidR="003128C0" w:rsidRDefault="003128C0" w:rsidP="00337E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2521D" w14:textId="77777777" w:rsidR="003128C0" w:rsidRDefault="003128C0" w:rsidP="00337E14">
      <w:pPr>
        <w:spacing w:after="0"/>
      </w:pPr>
      <w:r>
        <w:separator/>
      </w:r>
    </w:p>
  </w:footnote>
  <w:footnote w:type="continuationSeparator" w:id="0">
    <w:p w14:paraId="7612E1A7" w14:textId="77777777" w:rsidR="003128C0" w:rsidRDefault="003128C0" w:rsidP="00337E1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F37"/>
    <w:rsid w:val="00006558"/>
    <w:rsid w:val="00007FA0"/>
    <w:rsid w:val="00013C75"/>
    <w:rsid w:val="000161F7"/>
    <w:rsid w:val="00021072"/>
    <w:rsid w:val="000269AB"/>
    <w:rsid w:val="00032DB9"/>
    <w:rsid w:val="00036832"/>
    <w:rsid w:val="000563B1"/>
    <w:rsid w:val="00077D13"/>
    <w:rsid w:val="000A2596"/>
    <w:rsid w:val="000A6191"/>
    <w:rsid w:val="000B4E2E"/>
    <w:rsid w:val="000C0513"/>
    <w:rsid w:val="000D6EFE"/>
    <w:rsid w:val="000E7D2E"/>
    <w:rsid w:val="00137F1A"/>
    <w:rsid w:val="00177845"/>
    <w:rsid w:val="00191999"/>
    <w:rsid w:val="0019385A"/>
    <w:rsid w:val="001F7A28"/>
    <w:rsid w:val="00203E54"/>
    <w:rsid w:val="00223B9D"/>
    <w:rsid w:val="00223D4D"/>
    <w:rsid w:val="00246E8A"/>
    <w:rsid w:val="002542FD"/>
    <w:rsid w:val="002D3A33"/>
    <w:rsid w:val="002E0F1E"/>
    <w:rsid w:val="002E2982"/>
    <w:rsid w:val="00307047"/>
    <w:rsid w:val="0030705A"/>
    <w:rsid w:val="003128C0"/>
    <w:rsid w:val="00312BBA"/>
    <w:rsid w:val="00312F26"/>
    <w:rsid w:val="00337E14"/>
    <w:rsid w:val="003522B7"/>
    <w:rsid w:val="00366921"/>
    <w:rsid w:val="00397F06"/>
    <w:rsid w:val="003A02A8"/>
    <w:rsid w:val="003C14C4"/>
    <w:rsid w:val="003E7366"/>
    <w:rsid w:val="003F06FD"/>
    <w:rsid w:val="003F56E9"/>
    <w:rsid w:val="003F6663"/>
    <w:rsid w:val="00407D6A"/>
    <w:rsid w:val="00412E2B"/>
    <w:rsid w:val="00436BD0"/>
    <w:rsid w:val="0044315E"/>
    <w:rsid w:val="004722B0"/>
    <w:rsid w:val="004851CE"/>
    <w:rsid w:val="00495D67"/>
    <w:rsid w:val="004A6647"/>
    <w:rsid w:val="004A6C50"/>
    <w:rsid w:val="004B430E"/>
    <w:rsid w:val="004D5C06"/>
    <w:rsid w:val="004E6EC7"/>
    <w:rsid w:val="004F670E"/>
    <w:rsid w:val="004F683C"/>
    <w:rsid w:val="00521180"/>
    <w:rsid w:val="00524741"/>
    <w:rsid w:val="005416FC"/>
    <w:rsid w:val="00543693"/>
    <w:rsid w:val="00544755"/>
    <w:rsid w:val="00573DF8"/>
    <w:rsid w:val="0058421F"/>
    <w:rsid w:val="005C3115"/>
    <w:rsid w:val="005F2749"/>
    <w:rsid w:val="005F677F"/>
    <w:rsid w:val="005F79F5"/>
    <w:rsid w:val="00605646"/>
    <w:rsid w:val="00622951"/>
    <w:rsid w:val="00645A52"/>
    <w:rsid w:val="00655D1A"/>
    <w:rsid w:val="00687EF0"/>
    <w:rsid w:val="006A6B6B"/>
    <w:rsid w:val="006B1B83"/>
    <w:rsid w:val="006D09C0"/>
    <w:rsid w:val="006D50C5"/>
    <w:rsid w:val="006E450F"/>
    <w:rsid w:val="006E7372"/>
    <w:rsid w:val="006F1D3C"/>
    <w:rsid w:val="006F7898"/>
    <w:rsid w:val="007137D1"/>
    <w:rsid w:val="00724535"/>
    <w:rsid w:val="007476DE"/>
    <w:rsid w:val="00757B50"/>
    <w:rsid w:val="007B3E13"/>
    <w:rsid w:val="007C21B5"/>
    <w:rsid w:val="007D7771"/>
    <w:rsid w:val="007F75C5"/>
    <w:rsid w:val="00805C01"/>
    <w:rsid w:val="00813A4C"/>
    <w:rsid w:val="0081420B"/>
    <w:rsid w:val="008352B7"/>
    <w:rsid w:val="008375E8"/>
    <w:rsid w:val="00850A76"/>
    <w:rsid w:val="008658DC"/>
    <w:rsid w:val="0088182F"/>
    <w:rsid w:val="008833D2"/>
    <w:rsid w:val="0088526D"/>
    <w:rsid w:val="00891AC9"/>
    <w:rsid w:val="008C649D"/>
    <w:rsid w:val="00901671"/>
    <w:rsid w:val="009035EA"/>
    <w:rsid w:val="009118CE"/>
    <w:rsid w:val="009517A0"/>
    <w:rsid w:val="00952667"/>
    <w:rsid w:val="00952922"/>
    <w:rsid w:val="00954A61"/>
    <w:rsid w:val="009578CB"/>
    <w:rsid w:val="0096245D"/>
    <w:rsid w:val="00985665"/>
    <w:rsid w:val="00995BAC"/>
    <w:rsid w:val="00996198"/>
    <w:rsid w:val="009C49F3"/>
    <w:rsid w:val="009F65F2"/>
    <w:rsid w:val="009F7640"/>
    <w:rsid w:val="00A02AC6"/>
    <w:rsid w:val="00A0538E"/>
    <w:rsid w:val="00A15338"/>
    <w:rsid w:val="00A218AB"/>
    <w:rsid w:val="00A4405D"/>
    <w:rsid w:val="00A51EA7"/>
    <w:rsid w:val="00A63D5B"/>
    <w:rsid w:val="00A70674"/>
    <w:rsid w:val="00A73577"/>
    <w:rsid w:val="00A875D8"/>
    <w:rsid w:val="00AF6F42"/>
    <w:rsid w:val="00B03FCB"/>
    <w:rsid w:val="00B13F37"/>
    <w:rsid w:val="00B26FA3"/>
    <w:rsid w:val="00B34844"/>
    <w:rsid w:val="00B444D2"/>
    <w:rsid w:val="00B87BA8"/>
    <w:rsid w:val="00BA6D49"/>
    <w:rsid w:val="00BB5869"/>
    <w:rsid w:val="00BD4C1E"/>
    <w:rsid w:val="00BD53F8"/>
    <w:rsid w:val="00C2181B"/>
    <w:rsid w:val="00C606FF"/>
    <w:rsid w:val="00C65071"/>
    <w:rsid w:val="00C70F02"/>
    <w:rsid w:val="00C74996"/>
    <w:rsid w:val="00CE0E6B"/>
    <w:rsid w:val="00CE1D9B"/>
    <w:rsid w:val="00CF57A9"/>
    <w:rsid w:val="00D0177F"/>
    <w:rsid w:val="00D15461"/>
    <w:rsid w:val="00D261F4"/>
    <w:rsid w:val="00D27109"/>
    <w:rsid w:val="00D35DA8"/>
    <w:rsid w:val="00D372C0"/>
    <w:rsid w:val="00D55615"/>
    <w:rsid w:val="00D84EE6"/>
    <w:rsid w:val="00D944C7"/>
    <w:rsid w:val="00DE3B4C"/>
    <w:rsid w:val="00E118A4"/>
    <w:rsid w:val="00E124CA"/>
    <w:rsid w:val="00E148C4"/>
    <w:rsid w:val="00E15B49"/>
    <w:rsid w:val="00E367F2"/>
    <w:rsid w:val="00E43D8D"/>
    <w:rsid w:val="00E449C8"/>
    <w:rsid w:val="00E60EF6"/>
    <w:rsid w:val="00E63E1B"/>
    <w:rsid w:val="00EB47A4"/>
    <w:rsid w:val="00EC16F9"/>
    <w:rsid w:val="00ED5A5C"/>
    <w:rsid w:val="00EF6172"/>
    <w:rsid w:val="00F04882"/>
    <w:rsid w:val="00F42D54"/>
    <w:rsid w:val="00F45140"/>
    <w:rsid w:val="00F537A2"/>
    <w:rsid w:val="00F53F54"/>
    <w:rsid w:val="00F55EA6"/>
    <w:rsid w:val="00FA689C"/>
    <w:rsid w:val="00FB5FA5"/>
    <w:rsid w:val="00FD7041"/>
    <w:rsid w:val="00FE0ADB"/>
    <w:rsid w:val="00FF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9779D"/>
  <w15:chartTrackingRefBased/>
  <w15:docId w15:val="{608D71EF-03F6-470E-B1A5-0D17C4328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05050" w:themeColor="text2" w:themeTint="BF"/>
        <w:sz w:val="18"/>
        <w:szCs w:val="18"/>
        <w:lang w:val="en-US" w:eastAsia="ja-JP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615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2"/>
    <w:qFormat/>
    <w:pPr>
      <w:spacing w:after="0"/>
      <w:contextualSpacing/>
    </w:pPr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Title"/>
    <w:link w:val="SubtitleChar"/>
    <w:uiPriority w:val="3"/>
    <w:unhideWhenUsed/>
    <w:qFormat/>
    <w:pPr>
      <w:numPr>
        <w:ilvl w:val="1"/>
      </w:numPr>
      <w:jc w:val="center"/>
    </w:p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table" w:customStyle="1" w:styleId="LayoutTable">
    <w:name w:val="Layout Table"/>
    <w:basedOn w:val="TableNormal"/>
    <w:uiPriority w:val="99"/>
    <w:tblPr>
      <w:tblCellMar>
        <w:top w:w="29" w:type="dxa"/>
        <w:left w:w="29" w:type="dxa"/>
        <w:bottom w:w="29" w:type="dxa"/>
        <w:right w:w="29" w:type="dxa"/>
      </w:tblCellMar>
    </w:tblPr>
  </w:style>
  <w:style w:type="table" w:customStyle="1" w:styleId="MonthLayout">
    <w:name w:val="Month Layout"/>
    <w:basedOn w:val="TableNormal"/>
    <w:uiPriority w:val="99"/>
    <w:pPr>
      <w:spacing w:before="20" w:after="20"/>
    </w:pPr>
    <w:rPr>
      <w:szCs w:val="15"/>
    </w:rPr>
    <w:tblPr>
      <w:tblBorders>
        <w:top w:val="single" w:sz="4" w:space="0" w:color="505050" w:themeColor="text2" w:themeTint="BF"/>
        <w:left w:val="single" w:sz="4" w:space="0" w:color="505050" w:themeColor="text2" w:themeTint="BF"/>
        <w:bottom w:val="single" w:sz="4" w:space="0" w:color="505050" w:themeColor="text2" w:themeTint="BF"/>
        <w:right w:val="single" w:sz="4" w:space="0" w:color="505050" w:themeColor="text2" w:themeTint="BF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 w:themeColor="background1"/>
        <w:sz w:val="18"/>
      </w:rPr>
      <w:tblPr/>
      <w:tcPr>
        <w:shd w:val="clear" w:color="auto" w:fill="30506A" w:themeFill="accent1"/>
      </w:tcPr>
    </w:tblStylePr>
  </w:style>
  <w:style w:type="table" w:customStyle="1" w:styleId="MonthTable">
    <w:name w:val="Month Table"/>
    <w:basedOn w:val="TableNormal"/>
    <w:uiPriority w:val="99"/>
    <w:pPr>
      <w:spacing w:before="40" w:after="40"/>
      <w:jc w:val="center"/>
    </w:pPr>
    <w:rPr>
      <w:szCs w:val="14"/>
    </w:rPr>
    <w:tblPr>
      <w:tblBorders>
        <w:insideH w:val="single" w:sz="4" w:space="0" w:color="8A8A8A" w:themeColor="text2" w:themeTint="80"/>
        <w:insideV w:val="single" w:sz="4" w:space="0" w:color="8A8A8A" w:themeColor="text2" w:themeTint="80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0F0F0" w:themeFill="background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</w:rPr>
  </w:style>
  <w:style w:type="table" w:customStyle="1" w:styleId="Sem1">
    <w:name w:val="Sem 1"/>
    <w:basedOn w:val="TableNormal"/>
    <w:uiPriority w:val="99"/>
    <w:pPr>
      <w:spacing w:before="60"/>
      <w:jc w:val="center"/>
    </w:pPr>
    <w:tblPr/>
    <w:tcPr>
      <w:shd w:val="clear" w:color="auto" w:fill="FFEA82" w:themeFill="accent2"/>
      <w:vAlign w:val="center"/>
    </w:tcPr>
  </w:style>
  <w:style w:type="paragraph" w:styleId="NoSpacing">
    <w:name w:val="No Spacing"/>
    <w:uiPriority w:val="98"/>
    <w:unhideWhenUsed/>
    <w:qFormat/>
    <w:pPr>
      <w:spacing w:after="0"/>
    </w:pPr>
  </w:style>
  <w:style w:type="table" w:customStyle="1" w:styleId="Sem2">
    <w:name w:val="Sem 2"/>
    <w:basedOn w:val="TableNormal"/>
    <w:uiPriority w:val="99"/>
    <w:pPr>
      <w:spacing w:before="60"/>
      <w:jc w:val="center"/>
    </w:pPr>
    <w:tblPr/>
    <w:tcPr>
      <w:shd w:val="clear" w:color="auto" w:fill="7DCFDF" w:themeFill="accent3"/>
      <w:vAlign w:val="center"/>
    </w:tcPr>
  </w:style>
  <w:style w:type="table" w:customStyle="1" w:styleId="Sem3">
    <w:name w:val="Sem 3"/>
    <w:basedOn w:val="TableNormal"/>
    <w:uiPriority w:val="99"/>
    <w:pPr>
      <w:spacing w:before="60"/>
      <w:jc w:val="center"/>
    </w:pPr>
    <w:tblPr/>
    <w:tcPr>
      <w:shd w:val="clear" w:color="auto" w:fill="CFE14B" w:themeFill="accent4"/>
      <w:vAlign w:val="center"/>
    </w:tc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semiHidden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5615"/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5615"/>
  </w:style>
  <w:style w:type="paragraph" w:customStyle="1" w:styleId="Week">
    <w:name w:val="Week"/>
    <w:basedOn w:val="Normal"/>
    <w:qFormat/>
    <w:rsid w:val="00F04882"/>
    <w:pPr>
      <w:spacing w:after="0"/>
      <w:jc w:val="center"/>
    </w:pPr>
    <w:rPr>
      <w:b/>
    </w:rPr>
  </w:style>
  <w:style w:type="paragraph" w:customStyle="1" w:styleId="Month">
    <w:name w:val="Month"/>
    <w:basedOn w:val="Normal"/>
    <w:qFormat/>
    <w:rsid w:val="00F45140"/>
    <w:pPr>
      <w:spacing w:after="0"/>
      <w:jc w:val="center"/>
    </w:pPr>
    <w:rPr>
      <w:b/>
      <w:color w:val="FFFFFF" w:themeColor="background1"/>
    </w:rPr>
  </w:style>
  <w:style w:type="paragraph" w:customStyle="1" w:styleId="Day">
    <w:name w:val="Day"/>
    <w:basedOn w:val="Normal"/>
    <w:qFormat/>
    <w:rsid w:val="00F45140"/>
    <w:pPr>
      <w:spacing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q\AppData\Roaming\Microsoft\Templates\Academic%20year%20calendar.dotx" TargetMode="External"/></Relationships>
</file>

<file path=word/theme/theme1.xml><?xml version="1.0" encoding="utf-8"?>
<a:theme xmlns:a="http://schemas.openxmlformats.org/drawingml/2006/main" name="Office Theme">
  <a:themeElements>
    <a:clrScheme name="Academic Calendar">
      <a:dk1>
        <a:sysClr val="windowText" lastClr="000000"/>
      </a:dk1>
      <a:lt1>
        <a:sysClr val="window" lastClr="FFFFFF"/>
      </a:lt1>
      <a:dk2>
        <a:srgbClr val="161616"/>
      </a:dk2>
      <a:lt2>
        <a:srgbClr val="F0F0F0"/>
      </a:lt2>
      <a:accent1>
        <a:srgbClr val="30506A"/>
      </a:accent1>
      <a:accent2>
        <a:srgbClr val="FFEA82"/>
      </a:accent2>
      <a:accent3>
        <a:srgbClr val="7DCFDF"/>
      </a:accent3>
      <a:accent4>
        <a:srgbClr val="CFE14B"/>
      </a:accent4>
      <a:accent5>
        <a:srgbClr val="89C711"/>
      </a:accent5>
      <a:accent6>
        <a:srgbClr val="8A479B"/>
      </a:accent6>
      <a:hlink>
        <a:srgbClr val="00FFFF"/>
      </a:hlink>
      <a:folHlink>
        <a:srgbClr val="8A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234EF3-3861-4183-9AAD-2F2B2EFE50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526E01A8-581C-4DAC-8537-BE67EAF8D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9E973A-89B7-402D-B313-DB2E05D6418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Academic year calendar</Template>
  <TotalTime>8</TotalTime>
  <Pages>1</Pages>
  <Words>747</Words>
  <Characters>2145</Characters>
  <Application>Microsoft Office Word</Application>
  <DocSecurity>0</DocSecurity>
  <Lines>1072</Lines>
  <Paragraphs>578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Rucker</dc:creator>
  <cp:keywords/>
  <dc:description/>
  <cp:lastModifiedBy>Monique Rucker</cp:lastModifiedBy>
  <cp:revision>2</cp:revision>
  <cp:lastPrinted>2026-04-09T15:51:00Z</cp:lastPrinted>
  <dcterms:created xsi:type="dcterms:W3CDTF">2026-09-04T17:56:00Z</dcterms:created>
  <dcterms:modified xsi:type="dcterms:W3CDTF">2026-09-04T17:56:00Z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